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98" w:type="pct"/>
        <w:jc w:val="center"/>
        <w:tblLook w:val="0600" w:firstRow="0" w:lastRow="0" w:firstColumn="0" w:lastColumn="0" w:noHBand="1" w:noVBand="1"/>
      </w:tblPr>
      <w:tblGrid>
        <w:gridCol w:w="2790"/>
        <w:gridCol w:w="2137"/>
        <w:gridCol w:w="426"/>
        <w:gridCol w:w="242"/>
        <w:gridCol w:w="5037"/>
      </w:tblGrid>
      <w:tr w:rsidR="00472FAE" w:rsidRPr="0056103A" w14:paraId="325657BC" w14:textId="77777777" w:rsidTr="00585DA0">
        <w:trPr>
          <w:jc w:val="center"/>
        </w:trPr>
        <w:tc>
          <w:tcPr>
            <w:tcW w:w="4927" w:type="dxa"/>
            <w:gridSpan w:val="2"/>
            <w:vMerge w:val="restart"/>
            <w:vAlign w:val="center"/>
          </w:tcPr>
          <w:p w14:paraId="1022AE05" w14:textId="4D23A28E" w:rsidR="00472FAE" w:rsidRPr="00630366" w:rsidRDefault="00585DA0" w:rsidP="00472FAE">
            <w:pPr>
              <w:pStyle w:val="ad"/>
              <w:rPr>
                <w:lang w:val="ro-RO"/>
              </w:rPr>
            </w:pPr>
            <w:r w:rsidRPr="00585DA0">
              <w:rPr>
                <w:lang w:val="ro-RO"/>
              </w:rPr>
              <w:t>Н</w:t>
            </w:r>
            <w:r>
              <w:rPr>
                <w:lang w:val="ru-RU"/>
              </w:rPr>
              <w:t>УЖНЫ ЛИ ДЕТЯМ КАНИКУЛЫ?</w:t>
            </w:r>
          </w:p>
        </w:tc>
        <w:tc>
          <w:tcPr>
            <w:tcW w:w="668" w:type="dxa"/>
            <w:gridSpan w:val="2"/>
          </w:tcPr>
          <w:p w14:paraId="1D7AB189" w14:textId="77777777" w:rsidR="00472FAE" w:rsidRPr="00630366" w:rsidRDefault="00472FAE" w:rsidP="00D261BA">
            <w:pPr>
              <w:rPr>
                <w:noProof/>
                <w:lang w:val="ro-RO"/>
              </w:rPr>
            </w:pPr>
          </w:p>
        </w:tc>
        <w:tc>
          <w:tcPr>
            <w:tcW w:w="5037" w:type="dxa"/>
            <w:vAlign w:val="center"/>
          </w:tcPr>
          <w:p w14:paraId="06F9A5B2" w14:textId="499B2F18" w:rsidR="00472FAE" w:rsidRPr="00630366" w:rsidRDefault="00333D88" w:rsidP="00D261BA">
            <w:pPr>
              <w:pStyle w:val="1"/>
              <w:jc w:val="right"/>
              <w:rPr>
                <w:lang w:val="ro-RO"/>
              </w:rPr>
            </w:pPr>
            <w:r w:rsidRPr="00333D88">
              <w:rPr>
                <w:lang w:val="ro-RO"/>
              </w:rPr>
              <w:t>Консультация для родителей</w:t>
            </w:r>
          </w:p>
        </w:tc>
      </w:tr>
      <w:tr w:rsidR="00472FAE" w:rsidRPr="00333D88" w14:paraId="513C118F" w14:textId="77777777" w:rsidTr="00585DA0">
        <w:trPr>
          <w:jc w:val="center"/>
        </w:trPr>
        <w:tc>
          <w:tcPr>
            <w:tcW w:w="4927" w:type="dxa"/>
            <w:gridSpan w:val="2"/>
            <w:vMerge/>
          </w:tcPr>
          <w:p w14:paraId="3570985F" w14:textId="77777777" w:rsidR="00472FAE" w:rsidRPr="00630366" w:rsidRDefault="00472FAE" w:rsidP="00472FAE">
            <w:pPr>
              <w:pStyle w:val="ad"/>
              <w:rPr>
                <w:noProof/>
                <w:lang w:val="ro-RO"/>
              </w:rPr>
            </w:pPr>
          </w:p>
        </w:tc>
        <w:tc>
          <w:tcPr>
            <w:tcW w:w="668" w:type="dxa"/>
            <w:gridSpan w:val="2"/>
          </w:tcPr>
          <w:p w14:paraId="3B923C85" w14:textId="77777777" w:rsidR="00472FAE" w:rsidRPr="00630366" w:rsidRDefault="00472FAE" w:rsidP="00D261BA">
            <w:pPr>
              <w:rPr>
                <w:noProof/>
                <w:lang w:val="ro-RO"/>
              </w:rPr>
            </w:pPr>
          </w:p>
        </w:tc>
        <w:tc>
          <w:tcPr>
            <w:tcW w:w="5037" w:type="dxa"/>
            <w:vAlign w:val="center"/>
          </w:tcPr>
          <w:p w14:paraId="74288325" w14:textId="6E85EE7F" w:rsidR="00472FAE" w:rsidRPr="00630366" w:rsidRDefault="00333D88" w:rsidP="00D261BA">
            <w:pPr>
              <w:pStyle w:val="1"/>
              <w:jc w:val="right"/>
              <w:rPr>
                <w:lang w:val="ro-RO"/>
              </w:rPr>
            </w:pPr>
            <w:r w:rsidRPr="009E3AEF">
              <w:rPr>
                <w:color w:val="FF0000"/>
                <w:lang w:val="ro-RO"/>
              </w:rPr>
              <w:t>«З</w:t>
            </w:r>
            <w:r w:rsidRPr="009E3AEF">
              <w:rPr>
                <w:color w:val="FF0000"/>
                <w:lang w:val="ru-RU"/>
              </w:rPr>
              <w:t xml:space="preserve">АЧЕМ НУЖНЫ </w:t>
            </w:r>
            <w:r w:rsidR="009E3AEF" w:rsidRPr="009E3AEF">
              <w:rPr>
                <w:color w:val="FF0000"/>
                <w:lang w:val="ru-RU"/>
              </w:rPr>
              <w:t>КАНИКУЛЫ В ДЕТСКОМ</w:t>
            </w:r>
            <w:r w:rsidRPr="009E3AEF">
              <w:rPr>
                <w:color w:val="FF0000"/>
                <w:lang w:val="ro-RO"/>
              </w:rPr>
              <w:t>?»</w:t>
            </w:r>
          </w:p>
        </w:tc>
      </w:tr>
      <w:tr w:rsidR="00472FAE" w:rsidRPr="00630366" w14:paraId="5F897A7A" w14:textId="77777777" w:rsidTr="00585DA0">
        <w:trPr>
          <w:trHeight w:val="405"/>
          <w:jc w:val="center"/>
        </w:trPr>
        <w:tc>
          <w:tcPr>
            <w:tcW w:w="4927" w:type="dxa"/>
            <w:gridSpan w:val="2"/>
            <w:vMerge/>
          </w:tcPr>
          <w:p w14:paraId="087A832E" w14:textId="77777777" w:rsidR="00472FAE" w:rsidRPr="00630366" w:rsidRDefault="00472FAE" w:rsidP="00472FAE">
            <w:pPr>
              <w:pStyle w:val="ad"/>
              <w:rPr>
                <w:noProof/>
                <w:lang w:val="ro-RO"/>
              </w:rPr>
            </w:pPr>
          </w:p>
        </w:tc>
        <w:tc>
          <w:tcPr>
            <w:tcW w:w="668" w:type="dxa"/>
            <w:gridSpan w:val="2"/>
          </w:tcPr>
          <w:p w14:paraId="5F072239" w14:textId="77777777" w:rsidR="00472FAE" w:rsidRPr="00630366" w:rsidRDefault="00472FAE" w:rsidP="00D261BA">
            <w:pPr>
              <w:rPr>
                <w:noProof/>
                <w:lang w:val="ro-RO"/>
              </w:rPr>
            </w:pPr>
          </w:p>
        </w:tc>
        <w:tc>
          <w:tcPr>
            <w:tcW w:w="5037" w:type="dxa"/>
            <w:vAlign w:val="center"/>
          </w:tcPr>
          <w:p w14:paraId="2FB8CC7C" w14:textId="6F021699" w:rsidR="00472FAE" w:rsidRPr="009E3AEF" w:rsidRDefault="009E3AEF" w:rsidP="00D261BA">
            <w:pPr>
              <w:jc w:val="right"/>
              <w:rPr>
                <w:noProof/>
                <w:lang w:val="ru-RU"/>
              </w:rPr>
            </w:pPr>
            <w:r>
              <w:rPr>
                <w:lang w:val="ru-RU"/>
              </w:rPr>
              <w:t xml:space="preserve">Фоминых Людмила Игоревна </w:t>
            </w:r>
          </w:p>
        </w:tc>
      </w:tr>
      <w:tr w:rsidR="00F16684" w:rsidRPr="00333D88" w14:paraId="6B7F00A5" w14:textId="77777777" w:rsidTr="00585DA0">
        <w:trPr>
          <w:trHeight w:val="2445"/>
          <w:jc w:val="center"/>
        </w:trPr>
        <w:tc>
          <w:tcPr>
            <w:tcW w:w="4927" w:type="dxa"/>
            <w:gridSpan w:val="2"/>
            <w:vMerge/>
            <w:vAlign w:val="center"/>
          </w:tcPr>
          <w:p w14:paraId="382C7476" w14:textId="77777777" w:rsidR="00F16684" w:rsidRPr="00630366" w:rsidRDefault="00F16684" w:rsidP="00472FAE">
            <w:pPr>
              <w:pStyle w:val="ad"/>
              <w:rPr>
                <w:lang w:val="ro-RO"/>
              </w:rPr>
            </w:pPr>
          </w:p>
        </w:tc>
        <w:tc>
          <w:tcPr>
            <w:tcW w:w="426" w:type="dxa"/>
            <w:vMerge w:val="restart"/>
          </w:tcPr>
          <w:p w14:paraId="1C7C9A0D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5279" w:type="dxa"/>
            <w:gridSpan w:val="2"/>
            <w:vMerge w:val="restart"/>
          </w:tcPr>
          <w:p w14:paraId="705ACEA5" w14:textId="77777777" w:rsidR="00585DA0" w:rsidRDefault="00585DA0" w:rsidP="007E6D6A">
            <w:pPr>
              <w:rPr>
                <w:lang w:val="ro-RO"/>
              </w:rPr>
            </w:pPr>
          </w:p>
          <w:p w14:paraId="7E4F57DD" w14:textId="4D347434" w:rsidR="007E6D6A" w:rsidRPr="007E6D6A" w:rsidRDefault="007E6D6A" w:rsidP="007E6D6A">
            <w:pPr>
              <w:rPr>
                <w:lang w:val="ro-RO"/>
              </w:rPr>
            </w:pPr>
            <w:r w:rsidRPr="007E6D6A">
              <w:rPr>
                <w:lang w:val="ro-RO"/>
              </w:rPr>
              <w:t xml:space="preserve">Во-первых, </w:t>
            </w:r>
            <w:r w:rsidRPr="00585DA0">
              <w:rPr>
                <w:b/>
                <w:bCs/>
                <w:color w:val="FF0000"/>
                <w:lang w:val="ro-RO"/>
              </w:rPr>
              <w:t>ваш ребенок устает не меньше вас.</w:t>
            </w:r>
            <w:r w:rsidRPr="00585DA0">
              <w:rPr>
                <w:color w:val="FF0000"/>
                <w:lang w:val="ro-RO"/>
              </w:rPr>
              <w:t xml:space="preserve"> </w:t>
            </w:r>
            <w:r w:rsidRPr="007E6D6A">
              <w:rPr>
                <w:lang w:val="ro-RO"/>
              </w:rPr>
              <w:t>Поскольку детей в группе много, то и шума в ней достаточно. Вот вы, к примеру, устаете от шума в поликлинике или на базаре? А ваш ребенок живет в шуме пять дней в неделю. Одиннадцать месяцев в году.</w:t>
            </w:r>
          </w:p>
          <w:p w14:paraId="44EAB18C" w14:textId="77777777" w:rsidR="007E6D6A" w:rsidRPr="007E6D6A" w:rsidRDefault="007E6D6A" w:rsidP="007E6D6A">
            <w:pPr>
              <w:rPr>
                <w:lang w:val="ro-RO"/>
              </w:rPr>
            </w:pPr>
          </w:p>
          <w:p w14:paraId="60C7C936" w14:textId="7AAA0FDD" w:rsidR="00F16684" w:rsidRPr="00630366" w:rsidRDefault="007E6D6A" w:rsidP="007E6D6A">
            <w:pPr>
              <w:rPr>
                <w:lang w:val="ro-RO"/>
              </w:rPr>
            </w:pPr>
            <w:r w:rsidRPr="00585DA0">
              <w:rPr>
                <w:b/>
                <w:bCs/>
                <w:color w:val="FF0000"/>
                <w:lang w:val="ro-RO"/>
              </w:rPr>
              <w:t>Посещение детского сада для дошкольников самая настоящая работа!</w:t>
            </w:r>
            <w:r w:rsidRPr="007E6D6A">
              <w:rPr>
                <w:lang w:val="ro-RO"/>
              </w:rPr>
              <w:t xml:space="preserve"> Судите сами — им приходится рано вставать. И ранний подъём совершенно не учитывает биоритмы ребёнка. Если «жаворонкам» рано вставать не тяжело, то «совам» крайне затруднительно. Вставая на час-два раньше своего оптимального времени, дети находятся в вялом состоянии весь день, «просыпаясь» лишь после дневного сна. Режим дня детей в детских садах стандартизирован. В принципе, половина детей чувствует себя комфортно, но вторая половина откровенно страдает. Кому-то слишком легко придерживаться графика и темпа обучения, а потому малоинтересно. Другим слишком тяжело, а потому тоже неинтересно. Все эти нюансы приводят к нарастающему утомлению. </w:t>
            </w:r>
            <w:r w:rsidRPr="00585DA0">
              <w:rPr>
                <w:b/>
                <w:bCs/>
                <w:color w:val="FF0000"/>
                <w:lang w:val="ro-RO"/>
              </w:rPr>
              <w:t>К окончанию учебного года дошкольники устают так же, как школьники, как взрослые работающие люди.</w:t>
            </w:r>
            <w:r w:rsidRPr="00585DA0">
              <w:rPr>
                <w:color w:val="FF0000"/>
                <w:lang w:val="ro-RO"/>
              </w:rPr>
              <w:t xml:space="preserve"> </w:t>
            </w:r>
            <w:r w:rsidRPr="007E6D6A">
              <w:rPr>
                <w:lang w:val="ro-RO"/>
              </w:rPr>
              <w:t>Отсюда вывод: отдых дошкольникам нужен не меньше, чем другим людям. Так может, стоит иногда делать паузу? И давать ему полноценный отдых от детского сада?</w:t>
            </w:r>
          </w:p>
        </w:tc>
      </w:tr>
      <w:tr w:rsidR="00F16684" w:rsidRPr="00333D88" w14:paraId="5B43EC2F" w14:textId="77777777" w:rsidTr="00585DA0">
        <w:trPr>
          <w:trHeight w:val="453"/>
          <w:jc w:val="center"/>
        </w:trPr>
        <w:tc>
          <w:tcPr>
            <w:tcW w:w="4927" w:type="dxa"/>
            <w:gridSpan w:val="2"/>
            <w:vAlign w:val="center"/>
          </w:tcPr>
          <w:p w14:paraId="0248A697" w14:textId="77777777" w:rsidR="00F16684" w:rsidRPr="00630366" w:rsidRDefault="00F16684" w:rsidP="00F16684">
            <w:pPr>
              <w:rPr>
                <w:lang w:val="ro-RO"/>
              </w:rPr>
            </w:pPr>
          </w:p>
        </w:tc>
        <w:tc>
          <w:tcPr>
            <w:tcW w:w="426" w:type="dxa"/>
            <w:vMerge/>
          </w:tcPr>
          <w:p w14:paraId="382BB105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5279" w:type="dxa"/>
            <w:gridSpan w:val="2"/>
            <w:vMerge/>
          </w:tcPr>
          <w:p w14:paraId="7F32CF34" w14:textId="77777777" w:rsidR="00F16684" w:rsidRPr="00630366" w:rsidRDefault="00F16684" w:rsidP="00472FAE">
            <w:pPr>
              <w:rPr>
                <w:lang w:val="ro-RO"/>
              </w:rPr>
            </w:pPr>
          </w:p>
        </w:tc>
      </w:tr>
      <w:tr w:rsidR="00F16684" w:rsidRPr="00333D88" w14:paraId="5490948D" w14:textId="77777777" w:rsidTr="00585DA0">
        <w:trPr>
          <w:trHeight w:val="1786"/>
          <w:jc w:val="center"/>
        </w:trPr>
        <w:tc>
          <w:tcPr>
            <w:tcW w:w="4927" w:type="dxa"/>
            <w:gridSpan w:val="2"/>
            <w:vMerge w:val="restart"/>
          </w:tcPr>
          <w:p w14:paraId="33BCAB9C" w14:textId="77777777" w:rsidR="007E6D6A" w:rsidRDefault="007E6D6A" w:rsidP="00F16684">
            <w:pPr>
              <w:pStyle w:val="21"/>
              <w:rPr>
                <w:lang w:val="ru-RU"/>
              </w:rPr>
            </w:pPr>
          </w:p>
          <w:p w14:paraId="5E87B5E3" w14:textId="77777777" w:rsidR="00585DA0" w:rsidRPr="00585DA0" w:rsidRDefault="00585DA0" w:rsidP="00F16684">
            <w:pPr>
              <w:pStyle w:val="21"/>
              <w:rPr>
                <w:sz w:val="28"/>
                <w:szCs w:val="28"/>
                <w:lang w:val="ru-RU"/>
              </w:rPr>
            </w:pPr>
          </w:p>
          <w:p w14:paraId="57C8AF4C" w14:textId="1E8B3BF4" w:rsidR="00F16684" w:rsidRPr="00630366" w:rsidRDefault="00C81821" w:rsidP="00F16684">
            <w:pPr>
              <w:pStyle w:val="21"/>
              <w:rPr>
                <w:lang w:val="ro-RO"/>
              </w:rPr>
            </w:pPr>
            <w:proofErr w:type="gramStart"/>
            <w:r>
              <w:rPr>
                <w:lang w:val="ru-RU"/>
              </w:rPr>
              <w:t>С</w:t>
            </w:r>
            <w:r w:rsidRPr="00C81821">
              <w:rPr>
                <w:lang w:val="ro-RO"/>
              </w:rPr>
              <w:t>амый лучший</w:t>
            </w:r>
            <w:proofErr w:type="gramEnd"/>
            <w:r w:rsidRPr="00C81821">
              <w:rPr>
                <w:lang w:val="ro-RO"/>
              </w:rPr>
              <w:t xml:space="preserve"> отдых для дошкольника вместе с мамой и папой</w:t>
            </w:r>
          </w:p>
          <w:p w14:paraId="71F9D931" w14:textId="77777777" w:rsidR="00C81821" w:rsidRPr="00585DA0" w:rsidRDefault="00C81821" w:rsidP="00C81821">
            <w:pPr>
              <w:rPr>
                <w:b/>
                <w:bCs/>
                <w:color w:val="FF0000"/>
                <w:lang w:val="ro-RO"/>
              </w:rPr>
            </w:pPr>
            <w:r w:rsidRPr="00C81821">
              <w:rPr>
                <w:lang w:val="ro-RO"/>
              </w:rPr>
              <w:t xml:space="preserve">Многих родителей начинает беспокоить вопрос проведения летнего отдыха и возможность посещения ребенком детского садика в летние месяцы, особенно если нет возможности его куда-либо отправить. Чем ближе лето, тем острее стоит вопрос. Конечно, самый лучший отдых для дошкольника все же вместе с мамой и папой, а может быть, сначала с мамой, потом с папой, и таким образом почти все лето ребенок проведет на отдыхе. Главное для ребенка – это выехать из шумного, задымленного города, ближе к морю, лесу, к речке, в горы. </w:t>
            </w:r>
            <w:r w:rsidRPr="00585DA0">
              <w:rPr>
                <w:b/>
                <w:bCs/>
                <w:color w:val="FF0000"/>
                <w:lang w:val="ro-RO"/>
              </w:rPr>
              <w:t>Ребенку будет интересно там, где будут его родители, активно проводящие с ним время.</w:t>
            </w:r>
          </w:p>
          <w:p w14:paraId="190E30C1" w14:textId="77777777" w:rsidR="00C81821" w:rsidRPr="00C81821" w:rsidRDefault="00C81821" w:rsidP="00C81821">
            <w:pPr>
              <w:rPr>
                <w:lang w:val="ro-RO"/>
              </w:rPr>
            </w:pPr>
          </w:p>
          <w:p w14:paraId="50710AA5" w14:textId="77777777" w:rsidR="00C81821" w:rsidRPr="00C81821" w:rsidRDefault="00C81821" w:rsidP="00C81821">
            <w:pPr>
              <w:rPr>
                <w:lang w:val="ro-RO"/>
              </w:rPr>
            </w:pPr>
            <w:r w:rsidRPr="00C81821">
              <w:rPr>
                <w:lang w:val="ro-RO"/>
              </w:rPr>
              <w:t xml:space="preserve">Конечно, здорово, когда у вас есть время на себя, а ребенок и накормлен, и присмотрен и может общаться со сверстниками. Казалось бы, не ситуация, а сплошное удовольствие и для вас, и для ребенка. Но так ли это на самом деле? Рассмотрим ситуацию поближе.     </w:t>
            </w:r>
          </w:p>
          <w:p w14:paraId="1BB22E11" w14:textId="77777777" w:rsidR="00C81821" w:rsidRPr="00C81821" w:rsidRDefault="00C81821" w:rsidP="00C81821">
            <w:pPr>
              <w:rPr>
                <w:lang w:val="ro-RO"/>
              </w:rPr>
            </w:pPr>
          </w:p>
          <w:p w14:paraId="0E02F3AD" w14:textId="1D9DF8A7" w:rsidR="00C81821" w:rsidRPr="00630366" w:rsidRDefault="00C81821" w:rsidP="00C81821">
            <w:pPr>
              <w:rPr>
                <w:lang w:val="ro-RO"/>
              </w:rPr>
            </w:pPr>
            <w:r w:rsidRPr="00585DA0">
              <w:rPr>
                <w:b/>
                <w:bCs/>
                <w:color w:val="FF0000"/>
                <w:lang w:val="ro-RO"/>
              </w:rPr>
              <w:t>Вы устаете на своей работе?</w:t>
            </w:r>
            <w:r w:rsidRPr="007E6D6A">
              <w:rPr>
                <w:color w:val="FF0000"/>
                <w:lang w:val="ro-RO"/>
              </w:rPr>
              <w:t xml:space="preserve"> </w:t>
            </w:r>
            <w:r w:rsidRPr="00C81821">
              <w:rPr>
                <w:lang w:val="ro-RO"/>
              </w:rPr>
              <w:t>После пяти, а то и шести рабочих дней выходные кажутся нам праздником. Но и то толком отдохнуть получается крайне редко. То дома надо прибраться, то машину починить, то к родителям съездить… И иногда проскальзывает мысль «Хорошо быть ребенком. Ходишь в садик и все». А вот и не все.</w:t>
            </w:r>
          </w:p>
        </w:tc>
        <w:tc>
          <w:tcPr>
            <w:tcW w:w="426" w:type="dxa"/>
            <w:vMerge/>
          </w:tcPr>
          <w:p w14:paraId="224AFCE8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5279" w:type="dxa"/>
            <w:gridSpan w:val="2"/>
            <w:vMerge/>
          </w:tcPr>
          <w:p w14:paraId="31D50794" w14:textId="77777777" w:rsidR="00F16684" w:rsidRPr="00630366" w:rsidRDefault="00F16684" w:rsidP="00472FAE">
            <w:pPr>
              <w:rPr>
                <w:lang w:val="ro-RO"/>
              </w:rPr>
            </w:pPr>
          </w:p>
        </w:tc>
      </w:tr>
      <w:tr w:rsidR="00F16684" w:rsidRPr="00333D88" w14:paraId="2A8E3BD6" w14:textId="77777777" w:rsidTr="00585DA0">
        <w:trPr>
          <w:trHeight w:val="5783"/>
          <w:jc w:val="center"/>
        </w:trPr>
        <w:tc>
          <w:tcPr>
            <w:tcW w:w="4927" w:type="dxa"/>
            <w:gridSpan w:val="2"/>
            <w:vMerge/>
          </w:tcPr>
          <w:p w14:paraId="499FD29E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426" w:type="dxa"/>
          </w:tcPr>
          <w:p w14:paraId="135FD8BC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  <w:tc>
          <w:tcPr>
            <w:tcW w:w="5279" w:type="dxa"/>
            <w:gridSpan w:val="2"/>
          </w:tcPr>
          <w:p w14:paraId="5F0A55E6" w14:textId="77777777" w:rsidR="00F16684" w:rsidRPr="00630366" w:rsidRDefault="00F16684" w:rsidP="00472FAE">
            <w:pPr>
              <w:rPr>
                <w:noProof/>
                <w:lang w:val="ro-RO"/>
              </w:rPr>
            </w:pPr>
          </w:p>
        </w:tc>
      </w:tr>
      <w:tr w:rsidR="00472FAE" w:rsidRPr="00333D88" w14:paraId="27219920" w14:textId="77777777" w:rsidTr="00585DA0">
        <w:trPr>
          <w:trHeight w:val="1728"/>
          <w:jc w:val="center"/>
        </w:trPr>
        <w:tc>
          <w:tcPr>
            <w:tcW w:w="2790" w:type="dxa"/>
          </w:tcPr>
          <w:p w14:paraId="2D9A4E12" w14:textId="77777777" w:rsidR="00472FAE" w:rsidRPr="00630366" w:rsidRDefault="00472FAE" w:rsidP="00472FAE">
            <w:pPr>
              <w:rPr>
                <w:noProof/>
                <w:lang w:val="ro-RO"/>
              </w:rPr>
            </w:pPr>
          </w:p>
        </w:tc>
        <w:tc>
          <w:tcPr>
            <w:tcW w:w="7842" w:type="dxa"/>
            <w:gridSpan w:val="4"/>
            <w:vAlign w:val="center"/>
          </w:tcPr>
          <w:p w14:paraId="13B1CD67" w14:textId="71917451" w:rsidR="00472FAE" w:rsidRPr="00630366" w:rsidRDefault="007A2853" w:rsidP="004473C7">
            <w:pPr>
              <w:pStyle w:val="02"/>
              <w:rPr>
                <w:lang w:val="ro-RO"/>
              </w:rPr>
            </w:pPr>
            <w:r w:rsidRPr="007A2853">
              <w:rPr>
                <w:lang w:val="ro-RO"/>
              </w:rPr>
              <w:t xml:space="preserve">В соответствии со статьей 34 Федерального закона от 29 декабря 2012 г. № 273-ФЗ «Об образовании в Российской Федерации» </w:t>
            </w:r>
            <w:r w:rsidRPr="007A2853">
              <w:rPr>
                <w:color w:val="FF0000"/>
                <w:highlight w:val="yellow"/>
                <w:lang w:val="ro-RO"/>
              </w:rPr>
              <w:t>обучающемуся предоставляются академические права, в том числе на каникулы</w:t>
            </w:r>
            <w:r w:rsidRPr="007A2853">
              <w:rPr>
                <w:color w:val="FF0000"/>
                <w:lang w:val="ro-RO"/>
              </w:rPr>
              <w:t xml:space="preserve"> </w:t>
            </w:r>
            <w:r w:rsidRPr="007A2853">
              <w:rPr>
                <w:lang w:val="ro-RO"/>
              </w:rPr>
              <w:t>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графиком.</w:t>
            </w:r>
          </w:p>
        </w:tc>
      </w:tr>
    </w:tbl>
    <w:p w14:paraId="4EFC16A6" w14:textId="77777777" w:rsidR="001563BE" w:rsidRPr="00630366" w:rsidRDefault="001563BE" w:rsidP="00D261BA">
      <w:pPr>
        <w:rPr>
          <w:sz w:val="10"/>
          <w:lang w:val="ro-RO"/>
        </w:rPr>
      </w:pPr>
    </w:p>
    <w:p w14:paraId="37FDB6B9" w14:textId="77777777" w:rsidR="001563BE" w:rsidRPr="00630366" w:rsidRDefault="001563BE" w:rsidP="00D261BA">
      <w:pPr>
        <w:rPr>
          <w:sz w:val="10"/>
          <w:lang w:val="ro-RO"/>
        </w:rPr>
        <w:sectPr w:rsidR="001563BE" w:rsidRPr="00630366" w:rsidSect="00585DA0">
          <w:headerReference w:type="first" r:id="rId11"/>
          <w:pgSz w:w="11906" w:h="16838" w:code="9"/>
          <w:pgMar w:top="142" w:right="936" w:bottom="576" w:left="936" w:header="720" w:footer="432" w:gutter="0"/>
          <w:cols w:space="720"/>
          <w:titlePg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90"/>
        <w:gridCol w:w="2254"/>
        <w:gridCol w:w="268"/>
        <w:gridCol w:w="198"/>
        <w:gridCol w:w="853"/>
        <w:gridCol w:w="2170"/>
        <w:gridCol w:w="94"/>
        <w:gridCol w:w="250"/>
        <w:gridCol w:w="359"/>
        <w:gridCol w:w="2798"/>
      </w:tblGrid>
      <w:tr w:rsidR="00067811" w:rsidRPr="00333D88" w14:paraId="7CBE8BE4" w14:textId="77777777" w:rsidTr="007C7EE5">
        <w:trPr>
          <w:trHeight w:val="810"/>
          <w:jc w:val="center"/>
        </w:trPr>
        <w:tc>
          <w:tcPr>
            <w:tcW w:w="3312" w:type="dxa"/>
            <w:gridSpan w:val="3"/>
          </w:tcPr>
          <w:p w14:paraId="1B579793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sdt>
          <w:sdtPr>
            <w:rPr>
              <w:lang w:val="ro-RO"/>
            </w:rPr>
            <w:id w:val="1194499914"/>
            <w:placeholder>
              <w:docPart w:val="87CD3B5BBDFD4B7DA010C081756222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22" w:type="dxa"/>
                <w:gridSpan w:val="7"/>
              </w:tcPr>
              <w:p w14:paraId="0A5E9701" w14:textId="77777777" w:rsidR="00067811" w:rsidRPr="00630366" w:rsidRDefault="00067811" w:rsidP="00067811">
                <w:pPr>
                  <w:pStyle w:val="31"/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Добавьте название раздела здесь</w:t>
                </w:r>
              </w:p>
              <w:p w14:paraId="69D3C878" w14:textId="77777777" w:rsidR="00067811" w:rsidRPr="00630366" w:rsidRDefault="00067811" w:rsidP="00067811">
                <w:pPr>
                  <w:pStyle w:val="31"/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Две строки</w:t>
                </w:r>
              </w:p>
            </w:tc>
          </w:sdtContent>
        </w:sdt>
      </w:tr>
      <w:tr w:rsidR="00067811" w:rsidRPr="00333D88" w14:paraId="4DE6D100" w14:textId="77777777" w:rsidTr="007C7EE5">
        <w:trPr>
          <w:trHeight w:val="810"/>
          <w:jc w:val="center"/>
        </w:trPr>
        <w:tc>
          <w:tcPr>
            <w:tcW w:w="10034" w:type="dxa"/>
            <w:gridSpan w:val="10"/>
          </w:tcPr>
          <w:p w14:paraId="3509A40A" w14:textId="77777777" w:rsidR="00067811" w:rsidRPr="00630366" w:rsidRDefault="00067811" w:rsidP="00D261BA">
            <w:pPr>
              <w:rPr>
                <w:lang w:val="ro-RO"/>
              </w:rPr>
            </w:pPr>
          </w:p>
        </w:tc>
      </w:tr>
      <w:tr w:rsidR="00DC6299" w:rsidRPr="00333D88" w14:paraId="5739276D" w14:textId="77777777" w:rsidTr="007C7EE5">
        <w:trPr>
          <w:trHeight w:val="1161"/>
          <w:jc w:val="center"/>
        </w:trPr>
        <w:sdt>
          <w:sdtPr>
            <w:rPr>
              <w:lang w:val="ro-RO"/>
            </w:rPr>
            <w:id w:val="-522780227"/>
            <w:placeholder>
              <w:docPart w:val="DB59CAA6B2864DB0B7CF7838F8A0F0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34" w:type="dxa"/>
                <w:gridSpan w:val="10"/>
                <w:vAlign w:val="center"/>
              </w:tcPr>
              <w:p w14:paraId="2AECBDC6" w14:textId="77777777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Ключевая идея или отрывок, который вы хотите выделить.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Используйте это место, чтобы сообщить читателю, что он может ожидать в данном материале.</w:t>
                </w:r>
              </w:p>
            </w:tc>
          </w:sdtContent>
        </w:sdt>
      </w:tr>
      <w:tr w:rsidR="004473C7" w:rsidRPr="00630366" w14:paraId="6EFF99BA" w14:textId="77777777" w:rsidTr="00845884">
        <w:trPr>
          <w:trHeight w:val="8558"/>
          <w:jc w:val="center"/>
        </w:trPr>
        <w:sdt>
          <w:sdtPr>
            <w:rPr>
              <w:lang w:val="ro-RO"/>
            </w:rPr>
            <w:id w:val="2081709347"/>
            <w:placeholder>
              <w:docPart w:val="71A453E714C642A4825A9F212210D0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44" w:type="dxa"/>
                <w:gridSpan w:val="2"/>
              </w:tcPr>
              <w:p w14:paraId="46AA59E9" w14:textId="77777777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Мы считаем, что оформление этого информационного бюллетеня выглядит отлично.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Но если вы не согласны, то можете внести в него несколько незначительных изменений, чтобы настроить его под себя.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Советы по обновлению отдельных элементов внешнего вида представлены в образцах текста этого шаблона.</w:t>
                </w:r>
              </w:p>
              <w:p w14:paraId="10482D45" w14:textId="77777777" w:rsidR="00DC6299" w:rsidRPr="00630366" w:rsidRDefault="00DC6299" w:rsidP="00DC6299">
                <w:pPr>
                  <w:rPr>
                    <w:lang w:val="ro-RO"/>
                  </w:rPr>
                </w:pPr>
              </w:p>
              <w:p w14:paraId="3BFD5994" w14:textId="77777777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Чтобы изменить любой текст в этом документе, просто щелкните нужный блок!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Для простоты форматирование уже настроено.</w:t>
                </w:r>
              </w:p>
              <w:p w14:paraId="01624E5F" w14:textId="77777777" w:rsidR="00DC6299" w:rsidRPr="00630366" w:rsidRDefault="00DC6299" w:rsidP="00DC6299">
                <w:pPr>
                  <w:rPr>
                    <w:lang w:val="ro-RO"/>
                  </w:rPr>
                </w:pPr>
              </w:p>
              <w:p w14:paraId="3365508E" w14:textId="77777777" w:rsidR="00067811" w:rsidRPr="00630366" w:rsidRDefault="00DC6299" w:rsidP="00D261BA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Есть другие изображения, которые хотите использовать?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В этом информационном бюллетене можно легко заменить любой из рисунков.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Дважды щелкните любое изображение, которое хотите заменить.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Некоторые изображения необходимо щелкнуть несколько раз, поскольку они являются частью группы изображений.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Продолжайте нажимать изображение, пока вокруг него не появятся маркеры выделения.</w:t>
                </w:r>
              </w:p>
            </w:tc>
          </w:sdtContent>
        </w:sdt>
        <w:tc>
          <w:tcPr>
            <w:tcW w:w="466" w:type="dxa"/>
            <w:gridSpan w:val="2"/>
          </w:tcPr>
          <w:p w14:paraId="50D01A59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3117" w:type="dxa"/>
            <w:gridSpan w:val="3"/>
          </w:tcPr>
          <w:sdt>
            <w:sdtPr>
              <w:rPr>
                <w:lang w:val="ro-RO"/>
              </w:rPr>
              <w:id w:val="1826155041"/>
              <w:placeholder>
                <w:docPart w:val="59D5EDD3962F44109E1AC6E04D003B8F"/>
              </w:placeholder>
              <w:temporary/>
              <w:showingPlcHdr/>
              <w15:appearance w15:val="hidden"/>
            </w:sdtPr>
            <w:sdtEndPr/>
            <w:sdtContent>
              <w:p w14:paraId="5A8FA79A" w14:textId="77777777" w:rsidR="00DC6299" w:rsidRPr="00630366" w:rsidRDefault="00DC6299" w:rsidP="00D261BA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Выделив изображение, выберите «Изменить рисунок» в контекстном меню или нажмите кнопку «Заливка» и выберите пункт «Рисунок».</w:t>
                </w:r>
              </w:p>
              <w:p w14:paraId="541DAA3E" w14:textId="77777777" w:rsidR="00DC6299" w:rsidRPr="00630366" w:rsidRDefault="00DC6299" w:rsidP="00D261BA">
                <w:pPr>
                  <w:rPr>
                    <w:lang w:val="ro-RO"/>
                  </w:rPr>
                </w:pPr>
              </w:p>
              <w:p w14:paraId="1118EA90" w14:textId="77777777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Вы легко можете изменить цвета шаблона всего несколькими щелчками.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Откройте вкладку «Конструктор» и нажмите кнопку «Цвета».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Вы можете выбрать одну из цветовых схем в списке.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При наведении курсора мыши на разные варианты вы увидите, как изменяется внешний вид документа.</w:t>
                </w:r>
              </w:p>
              <w:p w14:paraId="03EB4838" w14:textId="77777777" w:rsidR="00DC6299" w:rsidRPr="00630366" w:rsidRDefault="00DC6299" w:rsidP="00DC6299">
                <w:pPr>
                  <w:rPr>
                    <w:lang w:val="ro-RO"/>
                  </w:rPr>
                </w:pPr>
              </w:p>
              <w:p w14:paraId="743E3EC5" w14:textId="77777777" w:rsidR="00067811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Аналогичным образом вы легко можете менять цвета, обновлять шрифты и весь документ в целом!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На вкладке «Конструктор» выберите понравившееся сочетание шрифтов.</w:t>
                </w:r>
              </w:p>
            </w:sdtContent>
          </w:sdt>
        </w:tc>
        <w:tc>
          <w:tcPr>
            <w:tcW w:w="250" w:type="dxa"/>
          </w:tcPr>
          <w:p w14:paraId="12FAEEC6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sdt>
          <w:sdtPr>
            <w:rPr>
              <w:lang w:val="ro-RO"/>
            </w:rPr>
            <w:id w:val="646399835"/>
            <w:placeholder>
              <w:docPart w:val="07B0D3981F0D49DFA1916F39589F05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3157" w:type="dxa"/>
                <w:gridSpan w:val="2"/>
              </w:tcPr>
              <w:p w14:paraId="3FA6E84A" w14:textId="77777777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Восстановите тему, чтобы вернуться к исходному оформлению шаблона!</w:t>
                </w:r>
              </w:p>
              <w:p w14:paraId="012A27DE" w14:textId="77777777" w:rsidR="00DC6299" w:rsidRPr="00630366" w:rsidRDefault="00DC6299" w:rsidP="00DC6299">
                <w:pPr>
                  <w:rPr>
                    <w:lang w:val="ro-RO"/>
                  </w:rPr>
                </w:pPr>
              </w:p>
              <w:p w14:paraId="49481FFA" w14:textId="77777777" w:rsidR="00067811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Изменили цвет или шрифт и хотите вернуться к исходному оформлению?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Легко!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Откройте вкладку «Конструктор» и нажмите кнопку «Темы».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В списке выберите вариант восстановления темы этого шаблона.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Таким образом будет восстановлена исходная цветовая схема документа!</w:t>
                </w:r>
              </w:p>
            </w:tc>
          </w:sdtContent>
        </w:sdt>
      </w:tr>
      <w:tr w:rsidR="00DC6299" w:rsidRPr="00333D88" w14:paraId="0A998EED" w14:textId="77777777" w:rsidTr="007C7EE5">
        <w:trPr>
          <w:trHeight w:val="1080"/>
          <w:jc w:val="center"/>
        </w:trPr>
        <w:sdt>
          <w:sdtPr>
            <w:rPr>
              <w:lang w:val="ro-RO"/>
            </w:rPr>
            <w:id w:val="-504208699"/>
            <w:placeholder>
              <w:docPart w:val="B99DAB7D119F413B8CB0A2A45F3373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34" w:type="dxa"/>
                <w:gridSpan w:val="10"/>
                <w:tcBorders>
                  <w:bottom w:val="single" w:sz="12" w:space="0" w:color="7030A0" w:themeColor="accent3"/>
                </w:tcBorders>
                <w:vAlign w:val="center"/>
              </w:tcPr>
              <w:p w14:paraId="5EB96D0E" w14:textId="77777777" w:rsidR="00DC6299" w:rsidRPr="00630366" w:rsidRDefault="00DC6299" w:rsidP="00DC6299">
                <w:pPr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Ключевая идея или отрывок, который вы хотите выделить.</w:t>
                </w:r>
                <w:r w:rsidR="00845884">
                  <w:rPr>
                    <w:lang w:val="ro-RO" w:bidi="ru-RU"/>
                  </w:rPr>
                  <w:t xml:space="preserve"> </w:t>
                </w:r>
                <w:r w:rsidRPr="00630366">
                  <w:rPr>
                    <w:lang w:val="ro-RO" w:bidi="ru-RU"/>
                  </w:rPr>
                  <w:t>Используйте это место, чтобы сообщить читателю, что он может ожидать в данном материале.</w:t>
                </w:r>
              </w:p>
            </w:tc>
          </w:sdtContent>
        </w:sdt>
      </w:tr>
      <w:tr w:rsidR="00DC6299" w:rsidRPr="00333D88" w14:paraId="4684EE95" w14:textId="77777777" w:rsidTr="007C7EE5">
        <w:trPr>
          <w:trHeight w:val="1176"/>
          <w:jc w:val="center"/>
        </w:trPr>
        <w:sdt>
          <w:sdtPr>
            <w:rPr>
              <w:rStyle w:val="aa"/>
              <w:lang w:val="ro-RO"/>
            </w:rPr>
            <w:id w:val="-1655289616"/>
            <w:placeholder>
              <w:docPart w:val="AF1639DB61CD4A408824880A33826F45"/>
            </w:placeholder>
            <w:temporary/>
            <w:showingPlcHdr/>
            <w15:appearance w15:val="hidden"/>
          </w:sdtPr>
          <w:sdtEndPr>
            <w:rPr>
              <w:rStyle w:val="aa"/>
            </w:rPr>
          </w:sdtEndPr>
          <w:sdtContent>
            <w:tc>
              <w:tcPr>
                <w:tcW w:w="10034" w:type="dxa"/>
                <w:gridSpan w:val="10"/>
                <w:tcBorders>
                  <w:top w:val="single" w:sz="12" w:space="0" w:color="7030A0" w:themeColor="accent3"/>
                  <w:left w:val="single" w:sz="12" w:space="0" w:color="7030A0" w:themeColor="accent3"/>
                  <w:bottom w:val="single" w:sz="12" w:space="0" w:color="7030A0" w:themeColor="accent3"/>
                  <w:right w:val="single" w:sz="12" w:space="0" w:color="7030A0" w:themeColor="accent3"/>
                </w:tcBorders>
                <w:vAlign w:val="center"/>
              </w:tcPr>
              <w:p w14:paraId="400CCF99" w14:textId="77777777" w:rsidR="00DC6299" w:rsidRPr="00630366" w:rsidRDefault="00DC6299" w:rsidP="00DC6299">
                <w:pPr>
                  <w:rPr>
                    <w:rStyle w:val="aa"/>
                    <w:lang w:val="ro-RO"/>
                  </w:rPr>
                </w:pPr>
                <w:r w:rsidRPr="00630366">
                  <w:rPr>
                    <w:rStyle w:val="aa"/>
                    <w:lang w:val="ro-RO" w:bidi="ru-RU"/>
                  </w:rPr>
                  <w:t>«Поместите сюда цитату, чтобы выделить эту тему информационного бюллетеня».</w:t>
                </w:r>
              </w:p>
            </w:tc>
          </w:sdtContent>
        </w:sdt>
      </w:tr>
      <w:tr w:rsidR="004473C7" w:rsidRPr="00333D88" w14:paraId="50E0F497" w14:textId="77777777" w:rsidTr="007C7EE5">
        <w:trPr>
          <w:trHeight w:val="132"/>
          <w:jc w:val="center"/>
        </w:trPr>
        <w:tc>
          <w:tcPr>
            <w:tcW w:w="3044" w:type="dxa"/>
            <w:gridSpan w:val="2"/>
            <w:tcBorders>
              <w:top w:val="single" w:sz="12" w:space="0" w:color="7030A0" w:themeColor="accent3"/>
            </w:tcBorders>
          </w:tcPr>
          <w:p w14:paraId="74C1A756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466" w:type="dxa"/>
            <w:gridSpan w:val="2"/>
            <w:tcBorders>
              <w:top w:val="single" w:sz="12" w:space="0" w:color="7030A0" w:themeColor="accent3"/>
            </w:tcBorders>
          </w:tcPr>
          <w:p w14:paraId="443D8CF2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3117" w:type="dxa"/>
            <w:gridSpan w:val="3"/>
            <w:tcBorders>
              <w:top w:val="single" w:sz="12" w:space="0" w:color="7030A0" w:themeColor="accent3"/>
            </w:tcBorders>
          </w:tcPr>
          <w:p w14:paraId="0854FFC0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250" w:type="dxa"/>
            <w:tcBorders>
              <w:top w:val="single" w:sz="12" w:space="0" w:color="7030A0" w:themeColor="accent3"/>
            </w:tcBorders>
          </w:tcPr>
          <w:p w14:paraId="3FE42870" w14:textId="77777777" w:rsidR="00067811" w:rsidRPr="00630366" w:rsidRDefault="00067811" w:rsidP="00D261BA">
            <w:pPr>
              <w:rPr>
                <w:lang w:val="ro-RO"/>
              </w:rPr>
            </w:pPr>
          </w:p>
        </w:tc>
        <w:tc>
          <w:tcPr>
            <w:tcW w:w="3157" w:type="dxa"/>
            <w:gridSpan w:val="2"/>
            <w:tcBorders>
              <w:top w:val="single" w:sz="12" w:space="0" w:color="7030A0" w:themeColor="accent3"/>
            </w:tcBorders>
          </w:tcPr>
          <w:p w14:paraId="2EF039AA" w14:textId="77777777" w:rsidR="00067811" w:rsidRPr="00630366" w:rsidRDefault="00067811" w:rsidP="00D261BA">
            <w:pPr>
              <w:rPr>
                <w:lang w:val="ro-RO"/>
              </w:rPr>
            </w:pPr>
          </w:p>
        </w:tc>
      </w:tr>
      <w:tr w:rsidR="004473C7" w:rsidRPr="00630366" w14:paraId="7233CCDF" w14:textId="77777777" w:rsidTr="007C7EE5">
        <w:trPr>
          <w:trHeight w:val="307"/>
          <w:jc w:val="center"/>
        </w:trPr>
        <w:tc>
          <w:tcPr>
            <w:tcW w:w="790" w:type="dxa"/>
            <w:vMerge w:val="restart"/>
            <w:vAlign w:val="center"/>
          </w:tcPr>
          <w:p w14:paraId="611429C8" w14:textId="77777777" w:rsidR="004473C7" w:rsidRPr="00630366" w:rsidRDefault="004473C7" w:rsidP="004473C7">
            <w:pPr>
              <w:rPr>
                <w:lang w:val="ro-RO"/>
              </w:rPr>
            </w:pPr>
            <w:r w:rsidRPr="00630366">
              <w:rPr>
                <w:noProof/>
                <w:sz w:val="6"/>
                <w:szCs w:val="6"/>
                <w:lang w:val="ro-RO" w:bidi="ru-RU"/>
              </w:rPr>
              <w:drawing>
                <wp:inline distT="0" distB="0" distL="0" distR="0" wp14:anchorId="5FBBEAC0" wp14:editId="4729A1BD">
                  <wp:extent cx="237490" cy="237490"/>
                  <wp:effectExtent l="0" t="0" r="0" b="0"/>
                  <wp:docPr id="28" name="Графический объект 28" descr="Связ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Графический объект 28" descr="Связь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gridSpan w:val="3"/>
          </w:tcPr>
          <w:p w14:paraId="5D93D132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t>Веб-сайт:</w:t>
            </w:r>
          </w:p>
        </w:tc>
        <w:tc>
          <w:tcPr>
            <w:tcW w:w="853" w:type="dxa"/>
            <w:vMerge w:val="restart"/>
            <w:vAlign w:val="center"/>
          </w:tcPr>
          <w:p w14:paraId="0ACD4874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drawing>
                <wp:inline distT="0" distB="0" distL="0" distR="0" wp14:anchorId="232EAF45" wp14:editId="5106BB37">
                  <wp:extent cx="237490" cy="237490"/>
                  <wp:effectExtent l="0" t="0" r="0" b="0"/>
                  <wp:docPr id="26" name="Графический объект 26" descr="Получа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Графический объект 26" descr="Получатель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00614317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t>Контактное лицо:</w:t>
            </w:r>
          </w:p>
        </w:tc>
        <w:tc>
          <w:tcPr>
            <w:tcW w:w="703" w:type="dxa"/>
            <w:gridSpan w:val="3"/>
            <w:vMerge w:val="restart"/>
            <w:vAlign w:val="center"/>
          </w:tcPr>
          <w:p w14:paraId="2E577EA2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drawing>
                <wp:inline distT="0" distB="0" distL="0" distR="0" wp14:anchorId="0A48FBF5" wp14:editId="2CF6AAB7">
                  <wp:extent cx="237490" cy="237490"/>
                  <wp:effectExtent l="0" t="0" r="0" b="0"/>
                  <wp:docPr id="27" name="Графический объект 27" descr="Эл. поч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Графический объект 27" descr="Эл. почта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14:paraId="6DA1C5F2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  <w:r w:rsidRPr="00630366">
              <w:rPr>
                <w:lang w:val="ro-RO" w:bidi="ru-RU"/>
              </w:rPr>
              <w:t>Электронная почта:</w:t>
            </w:r>
          </w:p>
        </w:tc>
      </w:tr>
      <w:tr w:rsidR="004473C7" w:rsidRPr="00630366" w14:paraId="16B3A064" w14:textId="77777777" w:rsidTr="007C7EE5">
        <w:trPr>
          <w:trHeight w:val="306"/>
          <w:jc w:val="center"/>
        </w:trPr>
        <w:tc>
          <w:tcPr>
            <w:tcW w:w="790" w:type="dxa"/>
            <w:vMerge/>
          </w:tcPr>
          <w:p w14:paraId="48477FDF" w14:textId="77777777" w:rsidR="004473C7" w:rsidRPr="00630366" w:rsidRDefault="004473C7" w:rsidP="00D261BA">
            <w:pPr>
              <w:rPr>
                <w:lang w:val="ro-RO"/>
              </w:rPr>
            </w:pPr>
          </w:p>
        </w:tc>
        <w:sdt>
          <w:sdtPr>
            <w:rPr>
              <w:rStyle w:val="EmphasisItalics0"/>
              <w:b w:val="0"/>
              <w:i w:val="0"/>
              <w:color w:val="FFFFFF" w:themeColor="background1"/>
              <w:szCs w:val="22"/>
              <w:lang w:val="ro-RO"/>
            </w:rPr>
            <w:id w:val="-1148583549"/>
            <w:placeholder>
              <w:docPart w:val="FB4C38F976D44C9492E10A9B0718B00B"/>
            </w:placeholder>
            <w:temporary/>
            <w:showingPlcHdr/>
            <w15:appearance w15:val="hidden"/>
          </w:sdtPr>
          <w:sdtEndPr>
            <w:rPr>
              <w:rStyle w:val="EmphasisItalics0"/>
            </w:rPr>
          </w:sdtEndPr>
          <w:sdtContent>
            <w:tc>
              <w:tcPr>
                <w:tcW w:w="2720" w:type="dxa"/>
                <w:gridSpan w:val="3"/>
              </w:tcPr>
              <w:p w14:paraId="7A016766" w14:textId="77777777" w:rsidR="004473C7" w:rsidRPr="00630366" w:rsidRDefault="004473C7" w:rsidP="004473C7">
                <w:pPr>
                  <w:pStyle w:val="02"/>
                  <w:rPr>
                    <w:lang w:val="ro-RO"/>
                  </w:rPr>
                </w:pPr>
                <w:r w:rsidRPr="00630366">
                  <w:rPr>
                    <w:lang w:val="ro-RO" w:bidi="ru-RU"/>
                  </w:rPr>
                  <w:t>www.bellowscollege.com</w:t>
                </w:r>
              </w:p>
            </w:tc>
          </w:sdtContent>
        </w:sdt>
        <w:tc>
          <w:tcPr>
            <w:tcW w:w="853" w:type="dxa"/>
            <w:vMerge/>
          </w:tcPr>
          <w:p w14:paraId="22E8A8A5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</w:p>
        </w:tc>
        <w:sdt>
          <w:sdtPr>
            <w:rPr>
              <w:rStyle w:val="EmphasisItalics0"/>
              <w:b w:val="0"/>
              <w:i w:val="0"/>
              <w:color w:val="FFFFFF" w:themeColor="background1"/>
              <w:szCs w:val="22"/>
              <w:lang w:val="ro-RO"/>
            </w:rPr>
            <w:id w:val="1023210767"/>
            <w:placeholder>
              <w:docPart w:val="81DE56BCEAF54702B157F29475F4B04C"/>
            </w:placeholder>
            <w:temporary/>
            <w:showingPlcHdr/>
            <w15:appearance w15:val="hidden"/>
          </w:sdtPr>
          <w:sdtEndPr>
            <w:rPr>
              <w:rStyle w:val="EmphasisItalics0"/>
            </w:rPr>
          </w:sdtEndPr>
          <w:sdtContent>
            <w:tc>
              <w:tcPr>
                <w:tcW w:w="2170" w:type="dxa"/>
              </w:tcPr>
              <w:p w14:paraId="529A8DB1" w14:textId="77777777" w:rsidR="004473C7" w:rsidRPr="00630366" w:rsidRDefault="004473C7" w:rsidP="004473C7">
                <w:pPr>
                  <w:pStyle w:val="02"/>
                  <w:rPr>
                    <w:lang w:val="ro-RO"/>
                  </w:rPr>
                </w:pPr>
                <w:r w:rsidRPr="00630366">
                  <w:rPr>
                    <w:rStyle w:val="ac"/>
                    <w:color w:val="FFFFFF" w:themeColor="background1"/>
                    <w:lang w:val="ro-RO" w:bidi="ru-RU"/>
                  </w:rPr>
                  <w:t>215-555-0134</w:t>
                </w:r>
              </w:p>
            </w:tc>
          </w:sdtContent>
        </w:sdt>
        <w:tc>
          <w:tcPr>
            <w:tcW w:w="703" w:type="dxa"/>
            <w:gridSpan w:val="3"/>
            <w:vMerge/>
          </w:tcPr>
          <w:p w14:paraId="0E3AB1A5" w14:textId="77777777" w:rsidR="004473C7" w:rsidRPr="00630366" w:rsidRDefault="004473C7" w:rsidP="004473C7">
            <w:pPr>
              <w:pStyle w:val="02"/>
              <w:rPr>
                <w:lang w:val="ro-RO"/>
              </w:rPr>
            </w:pPr>
          </w:p>
        </w:tc>
        <w:sdt>
          <w:sdtPr>
            <w:rPr>
              <w:lang w:val="ro-RO"/>
            </w:rPr>
            <w:id w:val="-1466493694"/>
            <w:placeholder>
              <w:docPart w:val="BFD44F9D29C04472BBB46D537D59B53B"/>
            </w:placeholder>
            <w:temporary/>
            <w:showingPlcHdr/>
            <w15:appearance w15:val="hidden"/>
          </w:sdtPr>
          <w:sdtEndPr>
            <w:rPr>
              <w:rStyle w:val="EmphasisItalics0"/>
              <w:b/>
              <w:i/>
              <w:color w:val="48174A" w:themeColor="accent6" w:themeShade="BF"/>
              <w:szCs w:val="24"/>
            </w:rPr>
          </w:sdtEndPr>
          <w:sdtContent>
            <w:tc>
              <w:tcPr>
                <w:tcW w:w="2798" w:type="dxa"/>
              </w:tcPr>
              <w:p w14:paraId="7CBDC175" w14:textId="77777777" w:rsidR="004473C7" w:rsidRPr="00630366" w:rsidRDefault="004473C7" w:rsidP="004473C7">
                <w:pPr>
                  <w:pStyle w:val="02"/>
                  <w:rPr>
                    <w:lang w:val="ro-RO"/>
                  </w:rPr>
                </w:pPr>
                <w:r w:rsidRPr="00630366">
                  <w:rPr>
                    <w:rStyle w:val="ac"/>
                    <w:color w:val="FFFFFF" w:themeColor="background1"/>
                    <w:lang w:val="ro-RO" w:bidi="ru-RU"/>
                  </w:rPr>
                  <w:t>someone@example.com</w:t>
                </w:r>
              </w:p>
            </w:tc>
          </w:sdtContent>
        </w:sdt>
      </w:tr>
    </w:tbl>
    <w:p w14:paraId="041CCB9D" w14:textId="77777777" w:rsidR="001563BE" w:rsidRPr="00630366" w:rsidRDefault="001563BE" w:rsidP="004473C7">
      <w:pPr>
        <w:rPr>
          <w:sz w:val="2"/>
          <w:lang w:val="ro-RO"/>
        </w:rPr>
      </w:pPr>
    </w:p>
    <w:sectPr w:rsidR="001563BE" w:rsidRPr="00630366" w:rsidSect="007C7EE5">
      <w:headerReference w:type="first" r:id="rId18"/>
      <w:footerReference w:type="first" r:id="rId19"/>
      <w:pgSz w:w="11906" w:h="16838" w:code="9"/>
      <w:pgMar w:top="1440" w:right="936" w:bottom="576" w:left="93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87C5C" w14:textId="77777777" w:rsidR="00333D88" w:rsidRDefault="00333D88" w:rsidP="00D261BA">
      <w:r>
        <w:separator/>
      </w:r>
    </w:p>
  </w:endnote>
  <w:endnote w:type="continuationSeparator" w:id="0">
    <w:p w14:paraId="041D15D0" w14:textId="77777777" w:rsidR="00333D88" w:rsidRDefault="00333D88" w:rsidP="00D26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95F8" w14:textId="77777777" w:rsidR="001563BE" w:rsidRDefault="001563BE" w:rsidP="00D261B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FF79D" w14:textId="77777777" w:rsidR="00333D88" w:rsidRDefault="00333D88" w:rsidP="00D261BA">
      <w:r>
        <w:separator/>
      </w:r>
    </w:p>
  </w:footnote>
  <w:footnote w:type="continuationSeparator" w:id="0">
    <w:p w14:paraId="19D761A4" w14:textId="77777777" w:rsidR="00333D88" w:rsidRDefault="00333D88" w:rsidP="00D26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B0314" w14:textId="77777777" w:rsidR="00620C13" w:rsidRDefault="00F16684" w:rsidP="00D261BA">
    <w:pPr>
      <w:pStyle w:val="a6"/>
    </w:pPr>
    <w:r>
      <w:rPr>
        <w:noProof/>
        <w:lang w:val="ru-RU" w:bidi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EE55859" wp14:editId="2F7B26D3">
              <wp:simplePos x="0" y="0"/>
              <wp:positionH relativeFrom="column">
                <wp:posOffset>-1362111</wp:posOffset>
              </wp:positionH>
              <wp:positionV relativeFrom="paragraph">
                <wp:posOffset>-2700068</wp:posOffset>
              </wp:positionV>
              <wp:extent cx="14028080" cy="12982755"/>
              <wp:effectExtent l="0" t="2133600" r="0" b="9525"/>
              <wp:wrapNone/>
              <wp:docPr id="7" name="Группа 7" descr="Фоновые изображения и формы объектов первой страницы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28080" cy="12982755"/>
                        <a:chOff x="0" y="0"/>
                        <a:chExt cx="14028080" cy="12982755"/>
                      </a:xfrm>
                    </wpg:grpSpPr>
                    <wps:wsp>
                      <wps:cNvPr id="22" name="Полилиния: Фигура 21">
                        <a:extLst>
                          <a:ext uri="{FF2B5EF4-FFF2-40B4-BE49-F238E27FC236}">
                            <a16:creationId xmlns:a16="http://schemas.microsoft.com/office/drawing/2014/main" id="{4FD0684F-1AC2-4005-B1C0-A5A80D08262C}"/>
                          </a:ext>
                        </a:extLst>
                      </wps:cNvPr>
                      <wps:cNvSpPr/>
                      <wps:spPr>
                        <a:xfrm rot="3600000">
                          <a:off x="6210300" y="-3601675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Полилиния: Фигура 21"/>
                      <wps:cNvSpPr/>
                      <wps:spPr>
                        <a:xfrm rot="3600000">
                          <a:off x="8696325" y="2302983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Параллелограмм 148"/>
                      <wps:cNvSpPr/>
                      <wps:spPr>
                        <a:xfrm>
                          <a:off x="3114675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Параллелограмм 144"/>
                      <wps:cNvSpPr/>
                      <wps:spPr>
                        <a:xfrm>
                          <a:off x="3867150" y="9113358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Параллелограмм 146"/>
                      <wps:cNvSpPr/>
                      <wps:spPr>
                        <a:xfrm>
                          <a:off x="4962525" y="897048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Прямоугольник 4"/>
                      <wps:cNvSpPr/>
                      <wps:spPr>
                        <a:xfrm>
                          <a:off x="1247775" y="3465875"/>
                          <a:ext cx="2580740" cy="174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DC0CF" w14:textId="77777777" w:rsidR="00015568" w:rsidRPr="00783BF9" w:rsidRDefault="00015568" w:rsidP="00D261BA">
                            <w:pPr>
                              <w:pStyle w:val="1"/>
                            </w:pPr>
                            <w:r w:rsidRPr="00034F0D">
                              <w:rPr>
                                <w:lang w:val="ru-RU" w:bidi="ru-RU"/>
                              </w:rPr>
                              <w:t>РОДИТЕЛЬСКИЙ КОМИТЕТ</w:t>
                            </w:r>
                            <w:r w:rsidRPr="00034F0D">
                              <w:rPr>
                                <w:sz w:val="52"/>
                                <w:szCs w:val="52"/>
                                <w:lang w:val="ru-RU" w:bidi="ru-RU"/>
                              </w:rPr>
                              <w:t xml:space="preserve"> </w:t>
                            </w:r>
                            <w:r w:rsidRPr="00034F0D">
                              <w:rPr>
                                <w:sz w:val="44"/>
                                <w:szCs w:val="44"/>
                                <w:lang w:val="ru-RU" w:bidi="ru-RU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Овал 211"/>
                      <wps:cNvSpPr/>
                      <wps:spPr>
                        <a:xfrm>
                          <a:off x="1085850" y="6361475"/>
                          <a:ext cx="211421" cy="21143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Овал 6"/>
                      <wps:cNvSpPr/>
                      <wps:spPr>
                        <a:xfrm>
                          <a:off x="466725" y="5923325"/>
                          <a:ext cx="775380" cy="775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Овал 212"/>
                      <wps:cNvSpPr/>
                      <wps:spPr>
                        <a:xfrm>
                          <a:off x="3352800" y="1827575"/>
                          <a:ext cx="623354" cy="623396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Овал 206"/>
                      <wps:cNvSpPr/>
                      <wps:spPr>
                        <a:xfrm>
                          <a:off x="333375" y="5494700"/>
                          <a:ext cx="775211" cy="77526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Овал 47"/>
                      <wps:cNvSpPr/>
                      <wps:spPr>
                        <a:xfrm>
                          <a:off x="76200" y="1827575"/>
                          <a:ext cx="4202620" cy="4200771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Овал 1" descr="Женщина, которая держит дочь на коленях на открытом рынке"/>
                      <wps:cNvSpPr/>
                      <wps:spPr>
                        <a:xfrm>
                          <a:off x="0" y="1789475"/>
                          <a:ext cx="4106266" cy="4104414"/>
                        </a:xfrm>
                        <a:prstGeom prst="ellipse">
                          <a:avLst/>
                        </a:prstGeom>
                        <a:blipFill>
                          <a:blip r:embed="rId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431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Овал 103"/>
                      <wps:cNvSpPr/>
                      <wps:spPr>
                        <a:xfrm flipH="1">
                          <a:off x="5181600" y="7208358"/>
                          <a:ext cx="3797587" cy="379556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Параллелограмм 147"/>
                      <wps:cNvSpPr/>
                      <wps:spPr>
                        <a:xfrm>
                          <a:off x="5886450" y="8837133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Овал 104" descr="Сотрудник учебного заведения, учащийся и родители обсуждают учебное заведение."/>
                      <wps:cNvSpPr/>
                      <wps:spPr>
                        <a:xfrm>
                          <a:off x="5181600" y="7370283"/>
                          <a:ext cx="3710518" cy="3708498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1508" r="-183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Прямоугольник 150"/>
                      <wps:cNvSpPr/>
                      <wps:spPr>
                        <a:xfrm>
                          <a:off x="2457450" y="11256483"/>
                          <a:ext cx="6216288" cy="12057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7C180" w14:textId="77777777" w:rsidR="00015568" w:rsidRPr="00184A14" w:rsidRDefault="00015568" w:rsidP="00D261BA">
                            <w:pPr>
                              <w:pStyle w:val="0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3152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Овал 205"/>
                      <wps:cNvSpPr/>
                      <wps:spPr>
                        <a:xfrm>
                          <a:off x="4067175" y="2389550"/>
                          <a:ext cx="1003986" cy="100233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C4E4B" w14:textId="77777777" w:rsidR="00015568" w:rsidRPr="00BE27CD" w:rsidRDefault="00015568" w:rsidP="00D261BA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Овал 45"/>
                      <wps:cNvSpPr/>
                      <wps:spPr>
                        <a:xfrm>
                          <a:off x="4171950" y="2418125"/>
                          <a:ext cx="1000768" cy="100072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B88F9" w14:textId="3BEB44AE" w:rsidR="00015568" w:rsidRPr="00845884" w:rsidRDefault="009E3AEF" w:rsidP="00472F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E3AEF">
                              <w:drawing>
                                <wp:inline distT="0" distB="0" distL="0" distR="0" wp14:anchorId="565B043E" wp14:editId="3C6830CF">
                                  <wp:extent cx="744120" cy="580876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175" cy="58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Овал 18"/>
                      <wps:cNvSpPr/>
                      <wps:spPr>
                        <a:xfrm>
                          <a:off x="7991475" y="7027383"/>
                          <a:ext cx="223484" cy="223499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Овал 25"/>
                      <wps:cNvSpPr/>
                      <wps:spPr>
                        <a:xfrm>
                          <a:off x="3800475" y="2313350"/>
                          <a:ext cx="212001" cy="21201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Овал 210"/>
                      <wps:cNvSpPr/>
                      <wps:spPr>
                        <a:xfrm>
                          <a:off x="914400" y="5551850"/>
                          <a:ext cx="405180" cy="405208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Овал 16"/>
                      <wps:cNvSpPr/>
                      <wps:spPr>
                        <a:xfrm>
                          <a:off x="5372100" y="1010395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Овал 208"/>
                      <wps:cNvSpPr/>
                      <wps:spPr>
                        <a:xfrm>
                          <a:off x="5448300" y="10161108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Овал 209"/>
                      <wps:cNvSpPr/>
                      <wps:spPr>
                        <a:xfrm>
                          <a:off x="5248275" y="1035160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Овал 207"/>
                      <wps:cNvSpPr/>
                      <wps:spPr>
                        <a:xfrm>
                          <a:off x="7772400" y="10103958"/>
                          <a:ext cx="1099009" cy="109908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Стрелка: Пятиугольник 151"/>
                      <wps:cNvSpPr/>
                      <wps:spPr>
                        <a:xfrm>
                          <a:off x="838200" y="11056458"/>
                          <a:ext cx="2159289" cy="1603227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Овал 17"/>
                      <wps:cNvSpPr/>
                      <wps:spPr>
                        <a:xfrm>
                          <a:off x="8153400" y="9989658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Прямоугольник 143"/>
                      <wps:cNvSpPr/>
                      <wps:spPr>
                        <a:xfrm>
                          <a:off x="628585" y="12659265"/>
                          <a:ext cx="8045778" cy="323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Стрелка: Пятиугольник 152"/>
                      <wps:cNvSpPr/>
                      <wps:spPr>
                        <a:xfrm>
                          <a:off x="714375" y="11256483"/>
                          <a:ext cx="2159289" cy="1205754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Стрелка: Пятиугольник 153"/>
                      <wps:cNvSpPr/>
                      <wps:spPr>
                        <a:xfrm>
                          <a:off x="552426" y="11064983"/>
                          <a:ext cx="2159289" cy="1594126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5" name="Графический объект 155" descr="Голова с шестеренками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7800" y="11389833"/>
                          <a:ext cx="897890" cy="897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E55859" id="Группа 7" o:spid="_x0000_s1026" alt="Фоновые изображения и формы объектов первой страницы." style="position:absolute;margin-left:-107.25pt;margin-top:-212.6pt;width:1104.55pt;height:1022.25pt;z-index:251664384;mso-height-relative:margin" coordsize="140280,129827" o:gfxdata="UEsDBBQABgAIAAAAIQCQf6U6KwEAALgCAAATAAAAW0NvbnRlbnRfVHlwZXNdLnhtbJSSTU7DMBCF&#10;90jcwfIWJQ5dIISSdEHKEhAqB7DsSWJIbMtj0vb2OD+VIEoqdenxfG/eGzvdHtuGdOBQGZ3R+zih&#10;BLQwUukqo5/7l+iREvRcS94YDRk9AdJtfnuT7k8WkARaY0Zr7+0TYyhqaDnGxoION6VxLffh6Cpm&#10;ufjmFbBNkjwwYbQH7SPfa9A8LaDkP40nu2Moj06+LFSUPI+N/ayMqrYXGC7YImP1MtLXlwkHDc6m&#10;cGsbJbgP+2CdlrMs0ZQjDuTQg7WyeBfCrkzAbtlTqF+gDtLObI3he0MtRrY23qwM7K3839vfRJPR&#10;t/DiTkkg79z5V96G7TLpkMHGFEbElzUmE6YslYC4cLgbqHOcNW1pDtpBd614EbAP6M7qbPh3+S8A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CRL/RuWRYAAIHd&#10;AAAOAAAAZHJzL2Uyb0RvYy54bWzsXVuPG0d2fg+Q/9DgY7DS9KX6NvB4Idixs4CzK9gO7H3sIXuG&#10;zJJshuzRjPK0thJsLovoYYE8xl4gP0C7ayVa2daDfwH5j/KdunRXF0l1tWRZkFMCRuxLna5Lnzp9&#10;7uetn94s5t69cr2ZVcuzUXDbH3nlclxNZsvLs9HfffzerWzkbepiOSnm1bI8G90vN6Ofvv2Xf/HW&#10;9eq0DKtpNZ+Uaw8PWW5Or1dno2ldr05PTjbjabkoNrerVbnEzYtqvShqnK4vTybr4hpPX8xPQt9P&#10;Tq6r9WS1rsblZoOr74qbo7f58y8uynH9i4uLTVl787MRxlbz/9f8/3P6/+Ttt4rTy3Wxms7GchjF&#10;C4xiUcyW6LR51LtFXXhX69neoxaz8braVBf17XG1OKkuLmbjks8Bswl8Yzbvr6urFZ/L5en15apZ&#10;JiytsU4v/Njxz++9v159tLq7xkpcry6xFvyM5nJzsV7QL0bp3fAlu98sWXlTe2NcDJgfZn6GpR3j&#10;ZhDmWZjGsVjW8RRrvwc5nv51L+yJ6vykM6TrFZBk067D5uXW4aNpsSr58m5OsQ53195scjYKw5G3&#10;LBbA1e0X22fbr7dP+N+32ye7h6fe9r9x/qfdg92vt4+++zIMaKY0LMA3i7g53WA91Qp66wpYFyU+&#10;/eM4ItczCQM/wiUPC3cL94MklQvXLG6K+2ku1jbLo4hFHGOb5SlOx1eb+v2y4u+puPfBphYIPcER&#10;R8eJnMu4Wi43s7r8FP1dLObA8b868bI8SIPYu/bygDGfzwUYbIL8UgfBIJMoz72px9IwxBTkDjKB&#10;Pg20fsTje/vRQagf5vv9/eBtNfPh/fi9/eggchb9/URaP5brpoOw1M/jkPX3w/R+gpT5/e9HBwni&#10;EK/H4v3Eej9Y6bx/3XQQ636S4f3oICxJ8zTI+tct1fuxWzcdhCX4Fwb9/eB71uBbiv2Y978fHSSI&#10;0gCkoL8f7Pq2nyROs/73o4NY9xPouzu166gDw5IoyUBF+imCvr8tly7QYVgSYvUscCHQd3iSZGnW&#10;/5I6MEEY5IHNLgr0PZ6A/qRBL/npwNj3pO9y2550GBbnUR6EFu9J3+d89ZL+OekwLAZHYIUR+k6P&#10;c8ZSi550mMDH+Gx2U6Dv9QRfvcTiPekw9j3pu922Jx2GxXEAVtDiPen73Xb1dBgWR6kVRoQ6jYjB&#10;qCZpL0Z0YOSHuZdEgJ1oqV7MwiwO+zvSYaw70imEbUc6DIuB4n7a/5ZCnULwtcv6p6TDMJbHVvgQ&#10;dnY7NmFs0ZMOkyageRasQ9jZ7EkWs6h/SjqMdUf6XmeWHXVgWIIlt/g2hfpeZ5ZrZ8CAnbf4NoX6&#10;XsfnLGYWb0mHSfzcioEI9a0e5SyMLN6SDmPbEWSSdtNadtSBYSwMI9/iyxTpW91y7TowkHJyK3yI&#10;9L0e5imY6l4U78CwOIV6op88RPpWj7D/ICP0yWMdGOuO9J1u25EOw/CxsJLIIn2r266dDsOiJLHD&#10;B32vh2GYhxZvSYeJfGbFPkT6Vg9ZnAQWb0mHse5I3+m2HekwLIoSllt8lyJ9q9uunQ7DojCywgem&#10;04eAZUnYL8p0YbhM27+XmE4ewONFNrJzB8a2I5062Hakw7Awj8CxWUxJJw+2a6fDgIfyrfCB6Xsd&#10;0hk40D461AGxoHVM3+R5kluIzh0Qmy703W3ZhQ7CwthPcotPEdN3t+Vy6SD4HKd2GKDvbot30m3e&#10;y3EzfUtDoWchKXdALN5JrO9/uy46ICz00zSz4EtjfS/3L1WnOQtyBqm6uyOhZ71UmtRiqpSr45ul&#10;1K7iyCvI0CH0uqtqQ9puXdUK1a46hRoVulk8ElCkmu0Bxlx0YK5ntQYGrdGBw0E9g3zowNEgYFAR&#10;HZgNAgZ90IG5Ntx6ztjGOnAyqGdsTR04HQSMLacDZ4OAsf904HwQMCnidGicD8IxE8mGYRmpzDq9&#10;D8Mz0oN1wIdhWmCgGs4Hzd1AtmAYtgUGuuF8UO8GwkE/NQjcQLlgGM4FBtLhfEjvpNrRXxzOB4Eb&#10;WCdsSNb7nOxznd6HYR3pYzrgw7COlCwd8GFYR6qTDvgwrAsNrMP5oJU3sA5aj0HgBtZBlTEI3MA6&#10;KCiGgJPKQF+6xhRq9z0lPUAHfBitI+G+Az4M60hk74APw7rIwDqcD1o6A+sgoQ8CN7AuGoZ1JDx3&#10;5j4M6yID63A+aPAG1kHuHQJOgqg+eJwPAjewDiLqIHAD69gwrGMG1uF8UO8G1kHeGwRuYB1kuUHg&#10;BtaxYVhHAlrnxQ3DOmZgHc4HDd7AOshMQ8BJ/tEHj/NB4AbWQdLRwMWXVoowa3hIkW/UnPtG1SMP&#10;vlHrkQffqHOCKU5XRU2Sjzr0rs9G3MiCLqZnI+UEQrcX1b3y44o3rEkOEl4SfCLSa0SOom04X+oA&#10;6rmYuXT/kACqmfpd8ecLWw9/vhqGmKVqpn5Fc2040hnDePp4Xm1KPud2gBKU+xOImQj/ip6ZZNyh&#10;4gCAGpL6lc9vm0t/B2NoRvN2ONJtwWh+fCbC7C4GJjwRemYiPAIOAKghqV8xE6259AswhmY05w4U&#10;/OnSuG80Pz4TYdYXAxPW+p6ZCJv5AQA1JPUrZqI1l5ZzY2hGc/IyEBRLmr+N5sdnIky3YmDCnt03&#10;E26/PgCghqR+5Uza5tK2bAyt21wbjjQQG82fMxNuGuYDk5tTbMh2PxldcQvvfnvVSv2KeQgzLW8t&#10;ra/GwIzmNBhBxaUJ1Wh+fB7CAMh7EqZKCXlsHsI0ud9eDUj9inlorZmwTxoDM5pza6SYNovJyGg0&#10;Pz4PYSLjoMKY1zMPYbzbb68GpH7FPLTW0oJnDMxozm2dch7cDGc0Pz4PYUQSoNyu1jcPbkfbb68G&#10;pH7lPLTWwsZlDKzbXB+MMFQZzZ8zD26i4uMSBqGeeQgD0H57NSD1K+ahtZZWIGNgRvN2MNKUYzQ/&#10;Pg9hiODjEn6APfMQJpL99mpA6lfMQ2st7STGwIzm3KLEHy6NHUbz4/PgensOqfirYzucmxI6LdUg&#10;1K8Ye9tOWhKMsXRbt/1Lc4DR+vjIBX/YN2qubLcYddtO6tqNcXRHLfqWCnOjpRoxeExiHLm+u+Eg&#10;ifHU3JU31Xw2eW82nxPLyB3+y3fma+9eAXa0GI/LZa3Y1k7LOdeeLyuCVPwe+rmGE7Zwu+ZH9f15&#10;Sc+dLz8sL+DXDX405M7XRzriY5gWk1L0H3NnbfH4BoLPhj+QWl+g/+bZwfOeLR4j2xNoyQMTGmBh&#10;PWi6ObQCDQTvuVrWDfBitqzWh3qfN8t3IdqrRRJLQ6t0Xk3uw+udO6jjrW5W4/dm6039QbGp7xZr&#10;+IjjImI76l/gv4t5BdYfLD4/AvNfrf/x0HVqD7d83B1514irOBtt/uGqWJcjb/6zJRz2OWMAYYOf&#10;cOcFyBz6nXP9zvJq8U4FfIC0gdHxQ4xpXc/V4cW6WnyCEJA71CtuFcsx+obVpYYUI07eqXGOWwgi&#10;GZd37vBjBF8ALT9YfrQa08NpVVeY+cc3nxTrlUeHZ6Mabvg/r1SQQHGq3OsJt5u2BLms7lzV1cWM&#10;fO85Hop1lScIWBAhAq88ciEgm/4PErqQJXkSSV0mue7kGdcsALNVaIeLXOg1vUK303h4C3a51+Ku&#10;g7jIBYpg4ZJz77pBE9UstYtcwLoJPUDvukF8atdN6Au6FvID4UKfggg1QJYBBTqIi1xQ4VkuckGE&#10;qbnIhQYjuCqnd9t2oh1c5IJaPRe5QEGfLnJBRr/aBhTozIOLXJCLZ+l934l2sA0ocJELFKn9Sxe5&#10;ICLWyfmhYShd5ILgiawDCmAGbxbPNqBAh7HuSJcVbDvSYVzkgiStQv/dy+R1ox24WbpfNoMDSYsO&#10;th3pMC5ywbMMK9DZBgsvebi3tG/GsgsdxEUu9Mf4u8gFF7lwNFrDdHaTli0771Js9o6/1iBgw9Ft&#10;mJ+b4eY2zMtNuEc0ESrKs8BuzoaL2zAPNxe50AYGucgF4ZJItrS+qCgD6VzkgvXSuciFdse5yAVr&#10;tHGRCy3aIJJB+HLYfSBd5EK7dC5ywXrHuciFFm1c5EI3kMJFLlBwiItcEJ8h5ZepfoUPqotcQFyS&#10;SG13xDt1P1ZJmIa5EO8iF/ClUhilfgVmucgFmUDMGq/0YAEXuXAMr1zkgotc6FKaNiJBxTio++pX&#10;UKS2nYtccJELLnLhTY1coHD7JnLhERVXQNGFr7eP8fcM5Rbo/JvtN999icgz+vZS8MrxigukR5Y1&#10;FqIgQES1sM7kQRBFMYdvAxVSXGKUCYzKV4RZFsUIaxDctSp/QWtKJRZkWMgKkTHzeTmvUDVkwSNH&#10;eGAIddqUTigmf6+suQhn8oIEgZ7KPiJbg8lSDybQTojTwVAglbuh09IFQ8ngJhHi5YKhXDCULOOC&#10;iia2JIWnNbEnKVmCSGbEk4FgvPEkhUjP/Grxt9VEcA8pBT4S/UO423w1LcRVyvOq+LCGNvFoSEeM&#10;XGSmi8zUCpCpcFFJThpiBB8PO/6Ge39YEyOWJyFxLESMsjxFOmsjEPNN4m/siNHx0GxHjBwxcsSo&#10;lxiRp6miRbtf7x5Csnq2e7D9ExW72/12i0J326feMJ4oCFmaSjErQk6bzKxkF6IkEGqZySqBKUvj&#10;xgXjiJhFicla6UpIZLrA1CSAIKUiUY7mAldfq2QHvBAfkdONywhhkRGivjm/kfL160gOAQQRiSFw&#10;IJJC4EAkhMCBSwYxOVQl9DDLEVLpNLnN/2v7R1KoeHRNvl0r7QlyTaGKEFYe3AWqvKG6GdeNtNoT&#10;PJBRzSauPMFxk1j0yKYu5/PZakM1N/fSaagilp2PeCNsHMqJ0mnpaIBThLisMIfq2bZfe0UGBooY&#10;SZJKCSPOUURK6EdbGoDvfqTq/+IYucSerz99SRpwfnkkKxRlJkXBOJAooi4d4mBLRhzn8GblksKX&#10;6UAeqYZlkNmlHNswiG1AtN8e28C3tLVSAiYVVB0SbENA9cBNtgF1XGF1EWwDHecq5OX7YhvWl+dN&#10;KrkURbbvNNpLPeec4xkcz+B4hkM8Q+jvcw10bYjwEOEfNj7JDjHL4bgq7QoqRRx4BS6jkOxAx4ky&#10;cH5fRGA8LRcuo+SxFXCqQqcq7FcVIrq0ywx89yXCE4aQgRTlHp/DCsBtK0QLwQvgBKXeFH/v6ABl&#10;rXWZZVXGWZdZVmXs/eEzy+6TAWj9JuVmjNS62/+En9a3u3+F3eDb7aOfeNunsCd8jj94be0eetuv&#10;to9x+D/bJ7vP6eTZ7je733rUlLfkXl7f7h7u/lleI9insEv8Oz1j+41Hh2j9dPt4EN2RNAeFI/e0&#10;lgwp8cIEHA6xHjhhrInAfnGacw7NpkpmTcfezWK+3JxifaZ1vTo9OeFKiGJzu1qVS9xDNuJFUeN0&#10;fXkCZ7XZuHy3Gl8tkPUaOl4/OVmX86KeVcvNFBpTaMNPy8V5OUFxlp9NSOG6qYu6RG7l8bosl7Qw&#10;UHmsxx/CaCKO63VZj5F/W+WpRpUXpDRGWVfFZW1UCyg99LE7ocgJRU4oOiQUBT7KaXW5IY+u9XJD&#10;3gXowd+oT7n0TI2DLEgkZ4RS8XA8NTxTUYoihSFVUCmcxHGitBgvTqVeSC3qLKygoi7nvsu5vyLL&#10;penZ1YpIX4DfeY7n+jC5Kc6yBKlahWdXhohXJGLgn/ZGf/IGea4TH3LQzRTMR2OccQ6lfAWcYsYp&#10;ZnoVMxBaDvAiuKZkst+TDAbR6QEkLuHRtXuw+w0EtT/gFCE122fe9n/hFPJHXIKARm12D3/i8UaP&#10;uCz3591nJL09gQAGgK9IfEO7r3EBp3/AzQeQ6b4CyfsPyHWdhz/ee/T28e1+NomIxCHmKEr90HRr&#10;BT30wUEp5sjPWK6Sl704c6TEIG+ymvEqMSiM88msnnIHG8W+vWLZThL5PlkOJXFuRYhCwApAwrwV&#10;ZFFTFtcJdlrlKEdMHTHtJ6bEZknB7otjHrGIPUSzXllPI2KIak8VBxcEYZzsOecnYZAg5lBQsSD0&#10;YShXJZaPULE+r9h++U64xzhmDKr111Z3jbxsEbBInxSJUK/D2TbFB4QsL8KFBo4aGblxCbdb7jqD&#10;M+F7q+69sCdN/f+uFhs2c0NTlN8dXRtCQJiPSENpQg+jDBogw4Qe+H6UU9VhUmTjBK40PfTDOd+R&#10;PZzLWT+mQo4NQWkctV4HQWloSaesY0NFnDsejDwn1yhWae/Fz/aoCAzwA6kI0vznUpEUMmidTQde&#10;EA4/pUrZkor4afh9++MdcsVpDFHOJU+Vg+Xmuu9L0dzQhMZC4WgCNAwUQ/aGl3nFVu2aoSCbDEuL&#10;kubIcic5C2hX0sjUr4RhxDKok4gk0HGuspcckUtekq8Q5Z4dRVCuT05t4dQWvWoLCsrp0gFPfNrt&#10;HfXhpa/IQAjXkMgUMEIoJfwmvi/0A856wGjzKsmA2gQdXYZzS3EWaOeWcsgtJaRSKiYdwLUhmgaZ&#10;85b76sewq5h0gJGxBd1whzkfWqOXN7Z0dndjA9bjfB07oCihYwccO9DLDgT7ITu4NIQKIGc2iAm2&#10;OdcmwrUtN33SWJDEVFya0wEcC1XEK+MHnhvrG+Q+yBSJzP2kRG0krSUGTTzFCc8N4rKEtGFCFllC&#10;nCLhR6FIoM/4HucgPu3WIkTMYNVsaUYSIGcIEZ02P8APTDOEKuHAhnderM6L1Vs7GeKgDOGjrp4p&#10;Q+DaIO4hZBTrL7mHKIZ3u0EJkKw9iNCRUComQZ+zg1Mqno265OxiNp9/WF5w8qqMBiLz8WvzZXgd&#10;vAAXV5XjQsfYKO8ItwVncBxucAz91p+99VsY5rqOVIAhMgY/R44I/Dz3ieYQKeAnwgDxyiSJ7jbS&#10;xADHFTiuwHEFh1MIBlQXQXIFvydvcu7//XT76NTbfoGI3c/hE27kDSUvSc57WwsQWZQ1CQLg042Y&#10;F5NrCJB2LFO0IvGjMFRlOI9YIabVoryL6FktzyB9MY9VZwiRxV2ZN1+0OINyu3KUxekqna6yX1e5&#10;z2RArThE2siCmKoScB4jz7McOYe7agcnbPwI/RydsPHRaqwikX4Enkysjag/GnjhIa3wINKAkApk&#10;LRbSR5iAeUi410Krkcx8SIapdHiMyLupJ7D+5aMunD5SrYDjDxx/0M8fxG0W0gGSR+P9bpXdPAVh&#10;UfrKg+FZYUfysAnPesWSh57WFNEefpMQxIkdjqw4smJBVlp+YwBZGcZ+xHHIEEDBnSiQaAyB6Ry+&#10;ZT+6ZCXOWdAXb/GKycqh6Azl6Okoi6MsbzZlWc3Gp/iT+fhwZJORb7IurmfLy8VcJOMDVH21Lkfy&#10;IQurZyyK9a+uVrfG1WKFTH7ns/msvs8fB6clGtTy3t3Z+C6CEekEHIuqFRe3ft2/o3xCu3+CnhWp&#10;O3afIQnik+2fRf6Nf4My9unuc1K4or1K+/E75Oagkrmo9+LtPvN2/0JglLiDK28piyIV0n1C8pTq&#10;VYwBgTGz8QfV+Fcbb1m9My2Wl+WdzQrpBGWQ8km3OT/tTEAlzyBN6yvOkcGVrXD7UhkM2xyHmBZM&#10;SM0NPsp2YDSFDXf1ah3YZcIRVAtNm5T1AWJtkVCjq09Cdb0MciK3WMlj0dsRJfTzZUY+MjEWfoih&#10;cV+0y9PryxWfBKoLr6az8btFXejnvNVpGVbTaj4p12//HwAAAP//AwBQSwMECgAAAAAAAAAhAHE5&#10;MePudg8A7nYPABQAAABkcnMvbWVkaWEvaW1hZ2UxLnBuZ4lQTkcNChoKAAAADUlIRFIAAAKRAAAC&#10;dAgGAAABPaVIbAAAAAFzUkdCAK7OHOkAAAAEZ0FNQQAAsY8L/GEFAAAACXBIWXMAABcRAAAXEQHK&#10;JvM/AAD/pUlEQVR4XnT951ti2/IFjHr27mjbbc455xwwZxttE4ooiiiKIoqiKIqiKIo5a9vd2792&#10;vKMm23N+9733fpgPOawxR1WNmmuuqpD5JRPs22Y4PRNwuudhd5rwuvYJyakZuLal8P57aMdbMWBq&#10;wOR8I7p01Rg1NcEw3wrbZicsjk7MrmoxtKDFtNMArbEJewE7tvxzMNg6sbz7A+19tdg+WIfVYYLV&#10;aYF7dxnN7T34PjgG46QRLW3dqG9qRV1jC7ZdLszaltE7YsT29jZcnn043PvwHh7Dd+CFc9uLCfMi&#10;jGYrdEYjhsdMGNKbYDCasOPZwpBuGoM6PTyeQ/7WAfyHfux5vTBOr6C9ow+eHTdWVhz8bT1yG+pw&#10;bQjDnTEE9/q/kVtWCuuiHXvbmzj2H+HiPACzeQ5b62vo6uqFz+vBwf4ubi4COPDuY3/fC5dzGcYJ&#10;Az/jQsiKYw6T1j54fTaMz2sJVh3+cYbg2pSE9Lgs/LMeAputHobZDvRPNqBvtB7+gBkOTz9Wdnqx&#10;6TNi78yO/hkCu9aHmXUdzOt6GO09mN3QwrnXixXXIAyWfkyuGGBxTuPi2g+z1Q6jZQnOdSdGCMj4&#10;1AwsS6vwenaw6tnD92GDAtO97cHDz994evmNy4tznF7fwX8WwKLVhgnDOIxGC0YIfE+3FjvrLrgJ&#10;om3FiS6tDn26CYLqwTZB3tjZhc/vx6HPi6MjP/wXftR2d2K0+h3uRkPxOBKC9JRi1NU3wjJt5MTt&#10;YYegGsansO5YVmAe7O5gY30VR/seePe8ODnxY3tzAwbDBK4vThFisY1jy2OBzT5IlnXBvvAdzcUJ&#10;eHH+jczkZOxOxGN2rAyW1VFMzQ9gytaHqUUtlgS0lR5Y1mV8h8k+Ase+EUOmNgyb22Bz98G1b4HV&#10;bYDzwITDqx3oLUMwWofg9W/TAnYIqIMTZcfYhBn9Qwbo9OPw7O1i2DCN1u4hbDhdWFrdRBNZ3NzW&#10;AZ/vCK0dWnz/MYY56xIn9RTXNw+4uX8iGfzw7u5hxroG//klJi3L8PgCODz0qeELnGHv+BxHvkP4&#10;/YfY9O6hqL0F4V+icGNLwKPxCyqyMtDQ0IbNjVXsetz8PS/WN1xwOuyYNlnhWl7EntutmOnaWMPe&#10;LidqcwvjkyaSwI0Qp0uPDbcJFns/FglUf28TMguK8cvxAU/LX5GalI1/Vt/jaV2Drp5WWBZ7ML/W&#10;hRlbG5zeUYyYWzBkaUL3UBO6RuugaatAj76ZLOyGx0+zdhngDbjhCRBA1zxc26vwnXjgOXLDvman&#10;Gc1ieWUN09NmZX5u/rlWgtepHYWDj+fmrDRNmtP6Bvw8OM+GE34exBlZ4fftw0W3IEDaHU5su7ew&#10;4NjB4eUdRqYW4DkM4IhA7u/vY966AAvZ7Ns/4IF7YKY552g0iEpKx8vYO1xNvsfM9zL0/9BjzmLG&#10;2oqdv7sF58Y6TdkBTUMrJ4G/z89eXBwr1i7ZFrHldGLGMouA34eQSVM/HM4ZjE12wjzRStNph7a7&#10;CUVp9Jeu/6CtJBFVRZl4dbyDt+cdurrL0W+swZilDVPWHo5GdOtqUNdcjsGpJoxaOhSYE0uD0NM1&#10;bHntZMUWfMebCFzs48C/QzD3sHvohH11iQfqw/XlFe6uL2Geonnt8XUyUPtDx9t9/kkPfl494s/T&#10;HQ5cDuy5VnFCH3h9cgQvD9bhXMMBwZxbWITH7cKgfhpdfSPoGxrHD5q/h25jY82J5tY+tLT30jz3&#10;scmJaW7XIpWkSQ5Pwo0pFJcTITg15aOvV4eVZRs89IFulxOzs2ZOpAPankHsk3179JXXZKYwV9zF&#10;Fv/T0NAIAvyvITpjB5aXLRjobcT0/Hf0TJQjYGtFSmYubpaS8OIORXJiBiozvuCZvlTbmo/qtjJo&#10;OipgXOzF/CZZpK9F50gt+qebMDzbjrHFDiy4xmjOy5xNF55uz/Hn5Q7HhzsIEMjLCx8urg5xdu7H&#10;09MD7u9uFZjPD3c4D/APbrr4+ALP1wHsOW24ptN3WU24ONwnmB4c7ezAYZ2F0TCK9a0d/s4pQfgB&#10;L5nZ0T2MxlYt3cEA2a3H5uYmVpYWGaSMZNACdnd3sePexur2MRo7OvElPBpZUV9xq/+Mu4lEfNf+&#10;YEDR42CP1uPexKRxAg7HEto6vsNP17BOH+/zbmFnZwPHxwFsbzkxZZpR/zdkzEjT1rZhwKCBfroT&#10;/eNdWBz7gYupRKSm5uJ1+xsWu/NQnB6G26Fw7FiqoOnSoKK+HDpDMzoHa9HWX43vhnrMb42h19AI&#10;LZ8fH2nH0a4Dp/ub8O84cXfixd3pPh6v6efOj3F/fY5bBoEnMu725hJ3t9dk6DEe7q/x8nSLp7tr&#10;nNK3Pd/f8v2B4Agcw0+mHZKRPgaVm5MT7GytEvwdaLVarJnM9PtrWHHvQs8oPEY/Jz5YWLRPM/T6&#10;9rDvo5mT2Xv+C0xOGfAhNArRsXk4M33BuT5M+W47zdd/dKDM3EH3sWq3YX7Ohm1G9QPfLu4YbFbp&#10;R8X1CHtNM5agzxyf6uGHbOg1t6PpexVq26vR3VmFl60QZKUlYWMojeb+Ga/LHxCdmAPbeB1KqotR&#10;ylFVW4KG7go0aUvRZ9Rg2NKO1h9VsFmHcUazPvLYcbKzggvfBi7ob4ShT2TbNUG8PD/BFc1FmHjH&#10;2+sjHwG8xOXhLq79e7gLkL28vTraw61/Hzd8fHXC99xc4IHfccj37Wy5YDBPw7nlRUNjA6yURJt0&#10;EZs0e8P8Il+j3yRwu5wAD/3mNn2tz+fD3t4eXLtHcNis+PvLF3QOdeBkPh8XgyFkopn/f0F9t5cu&#10;x+FYx8bqCvr6hxnFdzlpfbi7OodzdY0+nYDSn9qW7Oq1EMuGEZuuJWgnfqCXGrFF28Avr8brajR+&#10;2hMQlZhIMEPoM6nFBv5GTW0+yspLUVxSgGpNGXSTA+id+oG23ga09Jaiu78BbscMfpNdVycE4Xgf&#10;F/SbVz4Xb2nyBPKawP65OMKhawF3vnXM6/vR09qC7rYujHR3wKYfwPqsAW6bGZcHmzjfW8P92QFu&#10;+X23Z348XgWCgHq2GU0d2CH72lubMawbxIrHh2XKoxHTLHRT89ja8RCYTfRohzh02N3zUXK50djC&#10;WLFgwYevkYiKz4KlvQRHAyEMQKMwMxgK4zbJROuCDS763DFKJPGj1nmrIoLVaqVMcsJNMLu6vuPi&#10;1E+fSamyaJ1C12AHmruqMcQAVNtahsq0KPxx/oWK9CgMa9IxUvEOLwS1tzUTJaVFqKmrRHO3hv6y&#10;CfrJZnz//h33rmE8+XjgJzt4pl+89tLMXUwKxrpxuTUH37IRB2Tt4YIOB3Mj8C7qYR0bRUNFBTbm&#10;Z1FZkIfMlDTUlFegq7YSPsc07qkEAts2nHo38BDYwy9+741/l5NyGJyYwAE1oQ+nZ5cU7kYsM0r3&#10;dHbBabNhamqOCmEFa8tO+k8dur6PYM1Jpq1J0BhCTlEpspLjER+XgMr8Iug0OZil/1teXKTMcuOK&#10;rmWZimLNvgITJ0dE+4zJSN+5A4vFQnnkxA7HDwZLcUMhTboWOtwBDE8PoFlbg4UVLR+3ISO7AE/2&#10;JFzYi2je8ZhszMCpLhznsxkoq66C/+QK40Y9I/IkM41ZrP74jIa6crz6F3C8ZcPDkQsP5z7cuhZx&#10;ZCUjJrqwZ9IyuA3jbsuC3uoC6Dsb4DTo4FqcxP6aBU805Zy0DGSlpiMnPQuxXz/D0lUPz1gnbP0t&#10;8FGn2oc74XOaceFx4PXhCtsO+qsNO/yb1JWMrPvMSLob63Hnd2NAOwgPQdkmgH1939Hd1cmg4iZQ&#10;W9AbhpFWVICIvFzEFhTg77AvSM3ORhetw8SMZpfKQJi5tuqgO7DBNGmm71zA/q5LTeCSyYQ1+tYd&#10;qokx/QT8zM5C/D4PTvZ3mGm4sM4D2mI6aTH2w2xoQV5ONU4srZhs+4K+ymR8+5qObVMRSpl2BS7v&#10;GR1NcDLyLq+68Xpxh8B4KopzMvFy7cHzyTZ+Uk8e88B9ZOOuvhV7I81w92tgbimBVd+NjqoK+LdW&#10;cMZAtTKlw/rUIGwjWvR3dSAzMYksTUZ1USHMnfXorcyFd7IHjuFWGOnXnYZOHC5N4YU+93THhUtG&#10;2NNdJ1y2aewv0bwXpmGfmmSg2sDRNlNZywTGhsfoHp5hNs1j2jaBjNIyROblIDo/H39//YJ03v/e&#10;pSU7JxU4IrUk/XStraGfPnOPEzM7ooe2uRMFWQXIzcqBa2UZC3QFh/t7CLliaiYUvaEfkmgp9y8C&#10;ATzSRHNTy+HWafG69B41qREI6EORk52Kjo5GBO4COL1wYc1ixPWWB9qCRDwufMDdHIPV6SXOvIyg&#10;jlmcL03AZ+yBmwfv1jVjo78VM02V2LWM4PbQg92ZIfjWZnFot+KCwDsXzCjPy4amvBy1JYXoa6jB&#10;Ev/D1fIENgYaMVydh5nmCpjaq7DHz9r1vbg72qR72YRFR9+154Kptx1ZiXGcyGUsGUfhoe/1Mb+/&#10;P/kHFwevOD15gNHRj+LaCkTk5hLQQnwMD0duSQn6GGCMBj2TBycc1JsSaLacGxjRjSrfe7Hn5CRn&#10;Ij42ETk5RQyeV8z5u1RQDbk8PSZ49D2MqDcC7KmA6ceNbwsPy7EordXgZeM/eLbE4Z+VEDjXcuF/&#10;smHnUI+1Iy0OLtfgMy3i1X1CJpfi0mlgoHHi9siDazLOa2M6OdoFt6kPh2Yt1gdb0E8lcHd2CN+C&#10;EecuK67oFpzjg7jaW8X+ug1Lg90YbNGgmhM3R9nW3ahBU2E2P5cHU3MxhmuzscpAZ+9vhp/ff+xe&#10;hNM8hlWTAU3FRWgsL0b8tzAUpibD0NEOU2cr1ubmSZZXiu5t6Jk2m1a1aOtpRFh6CkLzMvE+PBI5&#10;pSVkrYkSiFkWc3NRG0tMd530mxNjBnioWQPMz49oufFRcfgS+hW7O+sw6vVqUSTk7pIAMkJenZ0o&#10;QC/ITrtxFseb9/i5/AtdFMDd5Ql4olR6MX6kmVRjx2OiW+jCuWcRD6N6MteNu/0+vF4N4mXfjdNV&#10;K653FrFuHsKJcx4TNFPnUCt0dYV08uW4o3i/9B9htr0Sa9S1Tvpsy/cWBqsFHDgWMVBfBWN3G8ba&#10;65BI86stycPU9yZMtGmQH/sFU5pCWFpLsTbYDCuzNetoHwJOKzoYtCzGScyvHyM1gUB2dmKMLqO/&#10;SYNHBin3AqMxxX+TsRKGRQMSMsj82QZ8TMvEx6hYpOVX4PLkBZPjOmZeR3Bt2mGnxThXqDUXrfBu&#10;b/N/kyTri+grL8IZJdjz8xMe7q7g3d8Sn0npcnqCE2YXwsjbwAUWxm04u7rB/VIu7u2t+JYg6WQI&#10;kr6+x+tBLVbdXbjt7MCkvR0N9amMeiPM1bsoocrwHHAyONhx6bbikEBuGrrh1ndhrr0G2qp8jLfW&#10;4mzbjj3LFG4dE3BTVs0x5ze219Lsndif08Pc3aLY1VlRgIayfAw0VqM2PwuVZGpfXSk6SnPQUpgC&#10;c0cNFn+0o5yBo7OmCgXJCThlXr7kYbp3eIE4mm58VDRBrkJ7RR4ntYuB7AzW9nP8mG5HcU0NCpvy&#10;8IH++WNUDDSdP3DgfcTW2i2zsxNcHP1mxGYKSfklqe31+Tl+3T/hz/UJ+ru70NTYgpvrWyYajBen&#10;DEBPD494+fmEn88P+Pn4gDtmICsTd5igybh933G9EQ6TNh2lRdlkQQEa63PhorQppjm1jaYhufwL&#10;umYr0DvRTyXQiJODVdzQ6T8xmq6M91EC6bBIc2orToelox47Y/1wTg0QxH7sGHhwQ1osD9GfMmKP&#10;akrRWVVKBtahgb8nDJ0gyMONpdg1aFGVFofOsmzU5SShv7YIPZV5sA+24c/xLqN/BqoZlTUaDdxH&#10;D5h3ePD05xWdjU3IiItFC5nUTuZKKrtmuIPTtIuitmT8FRWB8LR0ZkKMB3VFsCwacfXwhL6BYXgc&#10;F9h1/sTitB+uuyOMHx5i4XAPiXklSM+pQBrd2qDeoibw6fEZIbeSlTCl+/XyU+XJtydP2F58YfZx&#10;hTZ9BYamCuD3NaGyLhO3S+9gc/DgXJUYt7SgqqEUw9ZyPg6H1tKI3xs9eL2+gnt2mlnPDvbtZkyT&#10;iUOaIiz3teCZAA811mJF14Uz5wwm2zVoKEjHBlPasdYavlaOxqJcDNaX4XtNKZqLczHE+7aeevSV&#10;ZqIyORo16QkMhjGoTIni95biyj6mAO1trmfATEcKk4z2+nr8JzSW+jEJBQQ5l6qgtbIcjqkxGHq6&#10;oB+yY2zSgpL6SuQU5iLk21c8+F9RVFSCMQv9+5mburQM1/suHLueKa1Wad6nTDQM+H1xi/hkKoD4&#10;dETHpSM1s5BSsRXnl7cI2fWv4ffLBR6ZC7/8fCBtX3Cw/kBgf+Hx4Q61/YUY7ijE9tkoZUA7ztx5&#10;MB93oX0yDa4rHWJyEvAlJgSj898xMpmAi41V+J12bJiGYGqthq27HqaeJnRXF2FOP4Th+hIGmHZM&#10;dNSikQwb0FSQZfSlZEVXVQHKkqMw1lIOTW462kvzYf3eDC2B1FdSAxamIz8xCs25aWjITURTfio0&#10;2YmwDnWjOicd5RTeKZGRSI+JQhNlVztNPz0hAd31dchJTsZ4TyfWRBtPrzDDoSTc+w2P9ZVa8Qov&#10;fy5xt/MbQ4satPB/GxYbmM9TjewsM1Nbxp+nE+J0htc7L5orqxAXk4yvkYmI5G1WCrPEe6aT9xev&#10;9AOvuKVOFPBeyNKnewHzDs/3L/iUHo+/Ij/hYraQWUApfeYV0zc9FtZ7kF2YgLD4d5jb6UfDSD7s&#10;FPynq3PYsS/BNTeB5YEWjDSWYapTA+twN/P0VdyTkc25KWRTB0aaa1GVmYTipK8MTKUYaqpFe2U+&#10;emnCpemJGGygZdTx87QAc30R+glqQVIcX0tGTWYiilMTqVVLUZAQjcbSAqTGRKOlrADdFUUwN9fB&#10;2FKNytxsfPnrL6THx6OJaXB/swam0R5M2saxrr3G3cs1/+sznJMXiKckuz58VStKFztPeLl7weaK&#10;iUBewx84w+PzH5xSNl4zA8rNzEBYZBzCI+IxNGHFy+9XhGxvyuLBK24oGwIntzTpHbw88P7+L5zo&#10;rnFjfMWXzHjcOnvx6Apgu+WVEXodh5ZJtLZ2Ir+sAiUNMSjtisY1xbqkgBeHXjKvGv11BbDRpLU1&#10;hcxifiizv91YgI6m67PoUU9Qm8sLGXx44DT53IQYNBZmoTCB7CvKgb6lDk15GeihnzRrKIkIZm1a&#10;IjKivqEwOQapkWHIT0tCTlwkyjMS0FqUD115LqycPNdwG/ZG29BYkIXkqCiUMEjlJCbw94pxtGZD&#10;UXUOdJPjlG5/4Jt5VC4hv5qZFlPPm9MXHO48IhB4wuvvX/j16xUvL7/J3lelWc/X7fjyJRxfI+LI&#10;zlj0jxrxh6+F7B6Y6ZQpwOkztpfP8PPuFd6VY7zOveJu5SdsFn74dgOBCy1+Tv8hoDSL6wPMGjQY&#10;HdKjqCUZTTU59D1kl6EcAY8Lu0zxDG3V+MHIa2H+3pCfjhOrHtce6knm6YbmSvRUFdNHVqIyJw1T&#10;HRr00X+VZaYhK/ILipNjUc5gY2jVMHLn44emDOaGMvwgmGkREfgWEoJcRu4SAhv++bMy56rsDPSX&#10;5TLDasHhrB5eqgiXtk4xPjc5kRkVRTZvSzJSYRnUMjo7UK3NR3l7FgpoDXWDSdC396CDot3KLNBI&#10;6XQWeGQsecXr628qHjL1zx+mynYczBjwJSwK3yJiERoei56uLoL5ByHnfzwY02zBr3/FaLYHr0+v&#10;GFtoxsnJCfyeQxx6jjDgLGVeq4FxwIs6cwhMtgIMGZqwtF2P9oEC5NdEoVNXjIbODLqJZ6xS1E4w&#10;Ao8zqPzQlKA4JQ6eyT44yNKemgIM87kmAlyVlYKcqFDU03eKL8yOjUFhfDgKEqPpR0vxo5YBKSeF&#10;wScLK22lqGAACiOQtfm5SImJIeMi8e1jmNKiRWS1ntLL1VWLXV0HvPo2bHIiVxi8mijGY8K/MqrH&#10;o575eGtlMWzTfcipSUEtLULOoqbVFaOivBrdDFIDvfOUia84977i+uYC/1xdq/t3AQbmw1VMtzfg&#10;y7cYhH6NxheauaayFq+PlEY24zFmqh8ZMd3MJl7ho8+wewbw9PMPRuwF2NFdYLXpSIn4y3MH1k76&#10;0dqVRT9Rhc3TVXTKfebTkQkhKK2PxyxzbstAO76TRQNkxfdaMpC+cJRsXDf+gKmrnmzLpIbMRRFB&#10;1jCYjDRU0u9FIo/+UJPJaJ2RhEY+30JT12TEq8Cz0FyFrNh4xHwLxdfPH/Hl8yeEh35BRBhzagYc&#10;DQNQe14KHF012KaYXyNDPQTVwzRWgM5P4mfDwvgbBJQqYZsuR0z9c9x7/P0tAmERf6O0vALrKza0&#10;N7XgiIFpc+OJ8u6SSQp9q+8cr8e3uNh/pcRqQnhUEoNPCuISshDJ+3drrQixU5DubQWw5XFibLYR&#10;46s9OPD76HxfsbvCLIC6MXDnx/a1Bf3mODh9i/g1XwfHwHd0D9Whpq0IE0wRMyriEJ8dgcmpborz&#10;XCV/uutK0MUo3kTh3ScSR6+FjvKnr7IA9XmpSI/4DP+8ngGIPpdyp4xBpyU3g0xkbp6RiPKUGNTR&#10;Xw+WZ2OKrKuj+Ud/+YyvBPHbl6+IDvuKnKRkxBOkrrJCDDJNdTL3n2LQczIR8Ax1YG9yCA1kdwXd&#10;QgwlUE5yHFoZoISd3fTrhaVx6J8dwsfYSFQ2fUdReQm0Y01oKDShI9MNU/8+vIwbvxio7/yHuDxy&#10;44wmH/kxFhExiYiKS0FSWi5Nvx8hev0EXDs7+Pl6jCFTO2zbFnjOdmBeGsYrnerd8zUWDxYwu92H&#10;HlsDymrpzFsiUdOZhqbuIqQlf0Ehg0R3SQEGZntwtWPDcn87DhYmsWseoCmnIiH0M3RNVeihDx1p&#10;KFGrPjXZSShJTUAF1UI+wazOSeZBJ6GFB25gDt5akIbuggxUxoVilm7Bwgg/RdOP/PgOYR/JzA+f&#10;mH9/Q1ZcDJIivqGd7+0ryeYkt8Le0US/m4L67BR4TDpoi7NQm5mKDPpNcRGWgS40MB+fHe3Cx4hQ&#10;1LbVwrhkQX5FKTJzUtEwnIk+Ywumuw+Y15uwZN6EtYkmbx9AYHMFUdGpyMsqQ3x8Ehkai8jYVOww&#10;yQlZ9vehW9ejTqkOmhvRqCtCXkUEzCv0PXsOGPkF065CTG8yOlsTMGKtwrD2K9PPAfQW11EQR6KJ&#10;4NSWpcIwWo1VmwnXTBct/W2YYiZTRfPT5GdC11qFUT7W1hSjKImfoakVJMUiMyoc6ZFfFbBdxYzc&#10;+cmw0N+K/1tiCjpNWaQvzICNYLo768jCj/hGE48iy5LCvyGd2U0ctWWXpo6fz8H6UBsaspJRnZHO&#10;3L0HHss4Bph6ZosCSE9DRvQ32GWZr6cZWXkxCPnyBX99CcV7fldceQaKNRkorE1DdWsJXZERrtVz&#10;OM02eLdcsNTcI+B4xVSvDcaJSex5vNjd3YTZsojeigqEzGzpmJPmoEurwdb2PVo6ySBjMXy3Lmy4&#10;x7HmGME1JcLJ7QKsc3TobjN+O3Kw2WFkdkHTSXqPiG8hKClPQpUmAZtmLZ4CHor2AcWKmtxMmnqJ&#10;itad1UwAqC1ryMAiSpsasiM1nGlczDdU0cTb85JhpIsYr2WQol/tL8vAgoBJ/zpUnoPqtFgkfPuC&#10;SPrJsA8fkExm5pCZ1dlpKIiLQGdBJnb1Pdge6sI82ead0MI/N4Kovxn9E+NQRF3aRhNvpnwykL3G&#10;tnaE/BUCfXkbg1k00vPTkFOegsIqZk0liTi3aNGj/Q6H6RYblle4pu/h336FY+gRrsVdmCbGoO3o&#10;g250CK7OBoR06GphWDaiiQfpOz5Hd3spbB4y1dWC118/cRJ4wNnFOcxTnagqieIs9GHKUIYBit9C&#10;ypbPdNyZGVFIzqd/05XCczSAvPwEtFXloZMpYVdNGdmZhuLMFGgJZj2Diph7S1keQSAL6AcLYr+p&#10;QNPPqD1Vk4eu/CTMUJuamytgYRBbE6FdWoF0sif6Sxhiycp4jkSad3pkOHLC3qOdrOwrzMGFxYAd&#10;BkDvSAdOqSoODD0U7FEoTk9FZmw0k4JidDFy5xYn4P3XvzFpqkBKfBwio6NQW1uNtNx4FFTlIKWQ&#10;7+0sxJpnHJ391MXbdzg7PMGa1QzfbgCbczcozs+hRJzG2BiF/UICQpray9Gm5Ww1tWKbgUhTHYOm&#10;jkQMz/UwvaSm3OrBwnwb5jxdsGz342v0B2wdUEeahtHWVYy6lhx0WwoQmhOCmPQQVHTlI6OMZlad&#10;iakBuo3SPNQUMqAUZaG9LAelGXyN/rGGvqk0lQxlkKlJjUUHfd4oTdvISZiiz1SjrhC2OrqX2HT0&#10;JeQhOy2ezKR5R3ylYA8nm77RZcRhgkFuqKIAg8WZsDGo7Oo6qTdb4R3qxD4DUCsntYfupYeBqaum&#10;CFvrRpxc2NHEx37nJA6WTUqHRpH5EVQV8ekR0PSVoK4pjUDpoTN2Yn6tBxNTJriPVrFkn4FJL2ck&#10;VmBbtMJpdeDPfDRC6nigXc1lGNc7MGTsQFFlBE15Go7rVtjcWuaozKt/1KCmMRPdwyWYsnTBe+hD&#10;v6kNy74lZBelIiolHKXNlCZTBairL0dKajxTs68YmNBg27WD+tp61DNA9TI1bCYz2mlqPxqqMdSi&#10;Qeq3D6imD+0pyUIbzb+bMkhPM5ysy4eJ7DQxl5+qKkIJBX0tU8X0uGiyOR7J0RH0f5GcjHgYKvLR&#10;xPSyh9mOta4cG9p2RvU2+IZaMdndBf13LRxMFgY7GrE2042O5lbk5GQgnRE+mlZRkp+P3eEhfEuJ&#10;QpEmHW25NmZSx8hK/4L88mTklTKh0GShZ6QRQ7oh9HUOQK+fot800g0MwDptwMlUDUKs9Xc4st+j&#10;tzcXTfWpqKjNQGNrDizWLpis9Vg61mHB2wZ9Xyej6R4czU9omimDlTpNv5WN3ukONFEgZ9dTG3ZX&#10;IYMgNlBb/vP6CK//BTNLLkzMOsmCNjRrNLBbTOhpqMWCvh+WcR0qyIY+AjlcyfSO5qUtTkVjfhbm&#10;x4YVk6dp5oMcdWVFcDpX1EmtLMqbxKgwxIV9hn3eAl1tGQx0J3UJKdDEJMPW0gb3jya4DP1wrrnQ&#10;0vId/YOTMI0ZMKJrU2cmU1KS8Yk+92+6iuL4DFpPKRLFHdVlYbDMD//iLSY0O8jJy8HcyBEyy5JQ&#10;XFyK+C9JyMjKRyndzqRxGh1tnRjUarEwPYkQl/4RXfSbc4tDKCpLQX5RNLLjPqKnNh8GcxfW3FZc&#10;3C1ho/cO3Ror/NrfGDb2oK63DuUd+ShpzEZeZRJqWwvR3N6sclTJZX3+SxwGbrC+fYT2bh0sKx70&#10;dH7HSP8gbOZpTIwMo7u5Hps2Czro6yTL0dJMu3g/Jy6K7GnEwNAojs8umRf/wc/n39jZdmNvjxF0&#10;bxvfe7SUJ9kkQBOqKXt6yvMxycA1W0+f31aJPeMw9ra9sCwswWhaxvyiA1fHJ7i+ukN/bx/SkxIR&#10;GvmNGUwkPjPz+kjhH58djzpG8cfXK/wo90DXbkMzwQo4rmHuO8OibRqL2n3EZ9BdFVHmjeoxMT6F&#10;DecWAxGD2ZRzAlqrBi36Js54LEqYeXS0ViKdpvrnpwf+i13MODqwNbANk+YAq6NHas/OjGsamp4C&#10;5HLGWntqkJqehH9+C5B/8Mzs6e7hJ64fX7DBlNS1d4K07CJYbW4C2gOnQ/ZhemDW6bC5uYqbfQ8j&#10;eRqa6UfrGZQKaMYTQ33o6tKib1Cntgje3D0xn2YSseGEzbGJ4fFZzFKytNe3oCwtiXo1BTUp0bB1&#10;taCS37HP3w1cPODi8gZ9Q2MwT8/j0ufDBdPk56cnMnwNIX//hdCoKHyJj8UHpqYJWTGIzYhDQQXd&#10;xfdr+mEvs6UBGNq8aMnjf6ycgrVvF4mp+cgtKIamrh5t9RrkpGfiA9PakNKmTJRUp6O1vQxl1fko&#10;K2CeXBCPnPhotNBxd5Chs+5mHE5c42jkFS39mVhclo2q42juqIRlbgEbW24y8h+1svL88zceHgnk&#10;zQOuONY2PPCd3CHkXSiDlp3R04ohArTFz+zueuGVHbi+A9QyKNWlpaCIEqaxpAij2h5sOV2oqahF&#10;RWkV3Nt7uLj/BfuWD2arCw6Xl+ZqRE5aJhLILl1fP9YdTnh2DnB0dIbA8QVurh/Uf/n9+qrMPcAJ&#10;PJVdd8y15X/K//30NYLZTwzCQsNJGtmrZKQ0ortoZ1DT/8CK3Yhd5zFT4w1YOy7Q3NyFhOQc5OYV&#10;wbU0i/UFC9yOJfT2dCIkNSsS1c35WF7sR0VDOhLT02Fo3UIWxXZ63ifEJoejtrQUun4tM55y2OYM&#10;mNSb+SOrsNmWsWx34vX3C37SFJ+ef+Hp6eW/YJ6dX+M4cIWNbR88h+d4HxpJs9vA/LxdASnbCWU7&#10;4OHhIb/PiUZmRXk8sIKUJBgGmcePTyIxNhENmkZ493wor2mCprETjS09sK9uqx0b1vkVrK3twOWi&#10;tl13w+P10TVck5VXuCOb5f88/3zB9fU1TugiTv1+3BLMny+/8Os33cfPn3jHdNRrLoBrIh1D/c3o&#10;ameQ6tOgvr5QLU++/vOKwNIrtekmElNykZpRhMSkdPwmgSz6IXjdm+p3Qgrp73KzY5mzpiEhNwp5&#10;BXmw9r+iLmcC3xm12hh12xtr6GS70NGgwezkBGxWK0zGCUybLajrX+CXvtJ0XvDIIYDK7d39My4u&#10;bhAIXODo5Aq7vjNExqXBOLuCjvYu7POgD7yyi/ccRwTWNmfCkW8PRQmxKkqbR0ZgohSpqqimXKPO&#10;JKObGjuY5rphNckujn04zFYcrruw6lgnuC54mJGcedw4WFvET58Hy6YJ/Lry4YVm/fz8ghNO3NXp&#10;Be75v24urvHwIOe+XtX/3V+oxutMCPKKMrC1eEH3lYDpmUlsbjtwffeIsvJaJKcXIIVApjIX/xoe&#10;gwnzAnxeLzzLNtzcPCEkPuFvWBsP0F9yAF3pGcO+AbrmI7SVWqFtnsMMc842TTV6OlqZgnVicVZ2&#10;1S5j3enACiPpu3ef8PD0qHzk/cOzmiEFJlkh7Dw9k5V5P9y7PvhOH/FDP4MNlxsLdjnjdwib3Ya+&#10;rna41+xk1Q6yYyORFPYJ84ZRdb68tKAI+bn5GNNPkoV2bC45MFpbAmd3A3zUkNcMCu71TbJzDaub&#10;briNOmwz537yuXHl2cLLyQEufF61J/43mXh2doHLy2v84n9UC77077dPf/B6PajOwJ6YwuG9PsbV&#10;3QP99G/cPjzi8uaWSsKFiGhmaSTCotkctDxOigDtME/i6vYeIUnxn9BO/diXuYGOTBfqC8xIjX2P&#10;mf5jWIec+P3rCbpOyonv7WiurUQrga0szKPjrUVvdw+KCwo5uww4j88c/7KT45JR883Ub24f4aTe&#10;XHXtoaPrBxzru1iwObBosULPIOTZ9MDjWscBzXBS26cWiGvLyijH+pCfnYO42DhUUestrjjxvbIA&#10;U5oylTYez0/C2VEP82Af/ZcNjiU7RTv9a38HZjTluHAuYp8Z0Z55FL9/PuORrujl5y+83PI/PT4S&#10;0N+4f7zDEwF5fX1Cb0MWzvUh8BibSYZfuLzncZEUt2SwbBG/J2EC29uop7XsH57h+pav3b/QZ9rU&#10;FRohKclhyCwMRzu1UiFTPtnu/HIeQODIiYbyPHUaeLCnBc11VQSyFt/bydDuTszRhNY397DCg3jm&#10;n7qlWctQ7KSpC5gCZOD0kkHmEOv0aU73PpLoa1ace7Db11VQmJuZVa+v2hbV5SDHvhMUMfjpujso&#10;N7pQXlQGTU0dakoqML+0BlNrHSyttbD3NGOS+nO1oxYuqxF2s4Eyy4y5743Q11fC1dUId3czPEM9&#10;ZKsWJ24nJ/kXAozo++5tnFGvXgeOaP6vuPv1G4GpBPyxheBm7G/c94Xg18s17gnWtViYsrJ7dGmH&#10;MGE0wTxP8I5P4T89xRN9cR/lU3tDK0LKGckLK9Jg7Q6gu2Qb400BnK3+wbF/BzeXfkZpMY9HzM8N&#10;YmZCR/9VBYvZhPmpCbVkL+dI5E+KmYt8Ebpf0PlLEJLTnxcXdzTnAMcx3DT30C9fsbKxC9vSBlXA&#10;PuxMxfb5/AL9sAQk39E5NJQ2xqEfdCta+swagqlBd0MHA5cD5jYNRqqKYWvVYK62HDMDQ3BvuCm3&#10;6DeXg/vbZSJXZq2Y6mqFb7QXa7p2HC6M49y1DI99CV4GxJ3+bpxQVVy/MEj9ecLdTDkeZiJxPhKO&#10;s1GCqf8P9TUDKc394voWJ4FzeDnRDqcbdocLrq0D2JmQLPD/O/jY7fEhJK8oiqaahaOlW7itmzB1&#10;+eEwXjGD+YV//vmDP/+8KCEu5zgctlkszRgwPfoD88ZRvP8cyWDSETRlmT2a88XNIw6PThhYTnAl&#10;UVOJ7T0GHEbsdQ/+fvcxeP0Ppc0qH7tcu9ijP/X7j9VnThiwyjIyYKbPHOjtR0tzGyrLKjmJNagv&#10;LMBYQyXsva2wttXjYNUOt5uMZ/Bxu7ZJgFP6sTs46A7kKoilmTms2BYw21gLR1ctvAT1knn48e6u&#10;Osu4WZKDU/rYVyYZt6ZYXE/G424qBLeGEDxNhOBiNhTnd9f0mXe4ur6ju3pQPlIulRGy3NP87x55&#10;/5n36dpCypnv5uQmo6+vCv5VOYd8Dd/mEYEMAhgcZOefXxgnGx3z07DNGmGdmUBMfBp1HSMoAVAi&#10;XcDkj4pp+w9P4NuXq7wuccUs5vrqBkbzEt4TTCtZKcFijBJre9cf1KJ8r2vDRQYz7+/WwkRf2q/9&#10;gcbmbuRkZqOhqo4iuoipYyn0zPFr6atFq3q2drBNQE8I5A6jud9/QYApuw782Gagc62u85icsDZU&#10;wNpUjp2eRgSso/DTzz2dPmG5LA9nUz/w+ryLF/NnsjMEV6YQPBg+8PFH3PmXFAYiox4J3E/KrKen&#10;n1QrBJIEEtVye/usNHVIX7sZpSVxKGnNZV6ahMKyXHQ05eKf/wOkGv/8xvXzHZwLM8yvpzBjnkJc&#10;Qhoj+S8F5n+ZSdMWOSQ6T8YpJYiY+9HREa4e/uCv/7xTF1MZTfM0lV2lQQVMl3uP0dqmroawTs8g&#10;LTEBHS0dqKtrRG5+CSqyMhWYcspjqKac8sistlQf0qz3vUfwcjIO6CIOA9fq6gvvQUBtNBD9uba2&#10;BVNLg1rWWyjPxWpzBfyGPmz0dTA4TeM14MPdhZ8MJVhLcXgwvseD+S+8WkKor/uVud8KI3l8MiQQ&#10;PTDYvrz881+9+g8xCunK3MEoU6Wyskya6z5aGgr4pY/0k+IrX5geBscfzsgtAXPZLZREZkbmdeTn&#10;lylZ4fX6FSPFUct7ZNxziNnu73pwdODFyZEPe0wHQ0L+xhpNXMzcIQe744OLqZ+dkmfFsc2IvIIt&#10;MnRqZAx933+gtLQcvXQl3TRJbWkeeiuL8KOuWvmuNfrevX26lMAtJ+0Rx6d3ZOcx7LZVbDDACSvt&#10;VAzj/cMw9g9grLoUryeH8E0bmb/XI2AZw411BPNNVdgcaoGfUusfpwVPlo94ngvDtTkE9sl66tFf&#10;uGFgfQtGcl/YeHfHZOBOAi/VC11AyEjrDFqT56ijppEYF4m7az8Rf1JR/In6Ucb9fVA+PHGGvFur&#10;cNrmsehYQ1FhOc4Y8bZpVhLJhZ1vYB4dBuiXaO7CEvpL8W0+BpiQkL+wtXesrpCwO7extLKpLiPR&#10;1DbAuuhghF/HhnOdPnNKZVi5NPHy5CR0FOWgszgX2vIiFGVnw7bswu5+gAkBM5uzO3h8p0xLz/k7&#10;O4qlm5tefg8FvsWGacMkvrd2obu8BFNlOdClJ2OAykXHLG+c39mRnoiyyK942nLidM2C3249nubf&#10;4bc9liT6ScsUlyex4xezIbHWt3gi7u+f/44QU7kXpo479LXXo7WpjprqnhS+5WzcqXFLTSbj7u4G&#10;DwQpOTMJq4vT+BwahqzsfPqKJ2Ye+wpINWgG4qxFY15fM7LTxM9p6keMhg5OwN/vPjAbCmB+cQ3r&#10;7gOat4++dAGbHr/yeXJNzypzf+fKGid4E3+HhKCGB9+an42WAgJaWqgmwsXPHh4TSObgpxdkzP0r&#10;XNteHLrduNjbwROt4W7dgQubCfe7Tuh7+9DKQObXDZN5tKzhPjh72rGp7YBH3wePrptJQD+uTWPY&#10;olp5cWTj9W4Fd/SPEnSELHJMwkrFTEmZeawS7UWHqgCUlZdG5z3HHHuMvs+LwMkRfZ4f52fHZBdz&#10;Wd4/O6UZc8j9zJw0uJYt+Pw1ErXUfyenN9hjaiiCXbGTP/DGThnyBwTcwNkto3wAHz6Ewk23YJAr&#10;IcSf0VTdBNLucDOSn8K5vgXnMs2UGcfa6iY+f/iI8pRE1OdmcmShPD0Ny3QR8n5hpffoDD76Sdfi&#10;FLwExqvvgpvR3tulwU5TBVYZA3aYEtvbm2HTT8FQWQktpVdHegq6czPQwzGpqUBtchTMjVVquAwj&#10;OJwowhOF/C8yUtgoLk+YKP5RWPh2Kz7ziamqpKYhpjk9c/MEDI220VE71WXAvj0PAv5DdcHTCQE9&#10;Zs586j+AXFl2e30OJ1PAqNgUeF0u7B2c0m8d4ZIsFDAlwomDFvEu9wVcYej55Z1i6MfPX1V66WWu&#10;LqwUILd26DOX5drKC7W5VJbHbLYVMtONwrwCFCTGoyQ1CRWZ6chNSoZr7wKePUZvuguvDPMYfDMj&#10;8FO4X3q31VLbA330g/znIw+ObRb8dFkxbZpDf10teopLMFpZDlN7C3QVpZROVZhqLMcY/bGNFmr+&#10;0a3kzw0zoCD7/kcKdTzCUN5KticLPC+//qHp08wz0+NRnpcMk0FLOeNVDDw/O1EsPD7m44sAwZDl&#10;rOCQrYd+RuuUtBxG9nlMUTO6946wS7+owOQQMJVs+HfIj0uAEj36/uMX5uDHjLyUMB5+jn5vnf7N&#10;ZJylQphWOfDK8jqsTDeNanGjHenRwa0z+SkpiPr2ja9tqyvM1ubm4JvqxzGBPGJ+vDs9hO12DYyM&#10;2HN1BKm1BnpmSwOVxbC2aOCl/uxpaoae+XVnbja0hTnwaDthZHbXVVQAU2MNJtqaMGOcUKwTX/mi&#10;1mclTZZjk2hO98VsSIZEeLl9c2shpYUZzI2XcXNzzSeu1G3QT94SCBn0lfSdEoSCvvMc5kUnzb1I&#10;5aSj47MqT5WIKlFNzF00p9Jfipkyi8FZFWYWFFdim3JIwJTgI1FdMqFNPudlEBG55GLaaZy2YYYS&#10;qn94EmGfPiMpMgpRX8KRl1eM0/NHrE2OIWAewv6MHp7xQSx1NatTF2t9nXCO9OHYakHA6cAJhf3F&#10;LLUxI7wEKh8tInB6r9JbydTuKN4TvoXTfaRAk5MBu6EfPwmcLIK8JSvBEWSfqJz/PcchC+Jkp7A0&#10;5JnB5k783FuQIXAC6OPj/f/XkNdk32ZUXJoCUzTnzNwKzfMGJ5QmN4z2KqL/F8j/M5MEU1a9bx5f&#10;CeY+fP4rypsddQ2RRObN7QM+d6auVZRqBkN6C8YmF9HZ3Y9370MR9jUahkE97AwWZ9YJmjRBHGPg&#10;0GsxUFEAZ38HFjuaMFyWD21RFrQleWgvzkMjg1ZVTjZ9+yUuru6Zrp6if2gEH2kh7959xqdPXxEW&#10;kYDo8Eg0ZsYq0768ulWTr46B2c+drCDxOCSYXlwKTg+KrW9gq8jO+yH39/d8UZh3T6Bk3e+ZoD2o&#10;x3Irzz0+0j/8O55+PqO0qpl+No+ByAqTxa6W2Y4vCBg115sWUz6Tfud/vlOiu5jDC2x2ueD+DLPM&#10;teesTlg41snQbYpvxwYjNf1mb98o+seX0NatxwdG9ADTwFP7FHyz4/CaRnG2yCyspQY2WTVqrqEp&#10;F9FUc9FKdvUzq+sqzEZPSSHqMjJRVqXBh4+hysV8/hKBDwTw3Ycw3o/El2/RiIyKQ1t5ITW0Dav8&#10;7SXm+GJZknzIf5b/LjHh5PQaAboqAVWOUZbgJCm5vH5U90PewBNA30AV0OQ5uX17rIAksLJ5vrhM&#10;g4SYODgWLbDaN5X5nlw80NSZNpKN4h//C6SkXRzCTmGmWiHa2OKfuqOZb6F/0AjzLIPN+h6zoX2s&#10;rO5RJh3h+9A0zCOjOLcacb0+i8CKFQHHHC4ZSA7IzNsNK7Z1fZghmFP0i3pNKfqritCYnQpNBgd9&#10;YlVWOqLef0LYtxi1mPvh0zeOcEREJuJbRLza9Ss72MIiYpGXk6s2s76R4YD6eNa6pP67uIMzMvKc&#10;KbH/lFKMx3EsWR5J5D85VxmegBwiAApwb7pSLhJ4M2kl1vlYzP8NUDmf8vlLDAy6UexS5C4wz764&#10;ekTgkhlIgD5XXAb/zNPzbzUEQJnhU1mUvaLe9AdUgRKXh6BtH2JgcIp+8wDTC1vY8p7BMjuH9fEh&#10;+rwxXDhmcOKwquuKztbM8BgH4Z014HRuDNONFegsylZbEispusvTEpGXEI9vn8PUgrW4hr/ffyYj&#10;v5KRXxGfFNz6FxoWpR5/IisjopMQHZuKsPA4ghuDkrIaEuFBASelKvSGGXRrB/FEn/ib5ixySE6L&#10;ePb9avdL4IIamowVN+c/uUDIGwMFvGDACQ4BVPyoPC+3b+b+cP8TqZlFlE5+uJyrmJ61keq3/APM&#10;eiig3ySEACqmIiYui8Xia25u5XlOEhkrC7XuuWlsjuuwbxpCgBLtbF6P8wUDAktmBFYXcOqYh986&#10;Dp9ZBzfVxvZgB+wdGtRnpyElMhzfwgjUhy/Url/wnsCJ7BIdK2C+5+1//vrAJOEzPhPA2Ph0JCRm&#10;kqGxiqGhX6Pwic9HRCcjls/LKYncwirU1rcp1+VkgLIurqC1/btaf3h6luMhachM3+ExNrd21OqY&#10;3JdkQ5b+QiRdFOAErKCPDDJRGCsnod58qQzlBh7vkJlbpd7ncDgwZbaqLOj04o5gXirfISsoYh5v&#10;UfzPP6/qj8iQGRa/+4sMDzA7uVgy4XhhEie2aVwSvAua8umiiVJnCDtj3VjtacBcC7VhWR6qUhNR&#10;kJSA0M8MHKHfyDBhX6gC5/3HMHVfwBVG/k3z/s+7j/SNoQQuhqClIDJGWBhLs49WO3+/0ry/RSUi&#10;nIBGxaUjhqBm5pajo0ePpuZuSjCnOr41pwfbO15iwWNg8FFLb7y9vqbvZIC6vRMXpsxcgBMmBv2j&#10;gCSXsP0P3ODtG4Pvfv5iJC9Vn5FrtyemLDRzyh6K8oCcFaTvEH8iQMqan+g0z64sjZ38V27I7Q1n&#10;+2RWj4NxLfYN33Fo6se+sQ+7o53Y7m/Gcls1JuqK8b0kF6UpcShMSUJCVBT+YuD48DmCYMQxcUhT&#10;O3i/RsbjizAuNAJJqdmIjkuhmRPUd4zYH78pEMMJZlxyNlLS8xH6LVZ9TlgZk5hBQJOQllWGkvJm&#10;lFY2o6FFi9EJKwpLa1UBqjmCaqV/v3r8Q5OWM58MQiTNMf2l+M1LHuv98y8B8395uEiioH8M+ky5&#10;DboAAvlwixemTT/JqOysAsiVbU8vL0pYi+S4vHnGMVPLc1lJ+VcKyVlLCU5v4lYyBXlO/Og1mWuj&#10;NlztrMFKWxXNtwYb2gZmIFUYrytBW34mysnEvMQ4JEREKDN+JyZNwD6KvyNAiWl56gKnuKQcJMgp&#10;WLqftKwSmq08l83nchBLX5lCE84gAb5FJSOez4m0S8suViDKc4mpeXxchuyCKuQVVSMrpww5eRX0&#10;s9nqVMvUzJJKWx3rm/D6j3FCwoiflKU+H2PAPs19T8z8zUcG/aJIoqDvfLsVIIWxN8x8fj4+oaS6&#10;HtmZuXggtZ/IurEJimMyUq2w0wnvUPLIWUdhpv/4VIEpPlIAFdMXtoqOCzAPH2ZOvEYQnRy25gro&#10;q/LQkpeGkiQ53Ut/9iVUXSIigSIyJg3R8RnBkZChwBI/J7cCaHJ6IQErQ1Z+FTLzKtX9/OJaApuF&#10;mIRMNQRwYWdyRoHSlpFktnyHTEJiCidGJkVdfZaBDIKdV1gJvdGqQDs8OVWMdLg2/4369J+M8gcE&#10;8+Sc0V6k0RszX16elXm/+cj/ARxchpPTuc8/HxCTlInKigqVJYgE6tSOME8+Uaa9tXuIFepEnd6o&#10;zpkImLIAcH1NJopcYjCS1ZVHugpx3n3VZZitKcRwSY7afl2TmoD02Fj6xC9q8310LKUNh5io+LTo&#10;OAEz878AyUELK+WxABpkZzHSs0vV+W0ZFdUtDDoJyiUk8L2JZKaMOJp3WmahAi8yOlXdyuvZ9JkS&#10;+RMIutyWVjaowNTc1q3Yt+2VJUq6q1+y3vtbLXSIStlnwqHADAadNzaKud8oAOVx0NQJME38li4g&#10;hbMqOxyEmf7TK8qZANxeRjVmFmfXT1hcccEyv8Q8/ErVzbiVCM4h94Wt4rQvLmShwoOG/Gx0koma&#10;jATkxkfjE005LCqB/owBgQcvvi6CByomLUAKsFG8jU3MJphZCkS5L88FzV1MO5f/sZCAltDkixFD&#10;wGPIZDFt8ZFRlEJy+42/I/flNzL43sTUXMRyglIy8tXrcm1kKo+1iJq6rrELNYzyrZ19WHd7VSWZ&#10;oO+XhQ5ZTZIMiD7z5eXnf01amCgMFaa+PScsFWGvBDhvxSTkkmDxrYc0bw/z8l3/BWeMgAauseTc&#10;Cp4OtdiUvpRCSufn50pfygk2KScmBenWXKuoyUxjdI5Wa5afQ6MYXRMYTATMJBVh3yJwFE1chjBI&#10;2CgsFSCj+Jo8Jz5RQFNM5msyxN/JhAgwMjnfIuIQzu9WQBHYaH42UUyeLE0QpsfxMZkYy9fiCKSc&#10;35KVsZz8clTVtKCsspGa04CsvBJc3b9ge+8AeweHKpJLkP0lpy2uri7+BU3M+U2gB9n482fQ7BVb&#10;+fiFwUdm/vrqnM+R2gTP4zvHBjOW/ZMrBazJuqxqA1lsayo1E/95fHxMk5fTvT64nSvY92yjq6Od&#10;evAjo/MX6kNqRgIZBFGCAiMtzVyuYngDVG7lKlr1nLzG5wSUz9+i1BC/qqI6I7VIoS9hZHpoJN8n&#10;l5bkq9QxKjpRsTGGYAmw8WTsNwr2GD4nIIqojyLY8lguMI2IoYIg2DkFlSipaEB2Xjk0zV2oq2+F&#10;n0QS3ylAilRSOlMAC4IYzITezF3Avb6+UiyVWwGvZ2gKaWnZ6tr055cn+E5u4Dk4o4O+4Gz9Vivg&#10;s3N2jI5OwrbqVsFoZz+AhYUFzuA1bEs2Cul3+OsdxfT7j0psfxQBTfEs1yF+IxiRiklBUCN4QMGI&#10;m4gIuZU0kCAIS8Uk5XNfvkary+6+UIQr/cjnPnFyIviZzwxe8ryAIxP2iXm56Ex5LYLf85VASpoZ&#10;KSbP33pjY2yC+GqZsGQkpxHMPEb3/ArkElTxszWaNsqoWhV81Fom3d7Lb5q5gBWM4m8LHsER1JrB&#10;1FItz12cIYIzmpmejXsCI5nM8fkDmXmBI+bZJ0wp7es7qhiTrKKL6cvOt4PAPf7zgQcS+pWMiVBA&#10;vqOgliF7GiWtCyUIYQImD0rMXMALk4PlrYApJq/ENe+LK0imJBLgBCxh3CfKJXkcGsbv4uPPfPzl&#10;yzdKKALM9wj7P33+xownUv2OMFjAFHbKRIRHxtHsCaKwkwBG0eSjCWxkbDL9cDq1a64CMp0+uLCk&#10;RkX6iupmdHT1q7WG/5q5gClgCRODAAYDz//Vm8qfMiIn8CCiwiPpdEVTnuHi9pfyk36CKWbu2PCg&#10;sa0LbrJx5+CUEe4KgasnfCGjFFj80x8+ChvDyJRvBEKY8i8jeRByP1yBxvfzvjAoyFj6Or7nI/1q&#10;HBkpy3HC6CCrqTmj4hUbP4dy0vjdamVIJo++uKemkhPHNFMmju8R0AW8SJq8sFJ+W34vmgBGiQTj&#10;hInPFHcQSzcQm5CmwBQTLy3XoKi0GoVFVWhqalMn76xWG/YPfEo6hrwtBr8xVICT8WbiAqoALGuU&#10;clnbgsWiPijp09n1T5xSrF8+/MYmJYMsdS2vexQrvf5LXNz9Uqc1BEwxWTGxdzyojzxoMTthlfg3&#10;YWQo07s31qjH9HkfmemoRQky7R1v5Ty9ME9ycAUk7wuzJJX88lUYGUwrZa1yuL4a0zUFCP1IdyK/&#10;J9/D33xzCzLEh8pEye8JoLGJ9MlvYApTmV7GJ2cpMEUi5RdWoIRg1tRoYJo0qU0TUkAqcHSAG6ns&#10;KgA+iSlfX6hqgXKa4v7mKugnCbKYfyBwjCcGn1hGvz+M/hLNZf/N1e1PxcqD4yvMO1z8gTmsUTrI&#10;ufBTyqTji0d1IXwUZ1gCgbDgo2QwHLL4IFfFBm/F3xFUHqAAJyB/JYPk4IVpkvlEMRiE/Od98PG7&#10;T0FgFLCcFMnNP4UiXBTB50/Momow01SFISYBkrfLArAw8wM/K98vflRAFYYKO4XZkcJO+knlTzkk&#10;EEmUT6CZp1Mu1WpakJNbgbJSJhqOVVU0VUqYud1ubG1tKdKFXNAXngZk4/y5AlJq8p5Tvlwzyt8Q&#10;UKkuI8WM61t7mHmkwefdxcmxX4l0f+BGmbFz+wCNrW0wGGewyiAUIJC3ZKv/4gFrnjPE0z2I1vsP&#10;82VJBSUl/MwDEsbIWqL4TAkmb/5PDlbY90lWgQhAPH/3HTWouAhZ2BUX8ZHmLd8RGhqGv8R18P5I&#10;owZmTQFMtXkYr85VbPzwgWkoPys++829yPcH2Rmn7odzkt+CkvhOATWerEygVBK5VF6hQW5uIQaH&#10;hiFFpO0MpFJjbmlpCUajkWQLqI0aIf4j2jtBk1O8V5dnWFtdxgMZKR+SsrRSgctLAKPj5UeS1O7e&#10;0+Mjmi9z0sMLMvQJa1s+lJZUwUp2eo8Y2W9f1GkMCUxTs6uUF/kqOoqpSsARNgozBLxgIAkGDRmK&#10;jTRXOWhhlRzoX39/pknTVIVlfE8opdDH0Bh8+vAeH+gfo979B+aGcpjrC2CoLUZ/CSXTBwY4YbGs&#10;LP27vhnK9ypG8/eFkcJM5T9p5uJDxewFSDFzkV1xZGYaE4BGyqHauiZVu/hgP1hCct+7pyxXGClk&#10;VMwU1glYe7vbQVaeyQ42H02eb6TpS60j2WocFceISp+3MD+j1jFle50MWSSdX96EfpzP7/mZs/7G&#10;OdkqFwWc0g2EUEtGxYnMSMJ7HogwUxglYAob3xj5/wEkQZBTDOIHZQntHdn1kYz8EkYX8VnYFYa/&#10;P37GV37PUFkerPVFquzEWEUOqlLoe/mdnz6RxfyO93xfUD2Q2XxO/YYAys+qAER2iot5A1XAlKgu&#10;6aREbwk8eRTujrVNVaRPcBGrvb5mdqfuBzX33d0VQg59B+rFfa8Hjw83NOFDxVKpVOrb92DZZoVu&#10;dESJ4piYePoJOdO3CNcuBfieD7sHR5i3b6g0UkT7BYOSmL6cMHPtHlMKfVSnCcQvKf8l7BAJIwes&#10;wCPABFCkSzCwkL30f+IbZfdHKIGTXP0zbz9/+Yp3BCEs9AtGpNREXaEyZ0MVR3kmMypqVJpz9Ldw&#10;RH6LoJZ9A/SLYqb4zbfApZQEreJtiD+P+DcQiRWlZeYTyDKaOjMrEsFgMKq4cn4WwMX5KTGwKiC9&#10;Xjd+/5KFnAuEKH9JlMXcA0zzPLLBfn9XASnDsWTlDDBI/fwHD7IXkWpfbRBw+2CyLMHl8VEOaVXg&#10;ubh9VueCzshIuShgybmnWBVObSizr4QzwZMDeTNrJWcERIIli72fCJywMyc6HIbOVnXBaehf/0Hk&#10;p3fQS0UYDVlIEE21BdBX5tCsC9FfygD3/i8C+RlRBDwuPAKxEeJ3ZYL4vWS3ApW3MoES3ATAIDP/&#10;XSymFXwND1pLDC0phhozlrcCpPhsKdJ8dSlBOshMOUsry5LyWKpuiSJSi8NSb3zFvswc+pRpH3Nn&#10;Dim86VheUM5WTnfK3kTZYC+XekiC/4fRva6+GXbXPhpatdjY9uKIQenk7BaBC+rO42sYzMsqAsup&#10;AvnTwkw5JyMgij9TpxkkoEi0JYhyyuHjhzB8+/CXOgdubqzGbGMljDVFmGBkFvAma/IwWpFNJuZh&#10;sCITvWU5iPj4HuGfQ5EQGakqxSRGRiE6PAimYqNEciqCUJlIDvkv0QRLfKQAGRWTiHjGhISEVObq&#10;WSo2JKdmqi3j+blFyMzIRXtbJx5vKRepeEQGiQu8l8thGIzVBg0Gb+UzBcx1l5O+0q+ut1l3bqja&#10;kQvzZjrXAGdBxPxPvBJAAfLXr194fpIE/ycuKJPae3Rq5WiLWnP/KKDO7EnObpxbw3/+/qj+sLAy&#10;CJz4RAkkQd/4gcwRXxYqQBLQjx/fYaic5ltXpvasT2pKMF5bREAL1NBX5uFHSRa6C1KgLSvGR7qC&#10;8K9fERXGqB8RQSAjFajhZJoErU/MhD5zhIaJRQQD2Ef+ltRx04+Mo6ioDOXl1YiOjiegyUhMTFUj&#10;lWBmZ+VCU1uP6qpaApqDcYNesVLiishJJRl5+6wSnmeESGVouexjc1P2hTtg0OuwMDeL1RUbRnSD&#10;akVdltyElbIKpJadyE45H/LPP/+orYcCrkr2A5eYXd5S65py3c/krF2BKdFbTEjOz4j/UppP+TI5&#10;lx00wVAC+jEslCBlQ8+IPFFXQpMuxVh1AYYZWPrJwO8F6WjLT0BHbgY+/RWCv/96jy8MMFIZQYAU&#10;VspIiabZik8U38wJjI6IRgzNPiEqFq1NLWhracXoiA7m8Qk01DcgL7eAZh2PlJQMZGRkIycnXwFY&#10;VlqOSgJdVFiKVObovX39dIcMsldMWmjFCkg50cYkR7LFEFnJcTqdDDg7SkNK64G5mWlY5+YZ3Y9U&#10;PV/5Atm5IKDLctrl5SW/QLIjMX85yXSn5NRvaq2np2fqTh96dSYsOnYZdekX6ccEzP8CSGZIlP0o&#10;EZfBRrTg3+8/oD4rHT0lORiqyIeuMp8MzVXFT+SyaW1RBjrz0lVNo3efPuMLvyPyyxekxcQgLSoS&#10;WTFRqipCVkw04ghoGCP/V7IzkrfxBDMpJhYpsXFoJnhd7e1ob29DF7Vxd3cXyksrmdXUQq8bQ2ND&#10;IwryC8jcJjQL8K0dqJULFLq1mLdI0CGhSCDR5wKopN6X9KVKGvkoypftS+qKWak7vmCdh8k0qa5A&#10;k9LZku1IWbPT0+ASmgQr0ViywHt3J4sjD2TmH3XmUVbUX36+KHchy1NyHj09u1jJEAk8ElHf0ydK&#10;UBIAZbx//5Gm+g5lKfFoykmFlmAOVxZggJLne1EWWnNT0ZSdjJJ0+rFwyiMCKRryMyclOTIc+Ulx&#10;KEpJQGlqAsrSkpEdz5yeLBQwhZ3h9J2xETFIjU9EOof062hpbICNqkQ/0A/bjJnMK6E5a1Sa2N3V&#10;jRGKc93giCKUfmwC09PTtEo/x4kqIe473MHZ2RGDD/0n/eb19TkOvD6E2F1zcGwbsO1bgGPDjN+u&#10;HOxMfkAOaf269h6G70XQtDA1MzKSWrswMdeK/okGmO3t6B+vgsn2HYvuIfRN808s9mDFY8LeyQIm&#10;bFrMurpgWdPyM0MMUMuwrEzAtmqGbdmB1q4+lTHpdHrUN7egvKYeVusiVledGDFaMD1no+zwwndx&#10;rwqKnJwE1LnqiZlFjI5bYJy1oH/EqDbKfu8fhXPdAevSMoZoESvOTaqMU7WTTrIT984+Wtv6MDY2&#10;pSRgz/c+6LR6Bk4Nbkx/407/F33tRwafRNjtNiYrPpydHiuZaOd3Wi1zqquLZIMB/77any/Kx7W5&#10;oapjyxbLkBXXLBybRupFC3rGWrBr6yOA/2Fin4hLcwR+bsTBMNuKzqEaDJiaYXP0E3Qd1veH4NgZ&#10;wNG1C9PLA9BONEFvbYXDy5m0dWN+cwjT623YOx7nZ4YwZR/DkKUfLu8yfek+pubsBNKMRZsdxhmL&#10;6rLicm3B5d7GiGkelsVlHBwcqBNYv+ijxXXI+aSArNSTIXOWeYyNGmE2L6KlpRNOHvCe5wCe/UP0&#10;aEfQM2DArNWGvT3KO39ATd45LUm6qMjmiFWnD5YFO+71IbiZDMG2Lg7RSUno7OhUGZ50DhB5OMqJ&#10;tjL/7tX+UPvy3RsOVTBfAo+Xj63WuWDh5jUXk3SPhTNogHW1B4NLWryufsS9LQzJifF4dbzHD3Mr&#10;Bk29GJvtxIp7CpNkptHSCceuDiYHWbrUjdG5Hkyu9KN3rBGGpXZ4Ty3QmXsJrEGBvb5vR7O2kZ/V&#10;Mb08wZTFgeExIyanTBggs3r7R+Cgz15dd6F7YFztevMdHKKBIHX/YDAkUOLT2zr7MaCb5H/eVZul&#10;ZAuLnC6WVfzFJQeWnTvwn99inADL9elyekR2kFgdTnX2UMrenpydwzCxjCO3Aw/GCPwyfcG9OQQp&#10;mdnQDetxc3WmCgMc+Q+U67OYp2GZNKlOL7IydHSwryK5uEPb0gocjhWEWJf6seE2w2ztwfRUNwx9&#10;PajOSSSYISjLyYFzKB1/3MWY6yuiVvwO02IXbGtd0JnqMb+hRY++FuPWDrRqq9E50gCtvh094xos&#10;bQ1j2aPDbsCJ7f0Ngm5H4HyPQv4Il3fHtAICSbUg7WRmZq3KdD0ER/ax9/zQq04r0obGsbzGP7yl&#10;zMpN831htFyyzKpGIjNS9tt/gh3voQJ5ye5Qnax81LajZPXh6QUDp/SvOFBbB9f5nmOa7arTjdEh&#10;CxzTg2gqDMMdGfk8GcYMJ1MBKVJwk/JQmipJgYDpySk0MghJuVxhqeTkR4f7lEcGdbXx7s4mGblu&#10;xYxtAH1aDWwL3ZhcbkRaagbubNIxIA4JmTmwtcaoK1y/MVr2GDTQmzWqX9CSqxf6GQ1qm0vQ0c/n&#10;Le3QjjdjiOydWunD0oZe+cTA2TbzdhcOjtw4DJBJV35selZg50yq64EuLuF2ratqCNLdxLa8Qf+z&#10;wz/swYmXfslDEB1L8DBp2OJnLDwwqdrv9WxjfXOLUfSavtUBOzOxPrK1q29UtRAbM/J9NOW2tm40&#10;00cODBsUkJ30zx0dWrTWFCOcUf/WHIWHyWwl2vv7B8haH7a31rHjJuMW7WQkraZvUK1RSCMm3yFd&#10;DlNsWW6bMtI6CHqIfpys6m7C1CTZON+FH4YGrOpykJWchld3CHrrEvAtniZuCsHT5Cdo2mtQ31GK&#10;UYsW+rkWWNxadBrqMTDdAqO9C/30o5YN+s9tE83PisDxDp4oHR5uZU00oC7mPJWLDs72cXi0r1Iv&#10;yW1l1UlaHdzyvevONRx6NnHscWFvdQl+1yrO97ZwTjnmc9N/rdtxduilsliCnYFlR3agUcbZ6PM6&#10;ekbQ0tGvaoD0DxpU74mRUQOM02QgzVsWcDbpS7f5/pRoZl5fvyGgo5+cr2D+/hWjo3oFoEySTMLQ&#10;IMlgtaCvfwjHZKLUaZf0WrIc98628pHiO0O6Optgoi8z0A/qZ3tQ1p6Hf5yfkJoSgxtrCcH8jO1O&#10;plVR8Xi0f0TPaBNqmipR11zBlFGnqiC09VehfagWBrsW3fSRXX312F2fxfbGAm6PvfBvryHgdeHs&#10;YAvXF8GuKteUEPdXzKKe7/F0f6vyfVkgkPNIDzcXuDw9YSp2hifqNOlmotI06jbf9ib2t1wIyEHR&#10;f4kZSnblsa+QyStYILAbNPUhKgKJ/L6DXezTTx4FDnFInydrDbITY5efCf/yiTLpK/YMcbgyFqIm&#10;4yOMRpMqp+7e2lCBaXHRpoKNXLYtk3IWkNU0SiBKQuu8RS0Er66u0kfODmPGPoyW/lo0/6hFU48G&#10;9848vMwlMXKnK1Y+06xtTRGYbU5GaU0O8otzUdtQhYa2GtXvp2e8liZfC+1kK0amOnC0tYRNpwUn&#10;23acH6zj2k/zO97H3cUxLgnsw90FZIu31H6/OvPzOZrM/jaOvdu48Hmws2zF+aFHtbT5c8v38nO3&#10;Z4e4ZrSWjirXpzQvyphZywy6egfhPaTEsdsZGFbgps/co2/U6o1YWBY/51X7KaVdjQzxmbILeZ3J&#10;Q1joZ2ZBCUj4Go0zXQwOBiKoAixkXjBqS9+foPyZZdTuU5O9RZ8pflP8pHnapBgpLW1CJi1DNMEN&#10;AtlAky1De1c5loz1+OUJQT5ZufE9C78J5gNHDM2grrUM+fnSpqYQta2V9IfD6BpqQF1bFRp7qvnF&#10;/WSbDycE5CdN+eV8Hyd7S6o9TWBnjc+d4pGvn287cBfwYHvegA5NHYa/96ObenJ6SIuRtkYcuymT&#10;COihy4afl348XvggXVQeKYCfb85xJcxgMNqhC/BTLM/N8qCW7XAdXWKDwEorxRnbqgJySGdAT68O&#10;P36MqHof7V0/oGntxLdvkerE3CcKeGdXOAKjURgc0CmTXl9dIds31eQs22yqQ5+0HNvf3VEsFdOe&#10;n7NgasKomoWETMzpsL+/qYAYNXajc6Ae2oFOPDnD8HM5HBEJKXh1huAfy3u8mv+jmKipLkUxM5Bm&#10;bS3FeSMDTi9cFOA/N2ZxxiBywcByc0QzlqL2Dv4BmwFX2ws4o9S63jBh3dCFY7sBQ611TPVi0VJb&#10;BweFbWpsDMoKirAwNQWf3YxN66hidWBvXTX4uPJt4YWASs+f33cB1VxJVvlP5RTJ2aW61HnoxyDm&#10;zGZ1tW57ew92mbV979Ghk6N/aJyPt2AYN2KQGrSutgwJ/E1Z1yxPSoRvvAT2hSXsuddVlwTx2cND&#10;OiwtWJW6CBBgp32B5jyjXMQcmWqamFKZYUhzTz1z6QWU1hfR3xVTCPfAbOznAUbgytKB9qIiFKfH&#10;Iyo8DE+uEJQU5tIBt2PN6YJ1cQJmxw/4luqRzj9zvanD1b4Rj/tbeL0/xRlZeGwbh7OvAYEFHa4d&#10;4zhfGYeXVrCs60R/owYuswF+tw13jOidjY2oKq1ARlIKWpn7NhTnoKs0A1Nt1TB31sFPDXpDGXXo&#10;MCuGX/q9dB0bOPHQfRx5sEIzc85Nw+uYwxkPepbZj2/Xy7RXr4R2e3uLWldYW15Ev7YHEbSsb7m5&#10;SKTMk84AHgavH339dEM+mvOMCiLSOdA2P49Fgumljzw+cDPgrcO/swP9EJMOKgjFSGlJI61p3IyM&#10;bpcZ9vkRmHRaxMXGwslU8MmWg9goucwtGtP1n1DXWMbINUPHbldCdNIkVaLpoJezsTXbgTuy5c63&#10;hivvOlllxJ1nCae2Iaz31uFgrBX7+kb89tgw0FRHsyV79zaws2iEz0Ez6axHR10VepmOSTFQaZHQ&#10;WlGModoCdJdlYUlbBx/TzUPrMFzGXvw+ph9zbXAi7LjkMQQ2yV73GpxmI/YddrgZYf88XmHVNkvg&#10;urHrOqQ78FELGxnR+xFBACPy85DI8TeBdDtXVSeVcwYlabgpMshN815iiqjV9qogOdTehZriKmSn&#10;ZaOHubltzgoXVUbIOXNGWbxU0ZQmIhWmhNaB+XAGkwbcudKwORqC1/UPiI+MR1NHI8P+Oo6vl7Hh&#10;XMLr5R9cTk1jZ2yZ7iAEh8Zm3NIEL3xunK+bsSbV/wxtODD1wDveQUCbYOuh1mxvgN0wgD9H63g+&#10;p2BuqMST9E7z7WCMf1qKhmZQ43VUl0DXWA1TazlGagpgaavEHIPcrrlP1W6/9TpxsbOCS48DrrlJ&#10;frYNk709GPveiYIkKo2jbayYp+gGnuC1P/L4fuPq9AEmWz/iCnIRRjCTCvLxMS6OQG9SkI9Q+mxS&#10;ESwqLelYWSXTF5inj+GMEq2tpAxJSWlqLbNe04RJA017kzpSQJRwL2gLkOJzBNxXVwzam1vhGW3A&#10;68YHvNhC8WD5D6a9BfBfrmLzcAi+OzOuPVs4sc7ilX4iMN2F6+0lBHYZWNwruCEbvWT4pr4by0Mt&#10;WOlrxI+KXDjH++FdW8IOWXVNn7pIQLrqynHv92C6rw3mvi5sTo9hZfQ76vKzUJabjqXeNljayzkp&#10;7RhvKFBdrOY5Kd6lcZiGqIF72jAz1IfS9FR011NN1NagNi8HO9NGzA9qqRweINW01nZXMO1cwPiP&#10;Q8Tm5+J9WhJSysrwnhMnPXTl2vUAJZNcwiipovT0cTC4SAYj7XruNmwoTEqgdIqAnS7CNGlQyUSI&#10;6pBHCSIA3l6e4cK/C5fJjdudV9xt6lFV20IJ9A7X5k/45fjCFG+BaVg3faEFr+cEfGsbN3Tu/zhj&#10;sTxcBq/VjCMe3MP+CvbsJmzODGPV0EMQqqEtz8G2eRSvL884XDGjNi2K/tWAJR2DgoXCl8C5CKCU&#10;Dm+rKEBnTRlqiwtoSjnQ1pWgIP4reity4NExEWgrx/eqPFj6yPIJHQzdLdigSZ9evzCvPkBSeAQq&#10;s3NQlUuXMMrMrakdm8te1HfXwe6dg821jG9p8QhNi0Myf+NzUhSWbBvMYIaIwRFTVWZiBzuq1eGa&#10;jb6XriIgC7wbJMDkEAoT4tUCr5w52NiwI0QyChlnx4fq1Oydn5rt5BGX/NCrMx01ZXUoz4ik2YZi&#10;vj0MR1dDBJBC16hHdUcMzCs1aKrOxo/+MLzcr+HPlYdmtowrBgWXeQirQ22waxtxYhnEItm2opeG&#10;IEe4IMg+mx6GllrsmYdx7Jhk9uKANABpralUlV07qwpRlZfOfDhLlQ5vzE1GbXYS2kuzodMUYqar&#10;DrlxUSik3q3MTEVnUyPz7Ed4r/+gML9IVbtOpa8vSY7FnoV+eJUBsvWGmc4Qtsj+8IwIhER9RGFt&#10;Iz4ze/Nd7DFD+oPbi59qCe/m5A4bjh0ydYkZ16VKCP48PWBv0YLSohJ4dw9wd3OrwAx5kiIczw+q&#10;RJe0oDnZf8Lq5D0G59pwuZmH3xsJzHJSceDuxIewLxiza7A22oExcxtKWhJQNxqJyvZKGDc0nMkx&#10;vJxyYjaXccdo6jR0w/q9Cb30c4qNplHsysVOq/NYGW7D0o9m9NMMLUwCppoJXmUROoozUE5QqrKS&#10;0UrA9C1VmGipQHdpLr5XFkIK3GdFfoTHyNSWbuL10ImU2GgUZ2ejuqSE+b8Hzz9f4Tm7R1FuIXJT&#10;UlBVkIdVow6NFWWYn1mDo+0Ojd15SKnMQVFdNWqbtfgSl4yeKQ1WXJQ5R0/oY77ud/xRVRWkG1cP&#10;wZw+2Eb1cD8yciuRml2KpPRC+M7u8HD1JLt+79QS+k/SVEZg8w9n5Y5faIQ9MIr7414M2iJQUlaM&#10;K3MEJcAoynvDoTWUYG6nAzPuOqyfUWe5q+hLmeZRp3ns87hmsNmZHoKZgWFIUwZ9aw1WTIOKrYbG&#10;crgm+1QPCmmnMN/fzuDRj/TIUHQSyILEGEx3taBPU4rmglRMUJp1FdE6MpIwUFPC92ShqzwXjqFW&#10;PDpNKE5LQFFmBpLp53JSEpBXolG7gGvLylFfUYHS7EwEXGvQd7Ti58UrM5JlNHQ2o4K/HR4ZiazS&#10;Ghys3kFnbYGDLmvE2AVpqvdy8YDV+TUGzwBeH1z4+eBHRlae2ugq27WTUvOQnFmM/mEzQozmHrVk&#10;rrqkkJUHLua+dy94+H0Fk8WMeXMLfkxTlL8+M0WyMp8uRmFbNObsDYgviEUu/ZSmMwt9Sz245qzd&#10;S2/aJROc+u8wkU2WnkZ0V+VjfrSPgWcCxo4a3uppnployEpCJwGx8T16gpvx7SOmGJ2lm1RXRSF0&#10;LTXoryrAEKWPvkpqbMSjNDkamizpDhALY3M5dE3VWDb0opdmnRafgNKMDNQU5SMrIRaN5RWoZERu&#10;rKxCbRG/r7URq1MzsM+44d99xb6UDJp7hX1zmqrlHKfuJ/wwNWKgn/rQ3gXjOOXa8jJemUn98+eC&#10;vv0c3bUlyE7KQNjXWLXHU86Lv5yuIOT6/JV57akqQCLb/X49PxLUe9z//ImT37+QXp2JrvZSTLiH&#10;8A+jut3UzuDkgYmSpkCTjYikUNQNxaLPkoGno2vsyLXZuxTX1QXwTPWoyGpnpvT6fAmbrgPjTZUY&#10;ri3GMNlg7eskK9MVmM7RHmgKsghUJGqykxkZo9BaxCAjF883lcFQnaNqpsd9/oAysq4uNwN1eVmo&#10;zMlAH1maER+HfALdUVGEIQYpW3cTBurLCSjBp+jOS03BPKP67FAPKutysWf7g6luKXFB8iy/Ij2/&#10;FIWlZWhq6kBnVzOMfdS/vk3Vu0cVIri6x8PTH9ydBpiVWQlkFL5FygVVybh+/CObBgK4P31WVzBI&#10;tb2rs2vsrV5gZ2IPgZFrpGXkIDklFi8Uuq+7tzBVHOFoYxl/Nk+Qyh9Ozwmln4mD09mBh9sz5tUb&#10;9EfUeANNeL07oN/LQ19dGYzt9fDbLTTJPBhbKiHF6lvL8lUla20VTZdpZ05spOqO0kAAu+gPpZB9&#10;J31jd2EqpusK0Er/mB1HoBnVxZzz05JVb7QqMrsgIYbvy1GXOW/q2lQ7xVVOorQC725qQmZCAhpK&#10;i7E6McI0z4SG7xrsLD/hjCC6DS/4wsC0QIDcrnO4Vo9hmdqlq/utLqSX3jxyQu/P72dVqXCm/7s6&#10;dy/71yNik9RrIRJ5zg5f4ff8Q2b+w7TrBXeOVzyP/IPADjXlkwN9+iaczTCTaXhl0PHCuj7IgNSF&#10;ghoNqioTUa1Jwoq9HYv2bnilF+1AG9lQStnzHf11xdA3VGBhsI1s1cPS3YDvDBK9ZFF2bDhNvQHt&#10;ZbmoyEpTnVTy4yNVu5k66R1BsLRVxRhjfj/NKN1ZkodwMlLOGsoZxJivXxH37SvaKkvRVpQHe1sV&#10;dqgKfLOj2NO1YrO/EWX8jgRmSKW5OSjOSEMf09LVWQMqG3JRrS3ApH0NaUXxSE/8AIOpn8fC1LRL&#10;g8mZBVwe30Oqgsk5/p+/5KL6R1y5nZRkhWqTmGyFCfsWpWrXhfT39ODQ/IofOevozJmDYfoHbI4B&#10;3NHkr1yvmFwbwPFvLdz9FuqzFrQYPuHlYRKNnYnIp++zbvWhqCEKBls9XK5peJwr8E5qYWUOP9up&#10;QRFNtJ3+zsT7UunP0l2PNgYLTV6qai/TXpKNP751ZMv5aQKbH0f9l54ATU4q6rLToGegMtXmY7wu&#10;X4GcFvkVsd++IfbLF3x5/xHx38KRFRWJVroFW0sZtvuacDChxU5/A5xUA02UT0nR0cigiRemZ6CV&#10;DO5v1aCgNAG5dTmIjPuM9IpMFOdmo6ApH8OM4CanA1c+kubgXgWnx7MnuPSXeA1M43Tdwsnkb3+T&#10;VjNRiIpJwMuhCyFL2ieMlOzCs3jKnPkVFsc4bh9O4TyYwOhqJPR5NrzyS687tbin1Ng6M+L+ug/9&#10;pgZUtuZTfzqQWxqP6pYsrDl/wL1gYD6sZ35cCAv1YzGDw1RXE6NzBexD7apzXhfNvZrmWEZBXBz3&#10;jSacg3IysoSgN+VnQEMf2ZyfierMZArvWgxX5kNXV6l27oZ/fI8voZ8RzWgbHx2F6K9hqrZ6c14G&#10;TA0lWKfJbvU3w01/vMGoLr0jC5MTkUKwZUeGrq0J3XUVKJd9RGnhqKovYdQuhcnUC7ttEtU9ZbD8&#10;6Mba1BNODv7BwbZHNYe62trA08ULGfmACDLx7Zof2fBv7GlHyMpyAEvLC9g9Xscdo/a4swJ3D/fY&#10;sr7g2PsCz+UMXMxn63pjYB+vhX2rGuctjSgoS4Xd1QOn2wzHmg413ZWobU3FuLYZ2xN9TPNaYOrQ&#10;oK4gk2I5njn5Acb5+Ec1TbQiTzG1m76xKj2Ogl8ujI9DE32gJjNR7bBoK8lBTvhH9FB/6hm1jZpi&#10;ZEV8RWRoKEI/heIbWRH39RtSY2JRQ905XFvB7KkOix3MXLobmdp2Y3O4ExsjHWgks2VHRlJ0JH1q&#10;EbrpVjxLZjS0F6OltQQljfX4mJCIxGRKp5pE6LsNOF79BybNPc42HzHaeIDA9SuWdvrxKJsjTl4R&#10;G5OiLoOJIZiVxSUIWViyo761SfXpsXnIpod17F54cOA7xLb7BMOWGpi87QSyGJObWjz8vENl72cl&#10;eX7o61FGGXNmt6O7vRaahkLVjnCyqwEnyyZG5RZVOaC1rBBmbSu66Ar0zWVkZA5KUuMw0VaPnLhw&#10;FNLES5MS0ZqbhK6CNLWRqpk+si0/BbMNpZitKeJtGYpiaUpk4/u//kYM/V5aTDRi+LiKQEo7LiNZ&#10;v9bXjOxvX1BG8LZ037Fr6ERtYjQSpOlwXAyqGOWz477yv7UjPOI9wYhAh74dYYz6LRTpGiYX9UOF&#10;6O0zoy5LR+1rg2eClqrrxdWpi5o0B1+j4pGRmo9vdCtR0SlISkyhj7QQgNYUlXz32yvQNZqP8rpU&#10;rDjN6GjTY3InH2ZHFgJ/FtE6kAttcy4snd9grK9AE//4658X5OXFoILmOD3WQemzhBOnFSPNVYzY&#10;BShiYFg39MFtGVEN4prpE1sYiaWDSfK3T6q0eC79YlFCJLQU47ryTMW+DWZExroi6EoyMVGag5mG&#10;AvzghCRHhePrpy8q9Usnw+IiI5AqHfUKCSS/f7atDoOaakqqYvhMw/AyA3K0VqM0M1018CgkqF0U&#10;+sNMVyNTItBeXINiBs245BQ0dhUhryodI5Z+1FZ04DRwAZ/jBqWF0fDO3OJp5xVrukeMj+rhockf&#10;+/2oKKlCd1sLQhZ3VpDGyNanbUKTNhtNHQnYe7DS58VhdbsFz3S2p/t0vBcd0BuK4Xa3oiE+hObW&#10;SN9IaaHTICczAnExH9DTRfmhZ+S2m2k+xaigmTYU5SphrWutJSubVTepTpq0piCbICciM+oranPT&#10;GBRSlfCWNoUeXTs2ujVkYQksBLWfqeIATTw54ovaHyldoyI+fkBLZTnyOBE50d9QkxqPGYpz11An&#10;g0wLnD9acDw7hL1pHScsFI2lRfy9JIzTX5t6W5BaQItob0EWhXV2eTkMfTpUlWeguqkIlY35MA3l&#10;opUR/oi5t2f+FYuGAPybFO+GM9i+X6nyjLMmE7o72/mcHiG9M40oqU+Ha+0EWkqUBU8VGdiD9S0D&#10;c2fpMPeKk6stGPU8QGcn2rT5KCmJ5IyVIzU3ms72Ewryk5DbnIqxmXokpn/E7HAHeslWTWE2ejVV&#10;/POtaK0oQBuZKAGmhmbbV19Ns45EKR/XZibge3EmDFVkHoEcJxNls6lJU44l5uCOxgZ0ZeYgNpzR&#10;WpoSMcAkRISr9co6Bqn6nDS0cbiHulT7rd2BZvgNPQhIY0+6mbaaUkR//gxprjnGx9LTvLw6TYEm&#10;Tetq6sqRwNQvPyOO5GCwaytGZn40jPMdlES9cDhdqkHcicuNq8ABDreeMTOygMnxCfR9b8exrRsh&#10;TR10trXxWF7wYdZsQGN1Or5birDjO4DZ2o1bhnyDmdrrQstEvwmNTOHCY/5WvkTTlIWy+kRopmLo&#10;Q5ORVhqFrKpUxGaFor+rGuN0+u21ZdCUFaj2reKfysnSNmYrslpTnp6EWrqExmwJMJkYrcjBVHU+&#10;JuhDjdW5mJBO+Zm5MKWVooGJQVpMOJIiwxEf9pn3oxTDqpKi0UD3MUqhb64vhrWtGjuDXfDpOrFP&#10;TZkb+w099ZVUBfGYokWMDbfi6tyBzVUdurqrYZ0aQi8nNSEvF+nZsaik3MoqT0FlSyp0U63oH61C&#10;Y0cTJo3rOGeubbSMwbuzBZfdq9o2DvZ24mm5ESF9lDV93e1Mi7pRS7MeGKrFtJuMorzZPrbh/M4L&#10;i30EPYNVaNUxtdp3wHu7isJ6SpamZNS1lxDARAwa8qHpK0J+aRZFLcV2JbVdswZjoxMoyiHTOHPS&#10;NbSTsz/UUoeyjCSaZRQqUqLxvYS5db7shcxUY7Iim/6xAHM8qBma9o/SfLQ31jFvzkZxOg+Smi81&#10;KgJp0eHoKc2DjuD3kP3zBGRP2wGngCjNNAlke62G6V4nbExBz13z0GlbUF5agrLibPz1/i985X+o&#10;zMhCFCclJSsM2hYbfbWTcu0HsnLj0dZfgdqWYjR/b8aIQcv0+EnVbZezjXW1dTCbJ8nwHoTcLLyi&#10;qiQdVRWJqK1KQA3B8fqtMOhbYV5rZwTLwJHfzmhshy5nGRazA5Xd1Gxrteid+Y7moQ60myvQpqtB&#10;diEZWRqJse89OLm4hWP7hBLJjyHdNBp4QG2Njeisr0FXfRWGOltVM7gmpojSVktayPQz0HTK5lIC&#10;smSgWTLHtjBo+VYXkEMANzacyEiOo4PPQQHZnBD1DRPaTowyqDWlp0KTQLNkyrYlNdkYvQ0/+tVO&#10;Na1WD+eaB1tUEsbJYdRpahFB3/yBWUlYeAQq0nMRk5qBkooMtGhaMKRxwlDxhJLifNSWtcEwTn3Z&#10;nYrJ5jVVgzgqKgm92n60tbXDqJvAII83ZHrAjt6pakTHhKK0Mg0VVaR3ZhLqi1Moh/QYXa/G0FQt&#10;Z/sUz0e/EXC+wnNCirsmoekvUu2pBMBSTT7+kT3nf/7B08sr7pjI7x1dqOsdTZY1jBmt6O7owtzU&#10;JKzTRixZZlDEDMam60cHA43s1BVmaijE+1ob6ZMNquq/VCR8eabD9+ypbSSurU149zzQDw4jv6AI&#10;NUWFqoveiLTp0hRhsaUc64MdSPzyWVW2/jFogM5goTl6IS0QpGNgZ1sbcnJT8CUyBp9kD3p+HiIz&#10;mRDUMFVtLqYuLGQ0H6OfTER7zRrG205h1lmxYplFerq0Q8hBJgE1jk1AynpvOlbpI4drCEoHJVAl&#10;Ypl+FZckIi4qDE30Y0ePfgyvdWHzjJqw+QrWugB21zmz3n2UdUahhilZU1clqusLmdz/g9dfwa4n&#10;T09/VOVRqVLgPgjQ91AHLrhUZ6XONmYca6tYmrFgcqAPO9suNGSlqpZb0nk0n3n2UEcrtJ3dqv+E&#10;ftKETf6e1IjclU1WBz4Y5xyw2jfw6a+PqMjNUxVeavkdU4za0+2N2LEvw3ck12De4Pn3K6Ysy6p3&#10;xeW/DTpkI70sC4ZGRikgUwlcVFY6UrKjKMiTGUyL0VmwioX2F2gbF2DreaK02kdueiESkwqQnJKN&#10;hoYW1NfVoZ9RWy6WCsksjkVFUw7FdAkSEr+iqjIXyTGfkUMwc6izckti0dhWCHf3K1yTAVQ1x8Mw&#10;ZUAVBXJjUxXmbXZ19YOU1HrreBIszPSoNnhKTUqHy4eo+DQy0wnz9ALcUjxUmhPx4KTWkJwGrWc6&#10;WJeezGgcht4GDYZ7tTQtThRNTc7WHUjt4It79Bvm6Kcv+V0r6OnQojArRy2TORbtcDndkCLOUt5b&#10;QLy+fsTD85Mq1Hy4vY0AmXzF/yQ1KOUCA9nHHsmMKqWwEAnZqSil8K9rzEZZI5OB7h70GzVYd8xj&#10;f+EBq98v0FKvxYDOrK4zPz48oAvrwN66A4bRIYRklSRhpLcSzZ1EOy0G0ZQVJqOPtx8QkfwBZSVF&#10;aG+uhdE8APPMIGyk94LFyrzUAceKGw5mNXL1g/S0eWsbI6VupLqVVAwU85RLlEOZn44aFzFLAKT1&#10;gQAp7JIMSvbR5CXGq6IjKRTcY92UHUODiKAPk4r9lRXVOD1/QEt7L/RGG6y2dUzPLmF6SnaYueGS&#10;upfrbkhdYCk2JxtNpaCJ1JF8fvqF++cHprs+BA72mZ2c4+72Tk28FPl8fX1BFk37dfI/0A50U/cO&#10;orwxA929DepczCsZfe67hal1D6nJxUhKJSPT8yAlJWXjqdTtVBvypcB8cVkmrEN7lEHFcDm80JQY&#10;mc65Ud9YiI7GWnQxhRzt68HM+Cjm5coH6yIWzCbYHQ5VZEm2JQuAUiNIwJRbqcEmlVOl/YEqcLx7&#10;TLnUialZG6ZNs/Dt+eDb9+Pw4BhLUhp81Yb0qBgUJMaiobxUfX9v7zAqisowOWWG0TiH9nYt9ENG&#10;Mm8fS0YL/G7eLhNIpxNH/K516j3X/BRu/ft49u3i3u/FNXWfTPJvWsuxT87hX+Ph8pauSCaeQP+5&#10;I1g3uDNHw6mPhu/MgTFDL55fb3D/FMDFzaWq+peQlEd/n4OUtAIkpWQhr6gcl7eM4MYxBA6PEZLG&#10;vNHZ+Iq6BAsW+wJoqtMw9B9w+PDEN0rviO9tjWRIP8zjetgXrWrnq+w1XHRsqrU6KR8mlVwEQPnT&#10;wgbZpy01HY+P5aL5C1X3/K/3YapORkdHj6py4t3dU5uSVqxmtSfR7XGjkJlK1Ie/UZKdDl1fn+qg&#10;0trSBp3OgDmLDf01VVjs0GCzn76WGYrDMIKtzV0ckPm+fWrftlrsTQ7izkdfbhrDc+BQLdBKrR+5&#10;BE7K7sgi9t3tPf8rJ1+qLIg7siTgxfwBrwyUFzcvuOL/l5rn0i5GtljHJUpVmET09/ViY3lNlZEU&#10;gKWJ0QatMiQuKQxrvbfYGr3HbM0ZkiJi0VrTjDndNSb4IelmoqfE6G6Rvlw1qGBO21hdzscNmFrc&#10;Umb9KOVn/x3CTDFrqWglt/7jM3VVgntHaqF/oEnaYbNzEhbscNKv7Xu9dNhd2FHReB9FSfFqzdE8&#10;NobqsgoU5OWjrrIaKzYbbHQnY4zOrl5mSgxOd5RF69SFdsscdt0edX68j9F/WQrHT+vhmhlFwGrE&#10;6faGAlIVnQsw1dsnSWhFD2SkZG5yEZJpdBE3lve47P+bgfIW97e0qvtgRVgpsSvFpB4ZqCrymfN3&#10;krFPr8q85Vokv2cTIUWUHq0/atE9OAjroJY0f8BN4JjRVYM/N+fo7W5DV3Pdv21i6hSw0vbKRgkT&#10;G5/KP/GsfJEqP8shzFRlFOnsxUcKkFI3yOnaRXh0AuasDpoxfSvZLHvDdz1eyod1Vc1f9nrX0vFL&#10;/tzV3Mhg0oP0FObhdfVYW7DBxxRtjSAamTqu/2jDakcdPMZebC5bYJsxwvSdk6ulyvjehI2OBgxR&#10;dK8z996cGsDVSQDnVBFqKzV984tsO5SgQ0YG6AJ+zn7gCMHh0Hts9kXj+vEV91LCgkDKkD2YdbUN&#10;cG5uY8JsJaMfceA/whmJUJRTgpDiqiTov5sw1XLB2aRWMz2jsUrDg3KTbfeqh8TqqhGOJSP9Aces&#10;GXP0X3J5RmRElLpgSX5IQJRbKecgpRilMqBoQP/RGfZ2D7G17VUV/NYYFFZdHlWqW7qa7G3tk5WH&#10;8Ox4EDg5x+PlBfPyUrqSASTEJ6G4qAT1DDga3hq0Wqz2daA1I0GVFLO1NDH4zWOVbsa9uYNDadEl&#10;roQT4pg0wkIwt5nluMd6ce1ewtMRlYJzGycHXlz19+GWruQ3J/31+RRP1hTcTcbhbCgEV7r/wG/r&#10;4PE8q44mqqba4QldzwHjgvzvHRVo7XYXg64TLrcXIeXMCk42DrDcT3mzsQTH0C8VqaTgb7Dob3D8&#10;enmCfW4cFsk4RvowOzOPuNhEBaScYVMzx1lSZVn9x2SkVK2+w9nppWoPs7TsRGZeCX90Dyvr23A4&#10;CSYj7ohunEAfQK4sk/Yusp98oLUZP7q7EM/vr2NGVF9NIGne/ZUl0DdWYrG7GcbWelWDwklBLD0V&#10;BUgpRyaFkKRdwjplmeyR9K8sUaRX0B00YFdPcHYYmCiR7O0tuOhsxPPpJs4tUbgxJ+HC8Ak34yG4&#10;1oXgYfI9Xi/pL2nSMsRNqdJmVCTB9jBSYlfqxtEKOUJqNFXIyPkKp8WBPecvBDw/VQCRizeDIEot&#10;yd/MCP7Bmn1emZC0hqllnpmRkQu/L0DfEwRRDWo3qdfoO/ATGNnaHGwNI1VVQ/76rJg5OW1Vs5iX&#10;W6hKFUrV6QX6UfGX/kM/+ijI56ZMZHyM6ppXJl2gmMWMS9/xmmL01TB1nDBie2ePmpRRe0Okj0vV&#10;eTvxXyktKcCu2VfgIXsmW6UmRgnWO6txPK5FYN1KTemHhYH1sKMZ90eHuLDk4G7mHa4n/8at4S/V&#10;IuZl/oPqUqKkEodcMSxDLsMWrSzHrQLSLYHMz8tFQXkCihvTUFiRjPKyNLw+Xf6Xif8D8g+8+1tw&#10;MMIuz5uYq8YoIKZMM6o2pVRgFlaKX1TjkubNWZSIJ6WyxU9KqZqNjR3Vgmt9y4PW9m4F5CZBdTOF&#10;c21s4pB6TzqMzhCoUbI1NysLzc2dqlv9UGUhgSxFLkX0CgOPx+PDnmcfXkooz94hfNLyQF3yzMc7&#10;hwR5m2C64KHpm+lXp6sKYKvMg7u/CSeUOMfWBbzeXjAju1dNNnaN+bia+EQT/wu/Zv+GzxyLq8df&#10;PK6gCnmrUSwA/t+2MKrxRmvGAgZq3RSmF6iry0UH81UpjC69EWRIITupNPL8+ye+xkfAaaMIts7g&#10;Q+g36IYMNNkNVWZWsZE/ID8kPxIInOGQ7JIdsrIn2+vdw3/+/ox1mvUGdaVcliydQjfJjCUerLR4&#10;sdGJu1yb6O/uZj5uwbTBRD+ZgLLUJNUOpq+iAAPVpeigHHJueLDj4fdTWkkrGGkJc0g27lKvutdo&#10;6uI+KEus4yboevqgranE98Ic/PH7cLUwBd/EIPxjfbi3GuCV8zv9nTgxDeN4phl/LF/oM7/gZeEd&#10;fj1TY/J4JOVV7kuGYqOogGBLGBkh2sYZ2NooSgnk6z9U8v9cq0rKb/XW5JpkuaT25ula5aOri2YC&#10;aUFCcgYzEvojHpAElrcOJlIAWUz72H9GMCXYBNTF9dtut+pcIr0fhJEORvFp67JqvDEzswQnI/kC&#10;5ZB0ORH9OEPRbqNuTImKRkteJrpL89FRnINOBiLp6iSpp7RFEBAvrp9VA469vRNVbkb8sGtjl+7C&#10;Rv+5iQHKq95myriKfBjyqE/lHA9T0tG8DPzISUejnH4ozmdAcmKbAfVx6S88zXyG15pFeUSr/Ees&#10;8n+tYNR4lfJfJJtU6BdGGmr8BEYApLC+PsbD/bUqdvxWwUpqOMgQKVDW0oq1FUZJ2wLSmCat0GRU&#10;VX1GNAFRZkucsjTYeKsu/V8ZxAB0cHyuOjBJNSupaS6tYDzeEx74ATbcu8qv7nl20Vhbi03XDuxL&#10;a8iMiVIr4NIKppUaVs5nu8hEabslIB4fS61gKeF4jS1mWn5O2Cl13R2F8rVjSenIww0HOpo6sMD/&#10;fzExhgP9EBz9PTgY6mEQ6lC9xPf033FtGcPheBce3TP4vfSNx/Sq2PdmaUISxUw+JypFLFECj2oD&#10;U6fJxw/qr5OjHQROg5eGvbWBUY02roRZ1EsnfmiZ3UjZQ4/Hg9KSGmpDNzyMuBIpRYwLmG8/+OZT&#10;3vrqCDulKsvW1l4QvN0juL3H//Yh2+V37eCSAUn6mnW3tpN1HtgWCWRsjOrbUJ+TicaCXNWjzOHa&#10;V5MhhZ4kawrQL/oowO8so8pM93oasddRg7WKPKxXFcPfWotlkxV9peUYLMxDe0YSWlIT0JaWgJHK&#10;IhRGflLXiU/Sj5o0lbBT2MuS4D/MciTYCAOFfcLMtxz97VZ8pKSaIQc+J9q6apgZLJNd2/+2f/EF&#10;279QqEoLGGn/IuPuWq7EukZKaiZycktp+r+wI9KF5itAyiwJiP+3BcwbMyXTae/sw87OgWKjNNmQ&#10;1i9iotJsQypgnV3dqubs/d+D1fOkt2PMl1CUpiSjNC0F5RnpNFVO3sE15dI5tg+ZelrncUgQT2bG&#10;cEL/feM/xNX+Lp54e0lynNNc/SYDNaML1ikLhmpq6Cvz0VdVTmBL0FeSp9pmjdUW40dRNua6mmHR&#10;65Tgvn66Vwy8FNnD4xByyJD7cmzSbVrWGgT0kOzUaHS0VuDyxKsAlAu+5RLaw8NdnJ7uq8vapP3L&#10;WwsYqdAURllSWFShhK+stEgNW/GrwcxGQJSOJcHopn5YsfKGDLrD6KhRRWqD0UIA6cvcPjWG+gdU&#10;pztpsjGqo8QiiJJORn75huy4OOQmJiA/JRWGMTOzCx+OTq9xZB5R7V/8czTfeSPOGDwWKZHMNUWY&#10;5u1kcxX6aqk9q8swTqaNDY+hU9PEfL0WbVlpZKecGyqHtrgA3fSRq9pmLBr0ys0J21QZWepkkTyi&#10;GYMF74ONQ96Gqop9c8/MJo9y51UO9pKmKaUFpL7utarXKz4yWKY76C9lPP/6jYzsIiQy61hepk+i&#10;fxKTlZLcqtL+/4/WL/JDUjlaWJebX6pKg80trKqmQmLWwkoJQNKlRPrf6vRm1YZQR9CkmFx8pJz0&#10;ikI2LcHGjEhKjYlfOyV4bkM/jmfHYKgtg7G+CjamtC7jEAL04366oUOzEZ3VNTDNWHFwdMmUVSoT&#10;vmBmVmp3+GAcGERufBzy01MYyArV1mZZV30D8n+tXv7/t375ScsMebyTosT/CyoClpRHfCuR+HZf&#10;hqpF+fCiSghOGSZoena12Bo4l54I8v5g5FYmrkD8P21fOKTwcUlprarG4vEGVIooJi5tX7YZ2aVv&#10;mPjG3gEjzPNODI9ZUF5Zq+qeff4YjpXpWbWvKDBNX0iwjjgWmJ0stGmwo9eil6yapp8bKM1Fa14W&#10;6gtyoMnNxJ1UHWDOf8XJ3mKWFfKfv9UE/f33J1WdSrbnJcSnooWAy4rO23qqMmdZKboTItypIVX2&#10;xS+Kj5QRjOK/gy1fgkU6g6Vl34rCv1VGlSH3ZTevvKaftCAlPVddErFgtZI9JhwTRCkQr8z43yFL&#10;aspPSoT7P+aQk1tMHxdQzYjmF9ZpwltMFXdUxqMaujGqf+/VY2R8Hn2jVrVQsGOdxPXaLPwL4zhk&#10;ZrVvokkbB7AiO9yYtVha61Trwe7SArRmp6G/LA+95YU01yL0dfcwC6tXLQ1VAU/qX6mgKsmBqtkm&#10;xUv+/ohRTY66IH7SPKfyajnfI+upYkmy8iMdBaS1y5sSkTrmIvukdYM8H6JKzhA4AUqG3BfAggAH&#10;S9K8ASkjLDxG1RPb3nKqRdnWdi1OCKQwUoB8y3CEkf8XxGBR+AtGfGYizHJ8/kv0/jDAaJIVb+kL&#10;e4h5CnPXzhFMcw5MGOexY57Apd3IfHkG/iULLlyLOFk243zNgt3xfjj7u9XeSxlD1cXUgjmoTpbN&#10;WNmozc1CVVamKtIU/i1WVchSRUA/SznERFWgU4ohq2Kh32KQnJSqWCuuSW7FOqTInlSGlprlUvLh&#10;5Izin1YlQ7I1WVcQCSQZXMj/wAsKbxHhYsZBlgZNOvhckKXl1Rrk5JTC417jTD1BSm2LzxJGSkYj&#10;5iz+UTUN5q1EawFQFjGk3csLJcUyMxq51Heo34iWVi3McyuYX9nDrNUJx8ykankVWDKqPjkyTpdn&#10;ccQMxDPFzGNhEnu6Lsy31aGR+lL6Q6gdvMmJyIlPxGepLfQhWHDu73dS7eqbugJW3JEwMOSvT6pK&#10;luxvVAXoY1JV0bmklGzVUE4WJc4ur1TGpjdM0Vc7VFSW2rvCTOkmIGOPaahqC6NWuS6h2rwImG9F&#10;jQXMt/EGpAScN5OXEtx5uSVwbzr5o7/Uyk/g/EbVSZN2J0qMcwQZGVybDIr0W/WHzs45q8x8fvH3&#10;XEaCQz/nNw+qNi/n83rVS/HYyUBhJ3g2M44sesobHXYNWrgH2jFUVYi82CjEhn9VVQLfSz0hqdKn&#10;ijNJXTR5/Fm99hdNVkp6hUcnKsCkgqqUPxRAg4WV49UeR6m/m0lypGUWobNnEBbm8bL4LEJfCo9K&#10;4Hlmqqz6/5zKMp0PW/TlcrzSEX937wAhEmCEfW/mLMCpoPKvf3wbb6Zuml9GckKqysE3PMxb6SOk&#10;s7F0ZpLei2LaKsthcBHTFukg0U+KACsHzZmV2xdKqYB1AmcC3KK0vKLJLltwSvD8BM8rC7bDHfSD&#10;9RitKUET1UVhfAzS4mNVITkpExYsDxZscSXMk1z+rcWLvCZgSlU+KdktheOl4rSYuBR1UgVDyUqp&#10;Ti0tEKKkEnZuGWrru6irhzAyNo2ikios2NZoQW5FjGcei0gg1ebl/lFZmQQfMf0QATEobYKACZDB&#10;yB00Z3nuzVfKY/kzvT19Cnwp+v62XidgyjKW3Bf/Ib5RToTJeW6pqKzA432JeKpvws0Vjo0U3mM9&#10;8FMLSqdO73gv9kc7salthKWxHP3lucp88xJjkBUbi08fPuBvRm8BR5pgqJLc/D/S2kWaCMUkpCMh&#10;OVP5cTFrqXz1+Wu0KiYfJmBmFCCLicRb+e5gy4Ik1ZEkr0iD4rImVGs6kJVXjh/DJnT06IJuZ8mJ&#10;MbNNxQJZrJZaRGJlkvpKCRxJGVXPBwHljZlvPvJtiNmrYPP4hBe+JlVARbAKuGarQzUaEocrwUZK&#10;ykp7KGXWHK7NbfWDQUCD570lkkvweeZnXF11WO+shatbg7Xueqz21MHcVKZKe2no9+T8TWp0BL6F&#10;SkMhYdlXVTH1i5hkfAYSUnNVrwcZb30eMnMryLJgT5yYhMzgRUVp+apHRGRsmupkIu/PL65RAMt7&#10;pPVCSlYJcgqrVUuXAr7W1KJlQHxQbQwd6/tKnklPtF1ZMzg6Vw0zZMlOgPQdn4qPfPOBQRkkZi23&#10;4jPlVlioGEmgZd1RTkn+JqvkOSujrHRhFykQYJ58SolgpW+5pgMWXyKBRpgp+lF8pYAo53cu+PwF&#10;HbS9pVy1dbE1l2OytgC9ZVmoy0xCbmw0BXgETfgTwhlVo/7t4RBDE5QDf+s88jaEUdJ1JIsg5hTW&#10;IIO3WQQkMiZdvSZDrtSS90rLgYycEkibAxnVmnbVwiAju0z1iJDXpaZbJt8jvR6y80px9fSoAJMq&#10;V4+0JjlT6pNm7wye3sNjNZSPFBa+CXFhn5jxGzPfRPmTFPN4+oP0zFy1EiS+TxYeNtxSJ+xCNSjb&#10;p6SZognIMrzInf2DIwYZyZCC/lJYKlFRusad05GbawsxVZmHnoIsNGYloyCBZhj6hWYXvBBImmIE&#10;O49IHfE0xMRJRxEBM9iBRMCRx29gSq8baTYkbV3exreIpOBnyeAk6VCSTlClHnmS1CPPo89MQBy/&#10;LyEpV91m5hTzPfnqPXKpXBb9Zt+QSXXik/8tq1RS+SXYwjt4bvyILFWMDDIvyEwB8i09FDDfXpP7&#10;0rEpJS2bZhqMxj5KnoOTa7gpG6So8S4pPztvh8k0p4AUNopDvri4VECKSQuTpbaYb/8IPYXpqidO&#10;FSWMlIaVy9LC6PMiolKCQDLSSoMhGW+Ayv03IMW8Bcj/sS1XDWnjkplDhvE5icRS1Vr8oURp8Y8i&#10;e0Q/CrjyPRKxU+ka5Luk2Lu0cpHi7wJmNlmZU1CJWdu66hwg9YOkwqukh1JDU/o7SDsXZjZB1r0x&#10;8A04ATKYMop0ucbz/bXyTVmZWXz9CT9//wPfyaXaJLXGjERybtlRITmteZbakrJI1helWp7UnRRQ&#10;LwmqlMKyL9vh23ar7coZ8VGq8nOwor70dAhW3Q+CKJJFWBls5aJuhZ1yoBJp+dpbvxzpTBKfmP1f&#10;cKVhkDTVEFZLw0rptyhtB97kjsihJAKdkpanOuBJU41UslVaukhlaGmgId1PUzPyld/s7BnF0KgF&#10;getnLK+7VKOk45OA2mQg8kjV3RUQ33Sj3AozpeCkXJsowUbGy/Md4lJzkJmWpjShfJEvcKVKaktT&#10;DGlNIM0yJk0W1X1EdmEc0hlLxT2pKSmfkRLeGw4pSDSLv//zH4S8/6QCiERhiaKqIQYPNth1hECq&#10;dirBFi5vQ56TZkECaFpWvmrh8i0qTmlFaS0g4lt6QoRxYiR7kUDy7pMUe49WOyWEkcJOqZr/VZqz&#10;Uf4IeApAMlVu4xMz+PtJnBBhf4bqh1NQUqtkkVRslfLhAzq9ynpEgUiLmhAJKm+6UQATFv7f0qcC&#10;rnpMn5hIIOUkmJxmFb0oi6o73jN10klaEsg5GGnfIhucXLt+vn6p0qzLi1Psej2Ii5MC7u+ZdQTr&#10;hqs+sSKMKV++kjHB8tZBSRMMBsJMsoPgyfPBFi5SmD1DgSR6UAB6q3kuQluqPf+3dHZYJIGKp7Sp&#10;UkWT5UotAVm+P9i+JVijXBUzJgulhYuUEI9PylS30spFhnQcEVbmFVZRtRTBaLbjkBb4pBYv/m3f&#10;IuwLmvS/mQv931sA+l+jDOrMp99ITMtlRvJTsUsWYQ/4ZfvHjNhM2qVwsXXFhY6uPqzK+RQB2Scd&#10;nO7/PYgICuYPBDLYvkXKxMoBf6HmCw6CyYNWfXA4pHWLMFPauIhvU21dCGJYOMEmoxRwYcHC7W9D&#10;wFMgqkrTQaaHR0oF6lBVVVUWKIS5aqI4xNyldrpkPGLOwkhhYlSc9CtLpe+lxGLqKH1wpPC7SL+c&#10;ApFH1ahv6oKRsUBknfKRqpMIgQv6w2BDIbkfZKmsfASbZbxQO0p/rWuy6/7xQS03SZsBad8izTBk&#10;sbahqV2d0FL9b/zX8J/eYcv/yD8uYMSqZpKqzi6HpG6qLjgZ8TksWr0n2EYleCvM+Rga7EYiXZei&#10;eOAfQqMQEcF8mqC8VZJW4JF5Uiw+NCzi39e+8PdioKsrQ5jqtyOBjCKevycMlSFmLiAKqPJ7AqKw&#10;XPyoNMcQXypROyGZwYj6VMCrqKynaK9FaWkdpPKqLCNKcdDr25sgIwUwqUseZOKj8pHCxLchr3/l&#10;zMqXyrXcUsdB2gGe3T6pRhj7J1eYt69jUGdUJi3Df36vmmOsHz7RbCSDSCAzvhGMcHzgQYsZyoFJ&#10;5iFslLYtcvt2XzXjFRZyAuR97xVwwZrmkrEIOMI+eU3YJ80vVMF4Avvlw0cY6isxVlOE91Lo/b1U&#10;mZYWBkEw5apWqZAv3y1ACkuleZBqQ/gvW8WdxFEipWUVKIEuurKgsEKdi7fO22C3LakdxPaFeai6&#10;5G/N1O5ug62s5Pb27kpVh5fXJKORrkyxdMDRsYlqS4mIc0mLZNVH2ltJi5b2rl61L0aYKf7y4u6F&#10;0ugWyztnqsumrL5IY4z/d8sW1a6FBya+KnjZ7r8tAfi8+DvpZRPyn48KLNVyRYrDM9cW85VeDvI+&#10;efyJ4yNNvae2XF1N21+SiQ8h/1F+WIrISw4uReXfJjDYFIN+mWAKeMJE1StM3Q9eYygtWzKzC1FQ&#10;RDZWNaC0vE4VJpY6FxsbG6pKn5Qgl92/IVIKWtoPSGHei/MATg4PVA3Hyws5N02xLSfCzi9oCjRP&#10;/lGpLStDls3U6dDLB3Vuur6xWUXqbcohAfHo9Bbe42u0UDZEU4/JDL8nEyXFe2uMIeYut//vdi3B&#10;FgWyGCFpYXAxVorASxlu8XWK2dLeip8V/6faC/z1HqaGMkzV5MBQnY+hxjq1kCvfoZps0J3I+96A&#10;lMULaYIh96VNiwyRPOIrBdAYSi3pcpfMAJudW0xtPMOU1wWper3qWIFUUJW+vOvr6+p+iFToFNDk&#10;JJe0apGzh3L1gIAl1UX2tjcRYMoXk5CK0uJCbLnWmPpdYnf/RC3O7vgCcGzsBE9mbfvIUmli+Yw9&#10;+skd36XKDKLjs5Tv+yARlQcvuk4OSKKt3KohLJUh1e0JuMqr+f4gM+kKJFjwdWnTIuOT9KUVEDlG&#10;NaWwMs2Uy+8GitPUVWWqhQEZKEBK06G/OISZ8h1i4sJE8ZEC5Nt9qWiqwKT1SHeR1PRCtV+8uKRa&#10;nUva9x6oKn1SdlyKzIllSpV8KSYaIiYstWwFyGOyT6SKlJgWIKVqndQDkgqg0qZlXD+EFSlX4PbA&#10;4z0iYA/q3HRGTr6qx+jeO2EK+FsBKb5zefOQeWue+qxEZuko8sZIYd4bA9+aY6hOI+LnxIQJnBSD&#10;FyCEidKiJdj3hq+JiRLM0vRkmGqkMUY+b/PRW5KDiHd/q4Lusowm73v3kawWufUvM4PNMIJuRMw7&#10;6FKCQAbBlL4O1J8ZBSrjyWWU7u4Zwp53X4GoirlLEKbVSq8gcYVizSFST1tM+G0zgHdvR9WSlQ0B&#10;mxurMBkNPPAoFTCkDcHyig1LKw76Qq/aQ+3Y3KPGKoJdtq4QPOkqEqBglWCTU0A28nMqMjIKi/l+&#10;JCBilm8t+z4KONLHQQCUQQDk9MDnUAkSH/GZjFMtWvhYKuO/I+Dhf/8HI5W5MNYW0IxzYajIxVA5&#10;Wf/XO0R8+YqEqGj1PUH3IP1ygkMYKQFKyS5xKZxYAVQYqU6CSTQnI0VHSs4tQ6RRSmo2saEKOTqg&#10;grlUYArhpKi7EPD8wosQz460Y5F20IcKZUF3a3NdVRbZcK5geOCHqi7y9FOE+LXaOz41PUfx7aZp&#10;XyjtKCfAJA+VJTTxmf6Le+wdXamtzjLjqikPzUZ8m5Iq/5qpaohBv/XWnkWYpxpiEIQ22etTV4NP&#10;/wnBZ46i9CSYWqoxQeYZq3J4m6cuAh0sy4a2NAffPn5A1JdQxIVLEwyCRPZJgw1hobDxvz6Svyvt&#10;WQTANxCVDuX/iqAyCfZXTERcfKpqy5KQKA3U09VWGjm3L2wUJj49MgPk49NAsOVAiNi5MNK95VZ1&#10;t4WZUktWTm6tMid+UQL8Wq1yqxPlsjbJDOiKubOcqNJNLmJplZNxLL3CZB8kZQ9B9dJ3hoR8VCDK&#10;nw12E/lGJ56smPjWJEhJF4mq0sPhAxnDg+0szsVMUy1mm6oxU1/239YsBhmVORgjgEMlGRggiF1V&#10;xQil6Uqdi8SISNVNJD6CbBczJvvluz/Lb0nQUoyMUP9HBRtObmJypnocQ/CSkzPUokw8gYuNT0YK&#10;X8vPK0EWJZDduqgCrxTlk/Ys12dnuD6XS02ocsRHChuloJrvkNH5JLiDzEv0N5x25sRzlERSxkbW&#10;E6VzcrCLiAD58vKkLgY6JgvHzcuquZrHJz2sz7C548X+/jFC/v6s/I78UQkeAqSwUDSdisL/DpE4&#10;n8jCDwREU0hTrSmFqb4cRk0JjHXFfFxIMAvV1bP9JVnqAvmevDR8JFNDOQFhZKMAmRAegSTpcUPT&#10;lhYswSgt+pOMF53JIUDKhVANGmlu0YqSkgrVQSQhIUW1Y5GShrGUeWlpmaipqoVG06D6OLgpc0Q/&#10;i0QUs5YYIusRIgeFpSEul0ttirIt2iD9vhx2m+oisrZqV2jfE8gT/7G6RE4WZAVYWYd7YZ4pS0nC&#10;WNFRt48/0a+fxpJzR+0Hko1S0spZzER0ojrHIlqOrBA9KGYsAeGdgEmzkx5febEx6K8oUEJa2rEY&#10;60owUVtI/5eNvpJsfC9KQ1d+CsHOUacdPjMSf/3MyQr9rNqwJNOkpatIfFScanohzYG+0v9KI81o&#10;jvjIGPR09WDSoEdvdzc629vU1urcnDwFZFpaFtIJoLRoqSivRHFRMQrzi1FZUYOJSYs6drkERQAV&#10;XyldUwRMSatDJM0RPSRlqG3WOVVN2WwywjhupIJfwFlAopScFA/2tXk7jyP35VZydNmp8ZM+Q4CV&#10;cxrF1Y0wzTvQ2jnEjCaePkiapAX9lDphpW5FIwaHdBKJ/fqVJp2JAQKpryrESFWB6mcjhUI681PR&#10;RQa2F+fQjD+oRj9h/JxUPM2Mi0N2XIzaxSvtWKTORdjXcHxjVJcuIrGM/ElRMcF2LBxtzS3QdndC&#10;PzyM0eEhZGflqP42uVQerY2tSEyQfet1qh2LjIryKvzoG0ADdbLHva0SFUlgBECRQCp9fvmJEBGY&#10;Ytqyf3uVgOr45VIzVna7ypul14EUnxMVL+yV515fCRhZKtcgyt5qOasWHPeKvQrspxc0tfaoBVQx&#10;J8VIpmrq3AuBeGvF8pGASIsVTVYyOouk5EIehgimtjibAKajjQDW56QiJSKM5ssI/+69asMSReCl&#10;h01RSiJKUhJQnpaEwqR4xNC8vxBIWfkRVkaF09Sj45CRkIyMuHjo+n5gQNuDrTUHjKM6qhIjKkql&#10;yWQ5mglcbU0tzHxOiDTQP6guJZbjlProJycntF4Xrq4ogxhLRH+fUnfLdTohtuUZWFenMbsyihX3&#10;GPaPFyhpTNBP92Fstg89w4142tCoys8/V8PQUp6C9AyaXmu2atPy6gpBwFGOCUszOrR16BvXoGek&#10;GuNzTRgytaC5uxQ/9HUwz7dBb26E2d4G22Y3RydWdvrg8g3BtjWoSsFMLXegXV+P9pEG6Ga70GNs&#10;wMhiO5b2xmB1j2D1QI9l7wSMdi1G5lswvd6KVe8PuI8MGJpohsnaj/VdO7Z8zDp2FjG7ZoTJzvzf&#10;u4LDYzfmbDYMjExgyDAN3cQMjKb/h6///kss+5oGUGemc7LNOeecxZyVxoAooiiiKIooiqIoiqKY&#10;Q2vbdtvBv7ZurU0z33mfz733h+0BJB1O7VpVO6xlw6p7DXPzixgyjGPYNIER0yT6Bo0wzy5gdc2t&#10;skZvMhCvUjuPWRegGzXzfVxqCaTkmPT6/FQsjN6fZVXJF9x9/aaGGSXhe+DwmL/nKeaWljFltWHc&#10;PI3p6Xm1gGvUOIaBASN0A2MwmmbUUZY99g/o4XZJ6m6vel57p1ZZb9Htm9TqM7Zl9vQhtLCNmMy8&#10;sLvY3d2Fc8WJXm0/enWjamv12LhF1a6QLP4yDixWdv8giDX2Kue8G+Wd7dAO6XBu/IDb8Qjcj//N&#10;9hd+TEagJvedmhlIIEjNdHS2WStWHJJLeFUpuh2aNFm1KE5YCuyZJyaxyf9J4vuBAQMGdEPY9qyr&#10;DNurLif/t0KmC/1e/j0/lOSmJt/z70LKM1jM4xgcHFS3L06OELHiEndng8s7gW3/PE/ejv3gHC9K&#10;K8YIqglbL8ymbpzOxilg/lh5jeGWOCSnFKC1MhE/3G/we+01HDYNppzdME2Txw0NaNZVYdTWgfH5&#10;bjjcwwzqVnjZtg5scHpGsOYzwHc6BfuaDrunK9jg/xxbJow7BjEy00VgmbHiM/L1WkwuDGJ0tkfV&#10;3Bgm+Be8Bsy4B+H0G+EJmrB7Ps33moXvZB7LOxZMOvTQT39Ch74VI7ZBzDonsev3wr21BYttkefm&#10;UJVa5uxOrJDRpJrKNB+zUuWMEThSXse6sEw2k81pO1R6O3BubWPQPIOufgOmZu2qvKxMAEjuECmW&#10;L5MFskQoeHpBIOwpChXZ3dDaDe3wJJY9PpzQbYfWZckKSjFFF3AsOBieFvBIYfT96wPmbAvKjZ6e&#10;nKlxcdm3Oj45R2C6FTgNEzZMsHOse/ewK1s6KbwOArsUTH4aSykKKBvtvGoVpSyoE3UrHisQOFIr&#10;io4vg7C7jlDXJXsatpH2LgJfCMSbsXe4lEIqxpe4tT1DTkouMnLz0NTUocr5uFeWcHkWUFvsBZjh&#10;ipAC/Fl2OMmeKynbzfyNrJZZ+GlRZKup1DVVBRDOgiqffvBQFoWHhmz8+3s0ygzPjiWYzFM4Chzi&#10;6pyyfH5Jj0WypH3JwB/YTBM4jFlHD8HYzovXhQljGxliAGmJcTgcS1HM+OT+B3ZdHrIyClCRlYjH&#10;pWd49NbA65rFhmORvb4FNncXZl3t/AHYoy3tMEw38wfVkM3aYJ5jW2jnc7QYmGxEj7EWo3Z2AAc/&#10;zz6IAUsnescb0a7XqPQczd3VfKwdw3OtsG+SXQ/MWN+bhJEdxrIiTMsOFXQicLmD9QDN7TLZ1D4K&#10;28okVjxz2PBJmcxVbO976MdcfMwLk8UK/SifM2fDtHVGFSNo6+gja01D16+H0TiOLbKKAGx5xQ1N&#10;cwc6evRoav+ElrZuMsCa2uO7QNbs7P6EHu0QJqb4XrPUP/xxJYQ7+VssOZZxfHTGC2UjI7Dj8b57&#10;3YMpy7TK0y9MGzy5wBHBLIASoEloV1nQecEX6SPFjJ/c3OHw8jOMlgVVscdH2xMufyRtf39fTcm5&#10;3OsY5QW22pfU50gpvFOCQYrb+vz7mF1yksksSK+rwY5jAqlZxbiaysLZ2CvcjRGcEy9wY4pAS1kO&#10;MnML0dcrv4VUgltStsRPbXcQ2FP1X45PDtnZ97Dp2YBnbUUVXWhokHQFGvi311UppUOKRgHn+WlA&#10;RR23W4qIBVWVOcMwiYkRwUbXYuE18G55cEBWj9jYsMBqG4BrfZLs0YuuQQ2Mk20wGRphGmyEeayD&#10;P2Q/apuakJGRAv9YPh7W/8LTRoTaMpWSEo/8lDQcjEXjp+z2WXmGb1ORyE98gUjqm4HRdrQPVKHP&#10;XE2gtMJs68b0Qi+cZLuV3WHYlrowONUAHUO7brQFTR1V6BnWoGe0DjpzK4bMHZgS5rP0oXO4Ebrp&#10;FsyufiL7DsG5Ocr31BKgC/D63fAf8qS9TuwFt7B3uMmw6iNj7OP68ylZ5AIXV8cIXpJV+PgOmdPp&#10;XIHd4cQie+odQ+63+6+qAIOwnNSjss8tqu27WwSxsMro+Cx0w2a1f3pjXYrk+ODjD3nMi/357Bwe&#10;su4hQ9LDLcX3HQFDzbTNiyCbux8+X2N3cwOfL47hXl7EmtOOoNSclQzy8pnBU+ztB7FC5t3c3FQX&#10;yOlkB1vg91jzYUM2N+2KN7ez2SAFfv3BE4JOyj7x+xLIrlU3xqdm8ElvwtAYrysZXTqHgHJnc1sN&#10;ZzV38Rq3DiKrsgqmvmYk0rtHvYnA3WgELs3/4NISgZ9T8di1ViM5KRfavmHqQQMWF+Zw4N9Rzm1l&#10;aVGFcg/PbdpqVQBbJ1NapyzQNLShpaVNhWER38LQJ6dHlDZym47tT3kW+Z0XGSG2JPGobRbz88K2&#10;DobwVUQYzd2wzhkZGmxkSyMVfRMMA81YWhzA5Ewn+sfqMWCuxba9F0VZCcjKKcFsdxYZ8zl+bf6N&#10;oDkdSRTJuWm5SPoYgUfTB3xf+RtPjggYqt6jti4b1lWGPIZ2i7MDJkc3DNZOWFcGMOfuw8RiE2wb&#10;Xeif1KBFW4Omriq0farCwFQjjGRUg60TQ9Y2DM92UGf2Ypzfa2yuF8vecTjdRmx47QxzGzQGp/j2&#10;wBM/2sR+gEyzs4yTM9koRbYI7uD0Yp+hdRfXtwwfF9SBR9QzDDGyf1sWiH17eFAL9Q/2CFoCS4po&#10;Ss0a+XGlEIaEnvFJC0PyGhbIrmrwO+DDDd8zwOcFNnawTXAHPC4csJ3s8r1pZCS3u7SAdwu/6QTP&#10;GWqDe9twzM8q1nCS2ZYIRL8UOqJu1Gp1WKM+3CWQpWRWj86ILq1RMXRzuw6tHTp1W4ojf+ofVoA+&#10;PNhVZqqzk5KlW4/OnmF09w4q9pdVgXJO66trjAzjGDCQocmk2SXlqCrMROyHBLyK+oClzjjcTb/A&#10;g+UF7izF+DydTVKJIuCWVef1bKwqB3wSPFAVFS5lTxZDshRKmprkuawtqyHXnt4BlR9JzI/oSnnt&#10;EvXonm8LO/y9dxn2Q5ryFDs+6fAuSI0g/bARUmlbJhYixqcHKPJ70dvTjkFdK4V0L8amO9AzUo+J&#10;BYJlvB5N/aXYmmnDN2csGitTkJNbDH1LEX654vDo+QtfnAlISZCcwsmIjo6EvTkGT/a/8XXtJbap&#10;NVt7NKjtqEVZbQHK6yUc12FgvJU6TRiwBTUtBWjqrUb7cB26RmrRbdQQvFpYVnUM7Rr00Tx9MjdD&#10;a2rj69p4IRlOVq1Yc1kJCj/OpN4G2xfeDu5t4mh3SxV3kkIpj/eXKk/c5bEfX66PcUNNdXMjq2pO&#10;aEjOcf9FFp7cqUrQMtwos8/h0jaXZyeQYnhSSEAqMsho2jFD1w3Z7u7qFN8/36iVOEf8MQNbazhh&#10;yDqhoD8hA8rj53ztwyXf8/gYHoJmh+zimJnC3qYUx6MGvKb+3N5RA02nZxfsNGc0Beu4PzuDd20V&#10;ziUXzQjNkMEMLdlvwDgFrZij4SmlLc1TVjUnJxdTTIKXn+nhhZfCUhJWZUu8/2Cfx311X1Ylbh99&#10;VrXgtAYDYt48x3NZfvU6mtctHZ+nXuKz8S0OpyvwZSQKyXTpUptzgM7ZOm3GqSqETRnAkCsZiKT2&#10;nX3eDguliQBvkQA1Gi2YocY8ED1JzRg49Cs9KddARmu9m2tqyvCIHVVKqPm866rijRQmVCTA0B7R&#10;2cVwPdwNr9sGm9OAbkONKtQ3PNmFjqEGdOk7UN1ZBpOuAz/dUfi1/hoDmhSkZZahoTwRv9bSyJrP&#10;8HMtl9T/HKeGt0iMjUZ5+nP8YK/zzNejsasC7YMdaO5sQEFlAao1ZWhqZU+tz0dNM0HaW4s2XR2Z&#10;skpVXuzQM7RQ1w7S8LTqatCuq0XPQCO/tA373jlcHq5i32Mn+yzh+mgLlwebuDvZxeegD9cE3yHD&#10;5unBNi7Ihqr62PWZqg0iILi9uWCovlT35fb9V1mHd6fmUq/PT3EWPCQ7Bvi/U3xRID2h+OZjNBIB&#10;vq+AUZoUz5Iw7fdu4P7qDF/5flLNTD5PyoqcUwLc8z1PybISws8IQml7fA/FvnsELsNZW0crmlvb&#10;4PESPDQ+4kJv6FAdZA7ZIraxH8Bm4Fi1XZoXk93ByGVVRs1G57sjzC4l48higWBQ1UU9oPbb42fJ&#10;Ua3G4ncRzamWyx6dw3d0wUhow9vXryArA168+IAPMbGoTHuG4EwMLkcycDH6AnOt0crFS2W01eUV&#10;3LCTinHZ3tmEj5FANKVkX5LiNRurK5gl43X3aFX+MY9rWeU5lOeJppSOLuXpRH/K/IwAcWhwQMmA&#10;2VlijyZTOugZv3OE0zsL06QOeztr1FkU7YY2NH+qJUO2oLmnEk1aAUQ7uvsr8dndTgD+w/YCS0N5&#10;KqNHQVIk7pZfhwzQVgR+yf/nXqAi8x1iomPQUp+L+tYKlFWVIS8/F8UVhSguKUBZZRFaeurQxM8Y&#10;mJIwTePj6YfVNUhGbCFDNqFloBqd+jq4PCYKZ4YAjxOfqQvvb06o40JAvD324eEigKsAQbi/xcc9&#10;uKVLDLfP7KGPt2dkTjIk2yO15RnD7j3f59tngvWCj1OEnx1QH64xbC4vkNUWqA2pR3eo0yxGOMb1&#10;WLeOw2EcZJh2qnpZfh5dNjNZkMBnZ/gm+7YvpXweQcl2uu/FNUOdAFdqFkrHkKq+AnIpKBYgS8iF&#10;cbtXVOFGCd2yN7upvVU53ZlxE7W8E96jY+wcnytQ7p1dUbosoG/UTG2+hJV1YcUDNQK9I0M9dOg2&#10;gtbucNBw2TAzN6+GYURzyhDWOBlNP2GFwTSLxelpvHn1Gv+8f48PH+LxVhZFEZhH1hacj7wnYz7D&#10;6cR7jIxMqKxWohd9ZONVakrRlRsMz1JxToaEpOqch/cX5+dUmVS9flhNBJ6wk+r1o4pZv5AArDSX&#10;Nn4vGREQTS4F1bwbawTzFF27WZ23/O4RPTQyznUr0U6h6VkhEFtQ2VhKdqpHW289esiU3f0Mq6NN&#10;MNGIBM0J+L7+jEbnFXxTyWoiKTcpBl8X6czXKZjNBKfrBZ7WImBp+oj62nxUN5WhsKgABXk5qKwq&#10;QWV1CWqbK1HXXoXW/uZQBuYudoA+DSrInPWtZdB+aqGxaGYv6iWLW/HjhtosKHVoNtQx6F3G7YEb&#10;D/tuHC6YcLw4hsd9Gg33PIIeB24Dm/hxuY9HmhopcxVwTePEPYODRTOlyDBOPTb13Bl9D+qKKOhb&#10;mtHb3IK68nIU5+ShXdOCxuoatNFJNlRXoqtBA+e4ET31Vdh3WnHgmsWB245DLxmEGvYu6FUdQL7b&#10;l/MDnO1v4ju/8xd2BGnC4Jf83x2Be0nWvTo+wC9ZZk5WlfG+u6+yB+ob7mQJ+ZevOL444/XYgJmM&#10;aJycQ/cnPfoGR9Q4Zjd1W2unFu3dOjWGKiFVMs10derQ0qFFc5uMEOhUgePNLZ8aG/RQ3/Vqh9DT&#10;Lq8fwlDvJyRFRiIq8gPeffiI99HxePMxms45DQsuuxr39BgqYBw1MXTblGYVySFJ907JdOLERXvL&#10;CMKMlZqSrC7lEC2WWVVwWSqdri8vKaCKMz853MfCgkMV6gyDUsokbtPoTJrMKmuZrLuQxSsR2ulP&#10;dLg6gnKWItYHy/IkGrrrlekYoI6bpNvtH2vD2FgrbJYRZGYVwjWQSVB+wPVcNdyGXCQnp1Awv8eJ&#10;OQmjTakwaj7g18IrhvYI+CwFKOFFL6soRUtzHZaWnJgwm2A0D2J0sg8mC933eAdcW1OwmduREP0B&#10;Ranx2J7MwLftClytj+B70IX7U4KR4Dph2L7xr+CYxwufC0cE7A0Z/p5m53BhDEd2g6q5FpgPFbI7&#10;dY7BbxvA5dokDp3jOHRM4HjZjE2rHpPabgx3daC3qQHLZiOC6w5szU5gwzqKm/0NWI16VBeX4uOb&#10;d6gpK0d6UiKykuNVwtbAmh2DbbVw87cL2Edg17XgR3AD1zsOBNes6njMTvAQcOPXuQ+X/nVVM+6C&#10;53AX3FblH+8I0ofLANn7XOUbENb+fnulNOLS4hz8W5twk03XF+0qYeCum5GCgD4j89lsDmVcVtc2&#10;sL3pUcw1MmrEJ4K2Vyv1loeh+9RPMLqx7xPt5sECQ7bOpCN79SO7vBTRjFwxWZmIzsxCQnYOsvLy&#10;UFSQzuubD+9EAvYsCejuaMGnnl4Y9QNkdxq6PTFOUtDQrY422zwsU9NYopMWA2idmceSc1npR4kI&#10;ci5iCKUjioGTMpMyRikzX8KUOxtusjDZ2zCu/ifjmxENnTQyrTUwmwb5pAmYZ0xo6WxE/2gbegfr&#10;4Fjqh2WyA/r+Rozpu1FRUYHYmHRldM5nu3Bia8S+qQjx0e8RzZ5WkxWrSlXmxpAtZyJwYZWieBWo&#10;0dRjTQpIX96rMGOeMsO+MKOy6lptNDwjvQguVeP30ltsaF+o7UwdmmqsUk7c0hA93dH5eddUmUqp&#10;7aQuKoF4s7WA87VpgteM4KwWp3M6XC4MYne8E3sT1Db6BvjNnThfGIZjoBU9tcUE0gCWRvrRWVdN&#10;0Pjwi8A4J7CPvYvYc83g2+meSn/sd8yiIC0ZrfW1KORFS01KQW5GDuJ4npnJSSjOSkPy2xforMjH&#10;sKYYIw2lMDZWqGJc3eVZcGgbEFw0YnfeAPeUDtebNgJ2Gqebi7g75PnsUBsTaJc0RzcE7P76Am6P&#10;9vBIPftAU2bR6+CxT2OLYPItzsNpHlYFYtfmZ7C7vokDXsAAv/8RDYXcts/Rxer70NXVit7eblVy&#10;U8YGZZDbS5B4tlxkXhMdfg/SigsRVZCPjwRmZF4uonPzkJSfh2fv3uJ5bBwyC/KwSZ3Y292nSnJa&#10;JyeoKemaqVlloFxALowp7CYA86yuYnFmFtpeHTo7OrC+xk5JU+hhqLeZyLYjIxjo6MSntg5GoQbU&#10;V1VhQKuFd5Xu2zylCs5ukj2FiSMkzZ2UpxMrrsoRXxypgU4R+1Ib9IIhSZasnR8e0Tj48dM/gYbi&#10;dygsrEJPWx32qUG+OQrw1RGBvMQ3GCiPxc+5f6g1X+DD+7doqspCXmk+GhuaeAIrCNLd2pes2Nph&#10;b6KW2qQJ2F1Zw/fznwTeE252XHi68uEp8BqX5gzomzJRm58Jn2MG554F/GT4+0rNJqy5LWHYReYj&#10;O65oNdg3d8BvbEOAgHR/0uDA1IFtypPL+X5s68n6ZLbmokzo2zRknxl45qhVF/hjE5ABXmypIny3&#10;t47hdo2qRxhwmPGL4HAv0F1Kr6bjHOrqRDeZNfLlP2gm+xu726Flp5uQul2dddDxfD+xmSiBRgnU&#10;ma46zHTWYJHHB48FfqsWl64pMvk4Tsmkvy72cbzlxBE/3786h5WJQXhsYzjdZjTYcODX3Sl/lzO4&#10;THqsWsywDHyCRddLjWuGrrkBq9YJPBztoKEkD1O6PliM4/yuZNSTB3y9eMLt4RPONn/h5ugX9i+3&#10;YZjpJwHokVVWgZj8ECg/sEUXFKhKnC8i3+NZjIAyV2nIQd0QDHoDTCPD2N5wYZ0GRlzyHjuBjEz4&#10;yMIyprrpdsNJDavT6TE4xGi1t61kyTrDtdTHKczMQ25mPtJTcxAbnaQ20LcToNtuCd/j6O7uwcqS&#10;Ayc0ZRECRlXNk01qYqtGN3kjwyJS3fOM9/nm4kyl3dHp/nS9gaElA5qmZmipw26d+fjlisAPzyt0&#10;5DzHbxeNz8pzDNVHQ6PJw7y3F/MuPc5v2Lu+8WLf9cN/QUAEeYIMw5dLOziecmCnW4srwywuxufR&#10;Uf4PHhwv8bCWjQevhRfmBl9oXL7TKAS9Eq492JkbwSXd+D5DtMfSB5+1D1tTfdi19GLT0EKWbMXK&#10;YAtmu+rh7G/HHrXn0+MVNuwWeGlSrtbncOfjBWTzO6bgsY4wrE8g4JxWdXG/Hu9ggex0Sv062tmM&#10;9OiPPN9G1BbmwUDXLGuZpDZFf1MtSjNTVH2K6vQ4tBemorskBQvtlZimRl7pk/IxBCcNn72nHl89&#10;0zC2VGJ1tJudagbfT+hmXVbV0bz2SdiNlFOUSmKyOqlp98hM1wc7yElKQDW1eX1JEUw9XSjPTIOh&#10;s5UGbABB6kCPzUrm2cSp/zO17hfsrJzjPHiDlU0HVnZt8O+f0UzKNOA6NO2liC9JJBjz8SY7G+9y&#10;s5BcXIyXH6PwIj4OBRXl2N1yQ9enxSjNizDlGUlJwvEKjeDqikOxpaTIXKBzXnetqqqnZgJskqbF&#10;ubCAPYL12OtmpDKhLC0FSbHxjLIJiPwQQxOcgPp6DW6vTmGzWhXD+rY2VCHUCPnzLxgJPlWsne3L&#10;1QXdK++zCZOKpRfqPvff4Ga9AL+8ZVhhKKhrbkddaTVu7JF4chOQm89xOfYXnhwy6/MPLX4itq96&#10;4DmdhMs3DF9wno5yEauBAXj9g/j+ZQu/T914kiU3vDBP3g789k9jvEuDAQL+N/XTV58b154l/GTY&#10;Pt924szrxM2u6En+0PNjuGMIP7CbcL0xD8dgOwV6J3pK0tFbkgG/qQdWMqTfMowD5yyCfoZ9diy7&#10;thUeUy+NjwmucS327Wa0lhWgrTQHjpFuBDfsOFiZg5sADjhtaC7MwZJpCE18jpSA6KophbmrCYuG&#10;fjJBKgoyUlBVkIHG0mzU5qahLCUWzQVpmOmoIUiT4aBpdOk0sLSUYr6zGs6BZhwtjMA9TD3N73u5&#10;tUh2nscoQ+8af9dVywQOV5cJUAOsdOKyhXzLvYO3/zAKpaapdElamq+OqkqYO9vgIpB1TXXYoi77&#10;dXWDSTp0SYbgIFhbepvRoM/FsM2AEacWw8ZRJKcTjCnpcAbn8HfSO7zJyUVKCUEZ9RHPE+KRW1ZJ&#10;gNxhemIaTtnsQb2oxmOpKY8YliW/oAygSyLGCRoVMTquhUU11WgnY/o2N1VJXpFHl75V3K0sYLCm&#10;EgkfPyj5093ZjV9PkgTsEU+/f2LaNAr3qgN7/k1E3N1cUmRfqqWWAsowc8p9efxW8uYdBOEyu3Cx&#10;+RUPt7/x+eAMX7be4GmnDGvmLhSUVyMxMQYBczyePC/x1RWJxpRnZLoI3OzVwH9tIxBnqW9G8et+&#10;Ek/GHgStvTi7MWO8OAkDNVl42l3la7dxwZD14HrPUJeK6zNqMLcD1zQ0N2SzQ4a9y615nHnm+Pgs&#10;2W4Mu3M8mbFerOg74PjUTBBUIzCtxVhTOaydGgKgHiaykt8+hiltOwHtweJAJ2xS0LWtkjrWCM+4&#10;DgOaSswRqEeLE2TNccwbewkILbYIkP6GKszwtZ8a6zDS3gJTRyOCNEw99RUoofbtpCOf6KPupiwo&#10;SI5R5T8sPa3QUr9qCtPRU5mH4Zp89JRlYJLMOdFYDP9kLy6Xx8mYtajKSUcbHX5zaQnsA72Y0XVj&#10;oLUJo71d1F392Dm6wYL3FP7LR3z//YTM9DTkZ6ajJDcXiR8/ooLhtyyT7Fxdzs+uwypBvGpaQ8D1&#10;HUertxjW9sE81wFNVynyqtLJkhp8IPA0Axrk1icShB/xMi0dGVL/OSoar5M/ICW/GIHgAUnqF/Hw&#10;SDAe4prSTpaayTCTpJEWN+6ky7bPyfTgCjaW7ZibtcBOzevf90EWSd59vSYo13Cyaafxs+FkwaIq&#10;Bd1cEFvXskL3Xi3nk7Fimbzw7boRIWv6ZMG0LFOVkXYpxC2DuzJedESBLGNr/s1t6p6fcM+fq2Q+&#10;Axb2+rli/PDl4ZenhAArVM40ky7OO5xKxvwLOYnPEEdHvrFYjbWdTjxem/GFpsVB/VVWG4kmaxTa&#10;LbGY2KlH42gBimsrkFYQC401EiOuKJoaKy7cC7g78ePqYINmwI1zglMAuUOtF6Ap2JrUYVHbpGrw&#10;W8msnWW5GKkvgb62CK1FGdi26GH71AErTYuHJs5PxpOqQtsTWhzQfe9Qkw631GC2txUWst69dwE2&#10;vldnRbYaPrL0dyLotOJTXZlaAF9XlE+wDmGboV9HEK8YyMJ9BB//f2AzYpKdoCY9Hg2FWShMikZl&#10;chT6awvRREfbKgmMshLQVZ6NUXYYKdscnNerTtFbV05JkE+AU3tlpKOR4bmlvAQZ8Ykqi8nl3S8E&#10;b34SlD9xev+ELw+/kRyXgMTIKBRlZSEnJVlV3ezV1MJh0JFBa6lBqbNnR7DqoHafD2Kp8w4+8ykq&#10;6vMwMjNGUCbhr6hXKG6txMvkt3iVkIj6jgG8pER5HZ+E0uZmrAetmLTMkw39ZMfPlAI/cX7yhFNJ&#10;++39Sp1/Bc+6zGjdw792hHX6g43gEXaurrBzfob9iwuc3txh+/YGgfNLFOWXqfwakt5B9ujUalpx&#10;+/krvtzdE5A3ai3l3Zcb2QR6rzbphKsfh5s8Lk1KKh97n+CZfcDp7oNaX+3cmYFtw4iJsUbcX27h&#10;y0Ur/IctmPaNYv60DV3taXTer3kBXmJitBduTz/2bpwo785EYlYkimo/orwhh27vHRr6UqHpzEbb&#10;QB4G5goxvPEWM3t5uHbbEaDrPGGYfmCP9Nos2Gco2lycRoBgdZq02LT044C6crqDzp5h20yGmmyv&#10;wRpZ09bTQn1ohL2vU4X6SYawyfZ63FMruoxd8I73qmLCGpoo7/SIKpw+SPd8MKfHLA2LU9uCUTKf&#10;xzyqQO4ydCEvIRodFQUwNNeRVTvQXJzFloGR5ko4dE0wNhQxPFehJTcFbUVZqMlIQmdxDnTVhbyf&#10;qTpKZ1k2XENkVU0pdHxfZ7/U2ynB6pgWce9eoZROWNbNJ0ZFoaJYistFIzUutM9y/+sTlg4fYXYF&#10;YbStobCoSo2pSsK+wvR05KUkYbJHOmE3nFNGyo0RNFYWQdc9BJ//Aa7VU7gmCFCLHz1DTXj25m/8&#10;8/4lErIT8HfMOxJDA77dPqKkpBa5PM/6nlKMmMawumvB3q0dp1dHvG65GDB2Y9VJ+bR9C5eNhvjC&#10;h0ea1LuTR1wHzvE1uIuf5148nJ7i25dHTC+thhK2JOero2SFkFQbkvwlPasCVZpOaEeM+Pz9Ft++&#10;3dJ934QoWehTEq4IEKVEdxiUX64eyVBPZKcHHPo+4/Erw/mFH1brnEpmUpacjsB2L8acXQj4WzEx&#10;Vwu3fwU/txrh8Tdib68URzfUeuf16DPlwDRbidbePGjNJei31mBsrRmR6S/xKjEC/7DnznvNmPN2&#10;4gtB+cNJl02WvvFSS264ceqj63MvUkuKhpzAZGstzJpyaMk+fTW5aBFGYrgMLFuhZ/jcmTEyhDdg&#10;lKD1W4awRSCvUUdumftUkdGS+CgCqk6Vvu2tKsRgbYl6j3YCZ6ChXNUPbikpxFBNIXrZyjKSUZ2Z&#10;DEMTz4XMLrWIB/iaDoLN0lSBdW2j2nOlpZZtzEnibxOL/NgP/G7FKCdr1mXEoLeSjJuZqEYCJtur&#10;YGyuYOfNQZDy4mdwhwxZgHIyZtTrd0iJi0OigDLmI+x0zM019chMTkF2UjIqcnJQWZCHYpqU1to6&#10;lPJYQDNRX1RE89NBQ9aAkTZ2zHkzfAt+dtArrM8EYdf7qJEvKZOe+Ls+Ucf/gNO8i1eRMSgh01qt&#10;6/B7zkhEX7GwOIdZtxEGRxPaB3i+IwZ4eF18azZc0jgt2gcQ8HjgWzzEwcYirnybeDzZwdONjx7B&#10;xeMRnk4CyBWZQSBK2pGYBMnEEUpLojYt040npOaiIK8YM2T58/11RMgigMuLEzwS0ZK8RVIrSbaz&#10;b3/KnUttjruL73i4elJLuwSUjw83+Hn9A95AEFG5sRizN0Nv02DITpft6ITONQbzgQartx54ljTw&#10;b+1hYDkXn1Ze4ezCiQdfABm58cioiUOHuRH/fIxgz3yHic0qNOgqodEXY2Q6BY+BLQQWZhmKxtjr&#10;gnTdq/DOjWN/zoidiV6M082O86I+ndK4DHYQJBr4CNbvF4f8fse8AJ142l/G1lgPFrTN6KkqUFkr&#10;pZC1AFFHs9KQl67qkPpnB0LMxee1ENg1OdRoNSUM7c1w6tvIoiWqMm4dTYyWrzW11aGzPF8VMOws&#10;zoRH1xKqHl6dq0pr9kld+/QkZES/Q/qH16iUTMAleWgTdi3MQHNRNpm6EP31ZdSSeShJi1daNzP6&#10;PTLj45GfkYEkxYCpKMlIU1q2oTgfQ40a9LBD9NPUaArzUJTJz2G4ryksUEVjM+LilQwY6WTkIGuO&#10;dFDe6LthNeugN/Ri0WnHZN8h9qa+w2m8w4rlmCH/kr/xPY48D5BEvSV1NIYMyTcErqwBbeyipGil&#10;ueNv0TlcBU9gCVsbFvwKOnGybsPWohm/7s7wm7hQQ4lnlIBijmmEDugRxFhebK3DM21BXlaO2nT5&#10;Tra/scmOetmjV1JchruroMJexN0xe8vBOa7Ov5GJHnAZ+IbPFwTo1294+PYFvyQHGI9f7gnYu9BY&#10;YvDyBssbk3RMY6gqbcQnYz+eMcSUFSbijjpzZqMHlsEK/Aoc4GnrCSfzt3i6oGD2rcNmb4dRW0Vt&#10;k6lKa2bkZSG3PBlx2S+QWPAXStricH1vRpB6RoodHqzacLHnpTal+/M4cOKchJdsZ6Iu26DB8U4O&#10;YKa3EfZPTbCJvmNI3mHYPnItqEHyjvJcgq0YHpqrxZ4GVRT8YFqvmLGRbrmJ4fXz5gLut+0E5gi6&#10;K/LIhgmozcskQN6hIO4NKlI+oi47VLdQKqkLONsrclFOoDXmpcHA0G+sK8JyR60qSzpVXwBjNQGY&#10;m4rC+Ghkx35EetRbVda5PieZ998jNeo90qI/oJzOvSY3B/X8HRz9NCPUrXmJSTQ/ofAvyTRHqTnH&#10;GygRyPr+CZ3K3LfU18QO1I6u6gpUkIniPnxEHvVoVXGxCv+p1Ib69lY1CWAb0GLPMYe21iqUNOZg&#10;xDxFA0rA9R5DKpTsbtzAO/sLu3YSzfIXfEjMQEIumbcqB4VsVZpiWKbNePj+TRUKWqFG/UIp8fDz&#10;J35LEvfHryrzzNdH4ubHD3z78StUF+fxF3zuZdwd+XG9u4E1yxiiZd8PQSk5k1TODraPcSnQU7ve&#10;S+WnX78QcUV0SlZTAeKp/wkXDNUBN0P0DgV18IkG5QmfebwL/MSvgyfMVW3B3/2ErelLODv8uNA+&#10;kKme0Katwf2TA6O2Bvze3ceTcwvTzTt0nB5csgfOLrbCRnq+c5Dej++g449VoKlBRTMBWpmAurpU&#10;tPUVI6X4OZITIrDqHoQsQL7eW1XTa4GddTp9HaaoGc0MlXaaikO7CQv9baoCvbamiKanjfqsnOam&#10;Ta2q9tJ86MhEF0tm1GfFo1+KWBKgrSU5qEiLRVFSLHITCZqYN+p1dr5eTEtObKSqRp8XFx1KEpqT&#10;Ru3IEMNwX52VhCbqxQFNlUoeKjUhe8iU2vIstWnf3lSGGU0Rhkoz1UataoIuMfItCvl+xfysagX2&#10;99AU5yH61QvkpiarGmm5BG97RTGK6N5rstKgqyqBqa4E8y3VcGlbVcWpbepg70gntgab4aUm9Ay2&#10;qIzYdfkEDzVlWmwMG8+L7FmWnUXjU4+2qgoylBljPe3Q0cyNmLvQpq9GfW+JWlKoNw/RvN7B673C&#10;xdkTWo0ZiM+ORaVGg1J2tgHDEg6DZNHAHZYc19hc/Yrj00M+/5JuXLI3fsF3lYCKWFFFVp7wQ9an&#10;Elw/ftxje2kal9seHDtm0UeWV5vQ/qQnEp0sOZ4k55Nx3KJeJ6+PGDPXYX2fwn6nCv5jh6qjI6L1&#10;OhjAly9XqurTPo3G7e0Zflz9xO7yA4KGX1hsPILLeoQuXQ1mPOPwX1uoO7Kxv2Pij9iC5ZYgnAP3&#10;GDfNolfLnuZsQkV7PKY3B9DUnYymrkpklhWjjMxYVZ/MH4GtNRa1jfE0PploaM+Fw/lJFWYyD9Gl&#10;rtvpdjvhtxloTPRoY+g0UpeJSegk6zWXFSqHa27jRdS3q+L0ps56jBPE0zQu7SWZynT0VhWTTYtR&#10;R8aqIKiS3jxHCZ1yyqsIhk9KgK5WFKckIovsVkpAlqTEqWLLxdSHcrs0JUYBU8J4N4HTS0MggG6k&#10;Fm3iY+NkTFNtHrqpMwvjPiL1IwGXyjAeFYk0mpd3z58j4e0LhuwCfHj5EjFkOGG2dLbC5ERUZqej&#10;OS8D41X5cFJzbvc3YY/GIsBzPmEn2xOTNtAId0811nrrMcdzqycj5yUlqErbKQRlLkN+VmK80pil&#10;mWlorypXof9i24XtDSuqGwpQ0kT321uLVkMVIunyi2oTaaAoEfTlKE5LQ1Ml37ejCJqGGpQVUaP2&#10;DaN3uAV9lAIBEtbx9nfcHD/i1/cnPP0QBpVIe4eghwRGkpKSSk+Pd/hx5sfB0iw1/QgKKUlU3pgP&#10;seoooHwblYTIj9Forq/BkxqzJFO6drTYnvmMqYogTGWn0FZswdwYwGieF/6ez/CvH+CSlv3y2yWa&#10;2kpweTKHu+tbMmMlfDc2BI+pFejEHOYJXK4xXF/+xlPgEfuLx7i624DeGYuGwbfwBDthm2uGw92P&#10;0Vk6VVs7SslKxp0MjPnL0W2pQU4xtUVVFpo6yzGz1IfL0yPMTpioJZ1YNn3iiQ1AkxEFe1c9ehmm&#10;DQzhnZX5KEuLw2BjrQKnrr4YGzQ0Y3Ta+7MGmNprYSLbNOUno600Gy1ktdzot9RwCQQajQdNiJiP&#10;AbKC5KSuL8xULJny/i20ZEMpM1wYF0lmTUBHWb5KcttIHdpSlENgp6E+IwHt1KB9fF8zASlFW6db&#10;65AWSaNCg5KVGKfqNyd9fI/46Cg8j4jAx9evEf3+A2Jkh3pcEpIIyJyEWGSRMfPYGrJT1EbthZZy&#10;rHfXwtOrwcanBmzpW7FFYGzrW+A3tJMpW+HWNaOPHUND05NBUEa/eUEjlIi81HTkE1wFyQlqiEg2&#10;d9sMfTD0taCmns8ti0frSAtMLgNyS+Lx7ONLpJdV4++oOFSzgxdk5aK/qwrzg700aqmURGNw2hyo&#10;qe7BuvcCZ2RVn/MOx+u/8HD5xGtFtnVf0PQy4tJIeVboS8iuu+4gzlc9vA4teP/uvdomHE6cIWm2&#10;xPAkpGSivLgKXqsBP1fqEbHnO1aMF7A9wTX8Hf6pJ3hcR6TobZUS2Xd+Tjc8AKfHihv58M9f4PIu&#10;oKgsGV8uT+nkbuBfvMTVLtlVBlqPL2Gxd/I923C0NYVeezJmdvKwt1qCHzY68mktBhg+NgJ2dBnL&#10;MbBai5nGAnQ15SGl8C1aOspRQyClliShrZu6cXEMUore0ttEt1pL7dgIXWMZhhj2rQzblRlxypB0&#10;VZfSAFDPEbDTFORBlwWzfTRgTZVkslK6aoZZGh1NbjK1YBwKGborM0MOuSI5Gq0MyflktvL0eCS+&#10;fY44MqiMOTZSXzbmpNA58/tQg5oaGfoImuaCbBW+G8hqLXxcSjlLeXtzbT70BHo2AZgUSSC+JyCp&#10;7yQ/z/N/nvH4GlFv3+PjmzcE0BskkkFl13/K+/fIi4lEO2VCa34mKhM/wtGlIRs2wN3XiNXuBthb&#10;a2Fr10DHKCHZBCw0edumLjhp1GqzUqmFUwjqj8oYJcdEsyOQ4TNS1OC+a1yPOkqHmYFutPB36u9v&#10;QUIGO0FxOoaG2xGVEot2RpePfCwyKR5FhTXIKMhHaU0DtI5qdS0MtfNoy1xFa5YDM+2XONr+Dd/2&#10;BY685zhdo9w7f8JXsuRN8AoPmy04OVzHIU3tyd5neBbPkPAxHVFRKQhlaU2HZGdNSspFanYx0rJ4&#10;/ZoacWvvQcTK8iWsc1PY85/h+OoWIwSUc9sHrZW9ZE8Pm28Ah1/cuH64gm15Eq41D4K+E/y8+6I2&#10;kc8sTcBga0Hg7gIWtwmNg6lwntOF79P5TVNn/nbAfdCI41UdxjqosxgSCjRx6Oopxy4Bd24j4Aeb&#10;UJ4fj57OCjQ08MLPd7Mnp6OwIh1zkzrYdG3UptloL+dF72iAjuFST1BOdtQrQNaTBbrqqmgWMvGJ&#10;/7ujDp0SfUlAtvFH762k2SGztpVkoSoznswaT3edTtORokBaw3AsIC1MjEIFQZhHbSZga+X/2guy&#10;0EH2bMmMxSDNjQBVw9dVE9h9ZOnOonRYqCMlBY+Vzd5ATcvvNkApUURNGvXmFZnxlcqgIMCUXB6h&#10;1DzUsjQ0yZGRSPzA0E4Ql0rZWBqqQUqMCU0lrFLPh67eSYO2a+jCUjdZ0tAP51Andgw92BvX0UVT&#10;zhg70ZKXiibpJLmZiOdnCijT4mJQQOnQQOZrk/o/7HwyzDXO9+nkd84vSqDhzEVMwluksVOVNdfg&#10;OUH9iu4/k+G+rZfn11+N7slijJJUBiYqsDy9j0mth/LiGO727/DojuEZd+HU/oTR8gOMafZgnq2H&#10;f20ANqdemVNdG8EenYG7zwz7nkfU1/SQKVPxkU1SIn2MTlGZaLPSs3A4Z0LEyd0C9s931F5nWQZl&#10;GKWznavF3e8b1PcUYNTVAEdgGc0jeWj+xC+qS8WKZwgrLitMoyP4Tudl3SmD44wabjMXeoJ572aR&#10;+sSE1tE3CHw+wZpbj3ZtLiq7I9CqL0B7O51pVzlKGtKRVPgOublRKEuKRJBG5sxmxua8AYUFcXBN&#10;6+Ca7EUNQ+80w45dL9X0dWRIOs+BFnQx7LaUFSA3IUalxqgiU3QzhE92N1Jv1qExPwVdNBytJRlk&#10;0SJqrxRUEYASutNoPrR1FWo4JjXyDXJoYvLiPiCfwKzPySQQ09CSw9DM1+j4Hn2FqbAS5Fq69ykC&#10;31xdhAXqVRvdtknyoOTxeQSGjZ8z01CKlbZ6AjgJsW9fki3f4v3LF3j38hXevwpl6ZHqXUkf3qOM&#10;Ljv63VvE8rFMAqmYLNUgNUAYkp3dGnjIYjZq5xZ2uKhXokGjMTY4gILYKKz1d8M7OYg9UwcWmqpp&#10;rgpQlZ5MkL8lK31EBjtXPrVlUUoCPjXVoLehglGmEtv2UbQSlH+9/gcR/D7xcQl4RbnxkR2yZ9yA&#10;D9S2JfXVaB8sRSlJoklXiereWJS3Z6O+swaVDYXo0pgoec6wOk/n7tqFkbLCalpG0P4FU61H8LSd&#10;wOdZx5HrlDp9FOkpaZi2TmHTs4V19xp8XrfauVhWVoqcTHYMOnBZGmjp7ERE2wgB5Z9EfnUiqurS&#10;4PIYYTHpcXBER22oRNNAOQYteZhereexDnsXizCY23FyuQKPf4RacUBlwxi3NsBm0+L4JkDmjMbA&#10;cCLaOxPhInvGv4nA7WER7tcL0VlRiblaLVzdY6qndrYXo5lhOSbxBfLyo1BYmIKywjfoac3A9mQn&#10;Dl0TWKSedBg/4XLHhZGOOnSU56FJQmZlaEA7n642l4AyUUcuj/agk+Gzq7ZEzdjIFGIXAVSdnag0&#10;ZHVOKir4mvpCOtYUOuxEuXAM4QR0bmzI0NRmJ6GXzNxH9hilqzbV5MLSUAJ9VS6cNFIrnbUYrs7F&#10;cGUOJujo5xvK0EUZsUztOknQOnnhfAypUlYz5uU/SCBI3r14oWpPfaCeTKT5yY6LRWZsNA3QR2SS&#10;LVMJ0soshm0anfLUBGrnREw1VMI9QNPGDim18Y31ZKqeNmyPaBVLHlj6cWTVI8AQvq3VwN5Sye8f&#10;jwyyXRFNjpSxEy2pKcxitGmHhd+plzq1tCYTpeyw0dR4EW/f0MBlIY3smCsaurocWSl04KVpKCxL&#10;QXZZElo+1aBZW4uq5mJ0mmthWJL0rRasODawYPMisPmEgdZ5jOnIjpMuXGw8IjDxBPf4He72nzCn&#10;PSbY/FgxXaCqtA6mMaNKRCm5wuZtdhj1RtgXF7BssbLDaxARuPPCsjahmmvXgq7BOkgl8dZODfIr&#10;XqOXbNnQEAV3wASrZxBdQzVobMuCZ83MnjGK8707+NaCdGK/aYDuMKSvg3mS7DEdD7u7C1NzbVj3&#10;V+B4JAu65nQ4W3qhLa3B2w8vUMBwHB3/GnHpL6AhgNqby1HWyDCmSUBZexQ/KxXt9RkUzTyJ1Rks&#10;GHXwzRvxiT2+s6IQNbkyyJ1BQCWjh6bJ0F4Ht82E7XkT2gmO3rpS6sZkhvoa9PM1lZkEJrVTWTqP&#10;ZMv0qPfI+PgWpQznVQSBhPEaOu4Whm1dWRZGKrMxzZA831zGkFyuHhsjKzp428D/OdoqYW8qUUNB&#10;Y3yesaaIIT4PusJcXugExJIhYwhCCeExZEXRkJEM5fG8nU4nnkY9mcUQm8swnx39XhmqRjr4pqxk&#10;9BJIaz0tOKX432KE2B7qwPZgO/x04ic0fMcWPaOKEUHrMDYsBmRJfYd4Mm2aRAJqZWrJaobyzopi&#10;mLub0VFfwijTgz5KnrLyZDSWlKFeUoVZquDg/xPefkRdbSPSktOQlJiB2hrKN+rPzEKyZk0OBs0d&#10;0HSUoLuvAn0t2fA5mtDYnoFV5xCvURP62gbgNv+Ee/IBO0v38DrvEdx+wi715mXgHMGV77h0P2HP&#10;dQPjwAT0n7SYn7bANDSCkoIcjI9Pw79gwIOtEBGajmJougtR21mCJm2+Wra2Scfk3T7EyekeLh68&#10;2H9awsapGRf3HhRUv8PyuhF3Vz/hXPLQ2dUo1/R444P/0g67T6/2ec87fFjzOLETOMS3py9YcI7h&#10;+IiOPriDuKw4xCe+RkrKP0hOpxOuottcbkLnRAF6bG1onaxFfkM8kvIiUNeZg/gsMklOPCoqsvCp&#10;tRJGhrU6WX1D5uikpiwk0OoKs1Gdn4VGOmQTwWljiG+rLEYNw16vhlq1KBN1DMV9fE1lZmookRMZ&#10;MzdezA3NDMGgyUpEU06SqoQyWJ4NI5lxuo5sqylWCfMm6a6FCSV1YzuBK/XKejIy0Z2Yju6odDS/&#10;Iqu8pE77EEO9GEvwvVVz15EM3WlkLRmPTGaYTiGTZdJtZ8REoYSaT0OWHuB7NVATdlNOdJLNx8oL&#10;IUXe92RF1YQO2wMd8JLpfEPtOCK4gsY+JXcCE5/QVJyN7GTqUUoZ2UpSKIP6vN3XJK47C+1keU15&#10;Jkx06tHxb5GaGouIZ8/w+sMrDFtbyY550FAuLJuG0NvRiQ8Mtan8LkVFqUjL/oicfEai4gQUV2cj&#10;tSAB5ul2an0NrLYGGK216B0pxdLWKEZt9CNrY9jbeoDLNQe7TYf9fQfGJgaxs+vB/fV33AefsL92&#10;ik9dWkyNT5JtHbBOGbG56sWtswW/FxIQ0dxdiXx+YH19MhrqGcptPjjmgliye2Gz9qOJobA6NQNV&#10;xWQc9o4+ezFsW51we+34+fsrnfgYPHtjmLK18/YAhiwaDM1WUDtmqHnTKWsz3GsjMEy0KwMz4epF&#10;ekkcsnLikJBCJiFL1rTlop1SoXWYF3+xDnGZEShqiEP9cAkqtYXIqkolMKPQ0FWG6tZ8VDUwzJUn&#10;QttYjqH2JmjKitHf3oKyXBlEToSmgCAhsGRcsaWiCCN0rO3Un0vD3fxfJo1OEjqrypTZKaTLFect&#10;A92VCe/RlpeGNoKijyDWFTN808wYq/IgGRxVOkyCc4JHAau1vlAlabVSR87VVsBUXopCgrCUuq6Y&#10;Dr04K10tzM0gE6YRkIXsCKJ9JWynfHzH0P2ebEZDlZ9Bo1SCwUph2gL0ymfTXVubKuCkA9+g2ZFy&#10;Qt7hLri1zfDrOwnKXoZtLYLzk2hmR6zKTWXoT1ayRtdUBfOgzH/XwkmWddmNKOJnpCbFIC0jGvre&#10;WkR/iEBbaxGvwxsanEokRX5EZ0EJ6nJyEZ2SjMi0GGTl8rsXxCKZv2NaQhpSCPySinxkFbDz9dCR&#10;92lQo6nG7LIB+skeaA06aDoLMT3jwiY1o1R4kJJsx4EzOOfscK+sYcW5hiGdXm0Wa6yn9jdY4Jw3&#10;Y1yvR5CgfrCkIOJs7BcObI80ExWwGDtQQh3R2FSAWg0vcEk8xle7YPF0w7rSj5HxBkxYWtlD2mmK&#10;lnH9uEh33ouZLT069aX8gvm4+3qKbjpkS58Xoy0euK078AXdaBqtxPBKAzq7m5CY/QpWfydqu8lg&#10;vWVoHqhGIo1F/VAdak3lGHc3wbjTiY7xGr5nJlJyXyI3OwrjIx1o7CpFmSaX7PsVV18f4Ds4h3vr&#10;SNXI62Xva6uvx6fmRrQSdMWZGTD0tPPi1JEtq1DOsDja0YTu+iq01pQqwFaTHTuKs6gXCzBAOSG6&#10;cYhhrY/mSFtK3UqT1V1Io0TgaunezVX5mK0twEx9HmYbcqkni7DWWoVFXlhzSz16GzVYd9hgNY9S&#10;X40hnuDLphGT7QoFZOZEhul8hvaMmI/sTEVqD06PzN5Q91qoTTuKslEY9Q7lBG9lItk8hZ0sNwv9&#10;leXIf/scDupmv76NgOzG8jC1ucMO5/IatP0G6Ab6ESAYjP19sI4MwNSjgWW8hRe+GwM6HVpaWpDJ&#10;jhJH/f2OEuI5NeUb6tuPHz7CrRujYdPAQaaMTU9HPDtVcsYbpJa+Ql1pEwaLAqhNGUZr3gx1XxDN&#10;hW3ISKMHWTlFZ1cr/Qj1aIPUeIlDuSYFo3M9GDX1o7qG0mfWjozUHJSX16KzU4thasjREROamprR&#10;2kKta5Yw3g+bcQCWTx2IWBk8xI3zCf7dAwIgAzWVybz4fXTEb1DbEEsTko/6ugSYBupRmBuPiYlG&#10;AuQ9dPpcmGZbYLK34tN0KbwnazgJbmGsfgefijxkmCOMlx/C1UB3NnmHwale9E02wTA/hP45DZoN&#10;RWgxVEDTU4PuiT4U8ETqW9ibcxjW2DsTEyKRQfeaX5AH79EmnmQu9csTbh5+qjJ72weXodUlJVWw&#10;EpBj0y44V/34NDhOd9+NFk0jBrQ6GHR96Glpos6Zx8xIP7ob66hptKpEimyVHWqsQi31ZBfDvyTD&#10;HK7OJzDzFDC1pSEgyrBQc3Ehepo0aGrmOU9YcHP9Gd9v7vD0/Tv8dJGShGDX61UZLnZ3ffD6vGoj&#10;vmSRkPSzstOvnm4/JYEmsLsDMxPjGDWM4PfvJ4ZXMg7DpYw/9stcfUkOtJQd5tJi2CsrsFhbjfWu&#10;NqzJTFlvIzZGe5FCPXp6dAazxY7eXj0GCar+ATMGDFPUZ7PY8UgW+2/weFZgpvbX9fJ3oLPNTGfU&#10;oTF8RXP1KlLmoKPwMjoK76JikJybizcxsYhKz0B+bSGKqjKpJ1NQQWLIzy2BseGY0SBANt9AZWEz&#10;MvISkUyyMHSto6t4A6buIxSzo3d+Yhif3cRC5x5WBs7prgvUWKSk/CnILyK2CmAiU/b2ainJKtVe&#10;cAdbe2MDZk0GRJz6H9DR24QmgqzHUsoQWYjComgUZr2lC3uJsuIkZOe8ZWhMQLYsXK0qQg6Nwfml&#10;D+dfTnF0eo6e+TYy6AB0U00Y16zRCFzA2Eratn+Fp+saa7YDtHSXopkA7J/vQnr1B1RQK+bwhKsJ&#10;+vTCGKQXMOzVMQQ15COXbCFVkmTxpxTWDdWBfeKP/ITPd99xd/8TwYs7VUZGCnj4Tz4jLjmLbrEO&#10;9tU9TEwvY8I0i/5PQzAM6LHl3sCaZIaVTfSSLV90zKAOpQTC2ood6wuzZKR4tOelh0JnWQ56qNM6&#10;CzPRzPBaw1aZnQZdWwN0Xe1YXnRAo2mGZWoG69s+ShmfKtAWrjMpSU9HDAaYjKMq4YDdTn3lWCRQ&#10;A9jY8qO8rBIpicn4J+IZetq6UF1QQI2bgHKGx0oedZWFmGkshZ2Gapn62NnOMEwwOvWfUJqRTjbc&#10;o96XLLaf8fWBwON7TttWVfmZqSkbjvwBXB5KYoRT3N/JGth7tjsCwYj87Fz8frrH68i3eEMgvqbh&#10;eiXTn4nxSC7MxytKi+jsDMSkRTFMU+vTCzR8oqlszYZp0IqByguC0s0O5IFt0IeSonzKKCf8s79Q&#10;nTaO+uw1anoPkmJzsTDphLXTh8SkAiSk51LL5iAhIQVVVXVkdT0mjON073PoaOnArNWOGescCS8b&#10;EdmV8aikppNJ+hFHO3tGDOpaUlFQEYVcgqUsPxVZ2ZFIiH2JLIKylve/bTvIQBp09lRCz95rdJpw&#10;dD2H7oFeONtscHX/wJLMfTfcY2C8HQ3t8ZhfmcHovBY2zzSadDQbjZkYt3WhS9uKUfMAGuiQy8qL&#10;8ZUhWTLahqo8/69c48O3n7i//6GKMUtFfJn63D06xc7hqarI5T+5Ubkgk9NyMLu4hekFLyy8SGOj&#10;E5gy09nt7WNT1v7t7ar0ILueTQJyGXuS32bHq4YnGooLCEK6X+ozKbhXL6t66GCjXv2N+qIC6Dva&#10;YOrXUv+MUMQvMarUora6HlOTVpqFWpXOb8d/qOoySS26rS0vzsimLo9ffSdJVGWdX8Xiio9sa0dZ&#10;UTkaKutQkZtPw5NM15yI0rQUGi/+/glxKJCxPX7W3JQF294d7BNsUkj19OwK11dSpUzqhX7H7f2D&#10;ih4WmxOOxWUc8Vwu/CQN2VMVCOD6LJSKWQpvScSRTLovX7/Ba+rfcHuXmIBURoMXZM3Y3GxkFKWg&#10;oDwFzZRblY05yCxIQ0kdpZ2GHWTqmvLAi8FuhuFPU9ha24bfRQOz+EipMcVo48Q4gbnssmFx3KUS&#10;vSal5BGU+TymkTmz1bblnmYNVudt8C07YObvKpMLkgg8QlYS5/LD8yuS0UhNUF1BZsx6jeTkv5CS&#10;9BLZ2bFISniN1PgE5OdlICOZTizpA0qLE9kDImmIjEjPjEF5dToqKtPhmOlFe1setMNF2DhqhX6q&#10;ECYLTZDTjfmZOfbqTXi869j2eVRigjXXukrk5Fr+U1JXgPjjtyp5KVUOH77JwuNHVcxa6uVJItBQ&#10;NW2p6X5LV3dEUR2Ad/cYu4dXqmJPIoHZ02/CzKIHc3Z+7vyyWpQsm5y83m3s7fkhNfGl7fFCy1Fy&#10;7UgWiWWLrChKQ3MmjR+NUA4dcnL0B+rPMkz0dGGs/xM7pA7joybU1WpQUVqJWvb85oYW1PO+6Kfb&#10;Lz/g3T+Dw7WFUYsDA0YbNVcrJi1OLKxsYmpmCebxGZiNFmpPK1aXaAAWXWR0L7ybDP3eXdW2yYgH&#10;Byc4Or7E0ck1gqe3qsqllL+7ueVvwSbllSWd//efP/CN0WTD7UGAnU4W30qSrdP9A1wGZUPgpUr5&#10;H67HKr+zlJaTRK8facLeJyehlJLn0b+E04V0PD0coqmtiNfkGvWVDcij6WsZKEaLthiGyU7+3ovo&#10;lb1EvUZ8ufiGzuYeBF2/sKS9hKF6BXMdZ8RMqSpxl5JWqFpyWh5Ky6v5+Y/49vmCep9h3mrGjnsZ&#10;+zsedhhZMnmLiIz8WOTQWRdVZqCkKh3/vIhAem4yMotzaDCyUUBn29mix5rpFxpLF7Ax/w0u8xXK&#10;Kc4/JP2DnCw696oKNNVXor2pHkPaPowO6NBcW4spoxHT1A7z1lmVeljSf1gpaoWyHQtO2NlmVnYg&#10;FdZ//3jEjx//LxD/26SUqIBSarUKKOUojHF6caMy13p2DgiEExXO3duHiEnMQL/BinnHpqq8LrUM&#10;RwikECD3CUJJ/iQZbqV+y5FKBOXf86lc5ZLxTBxySVI88skimfGyiucjTFoaPuozy5gRUzyv/NxC&#10;RL6NRGUZz7+hCUMMSaMjExijdKispamghqrTtGNr+wRLK1tkzF243D5+F4Y16wLm55awvLyOlZUN&#10;uAnI9fVtbBGUng2ej2dbHX0M+WensrHvEg8XpwhsuhEku98c7eOb7Dw9D6qdAo/ff4XA+f1RpXA5&#10;3Zf0MEFcnV+odnt9gy83UpX04U/Hl1q3P2hMH5X2lNoUut52BK0leLC+x53jFUFyiZiUV/jUMYCC&#10;HAKytwrakVYcX+zzvIrYSdwEkexS+Ir777Lx6wv18jQcxEduRpW6rqHatoVIzypR+3KSU7KQW1CG&#10;gwt2sJNTmAep7+02lSlDnefNPSIKSNO5GfHIjfsIn+UQ6x2PcDU+oYE9u7q9hIB9h1GyTkupLLJ9&#10;RHvZAiY6rnHm/wr9UAdaGqop1GvQQVrv7WAoHviEccMgumXXn55uasKEyXETbDM2zM7Mw2KxYIZN&#10;Un1IEiZNjwm/qBWlBu79A8HIH0kAKE3YUQGULXz/y72UgQ6Vy1cF1wnMYzKJVJ/b9p8o3bbCcFlZ&#10;34a/n7+HcdqhGEtyLUqnOCAIpRa3lH6VnORBauLbq880P/1YphP2roUSd3rZczdWnMgmS5alJqpV&#10;Q2kx0ZgzGlDKzrpOfepcWGZkoasvKkURAdrbq+P5zcM8MYuebh3sc8t0lrNoKiqCrqYEQ/ydpujQ&#10;jZpKjDdWw2fUwcmLsupwqyRRXoJpP8DvJAlSN7exRtab7CQIrEbcr87hlowii5d/XATxEAzgR5C6&#10;fXMFd6cBPNzeqt9IOrUA84HgO+H5Sa2P6/Mr/OD/pH1jx/4hkojPEWD+/M7f/oeEdmr2hzucmAvx&#10;5MjGvf0vfLG/xs2OhfLgN+4eb+jy5+DcmofDvRRi65tr/Pj1AP2onjqf14XvbXe4kJope3DyVAlb&#10;KacmVQclGZokKpACLFI7pLpOAx/PUwpazVLrumcsOKA+v+G1jYhJfInMpDis9p3A0/kEa9cGhbQP&#10;Q2UH8HU8Yar9CQUykJpRhJmue0x1H8Mx9BXm3n38eqDx+HyKCcMABvjjdRCgmvIi1JUVQVNRguaa&#10;CtTz2FJfDX1fN4w0F5PDfTCNjWNl2owmAvL9s5e4upMq/1IERXruN1VkWVrosdAPLfdD5W8l4T1D&#10;F3ulMOYJe1cweMkTvcSmT0I5Q58/iNXNA7VmT2+m0XB5sbi0qkyGgRpTKr96NzwE4gCWnAsqW69t&#10;YgL2aYvKkbOzuaHSnchWUtksVkHzkfruJVIi32F+agIaOuIB6svqMoIxPx9lJXSWWVmor6lDa3M7&#10;1lY9cFGWSHE8Wcxra9Fgtq2eIOTvVFGArbEBHNmt2BnTITA+gOBkPw6oP50rwox08dtBHDHkTul6&#10;cURAGjUV2DP2EtB1OLGPI+iw4m5/G58PfPgS2MbVphPnG0t4+k6jRdnzoPZaSe2THwiy811IhcOL&#10;azyQDQN7Bzz/Q6XdhSlv72VXwXd1X0D96/Ece85PuHJk4H7mJR5NEVgdSsXj7TcCRoD3S2nYz18o&#10;oQhCkSpy/45sKdXI5+12MmKmSn99Qd17ITnYafK0rW3obe3E1Z+C2qK5VSljvlZqAbpt1M3uVTWq&#10;EVHJXj+krYFWr4HdYMRu7wM8ujt4+n5ho/cJ+RkVKMlLwq87Fx7v93F3dgPfRgCHfAPvkplm5Kti&#10;yNaacrSRATqa6tBFAdvb3qyGPnSdbRiW/ctdHRjR9igmHentRHd3n6oEa6GI/yWh5NsvBULpceEm&#10;pkYekx9LwCknIpvyzxmypQko5Rg8PldN/rezG6CZCWJjO6ByL9bXN7GHb2LVsw+ncx2L1G4CGNF+&#10;3vVNzExN4VDCN19nZXj3utdCgGSYl/Ae3N5Dqeyzjo1Ug91tmjo4yPRSrqObzrmsqJgOtAi5OTmo&#10;I2sWZOdjhY5bco67qJUNso2hSwNNajRWe5qw2t+BO5cV3pFe+E1aTDdU4NG7wvecIGM64LJNYZE6&#10;yz5pxMpwO/r527u6W+Hiaw11+RipK1ROPEBgDxblYt80gMvFCXgnBuBbsODrFcM8f6v7b0+q7Kgw&#10;5mXwGF944U94nqcH+2p//9cHuvI/v6t0cgGoMN3T2SJ2R0rw1RGNn9a/cTf+AlejETg1vMPT9T4u&#10;+fzrBykAdI+7W7kmBKqQBBnuhsevvG5S/0uuh8+zhfbGRqQnpyApPkkV12np6GGIJqhJMtd8jxtq&#10;Wje9haayEm31jfDYFhBRVZupBG1mVQwqWysZrjNgtg+gs1qP+d4DpMZS9P74wicP4PcXLwxDnTAZ&#10;dHCYdEqY/qabe3r6gekJA8x6HUZ1PTAQfAPdnejv6qQ774X2z9Gg+4Th/j6MDGjR2NKF1LRshpR7&#10;/BRT8/BTgU+AqBw2T1CaAFGKgd98/qIYU0K3hG0Bo4RuOXkZGlHlqOh8D+jG19Z34PEdquKPkZGx&#10;cG/sYcW9h9VVL83VBkHpZaPRWl7DnJV6hobCT3YNHlL7saf7vFs4oO48PAxil6x6S22myclUM0Da&#10;1gZ2Kgr8nj40EPBVZVUoZfiWElCNNDoaCnmDVofZBRfclCfm5lp49N1qHaSnvxNWgnChuQYOPu7r&#10;a8fFzBhG2xrhnJmCZ9XJTiG5xGkEGcpOj47w+yc7ooyHUt4sDA9irqcb9o4mLHVoMFZbCP+IFpuG&#10;bqyOdKh9SMdOK9mTYfBEUice0x1r6cb9ii23V91w9bYhqP+ER7cbv+6/4jPD+JOU7OJ1PPUxDNuT&#10;8XU+Et/n3uF84i2OjR9wPvQMx/0RuDT8A482naCT0Q+p+fNZadEwIIUp5TqdX93j6PIr/EdXqtC7&#10;nybNf3yFAAntgNdtiXJFwnd+YTFmTFZ25mqkxCcjVmo4skVk5jE81RQiLTUey8MH/PFuMFB1jY7y&#10;CejbFqCr9sI9/Igt63f8+PybAPyuUm08/nhQR9V4QlLd6Onpjm7tBrs+ui+LUYXtcX0/2VFL06PH&#10;AhlAkkWtLLvx+kMsoqJiVL5xMTjKVd98/ReQcpJysrKo+IwgPDk9w8XFBcP2rQrl4s6l8O7F+Q0F&#10;Mg3PySWOJVMtgen27KiSrx94gs8oDzZoHqbtLmpLApHud5ngdBKYbmrPFecG1l2b8JMp96S0l08c&#10;L0OcJJCXTfdHZJjDA9TJrEpzIyZHDLDQwA3pBpTR0dQ3oLSkDFXlVWggKJvrmtFSXQM3GVlTWACD&#10;ZN7obsbap3Y4OxsxUV8GCx8zN9ZiorMDgZ1duF2SjFTyOzrh2/LRdfuwz/OQ8zs+vVYdTu4v2iVh&#10;qRPORUoS6yRuqClntJ3Y0PfAN9wF30g3dkw9DPHUoJsLOHZM4dbngZfv7d8J4DhAIzg/i7UGDa7b&#10;mnBNaXBHifKLxHD5leTyax2X1ix8tcfjYS4Wn6fe4sr4DBeGCNwYI3A1zOPUM3yd+BsPl5s4/S7V&#10;ABmGycbCulKyXK5NODRLk2soYJVhMmHuy8s7nBGcFzQ60s5JKHJ9Lxn1LsUnMORH1NXmYmTIAI2m&#10;FK2dhQj6juHUP2Ku9wrOyTvM6k7gNv3miV2TFX/h9+/f/0+TEmO/fv380/j/J9n884sOe5rhaAaO&#10;WbNqdouJYWkCDusYphgyI2NSkJKcoVITS2E9YT0Rz/8FZKgHPvJL36rxuUMxAUfHOD0+wcXZOan/&#10;miCV0l/XuGIYkCpdAlApGbmw7FEF+CIi/qZp2YdjzYu1zV2sbYQcsJPmR4olScaPLeo49/qWmtUS&#10;Vz43N6dYUio2iLY75OelxcSq+XXziF4xvmFwGJHvo9Dc1IK42HjqyXpqzCpq6HLUlFahh7raQlY0&#10;MXybGyux2NMCh7YdYy0NsNIArq25qXHpsOmyxXl7PAJGvwLlrpQx4efKyMDpxWdVlEkKsx7xvtTY&#10;217bwP4ajZhrDR4ePezkJsqj+dZaLDVXwNUuM0B1ahtFwNiNz8tmXO6s4Nzvg3dlBZ5ZK7VtKaZy&#10;0xHkax7WnXgKunBibcTlTBpupzNwZ43C5+nnuKKmvBwRUP6NGx4fx17g80wEfk39haAljeH/TvmA&#10;GwGghGOSiDSJbirC3VF7sl19vlXthsATPyBGVY2kkIhkaEsKzqphLr5PRGbuK+SVJiA3PwnlNeko&#10;bkyFprscBZXZKG/KQVZRDCzWFqwt9bC3rfwLRilnJu1/gAy1n79kgPY39iUftmuRjDGL5XkLnNRK&#10;0mbJlh+jolXN4lwyjbogbBdkOhHboiX/BaS0P4ZGDf+QMU5OLxSDyAULg0ZY8pJhQVjz4uxSje2Z&#10;LIuQSpACyp2dA2o8F3z+Y6wRCC73NsPjISI/RPPc6LZ3j/lYqCyJgOQkeEYG5fO3d5TZ8RMkBjJj&#10;GxlmgWbIbBhBT2cPsjJz0dzSTb2UiOSkVDJmFaoKZS95HgxVJTDQcetrS2CsK1VrIXto/CaoRV1k&#10;vG0ash2+r4ydSrjeEYNGQPr4WICdz+tjBzmkNKH+Or24oyyhbpaxyuAFwXmiNPAW3fmKcxXr7IBS&#10;VsVIszlDV2+VnZmNbJpiOJpKsdlVg8OhFtxODuB8ZhjXqzOY13VhfagP47mZWKY2vWaHCUwMU1Pe&#10;4OnYjWtbFL4RfA+Tr3BtfIs7qRphlvvP8DAbgd8zf+Fi+gOc9kk1KK9MKclFxkDVOKg4exkL/U9T&#10;EyJ/mkRXtfORj4fHTKXJ7QhryzmWtI/UJZ8phu+QlBWJdp7EvM0A3w7dY20RslI+EGgXeHw4+wM+&#10;+YBwk0qX/2974ht/+f0dHRToa45ZuBasCpgr9mmaDocqA5+dU6RCnkwn2heddGWfSf8Piub/ZUoe&#10;ZYBcNKQcpWdJT7uVcCC0r5w3wSklQWTMcV+cJS/q4TF8vIhSGPzvv56RZfxYJDOubYQY0kMN6XRv&#10;UHcGsLFziHVvAKvUoWvr1JobO6rUqSSYd6+41cXe297ld3egk+G7v7uLrD+Nvq4+TJgsaG3tRnZG&#10;NtrbemEzTqO1IAe68kIMVhRCX10MLd22vrYM+voalGRlY4sSYtm5pkC3RfkgY5GblBtSQ0dAKOFa&#10;atZKMeDA6S0Og9eUEJfYo3nbJrNv8DVbWweKVWWgfd29hY0ltwLnks2BsfY2xc5SZtrMz+8tLaSR&#10;WlepFJ8k1+XXM/y4P6cTP2X436N5CWDN1I/AohU3vg345hbx/VKyBe/g4eKKWnYXfmM87i2v8GB9&#10;g4eZ5/jmiMAP2z+4X3wPu7Fdacurr7+UeVHX7k6Of5piP/EJj4yCNEWf6RHYxCD9t93S3d8xKspY&#10;dITLakF7nQ7GslNYOk4pPuPR0FBMR/xFAfL7nZ+A5MlQQ8r8s5Qa/cEmGjLcvqs0L19V+ynDA493&#10;eKT7e58cC+/aAtwCTPsMmw3efT8+xiSguKiSF8NHwfwdK6tbapBY9MW/oPzTxBmKRpFhC9Gdx2Qx&#10;mYGRIpsSanepAb0SBsk4aipud49hnixDkMYnpeOvP6Dc2jtWQ0ISvsUEjYxbqTE3VQiX+9JsNie6&#10;6Kg96z7MSrXT5jasOJb5ehqn9Q10NDdj0mDCzOSMKsthHZ9GbnauKqxZkJykZoAkeUBPaR56y/JV&#10;01YWsZWhLj9Phdr1TT87gE997t7BGQH4Wc3USJMq/oETgjF4pea2T/mY/C4OunjR4a7lDZhpDDbc&#10;1Mz8zZwOF2YoVWYmZzE3aYWuoxMDXb3Qt7aSpcthoX5doilapjmbqSyBvaYMk/xuMzVFsNWVwFZT&#10;jOGSHDz53bCTyXtzUzFXX4K11hosNlXCq23BYX8HXF0afJ5Lx9eFRGrNRPywv6AR+ogfK4n4fulW&#10;CQl+ydoEkpQkExBGDDdhTGkhBhVGFayExpylhcL+V7W1W8L/9e0XROhyT9Ce78R4CUNcww3SkuKQ&#10;l5OgTMvd3TUeHh9go2n5SjF8900WHEg6l3uG2i/48uVOtfv70FHaV+kZX29UYqM4XohehpRttwNr&#10;izaC044a2n6pvV5UWK501SlBuLFJ97t3pED5X+ctLQxGCd2iKy/OqSEpkEUwy+1wWD9l2D4+OWeY&#10;O1Fp6vziXvne/zx7EZIIviOC4FQxpZvgdJE1xQzNL65hi87bSaYUV35AtyhMKWONG2RLD7WmFOUU&#10;UE4YDNh0rZOdGDZpTtZdG4j5GIOMmBhUpyWhJT8TbQyFnSX56CjOU623rBD1NDwyNmqnqdreDcIf&#10;4Pck++0fXqrbAkIB5REBeahA+hn+g3Oy44magvVSUmxKASgyY2BnG8HtLVxRH37e28HvC8oXjxuW&#10;wQGYKTGGe/rRrmlFW3UtdOwM7ZkpaE1NRGNiLJrSEpX7vrGa4NN1w9HeiHVJAEbt/2PXjaeDLRoj&#10;NxnTg2vfFi69Htwfeqk3d7G7aEbQmk53/gK/HQk4oxH6cUu2ZXS7IRnd0slLAQEBnYAtPM6shvO+&#10;ydSmADMUqv8brv/fqBtqEdqqbYx1WVFSmIC8wlg0VOXg+vIK+XmZCPjXSb83FKxXBOgNwXFJ6uX9&#10;P01o+7/3JR+h1Ge/u7rC9fUN2gf6kZKdhO1NFzwrsyp9sBTjz8kpRmZmDlbJHLLyZ5sg8NFkiJb6&#10;LyCFKWUISEApTVhT7v/7GEGnxLI4tz9h/oSaSDSnzNy4Pbuq+LUw5TrNjodhemZumaGbzEo3KoPt&#10;ijm9B9jdF0NzgylqTAfD6+6eX4F9c2snBEp2IL1WqzY+uQkQ99oWHAT0i7/+UVOSVQSlhkzZzN+t&#10;OS8Lzfk5aCnMgyY3W23ictJcef2ncFD/CSMK8ASYMhslgJSVThKy5Xtf+ClF7PO4cS9Q322TydZx&#10;7bCoMcng3AiCdgNOZvTw6Tvg7azHTncDTse1OLYMwDttRn+nFtZutnoNrI31MNdXYaicxqupFtZm&#10;Dda62zFaWQxLdSmcLfWwUYdOaSqU9jVTA5tEB9cWw1hViP7CHHTmJmJ70oxlQzu+OF7jckXLsC7+&#10;4UExY1gvKmbk7fAUpmhMceT/NhoiVeWXIVpamCWVQeJRXLw49ohaCuKS4hxMjfShp6cKJTWZqCjJ&#10;UBVLT8+PVbEdSY4uuailTIVkcZWclSdBv8qNfnl2pG7L8eL0UCU1OubzZGek02mHlSy76VpWIVzq&#10;usQlp6OwoBzjo6PK/gfITAJK/75UWz1Tc7HhgXMBZjh8h0N4+La0MEjDAFWGiKbglBf38PAM7yNj&#10;Ccq32N2lbiQot6gfvb4QY0m4lgF2eUzYSx4XgMowkQwhyRCUmCeZj5bFEW6GT4NuCLpPvPBk4lVq&#10;Q8fCKhLjEpBOpixNTkB1RopKuVKbnY76vBzU5uagJC0di9R6G74T7DBcCxCFEYUdpR38uX1KSSKz&#10;PL4JPQ6mDLhemMLO6Cec2Cdw513Dr+MAATlBvViFPaMOmwOyHWIMv/ybeLq9xNOXa1wuWdTWXKd1&#10;TmXgnezownRjC3rzCvCJ5mugKA/aglzYGb3mOlswWVeDqTo+nyF+j5/lNfTCN6bFtr4HHl0Hdnj/&#10;wDoEn1GPVfMwVqeNuGeEuiNJXQiQCCzRgP+dffsfI1Lq0chIhX1hPzmGb///bT9+IkLScuj7u9DI&#10;npGbG4PKsiwckMJlcWpgTxaobquKUZJOWNrRoTAIfyBSeiBA10wgXl2cKDDK/p5wqmqp5iVVvSQZ&#10;+5fP16o24Jt3H5GQmIm8/HLsezbU5LvoOilstE3ttMswGqCbDoNSmqxRFDD+r4WmIP9/AVPGwtSc&#10;OFnu6vOj+kzRZRK6hRklZM4RTKLtvDItKZqSDCr3N7b2FauenZ7zPcT5Cig9ZEcvHHYn9AOjasFE&#10;b+8AHT1Zd2YJz6hZZcusbHMoSEpEIbVlkSQxTU1VgMxOSqJpdMLpCZKdT+HdO4X/6LPSjI/XV1g2&#10;GbA/a8LJ7CiCNjOOZsbhJSMezhixpuskQ1rxa3sNv3lNHjdXVD5Ov3WA5qMHR8Nd8NM1+7pbsNfd&#10;hF1tM47GerBj1CKwJR1pHa7REfRUVcPY0AhdSRGGKCckfU1jbhqq46NQGReDivg4NGVloCU3C7UZ&#10;qahja83PQhelSDuNm8c8AofZROIyqt9cWE20X1gDyvHyhpKKUSs8FCTPk6NMbIQj3X/JI2Ra+Vo5&#10;fg5FPLkttdIjMtIT0UDhq6nIwePdCY0NexxBdUVQSTi+5lHapSTnZ2j+KvrxLpQK+IaP3/L5/w3j&#10;twz30sKPfWXYl+Lsst5P1jpm5xQiJTUbniWptuXGwOgk/MFLNfLvC5xhjyFcBmL/f4FSgVF6qBz/&#10;NAFm+ITlh7m8Cs3wSJiMiHiGeurY3f0TAiKowrSVIJGxSgGhjyFVwrc0Aaibj9vnnWTMkEsXppTZ&#10;H7//BBMTNgLahWUaDfvSBsbMduiHp/H25Xsk0uykx0Qjk6yZHR+PrIQEJPCxD+8/YNRoxbx9U32m&#10;vKdragzH0/04tRlxKG3WiCObCcHZCZw4prFvMWCVQDNVFmKCTU8zMlVfikXZEKepQlHUOzzdkx0p&#10;p24YkdbnZnC5Ta3J79zf2Y3rvV2MDI1hsH+U7C5F7b1YWvBgymCFa9qOX2fX6KLmLEqIR2teLurT&#10;k9HJMK0tL0BnUTbaCMhe3h6oKYHHMgGHZVLlJReT+/+V3f7TVDj/036okRoaoHA4lxBO3SntRoyN&#10;AJnXStY0XJJIzs5FW18iwjDQhYebczx8kVUmgvBbts/qGAZX+CiPiZmR+2J0wmbnv7fF9PzXCD18&#10;u1U96V1UIt1wFjLVUFAlNhzzDO/LapxQzMWJTBtefEGQQJJpKhlCEECG58H/bX+AKkAMsWSoZ0oL&#10;9zg5STE+wpjCTNW1zWqsUsAvQBVzIYZH2FHCt4RsmeGR8L1FBpQBdT87iKw4cjrd2CBTynCSftSK&#10;0fF5zNjXMDXjxNCIBV09gygrr8HHyBi8efUW71+9xLs3b6AzjGNh8whu36liartplAw3ikOLHv6J&#10;fgQYok9nx+EZ7kWQrOg19MHcUI1xarvp5hrMtTXQObewNeOUEuhhTapoWMimDKX9LSqNi7u9Hs7m&#10;WizIuGRrnVoQIywmY5vKyQdFGlziMMjfl1pb1mXKOKwsBG5pbkNtrQYNdRq8ePYKUR/jEM1zkHxH&#10;hUkZ+HbQjztHPH4+BBn1JGTL+4Z+2yv6BZmwuL4RbAgm5Pp/ZdgOLT8Mt5DODIXuf0H7f8O46FE2&#10;mZhRt/maiM9kui8yjEPgCOgETAJAAVQIoLcKaGGHHb4tLfxcOYaB+N//hwDLL0t9IamEo+NSkZ6d&#10;r+pPbzhsvOAOstayCq2npHkB5fHFPX9QsqwavyLo/m/jjxMO2fL/8NBCOKz/O71FgJ5fXNPN3qG8&#10;UqMc+C7B6A9cKF0nrCUglGnHRWpMhzM0BemR8T+CUphVinjKTIsMaMvtrl4DBvRWGCcWoR+ZhcE4&#10;x8f0qK7R4NnfL+jEo/A24i84Rw04XrTibmUGZzO8bR3G4fQIjucIKvsUGdGEffMQnTB1XWMlXD3N&#10;CDDk2lvq1IC7jDN2FuWgt7RA7QFvY6jtK85FDx+rSYzH+uCgCsv2MROlRmjm5/z8M37SNMpvIjmg&#10;pID94OAo/nn2Gs+ev0HEXy/w4uU7vHodSbMZhZevPqjjmw/RePshFh8+xqqSIsmxyeirK4G5pwYG&#10;mqa+gSHYFl2haUCyWijkEqDUltJUyOVj6lpJpJKpRMoymZ2T48U1X8PrIUM+clvCvBxlcbH6n7ye&#10;11ItVv4W2mUQcX9/TwAJoPiPP7elCfrlKNl85X//bfI/eTx8DLfw//97W4YKYhPTUV3fTpYsRH5W&#10;rqrB4nGxbWzC5tiAprFdnUzwgu08ZFbkhJRW/L+NYJPeKlQvsztqOOhPk/syLBSeogu1U1xf32PF&#10;vakKcsrAtACzm2AyTy3CaLLBNr8G6+wKFhx01et7BOUBdvaDWCFoZXWRl+y5sbkDk8WJnsEpjPA4&#10;PDanQmRvQyv8Niv2p0dxydB75VpEcHEax7wtNXIuXXN8bB7nzlkEbBPYNOnIjj1Y6w2t/HGw2WRx&#10;RUMFhqjrR+mAJ5uqYZABd7rjAbrmXhqUgTKGVoKzuyANg1JwoKoIhsoiDNfX4cO7d3hOsL1/H63A&#10;JSn2xOS9fC27Fsng72LwVtr7WPX4sxfv8IKgfPOOz5fsZ1HxeEuWfPf2I7Jio6BrrcE3mR68fVBg&#10;2vbtq6E2/0EQ6xteBHg7POIhIfjz7R0OAowuNGteduCt7T3lDU5k6pjPUXqR8kq9hk3mumX4T26f&#10;yqovISQexQ/Iou1/Qfl/wfh/74eBJsf/+5zw88JA/G/7Ti2ZmpGPqqomxZYl+UXwrDvpyJ107zcE&#10;pQeDw+aQObn6gtPr0LRa8ORShWkBohpQ51Em9oUFhRHD41+yMEO2TyjXJ8c/t+Vx6b3ixAMMxVbb&#10;Eh23hGYxNgcqXA/qJ9GrHVHH6ZllzM6tEpR+tb1ChoxkL400p3sXrrVNfmcX5g2DKi3eqd2My2Ub&#10;LthOGVoP12wIumZx6p7H5foCzpxWBBiuN2laDmZMqgkob5Yt2CMwBwioHgJNxjU1ueno4O0marmO&#10;0jy0Utc18LFauvnKNBonmqeshEREv4tUjPzyxRu8ffMRL56/w+uXH/APGfD1q0h8/Jig0jV/pFR6&#10;wfsfIuPx97M3+Of5WwXEV3zNBz4nKjoFMbFpqn2ITMS7yAS8i05AJFsCPycmJgOlFbXo6Opm64VW&#10;NwS7Y1l1TMeyG3uHZwicXqvZL2E+td7htyzK+Uk/IDM5dzg5J2FcUjoISTDUSzvlcwWsohtVk/1G&#10;BKOAVwFTSTiCMgyeMLjC4VpC73/DdThMh0N1+H9yX26HNWf4vQSkAuDp6UXcff+FuMQs5OaU4DQY&#10;xM6mW5XUvaL2maHpkN14l9df+cVkRdBXFb73yXASKsLOOjwOKWsm/7umUgSyNAnVAlgR0aJ1Lhke&#10;XK41xawyPy5aSsKOhDj32h5d/zbatHr+4KPoaO2GzTKHxRkbQ6IRDqMBGzKUNWkgkKZwPjeFK6sJ&#10;lwsWnK/YcOay4YTH41U7jpdncOoUZmRYJlD9NrpjyxD85gEELIOq7Zt1WPvURs1YRTYshSYvA2Xp&#10;BBode/S7D/ggqQHfE0Q8vn31Aq9ePMfLly/x/OVrhty3aljrOUOwtGcE5N/UgH//80qF5ef832uC&#10;7Q1Z8j1ZTwAXn5BJRoxXqZuFKYUVBZQvyabyPPXcP7khY+LTldZXq8QTMxH157H8oir06sbg2z1W&#10;U8HClB6vD2bJ90OzNGGe420bJnm7TtPMaOKHZdqKLa+XEWcRK65VNeYqrLnrP4RvL6CAKKAU4B3J&#10;+ldeNwGk3Jb/HQZlTcMxIu6I6nALgSkExpC5CRkbAZ8A8X/AC4Hz/+pNeU2YMQWQil1pQB54UlkF&#10;lWq/793nWwJknW1DrbcTJywrmi9obgSYUlD0lFpFQCljl2FXHR5CCGtKceKiQ0RPCiNKE4aUHiu6&#10;RHSyzC6oXvz0Ww3kyv+//vyNp19fFVjOzf244PFSFinYjbhgO3WYcUpDIUA7pya8cM/gfJVAXF1Q&#10;NXWCixYcL0wiQHPinxpUOci9oz3w6DvhGejAck8j5ttqYawrR1dJvlq1nhcXhWxqwTjZzkpQvSTQ&#10;nhFM0p7z/vPnr/9tAkBhwJc8vpQwK/flef8BpYDxr79fKmD+w9cIKF9LKI5ORCwBlZqWhzgeJYxH&#10;SsJ7yZgrYORzXr6JpIZkKJdsupLaWTLpEohR1PuyrymWAE3k61MzC5FXVI2KmhZVqrmptRdtXToC&#10;6l5Fsc1tHyPKPlLTc5QnENDKdl9x3I8/f/AahVYKqbUKDO8qzFMKyKSKHKXJCi9Z3SWPyXPk9vHJ&#10;KRi+w4YkBLL/sqYALAw8AWXoucKM/wvV4dtylNeEw3v4viyTT0rPRXZ+FTLTsiB1eGSOfHXNDbvM&#10;5VrmSfeh2ZuQ3vgzAH5OfcEmjlGGhr5SBIvRCQlj+ZxHFcYFbDJdJaFDWNLLH+ubysEdmsaSHyj8&#10;Qz3+IIjpCn/eXOHKSbDNj+NswUwDYqKrNap2LIU85TEeg3z82EbHLEbFMgC/qRe+4Q5s6Jrh1jbC&#10;3l6DKU0ZhisLCcAcSDJVqQIheSYLkxOQSyBK+uiXAjY68+cEmYTSf168x98E3jOG3mcv3+M5mewv&#10;hllZaif3/+HzIv4mG8pz+fgzCb9/moDwOUEtDCmgfEHdKCAT5nv/MZEtCdEJGcjMLUV8So5iPgnp&#10;r6kpPzCsv4uk3lTZdBMZrhP52ng1MvKO4IyOJygTc5CYWsDXV6C0spmgbENRmQZllF9jliV8GjSj&#10;s2cIuQXlKCmvU5vgFh3rqgiVaPJxC6UMJZOMpgjryR4ccesSvWQYSJYXChhlA5sAU1x8uIX+fx8q&#10;7iQMGGa8/7KmAhX/J6ANg1JAFwZfmBHDoJTbYVCGX38j1bHS85HBnqfKnxCU8p7yZaeo8wb0DIsE&#10;o+hG0YwynKGASUAeBi/5GN+TDBdeKBpmRdGMwoLB4AmCx9QpbNJTpYWXT0lTSQyoM2XVumJKydHN&#10;89kaIrv1NsH7qRlbWh4JNEmHsjXQCu9gK3yGDgKwHVv9zVjt0WBJ5aKsgIlmRFueq9KrSPnnyoxk&#10;FEpedAIwPS4GSTE0E2+E5QgeAuefV+/JTnTlBMUbstObSGk0FtR20t6xyf2X/P9rGpHXH+LwSkwJ&#10;H5f7UbEMpwlpiE/OVJuwYgi4aLJgUlou0rIKVeiNjE5WYIyMliSkKWTMFIbyJJJBPpIzClSLY3jO&#10;L65hOE9ANLVkVEyqyqSbnJ7H985my+H7Z/N9BZDlCoj5xXVs9cgtrEFDSx/c3mPUNXap96mqb8Ok&#10;bRWmKQcM4za1KmvJvaW2EE/aHATnHI7PGaYlLJ9eUYcy8h3RgB6d0WiehFZDkXEDNJ+7vH90do0A&#10;7+8HzxERHvQOgSU0NikglBZ+LKwj5RgG7/83EAsYvz3wuXTcsjfk4SsNy+UD0jKLkJdbpB77KtNS&#10;wqRkuNnFNVhmpPrApZpyFNCp9YME5eHxlVrKFaAbX1rdDPUq9j4BpDCkDHvIMbwQQ5hTQrzc/u9C&#10;AAGvHGXAXRj2mmHiy/UXWNsa4GytwFxTGZZaK+HurMVGd71aGLvWVQd7SzmmGooxUpOvMma05qVB&#10;k5mMyhSp8hCLPDYpCxL/kZrw1WuG5dd4wzD67Pl7ajZqxbg0xBJAAqLQRQ+1hJRcBYDQMVcdpUnx&#10;I2kpGUWqpWWVKHBk5VczytTwdhXBUYfC0np8JKgkzAoTymulelcsNXtKRiHDrry2mM8v4/OrkE4d&#10;H0Ot+IZmJoZa82NsKkN1uvpfQUmt+g5xScKOoSpg6dlloajGz5b7KekFNKqFyKRJzc2vQEFxNW8X&#10;Q9PUBevcGmo1Lbh9eFIm9Qv1uoCwo7sX+0d064fHOGFIPjy7UFpSxktlJ6OYH2m7B0eqyXPl/5LM&#10;QTQmNWWIJUN6MXRbgCkg/H8Z8l6BN3w/HPLDDBlmxlsCVIpEPZCmL+6+4SXDRUZOIeJiE9T7f/vz&#10;XJk3PaapMVsWsK0Gq0+UE5OBczE6Muh7Ta256T+G1e6EyTSuNiXJYgv//qECmQBQhodUGCcIJbRL&#10;+++Mj/xPDJAYIXlcVq7LguL++nI4CLyF5nIsss1oijFenYvB0mz0FWcRhOkMx6koE02YEEMWjEb0&#10;ezrYl2/wjvosiuwUFZvOxosszEMQykWPJvuEjgQkwSC3YxKyCJowG4UYKQzM0P3/PZaYSiD8AWVG&#10;ThkyciuRmVeFtOxypGaV8fFSPk6w8nEJr8KO8pkfY9L+Bbi837/AJ3ATUyWFNL/Hn+8jgBawpmYV&#10;qXOQ10bHZShA5xfV0PTwPfidhYXj5XuzCTgzs/mdsvndGPUysosVQGVfd0ubDqNky6lZh2I+5axJ&#10;FpLKRgyOTEXKrI4Mlkv0Cut+0ZkCQnmegFLAKWaHoBSNF2LBsLn5f0EZCsnhFmJNGbj+n+EJA1Re&#10;c8fbUgjq5vYKX389qR8kLSOHjtet9KRsYZBxxHOGbNlMdHTxwLAQWhCxt3ekhgmkN8mQwxG1pXPN&#10;R4e3qLY4yICwmpK6+qwctdKXSjDf/iugxYkLEMV1SwsbHvlRJMTv7h/ghO/fXpyPYQJQVyLVwTLR&#10;XpCGxpxkVKXHoSw5jkCMQ9Tr1yoMR0cn0CzQzTIsfiQIJJF8DC+ihEBJKC/MIxdVjqEk8wyxvNiq&#10;yW0CVEAXBqY0YSF5TAAbBqSAKQTgEIjlvgBLGFDVMSQohAXlKACS90gmiF+/iyM7xyv9KCXmwo5a&#10;mFoctTRx16EwH6rOEHpuuhoViefnp8j34W0BowAzm0yZxs4h91MZ/iXThbyfvK+8n9wP7eumjGnu&#10;RlZeORm2nExezVYFu2NNbWt2eXxwrsr472ZoxuZHaEYn3JTW/6P3f/2WZBSPMiQUAlWYLYUN5b7c&#10;FvAJq4VDtGhHAWMYhNLkfgjYoi8JZAJCXnN5fcUv26lcXHZuodoiIaC8J4MKq51e3jK0U9v5g9g/&#10;uVb5gDx7BOduQLFm8PwzNnnf7nTDPG2DxbqAqak5lX4lHLJlAF3AGN6jI+AUUApDCiAlXKu9PDQ2&#10;pyfBP67fDf+uX63k6ZDk9QRiXWaSyrybQnf8POJvvHn9jnpOhk3IhgSZsKEMn4RMA4GoACe6LATA&#10;EGP+Aaf6XwiMAlx1VGxJhlJgCwFoAEPAAAD/9ElEQVQu1LL+PB66r5iNLCW3BaThkB4OrQLOMDAF&#10;lOp/fL6A7c37GOrTkAaV7/tfcMpRAJRMHZokSaaS/8eCifzMNAn7f5oATv3vTxNAymMiR8LvJ+PO&#10;SSQbYU1hyrKqRuXUazTt6OgdhWVhA23dgzCYZtXWE9GWG9v7aO3sxeFRkNfsmowpU5I/1Bz5v8Bk&#10;E1OqmFLAdX1Nl/tHT8r9kM4MgVRKnMltWWEeAqAANXT8b+hWWpFG4+HLJa7ohONTRDhT70RH4/az&#10;rMm855fhe3z9prZdChvKNgXv/ilcW34FzJNLAvr2Ua0tlIW4tiU3AWlX+7QFmNNzS5hfdKkxLhkH&#10;O+JJnp8zjF9dqd2OanWQzH2fUrcECHCfF9ueNQT2fZizzcK54lCb3rMSyCyvXuLF33/hxbNnePGS&#10;rPgmkkaAbpT6KzRUQmahcxV3Krc/8oKLJgvrMtF2Ak7VFFv+B5RsAsoYCeMEnpgTxZhkHnlcimfK&#10;hY5LDLGZfKa453AhTWlyW5qA7r9HGYv8IAPe7+NQVFqrgCmsJm4+NEAep5j9I921nEf4vcJMGi0M&#10;z5ZIlksWh85zjEuQEiLUqmzxZMRUAlgel71UsfI9+f1j5LW8H8XfIpbPj6fxEtBKOpbC4lqUVjTQ&#10;kWuQV1CFiupmjE85YZ13o6quGVd3QkQ3JBuSB2WUjH1KKBfDG1q7es4o+1WFdbrvEMNJPpkwQ4bZ&#10;M8yCIU0pz5NJd1k3Jwz6v3HJMDCFTS/v+BibzOREs3emkClNBgOdt6wmolH6EpoLPWRoDpxcwRc4&#10;V6Dc4XFP1hieEGzH19jhY0urXsyRKadn7Bg3Tal8QGKOlj27ahmaWmwg+3MIvtPTUxwfHzP8H2M/&#10;cIA19wrcbAJKmYaLiPgLf/31j9pI9tdfz/8d95MxQDEo72Xcjs73Iy98GJQfeFEElHL8wMdDwAyB&#10;UgApTTGpMOa/t/k/ccFRyaHHpPGiSlOv+wOulPRcNYj96m2UOkrxTBmikaMM28g4oow9vpb/8xhu&#10;cj8qJik05vg6krfpzgny1PRC9fzw82RcUgbO5fNk+EfOS85JZnuk4pdMN0qLpMuXx2TYSAAoRwFm&#10;tLh+GbuUxu8tQE0kwwogP7IJOAWUAkjpVPmFDNsEZhGNWD5ZMze/EjkM6cXldaqNWxZRS8d+9+03&#10;IyGjltcXGjumrBJwChhDoyW/QqAUgAkQQwYmNO54cyNMGQKpADRscoQ1/y9gLy7O/gXqPYF6+/UR&#10;b/nFU6k7MtKzGLol2YCAl6Gdz5PVJrLwQsL3XoA9JXCpVvDI3PcZ3bcsnJDV4XbnOgyjZvRq9TCO&#10;z2DWLhplTwHYT+BKMiuPj67t7EEtUVtccKrvfECQviTzZWXl4q+/n+Ovf57jn2cv8c/zl3THr/CM&#10;OvHlq/ehmRC5iAx9ckEFCKHxPgGlAETG8v5cTAHlnxYGqDS5LcAV0CnwCsPKc+Q1ChB/GJBAlXR4&#10;8j4CihB4QoALD2wL4KQJmF6//ajaG94PLaKQjhOj7stzXvK+Ai+B9YGaNzGNgIlNUmOh4RmeN5Gh&#10;8csQKIUx2Vl4btKEBd+zE8rg+nu+jyQBiEuQTiRMLeH/z5Et/Jiwo5IHAkwBL+8nyFAV2T4lPQ+5&#10;BZUopKMXphRTVFRaR3CWE5xSs6dKOfb2rkHkFVbQDN2qFf6PP0JDdgqUf0K40pTSrq4kVVzI2IRD&#10;sVxg0WMCxjAzhkO3qlrK1wloJdGRPE+9/sutqmAazy8pY2CpKem4vpBN6/Ja2W8Tmow/vXrAAUO0&#10;gPLolE7983dcf3lULCl7Z1bWfejqG0JbRw96+w1YcHmoP08Um+4SwNuBM3UUxt2lWXr+QQaGhe14&#10;wXlB3jOERfzzAn+zPXshQHylpu3U1N0rmZqLDJX4/cNIAkhp8qNLwSFhrRA45fb/wCYtHNIFkDLG&#10;KOCUcUU5CgDluWo+me3V21jqrjy+rzBwrAqvssvy1Zv3/B8b7wvI5CgACU8LKuARjOL0FRDledJe&#10;8ru/jWR4JhgpP8oz01VpPVn18+ZdJF8T6myvCPjXH3h+8v3U9w8BU0YNFFu+/8OSBLSEeZmSlBLH&#10;0cK8/A0kZEfzuaFRBt4nAP8LVGFJAWNSKiUadao4cgFjBsEYYskKFJfVE6Q1PNapY25BBcoqG9BA&#10;rzHNqGebd8BkmgztrRcZdnmhjHJECGghlhM2lGMYhAI4xX5/Hgsz5P8eC4V+AWRYd8qofP+QEUkZ&#10;ItBzVa4dqRF+x+cLIG8YwiW5wMnlV7rrzwz3j6qd33wj491im7rStbmHxtYuNDS1w2Sxw70TUCCU&#10;tuM/hf/wkvpExjMf1L4ax/YlgSI9WMKsgEXYKU5Nyb149U7NgMhRLphc/BA7yaqZ/4FRACis8pbs&#10;EZp+C7OlPC4AEwblBRag8vbrt3ytzJLI//ia0Aoc+X+8AogMmAs45SLL8xRQXvNx+R9bmP3kuwgY&#10;5fhCBtr5HQVw6vvyvnoNn/f8dej1H9+9RUZ8PEZqSzFeU4jc5AQ8lyjw4r2a8Xn5Ul73QXU41cQA&#10;EeiiMwWA8hvJUTSnajxH6YASkuUoABawKYbkYwqIPIcEglABlLf/X1efpUApYTwrp5QsWKV0biGZ&#10;saCwHFU1DajTtKBe04qWlm706wbhWnFhyyOb8jbUbcn6IbsT7m4u8ZnkGCEsJyZHACdNQCrh+PIy&#10;5Frl/wI8uS//uySaw8/9bwgP6cs7guueoYwnwS+amJSBX9Sg919vcXp+yg8NgVZmaQRQV/ePOL78&#10;opqki/b6j9XU4ziNTWfPgNq2sEzGFFBKMlQBpSwCvrh5xNn1N3XbR/Z0+q4VKGWXpOi8UPgMXQCZ&#10;wpNlXS94YaXJxQ+HSgGlTL+Fp94kjIfBKSAUgMr7yP/lecKowjayAkfY5jmNRUibyfIwvj9BFPHs&#10;DQ1NCv/3Dv/8QyP16g1B8qdT/AGkMN//QBPNzvOOr5dQLqH6g3quHBWbf4jCezLgW7LhXGeDKrE3&#10;Ul2I0cpc1BfkEoTvadIIXn62rJeU8B0O4arxs+Q7CjDlGAZmOGzL+YXBqJhUQBhmxD+AlFAvt9VR&#10;GJRN3HyoZSl9LG68jEankCFbQJlFZ15aVoM6mhzJQe9acWNvx6eyKdtmZlVxp22vJIn1Yt9/AOOo&#10;gb5A0jTu0H0LCAkYAeBx8Ei55KvL0NaH66tzyE7G64tTfJY9KzwKOC9FQ0ro5mtle8QNQR0C8BW8&#10;1IfxyXSX/LIJiWkEIl03n3d2esL3I/gfHnF9F5q1UYsvrr4qlpStEOK2Hete9OqGMGW2qdw/q3Tl&#10;soxMNKcsa1NpXKg7fYELhu9rrPnOMWp18fNyEJMUGv6QH03YT0yEsIwyDP+nqSGUP2CU+zJ/rLTl&#10;n4soDCPgDd3ma5TGEz1HhpNGwAiryeIKMUz/sMXEpyrQycJaYbnQ/0OLKt7w+a8FaAK89/K9ItX7&#10;vyPoXjOcK0CxvX7BDsTPeU5zFv3yGUzNNbA2S8aLYlXPZ6wqD4NVBciM5nu9pFmTz/8TCQTIMrUp&#10;Czb+GxlC3zvUCUPgDLnzUAvpSgnhwoTRZEd1JAjF8ET+CfvyuIR0We4Wp0YRMhBPpkxm+M7MLkRR&#10;cTVycstQW9eIyup6Bcia2gY4HJLy2gHX8opixfX1dZUWx0l2lFylHoJU2tbWFlpbWxXBRQi4rsh+&#10;3yX8CttR+3m9HgXM4NEBHHYb3M4lHPBF4mRlo7+M+X0mg56fEaQnARzsbqvbp5fXeE2GiU+QIRPq&#10;rTfvcMHnyvMFlAJ+me+U7Qiy0DYQ/ExAfsc+daK4bTE35RVV6NPqIKudneu7KomAOPKrux9qqOji&#10;ms5d9kZffME+xfKS5whpueWIZ0+N5o8koUVAKQseXpAhBZjSBHjh22HXK4+FDUPo8RAo/9tCGvAj&#10;LzDfi0ASPSiAk4uvgMD/fSTzvCFohRlFMihA/mmSOkY+QxZayOeJrpQxUPWewpwKWO8UYKIYmqWu&#10;zrhsb9CUYKahCLamUlg1RTBW52OgNBfDDbWIfPmKICZ4+fmyykg+M7zCXH0+wSggl2PYMMm5SCcI&#10;A1H0Y/i2dDwBpgBQ2DCsPZW+FIOjwChz5WlITsllKBfCyaIbDw26p1NPlpbXQtPYhkKamMEBA8G4&#10;iCBJbt/vI2b8qgWDkspbjkEcHkohey/MZjPW1tbUkJ6Y6+PjICIEZJLqRPTgCR8QIMrGMWHJwMEe&#10;Anyzg/1ddf/87JhveKgY8eLkCCeBXRzyQyXf4fFhAF8efyOGgJQmJ93X3aF2QEpm3ACfJyvBJXe3&#10;LHWSJqvAg2d00WRJ58Yeyqrq0NGhVdkpXNsHdNaS4Enmw7+zfVPH00tqT4b6IEP+9uENKmo0asVK&#10;XGI2okWMM4QL+0nYDrOkAE5uyzHMgP9rYQD+uXjymv+0kCkRDcj340VWIFMAJZjJxvIcxUoKgLJ6&#10;hywljMfH34juJNhCnxF6f0k2/0pCOm9Lp3n91z8YaKzDaF0xbI1lsDSUYr6pHDayooToHqnhU5ZH&#10;ZgyVY5Z97LJSKMyEzwhqMXFi6J7zKOD8dyURW+h7hOSC3A6H8TBDCjDDkSHEmCHjI25cwrwamxRw&#10;8ihjmTJ4LmE7Nb1AjY3KYhsxMPkEYy1DdVNLh0qbc0IiOgocqmRkYSKTiHovEpHeQqKtRF0hQRkm&#10;FBIMRehrRAiDyZOEJQWcAshTAu6M8f3ocB8725tkuBMFTkG9eg7fUEAZZPw/Pz5EYG9HJXovr6ol&#10;Q4ruEC2ShCX7LBwLDMMLs2qbruyX9vmDqgkoZfGF//BUzdw43D7kF5XBOr+MVbpv93YAl9fi1mmE&#10;FCBDoNwPUgp8/kaWvIFpZoUO+xXSs/KphVLxUT6XLRy6BZDh9j9QhsAooJILIVsG5LYARo5iQMIm&#10;RJgsDMYw8F7SNf/z/BXfI1IB4uVrAQcNBnWjHCWsi7NWj8l9/v8Vj2/otFXj/yKfP8NwXTkmagsw&#10;WV9MJmSrL4SpJh+m6lxI+T2p39OYl4EPz57h49u3iHofidiP/O4CxD/AV+FaQPmSLCmjCzLK8Ict&#10;//2+PAc5l/A5hTpTyPiEjwJKCenSycSFCyhDLUGF7XBYl+3RiSk5yMotYSujsWHjURZoiIasq2+B&#10;pqEZn+kzPt/Se8iICyPx6emxkm5CehJhJWJKdBbcCQnKwh3BneyQle3aEaIjBWh+/64KsXsMxcKM&#10;W5vrfJND1QTB8ri8wQGB6N+lON3bpoNaQ8DH+75tLFMvSK7riIiXPDn+eAzd+qF+eDakOoOdukFy&#10;QrppWAIE3AGWVj04u/qsttQuU0tqh8ZRW9+ENdmPTYctOYZkn47oRzFCMtOjjrLG8vweLk9ArTv8&#10;R+amY+kc6XRDvTzUZFhFLoAw0ivFSryvzESIMYQ5FOj+MKGAUwH0DwjD4VdAFTIqofbPX8+o+97g&#10;Hd/rBQEoJuolwS63Q00MFd+DYHn7mqClQanMToGpqRLjdQzDBJwUqhfwTfBorMpRj41WZGOkPBva&#10;slzU5dBUPP+bYZrn9u4DogWQkVFIiIpRwHzN7yGMrYaV5PvyewoQlZ6Uo2hMCd98PAxGOV8ZXgrr&#10;yv8yptxWLM7/CXMKQ8pvKk1C+f9mbySRPrU7Q7rM8CjdSRKQFp+QhtS0HBQVlRBcIgNvyYwXCoRh&#10;MAoQJeIKWOV/AsbrKzLm+YWa+r27oxnm/yIExRKSBZhCr5cXl4p2PRseSPb+I4ZlMTjClNLGRvUK&#10;kOtry3C7KGLtM7ggmH98/80PeVQJ3lUSo+/f8OVbaLhIxjtlpF5G8u1OD9smpm3L2KFeXPceYGZp&#10;A/UtPWov9d7RJc7Jjic0QhLaZSOZOHMBpWhPmcUJnN7BPLPMDvACfz17qRjvg4wP/tFI0uMVIP9c&#10;kHCTCxQe8/uXEXlRpYl7lRYG478XliwnYHzLJjXC+4qzMd1YhbnWOtg7GrDYqYGttQYzzdWqzRJ8&#10;Vk0ppsl8UzW5GK8pIOjyCMJ8TP0BpTSp9SjHwXLZpZiOtoJ05bA/vnqNKGFG6sv4Dx8QHxmJpKho&#10;JH4kKD9+VOB8K51GvvPb/3UgAaQclc7kdw8/HgalDLxH/mFFAWEodIvhCYFSOrI8JotPoqPj8PFj&#10;DGJiEgg+ceOyoj2ZIVxSRKchQSRaTKI6xtHcySiL7OWXY1tbBwoLCkPml8ATcAooVchmuJZQLWZa&#10;/iezfHJfWFKir4R4IcAIMSj7fkmvLPkRPdQDfmxuSXpjL3XBCXZ2dgjaY4beTWxvbsBHEyRAlJDc&#10;3tqmFljI3l8B3ufPnyGZtUL7fUOrwb9/l8xsshVB8mvLSqOv+CJ0fcPXPPzA7Mo6BsdtqKpvx4rn&#10;gGwolcQucHRGOXESAqFoT1nOtsMwL65b8k9Kgv2Iv17iL5qLcK8PaaNo5YRD2i8UukJhmIzG478s&#10;qC5s6CKGmxrjk5AsMz48yv6YvxmqX/79NxoLcjBUWYxJDUHXSEfcVM0jbzeUw0IQTtWXEGgFyh0L&#10;AKUOuKEiBybeF22oL88iALPQU5pOYKehryANrVmpyIuJxMeXz/GOrPr2+Ut8+FOkPjGKIPwQieTo&#10;aCQRjALOeAIyJiqOIfwPu7/9MwLw534IkHIuwqJ/BtL5nLdk9bd0/FECOAIsISkNnV1a5OWX0Dnn&#10;o6S0inoxhSyY+S/gkpLSVUtLz0F6Ri6SkjMUKGNpYFPSMpGZmYscvra4oERlNK6uqidLVqCspJIY&#10;2cblWRC/Hh/UDN/ZyaG6f3y0j7PjI+xsbariByL5pCC9MKiA99fPRwXWiLVVlwLkqmtFIVo0XmFx&#10;GU/8Dfa2JZnTKpaWlvgchtjebphNRkxOjCKwH0q7JzkhxU0JIMU9yVJ3AWb4+O2brAQXBpUKBF/V&#10;Hp1H2cLwZ9nSl3vZn3Gr9uRs+fyw2lfQO2CES9Ko+I7go/aUxABhgyT5ePb3jzFhW1XbB2RLQLi3&#10;CyjFtMiFEVBKkzE8BUY2dVuA+Ce0hcGoLqQCJHWactUE5evXeP3sBaoyU9FVkgtDTRFMtaU0IpWY&#10;ojuW4p5mOuTJuhJqwUKG4iKyIp9DYI5W5kFflqPWZn4qylQVcbXFWejMT0NLThry4mLxhgBUhoc6&#10;8C0/K/Itz+P1K4bq9wqAAspkMqQAUsozJ7El8v4bgk/kkYBNzuUNO9t7gu4dO5+0t7wvoH3P30E9&#10;xqghxqemph4VpeXQ1Najk2ym7e5VKbKLC0tRXFSq/p+cnIZYAi/lDzjlGPUxFpkZ2cjJyUNeXiHy&#10;8wnAajrtWg3qq+tV/aDKikoVtqvoKaRm+MCAHnr9EBlQxsDJhveyN+cSZyTAfydZGEGlhmV4KFE8&#10;jbRfvx4RIbZ8b29PWXSx62aTSWlEj1R/8LgVCN2uZcxYJtXtjXU3TGMmNSIvq3C+PzBMkyVltfnd&#10;7R3BJhPsP1TuyFCCAxGxlwqcAr4wa8qCT1m6JEcBqLCoPFfc2TeZKSLLykD89ddfaG7vUemhbc51&#10;akm/Suu3vL6HhuZu/uBvVeiRCyUsGc1eLqHsvy0EvFA4lnnvF2TB8JTjv1OPwox//vf3388IhCg0&#10;5kolWwKsqghjtSWYqCuFiSAck4xkBOBodSEMVfkYIRB1ZVJwNAe9RRnoE8dMAPbwtlTIbeV7vGdo&#10;fvfyJV6/pElie8nPEGaMpDyIfvcOMWxSnF6Wz6UTgFkEbkZMtKrdkxkfpxjzwzuCTAD4p72lDozk&#10;MZosmBAdi6SYOB5j2KKREhePVLa2xmboerVob2lBS2MD2ttaeb8XXYxyE2NGLDkWVeW0muo61Ndp&#10;FLgyMgnCrFzkskmBz6LCEgXK3Nx8ArAKmnoNNJoGNPG9pcpaRVmVAnZZSQUqK+tQVaPBlMUKi2VK&#10;JUs4Jmmdn56pzMjKdbMJAQoIVS2eH48ktiMF3ACdeoTk85HBSwGmhOq5GSucDjvsNqsqsGkYGsDm&#10;+hpMRgNpeZMhfgPOJYdC98G+H7tSpZWM6VxyKtaUsC8fsMTnSM+Q1TsiAyRXtwBPxqOENWWZmQBS&#10;HguH9jCrSprp8IKQg71dRfOSvVdYPHj1gMr6VswueaEfX0S1pkstPHj5RvZCk0V4kcJDImHx//+0&#10;P4CUmZbnCoRscnz2ShXwjKOeq0hNJKOloKsoC5/KCzAkG//V5n/erpDEALnQkQWF/RTwGIq7CtPR&#10;np9KbUg2zM9AfmyU2i7xlqz7XFiRnyMGSYaEPrBJiE6N+ogcgi8/MQH5CfEoSUlCMT+7OCUBZenJ&#10;KEqOR3FyIkEZj/i4BJq0DwRiKOmAAFLO9SNvS47MeIJSACl7hASMGQmJyOBrivMK0NvVjTGDAX3d&#10;XWhrbcEUiWfOYoG2pwfuNZdKAFtHINVU1xCgdUhPTVc1gTRkz/KSUhj5Wmnanl5o+z6hsaER3V09&#10;BHg7evlYa0sbdFod9IN6jI+PY53E5XIuq5zsQjAyRik6Mjz5Ij5GXLlIx3M6cZkllBlBH8lQZhMj&#10;HGuzsLstWN6ewuq2EZv7Vnj3l+BctcDlNuNwU4+nlef45n6O7qJ4JGdnY7ylHk+ev9le4tCcgFFT&#10;K+paa9Gtr4JuvB6jlnpM2dswONmGgUkNzHNtGJ5sgmmhE1OL7fwsLcz2JozPN2HOpYVlSQu75xMs&#10;zn4M2LUYtGphXTdicL4dEw4tfKdO7BzZEThfxPLeJEbmujDt7oHz4BOcPj3G5jrR2FmFVZ8DG94V&#10;ON02ONatmHGasMDbi65JuDddGBwxo71bh/ZePYZGyfzmaUyyN/f0DaChqRWNZI8aTRNqGlowZGCE&#10;oN7xrK3BseyCxb6M/pEpGKdscLncqoKEj45RNkxtUeeaZxaxuu6hzDhT43LSCde3duDc8MFotsE0&#10;ZceIcQaWeTvGrTMYGDVhcHQKBpOV/5tDz6dhDBgmsEQi2PFtwr2xjiFGpOGRWQwOmzBJ4IRSygSx&#10;tHmCMasD3s0tdniZkAhSb++rFNntXXq0tWvRRc0o+T8DB7sqTI5PTKmkAv3acX72COJLKxBwtOLW&#10;9BduLBH4aorADZtb+xaRsQlqX9XBwTkWHQ64V5ZwtL8HSeMtQ4Vqpu/mkpLPCcu0De7lZWyRuKRy&#10;bx9/y0XbPE4O95VXkfHpm4tjEotsGJMlhsds9CoEoJuReNWxwOswDuuUGT7PGiLml6ZoNEyYXx3F&#10;NsHoO1yAdXEE43OD6B/vgGtehyfXe4LvLxxPpSEtORVZaSn4OpuA354IfHdFM7S3oHNAA91INfon&#10;GqCfrIfN1YMuvQa9+hqMT7eQ1QSMbbCvd2PF1wuHpxvr/mG4dgZ43wCHV4shC8OLvh6fpjowZG2H&#10;1tIIq6cfy/tmAnYQniP2bo8Bo/OdBGQnbN42bBzoYV/7BK2hCcseCzx+F9y7S5hfn8b4ggGLGza6&#10;+XV4tjd48S0YNE5iYMyqgOBwLGONUcLIx3u0AwTOFHR6I4yWOSw4Xdjc9FC+eCgVdglsL3SGSZis&#10;drWsPwxIGU2QhcoytCWsLkk/RbTLuk7Zc7JFoIxPWQn8WUyYLbDNLaoN+0P6EQwOmDCgH4fBOI2O&#10;Lh3aOrSQute7jEayUKH3E78Tv+f6lk8l3XK591Qmj6aOfrR0atWUndSYlAq8xvEJfBowQDck72lS&#10;q/M3KK9kXFkA6dvdx94+JY9zCw52tJj8YiwY6vF98m/cm//CvekflWT/fo6sS7ZNzSxRG7vku8qM&#10;3sbqshrak5k+eU8BpAwR6oeNcMzPU+q5GEnH8OmTHnPscPs+rzIwrmUHfQc7qgw5CiBlZo/sGDiS&#10;Aq/bWOP/9Xo9DMN6BPd9ZMhlK2aXRzCzNID9oAN7gUX26gn0jrSge6QZo6MduF7KwZM7Ar/cf6O/&#10;PhtpuXSUNXxs5zWB+g9OPRUw2Vowv9CNwalW9IzUYdjayvfQwDDRwh/CDP/RBLyHI3BufYLbPwBP&#10;wIANvxG7x3Yc325hkUAzL+rRMaqB0d6N8cVOjDs74fBNY2HHionlQRjIsLPrQ1jcMWDS1Y7ZrTbs&#10;HI6S0cew4BqAzaFDv7kXllV+/wm+x/IYXGTN40v21OMD2IXp5p00R06MTdrgXF6Fa22VYCGDmal9&#10;5uwYneCRz5GxVK93S41EePb8jCJb7FzjCqySwVcAuUcw+PwBXN19U1t3fz3y+OOXcpCin2WFtRRk&#10;OpHbF+fwbG7ANjOvQGccMWGCYJuZcWB62o5uMndLSycsZLIdglFSY/t8h2r8VgqhDhlkPakJ3Z8Y&#10;PvUTGOX3dbEzKbnFi39wJM8NYoEgdW961UruU7nwZEg/mUpW4cueepmwWPMfIIpOurupkiB8iR+m&#10;57iZeI778Qg8TP2D9I/PkFdcjQPqv4aGZnR3tqvZOMlJKsOBno01NYbtIkNKx5qzWrFJ76EfHIJW&#10;OwTnAiVbkIBjx5J8UQH/FuWXjx00qBhSQvMh/+8jsNdXV9hRJ/kbTOOS7BuxsjoDNy/6Bptvj86a&#10;oXFz18STrsGUrQvm+W5YtTV4Wo/AI1nydiEOWVI0MykdJ5YUAjICt2sU9+Z6WGd1BGETWnU16B1v&#10;hGm+AxaGXI/PjJ2AFVtHlAOBOYbpT9g5NmONzOjyjmP/Yg3LO2S/NTMGLJ1Y2NBjfX8CJnsXRiw9&#10;mFwcQO9YI/qnGzG91gcnv5+FoX49aMb2Kan+bBo7JzZsB+cZ/ql5bHy+sRM9xi5+PmWIb5Ua1I85&#10;5xKmGXoFkNNzTiyvrCmGnLE5MGWd5/nOQW80wzzrYJheVbpGQOlm+J1xbTAKGBlGKWVW1/9lSLuT&#10;7+HdVwmzTs8uVOiU8VxZAT9sNKGlawCT8y7sHp3hXG1sC6VTlP1EG+vbZB87din672kM1wgmqRBx&#10;Idr7+FzlyJRMdJZZO6XILiwE7/C4FfNLa6oj7KmKu352eL5GZkBuv8Dt3cH23gHC6W2CR/vKMKgs&#10;aQTkloT83UMkZOagvDgPQXMKPusjcE6mfBx9jjuG7b7KKKRkptFf+NlJOjCg1SIY8FEe+Kk7VxQg&#10;ZQRmkyF3ht9t0SYMukI9aiUz27HuIngJWPn9ZAjo+uJIDf8EggQjdWMYkNt7O2pEZ8o6C+uMjedN&#10;QNocdM4+O/wHi7w4ZDEf9daugReygxeQgniuBc2dTbibTsb3zb/wxDbemoKUtFzUFaaSOd/gbikD&#10;ugkNTNP9MDkGoDN1Y2aBQpdh17lpJtDIaIu9WHQPMKwaMW7rYJgehtM7SDbrgnW1B9Y1MptLB7OD&#10;TOmkptwaIQC78MnYCK2xiUBthm1Liy2CcO/Uzu+nx6ST4WKHWi9AYB4v4OiaAAquYsEzg25DBwxz&#10;eswsG+H02BA4OYB7ewu2pU2YCUjRbcbxSVVYyjRhIWPOknVmMUS9pid7WfgDbUgtcs8WrPMO6EYt&#10;6NQa0drZr3TTvp/6kaG8jyBtbOuGdnAMvToDX2vk43tqlcvi4iJaOnTo7NGrFIHGCepP94a6MOG8&#10;3pJ2RhauSA5wtQ01GJobljrkkoRr3uFRm/ZPr+6wtRvECLWo6FLZ0B84PSfYpCy05F66UltX3QSu&#10;a9uPoOTnoZ49pcmU9QbH1G2y33pxdQvT1HwpuUXITEtCR9lbfLHE4PPse/yafoEvExHYM2Qih1HQ&#10;4VylaenG0MCgSiUu2ZlX15bJyFs0rwHs7oVm7pZphNeWlzBJyWNl5HHQHO+SUbfd6/Bvb+P2igbm&#10;+JAGeUOtl5CZQlmmJjpbpIn8/lMWEiIZNWKOF9ZOVlkgENzuSWongmKug6akmz9gO/RDLejobUdL&#10;cRKe1l4oRvyyGItcusLU1Ez4jGkE5QcE1vTYXLJjcmwIxuk2LHq7CcQuTM1pMWxphd7cgHFLE8V4&#10;M8M7nTI1psXZhY7BSvRbGgjkDljJnCNW6sGJZmgnW6HprkJDRzm1aAOGCWIJ4c7tYYb5WWpUPV+j&#10;w4x7BK49K0HKkz/Zho1mZtw+irFZPdl3AVv+FTKYAwcnu1heX4KN2nDMQg05Nk42NLJHz2JsnMaG&#10;oUZHUA0MjKga4KKddiTZPgGpGxohsLRo69arraNjZFHfDnUdQaclCLt7B2iMBtGnG1asKcXrt6g/&#10;ZXZr3rYIx8KyapbJGZVgy0npoNcbYGdok0RPJxfX/H4U/cenZD6/GmLzUP/JZjiZ/9+lFj29vVdr&#10;SEX/LnsY/mRv9L+AJAseSoWJIDuZmcRAUJDhd6gtjw8JSLKoPGdjZxdD4xZq/AnkV9QjnU6+NCsW&#10;pyOvcG16xrD9N27GaG6seUhPy8YSZcsnLSPOyKiasROj4t2mXAns4ZjMJ0dJXrXO81ylGeumo29s&#10;bMWkyYizI4Z3nosUWj07CSimdJM5ZVpaOlxfb6+qo77Gx4wmMwFpUQYoYsbeR0AOMSRMUzfxQth7&#10;MLvQC7tdhxF9G7QdTdB96kRiSh4uJpIJyBAoXXrZRpmJwtQYPCxF4pvrI558rTieq0ZfWxnate2Y&#10;p0u22HsV+ObJhK51LUyzzZgnG7r3jbC5tWQ/mqGpBkwQnHrqzw5dAzoHa6Edb4KmqwKd/U18Tju6&#10;DBoMWJsw7xlgaLZQj5pphGiKdm04uGRvOySTBH1YJQDde8tweezY2XXBd+DF0akf5zdH1HL7vKhu&#10;LK06YGevNo6b4HSuKMHvcKxgyUH9RQa7pP6ao56UQd4gL+gYf7Cu3iF8GqKO6zfCYplRAl+25i7a&#10;l/jDSi0bOvL1rX+d5TbDmVT1/yFGR7Tczjb8ZNxLaqinXz8UWDfWXGRChlgB8dEJ1qQoE52zgHlj&#10;w8PvuEpA7sEnG/lv7rFKQOro9O0uuudTmVaVbGQhQPr3JZ2hnwbJRHNmVXvh9wjIE2rLE8oHkQKS&#10;R36MYNWbxtDY/gnJ8dGIjUnEl2leP4bqzxME5fhfODWlIi7qIyyUMf26UZKSnufmUue0TODJdmRZ&#10;lOOjdvVIFGEYd6841TCQrAaam5+hsTulxvYzrG8w1MtqIGpcdnB5nRT1FwPkdPC3W6aeN40Tb3ME&#10;vB8RToa9BecotZABA6Ot6DNQ+423YIysNGlohZWazmIdQXxKKkpyU/HoSqSZicDP5RjUFSUiKz0P&#10;tp58fLG+x0/nM/xceA5bo4yZvUZddQGGzO1o15dj1NYIy0IHfxAalXU9lhiuHdv9GCZzDlMWSHjv&#10;1mrQ1lunQNrL1mdqxaC5A6a5fhosmiWGbitB7KQBWlonq28Mw7I4pFhw3bsM3z4vpG+FIW6LIc1H&#10;oe+lmQjg4uoY158Zvqhlji7IOAEvmYnhQi4SL9zSkpOukaKf5kNWPgXpAN1r6wpkQfZmWTDy/6Hr&#10;z/8R/x73AdhrnX2Mfd+z71uhTZskEolIRCQiIiIiO9mNGeOvve7rPOf9+j4+9/143D+cR02TevY8&#10;17mWs45NzMI2Oo2xqd9bX++yMmJMhfuU1mOGm9hWRJKoywSZgyxySYbYDi3hhOy0trSIlYV5JPid&#10;O5SyjaAfoeVF6blgnF2CWOz+sLUtNhYV5zBuMeFHMEOfOxOISFP1thMXfB7GIIOQWFq8SxmPioRP&#10;QIqBjdB6GItsXIMjTNvD4xgadUnXLST7mICcobdT0z6o9Sb09urYuKaQkfYFeblFCBpyCEQGmvG/&#10;cMOQczVRgNL8TNoZL8loRAorUXGd0jCylxK9wJCzjoU5KtX8HIJLC5Jkm0VHPJVEgOv2+hLisK1o&#10;dIf+9YQh60QKYAKQwmOv8B4KhlwPLmN2dhYBfsZOeBkpHi+lOrzAhEr5ogRah5isrd2Ym9ZimlLr&#10;8LSS5eyQleUgt6wSIVsdGVJ4yc84dqYhq6AAZfl5aChNw8vMn3hdTcHb5N/orPyAxroySnUP5VaF&#10;6cUe2Mlwzhkdn1v4XUaGGx3GZrowMNEBlakZTZ01ZFYCcbSL71VjgmxtdakYaJRM7yZKsYMybabU&#10;m8m6A1IYE2CMxII09Xs4vxJJTiTOiPR4eLyDg8Tvcnp1hH0y6OUdvU98k3ZkDOsbW1K3SZIBQwxv&#10;iuUYwm8JLxPwL+KQ3kxMXF5ZIchZ+Wb6xdGxSelECNHhG6dkncV3cXtyib113ngGnU2CbWc1gPjG&#10;CoIeF73UOqJkU8GQF0I+6b8EcwrfJcC/TskLi7FgJvLd6AFWWEk7TPbCb7mY+C3DtBNkZT3Tdd8Q&#10;wyaLyebEoGMcK2u/mUowslhgpdYYodQyrZP9etQGaSNXMY81QQb1kBnVvX3S0gMtbcbinAfp31KR&#10;npGFmpy/cDmSilv6x3PXe9w682nJsuFwuDFs428esSO2S9/IxiWAKdhSPK4EiBuGGnFO5QYbn53W&#10;RpyQ4ZuZkSRaNLTonphdliAgT6VT3k6OKd9ntCe871u8z6LbZ2jQjhF6b5HGU5yTZrYsD/wrbkxM&#10;m6AXO4fxcSlghZUsNeRpZqwfwJy1WVp8XlOWj+cA/WQkBa/BD1DVZ6EwrxTFeXkYbE7F2/JflO93&#10;uBv5B9Vl6QSzGVOr9Hte5W9ZJtDHff0ElIWvdWNmVYupgAa64Q4odM0EZhsDSScZVQP7rIbpXYWR&#10;OR0fNZhecWCMn+cjO/rpHf1B/ojEFlkmSE8TxekxAXd9gPjRplQSpzs4PotJAE2c7pEh9/H0ckmg&#10;kh231qWlvE+PT/jx8iIBUgSVUzKcSHtCWsXEklN6nt/T9g7gnJzG0gKZjYA5iG7i+mQfu6EAEhF+&#10;9zZTJVlv1TuFxDZln0BNkmmfCLQIQXbExLm2SJYkIHe3QlI3iJC8AGV+PbInzXYSp0J4vTOI8vO3&#10;KNkOspyeQUqA7L8iwCbkVqz2CxAIYpK1GPJ1OiakfkydQXjaYegNFums8jhBIY6WmfHMSX2w9mEH&#10;7+sStjcWkJ6WLi2/zXhHEE5/xtvMZ1y605EcyUW7LIfst8TvWIWY+7AXDUuNVdwb6ciZqzPs7mxi&#10;nA1hwUcZX/djjIFwYHAEbtck9hkghRwHWMT0RdFnGSUIfwPyQgJnhPdCWBfh2cfGnAw+caQ4XAaC&#10;bwbjE0MwGBTwkIk83n6MzzFdkSFNrlZ4xjT4uUHA1BN45fUY01Ti19af+BmmCfZkIz0rDQWFxUj7&#10;nIlDawbeggTrUgoi/TnoUjWivrsBnZpa9BBs8t5m2L1Gpmky5IYRvp1+2HxqGJwK6FhMYwrYZjQS&#10;eEXQ6XcpYZtVM3mbGGBsBLIdlw/b9LweMrs4f9DHG0WvRPl8vLzA1Xkc5ycxnB2TvVjubsWk0ATB&#10;Kloqb+hlHKd8z+lZAnf3/y0F/j3wLzq0BSN+f6Tvo+TcXF1I6VJUhDDioqsnHFzC7XkCV4e7BB3l&#10;n4y4RaAF3Uz6fqZvMsVRJITkCW2CGLWJ0GtRyoOUuuPYJrbEHu78jI3QCrZZoXOLy5J3PL68wXJo&#10;C2sBAlx0ZFOyh4YcDJR29BCAAowa/RB0plFpyxOx2f/8fID+N4KdyAbcU2QzgnJMGn3yYmGRHpVg&#10;F5NodimbYuL0hjg4YI9+klIaC/uloUix89vXD/lIzHzCd8cnXEyVkS1zYVPkSX5ULFkYtA4wfPix&#10;T+AL8ItZYKKje4vMb7ONSMOPkc1l2PnefrLkom8B52yMwsIEAkvYI5uKubXbvLeiG+r8/FIKf5tU&#10;ihDVZFqcX8lwmaSspww7+zBgNcJoUMLrJmu5tfRtKlgnlXAQGKqBNrbSWrysNSM+loGionxUFJfh&#10;PtBIlvyA1/W/MawpQQ1fz0l7j/KcNPyY+hvfyZK/AhnwekxQ9avR2tWA+rYatHU3wTSsgmteD++K&#10;ERpLK0HaCMNoN3QjcpgISiuvwcW0P+rTSQC18FrM9LVDbiMWgqM4OY+w1c7iPim82wpuCbQ7lqsD&#10;hobEPq6OaaIPoni4OsUlwXl3lcDt5RHuLsl8fEwm6WkuCMg7cdbPrbT5gZibJ+bqJS/PpeWbApDn&#10;Ys7e+Smle0/qtL0+P5G6MJ7vrvhZfC//X4Bn2evG4/khYoItmUYvWRlb9EZXR0d4oTc93t1FaHER&#10;IdqAPfrGh+S5NJR2dn4sHZV3QLY4ShxLgeaaj4fb21he9FPGJmARHeK0CgMjLj6fQJ8Y3XF4MDzm&#10;lhhS9PWJRiT6BDeZorelUZmo5CvFab0HksekdIp+y1OmebFJPgGxHfTi3Ydv0gTrT98yoG3+TA/5&#10;N+7mO3E8nI1QXy66lSpYLEPEhp4SvUG14GfQemyuiwO9drBO5hTMKwAZWvXBPT7NwMfnK0FJWUR4&#10;ESsTLhlqElQMMc1RnDAntl0RgAyzIYmGOTM7Tx/p/R1qDCZ6NL2KLcwKu7OXplkO+6QYe9bBQSZT&#10;WZWU0jo8r3ThLfQH+tozkF/eAG2LjEyYw4DzJ56WZbA2pSGiS5XWORtrvuJt8RMB+R79fa3QDqvR&#10;pVOgRdFIYDZDbWjDMgPJ9KIRPYYmaK30kP0t0I+0o9fWAQdTvmdjBP1upvwJJQb42GuRkxUU8DpN&#10;lEAPTuO8QYebuNiP4PqQ4SIcwC0ZMUkmPNxexf35AW5OyJDXZ1LLE31oYplG8vz3DXp9usHTzTme&#10;nu+lJb1i8qgAovA74ki/B4L198RTAvT2SgLiYWxHWth2TZCK1ZpifFdUklhzdHsljh9OspGQWQm2&#10;K75PBJpT+rs4vaKQ7J3QKi7IELenJ1icmZXM//rKgtQdIoCSuLhCUFgC3yICrGT3kh9+Bq/54AbC&#10;+wn4VsMMnU4MOWcw5maYEIeC8hr297eZaHewd5SgX6anpPTt09+KzudDqZN+H3sHbDDHV9Lc0/jZ&#10;OSYdVmmSxscPaQTkZ2R/+YikPQU/FpS4msrB6ehndHXTLlFOh6w2SSWStDHbtDFrq8vS8KFYbSAa&#10;hejcF+Pd3ulZzM0uYNVPNiX7CUtyxOu5u76QGnOAlkb0Xwq18binpU5xMcHDMzMndYwL9k0xmXow&#10;7x7GZsQLnVWOAaZeh0cPg60H+lEl5HoFunpbcLOiZJj5E+feXBTn5qOwpASn000MNx/5ehZiDgHC&#10;f6Fr/Iic7Dzsmt7hx0om7CPd/Ix2GIf0qGXqbmivg0LZxFKPls5KdPP/tAMKdBub0TtEYFoaYJ8n&#10;QwatMJEVVWZ6Sls3vYkK0fVZVnAAsc15xCN+holtejQCgqElRg+ToJe8TNCP7W3inCC9Y6oW4BOg&#10;FMftiVkn9wSX8D/iUQBQAFLMZr48O6GH4fsJyNMEbz5BfEvJFuCURin2GVqYnJ9uyJ78vzsCVDDd&#10;3cUJ7gVbCgalkb+/PpX+75hAuWYF7rMCN2jcY2SDU4JEMI3wV2srYhx9FfOLCxhxuKTNXmfmF1kX&#10;U9idW4TP6cIyA8/O8TnWYwTT+TWC0RhMBKRdbGg/68cqZV0CJMEhOsdjZNc9AifGoCMe98lSv0eN&#10;9unZjqQNwsSy48PTU1gMWnz6LGbTpyEzNw+pn7/i1v0Jj94OnI59JTj/RG+PAuO0APbhEbLXAZK8&#10;R6JTPBSid+Xni47x4OoGwbiCMIE1bLPB3DcA+4AVh3sRqdtpi79b3FcxUiPsxe9egV2YTEYsLvik&#10;ObnTs3O0GH7pPSlOl4mJb4JUv4DhGQMZsR1qSwd6yGxKSyc6e/lvesu9JTXeNgi+zX8wrS5DRlE5&#10;k3URXsTEi1AKvotO8+BfeHN/QEVhDgoyPiPan8/kV4+6jho0tzehskGGNkUL5CxtnQ3o7iUAzS0E&#10;YjvkukpKtBpGZwf6Jpi8PRoYHD0wjiig1bdifcmFu0NWwN4yomEfkocMDrtBhoQVgnSNoNyipwtL&#10;rHd3dYIbSvJD8pQpOEoAJfBdTApOXkhAFI//nQd5J+TzguxJ5hKAeiHgXr/fI0L5jW0Esebz4Izp&#10;75nMesEgc3qwjevjGG4JVFG2Aj6cMoHe0SZc0ibc87uOY9t45uc8iJnRBGjy7JDgZMLktSQI9h0y&#10;S5SVZXeOwuYcx4hrhuHsEmvhCJwjw9gmQ3qYOsUw4O7pBTb244iRPdcoczr6NNuEVxoCDTGdxw5E&#10;Bf+WaNENtMNUK0pErIEiE4klK6IbS+xg/N+2ieKggu72FrwXgGQpKqmUlvv6+rKRnK7Fke0v3NtS&#10;4LUb4BZMLUZRGLQSBJJgRcGS//VDiqOihe8VY9ljDgcGh+yYnnSxYYtz0GkthoelURqxAFCM6oh+&#10;WmEzZjzTDEPzVIdlzM37pAnhCQa0lNnlccx6HKT8EGb9TvSYFUy53dAPydGlJ2sNymG0aBH06/G2&#10;TokOp+AumIvyvG/Izi9GyFZIL/knfjF1v4UIyNU/EO79iG9pGWgtz4RG14JmeSOqqipR3VCFukax&#10;zrcGajKvur+TYBQhhoy4bIQ3bIFjvk8ComgYSvrLsVk9b+ACKzlE1tmSAsv3W4LujNK0tYz7U/FI&#10;ZjwQ0r2DOwYWUZ4Jxkd6x5c7Sql4njzDA0FyccT0S3BIr12fSNJ9x4BzROMd9E5jnQAUKy0D8x5M&#10;Wvvgpr92WfRYdTuwNetCdI2ys72G6OqC9J1J2oJL0Z3EckebkOT1XfI7bk+PCMhTSjiDFj9fFJEi&#10;zxIHOGSFHBJAYhaO2OFNnDsuFrVtbMdgG7VhdZF+bGICq2RIwYyb8WMCMonV6P5vQI5TGsURezsE&#10;ogArgSJGdhZXQvAyUMyTbSYYckJ8TYBRSKSQ1hHXLPrtImk70VApwz9i2cPnDGRk5eLfVCpf5ntc&#10;ukpw4fwLT/Z/sOg0w+lyY4JsLfoZIwSd6IMM8PpET4Po2Bcp/L/pZxNsXHZKvHfWQ2U5wqJ/HiP2&#10;MUl1xEnGFotNaoii10IAcpmBR6Rsl8sl/Vv0XKRYJ5l0Fyf4pi0EQn7IyYZWdy+MdgX9XSt6+zrJ&#10;kE2Y9OpwPkuJjvyNn0zY4YFqZOWVoCwnE9+9/+B5UwAyBS9bfFz4E+b6zygoySEgW9HUUYea6lpU&#10;1VWhtlaGlrZ6KNRtBGQXrM4B9LkGYJ02Q2tuh6KX39ffDr2dzGzWkUXU9CM+JrZFfH9K4hfZ6zeg&#10;Tsh+2xIgkwdrZMdlBo1t3BEY3wmMy1gYpztrlO49icmeGWaeKe/nkSCOwgu4OSKrneziYT8Ez5AR&#10;M3YrFE2NsIvJpqZB9GkNsJtMaK2RYbxPj4e9LZwGF7Ad8GBzcRr7BOQ9gXe5v4H7Y/G9LKcHknd9&#10;uCB7nuzjkZYhSSAK1hYB65FsKZhbyHuYFSGCzT7theikP726wkZ4HaODA2QkF0bHHQhsrCNycoP1&#10;+Bm2GUj8kT0MjI5jaGIWDvcC/Gu/p8GJLiQfWVUMX5rMw9LZPgbDAD3bGhlSLN7bl4JDj9qMbu0A&#10;eg061JSV4d90sYNvlrTR1qf0AslTHlmrER19h9eRvxBwM2GT8YaH7dJkaeEjxeyctZWAlLClhX/+&#10;ZWkyhZg36nZPSsOwouvqiGogRm/EFDnhHyVAWoclhhQ2wuNxS91JoYAfep2R12vEMS1Rit3Tj2WG&#10;hBDB6PV7UdtRKzGX2kTfN8CUNaJlEm6DdUIHY5cMr6HP+BV+h6fgBzSVfENpcT3mTWI8m6/5/8Wv&#10;xRT8WnmPR89fqC78DKW2BXWtNairrkZdXSVaWuvQSrnuVLeiXdNMye7mc4Yk+kiFUY42VQM0+g4M&#10;0jM6XHL4ZgdxurfK9BllehbG+gC79IvXZMxkLIj77SX4rVqcr0zhbmeJr6/jdHsFDwTI8+kuTrf8&#10;uIouY2fegfPwHGK+cWx5hxFbcSOxuYQBpRx1JYUYNTJgtXegq40NRd4N19AoJoaG0N+rhbKjDZqO&#10;VvjsNkS8TszZjPx7Ly721nDD60rSKtwe85ENJcl/n7Nxi3AlgCmuVzDmC1n9inItfO0N2SNJBn1O&#10;XkuVdXF5KW1jJ3YYub8Tp1vcIBAk+yyTPTxL0sSNASZs68g4BsgyotPbQOC5ZxalChZjxu5JL3pU&#10;Jt5vM5QEnlrTR7Zk+CCDCo8pQoNGZ4Gxd1DqHO9pbUNBpth3PV2S7X/FLPRv6ZifNmBmM4SErw/+&#10;cRvZy40577zkB48JSAFKAa4EvaCQW5drSpqQG1lfJ8imMCvmexKYu/SOfgJTsGmcvnN7M4xR54SU&#10;vP+/AbmEXl5Pn3ng92wfx5yNFz6OyNYKgpQjuZZSyaAxMKrBKP2leVhJT0mwaFrR1SPHrrMUr5uU&#10;6PV/EbOlI/1bFrKy0/DizcDlzAdEte/xJEZrAimI2r5BrWxAfWsTGusZYORtaGprQEcPfSPTu1ZM&#10;6p3SYGRKidklttwBDVwOC26iNrxFZ/Bj04tLgvGS4Ls42JAY7mI/jLg4Ii7iw+UGpSHiIdD4uD6D&#10;1/gqHg+CON2YRXJnEVd8z0nAgZh3ENchhoWZAWy5LLgIuXG56UPQNQylAGBHB9mxCbrubli1alZW&#10;E/Iz0tHZ2IjuTgVUim6MWiwwaTQIjFiwt+jCuFlFT7koMW0yHsLbPYF1uI2z3RCeLw6kLqhkPMJr&#10;X6ffpbQTjC93F1IIe707wzmT8Qttg/CtYhmI2MNdJHdxilaUIFqg4Y+SMUXfXre8C/1GE/xzcwgt&#10;BQjKYYaCIamLRUyPE6v+xJ5JeqMd+j4bjP0OshGlc36JIYrpmyFKbH8y7GAgso9SldzoNepRUZSO&#10;8qICpKWmITszB9npGWgpqIS8Mgc7/VUIzoxgyR/ACr9za31VApYApOgOE91j4vnIqANet0cCpGti&#10;TNqWz09ZP2W6FmCbn3Ez2K1Lvlm8d482RUrZ078BGWao6TcPSUwsRndSzASdRxxGxJu3x5unJisq&#10;+xQERwecc72YnjPCbFdicoQhw2RGZWE2g8xXvCxXIblQj87qAmTm5aKn8hsuJ7+g9EsKbmc+00sy&#10;5AT+hlZejtr6RtTWlbFVeDA/Pw/nBH2Qw0jZ6YN9QospMR69NQVlSyEyv6TC1s0EHyjETUiFp/1F&#10;SmMQu8EZ3Ma3cEyWu9knM7EIljwn6M6YuI9XPdhwGrDjNiMy2Yc4G1p83ob9uSEklhy4Inh35+2I&#10;eGwITfTDO2Qg4yugU8ix7BpDYiOAJ7JbIsjWvuDCNb/LT+lsrSNjd3Uj9cMHtNTXSSc77K/5EOY9&#10;25odQcRtxcaYkZ9pxtv5LvYDDF+xZcSDblzvMDkygL2c01fSbx5G6IO3lwniCC5iG3ik3UhE1/D6&#10;coefz3e/vTErOkKGElvYbJMlY+shHEU2EQ0t42R3UxqWDBAkJlbirG9JmsYlOqrn57ywDAm5HoTZ&#10;bGMlWzHvnZPChNjkQfT3TXpcJBgjhkZsyKqtQnpFObLKGVBLSpFHCS+XlcPYWY3weB7irnRMDTb+&#10;XktjMBBcwsf/LzlTrv97FNPG5j2zUtKemhzHgn9FSs7HcTI3v/eIAU/0fIjUPTk5KTG62LRCeMYg&#10;JV0AUnhax5hLGtFJURB8fRYNg80YlihDHWTILj0lqr8VZoccCwEzpjx6OO1a2KxmyQBP6ynRwQbs&#10;eLsQcyiQl5EqbQK1YSkmYHPQWfYOPwN/SZ3j+rZCNHd2oLGpmvJxRtDH4eXNG3MOIkDZXAyNwrvh&#10;wuqKA6fT+VBWfZIWyc84eiWWfD1fwO0hk2w4xMr1IrwwJTGMkMaH0z08bNJLWTVIBpxYo+SHHToc&#10;eq1YG9bgdNGOfT4/9jvwFKX/c1swpZXD1NUE36gFg2REn82MtVkab4LbNajDyaYfb/x8eWM9mmtq&#10;0NHchvamFijlCjTW1OH93/8i7dMHKJtrMaZRYHVQg71xA4IWJez83E2nEXfrHkQnzYhO9SPun2Aj&#10;8tI2BLBHJfqZjFPmY/j1eEPmCCEeXiRYNwm6VbI/fep2iK/T+/2vg32bKX5pagLzDhvuDsLYCfLf&#10;3gVMTkxL629ER/UuGVIsIbDSC5v7CCCzCUYy4ML8jBSeRKd0mID2zbrRbzESuBZkVFcirboOX6tk&#10;+CqTIb2sHF+ys/DP129ILy4m667DbXfBaOhDv4kNfG8HYvMxMaHCRykWfYaiQ36ZgWbZ72fo9WOa&#10;4cRHhlz0zdL3b0h9kUdsiJf8vUIRQousP75vl2zqpC8NLC4QkMv/WyDmkr4jpUPZAotZi7kZeiNW&#10;tt5Cr0iW7KWHnPWbsBIYhGNUCYdNA+egERmZZSjK+cYWpGXFq5H0dcDUkY/M7ELUFJPyK3KQ9iUD&#10;232f8LaUwhZXgm59D9pa65E4uUX86FRqVYv+OazSty4H5+gVCXqHGq/rTOzBHKxZi6Bu7ERwfhyX&#10;Sxa8nnjJjpt4OmOI2CMwKYs3ZLAkKzlgN+Bu24v9mX5EHVrEXHrsTxqwau1GYsaMEG3BxaIVIXsv&#10;Fq1q6Npq0FMng01DMI7ZyWQ+HEcCSNBrnhDcwg9e8vMPVxfpF5lIWbHtDfS89FzfvnxDU009almB&#10;NWXFaCOj9NRVYFjRCFNzBYxNFVBWFiAm5geYuhBh47gMebBNzxrx2nC4MIafp5u43FnFM4PWpWB8&#10;VvwFA9OjNNIUZjjax+vjFaU9AafZgPW5aVqUFURYyRHfJDb9HmwFVrC/ReYj64i9FxNkHdExPedz&#10;ob9fjz6TQQKmZ5qA3N9jst3CEUERWJnHMMObob9PAmR6VTVSmbZTK2T4Rob8mpuDv0kG6aWl2ImG&#10;Me2c5Gf1Ex9mqUsmeZ6QfKNYkSqGDsVni+ll4RADDoE5amUY5PvNJj195i6O6BeX52YwPTqC8X4L&#10;BjQ6GJQqevVOdHV0EthebAQCsJHZRUe58Kgpxwc70jCb6COL0+uIpa5iXHIjNMto78EamcfvJYtN&#10;WLHkcaCqTBwxkQOrzkRGU+FstgNXc2ko+Poeabl52DHkIjc9DXkfUhCzf4VF14yW7ga0NjZIWzyL&#10;EYMx5ygNO1sVJWkpyBbFGxzb2cdbbBJv9GM/179ha7AFPZ01MPR0s2W58HIdwR39owgsJwTQZYRS&#10;zvR9uu7FdXgGZ8uj2CCo404tHpeGEB3uwZa1C1MMYn5dE6Y1LbD1tEInb4S+vRURsscOG8QBffPL&#10;5T7ujjb4WXN4YRBaGDEjvjAOhawAgQmbNGsnNyOTfjkdWV++oLOlGZmpX1GRn4+KvCyCshy6uhJo&#10;aF/sino4uhqxYuF125R42p6Dl+AMUmEcqmZskE2fGLJ8NgPCs3acbEVwRiaJM6hd7AXZMMiO22uI&#10;+MmA9NMeuwWJUABT/UYCcxkLzmH+/jDW5+kZlQrKIlP+2SGDn5i0sYYRMv6w1Qq9xoin5BtO42JU&#10;Zoa+dBfxuyitEr06rVd2XR0yGTRTyZCplQQnG9nnnCy8y8hAGgG5R3medU1LO+QOmMn0tBCXx3Fp&#10;wono7hFgFK+JeaFiKFEAcsxm+714jQwsNpQS6V9PZTGremndlKgvr0V1eRUqSirQRBu3OC96T9ak&#10;hrPg80kLw1Kujk+kfiLROSw6kEX/0QWpWdDzZSIu9Z2dJ/i62KbvJEYmakU5K6GppRUBmxYX3m68&#10;rb2D3/gVGQwCz+5MhEz/4vPHVDTKMtDR1oxqMod3nKn2Oond+DbEwrKdqDh3JoJV3tjw3Cp91k8s&#10;GBhmrt5wH87F61oGDu1iA88/MG+zkslm8J30f8+kfXO0TZ+2hsedeQaWIYTtGsScvdgY6sKysQNr&#10;ZgWcimrpMcrXQ+ZOeNTNBIYKxrZaxNb8lM4EVicGcMKA9HwexdvTBU4pm5tsdO5+Le53g3hh4zgl&#10;C7nsQ6irqkRDbS1UBHNNSRH0XZ0oTvuKyb5emDvqMdvbibh7gN+nJTgL4dG2wa1qxY7LgMsFO4IM&#10;cWOqRjYaPfY8dhwuTeGUjf6JDeAksozVGQeBGaQXpof1T0qK8JLYwdvjOYbUXfAOmuG0mLFD2QuM&#10;j0DD+xpyOxGYdOCILL/jm8EGGWd1MYhIMIrbk5+4PvpJr/2GWOCGTLYD94YN7rlxuH1+ZFXXIkNW&#10;gS+VFfhKQKaWl+Nrfi7eMXWnlZQgRomdd89iyDpMkA9jkUy3vcFUHAxIcyEFIAXgpInKBJXwkE6+&#10;T8z2sY8MS3MDhFfsYVisLa0gkVVJc2dzsgqRm1OISlk1A5Mf4eUAbYFRmtwrdYwLMF6diXWzp9KY&#10;4801k9/5Ca4FSE+OCdZjXJ+d8fFUAu5zpB5DnUWobe0h/SpxMd+Nl7AIMSloLkvHyXQB3nwpUNUx&#10;uWXnoqOzGRpK9uz0GI7EppU3Ozi7IRMQVP4FMuLJJdPxLZlxHwdaC+5WIpTtXnwX/ZrLf9Oj5uI7&#10;Tf3jIStuK4QkpUDq89slU664sGDsweXcMA7G9QgSeNFJE1YtXQgP9mBjkOldTetBWzLaWY+Ik2wT&#10;9GDZ7SAAr7E8ZmbytjF8LElWYDswB0V1Oab0CuzMjSBOcIhJtk6riWyYB323CjaDXvKXJmUXLCy6&#10;9gYoG6ugb62DvKIA5wvDZEcFQgM9cHU3Y6qnAT6CM8LG61Q0YHVEi5DDgEkd2c03hidahKN1MgVB&#10;eBlZwdv1vhSqIgtuLIwN4pagTO6tITjlQBNZzKbT4JjAcOg1GOiRY85hxUWE4Se4iL21NdyfP+Lh&#10;/AU/zt8Q9X3HVeINfoI0EXshkGbhjfZLh2fm1BQgo6IBH8pK8LmCgKSH/Jqfg/cEZFZFBZPwERYY&#10;Qs19FtjFjHExXMjGKeZALi3OSQFke2udAWaNjPl7tMY1apeOE3Q6mQfEJAp64D3vFGQ5v/cHys8S&#10;WzhmoaioAuUE6OnxJdX5EAa9WQLk9RklW4BRAuT/JgiIcV7x/Dcgf08k+L/lOdKOpDcdis4mqJV9&#10;WB5W4m39I143KNGODISMWVIH+bk7D9W5f2I22Cct5Do6Ids8B3D8NIKDm0HETnyIJQJsvSsEVAQ/&#10;g+tYaednBfdx6rXj1JeGn/4PeDvQ45KB5iZBILKBHEdD+H62RznrQ2zBQeakGWaKjjG87LqNWGfS&#10;jrkN2LSrscnKX7fr4O9Xwj+kYyiaw8GGH9GlWUTnXUzes7jaXMQdpTK+4sHqpA1R+kbfYC8eDtZw&#10;sbuO0yhZi3/TKiuFXaeDVaPE0rgdTWWF6G6ogq6VrNlUi/zUj6jMTUdD9mcYG4thqi9Eb2UOQViF&#10;1X4FBlrKMdFVj0VzF/YYrqJk0xhT+uXWIh6OmaL5/cIjihL2TiC2TG9t7MUKvdXe6hL6+b1yetm2&#10;2moo6mvRSJZ2GXVY9xAABjU9qhu79JFXiSQDxDMON+8ZlO6Ycl/hWGxD7OiOIeSBfl4Ov28Pnf2V&#10;qFI2431JGT7KyvClvBRf8vIp2ZnIYPI+IpgWvS5JsgUgxYH+5/S3Yp21mDW+ubEq7YonFnaJOaKC&#10;IafHnXCNTzD8UtFEL8H6GpIMbn0tjSjNyaaVy8W31AyWTJSSNcW4tsCaCE7CFogh1hTxgiiSbJMl&#10;xRivmK0iZnZIhf93dUbGJBgFW/6IGSQ2XBxug1yhRScp+d6bjSexk8V6Cvb6MyVAChnf6/sXvlgN&#10;AmdqsuI2IqdObMVHsRZnhVxRapJenJ1GcB1YR2h4DI9r87gbFyMhYTSXFGB5SIHXoxWcbgUYaPYI&#10;jl3sBGYorUsEkBsx/zjLGDZdFux7hnDM8LA/b4NL3QRvbxuWmXydYsdastGUrot/M4tfT0mGoTX0&#10;y+uZgs1M1MdSv2KcxW3owSvT+ytlVMinGLsWCXyGoS88acekCBmTI5BXEZxqOZmuH52yQlTlZ6Ek&#10;Ow3NfN3a2QhDYwVMTSXwG1rJ1gr4dK1YJnv7je2YIGNOkzGj02RrvxNBpvLLXT/Digu39Mg+erzj&#10;cAB+px3eYSuUdbUY1WthUXVBUVcpsaSSHrausIDs3Ap9WwvkshIsDPZB3dKAvXUxhPnGunrGdfIS&#10;K4LhA1b4DxYxNKvHjG8OI+YwZB0EYnGeBMR3FYX4TFB+zi/Ev7Rd6QRk/PAAAQYov29J2hYlvh3B&#10;+WGMrBb/jZHrc4kFTUYSjmtSAqTLMQLXhEvaO0jMihIzni4Z2pL8bY6uNhRmZiMzLRtpXzMg4+9Y&#10;WV1AiI3NITYKsA0hIaafSeD7HyjF8/8AKfrDBEMKMAogCsQLCr4/mMPzRi5vpg76XiNaOhTw6Bql&#10;mUBv23/gyf8PXjzvJdA+Bf5A7KweO8lJzK+bsHNGfxSbQ4SpeTlK5rv04+1hG29iRGVjHVseHa4X&#10;e/DzYAkjehXOl9fxtBvGGyX60D9DpvThYJUhZm9VGn3ZpQ/bmbZJ5cDnxEXIi3kTpbKnCStGBRmp&#10;kd6RQYahQ4DqmUn2mOlxbdyCYx/ZleVgySWN3oyqFbCrFAgT3DdkxfDcBPyjA2TlmPS6jWXCaqSU&#10;u2DuasUevdg4Qa5ubURTZTnyvn0kWAowZ+3F+cocOsryoKoRu6iVYKBNhnUGnKW+TsxpW2h5qqR+&#10;UhHK1my9CI6Z2Aii2JxxEWz12AvMY3POQ0bWYoNspNcZcHF+A4NGj57WVlTm5fEauuCifXD2auEx&#10;ahEUYaW9EediBtD6FpOuBQ7nFIxD3TA69eiy1sHuU0Lv6CbjBfCtuAhpFaWoVFTgHYPq14oqfMnN&#10;xL+ZApAVuHt8xZIvADe9f2B+AXv0jWIqnZhoK4AjOrEFIMedE/B6ZrBKyfa4xiHWZs/PzjB7HOFW&#10;YIqKdkNvfuxyop4NN/3zF3z99EXaaOrl9VE6XOGUTOlg+t/eDiFFTJUS06lEpBdF+EfBlAKU4gPF&#10;ZID4ZgijvXYc+I9wuf+I6+U3JuIQJU6PdrkGdRW1SM6m00um4DWaAn8nGXLpH9xFUnCVtEPshrGx&#10;acH8lgHPyRlcbPsIqiB+xk+xz5v6thUnmBMEHkPLegV+RWoQcrXAZ26X5DricWJ/YQI/4gFJduPL&#10;U7zxTNibfoYSL0HC1D6qh3+4Fx5NK5zdjRhsq8KoohHjWjlN/zySh3v0jQ94vbnApLYdb5EZPG3O&#10;4ym2iOk+NRmQsjQ9giOC8yWxRf81gVuypIOyaOpoQndNBVkpG20VxZg1q7Fg01Oq67Ex60Y1maaj&#10;Xgb3kB42JRtAczXaSnOha5FBR7a0NpfDxZC1aGjHmLwS4WEVG3EHBhR1CA4b0dfdDodORX9pxfK4&#10;Fd20AP6xYb7G0EggHlwy8IVPMb8UgbKtnXahHJrmFrTLqlBXXID6ojxMC/aeGqP9iCMyzwa1EKHv&#10;O4SHjU7vUUFubcT8ygwMo71Y20ngU04e2mkfFOYm/JVHhiRTfs7Nxj/p2Ugvk8Fit+E8/sxwe48J&#10;Ml9sO0yCOpcmR4TDQezSc0e2ItJw4ZKfHpJSHvB6sLYk9gIKMKAckMBOcCWGeEMLOPS54CPJKKvK&#10;YdFopCHSlx9P0nDpM0EpxrGj0Q0CkrQuiiTXBON/flIEHOn142ts+lZwtpHEMw3y1ckz7vY78Lb3&#10;HjcBI1Rd7SioqEObTGyr8onlL/TVM4wMp1O2/0DixIbNUx/OLxdwduhmeGGgcA5gZqYbyyxOeq3d&#10;CT1uR0dxzpZ9sUKwrL7D26sdN/Eo9le8BKAHh5Toh9gyDoNT0iiI8H2H9F2x+RGcBijd0wNYJyCX&#10;TAoyUTd09WUIWDS8CQppNOWUwI0tUuaX5jFnUGCNgWfXM4jwuAlOjRxmSm3EZcU+mfZmdxkh+jvf&#10;qBnDKjlls5xsqEJ4xg0vWTLO94yoOwjIOtSXF6KDYNUy3JgULQhNDsPQ0UgZLUB7WSaq6SlntR2w&#10;d1TDLvYZVzfiPuikxfGwsbQx9TdI0/i6GZRU9XUITfDv5W3QtLdIQ5hiE9fw0S1WYkkkkq+orqlB&#10;If1YdWkpKgqLkJv6FfK6avS2NUHTWAObRsF7soZl5zZ2A98R9KzBYulGl74GLaoG5MuyUN3cBE94&#10;EXXaSrLhV/yTV4CvlOlUIdmZmVInuWNuiBh4weMt5Z+gFAvFHm9OcEjgRLaiVEymbLKlh+wYChKg&#10;kWWGoGksLs4iGFySZsNL+0BexHHO70psenHCetz1TCARIfHc3EoTmsUOaWLG/vPTnTTROEUMlAtJ&#10;FgPb4rmYei5AKTa8Fyz5cHqB0504DkKCRcXJXde4DvcReKn4GerB2ogBGYUy5OfRd0yInSxS4DJ9&#10;QUX6ezxOfMTlISVpn++/ncMDA8fb+CSOovPoNBaiXZ2G+sZU9FoK4exrgVbdAINDhh1nKs0w33sV&#10;wvy4Edf7QZxt+XG5s4JEaFrykLd7K1h3mRF26OEzMVWP6DDW3QRrWyVG6Bs9+i6Mqtqx4TTjLhbk&#10;9c8h6B5BYMiEO4I6NmvldXZjg0lb2yDDqLId5o5aLDEN38YCtBIJpnE73L30gBYtZFnp9IlZTNZy&#10;dMiKoKqroJcsQXsNw4pRDWt3GxyqTqho4PWdrRKI7fI61OSmSvKtri0jyxbhyGOBj3YiQu84z+vW&#10;t9bz/e0EJZlDqYSRz00EZFtNJbo75dhLXGIzcQvPWgxbp4+8/y8oK2QjqKuHjADK+JpKhi6EpbsD&#10;Rn7WJH2wraebQS+InRUGD+sbnO38W88lajrzIGcjCBAQefS7qvEupFdk4F9KaVoZwVlYwlBTgKK6&#10;TqwcenF7K5I5gbJNUCZeSVhXSNBD7mwd4uLgO/a3NsiO6wgHQ4hRTTZD4d/HyZye4v7qEk/XV/j5&#10;9B2vD1c4Z7jxUZY729rQ3NQKEy1F8uJa2l9U7A0qlpKIWfsp/x2YJPZckTYCIhCFNxB7s/wuUYT9&#10;UUT8D0hEn7AQccIwmI/ESjF+7VbiOVgLXZs4qqwElSU5eF3+gF3XN2Sl88fXfcbebi98qyrcLRlw&#10;qemCLPMPNPenosf9GY26TzD7G5FTnYbKhjpkVqRAt8IwlOjF60EYj4kT3J9FpRGaU7ZAURJi5CPg&#10;wQ6ldcHcg6UBFdlxEKuUUF2jDEGzEqZmGZYGdVgl2LamHJRVJ76f7MJh0GCRrDlCjxmZGkDcP4lF&#10;er75/l54KcObk30I8O8nyKpirHqTPnLWpMYYA8y4Xo3akmK0VpZRiuvRXJQFY3sttM1V0nsEaFdH&#10;jNBQulvK82Foq4WRLD1r7EZPTSkUlQLEpQgS8KJ4dJ1sSAo2Kgs0DCM1BFWDGPlpaWKCLkAnmVCn&#10;6sXu4RV24ld4eHvDWuwGl/ev+P7wQoYsQ0NFJSoKCgjMXLTyb/u75QxJNigI5h2/G1vBSewEY9h3&#10;v2Bn+I0eU466zkqcPj7i3/Q0ZNbkoG9+CH9kfEBWeT2JpYyAzENxgwJmL7PBogfOCSpL7IxsmMTZ&#10;0S/sx64IuFvE117p45NM7mesj1PENncR2d3CNkG4fX6B/ctLxK8uELui5Xi+h2/Wj+IiEldxLfLE&#10;GeIksej+BR7ufs9wEvuSC7ZMEQh9fnrCy3dqOanzRTxn+f74IJX7h+801rfYmP6Jo7U3dGjqETwe&#10;xOJMDe5CqfixXkff9RlKRSUy0wtpqE14PnGhquATcpk8R9xkDrcaEcryQE8PUjO+YGG7GzWKdMzE&#10;OtE9WoVGQxpmoh7oyYaWKSVWEky1fg2OLtx4vabH3YvgMb6DF4aSREiMay8wPGilYBAkQ3t65ehh&#10;hc+b6SF72ymLHVgdNOJ4eY6VrsbSRD/2vE4sj5gleVfXFmB7wggvGdJt7IWaIFqWQCKSuQpqWR76&#10;WmsRnZuEsobST5BayYwtlNZFG21KfSX9XzN8Ynoe0/qIsgUmMvMoE7Rd3ghHdyu0ZNARhp/uynz6&#10;yWw0FWWgoyIXmrpiTPd2Qt/0e8gx5rXhMjQPY49cGpLM/pZGgDEQtbejJL8Ao04X4tc/sH/8RBvz&#10;BtfCBm75+IsA1XaroFUo0F5bi+qiIjRSdmf7dVh0DMJHD2rRKKWpYInILyzqmLgVV2htr0OLLg/v&#10;Cv/Bp9IcpBbm4+/0VHwrqkBZRTO+5eQjiwFnMKCFf2sM3sVJxI738PT0hpPYHT2pHwk2jHn7Nr39&#10;AwILIRxs3yAiFPSSqTs4A/vuDqaY0n1H25hk3eU2NqGksgnFlW0oruBjRSNKK5tRWdeByMG5dJrw&#10;TfIJv/gdKQKVwlj+/xaxPFSUo+grYgwxO0sMBA9vuHk+hc7Rg8D6GCIrRpzssgXtVOPoeQ7uk250&#10;GOvx4s3CpZ2A/PQVW5vD2DvyInQ7gbwGxv6iFHqVFNR2lEE5WIPw8QQKqz7i8GEFoxtpsG18Q+LU&#10;SqDvIr7vwQ0Z+mZnC0mm7fOdkDTpNkaG3Ji0Ml0Pwj+ggVvTDmtHHQbp4Wb0cmw7+3FEhhD+82x5&#10;lg1kE5tOCy4YhgKjRvpGI2yKetiVbdBR5rRNVTC0V5H5yuG3quAkg1rkDfiZ2EUPZTk8rEFXnQzt&#10;5UWS15yiOR8i6Fz8LheZzskkb2wqhaW1AgMtleitLUUXZb0+J52v0bvlp6GvrYagrZEmYNiZ/qXx&#10;b75XjIEHhrR42t+EvLkBlcXF9KUMUARnUV4OFI0tqKupJzjiiP14w4A3gqnVOKrq25GTWYAZ+yjK&#10;cnJRX1aGzlp6SJUCoWkn7HoNjIpOrC94cU8f6FuKY9gWwK7vnh5vHRX1OXj3IR1fc78QkO+RISuT&#10;lji//XxDsawGkWQQRlcPtgkob9gsrbESe4e3q2vhW/RK/Z17aw+4uxAL2+5wEf+Ju6PveKJcf+f9&#10;/nm+j6fzOxyeXBKIDSgqrEJRcQ0ZsloqBSU10veVlLdAZbAiwPB693IlztlOEoD3EgjFgnlxCLx4&#10;/ttsPiIeSuJg5Q1bS7fYjf4eWlzYHsTCkR193g7cX3uRPGrD6l4r9K48OMhgI+3f8MKEHR0tIS0P&#10;kvpVMG/XolX5FfUd6ehQ1UBjbUGvvRH1ilzMHcpQ3ZWKxSMbWVOH+LYcb0xlL3FS+n4MJ8EV7Pl9&#10;uIxtSR3jK1N2yq0bVrERPX3iAr3YIllMU1uOKW0n4gH6zP9NlojMjCEZ9cOlasM2A8z5hhfePqU0&#10;jKhprCbTNcLJv3mMBih1JbgOMXgdrhJs3agrohQWZsFMoFYRXF0ML4a2eumEBgvBbyW4jASVg95V&#10;Ci0dTPZ87CrLQWdJHvTNddBUl6KD8t7fUgV9fSns3S0Y6W6mN+2Q+kFFX+nh7JDEoG1MoC2U3uri&#10;EpSSHUsL89BEkNkNvcjLKcLX/Hr88f4bcnKL0d7cirqKCmmT/JaqapTn5KC9uoqhqx8TTNzGrk5Y&#10;exRIhGOYcW6hVzNIub2ErL4eXfSZndpuqM3dKC2jb/z6Bbm1dZiYCeMk9ILAzBbmgi44Q91QaJoR&#10;SqwguBPAyDjtUF+7NDPq5eIYMbJicHoH084xnO4ye7CI5SNPJ078vPFTXZnSD45RVF5LS1eB9Fxx&#10;ClypVLLzK1BcVocilhJZMwz9E/D6RLfP3SkeH5MSEF++v/w/hhRgFH1ElwfPOFz9hd0gW8OVkHNx&#10;5nYS+fQB5aTddaccoT0LgrtOyqECmtEOpnEf7g/l2DlVIn6gR/DMAquvHE5vE3SWKgy4mtFjLoMz&#10;oES7oYHeMR0VrLBeyu/stgXLAT3eIqe4WNrCj8MEEsvLuIyEpT7EZHwT+36mObMGVnq4/oYKePUd&#10;0DUxGVIijW3VuI5tMMDYEZux43ZjHp6+Hhy6bVLaHiejhR0GSeKHFO1w6+lDrToMkRFbC9IxSAkW&#10;w3pDPW2ozaPU5qVjwUC5LiuU+tHaSvOhaahBV7XY1L4CqkrKamc9vGRJl6IWIy0VkuR3yQpRk52O&#10;VvrqUTLxIAOOU9kMZVUx1AS+l0k/MNAj2QaXpgN3ET/UTNxmhhMBsmqCTVZSRNCV07fK0Fgh4/Ma&#10;KFpaaIcKkSs2yqfUNldWEZBVqCosIJh5PS3NcFlMcBLEzSWFZFA779cd/+3H0vguQq44zkKPOKX9&#10;utt7QyL4gj9SPklTzt5//cxQ+4LDcBK+qTVMzJrhjdjhDKphHlCjV67EVngesdVpHO9OIxpbwenG&#10;BcILAWmCyOW2l+E1wRLG2/UmywWmrGZKdDVy8mVIF2fd5JYiXRxnxyIdY0dfKbZ2VMnpf11WpGxE&#10;vfj+coAf9I97e1GpT0gwprRe+eEJse1r7K3e4yTK1xjNn54f8fRDrOB7QDMZoqe/EmalDD6fHO5I&#10;Iz/rDfEdKw7PF3G/3oT9g1boZmtgXmI6HcrGdIiplS2vo78WNe31yKulRHVUoqDyL9TLSzAT8WI2&#10;3oHdRT1utgJkOA99YxAr06MIEWCRaZvU+b1p10veUVdfgmXKsJGSPUXvmFiZwRWZ9JUtddrQjX3v&#10;IEGnkID59nCE4R56vB4Cg4Cxy5sZcNpw4LFhlMlcANyuaMABA40IKw15GTC3VTGxt6GuIA3VBbkE&#10;bjNMQuYbK/md9bCwAXjIvlY2iDllE8SJXX38Ta0FGajKTEd9QSZaWBRM2r0NbDT87obcr5jUtNEa&#10;1PPf7VJa35p1wDOglYYDizOzUJpLhszNhZoArCkq5GtpkDfWoJuhp4a+r5ESXVVQhILMTDSRVQvT&#10;06HukEOWl4teJnUxlBh2O7A05sDeyhaiq0dYmtnD8cEPXMZZR2EGHf8rQ9ADDkP0pm4PA4gP5xcJ&#10;XB8kkQjcYdEbxICPfre/De4JN/1nFaJXYwjtjGPU0Q3/vJX2aYEBZ1ny+m8kt9eXM7z+uKTfZcJ+&#10;OGGQK6J16GCjqeXvKcY36WjoXHz+9vuU2gwyf15OHhJbC/h16UdKQiz9fKBfvBG+8RQ/nr+THcVh&#10;7ozi4pSuu++4TpAZ73/xtWvp8PZXvv54/ZPpuAT1PTKMeOXw7Y1ggcEknNiDaroWE4eDmAm34e0m&#10;huuXOI1uKuyBIiZlesHIDuo1bPE9JTBMatDYVQqNvRSj4VZ4dmjwF77xffM4DS3ihR7yLXklrQYU&#10;U7IcvQoGkt9SJ2RPjFO7DF3okOWzglvpYyLSBAyfw8KEbcaKRY3goJj61YYFJmFbTwuiZMteBpme&#10;yhJJ9g8YLHobyxB1DUDfUCb1IXYxzLh6u5jAlVAyBLWUZKK2IBvjWrJnV4vUVSQ8q54gE4BUlWbC&#10;Q18qjpIbYCPRkglryZAyBrviz+/RmJdJFqefLEyXOs4VlYVQVrNRKDvRVJJPL1tHL6lDRU4WasvL&#10;pSNDigi29ip+j6YHdpYhBh9jG1WGDcIob0UDk3nml8/QK+SoyMtj8q5A3rdU6OQdmLdZ4DJpMctw&#10;p+1iAxRT74xqxLbu4LecUxWuEJy9RGD8FMHRJ2x5nyi7Nxib9uDy6RXHoV8MW2/QmdugMTPxG4wI&#10;hCxYO/RI81dP92ZxvuxElPZIzE19e7zG9+SF1H0opp6JIcYjsVkBLdylmCm/usK60+GrOI5QHI4v&#10;nbf4+5zFDCZ7Mfv87jqOlMtTfnHileU7Ee+iLNOYPj4TjIIRCUQy5e/kTU95fyMdIXfHqH57/4xW&#10;ixFplbmoUzXiS+YnHAUZMBwNMMy04HBtnD+I0r21BV1vBV5fE/h5l8DWgYlpbRc13SVSmMkoScOH&#10;rBRsP47AGpZh7yZBFmVCHaDcB6dwtx2mD9rgzdrBfoiM6R2DkyEmNNqLiEjllMIhhpCgnTfM0gtj&#10;N/2s1wU/Q0xy3Y3tMRMcBF1fcyX2xvtZ6XqpD1HXXIOG/EzUU5Ib8lNxujQuBZlpkdjr6OXKC6Bp&#10;qubzUkzQY6rr+VpZPlorCqFvq0UXWa0hJ1NiVS8ld1oMUxKQrk76SLKkvroIzfz8vC8fCRz+HSVf&#10;SHhdzjdU8VG81kUvKiZkyPhvMR4tglkxWVWcW5OX+hk1BVlQ1lfB2NoAj7YLrp5OTBPAYoaTk985&#10;wAbRXlONKspteX4+E/o3NFG+BYtWZGfCRhAPqrswpOvB3NwQHF4TH7dwNP2L/v4NZ2TK5OMlljyH&#10;VKE3xIIMsOFnpJWXQNbYiEWxJmYyiMhuEq2KZsxNhbA6vYuFyQ1cn8QRXffjPL6K12ex3v1SWitz&#10;cib6qp9x9/gD0qH+h4e4IjCvI+uYNevxiUH38zcCMl0cdyeW4Bbhc3oeLu5e8f2VKTt5wj9k7I5H&#10;bpiQ3nB5/IKHO3F2DKWZLPmDYJTY8v6JgKLvSBK8z+fwTPfDaZ1BU1Mr0soK8IWmOrmmxGpEBo9P&#10;g8c9+ojtJE49N3hLvOF6N4bkThD+QBuOwpsoac4lIPORV0pAdxagsi0DnaYsKCyfMOPWIRzy8waN&#10;4HiLLYc//iy6gVWpo1rOENEIQ4tM8nBRJm0xBOdQt8NjVJEBm3G4PIeoj4majGOVN2LFSoYkYCbo&#10;4VatvdDx7+RkVA1ZblzXzetbx0PEhx56uyGGHJuqEz0MPA2F2QQp2aFRhubiXCibatFeVkRA1hAo&#10;5aijxzQR6FNkXRvTsgDkNK9FnG0oDlJqJdhlWWn8rBrKchnKyJRyWoXyrG8o+PYF5QRiS2kJFNWV&#10;ZGIdfWU3/y8bZUKGi/OgJUubGirpURsxo+rAMv1ufNKKDVsv/CalBFIh35lfvtBvlpIhi1FNKa8r&#10;F4m7GhMmgzRNbdE+hH7+zrbOSuTIcnEQPcXeHJP3qDj5PwH/+Am2pn9Qkd5QUdmJLCZ8Gdm8sbsc&#10;/o1ZBMNe2GxjeH1LYmVmH/E9EtSvX3h++YW3H+J8IRLUAwns509p0//vP3/h5xvr/PZeGm1L7kdw&#10;vB6ArqNZOpVMnOT7hZItzltMy8wnmRXg5scbfrKkBAI+nMTPyZB3uCdw7pIvSCZvcXX5jERiR5pc&#10;cX/7gsvDB0R89AWX9B8jCdy6XnE//Ygj7x1KWEEfmUJDviE8bmnxtp/EHdP5ieUSjupdHLmF0SWQ&#10;t334tbWB40ACdfQVpa1NaKB8tfRkoEVbjALZn2hUf2B48eHoMoLb6DpWZ0al3cb21nwMJWaEXbzJ&#10;SrIwvZ26owGzfSrKj0YKIoNdbbBQ+jz9WtzsrOGCwDwLTEneTci7rr4YyzaDNBO8qTATTjKHvKac&#10;abkZk7QCLlbwqEaOom8fUZ6RJs04EkxYQ1ar4e8rSfuE7ppSaJsqJUk3UzZVtC3DBL00kYM+VBzE&#10;6WbSNpNZu0pyUf7tM4rTv6KOgagun56yKBulGV8ZQnJRSTA1y8rQUSODmWxn4u8py/gspXhNVQUm&#10;OpswyQYiGNjb24mooxfRMQPiEwaErUoyfwOZvBh1BKLwm5VFBZTsNNSQMUXiVjaRWQeMsCoVmB3t&#10;Rzevr1lZDw3v1+HBE5LRN5wG33C88AMR5zNuNt7wjzgdrKYWa5EkHON9CG2IURcy6emrNDa+7D3E&#10;+dmbxISiX/TXjxf8+P6Gl59vZLhXvBCQAoy/3l7hcg7jXiwJjm4hvuBBTUkxPn8RxwFmS2eei+MB&#10;v7CkZubhgX//4xcBKbage7x5wUX8lbL4E/trj4zvr7iNveE2Qbbklz+SOd8ueBFzd/A2HMKvv8bl&#10;+ndEe8iok9950XuI344jsN2PuVkN3qIEYOQN1uZrJssYdhlUVkNW7IyP4m5xFz+OEqinBJQ2NaOu&#10;rQQ9XUWQKyvQ2pULRW8xnpML2GVSDy9OYmvRzZtxiA2fC7ZuMXWrXZroOkx5HaA8z9I/ujSdCFKK&#10;nWSRDYcZe34XLiKUG6uBf9OMCbKnCCfmlkqyKhNdXRnTL5m5MAfVZLG20hyEKPmd5fkoT/+E4rQv&#10;qMhi0iWDdVWXo7EoB23lhWighHaTRbtFVw4lva+jCaqKPFjJ1kEjwxqvz9tF2W6vJEOWMjgVofDr&#10;JxSkfaUtyEZtfhrB/gk1BKeM7JqTmopifkcl/6+Zkt7bXEvQZqKztBADtBTzyhas6LsRpPcNktkj&#10;BOOmTY3tISUChg5MqprQyutorihDKRVKTE0T0i02POiorkabSN1N9QhNObAwPgi9liFwUI5uSyOU&#10;/R0wWnTQW+xInDwj4E+ipV2FIb+cAbMY3ToVZA1k5VVxpvo1wuFrrK4JUO4zALlxfkwAfb/F9+9P&#10;DLIEIsH58uuV1kw8/sLrrxeE1hYkQJ4xlG7zGnLTxXHJmSy/HwVDCrbMzC7AD/7dK4GcEo2GyIR7&#10;9I5vSLDVCF9xFPmOyyP+O/4D8d0LvPD/wlN7SM4TmJ433Iw/4X7/hSARx1P4sX/lxcl5GPk1H+Ab&#10;6cHzzBEOTJSEjhhWxg8QPTyAcVqOBUp5bMUK14AexbJ6lDfVobz5E5lOhva2IjS0pWJ0TA67nYwz&#10;0wWvx4jkQQxnYvmlf5LgU2BjwiR17YwRhOpmSq6qhcm5FX3tdRghm8yZlawACxJrHgzT+y0y1AwR&#10;wGb+jZq+TsGbLeRaMFx59jcY2hvpPw1kTAKTSbiSclpPf1dMZqvicwHGWvo8RXUZmvi8gwAU51wb&#10;yMSKSoaxOoY6JmUxD9LBsDNPUDoJSB2BW8O/zxW71H58J/nHaoJNbEpQnPoRhQR92uev0gpLAVgB&#10;XNFNU5+fQ3YshbOjBlv9Cqzz+mOuIRzOObHrsiJqVyNqU2JDzLPsbWPal6GzWoYqJvFayrX4vKpi&#10;NvC6WqlP096rYnLvhcdmws6qlyDshtHdjS5bI5q0MmhHmOrJpjllmWjTkdX1FfAOaHC6TxVrpT9e&#10;CsE6YmOwUWCU3tzpceL07Jne8Bo/bgk+MqQ4PFOcX/njhSR28xOPzz/x8xezyP0F7mLMAIE5BPj9&#10;qeKk2i+/z/H+fZh8hrRham5uHm6vr/BGVk3xLnVifKEMC+s9uH+id3z8yVR9KU0nFx8sji3b2FyT&#10;dvM63bjDycIbdnrvELJd42j/FrEbPxb33HAtdmDvzsUg48WPuRPMa45xuvKMuqYShLb60OuoxGxo&#10;GF19ZUxuMhTQUzXRoLdrstChKKGUZMM63YSWzgzorPU4vVrA2roNh+Kgd/8cDhad8JtV2HIPUma8&#10;0lixQ90GX78KvaL/rqsdAwwFoq/PrmxCwN4rTZ4YImPZu5ugJSt2E0hiBKUy4yOa6V2L0j+TKfNQ&#10;kfZO6iIao2wLUAiGlFGiNZTmurwMyT82sVQRwJUMb2JcWs7PMfB7Law04TEV/GwVwT7X0wAHAali&#10;ym4sykfW54/IJQA7KmUoys5C2rt3fF6KfIaWb5TH9E9fkP2Z38f/66Lvq8vNhJFgXuhpxIZJgQil&#10;OcZUe+J1YN81ILHjZj8VwdiOoEkOcyv9KVm8Ii+X4Ce4szLpJdkYCEpZbja0TOVGeRvDoAubC5Nw&#10;OnXo1Deh3dSKLksX0ovT8DH9PZq66ZGtpXj/5V/oaaWMFj3aeyrR2tyNploNFPTJlY0l2FiPIUH1&#10;u4rf44qk9UaZfvv5wOdXVNcHHG39kmaEvRGkby93uAgv48hHfOiU+PAhVWLG3+d4i0Pls/GZLJmT&#10;mYGjaBi/fj4jpUfXijVnDMG+W+x7HzBUuwFLKVtF+RoSZMQwE24wOo9+hwIXZxHp8PbT6Cu/OE4a&#10;fpH2957aM8DoLcVkoAmXgU2ch16xMOGFcuUbpo6KMDDFHxLWYGpIgYWwBd5QHTIKeBOUMqweDKJD&#10;S1lUZkA9UoOFiAFtqjwMOjqloyjuaClu4ptS98u0qhnDilpEXRY4eIOWzD2wKdvQTZYSS1tFyAlY&#10;VIjQ+LvFbB9Knoveq7+9CqbWKqmrpaU4U1q62i4rpl/7hIa8NFSxQm7W58iK7+nxCLzcHCn5lhO4&#10;Yl5js5jvWFEk+ckeAk1P31uXnUaJL0IPGdNGDz1C2Z7vrseiuhGD7TVkUQIiJ43gTkUl07g44fXL&#10;u48E6GeUMAF/e/8eH/5+j8zPZNGvn8mQbBylZCiC1UE74mOjCunasEVQRm1axBxGxCbM2B1WItLf&#10;hahVJdkEj6Yd3bUMIfkFKMnLh6y4gF6tFOVknTLKuKqxlj5ZBqOiFdu0P+vBMZTUZUAm53f1d6Oa&#10;je5LRgo6jM14l/sZf6d9QL9KB9VQL7Q2HTS6XoQcWzA6XYjFb5HY/Y6d5SSOD37i8JTBl4n6x+VP&#10;/Lq5wF7oHkeLP7AbYNhJruPtcp3gZR6Yd6KJDf2DOMmWQPwkmPF/j98YanKz87HiduHtcRsp93fH&#10;CGgf4W4+hFl2AUvbKoyyFWz1POBu4ZUR/gJbh2voUFbBPqrAK6O86KGfCevgj1mkzYKiwRBTrR9X&#10;gUu8nbNlxH7hPvkErSEP5sVszEdUmPWr8ZRcJhgJpjmFJActahkGt/LgiqlRWJOK+lYZrE4tW6YM&#10;kx4T1nybTP8rmKW/E6MsYrTDp2uHgYk2NmNDP8ODluDoJLiEBDso44Ixpww90hoaB9nSTNYU/lFd&#10;VywBUsdULNiuIvMrOph4ldXFBFkB/PRoitpyNBCQglm66qroGdPRQUAKFq3PzZBGWeSU9c7SPDhU&#10;crJkMfqaeM30pkN8nOtpwhwbjZBq0X2T+v5vpL/7R5Lk1Pfv8M+ff0tdM98+fsKnf99LW5ekfviM&#10;/PRvlHN6TPpKDcHTT//o4DUHNAQlveKGuQthSw92RrUIU65jZP/tQQ3WCUoBSFVdJcGfLZ25LTxp&#10;YUam1LkuK8hnWOrAkFoBeW0Fpiz8jbQC1a2FqFJUwOqzYXJlAMvbbnym93yfITad+sKQJEMHLY7X&#10;rKHSqLBo7qY9m8KQOQCjeYr1f4OLQwYipvIbWryzwyROjx6xF77D3uIRDhmODlZOcMv8kaTl2/O4&#10;GeLypJN7RZhJTc/F17Rc6bnoGC8oLMew3ojLoA0pc7YTLGvfMNVyicnOA/wiDYvxzIjrGRuL94ju&#10;P+Hq5x42YwHpEPbl7RGYXASSrxLDbhXmOnYw37qNc/dPnIT5fr0LZ3M2UngIkfgsfDtWWBxq7O4R&#10;vP4WOHwq+CIOsmIzKjuysRcZxIRzCK3yKlTUZ8Boa4ZprB2l1e+g01C2KFWRORaPDeFxCzZZESOU&#10;4E1XP9mvXZJVMafQpuwgU5TCR4YMU9ZFZ3lrCWW3vgxGspeeIJY6oymHTQw0Is12iilhDCiiG8jW&#10;TUmiTDfy/wq/fZHGrsXoSjMZtIXesbkgE2oCUsziacrPkEJRN6XSRaY2McVbKNvjnQw1ZOwSsl0a&#10;Qffx/b/49uEfZH0jIL98wrt3/+IjJTvtyxd8/fiRj5/xhUDNT/smfWd1Du1KPdm8sRIz9MaL2jYE&#10;CcgwAbkhQEFQRsUiNoeBYGS4cegRGtLCKm9BDRtRE9N2c0Up0si+BRkZKCdIK7LSYFN3MeCUwEKv&#10;u0Iv2kxLUUPfnlaaBp2tBynv/kRqYQk+ZnxBa3sZ/XwbZDXFCE4H0GMUm4LJ6QMXMG4bht+SRILp&#10;/DhBQDL8+kY3Ed4MYTP8E+en9zgOkhlPT/F2LXpsrpEIPePAH0UepflrWg7BmI80MXSYVYTMnBJk&#10;5pZKu6811zZhb9aClMXZMOL+N7aCO6zYH7DqvEN4axV3d+cIhqMY8ZlhcNQhvB3Gg5g9fPsDPWSi&#10;2YVuLLkD8A1u4PGALYEXmLhIwE9ZmPX1IB6wY+dgHCPhcpgsOTj1tmFf0wB5ZzH6KTv7d16Mzhmg&#10;6M7ABdOjcrABfcYmWF0m5FTlo7KlAJHNccTXvQxGZlwxpGhqi7Euti1xmuCnnEzrFQwbJdISAwFI&#10;Tx+ZmDI+1UfTPzkgAXKoqwkW0Q3TXv2/dE3PSmYr582vL8hAZ1k+JfsDlLVl0khMHV/L+/oRxV8/&#10;oJPPOwpp9guzpcTc31SF9uJssmQ+5bqQgaIazQSnnUA0E/jDZMkJMlBnaQEBn47MT+9RlEmP9s+/&#10;+Jfl/b//IO0TwfnhIzK/fkWeWAP98T3y+VwAqpXM3V1RjFFFizT6M6dtx5rYZMDYhaVeOXyqDjgU&#10;ZP36Cjg667A+pMHGKL2yWk4L8btzXUZmLqInE5tlCaZvo1e39HRCy0bbzt8gVjVquptJANX4kvMP&#10;OhX1qG2sQCbTupEJ/o/0v9DYrEJNfS0U+mn6zQboXY0YNZqhLtiBtiIAfTUV0fsLh/EHHO5eYdt3&#10;giuC9PLqJx4u3vBIwrmK2ZBkMDrcPaG9I1AjT8hNK8S39AKkZxYjI4tgzClFYVE1CsrrUSVrwAat&#10;WIqYi7axcgkxUTfOAOOcHMXUEiVhfwX9gybI+wsQT/pxenotHeZ4tvNGxrpFZDkO/0IEYwE5ju93&#10;kLhbx+5JCLZ5FazBLKz4WvD9MkTvoWJ6GsXrMMOTrBReGnPR6nxBI4KxEVQ2FWDW3Y+DiBuN8mJ0&#10;D7WjobsGsuZMdOsISoYkHaW8t66EvrAbKrLRCcEplqqO8sZ2kLV0TMriZqv5f/KqIvhH+2AkSOz0&#10;kEom6/6WarKgDBqyWGsJmYTsJhJzQ843Ml8aeijVrWUFqGaaLvryHuWs1OZCelpWUg8/V0NmNZAx&#10;Bin3prY6abhRQbnXEMTNealwkbEdZOFJMo+Xzweaq1CXnopcBpoC4R3JWP/+/S/esXz45x0ZU4zG&#10;pKKQki0mUojH8nReB/1jdfpX9NZUYFTehJV+NUJM2W76SfEdflqRmL0P++N9DDu92Jrox+aIgWTS&#10;g4qv79HF6xXj5/m0BUU5WagsIsPzM8WEjY7KEtqbGrjMOgyblCir4HVlp8Dj0UHH5F1QL8MHXsff&#10;2amo6tRRraqQnyNDVvm/tFZV2N4JQFHsk7oD5w0JWGRXmNWdwWZy4HL5DSNd21SnG9x9f8MzQWmw&#10;NuPyjGRHcnu6eeHznxjosSM7rYiMmCN5x/R0McmiAHkFMpSUUGEMOqTs7V8xSe/jKPGCiUU7Q4Uf&#10;zsAoKhXfsHbmQ5+7E2FGd3/IxbR8hO1IFEc7R/CLrY6vL9FrbcFx8gc2jrfhP3TDMNkEw1ypdCCm&#10;caAEkTMNkpcunAR6sEHjWttOX9YrY3qekrpmrn1WGNhaLcY2uMbVUOtrkFXxDVlladDqW3B3tImV&#10;Qa0EyO2ZEQxTdrZnhhEgQ1o769FVX4nKvEwyW7Y0V9GmYvp0WeExq6GkbxSBRkyYEKFGLibLUobr&#10;+V4DGUNMbBDdJnkf/2KQSaNkpqJWDCfm55LlsqBjatbQmwowDhNwbjYAHeVU+b/OcFVVIZxkmAl6&#10;22l5LTxkYr+yFRNsDG3ZGUzxqRIDplKe3wuG/IfPP31G+pevyGYRAScv9ask2eX0kV1lhVCxAVjI&#10;xE6CfmuUjXZAzcDZg3X6ufCQiRJtxLJVg302ul3PMHYnLAgwnOgI4h4yd2NhvsSQBSwlvIbqwhzo&#10;qCAuo4qNWSYtmOvnPaqSZcETsKK6oRh/fkghIMso2V/xgUAub+yAwd4BuaIKHbpskkQR7PMN6Fb0&#10;YHc1QZa+hLcjDp86iV3XKiITd2TzU0w0HcHnXoJvpg3OcQ39/xLCvmkUUJpto8t4uRR922/48rWA&#10;8l2ItG8CnLlIzyhGXlE5dHIFUuwjY7i6SWJ2aQFXT0lM+rRoUhRhMTIOb2QI/u0ZbCR82Erswhse&#10;wX5im17yDdFtcQDOLwR3BpF8C0M+0IiJqBJzfL95uRVaV4804SKyP4CVHS+ckRZ0mosxNNdBWVag&#10;S1sD75IJTfVMo7J8WHtVZIZaaa2z0cbng12YdxmxM2vHrKFb8nhWJcHG/7d2iUmycqn7pYKM0Cqr&#10;YBgpwIhSIc38sdLHifStbSyjv2JAIMPYGXAUlXloYSAR3SRVTMntfF6bl45SGvnS9E9oKclBybeP&#10;DDCZ0j49XZRnFa9torNWChkuhVhzTSbktQhwamuKMN3dALcIW7QGnvZaLPY0w68m0Cm9pQRk6r9/&#10;E5QfGWLe4QODzCcCU0i1YMWCtDSUZWWgmKWc0t5RUsCAVA0PP3+otVoC4zoT9ppRiZHOVibwSnRW&#10;i1GicqyZe7HrHkaUXlqM2ijys6BiY5Pxs9I/fkAxgdVUXkrrkAp9ZwsbfSPqyPoDnbw+cY/Iku++&#10;/IV/Pv6LT98+oby1AsuxRWSVFqK4ihbEqUBFZRYa6TUbVVQDZxPK2osw4VkgeYwyXL5BSyaNeWMI&#10;L6/DZYpgTn1NX7+Jozkzbo88OA0fYdU9gnyyYKqYbsY03drQLbFhGpUhPY3XmlVAGSdTZhegu7UD&#10;KZ6ABbZxgo8pWc6L7uiixDm6YPP0oW+6A/YA/VrCBZufHmZLC9+aEle321hZmcPJwRm2+X8j4Xz0&#10;L1RhMlQP12IvnH4H7Ct1cPmV2EmsYmbaCKP3G0ZmGVgcjRgZVqBVVYncig8orU9HT3MpDHWlOHDw&#10;u6w65GT+hbysfwi+PiZsDba9dmmpapByb5I3w22QY8GihIWyVsGKLCG71IiTTQuypMm2bt5sMRwo&#10;ZoX3tVYyfYuuoRL6PiZkSpeM4aGCFWXv6WAQKEABK0TMyhGd3rq2BjSLRF2eSaaqxgD91Uov7wM/&#10;R6yR6SVb+gh2Hd/rUAgANsJNf2ph47BWlRCYDQRkG+wtdSj48kHykb9Z8gPLZ3xlqMkS/pGJuDw7&#10;iwk7DRn8dwFBKsvKhLyCbNJOkBPwK/SPq5TsGVUndC2NyGQl5mVkwz/ugK5WhpCQb48V0SEVdARS&#10;C4OaWE8jGLKYn1XLRiomcZgUbejvaYOmrQb9BLt/yoz8wnT8+fUTPnz+ik+fvyCD7GpfcjPcUOpb&#10;5egy1qGQst6gZFL3NqK0JRt6dzsG3Ua0t3egtyEIRb0bPucZImEb5lxziK7dITJ1g1Xld5yuHCIe&#10;Pkdkeov3NwddPfTCAT/WQxvShlV70Q0MWvtRUVqOwoJySncO2qrrkOLe7kTvMNlszQ2zTQSLISg1&#10;lKZJyo4hB90D1ejS5aG6ORcTs51wzQ5gmknZMRTEiMMG374eU9tVTGtp8HhbMBHSwBWuw+RqM6yz&#10;/Ayy1GnUhMRiKeYGm6Bqy8FkWxeG1b3o7KnEWXQd0fg2GluKUF2Vy4vKRzToQF3dFzzsiz2G6ENW&#10;PRggO4a94xhgRakJXivZqkMmwsNXJkh6T/rAEb7HRjD0EYxiooRY9advqZGSeGtZrtSZ3VSSR79Z&#10;KlWUGMIT3S3lTKIVmamoJijl1Qw+RRmUvyyY6RHFdDJPl5DlGmmI0ERPGujtxBSBdzppxlhbJYaq&#10;i+EicD2C1dTNWNY2Y66zCbkf/0F+6id8/vtPyUeKLp4MyrRYulr4LRXFBGMuG1MuE3FBdjZ6OtpR&#10;RlZtK8qFk40tZFEhSEAGTGp6WTFkKWMjU2Bc3c2EbUHcM4Jttx0hoxw7RgXsDFWZH/5FqWQX0vi7&#10;MiQ1sHa3o7WCdqWmEO28Hw1UpfSCD0zXf+DDH+8I3jxkl5Yh5RMDGJN/Nr+nmPXd0F6CGobQZqUM&#10;7apmOGivFOpO2NUEVCCO05t7TNpC2PHtw0mW7icRuG1T2Bt4g6M9gYsI88bEMyZ6w3A7PHA5nRCb&#10;rYrDok4OjxHfF+fVTGHATMZdXICmtQUpk5sa2Bd0aOSNdU2poGYStll8aGHl9pjq0aTKgcNbBRWB&#10;+fK2Cs/SFCyjzQhtzsEX5gWs9GJ1ux/DIwpKeRSzIRUGx79gdb0dPr8WFYW5cNmZshcy0V7zGT7N&#10;IEZrVRgz6lHVlg2jvh1FshzUN+agroGS2pgPtSITC2MKHDi12Au6MWcz4Hp7RdrX26ZqpSwoJAk3&#10;dNRLgBSJWQznmdrrYCEYh5hGxWJ+t64TZqZSAUgB3haCsa1CgDJfAmStmOBAtqxkQi1LJ7sQjJ30&#10;je3FGTDUFsJKRnQyUIkZPMt6Mi+lf667kclXgTH6xUV1KzYMChjKciS59sjrMUfwbpgV8GsVSP/3&#10;DzRVlCLzyyfJR6Z9+CIxpJDqCrJjcUYaZASjjIxWnZuDZmnmTwXkvD7hI0c66hAwq+CnZDuZvGdU&#10;cmyPmLHrtGCPifRw1oYLn4PXV4NIXxdG2qqlZF347StaZGVUgixprfikQYkxXRf09NI9DIwVNTnS&#10;KsWUP/9GTm4+5GXVyOB3/p36Gd6xceQyCJXU8940F0Kua0QlyaKoJgvt6gZ0DlRhbGEAs7OLCAci&#10;iG0/YLwvBou2DyvuMM5i94g672BuDuA08oqVsQSGuzYRcl5j1hpHS3MTlgMBaavp0GoIvlkfLGYr&#10;/Ivz8PXbkKKxKVAnL4LNQfR31KJHU4nAXByNigqMuc2Qq0ugsxZB62hB+GQMFlcHVLoaLAQ1mF/R&#10;MB3HcLafRPL4DdcXT9g+1ePiygbPbAv2j8YQu/Dj4bgU+wPpGKqtxbZhCn1NrairL6ZXyURHjzi7&#10;RoammgJ0dDC1NhejiclbwYag5+vzw1ochX3wu2wYEx3edj2llh6RgaSHJr2jskzaa8dEu2Hg9Y/z&#10;5lt7WuDQyqFhKhad32LybmNRFlm0AvWF2VA316GIzFUtGJLyLIKMmM0jOrpbi7KZVrPZwqtgayyH&#10;o7lcGpv2ilEivhZQUQUYwmZ6GhDQtmKBAJ3qoE9laLKSocQsH7HQK+/jn9LpWLmsZNEpLibcfmXC&#10;Fn6yjGxYTFDWlRbR1+XS15K5youkMfP20nyycwG/vw6hPhXCNj3CgzqsW7RYIqj8hi5EeA8Op61I&#10;zAzhgMGmMuurNK+ylqlajMML1q9gI1M1k1yUnbDwfvXy8wxsMLVVtCil6WTTDqTl/IsvtBKD5R3S&#10;Fnmy8kqyVCeMgxa08ndXNBegUS5DN8NlS1cV9ENdUCgK4LdUYd5sgFLfhRV/FEHPNSJzvxBxv2Ft&#10;5gWbs3fY8r4gsfOG4603HPje6IcfEJ95w4TDCffEGOY8btitNvTr+zA6Ogi1UsmGZkfK+IoB3WzR&#10;LvoHh2eAQKjH+mqUaTgNRcXvoFHlwk5D2+/phWG0AfUdaUQ0fc2UEQebUSSZzvfDSWlirzjPxOls&#10;x7grD+HdLpjHKPFLKpyFSrCgk2HFqYO7VUPpqEIpE3BBAZmpNhvVdfR/lNPPaSkob3qPnMq/UKd6&#10;B5u1kq+nwT8/ytboQYLFZeyRkrZYiiomyyqqyiVfaBSA5A13mrXoFrO4KR8GejEx5UtBSW1mYJGz&#10;5QuGtPbImaozUZWXxdcp3azMVgYcMUyoFR3loquIsuaiN/QReG56xd7KXIyT/cSMHjcZyadqwiIZ&#10;c76Hvpn/75BAWQMjfaSW7JRF/5j18RMfmao/f0T6p4/4xmCTRgCU0N8VMVkLhiyifDeI7pkiXh9/&#10;j5zXqeHjRGcjjsiEUabpraFehC0aRG29OHSaceqx4VRsdkrJ3uPz9Pf/oCw/Bw38bR28H6XpwsaU&#10;0h8XwqJoxUhvFzzWXj7K2eBLGCxKycYV0FtqYDHUITHlQXNTGyrLqqQiq2vEkq0f9bQoJVW0EvpW&#10;KDT1UBqaqWBZ8I+0wOehNXIrpC0SrQSVvXcNW54HrLiSOI78wvbKD+LjBWuBDSTCF7jZZBD23mLd&#10;H8OgyYrxkSFpW2e7xQxtrxqTow48LGuRUt9VALvfCtOEET19MmnyZnTnChs7IXSQCYKU4PUrDU5u&#10;QlhO6BFNDGNjbQFP1494uH6TljleXiYRFXv9RGaI+npcJxhq+qroKxQIxWbIhh/QpSikiSWrNTYy&#10;YX1DK+WjqIa+jeBJy/gbdfQ3JSXfkFH1BXIGn7KWDBzFB3D24MV6dApn8QBZrwMzQ1qmxkZpWWob&#10;QSwApmqqIdhtUDNItFF2xWpAsbBKMGJtAVmY7+sjYLvpCW2UvSaySENhDuX6mzT9rIIJu5vv6SjN&#10;ITvlwixWB4rt82hjPASfkGzRtWNmRXqZuF2iq4ce1kM74CdjrmsUWFN2YaqpCZP1LWiQOsU/EHyf&#10;CMRP9I2fpJDxe6IF/SP/Xwwt1hUXopqyKvod2xkmxBCoWcxS57UFentwOjOKuHMIATLRuqkb8VEt&#10;g58BZxMWnE3ZcOy2UR5NqGCDEuttFDVsCPy+/K9foGiohYxMaexoRD9tjt9uxIhRja7eOmTmfcRf&#10;n/+iHyzHlLUZR4EltLY14XPqe7R0dlG5+Fm8jtLyHMjYMMupZpVNRSy5yJN9Q1Ud7ynDr82jgz9k&#10;xxjJamt/Ec9PbzjbfUMi9oSTKO3bUD/CQR9WlhZxwtfCC+e42XujJesh2ZjhmfTCT6bsM4thYi8e&#10;F+qR0q2vg87eCYWxEQ1d37AVPMRO5AxnF+e4Tu7i5Nc6ZuMWrO5OSOcR6odqpKPF3l7eEN7cQXiC&#10;0rHuxXbUjck1MxIvAbi881gMriJxmsDu8SHufpzCOW7CTjiIoclBFDG8NNIvlso+ILfoE5TGKnSZ&#10;KZd6yqpTge6ReuTX/IsuUy5yZF/QRFAoeprR1FAEh4GSwkDRWS1YsRkTlOjuBjGWm4ZOJk87vdsk&#10;mWCGvquRDCFCiqa5WvKQwktKKZvJXEyYFX6xjkCozU6VlquqmaB1/FyrWMRPyZroqMIMw8ysAGRb&#10;FcYFY5KFhynJTtEHSvYdKq9Cb3oBtJ8L0PU3Af2Fvy0vF+UF2VIfoxjCyxEgZHjJoZcUYSPz83tp&#10;0ZbogO8sL4aelmOwpVYaaRlurYWJ17VADx8dMSBB8MUdvHdkuB2yZMyuQ2LUiIRYez45gFOfE7XF&#10;YrIvUyobVeG3T6ikBbGo5ZTpBqgZtMy9bRhk+fopBVk5X5Ge8Q3vmfLr2fAa5KV491cKHo42ceRf&#10;QF5xCQpqqsmYMhSUZ6KkIhWllWkwj6jQrCBIqWh3Vz4oSWQubxfsTN7za0a4A/3on5AjHjtFbPcc&#10;F2dbCK8P4Pg0ivhJFLG9GNX0Htexn5i0e2AxmTHvXcDc9DiCSyIfzOPVV4SUOhpXNSN+W3cBVKY6&#10;xCI3TEJx+Lx+9GrbMWSohqK9AM7leqxcjSF8GMJe7Eza8X9onOHG34v1FRM0Whl863qo7FVwb6kx&#10;5rfhc9ZnfE7/Czcve5QBSv+UHma2VJWxBVr60E7+TWn1Fyit5egYzoRMn4J/CnjTKlKQU/4OeY1f&#10;kN+QgbJm3ujaLFQyoZspHx2NlCJ6uq66CrLDN3rNFtSLCbNqhTSDvI/mXuwsUV9aLJl6dWOV5CXV&#10;jUzM5l5pzFiwZFnaRwmUnZRqBdmxm4ygYaVa+T4xe2eslUGPQPR01sDFcDNJxnTTRwrGdJEpJxlk&#10;FlpaYckugrOgBs78OvTmku0qK1DI6yr6+ong+4iKvBwy4ydpDqQIHIVM0iUEhfCPApCOtjp0k8mn&#10;1axg+t4hhqkxetIVBqkAi5/hLEovGbHqsUfZPrDpcOjowz7l+2LFQ7/4DT3NNVSKKlqYInj5nvDs&#10;MJRM/oNUFYddg+TpKl5e90kiDoxYu9HYXIFI2I7dgAtr82M4XnFLU9bek9Xz6qpQWJaJnLIMlNeU&#10;sxQitzwNLVo2QkstPWUFLPYOmEdVkk0zWhul+Qpjvn7MeF2w2+fQreqC22+Gd3kaswsT2NlZg9iF&#10;16yz4jR2B73WLJ3CsDjnYZ0akYws422pgIBsKUFzSx4ZKwu7mzFS7CWWFxMYG7HTK7agi0GkjhVo&#10;93TDFdZjLNSOQMSBp5drBpcJrO+N4uzaD52pAUsRM2m8G9PhFsRuAtA7GrC5MYqVtVHorUyIF3OQ&#10;teYis/ATcrI/4lPWHzCOdKJewZbxPgW5NX+huSsVOgf9oVGGcmU2alQVKCKYP2T8gc7eGsgpOQ0t&#10;ORg1yzGh75G2INF3y1FfUYJGsUKPkmylHRB7iStqK1GTn8Hk3Up2rGLi/j3E2EF/VZmVJnWKt5fl&#10;kR1L6NvyoSdDKsvyYawphbm2BEMNZRglKJ0E5USbjIm7XJoNPkXmnGbK9hKYgj09/K7ZtmbYamvQ&#10;WkZ/RumtpCcUM1zE2mmxMb6MRayhKaFvLOVjFRm0taxI8q9iSFJVTK/GYNNfz8puqMAo2dhLqQ3o&#10;FRJTRinVG/SSkQG1BMjYsEECZCdZtZWNTVFXzsbXLK2IdBOQXodZGlId6e2kXWpECRWhqDATZaVp&#10;cNvVaGoshntS7IrWhD8+/I2uMhlU1Q0oZOBKqyhGVkEqimW5LBloqK1HjawK3UqGGypEfXsZqijh&#10;E3PDmPKswurshZIWzWA1YtzrwPz8MvRGPZY3g2TLEyzMLiC8FpJS9bjDhfmZOah7VDAbzJh2TcI7&#10;NSrtm37rpWSLae9V5SWs0AxsbSbhGPGiS9VBaW6CypqN5rZcWId7sLgzBtdWB4IXVoQSY5gNWnH5&#10;cwvTS5TziAvh6DwMtkYa5XY4vd0YEZsV7SpwcRmlnIcxPjsOd7gXVW3FCMTX8DkvBT2GFgKsib4k&#10;DY0MC616GSoaP8Eb6oB6qhkfv6bQY8qkmSepqR9QWJmFGgVDSHsGrLYenOzHpfNadFo9jCxyejgx&#10;hDhNGR+UUngtdJR1Ff2QQ9tFCauVUraY0Cv26mln+GguzkQvvaWqgr+TLGhixfZWFsDAINTHxGwk&#10;MIcp9YIh3a1lDC+VZMh6ArEBvq5mTMlrCc5a2GgbdDUyGvxeGNXdUDDJlzK556cxAQtGZqIuy81m&#10;oPkNyqr8XDJ4oTT/sYuNZpzXZmgqJztXw1gt0n0tpgiocG83YqzoKAG2PKhBiGEtMdKLxDhfo2wr&#10;6hoY5KzwOR1kyWqsT/Yj6Bb7+lA+l5yIrNgZHgbQo+hGYUEe8mhtqssLkZebgyxajndf3uOv9/+i&#10;pawC2pYWfl4NvrBh5BZ+oXR/Rg3tS397BIaqCG3FIWZUMRJACwpLPkn1Ut2SSylvY50PMfg0QWnq&#10;hMnBulDTc5sMcLmmpcWBM1NzcDhnYLONwmodxIDFgpbmNvj8fqrxFK9fbORgRkps7BmnoScYFB1Y&#10;XO5HQ2MBOhUVpPQCWOktTR45WlSlsDqUMJGuXR4VDuMrOEvOIRiZxHpyCou7FvSa2ZpDFulUWX13&#10;LwLWJ9h6pnBxeI6RJSN00x1QmArgmR+HJ6qGc92EVk0dOvU03x0VqO5pQttQLXpcTXBtKGFe1WJy&#10;ToXy2m9oZKNQMVSUlqVK3VFhsXHp3RWi8TOEIof8Xia3QSfUXSpWhAq6zlYyEGW4uQlWhgO7thsq&#10;Sppd103WaOJvbWNplTrG1ZRHMXlikJ5psOX35qIDBIalsQy9VXkEZqHEmH183xBl3CPmCdJXLqnr&#10;4e2hTSFDLvHabWRJ0W1jN+qwTBmyGAlMrQoVDBZ1ZMu6Yqb4+mrkfP2AcrFeh3Ito++rp//TM4xM&#10;kXm0VQWoTf+MegK2JTcXXaXlaCrIgbGpHnK+16VowkZfDw7sWkRGTQwqVvj9S+iU99BCkWWWFjBp&#10;s2DQ0CttJeg0dmKEDXfQwvvfq4OMViK/IAuFvJ6PXwnGtFS8//wFNYWlSAxPo7+BdqimBumychRT&#10;rqs78tCh5rX1HGCg6pJsbMZo2z6mlVtk/RIqVSuVtR0VlXy/LItpvBmV9dnQM4WL1YpyNtrKSjZS&#10;sw2yilqoNEb0MWGPjjgJyiG0tbXDMToO18gopthovKMDSImYX3Gx9Ibz6DlcjiZMTyuw7DdC3kFJ&#10;achFSxfDhiKbYLXAs8jWFxjGvE8Hx2wHjr7PI3hph3uni//uwtvzHbz8Yba2dcy0R7HceoON0TuC&#10;bxiKCRmCMSfBMwlfohKOtV44QgaCeQFGj03aPLOw7R+0GmrgDg6gjrLQ0JyGjJK/UNOYi8kBMw4i&#10;a0g+JpG4eMFe4gVrsWP4gnuYXtzGajiB3l4zlN0qArML3e3tUCq6JLYa1qmZOqsxatJgQNXNCtMi&#10;MDki9dGpyIRaMqJV+K2mMoKyHLbWCoLvNzhNTJgi8Kj493oxDuwak4YvR3iz3V0EJdO8vbOOKZ7/&#10;N+WEVtFJY7+NjY2QdA5PSwO9stjYlEyYnfERjZTYIvrHXkU77P1GBH0z6Koi87bX0yaUopesrSrh&#10;Y3k1OrOLocjMg1FWw+urQ9iixc6gmAdpwhwrcEUcLbcTg1Kph1rdh36zA7Nzq9jd2ceo1YSAxwqz&#10;RQ37yBC0Wi1qaqtQVFKAL+lf8Y6A/IfB5p9vqcj6kg59XTty+Vpudh6yqZqNtCo1LcWoqC6Az3SA&#10;rkI/w+sZRjq24ZG/0R6YUcKGbDYMkgR8mHPtoraVgbEzB+qBRrhM6xjrmERFkQytre0oEptM5Reh&#10;m6QxO+ODiaFGnAA7OjgmeUiXnQ1oiID0m2JIrDzi+DaM6fEeBHw2NNWXQN6dgdbOfNQ2fINBI0MD&#10;/UQ7JUunpXHvZauZk2P3zAs1A4ljkZ7meAVh/xbmu2/hkp/CVreP5a47BDVXWPCuYzxogotBx75k&#10;gnaMvmvXhB5rO5pVLVAO9aDHXAmjqYk3oYwyXYBGGuuOzkZMks73Tw+kVP/y9ruIKU5zgQjSGCZm&#10;F0NMe+vot7nhmlyAwTQEjVIDk04H15gTU6M22PRaLNKjGOg33UM03q5xTAwRvHVllMwS6GrLKc9k&#10;xWbBkjICspIsWSF18xiEnFfzppI19D0K6fzoYDCEnw9PeHv8znKHn/eX0rFo8b0DGvc17McPsM1/&#10;ixO0drY2CdAYbIMWNNTLkPb5HbzjY9LhRqH1MELBVWlihYHWZIThZpIs6GI6Hq6phK+9Fb6WJiZ7&#10;MUlXnMOjRciqgW/QhOD8PP1ZQvq95j47XM55DNqnMeaao1fbwnniBNfJC+YAPWyUR6NOj5bGBsjo&#10;nz+nfWLKTpeS9oe0NLxPo42gR0whOL/lFyCVga+kNhcVdYW832coYthTthnpb48Z7I6gqnOihI0m&#10;t/wLKsh8huYVTKieoO+1oLalBjNz8wi5ElSROMOnG0WlDHmljaijx64QvRK9BvT1mdlIqCIEpd/n&#10;w4R9GAaVEimnZMecnExo7HUY8SiRm5eK/KJvKK9KRxlpuLUzD/OUabHDQ3XBN8yYFOggaFzLZniW&#10;rViJL6J3sFoKOitM5kF1EsPtMYQWttHX4MG16w3xwwSZbA5Wr9gxzURGNKBRx9ZvbkNRbToauitQ&#10;11FAw1wGhUHsJVjAVtWG86vr38sqxRJJlsubR+wdnOHwNCnJdTR+SclJR0ZOiQTQ1fAR7C5ej9YE&#10;nVoHaz8lbdYL37Qb/hkP5t0uacnFkscNHWVb01qLGfsgOkoLyIQymMmSA43lBCILnxsJUiWZrZ2s&#10;1lnFf2u6pJ2+TEYzHBNuHJ9f4fDkXFoM93D/jF9sNCExeSAalU7NF2cBRiJRbEbCEIdO2obYIAeH&#10;kZ9F9aHcpfz1DkOmPjTSXyrEhF8mWgMDzbjwpSzergYENO1Y7m2TxrVXrDpaDAJ1YhLx+CmuLm+g&#10;pneemg7A7vRidHIe83N+XByJEzTOcZe8l2b5x2NxyqYZ3WTvKoa/1MzP+PcrwfgtDR8JyHfpacij&#10;tApAfqa3TS8lIKtzoTR2o7KpECqyrK6vFYqaXgy0zsOtO0W2mOJW/RmdzU6MaJfgMe3AZbiGbyQG&#10;t9ONyWkL5vuXUZnbjqziMmKqCjU19QxIjRJjer1z8M3OSyd/hULbWGcj93unkTI2OgXPeh+lMhdy&#10;YykRngdZ2Uc0VKahIOdvNDflQUWvVElAFuR8QX1NBX48JLB/to0kfVwgHoOZkT9yEuaFDGG1N4lZ&#10;VRLjhgBiAz+x3HcC+7gZTo8Jir4aaF1yFDbx81Uy1NEOKJnkS+vEvtd5aFIUo0fXicycLPwSIHx5&#10;wY+fYvH5Lz6+4fHxJ77/IMATl/SwTwTkOfz8MR9Ts5CRW4pZ/yamRfEE0GccgJHAMdA7iRMCxAlU&#10;6+KcvqUl6Vg2sal8aIamfyOIk1U/g005dJQgEWLEkgQD2VPL9N1VWYamMvpqAtKsU9IXamAfdlBy&#10;BjDnXUCcFb/DCj8+vcTz91f8ePlFn0SvNWyD2+WSTtdf8PuwHFxHOBLHFUEyZnfg0/uPyM7KQxcb&#10;Xkt5qbT3T6tYTFaSS68oOt3rpLHygFasMFRgZ9yK/E8fEZhy4/DgFOeX97i8vJa2tLHZqQ78zY5J&#10;H1YCqziPH+IqkUDy4lLanfbx/kFaYqqQd6KsKB8KZTs+pWfiYzpZUjAkAVlQXYU/6Sm/FuaTIXNR&#10;WJ7BEJkveXy5sRotHaUYVl1goDmI0ZZL7LjuoO6wYtW3jcDIDdbsz+gsdUNZ7YdF6UUrA8u4NgR5&#10;bR9ySqokQObmFdFLVjOftLLhLEqNc8HrYx3RXiwFaTs0SBlftUvptsNcAbWtAZphNdH/EUXZ6Rge&#10;sqC6IhNNzYUoYjrLzPqEKl6sqrUcO4d+hE/3sRCbhHmqA6MBDYaHm7GivsS8ii1FSQbTvVEmzaRk&#10;PxaWQ5hhxTRqilHe8Q+a6b+q23Mo0SXoH1Vjat6CejLvm5DlZ7G08veuCGInBLEQ/Umw0MMP3D18&#10;R/L+O3bJEIIl1yL7iOyf4o9/PyMzrxQLwR34AjtwTy9JiW7M7kR0a0c6sTQS3kBg3gezRguTsgcr&#10;s1PY2t5AbGsd1dkZDDAEZU0JNFVsKLJCdIuhPAKyJDMV3fVimE2Dvl5K52pYOuNZ3qmgJw7DPGjD&#10;0eUVYieneHj6ITWg4HIQ4fUNhNZCSJxewbu0gb5hyv1mDEuBMD788wkttU3oaesk4Esgtk5poVSK&#10;rVrEqI2OVmHR0IMlUy86yWq+ETv2Vin//M3HZ3c4u7zD9WVS+j6xl46X1mVschFRMvLZ/r50kqw4&#10;NlCA8uH2Dt+/f5fWUH949y9e357xNSNLAuIHgvIdQVlYU40/Ur8graQY39goCsrTUFZXhJpOBqvu&#10;KnSrm2FQTzF4+WGuW8eq4Q3jilM0yTTwWBJYd/yAotSHKeUNRhURZKcWYdGxi+ZKDfLERqUFVcjJ&#10;K0Rru5wKRs+rVKG1sRF2JnFVZyc+vv+Edx+/IkU12Izy5myo+Shry2KabkKh7G+0d5cgPetPdLVX&#10;oaD4I5qqSlBenIm2kmxU53/BnK8PI8NdcC2aMMt0Pb1mZbJswKb+CWt9d1hXPiOou2Dryqa8qeCP&#10;+qBka1daO9GurUAbZbrf3o2+QT2a2mrYampwepr4DciXn/j58yd+SGD8Qeb5iSfe+Pv7F9zcP7EC&#10;nhhskgRiAiGa+i2Gm9B2HKkZefxRabCN+1lBW5iYmIHd5qBU2hHeCGOXUroWCmF5cRHx3V3KaRg7&#10;22Fs7WwjvrnB1l0hAbGHRU5WFEV02YhDkTT0cjYTbYDBgPGRcfR0qdHW0i5t3j4y6sSAzY6DkzOy&#10;N6WSjeaFbHl0lMDu0RnWd06xtLbP3zoBtzcIh8uPAcso6qvq0FHXTECWSstvGwQoCU6xWUBFVibU&#10;rLz5cReDJNUmdoDjhNgHPolz/vbk9R2SZNsnfs8DlcTrD8Izv87fJTZW2MPl/h4uDgnKkwRuaH2e&#10;nr7jiQ37B8vb2w+kZ+fiQ2a6BEgBzCL6u5Svn5FaVIjPBRn0jzlo7qmBytiOyoYS5JR+QTlfm7CE&#10;EVk+hcMUgtNqx37kAIGZIyw4Epg3ncHasQJ7G+XXs8yA7EZ3mxYGix2FhTXILighMBls2jsY/trh&#10;spmxuybOBJpFQVYWPnz6jJT67lLImGIbOkrQ2MN019tKgFRJ45gV5VmoLM1AHgFYUvQZxWLOICtI&#10;jG7ICM7qgs8ILFpg9ykw6G3D4qwJEdNPHFjfcLv4huXZTSht2QTOAnxkDH9gDjbXIMprCqDVt0vn&#10;krhn5qS9Cd9/eC/Jyk/hGQlEAUoBxN9gfJF2Y70lEG9uH6XHM2n8PM5ySu8Yw0bkCGubh8jOL5MC&#10;zkIwigl6K/fUPJz0NKG1dbJHhKk0il1WmihRlhgDh/RadAcz4w50VeSxpZMdy0uk9TQZ7/6WZu30&#10;0X+5BkwYMhqkSQECjE2NLZC3yjEyNIaWpnbpTMGNcAR7hxe4uPmOCNNu34gHQwwcVruHvz9C9t7E&#10;xJQPA+YRKOU90hZ6pbl5KM3JhbpTDu+UByHKl2DhrbDwooeSX0wkznB+fIEzsu1/YLy9ecLj0zOB&#10;xgbAhuxbYsNioxMnnp3Sw4qDji7jR0ieX+Lu7g73fO/zd6oOAXzExpOenYWP9JF/fHqPwvoG/PXp&#10;E4pLy+ghsxE7CkNDz5qZ/y/qWgvQpq1Et6ECCo0CVVQLj9+OIU8b1pZmEfKv4jT8BJc2DJt8DSuG&#10;JJbsZ2gj8KyDbrR1alBcIja7L8ccFeowugmbQQ2/cwQRWqlYeJX+0Y2BfhNSGuTlkDUJX1GF1qYc&#10;tNEzlpd/QFZmChpq8pGV/Q7dnU004rloYqzPY0KrKPiExpZSVFBijMYu1DUVo6oug6a5ASNMzpah&#10;BphHKmEaK4beUsU0uYjtLYImtCJt8aY3avhakBK6C/9CgL4nyNDySmahCafcvbAVS0B8/iGB8fH/&#10;AfJRqohLmvkrVspBPEF/toaNrX2Etw+xtXeKP999wZe0XAw6ZjGzsAnPzBJmZhYIlgC/n4xI8Am2&#10;+b9lb29PCh3iZP4WAlFelINuGvtGspbYTi/j479Q1tfB0afHsLkPjsEhplaj1LErbyXrK5TS6aY9&#10;3SqsroURPThHiH5xngC1uRZgJSjVTKDhzTg8viBcBOSk04OpsWlWhB9rgRDWVxiGNncRDm9LJ7eK&#10;s2D2duOIk2GPjq8o+0kkzu/oHe/oQx8htroTUi3ujQCk2MoucXHLpL+HQza8ONP90W6EfjKB67ML&#10;gjiJZwFcNnTR4AVjio3z//rnb2QUZKO4oQldGg22xyrgNZXBPNBFgqAKhUPobFWgojkDlnE5rK4u&#10;6ExdGJ8aQN/AAN6e3iR7teymVbIew9LiJ0Ouwq4Ko6SUMp0vo8LWsFQjO68ED6Jn4vU77k7jUqAM&#10;B8QBp8vSmUivYueKvNJU1BKULe3FCE9ryVxNMNhaUSRLYwtKRwn9y5p7E66+C1TU1yIz7TO9Uxnc&#10;IR2+ZX9FUQmTeF0DetqbYCLqHaMWjM4a4fAwznvHmaTGMTflxcIMZXR6CgECaJnGez0U4eMmVmn2&#10;x+x2AvKHtI3bb79IIP5XxA3/HyCTN2SF/7Hk6dmVBMx94SUp2bsMODtM4MGtAyl1Dzm8mJ7fgJcA&#10;mJ0LwEsTHaW8C2aMxfaxv8/Kpvk/YInH43yNEh5exw6vS2y3IvYFL/r2GXmfPyLt/d/Qd7RhtN+A&#10;SXo5AchwaBOpqenIy2QalQBZBZVSQ/D70dmlRWunCt1KHeqbFOhQaLG4HMHq+i5m54OYdBOQLi/m&#10;CcYA/WQoFMU6/0+UEAG9sS5Oy9qWikjxp1SDxHkSx8I3Jn8X0TjvaF8eaQ/EfboX2yb+eJa6kQ62&#10;ImRHSjcl++L4FEn627sk/ebdvWSBBChFWHz9RZ/++gKTxURP34PDw11896Tj1fMvNBpaFFsX1HIt&#10;6oqV6NY3QK5pRIksCzW1+dje9km7n/18JCDF57y80SY8Yd4Yx4Q6grqyHmlT+5wCGYrL6lFUWotc&#10;MmR1TaO0Td/93S0cFjNWyYwHtE4J1oHYjzSlrCYHlY1FqG8rQ1mVACGlmaa+qqUeta2tqK1vxLLr&#10;Ai5dkv7hGpveJ1QWN2M9MYO80iyoFW1k0Hb0iPXCOr10RK3NbITTNohppws+zyx8M+Lm++CbF6Ck&#10;dM0vSs99ZMeDK7GvOT0jDbfYW/D/gvD/FtGyRCUIMAqWvGAlCVAmmG6jsSOsrG/TSyawuLqNL+l5&#10;+JZZKAFy3h/+Hyj9UieyAKNgxf8AGaekCUCKs53FwVHihKrNJR96KEsNedkoS/+GNMp2CRPoBD2P&#10;yz4Mt5iKz2vPyy1A6qcv6GhtZ3qUMVHPwedbpZ+cou3pwXo4Dp1+iAk7Cu8CpWw9Su+9CjcB6fEs&#10;YolSFwyGpRJiQ9jY2GFD3ZKAKBgyvEGmix8TUEk8Xl0iKa5vM4TLg13cHcfxQM99d3NJv/o/n/0s&#10;znyhnTlISElbHGB0dX4hlTsy5EPy9v/Zod+WSNzb30x5zeDzdLyO+9lSvPhS8D2qJUNeo6GhEn2q&#10;YVQyZPU7FQjHglB0tfCeWnH3dCJtbvv0cs/n93C7ZjFt34WBKbuMACwub0CuWOJa1iABMr+ogtJd&#10;iTHPAq5Zl+HgMvwuBzapmjFaDdEDkSKrzUF1VRFKS7+hR6uAWT6M+voW5DfkoLy0CIXFJViZSsKh&#10;PUNHzTi6Kn3QyX2IHQRQXESZbm+AtrsdfToVU6gBQ306It9E898L95iNnsiFJd8cFn0LmKd/WHQ7&#10;6Rn572kHLKunUBrdTNNveKSveb3/7Rf/A6D0XACU5T/ZFmD8D5Bn59c0+ZcIrKxj74BMyRKm55qc&#10;X8WntDwMMNX6V1nJBOuMZx7zTPsHlMEYgRkneA/jJwTmMY7oRW/P+LerfjLMArZY6W+Ut7LUNJR8&#10;FcebvEfm+3/htPQh6PXC5/XA610g2CxormtER1MbFB0KLNB6uMa9GBocl0ZPwhsxuDwrcA2PI8BG&#10;sRu5wBLlepmAXPcuIUy1iNArBtdjONyNIkhQ7u4eYj3IdL6+iQR/S8g7iafELhKbQTxeHOPtlAma&#10;QeyMPuzp9AAvyQQeri/x/Pz7vr2+/pLWq1yfEcDn9Jssd7xX91STh6tbPD08MXELGySAJPzkLzy/&#10;PuDH3Qsic0Zc+hrxNvcH3pbp6R/vUFydilUqWW+XAduJRajNHWiTt7KR+WAfMeD7D3G6GOuEDWFj&#10;c4fZox7lla3IL65EYUk1WbGKgKxFQaEMGdlFkFXX87UyHJ2RUFh/4nD8tVk3YuvrVLw7pBTkp6Ig&#10;7T30bQosWy/ha32Fz3AOVZ8S+ZUf+QHp0LTOwzeyj57WcYx0J+A0Cr8VhF7bBUVbA814K1tFF/oN&#10;Whp+K1wjNqi75Jh0DMPpGIV3ZlbqCPV4vPC4nHCyJS1MOeDYvqfXOpWo/07cnIdXCXii/P8DpMSQ&#10;Nw/SpgWCIQUwRbfK7v4JtmMnCO8eIRQ9kbbnsDvpI/1iCC8MubyL1+AnO8ZxsH8k+c/DoxPp+SKv&#10;L0Dp2FpbJCgDDBJb9JRR3CQS0jZ6xamfkMcEajfqISvIg0WnkVi/oZ4JmXalhY9GnQk2uxPTBJtt&#10;yEnp3cYEfaJvfBqWNnHuTSOcPd2Y6hG7T5BhxKQJxwCWnBPY3IzR7+0RjAky5CbDDOWa1uKY/xaL&#10;uXx6Ja6XvYh63Lg72MHz6RF+sCQjq7g/3mdIiPxmScqm6JkQfbh72ww2/H0XlPy761v84P0T5bso&#10;UrARu91SummR7l/IjpTenw97lOt6PM79K53qe+7MlOrmmiza3tmAyRkX/Ote3JIVxYFa4jSOzeg6&#10;Do9P6GkfaC2ukVdQioKSKokZc/PKCMJCpKdnoaSkHDusmxPROxI9QBND4dXtE/Z2IvBPOBD2zeP6&#10;8hYppUXfsDXKxKlnSmv/DnX5CkYaL7Fq+gWHbpm+qI3+cR8eYxKa5ilYOqMwK8hI66f4zhb0xtbV&#10;2VQrTQHr0yoJyl4JkFaTATOuMaZwH1lnBcEVJscNIU8MM2shRDY2kC9rIAif2LopNWyxN8+8OQTd&#10;f0WA8D9ASvuai1DDH/4fSwqGPCFDit1cgyFKNitQyPcqA4UYwWlukTMNhrG8usWbkongWgSHTKvR&#10;6B6Ojo6k48zWN1ZhMeow62LiC/lZVrG7t429eAw39DniGBCxZFaWmwUHAWnVqaVxaJW8g6zYica6&#10;OtTX1MKgpyqYrRhnog8srUngn59bwqi2F2OdLRhV1MOn7sCWRYN9pxUTBOXd/CguaOov6V+FbwyR&#10;LcVE1r29I0QO4qykBdwFPZjTyRGfGsLrXgiPZMv7oxhmrCa8He/h+9kRmTKOl8dH3sNf/2O9n3gl&#10;MBOHCVxdJaUO9JubO97De5wyXQvQivc8PAtQfcf9d9ohhpPHlyecTJfjdelPvHpTcDebgh2XHIlL&#10;KhL9nZBZUZK333lvfvLz+HcMorcP9LP8HNHdVUEvnUNQpqbnoK6uhaHXJJ2jHZibxxWJ44b1KNhU&#10;9JIIEF8lr7FIklphYztJnBKQ5RloLWvBau9PRE1vSMbP4DZHsKl+w5r6GTlfC1lyYZCPwK1LwKE5&#10;wJzlCk7zGnbZMpOXZExrHwHZga6WOiia6vjYAFVHC3rECaWKDvQSrA5rP0atFow57Fiib7jhDRA7&#10;qL6JFvqTRlv0MbLl/v8D5M0tL54t/T8w/ifbieNzCZCRaFySbNEVtL4dR7tcydCRAddcCMuhHfiZ&#10;ZKdnl1ghlzjjD3ePOel5eyFOtd+PbGOAdmOXoUakymhki5UpvOUROsoKUC52BCvMlVYQCm+sI/v3&#10;92rgco6jvraaTFkHQ68e7Y0tGLDYGFRW6SfpmX1LmNIoMNvTiaU+DeZUYoGWCfE5Nyt6BFs2Pc6m&#10;BrFGpvQz3MS293lP49iJHEpj4i51N859Lul93l45ggM6rI0SiOdHeEjEcLe/jbu9MC42FnBKGX+l&#10;9Xn6wfslBReqyuMTQ83Zb/m+YOOlKkS2tn+frkGJf/x/9/s7XxN7yr/C4+zCddCEW987PE39g+Ph&#10;v/F0tITb6xdcsT5u739IIEw+kBgo87esN/HvO37m6cUNvnz5Cjcb48n5Lf3sM6K8p156bpNKg02q&#10;lSAVKZAJYDKkJvk8suJHdGWJweYAKVWVBbDP9dAnLCPU+YYN0z0G28Nw1l3C2x2DLL8BpTnfpLNQ&#10;lqei8Fiv4LYwrS5s4jv9i8vpkFhj1NgLu1lPOVNCr5RLYUdFr6Fsb0ZteQm625qhJThNvWpYelVo&#10;aOnCN4aPV3o10WH7/EgWZCsUrey/IjZQ/Q+U4gcIQAoQipQpyTZ9kWDI+OEJmeBeStxb2zEJnLvx&#10;C/z97gv9KoHByvbxZiwthRBYXoPHTYme82HcapPStRjrddkdiDKhCjDubu8QGHs452dLG41+eS/t&#10;jJb75SPCK8sw9/Zi1GLFYJ8FLY1NqK+rh7K7B8219dim5K6trWGO3xcNhbGklyOgU0glMWbB8cwI&#10;Et5xHM9PkvUciBi74aEkL0xNSf40GgpJp/gv0WuL7WN27b2Y13XB2VaLXVsfwkY1/96FRHAOyegS&#10;9qZHcDhLyXM78CYOKSAgxX27eyTY7u6k33a6H6MdCUpyfct7LA7vFEEySVYTTPlEZn2hGtw9P6NL&#10;0YkRgx0JXz6e3Cm4tKUg1peFt583OGOAergVWzQ+41LYK37+DVlSDFbcUcZ3dg9wLoYr+T3PfO3p&#10;8hJ2g1Har3LYaCXYPWRGsizLFT/j7oaZgBZsS5zUFlpBbHMdKZ0NpTCaKEHqKuxYLhDsPUNy7g1B&#10;zU/sON5QWZHJCqhnpA9Tnm+x6FnGEhOiRdmBu/Mo+ijNRqUCms4mCYQi4Jh7lRI4BymFI0zcZq0K&#10;o3wcYygYYeCxmU3Iyi+TEpc49FO0JDES838BKcZoxU39z0uKxySBKEYphFT/1xf5HyBFx7FI7eGt&#10;XezsJbCfuMaHL+lwOqfJkLuU7W34/UEpAK0shxAiY7pGhdcL4iB2iM3gOlyDQ1LnuRjREbK+z9fH&#10;zf3SXkDVBKQINiaNimnbBrtlCL1KLWoqq1BeVg5lVzeaqmqxv7mNubk5zInPH7DCrRQnfDXCXFeG&#10;NUMPQmQ7MbNny26gPNrwthfEE5kuMOeVhjUDngmpgz4k5jN212K2ox7jilZpf0hxhF7YqsIeWXKi&#10;vQnHg0ZckEHDI0bsep04CS+TJX9KIJFAc3WDy5NTrNI2JU9PmLovpSHFpDgjnff6kb5TNPQHsuUD&#10;Ge6elsnVXYzjqVL8oIf84XyHS8cfuBxOQcBYSDV8w9UzyeD+Rvq7+xvxXU9SkRoB602Qx/0T1XYr&#10;immHg6GvHtkZWcjPK0RmRh5OGFxEfV9S5h/pIZMErYVKpWrvwITVgZTm+jK0tpZIa7NVhnY0dXZB&#10;peqW9kf0WM3ITP8H7fWVuDu6Z8u6Q3RnEc4hI96+X0kzSfbEbPBhM1O1Epqu36yo6eqgVMthVKso&#10;i1pY6b2GCcJJesvyonzpxqdmFKC4sFQanREzeSRA8qYIIP7f8p98i24NcRNEmBGglPoh+Vww5uER&#10;pTq6T4k9Rmhjmwx5KI1zv/v0jbIZRGgrLvUBCm8XCGxgdXVTSsmiU36N3nafvvNon9bDNkx2jCDG&#10;gCG6hkTgOdk7oKUpQSV9ZHF6qqQGs+PjcAzaoVH2orykDE2NzQQkGbKmHmaNDouLfkrwOrQtTQj0&#10;qeAjO4o11aPtdVgf7EVs1IhNhsZdiwrK0kyEXFaExDEmM+NYJvsFfdPYnBvDfL8C/QTjGz1idIiN&#10;u7UG/p5WxMSS2D41ltWdOHANYXvcjE2XRQLlVSKOB+H1rth4CcCb0zMpMMXJ+iexGB5Cy3g8PpAO&#10;OHoigF4o0w/i4KxfryQcvt/1L14X/8IvfwoeJv/Gxeg/uBj8E3fWvxEN9BBQj7hMvuH5lkpF/y/8&#10;4P8tF9c3VKQQunu00Pca4VvkPQ5HMDgygWXWzRlJRXRNJa74XVfXuDs9RSQQRHl+KZSdWqR0KWvR&#10;oalATU8ValvY0o2dMBn0mNXto6teD3kLA4uiARpK76RTg18/bqVO8NvYhiS1r/QqiXgUXtcoJm1W&#10;jPQbYDMRgCYyodEICz9LlOF+M1mlH26HDc6xcabgPBTn5TPliZPDhGz8fwPyv5b3O8jc/z+mFKz4&#10;HyiPTy4kthQ+co/SJAAZXNvExlYM8eMk/vnwFQsLQcrnBkNPVErboiN6jeFmNcQQwRsV5M2IxRIs&#10;hwj4/b/nM7LifvdRMiQR6PX5eaj49hlm4YX79ASOB2NDDijkKsjKZGhpbkW3vJuNUImO+kYy8TK/&#10;JwRjcx0WyIoBkwrLRhW8GjmZrQ5+AmmwtoKeXUt2s2CKASUUWEBoeRHrDH1bvK7I5hYebq5xTOAI&#10;/xyk8X87O6WXVMPd3Yrp7kZsWJSIjfVjY0SP9VEdohMW3O2u456g/P+Q9t9vTWz/FzjKsTcsiIoo&#10;HURBVFRAehfpHQIhEAiE0AKhBQKh92I/x+Nfu+5aexj1fT7fe+9zn/vDfiaZTCZl1qzXWq/92nvv&#10;hsP4RtO2z+3y7CLmJ/w4ppE77K7HSZ8T31ZXjQH6yjD9g6BUwcWG6wm2HTfwj/cmDrqvYqP9KjXk&#10;NRy3nsd20184ar+AHxsebH36ye/2kSxHECrrcdaUR9zjtdnY/4TwNuXC2j6WNhjBqCdD6m2ii1Za&#10;rr3NgbsxD1FHE9j0vh7p/A+jbkXjDjERkf78Pl69S8Gjx/cw3rCPzoJlNOdsoDJzFp2Fexivo3Hw&#10;fsc/Wz/x+kUq76ZDhMiKmmH/x8/v+PeH0gw/CAxe8MlWjHjaMdCryYfa0U/KriIdO/lnegZccNNJ&#10;TY4MYzKwbKb1vX75krk7FYolrAVA0b4NRvMj6Q7lEuUWT04olAlK5a/UtpQYX6ep2dw381cuL61h&#10;lACbnF7E9tFXXGHIlrEYnZyHjy7cw5A9NiEwKue3CN/ELEbdPqwG1+lueeGogebnyJChFZ7X6j8O&#10;r22aGceyyex9rQ1w0ZR1NjWiq70bxcXleJKajpzXOSjIK0ARW87TLHTUt5Al/WbN7bEPZfCU5aOF&#10;N3bd02SMlubBy0jiovPueZeH8HwQ414fpqk35wMLGDM3yBr18CZvqj3eFNsEJX8rQ28gMIdJ1wCG&#10;GmvRU/IO0/UVCLfXUAaUINBehTVnG7bpyj+FpvEpvICawndk3hFqsxC2eZ79jRUEy4uw9b4Gh3Tw&#10;X462TMrnOwnh05eP2BrKwFHvExw6I8mUUTjovEMgXsFRRwR2W+m6Ccrtthv4m4A84ftMxuOUZpPX&#10;SMy4SfO0QRMVWt3AEm/yAMP2OG/+0fGAyXT4A4uMYCFGKmprEoOPROEdnuRv9mOK12xuMYyIBGrE&#10;tGeJ6G3qgv/Dv3AUHKPyxSLaygdQlu1FV/4aFnv/RXulj+H1lO0fswbJPz+U4f+b4ZbP1YX04wsB&#10;usuwuo6JUReZsAGennZePDprNndPB8Y8LlMsq/7c+7EJOBcRgbW1DcN+urukewwQz8CotMA+GXGb&#10;P3Sb1L5PvSFdpO5FGZydXav7UODRRRSo5HCVAlrdOsL5K7eoK0eNy57mj53wz/HPmeUfs2yaWNPV&#10;M4SleYZ7/onKTc7MzGB1NWzOuUVArNOR9zZ8MGOth/sc6G5uQmNNDd5X1uANgfjsaQbecptj+rQL&#10;UJZbgKfUlM6WTjS9zcIQ2XGkqhD+6mJ0vX2O6mdJdNs0OrVVOF5exszkNMYISNUFanzyxLifGpbO&#10;f3UdG9uMADskBN4YGrHn428Z9w7Doxt72I3wHCUIQalJTYNN5VjqrEbIWYd9Xy82hx04nSHjewYQ&#10;mmPIXtkikSxhoLgA6/l52KMJPQ148ZNg+vyNjEe2DHQ+xWFfDE767xCQt7HfeR57redw0E5z0xKB&#10;o9a/cMJ9232PsP/3v8a4nJAlZWhM2kdN+86ctIlu9nWU/ue12tvjdeNvsrdK/2wz2ul1XWuG7Ey0&#10;t9chMzUR4eE9LPX9RHfZCqbHu+EdCqOvfBehoZ8I+Y/w99fP+Jda489mA9Jq/xhN+FmFu54eCvVO&#10;GqBO2v4m9LZ8wJCjhcDsNMvVRkXH4nbkLR7/k+H30MpL/cGMdtujFlJoXqdx2dwUKA/IqMc4VFcY&#10;/wz15S4uLBu9JxMyrspj6re55U2cv3qbYdpvGNlP0M0u8u6cmDPsKDAaUI4FsDAfMu8VKL0M28vL&#10;IQNIpYiWV3lDMow6q6mH1MvU0ozullZ8qK5FLvX23ah7ePUiG9lsea9zkZ+Ti4JX2ah6lYXO3FeM&#10;Mq/RV5qLqYZyeBm2u8mOLSX5WKWbD8wvUCJY+Ue1+UAQswzX5rN1E+4dGIZU//bkxBQCUzOY8Y0h&#10;QEkwQeZX33xoegKNbxnC815gqjqHwNdSIkVY767GuqMGx/NebM+r5jOIzRWyfsCPoYxU+DOSsVFT&#10;gq9zDOX7y9jwleOHKxqn7oc4cRJwnTdx1HOR2wicdBOMNDdHZMkv3edw1B+Bjf4SbB+TEI5OfrGk&#10;HisDoiaZoaa0jpqcuJrMkzFQvHamfRGYZayUVfmKiPKSPKTwjn6R/QhdrjLMuA4Zun9iuGkXI47v&#10;cFVvYWnkJ073vxqw/fvvv//TVKVjgVJbtn9lUE4xOSrX6IB3wEFn3m2aLmgPmfPGnXuIuvcYz+hK&#10;c3PzjEbUXaLC2/8C8vD4K8OVQvO20XSbGxvY3qRj3Ns3FSwK5TY497ivf8BjuiZXpCGv3cEwRfX0&#10;/Cr6PNR1uvAE4eQ0L/xC2KSC/ASBw+kmw4aN29bwA+lHfZ5aiJ+5TOe9MeVHXxdvrLYWM0quuqIa&#10;OW/zkM7fcOfmHbzKeoWcV2/xJuuFGZraTXfs4n/bQf2t6fS8bD18nv8sHQM9dMYM1fPz6rtWIUUQ&#10;c7NLvLEYUgkyfa7YX5+9TkmySsOlSiWlcIIE8ZR7BL6BIb5/Hgs0CiH/NNoL3sJb+Aq+4leYKn+D&#10;AIG5VF+I3f5GHAU8WA+MY2NxEWuzs/ganEd9SiICz5+Q/WoY4gP4uT+K9f7nZMd4hu2HOHZexnHv&#10;ZXx0nsNhO1vbXzjt+AufnQzdzov40X8BRyGnYUWxpECnogmTW2T7DUiGdraD4xPT7ByyDdwjOm1V&#10;LqmCSdmBiOzXz/E86ymyXjxGY887FORkIjR6bNZSXl38yjvwFAOtXhxRx6gT/n+BaIPxj2ZY8we1&#10;wgTmvQSlu9eAUcBU83HfpSuRuB+TQDPwBrUfGuj4DnFIOlfO8b+APDr6YrlqOkaZlzVeJDGZtlsM&#10;ZYfqryXDaqt2cvwZA0Pjpu7wr3PXyH5LmCH45kObJiU0xrAtDRkfl4L01KeYCISM0B6j4VkgINTX&#10;PcuLr9TPysqKYUsZH/8wXTm/f8m7d+ht70Tms+fIev4KL1/k4ubV64h/nIDCt7nIzcpG0ZM0dNC8&#10;mPW4+X+2K3VT8AalNDlOOnm/eqsWlkwBxayqysenDBBVbrZO7bjP36vfvE5tfHTwBTvbxwSfjNY2&#10;fzeNm2QJb7SA34+AytZmFtFdVwU3zc7Auyz0s42VZCNQ8RZrjRXY7tdiU05sTA5jfWoKW6v7DNVf&#10;4XiSgrmcLIbhevwI+vH54y62R4twOnAHXwi6k6Hz+NTHcO0gKzrouluv4mMvWZIM+ffABXx23zUk&#10;pcIYFVRr7NM///A52xf1lROsVh+7Hn81pKGQbhqvs9W+m3ZyQjPLFpGaeQdxyVHIzHyMjNxYPM17&#10;jJTncXhdlIG0tw9Q+eEVHN25pHynWaLYBqRCrdr/AeQZUCtrKjHZ34OJYRdDt9MAU8076sHlq7dM&#10;rVwuGUa1igfUEkcUxab78P8A8ndlj0C5uUUTQ22lfugN6jtTuLpzaF1EbnXM0enfiOP5/zp31ZS6&#10;BciQMjYuMsskhfU0QRh15wF6u5wmtEtjBujMp8lUoWCYLrDTVJgr/bMcDGGNzDTu8Zjvn//2LVxd&#10;vXh4Pxb5+cUEZA7u3YlCSmoGsp4+R+6zTFRnZaDtdQYa32QSkM/Rzote+zqLhicVo84BoxWDPO8s&#10;ARmmgVLxsCRHSI2fpTSWxg2pqRZymy51bmHVqokMa8baRQRngwQj5QgNwdzUgukRcRbnw/XuJdx5&#10;1K7vMmmenmOy5CWWa/Kw016Bz30t2PN2YcXjgKemAgGC2JOegtnXmdhSKm9lEZ+oX7fcL/DNew7f&#10;yJJH7ZfJolfJigQkgfnZRTC6zuHHIIE6/MZIrS/f/yGZaFVYq7RNTd2TKvSwAapmnp81W+apDE7N&#10;3h+Rn1PBP/Y5nj27g8z8VDwvTkZG3iNkvn2E2ORbePHqCRzt+fh2NGs62n8zo93+F5By3GLJuNQE&#10;TNHECJBjQwSkQMk2MTWJ23djkJ6ehdLiUgOCDd75R9Iictw2EAlMieFfYDwrpFBt4C7Bazf9IXbb&#10;kNZcJ4PyQkb8dRnnzl+lyZnAIkHnJ+DEkHJy82QiOb6A0ZZhTNGFTs1IU3LfPEM6NZvcrgoUwith&#10;hLh1O3ow5R0wOUhHWwdKi8qMy05/8hS3b93Gy9f5qOC+d0+0kFIGml49NYBsYmt5k4Wat6/g7e7i&#10;efow6h0n4y1RLwYxTBdstCDBGFxWqmkTywzR4Y0DrJEZV2msQgTo8to2gnwtRKaX5l1QmDf932wT&#10;Kl0LoKe6Bp05L9HJa9aVpZk2nmL0ZRp8uZlmRbBQeyl2uhqx0VGDsKOdpiaIn5+P2Y7wczeM70fb&#10;+HJC9vxKL7Drwypd9iYBedR1ER8d5/Gx7xy+uP/Cz/7z+McbAXdtHuZ4Y+2cfMM+r5eyIKpXtWtW&#10;7WaY8CO1Itsn09lhVRmpqT5TzQZlxFDFRwxXHaO7fBDhgyWkZcYiJeU+/+jHyMxIREFeBj5uz+DT&#10;4TIZkU76/wBSTvuPxhN/5/7MNy8QnBvH5Eg/2aXPNAGztKIC0Q/ikJyUbgbyT87MG2d5fEJN8fmT&#10;AaGdZDXuTM6MYFP+UWmGYzLmifYrjBOAGwSgWpjOeJVso9pGjWtJfZqFS5evm4u/sESzQjMzTg0p&#10;M+Oj0ZlZZMhc2jT93gKrtKRvYgazBIWA4R0e44WeNl2I4SWaPJ8PVaUFpvehr7MHTfUtqKh4jzSG&#10;/cwMAq6qCRmP4lBBw6CZzBqzM9BAlqzLfsbQ/Qrvc95iYmgEg64hkwlQxcvS4popUFadplI761sy&#10;d6dkwmOC8QRrO3xMYK6qjz64ThCvIjC7YraLBGWAgJyh1JgmS2rUnrulxyyi1P76KdqzUtDy4imv&#10;bTl+fjzFz29sh2HTofHpZBufjzaxqzXIOz7gwO/Fmm8IPz/t49PKKo625nC4ucGwzv/ek0M9GUlA&#10;Uk/2X8HX4Qh8GyJDkkG33YkI0lQdMQQfquv3o4jk6/82akTTvcimfu9j6kU1FWb83/YdEcUJbjQ/&#10;W0N9mh/FBd3Y2xllvN9FVVUB8vKSUJSTBk9XLYFGmtXC3P9IL/xuf2tk4PevZmse//0Nf5OyC6or&#10;Gf588JNVJsiU40NkS4+bDjsV0fce4UnacxQXliJAxpqmyZB+PKAINoA8Y0g1+46z7zA5bLltFdgq&#10;PbO6LIYNYX2VZuBsu0pQnn7+QZa8YoaqhsJ75nPcHn4fum3XELdzywiRSaUv/QyHMjlO5zCmeYP4&#10;yDgLcyvwOl1mnPUijYSqk149ewpXZy8jhgNOhvunKekM1WnIpLFJi3loxnBrwXVNlq9W8zIdHwjM&#10;ltzXSLh7F1MEkPJtYuM5gjHIGyLE6LBBIG4QgFu7AuMJDd5Hk1QOrx/w5tgiky5jdmoO/tEpzNEE&#10;LSqfR93pG/byOw7A2dyOjtpGdNY0wlFTbVZsUN7z5/oivm0QhOEVhLqasdJNvd7Xiq2Bdmw7WzBC&#10;XTtenY+t7lqC+BlqXqRi01mLDUczdlwtOPY4cczrtj/8AD8HrhKE9/Fx4DJBeQXfyZDfPXfw9+dN&#10;U2Op/1tu+fgTZRebff1+NYJWW1sz2s0GrunuJHgjxijUKzNn4M75iMqqBhoHDzzDvdjdWjZDYF8/&#10;T8TPf/aNYP1X9XM28Mz4DLWv0JrJX6gv1T59+4zvtPXtQx6Ul+VhxjdoWHLCM4DJ4UHcir6POBqK&#10;NGqu4pIyYygESBVn7suh/QFGtT/BKKZUBY5V9U1HSvYKLtCtzs6b3g09Xl/V8AQCkzrz3MVIOHtd&#10;ZMxDk/pRYlwlavPLdK0EoB7LgU+QIUd8MygsKDcpnKmZZYyMTGJVaZnALBbpTkMLC3C2tKC/22VY&#10;rs/hwvP0TDy4d88sfvQyLtYsK1xFQFZnaXm4J3gvUGZb4To1Ls5UtcvlT80sIRjawuo6jRrZUCC0&#10;AakwbbYE5Aa/t1XlvoapyVn+Tv7e+TX+VsqK8WmT9Hc53Bjgd2n/UI+miirUl1Wg9s0rA0hNqDpS&#10;/A6DOa8wlvca7mw6/1fp8Ehj5j7HEI2X+90rND1NMvpS/eqz5TnwFrzEeMlbunRKqops/JzrxEfP&#10;dZx6E/Gv9xa+u6/j09B17DtTGTWlHf9huP2J7/9aBcJ/NmlJu9zNKgz+Xe9q6hPO0kLGoXMbMdw+&#10;jty4XrQ9CaK5tB/PGLIb6krh7GzCDzLlhNfJ7b7pJvznmwU+G4CfP380248MCXY7/nyKbwy/PlL/&#10;vYf3EBgbIq37TCLX7/XgwrVIpCQ/oyR4jpbWdgOKQGDJpHaUHFW3oYAoc6NmuzF1F0rsmxzdlhLl&#10;bNzq+Tr1lfqjpcVmCU5NXaIkd8Rfl1BTU2dMjQAoQOoGmFE10PoelsmQE2SrCV7ocRqD3JxCvHmV&#10;Y82kwBA+OUk3OzFpkuVDLpcBZF93nyktGyEYVJgbefkqUqOjkZPwGGXPUlD5/AkqMtNQztBdSVA2&#10;EAyaNVgmRIPR1CQhVgg4Mbe2e4dfsLbJm43hObxFLUxQ7jBcr67y/5+gdCBLa4iD6c2gIRM4J3xT&#10;8PTTaDFUT45OornmAwFZiQ9llajJy0Vbzgt0kPG6M5LRTeZuSXqMluR4NCY/Nq09PQmOZ5QXT5KQ&#10;d/cmuql7s25cwusH9zDf3oyvSwFs+30IDXRhwz2AddddfHJewSd3BA3NPXyajsLpvAffVToob6Hs&#10;yk8B0pJu/9JP/FSuWt6CkfSXpFPtgtq/ND+KsgTtny2iJ2+LzuwLWtIW8KHAyzvQjdb6MmxvBPHP&#10;z795oRUSF3Bi7Psp2yfTPn2yAKjt6enJL0Ae8bn6UBcOjvEgIQ6hWf5hhiH7DSCVg3z27JWZ+cE9&#10;5DZspYpp9Sd/Juj/DyD5XGBUclwg3N87sdiU273dY5NAluu20kI7JoGuuQgF1Mu37qCMjCEAaDzL&#10;MAE5QfArfGuo6uLKNtxkQoVsASW0THAzfAaXqO/oNv2TM5ibI/MGg3iXk4MRp9MM7lLy3ePxorK0&#10;ErevRuIpL+K7lDiU8AKXEogVz9PNtlzgfJGBu5GRZMYlNv5OgnCJn6uQLYYUewuQCtMCpWbkEEjD&#10;4X0sLFi9T0vzQawuLGNDoxAX5s0Q11OG4a/rq/iyxkgx4kF7VTUctQ1oqKhFWV4hyngTVKQloTQ+&#10;FkWP7iMv5i6NVgbCbbXUhB3wleRjqroEGz3tOJn0MKzP4cfSNI5Ds9ib92N3bganvPb/UktuTDjx&#10;77oL3wcv031HM1zfwrq3AEcM0WrHnzXgTMTECHnGfL/qWdlUGKORpGr/ddX/9SQRjuwQuvOPMOP8&#10;iTd03J+2FT7ptL7vGEf78dMxPn3klsz3mYAU6E5Pj8325ET9y//b9No30u8q33s7MQGLwUkaGupH&#10;bx+ZawO3o2iYnr4yvTMV5dXGQJgcG4Fk92fbzYRvakoZGpNElb60G82NXWihUP4rV0nghtW7Qvf3&#10;5l0hdXA+QbBlNKOKYAVGsfIsTYK2cuCrm4fmtYnJBdOLo7E3Sr9o0qYFygBVcRfkSX5Qe/oDZpiq&#10;+l+HqUW17kzGQ17w5Dgz0UApW0l6KkqephGUT1DwLN2E+PmVHYZppXOU8N77BUjdVHbIVoI4tPGR&#10;7cAM112ZnkZ4dhaHlCBb8wFul/Bxfh5fgmyzfhz4PDgad2HN042TUIAMXo/yglKUvSvGWE0NgrX1&#10;2Oloxd+88b8yQi221mOqtRa+6jLM1pRjtaka/qoSBFtqsOFqw3J3PdYd9Qi2V+PQ04lTdyc+DbYj&#10;2NOA8c4uHI9l4+PQLRwOJ+ITr89HakANZzg8/W1EFc1sl22u55mmtHWlXauga2t1F9OoKi/5xap/&#10;jRhvOkVmahJev4lDfHIU9sMBg3RPfwsv8j5PfGDayekhQbFHh3T0q4kZ7cdHR3z9cB8npvFOZ9jW&#10;tByVVcUITAyzDZEVmxAdHUNX+tok2XMYIqWR5nn3m9F1/IL/BaQ9hkbbP9MJ2mdn+/+nAoigVOrH&#10;65tAclqm6U3RsIbA4irmF9fh8dHVUr/JWQuUAqTAobA+TaYe9EwY9lMC2k8jocR6aHEZxfn5psp8&#10;bpaGYsoaJRgg60Zdv2oAmcuQmJ+myamS2JLNjGnFBOML/gcrvBE1zmeJoJR50meJJQXCtTWyOjWj&#10;+t7XNilb+P2DXt4QLge+BSfwz9IUPvmHseVqp9loRHioGev9DVjprCKY8hGsyMNybTE1Xie+jPeh&#10;qbwKVQVlcBUWwZ1XgL78t2jPfo5uum9XcR6GSgrgKcqDK+clfcMLeItyGCGz0ZWbZRaOVyFwR04m&#10;2rhtzqL0SH6I4YpCBHodOPKV43DoHslKofYL/v5haUY7x2g0o7Is1Isa0ajc5K8+7rMeHTUB0NKO&#10;ArK1tfdFdPXVIyPzAcpKnqMw/xW2Nvz8U8K8uCtknA3qtPVf2x2zXcPujlItKzg8IItur5vtwb60&#10;3Zqps9veWMPGziZiE+ORlZXOUD2EaQLyLt31vfuPkPnspUnP1NZ3G62nHJy2SvGoKNcuQTOhm+Cz&#10;daR999nNZksblGJKDWdQUYSqTSLOXcXT9AwsC1xkyCUylGc8gHHqQ7ltDZsVGOcJTIFEXYp+Ghqx&#10;o1JK0mpz1H4apVhSUIS8bM22EaKumzaAHKMRioq8gSwamjcJj5DHG/vdWdOqW29TkpB4N9po5LHZ&#10;sDEzkgYK0ya1wxC9vLFrSrM0+nF+ahrz7g7s9bQiXF9h1sVebCoz84vPVRZgpfIdNmrysVKWgwBB&#10;M02D4n/1FL6Xz7BRmocdmshFat1R5wi8NDk9OflozqR75vep0uT6lBW1T1JQwBBekvAQ71MTUJwQ&#10;g4GCt8h9HI2MqGuofJpI8L4wrYemSMuTTNRUYKSlDgdjnXTubuxLH2q4hOmVs/SirRUFUgNUakQ1&#10;A1CaGjtE/zdk23lIDalQi8jISkGy5sNOuW/m7n6bl46fNDPrO+sE5hrBFTbpFG01bnlzPYSdLV6w&#10;zVXs726Yx2q7AjGbALm+ros6jx7qE6+nD4sU5mPeflyLjMaj+FRkPM2El3pSc9FIG66cVdoo+f1f&#10;QBog8rHo37htex/bL7YkswqUArR6NbZpkNQHfv3WfTPibYnnn19W4nkLDtfIL3etJrf7P4CcXjI9&#10;QALkxPiM6WdeXiAg84vhaOlguF4gUAnqsWkMk03vaAbahw+QbSaKisdbXvi3KYnISU3GS96QDyJv&#10;G+0YCO1gJay5f5RvtAyMtKImN9je2MNkbzfWXB2mbZINtWJXuKcJJwEvvoQW8e9aEPV0xceUPlvO&#10;dsw31eIz/8Of+xv4+fEYP78ewUVn7GuoRZ9zEP0NzeghU9Y/z0LjswyCMhl1z9Lw/tkTs5ZjV94b&#10;mp4s9JNB/dWlWGx5jxBD9nxLFRYaKhnGq7HQ/h7bvEFm25sw0t2ApUEXvpx+ZNjlzS+9qOtBZpNm&#10;NHrxq3pqbK1o9cSoS1HaUFv78f+nFhEK+1H47iXiHt/Gw4RbmJ8bwuzMJHxjk2aI4urSItZCvEir&#10;FijFflsbq9hYW+aWbY0A5fNtAlUA1uM9AvRofwsnB9v4fMowyvdPTkzgxu37SEl9jtSkNExRiLu8&#10;c1ildpwn65hCgs1dM3mSwrUNSgFPYPzdrAryP0EpQNqaUlONqAsxSLN0/dYD/PXXBZP/07AGAbG7&#10;d8iwlFWCpvE3GwaIdshWeF9TVREBPkrgzdDEqE6xqKAYA71u1NY2mkJfparGxmZx+/o1xEfdRuaj&#10;GDx//MisSvuCZu51CgGZkEDTc830qwdWDrC8QmfNpu+2TP0YoHH5wu8ccHYyDHdie8hBR9uGzb4O&#10;hPv4fMqLQ5KBhuOe8H8/5X/8fXsTn/kfH2+EcLC+SF05j93pCXwPTGGHYP4eHIe7u9uMD2+hoat/&#10;/RqtubmoSH/C0P0C7Tlv0Fn0DmUZ6ahKS8d7mq+ePIbzd6/g0dLK7xi6Ga7rM1LQS3ZcbKuhRu3D&#10;eF83lsbGTZX4ydF3HMrQKNwSkNKHGo1o0nZnUUvtv5FMzUQ8XlcVZKunRsC1wasWUVqaj8wn8Whp&#10;1CryDzEy0IqV5QVTVRKmeA7R0YUFSP4xG3R2q6uLZBA+Jhg36MQP9rbIjOtme8Swfch2xBCux9pq&#10;zpbDPYYlusV7DxORlv6SbJyOwKgXXj/BvH+CRbpHmZvQKv/sr9Y4DRuQAqG6mv7fAfK/oVs1d7tk&#10;WvUBa8X6i5euYCFIV726bQosBDoZF4FSei4U3v2lIQVSTeR0cKD+4x34xq2VA7RGuJL4vY5+DA55&#10;MTurmdPCeP++CbeuXUfivWg8iaFZe/gQTx89RIaAGZ9AcMbjaSpvvgDD9dwmvwe/w/IultYOsEBj&#10;FJoYxcIAQdhPfci2PuTCsqMZy71NWOtrxRId8deADz8W/fi5RNc77kHQVYeQg+zZVsmwXoolavRw&#10;dTGCDOkzFbkIt1dhorOVOjeIyYEBtBcVoubNW9S9eomWF5kMySl4FRuF17F3kXM/CtkxjIr8zhXU&#10;u28fa37Kx8hLikPJk2TUvnhm6jbHu1ox2N2Ff3/lDfl/s1m5Q2ur0jOVoNlVPro2tsY3pPHHNZLe&#10;19YiEus95jkBHfEk5REqC19RH6XiNdvHXbJVcIaheQX7mwzD1IJ2O9jfoXFRL8k8traWGSLDZt8x&#10;QaeBQ3Y7OaYR4vaU7Hh0uGdMUl5+ER7EJuIJAVlTWYOFCZ8JY5tkNM31aELqKkEtgAloNkOy/QlI&#10;O6lqA1LN/sHmx8rgyHHvnaK7bwyXLl81IxE1/0+IrKQQLTBq8lABUgyprQ3Q95XVaGlpokYkGOmo&#10;VU+pKU2Ki8rJOv0E8wJ6GfadLi/eMSSei9DsaDeRFB2NlPv3zYKXT2If4smjx0h9GIvcN7k8lpJl&#10;yjr/An9riDegr70R653VWOltwHpfE0NjJ1YIzhVnBzZGeswAsGB5AQIlOeh4ngJntpYheY4BGo/2&#10;txlwFr+Bo/ANmgtfo+ntCzS+zEBnziu4i97CW1dDEzmPuopylOflo76ETMntB4KyIE4T+SejmubL&#10;9ToLTpqd1leZaMnOQlXGE5RS+9bTBGkB+U6VzrW3YqCTTpsE9Y2sZms/m9HM1CxsZlitKno+85rw&#10;ep8KtASpwKZCXRuoAt2v4l0+VqG1Nbz5DJApiTHI0sLmzxJwfLBhsRzBdCBw0S3LWasdHO7yJIdm&#10;3+kJnbUB396vVM9/3bedBvqk1/lDLl27hahoXqindHaDwwhO+bBEUX/05Yfpwguu7ZqBWZqrxwbj&#10;/7+A/Mo/7MqV68bg2BNSyUyoDlLg0PTQAqSYUc8Vwj1D45ZcodFSF98UQSkD8+6dJpIaNT0+rqEJ&#10;DHj8KCmvw83Iu7hz/aZZ4TUh+i6S791D8oMYpGiu7itXcD3yFgbcfoyOBTFBPbqzsYmgswkbznqE&#10;GaaXHA0M051maGvY1YnQAC8+9aN6WZozU9DE1pfzHG6G00GCsCIlHh/nxvHzdB9ftxj6J0fN/Io/&#10;efG76nnO6YBZ0bWj3YX6qvfwaA6h4WkMOX0Y7HTjlNJovn8QcdevIzshHnk0YzlxMaaHqUo51Gep&#10;ZpL/6hfpcNEoORvq4HH2GsOiSaX+n3Tfn+0fbWl2/qbJUdLcNi5y3b/AyiawHh4dky3PGg2pKrki&#10;nqU9xsRIL7JfZdAxa4jkAS/uIcOmUjlWOkftd57RykMKdDbw/kyM2/lJO1f59Rtp++M/iHmUYlx2&#10;HE3N6vw8Zsa8WCdoPn75SbDQ1KzvUewfm8S0ZmAwfZ0CJMFoGsFo2hlIbX1i33nm7iMgrZBAc6P0&#10;z+Y+Q/ZNgi5splrRFNAyEt4xFepa+lFAVC+NHLCAKebU8aoYUngXIOcWllFb344e5xi8ZB5NHNVL&#10;cNY2diPvXRmuXb6O6Fu3EHPnJuKi7+PhnWjcuHQVL55lISeviDfHF2zwt2mQ/YKjieahFqsOgscl&#10;ELYhqAocGRpni1msve31c3SQ9QaK80zO0N9Ug1kes0zg7tLI7PrHsTvrxwa3G94hakcHnCUl2F9e&#10;NcXJuvlUnBFa2TFdkFvbp9jc/sjvcEKGnzHFLNvUySp23pybR0fNB8TdjcLTWJITzY+W28tOTsZE&#10;Od37chAfSTKqa5TWExv+MMDUsBUrsW2bFatO9nezys7+v5gZ6Uedl97hq/KQnw7Xjc7b398lCA8N&#10;kCywWaxng8sGmNUzc2y6DdX0/L9b06dtjtOgrGN84w94+DgNjwnG1NQMBHxezPhGsX1wylC5is1d&#10;i9HMhdvl+8iavwBpA/H/R0Cq4lqgjIi4Qrc/RMbbMkZCyen6pi5T9SN3LRDqsYyNQKkhtAKvbpDA&#10;PPXm5LQZrNTU0gNH36QZwdjnnkBn7zDqm3tQVFzJz7iIyBu3cO3KNdy+cQ3Xb9xEP43MaFBdk2Tf&#10;8SmjFdfJfisEotxsuLcFwfZ6k4xWUnqeLrchOwMOmovBkjw63zI4373FalsdPo7S3fo92Brqwnx7&#10;BSaq3mFCwyKKczBMQzJRRMdcnEuToOEEX81/qUigm2+NDl7VT5pnUk1j0psaW5GXm2/ms7xx9Tqi&#10;oh4g6vY93L0ZhUc37yA/KxNfxh9jZTwTp6r0PiAxMZzK6B0wQu5rehazT9dY1111DF+gSQrsvmsr&#10;N2kxqvbbAPw/ANVxdvv7H0R8+agpLxjnGfJsxhPwbEDaj/WaDUJr34kBnd3s/fbWfnzCL6wp8TJe&#10;5CEuIQ2P4hJ5gbzwj3qMY6v+0II9ilsDyN0v1JT64QrFBJ8Ad9Z+hXA+FiAVpq32W5vYzYDSDgF/&#10;XUUBtZ6qagRI9ZK43D4TtgXC/7LjXHDF5C3XCeYFGrHALA0et27PJJrbPRgYnkFP/zhaOgdR3+JE&#10;SWkVHj5KwK0793Dh0jVcvXoHdyKjMKKZcN1uLLiasOXpNuy3N9CJIEN02NmMiQ9l2O5rQ6izFk1v&#10;MtCTn42JyiLMNFditqkKLWTJShqLztfUdwyfzS/TUZellSKeoSgtGfl8TWuF56Ummimg/YODZt4i&#10;MxJzS5LrC+XLVzMCUOV2sY/i8df5i7h8+YZp589fMdvrN+7g9t1HpkXfjcVtAjP+zi1kx97i+b4R&#10;eOpB+n2z283IJF43e84gu0k6/VkyqLCs0kKrgNcq3rV1qMWwDOuUA/b4rAjllEw+iSdTN6ENQBt0&#10;NhAtxjv+HxCq6bg/+7f/3K/3CUCXrzEcPM9BalomInkHBsY8mPZ5sM/PbGgmc/Di24Dc4HaHoPwv&#10;IH81/hHaL3YUMP/sO1WzxbL+NAEyPeM1srLeGFmwJMagbtUcP/2DY6bMTMAcm5w3YdxK/6wYhlTI&#10;NvMFBWWI1LsSRl2TiyxJMHYMobXTg4YWF4pKKsn6T3H75m1cPn8eGXFx2KWu2x7uxZG3x6xtveFq&#10;xbbHiTW3E5tK7bjasdpVRwAWwlnwGgsNFZg5G5XYQTNhVwoVpSWgNC0eZalsWk/nSSLyHj+GlyHW&#10;296OT9vbpnJeudzPHzW47ofJoarbVLN0PHqUSPa+gKvU7+cuXLFumGt3cOXqLVy+cgs3qH+v3byL&#10;G7eicYvXRUspp8UloP1dGlo76tAz0IHquhZzffSfGqY8EhA/E3TKRlgu2ZCZAag0PP/74y8m/bZ/&#10;9NuBm1GHfL+Gy9qP5coFYF1LeQONJo34+FGMZjWL3bRVyP1kHouKtdXzP/fZVG3vs1+36VtbNd1d&#10;96kfY+LSkJTyBFkZzzE77UNoLoA93jkNZJnTz39jm3eV2FGA1ERFAqRMjO267SbQCYD2lM92CuhP&#10;J2czpvY5ejx4lvHK6EVV0oRonKQNR8fnMEzmVvOMzGBkdNZMLDqjEi9VDtHxa95ydTeqX1kJ8pqG&#10;XnR2DaDF4UVtxwhqWweR864cyQRhKTXfircPh5P92B/vw4ank6DsxoqrCyEndaKjxSS9N/pbzIpc&#10;o2W58JXlGM3oKnxrQrWPAJWxqMxMRVXmE5qLZBQnxaOaRqP9zXM0vXpi9tfSFVdlPkNlxlO4auvw&#10;hg5aWlUTyv91/hLOnb+My1cjceXaTW5v4hpZ8Or1W7hIRrxw6QYf6/kd7o8y083YgKwurcBg2WsM&#10;fCg01exDXh/bOP+bCUxMBcyYJtNNy2sl5lSz/3cDWLplgVAjRe2pp3WsQCfGNOwpMOr9PI/Z8vg/&#10;QRzxJ5AEMvv5n/vtrf3Yfm6D88+m/fZW7Z+fP5GU9oIh4TGSySTDLjfGRt0IjPuwQmHdScCEaTaU&#10;j5TJsQGpNWlMWPhv013IH2eMixmvbTVV/IgRTcUPWUIjFNW2tg7w4iUZcmWDbn6HumrXLKvR1z/G&#10;MOw3WwNKNt+ENbZmMbSGeTLqZCAMjb9R4l5VQpW1PWgXQxKQLW1OszK+q6YOYTrkj/4hHPqGsO0b&#10;xMZIHza9TjKlmwD1YG/MjY1hJ911KwJt7xEgI07XlMBXlY/B8jz0Uw8252Siic2R/wpdqlFkqK57&#10;+Qw1BGDd83RUPUliCE9APcO2Etctr56iiSya9vAhLl69Qda7jVu375oZ5W6Q9S5duUmHH8XnMQzL&#10;ZEK2yJv3CNLbBpTaXhdDCpCUG7duR+NJylN4KBeG+T01uOyAEVETSGlE6JL+k8UQ5uY1KnPTkIAV&#10;vqXX97GyGsZyaAWz80smQ6FODs1iIQD/b8cFw7nAzMf20BPVH2i/HkfYwPoTaHbTfrX/7vvzucBn&#10;Zvg/A6e9z247RP6b3GI8eJiChBS6tpDm0R42s4j5aRqUPlGZvgC5efAJW/ufCBg60hNLJ4ph7aaQ&#10;rT9C7c/kuO5QbQVWG7C6IwXOMTrKwqJShNaoC/nHaaCUxH5H1yBdsxed3Qy/7f0GmFolITC7anp1&#10;VBXknVg2YFUhxjh1ZmVNBzqco+jp6IWvqx1hTy8ORhzYn+jFzlQ/wj4Cjzfb9gSd8BQlSWAEGz4n&#10;3TGZkdvDGe739mKbWnKMpsVXU4ZuGpLG3Odm2/ruJVr5uC77qQnbWvIuL/ERXj28hzePY5GXEG+W&#10;Vn6TkmDmG8qIfYjLDMlXbtzGzchoXFf4vRmN21Exhv3OX7xOMEYj8tYD3GS7E/WIwHtg2qXLtwxA&#10;r/K4yKj7iCQoY2LikPA43kw/ozCtMCpNqv9egBEhSF9rwoXP3/814+iVbxQgZXIMOPm/KxRr8lK1&#10;DZUH7v3easYRHSOQqzLrT4Dq8f8BpA24/z4XuP7c9//0WMf9t2W9fseQ+RqxdNnJT15iOxxiOPDR&#10;1PgwMb1ETebFntGNJ9imEN8++GxAo1kNdFfZYNSfoa2AZ/pN2ew6Oysd8a/V+NxMnM/XBU7VWj5/&#10;8Zr6kOxHTTi7sEo9uIqGph6ynAtOl88As7dv1LDkuML23IqZpN4swOSeNEW8GsBfX14BP0NvmG53&#10;jwy4P05GnHBji+wYnhzAFhlxd3oEe1Pc73Eg5GjCfHcTGbQbq/2d2CJLbg+1Y6a+HB9ePkV5ZhpN&#10;STyKnqag6FkKCp8mo4zhulBFs8nxyH4cYwzL84QE6rsbuHhOpuQ6rmilCQLpyuWbBFakmVTrDsF1&#10;O/oRomhMxIY3xIY0WOcuXPsVpg1j3o4hYGPJnA8NQK9H3sNNAjiSTjv6/mMkJaUh61UB5peX6cLL&#10;UFBUgqaWDkaKBf5vQfim5rC4somN3WMzk5kq+JVjlEHRVvMz7R8JcPskll1DAmpbBOwaQSk2VBMY&#10;BXY1gdMG6f8BpAzJn2mb/xqW/7pou/1+3TqfrTFv3nmAL7T/qWkvkZj0BFr/T9NBjw6PmFygJqTX&#10;wCY5690zhhQgV9VrI1YkEG0jI02pFb0ESMOeZ2yo2kqFbG1VMqe7dXtnjwypYbL7Zp2aMZqWebLe&#10;vOocyXj19Z1mYNaHOgdq6x1GR/a5xzDgU2XOGlyeKQPWvs52TDs7sUhnHB6ULuzELtluh0DcMIAc&#10;xNa4G5s+lwnNm2O9BGAHFrrqsUQzsyJ2dMvE1NDE5KM7LwstbzNRzPCr1R6yEx7iRdwDvE56ZNqL&#10;uFg8i43Bk4exiLsThWs0IpcvXcXFi9dw8dJ1st5VY04uX4nE+TOwXaFpEQhvRT3EvQcJZt5NhW2x&#10;5UUCVscohCtMXyEwNa/SHbrqqOjHiL4Xz+exvE4xuEmw3o2ORUxsEjQ6c2ef0eejAKb0nYpdTjE1&#10;PWeWWmls6kaXRlCOB0wdo8oJ7aS4wCliWFpeNUxr5ija2MWKRk+SYZXm09TOu2RFeQc1Tcu9trVv&#10;AVLNBqTtrm3Q2UDT4z/BaQPSPsZ25jYg1cSqTa09psQqJeWlWbVg1j+JgH8U474xU3TQ5RgwKYo9&#10;glHr99mAXFxc/ZXeEVNKHKveUbOdmcnueWcZYU1ASk9KUFsuW+O4D6Dp9OYXgiacS1MeHn7Ct28/&#10;qY3+hn9mBX0jflQ0dqClsRulRRVmqV8v9a23sw3+3k7M9nVgkSZkta8TO33t2Hd3Yd83YIC4PTGE&#10;TYblrakRbI25sDXqxDoZcX2oG8v9TaY7MNRdh3XjsJvMDLiu4rdopYuufJmOVwzDWsD9UdRtkweM&#10;vHYDt27cNI+vXbmESxcvEEhX2M6AyHbhwlVcOgPkufN0zNp3BlIx35XrUYbpHsQkmVnENFWNpSej&#10;TegWMI2R4bFXpScJvmiCV+1BbLJpd+9b4IyNSzXZiSfPsqGRgiqkXV3fpKQZYyQZNIDsdgxS5gzh&#10;xes8XuNODA6NkEVn0O8eoAGcQ//AkJmRTsUzYQJRxTNhXgfDjmxiROlMmy31mo4zpkYgskPyfxlR&#10;4LQBqK1AqFylPZbGPk69ORajWuexgalJhZ5mZdPQvEBcbKyZ7m4uMGXGEWuZNU0Urx9tOzOFbPXW&#10;iCHFhGJJO/elx3a6R4ypihE5bh2n58blUbco56XwMTe/YHSNgKowrslNVQzwZXcTvrYmzFAHKqQG&#10;HY0EUT3WnfXYdLcRRC3Y93QQhK3YHekmEF2GCcPUhVtiRTEhwbnhdWGd7BfqbWJ4bsQyWVGzkC2z&#10;hVqqMF1bDCd1YWl6klmIPVmrrt65hdvXr5PhruEcmc4GnMBmthcFRG6vWI74Eo9Ru3CB+wnG83xd&#10;Llpu+jz3KZ0jvXhNXZj3HhnG06wgd+4+NICUcbGNjAEkmfMq992gjtQCU1H34gwQBcyYx6lmbZmk&#10;1Cw8yXiD/KL3aOnoR9WHFobqeYypBnRi1kz6quEgKvFLTX9uGFDySTlnLc6kGStEBFYl/6EhBJUX&#10;Bpc0ME8rqK0Y9tTMcgKtmv1ahEKrBnjbDttmPoHOBpsdkgU6+3VtbbCq2clzC9S/TY0KK67cuou0&#10;p28w6OzGtN8PrTGoL9Q/EkBLew91xLH5cWJJMaRctqYNsUH4JyD/DN9WH7cFTgFTXVoKF/pDtBa1&#10;gPnl21cTTqQpLX35Hd6WamwTfLtdddgjg+0NNGPH3YJtgZEmZdvXhx0y3y5D8Z6/H7tkQwFybbTX&#10;uOUNsuFqX4thQi2mHmgqxzxZ0P+hBH2F2egvfIPalxl4R/Px9N4dpN6LQmJMDG6RCa9QA2q8+AWx&#10;HbcC2Z/t0kWCkO0yX79sAMnjz8BqmJLgFEP+RVCeJ2vagJQ50XxJDx+lsCUbPXjz9j3DkNpqthD7&#10;ONWlWixJs0M21Zo+UQJlTKJJ0cXGP0FK+ku2V2TAQuQVVKKkvB79wzSgm0dYCK6YNFBRcZWpvlea&#10;TAZSi3uqD9sGpK6LEucnJ6f/Z2smhlBfNgnEfq65mciQOujIgEzNZjixmxXOf2tGqxtRj62QrKbj&#10;f4PZ0qJ/vvbx2zc8iHtiGPKHAe4p74RF47YcZEgN3tdk6eryMrWMCtsEqOnqY7PdtclDEozKe5nk&#10;twEov+MZG1q65R8DPv047VO/q/4g09FvxoxT3/z9EyEy266nG1sElszHNg2KgLbl7bPASEbcJxj3&#10;CcJtHrs10mt6W8SeoZ46BLveY7alHNONJaYbz1OSg778bDRlZ9CUpBCI8ch6eN8M/kp9SLNw+xYN&#10;hoAlPUdgCZBkwYtiPoJOTTnCS9SFCq16fI5gOy8QCowCr2FHNupJseRfFy7jnGFTMh9Bdp3AE8Du&#10;MWQ/iE2hJiTQqBMjb8ll04GTFRXaxaTKO6oJmGLJmzQ3t6PjcD82FVFkyvt8v/LGiWTK1PQ3KC5v&#10;QmlVM17nlaKmts10JJSUvUfWyxwM0ZGPT86Z8UiLwU1DEJrLUnP5aFlkuXD11KigQnJK+wXK7e0d&#10;A0h1P5pmAHqixPhvxrPY7jegrLBrva6m1+3XNPOq/VjA0/vspn3a6v1aFPJx0nOk8Mf9/MEQy3Ns&#10;b9OwEFxO3nEa+yJRbM++agNSPSXaqj5Sr6uZPORZwlthWk2VJIYVv1ohWvpF07wZgAqAFNpmjT8D&#10;SLHkP1j19uNgmCCjW94m0NTHLOOhrQEo2yZfM1U4A60IOxuw6qjFYqvmwykmCPPgq8yFq/AlOt9k&#10;4P3zVBSlJ+J1fAxeMjSnP4imKXlgqn9uMPQaLUjgXCTznRco6Y4vXrl1tr3JfTcQcf6qaXr8F82K&#10;mh4b40INaDeBUoAWMwqol8h81+mor9+8T+AJXLF4lJDO//wZbhCUkbe5n03gu3HrnnksU6Mmw6mq&#10;+ki57rtiSYL50ROG7nRkviwgOxab7XO67vzi96iq68L7ug6UVzUi80UOevt9NIPWJLAyhe6hKcOY&#10;unbSg9L5SgnZgDPAJCh/s6TFkGZC2sMjA1jDkAKdwq0dcsViagKUXpdetEGrfTYj2sfaALQBqmaB&#10;mWBlGH3y7K0Zi62Z/nU+hXcxXrvTa8StQKc8lEAptlQKSP2x2iqzr2MkfrVVKBAo1RSixYRy1ErM&#10;yszoTjTseNZvKlD++fwLw7y/s5khuwnhzloEWysR6qjGGgEX7v5A4NWZFqamXO6swUp7BYJNpZir&#10;LcRkRR6Gi7PhpFNuf/MMNc+TUUSnnJv8mM5YbEggPniA+Oho3LlBAF64SJ14i6C5g8vUcXK+kQTJ&#10;LTLSzTtytgQCQ6bMiKXr7pvtpWt3cPdBPMGRBK2gqjrSOzQpOofmK7pMEF8kWM+dv2bW4xGobtCk&#10;6Lx3qCHVFHbVIfE08w1ByPPf4HdiaNZjbcWe2t5hmDch+14CGfEF9WM2DU0er1ku0jPzkPEiH9X1&#10;vYglyDNe5qHfM02g5hvD09btsaqfaBD7NTjONw2XdxqTmgCWxnRN2RLqR5N/5LVTMz09JJ5f5pT7&#10;dlUPeVZ5bhjyNzv+CUQbcBaIBEg9tgH5JyvaANQ+G4j2a9X1HUhKeY7H/HM1nMHWoQJXU5fbLEAu&#10;0Nm5RqWANC5GTltbuw/bDJk8C9kKC6brkAy5qKV4CUg13YHSL2o2AHWcbWpMnvLbD/SWF5sFjPzV&#10;BQjWF2GeYAvWF2OpoRjLreVYaCrBIkGoNvPhHabIiEPUhs7cLDRmp5vF1QufJOB1wkM8fxyDtJi7&#10;SGZ4fhRFHXfzNq7KlJhwTFaTdlMOkJrtGsPkFbO9b7TbdYZYtatkOO27ptyh9B2btjIeUdSCAqeq&#10;7bX0stF5dMSPE9MJ1lRjRq5cV0h+QHOSZEKvWDLqfgLiyJJa/PIBj5NJUTi+HnmfhieOLpwh+mEy&#10;NSP1JsP8PT2OTUVCisL0azzLIigz3rLlEJTv8CavDP6FLQvkz3OQ/OQFnEN+jIwvYnI2hJngKryU&#10;X26vH11Oj6kDkNlZ2dj9NWGWeso0JFlko9JAVR/pdb2mY9Roan4XUNjgtEEjJtN+Oy/5J3Dt421g&#10;amsY8bMFCumHrx+P+CckIoF/3t2o+3zNAuwnnm+VX65vcMoAT2bGWnJXfZ1fTE/NNoGprWaXUChX&#10;570RyryTxIzqNlRXocyO3JzttgU+mRc1kzgnCKU3JbD1Xi3w6aiqhLcoG77yt5goe2OavyIHCzX5&#10;WKwnGAlM/3utnPCGBiULjrxMAvEpqjK0wHs8Q/NDZD1+iPQYFePeJRDv4P6dKFy5eNlKx0j3UQsq&#10;3XKBofnydWk8hkqxEtnrHgEl8yCgCAQPqbGl22Lj0017bBauzDQtMfUln2eSwZIIsmQDNAEr+mGS&#10;OZcAp/drccsEHv8o4SlZONb6HIJMr+tzdbxYTscIqHcISLF11P3E3+dIykB8ClnyySskp2fj2Ys8&#10;suVbpPJ5Gp8XldSirLKZ7PjaLDc8H9zD0OgUaps60drpxuHpT5NvnKdj9oyOG3Zc3tgkELdNl+36&#10;xpFZeN8AU924PFZT3qgpLbSyvoUIu8pb4LJrH23w6bFSQBYoxXi/AWk3gVAu/RcgvxCsvPAGkHwc&#10;yTCSxHCdn1dojhF4T3nuMEOw2zuH2fkww7HmmLY63vcOPzNsq55PlSGfzSz+WhRds+QqraMaOwEw&#10;tLJmnqsf2wabUgw2MNUMi361UkMCrgCt7qmJnh6MEJDughdmxlkzuSc1YYBM6C15ZZorPxPdeU9p&#10;VFJRnh6H/ORHeBsXg8yYaDxlS7p/Fw9uR5pZKa5TIxpXrFB65TbDotgq3moxCWa5ZLHaPYJCAFQT&#10;WO49JCgJBj2PeZxmQPEo4RmBITA+Jxu9JCCzCY43SMvIxROG0FSGSoFSrCaQ6RxqNpgFSAvIWUjm&#10;+xW6FZLv3Isz7HmXBPEo8SlSn2YjLjnD7NNnqwmQugGSCUC935xPNwjPmfrkpWlpT18ZGdDjGjNh&#10;W6FZPTcfv/80vTflldVmij4N+AqGwqaHZnP3wCxqFV7fMznIMB25wBfkNVT+UY+1T92Lv0K2wChg&#10;2mxpA9Der302QLXffi7GEyDtEG3SRUdWhfE3Gpp7ZIKk5KfQmili3uPjY2ihdgHyXVG1KV4IrW4b&#10;h22GHxCYyuIrq79//Bn+xTA6u3pN+BUzqkdG46YVuq2eGbK5nB33K4QLmPbWBqe2YkoV7ZplRAIz&#10;RguOlZIdS19bLMmtt+glBvOz0P32KRpfquImkYwYh7cMzU9pVFLv3UXC3SjcIwivXSEIr15DJDVf&#10;1F0yDS/4HbEXmUkXPfqBFp5MJCATDfgEHhtAuvhiRDUTUs+aBShrWV+FziSCI+XpGzJWNhLTxFqv&#10;DVgURh/GpfM9Oo/AbZ3TPofNjGpyy2LG+JTMX0ZHIBRrCqjqzn35psjcDHpvXCJBSYklp65kuc6l&#10;4mqxqsCZwlD9MI7n5XXNK6w0a4HnFZVhbW8fi2srBnDShfIIM/NBfCQOfhAH+v91XdS/vbK2YbYa&#10;3Sl9aZLiBKS2JmTbgLRZ0WY/gc8GoPbrWBuManqPAGnCsJiP2lLHyLwIJKf8IrEM1wlJaWY8xpev&#10;VojXopYCZHVdt5leWV166jqSrlSoVmJcFC+WnKA+6el1mZmzVOunJKtAqHAtphQwBTiFZZMO4p1p&#10;Ppt/iJ5ra4dsgXaHn7O3FITbzMedfQbC53DmpKPrdSpqM1NQ+SwZ+SlxeEMgPnt0j2wYhZio27h5&#10;7SquXr2JWzQf0mG32WQMBEITSgVAglEg/HNraTQLgLrwusg2GLWNjvnNlgKaGFJgFCjFkHHJL0x7&#10;nJRlwndS6iukEJzRMdSQPLe+hwEOz32XN4LFwtZnPSQglfC2v4tC+UOypgCq3KPCuz5X31/gTHv6&#10;Gvd4jnvSqtStMTyXwPlLEsSTyXm+RzxH1qt3KC6tN0yZlPoMe8dfTPgVuLRdZhhWpZSZGOAfazIB&#10;ZT/0XLJuc8tiR4V2NYXtiD+T3QKfDTbrucV+tqu2tlaz2NFKBf352LzvM80IQ7bHv8i7Mw0pKWlk&#10;OI3F1fks4GwfaA6bQ/jnNWg/TNbjXUOQbm7rjtnFwel3Ux/p9s6gu9eNjk4HAUlBzB+r7kKBU1ul&#10;ERTOlUqwcl40WWeAVNPyaRvbFNbrm9hSJ//WAT7zPP3vXmBAo/heP0XXqyeoz0xF5ZNEFKfRNcc/&#10;wMu4B0i5f5thmSaF2vD6jdsmVaIyuttRDIHGGBCIdKdqd/SYF/U+waX9uqh6LMAICIYlFWb/AJ8e&#10;2+H7N0CtJjAlkKnElmqPyVwCqppYVM+TyZYXL0dZN8fZd9LQX+Ui1WRaBB41AUys9oDGKJYgVRiO&#10;5WfI3NwiKO/yN6giKyaWgHtETcvv9jieoTr9JcGYfvbeZNOtqKbHSanPkZGVS4YtpCN/i+aOQdOb&#10;o8lY7a5CFbToumou8p//WsMX/myKfEr3bPMa6fqSIRWGrXyjwGlC7hnoLJD97nmxNKJ1rJoA/CeY&#10;LXCSRT8fQ0vWxsSrK4o/ioDUSEW9X6BRv7QqRTTS0DO2SGq3BlZt0nmpf1NObIcmR9PmDXgm4XAO&#10;mfHQ+uLSjXbtowApIFqVzMdsJ4YhFa7t1JDes7W9Y3pudEeqru8kvIaWV+loeZmGGoblqoxEFKU9&#10;Rk7iA7x4dBcZsfcQR8d89eJF3Iy8g9t3HphEs0mrEJC2S9VWjPNnEzh1cRWuo9n03AaitgKezYra&#10;Cow2e1pbsZUFYD0XMGVyjOEgQ6npsR2i05+9wVW6bKV1bt8lsM66AW0Ne19SQRqW22uq7OFvUWGF&#10;fUMJuDYLxvB88Ty3WFJsqP1iRL1XALT7vcWOAqW2CuVy8I+pSyXBHjMatnQ64dV6ktT+mlNJYVzz&#10;0f/99cv/BaSm8/tbHRs0onxsTI0FLoU3hWUrZP/Wjb/ZUfpP+2xdqXWu9dxuFjgVQq38oVb1f0SG&#10;vHM7iqxpnUtL46o/evvwk3HQwbV9suSqmfhJw1LVGa+qDwlkzeU4NOqH0zUMp9Nt5v6Wu9aiQtKD&#10;CtkCogCp5Kq6nn4Bkp8v8O7u7ppBRlqnW9PqLa2EsTLlx4fnKSh/Eo9yMmJ+Ugzext/Hy9i7SKJO&#10;vHr+AkPzLZqTh7ihBLISx2cMZBhSoCQgFaqlxwREe2tCtw1MAsveZzOkDTQLpBZAtU8As16zmsBm&#10;g05GRaCU0dBWzCmgGmCTEW/cesBzyTxZ/dLqfVHKSIUS0rZ2zlFb5Tx1c+l90rnaCoQpDNfSjgKW&#10;QrzNsmJXvdcGt/SjCecEpl6TLpVBEktq3NTz7HemaCbjxRszXmlweIKOewLdPS4CTwvMWwO+vn/X&#10;xLcWGNWTZuaXZDOJcTWBydKEAo4FPAtkFpDEkAKbjrOZ0DrWShtZoBZwLWBqet5H/PNiyZJpqen4&#10;bECu81qAXN+R/aeDJgsG1/fNLLbBNeoPmhmVJYU29jA2E4TLMwpHnxsDA154PONGPwqMApzCt8Bo&#10;A9LqDbDCtg3IrU1NYrWLqckJBGb8CMzNYt7rpXOOp2F5hAK651dxD80A/ygalUsXLuPGzSgrV3j7&#10;kZVIlgE4u6iGWQgym2H+B4wEoQnjameAFNsJkNJ2Nkta2+RfoVzNBpjNjgKi9gmU2tpMKXCKIbUV&#10;sAW4mEfJhvlUZGvMlWHARwY4YjXrmJQz/WeFXrGfvt8jnldmReFbTe/R69rqeBvUNiDVtF9uW+Fc&#10;5uh1bonp9y6tbMJTgrK+1YXnL5UyyjbpPZWoeScCJlGuFdmEIxuQv7p1xZRiSDsE2+FXs+P+BqPF&#10;lGJC7ddzPbbBqOeWs7bSPsZBE9RfvhwZh/2YlJ5MsdvvdHDfN3w6kTz4gl06aQ1XCK3vIrxzgnm6&#10;bIFyhiypAVYHp3+bSQM0Ub3bO0GGHCQgR+AeHDfrycj8qORM84yLAdU0hjwUCpFBD0zOUmypsceh&#10;5UUCdp/GacGURwWX5jHW3YHchEd4QUZ8EhuNW1cu4/z5i2axzqvXo3hhrRBt9aTEGjAaQN4TKC2W&#10;tBnSBqaaQvUvQNqvnwHWAiWNxX2xksVM0pkK69Jz0mxWqCeb2vqTx5j3ERw2eKXz9LrCq7aGtcne&#10;N9QFeJshmVvVQ6qpWPe2AGWM1xmozOfqMxJMIcZj6slHbNF6jZ8TK60oULJFRT/id1LNJLXp/Tg8&#10;JFBVwGGKOAjs+CQBORUpaS/wNrcMGc9zkc+wrTxlV68P9U19DOfZ2Dpk9P32g2Zn2/TGSMurVlU9&#10;a+rm/XNGtAgBS5MDCJBqAqAdvsWEAqIAaL9ua0wLxL97bbS185Cnp/twef0EZJpZE/vnvyoP+4Sv&#10;n6hJ+Z6tfbrsHY0b3sX8igXG8cAyNg4+m8lDZWY0u+3wWIAM6UOfyw2Xy2OKebX0rYaqqtLYjLjb&#10;3CT4NIOutRai2HFHPTebW1ihm14lADVJloDp8QzBNzqMV+npZqaJq+cjcPnCBZw/RzBevmEKDyLV&#10;J3wW7m7xgqpHRSxgp0nsZgGNF0dgOwPfbzCynT23QvZZIwgERh1vwidDayLdrlhY/dH6TMu1k+X0&#10;OWc3gn1TmMocpW3Y7hGosQyZCrcCr24e1Tpa42jusz0gGNWdyHPyvQKjHt/lZ6tSXMCMIcAFNoHu&#10;ngGrgBpvwCjwaZ9AaQDJpsLdO6pKF1AJUDFzPEO2ACnd+fJ1kWHcxpZ+ZGblmRGazV0DKCipNInw&#10;Ner+2qY2M85KZkZgVMX52rqi2KHp4jWA1ESjVui18owC5W9gWiHZ0pcWMPXYYkqL8cSMomBtP53N&#10;shtHBxbzyFqk/ed3a9zFKVnsUOXtWr/w4BPNyzZmQ5uGGRfDNDNbR9g5/mrYU/N+axF0AdLpHDAL&#10;LAmQ2uejk5POVHhfWloygBRLCpTrG5tm39xsAAuzMwhMasWrCUz4vEhJSkRNVTWuqKaQoTni0jXT&#10;m6JqapVmqUxLY08MGNkiBQACQ2A0OlIAMWBUHk/7f+tJbQ0j6oKfNfOawGWawHnGmjyH+q3v3IvF&#10;Zbr3Kzfu4PqtuzxfjGFnu39bx6ggQuynrSp61AUZyedPnr4k+KKNppP+k947d/m6qXnU71A9pKmJ&#10;5Pe2bwhzc/FmMwW8/C0a5iAmvcvvoxpKsaAAKeDZQBXLap+O0T4ZJ4FSelXdmbEkHaWEMk2vTo5h&#10;x1SGbxkd6cqF8B4cmgepqByatlrdgwKkqrLUVGugAhnVrWqQmDE1Yj2ByGZFAc8OzfZjNYHXZkc7&#10;ZNs5SAFSoDg81Wy7n3Ex8j6/bAoSSevHe5vG7X7h8R8/f6KW0NrJH82MZHOan5HbEJlxRT02p99N&#10;uNYoP83/7XR74aSGlKkRIIfImtKdGhWo8niFaZmVnZ0dbGxsULsem/I21VwGFwIoKijAtauqtr6M&#10;yMhbuHj+sqk7VNXMpUuqT7yBGwKjCXnSjZbo18Wz2NFiyT8BaYNUTSHTCtvaWox5mwxkp2FsQCps&#10;m/fyPUq9WJXbZGl+thmGGiUgiik1WEulYWe1i/9pApyYz2JCOWaGUurMp5lv+T6NLhRLWqVmYkq7&#10;DM3cYPxtKkVTjaRdknaDoBbQBDzDhgSladwnxhRwtV9bAVRgvCOQEsD6HZY2TecN8prtjenNUejW&#10;Vt8pn+zY6RxBU1ufmaBWC0DtUd8LjJrrxwakmsJ2hICm5T0EPIHM7nWxw7BYUqxoAdaa2UKgtJn0&#10;T7BaLHqMwy//4i6/aEIqtVF0DD4eW7nOY5kOblWetHf03WiL4Moe24410dTuqakYVwmT9OMgw77D&#10;4UJrq8OUzGtQv0K7rTk18F/n0uwSe7vbZia2ze0NeEe9dNVTePY0E+cvqLJaxayXceHSFVN5feGS&#10;NRzgipiRF1hVOArXCqEGlDIIZBKjxc4u5q8Ly2ZVyAicVkhV+xVieaxp2sem9wqgt+7otTijqzXa&#10;zwKO1SLFggLi2XO7qdL7Ktt1Hcumgf0K7RpPc/36bdzk99Z3ffBQxuWxmTZGv8ceqnCN5kzsqmPE&#10;uiaPqt/Ic+gGFMMKlLd5M9wj44lRbY0YLVYkMAU+bfVc/4+e/xmypSXltlXvqv5uAVMMKVAmJmea&#10;oRA56s0pqMCHBodZBPXT95/o6O7BF4JQPTjSjnLYMjcmZP8JOIFRrCdgqtlMKPDZx2r7vzrSOk77&#10;vgrARH9MwhPeQdQi92N4jHWclhLWqDTNHrGxo/7sIyyF97HMJjDun3w167RYQ1Dn4BoaQ2NjO6re&#10;N6CXtK9Sp+ngGpY3Dkwft8J8ePuLOVdExDl8//Y3aT9E/UMA3I7CORqVcwLkRQLSFD4IjKojvIZL&#10;ZEbN4GAzlC6gXS+oC2gGPZkLaQ2AEsisUGrryt8aU6FdQLXSQwQutwK0DUjpuxu3YowRUbgV+CzG&#10;swbrC3w2++mxbpCrBJwZlKXvyO1NfjdttU9laJevEqhGdxIkDP2PGI0ePEo0x+u8kgBqlh6OMSCy&#10;zY7AqNBtgCmZchbiVWVuA/JX4/vUxIgCo2HIM0DaLCnXLUA+efbGsKIB59NsA1B1NaonJzktyzjv&#10;ypo2M9pUvXB2l6JY0k7/GIa0wGjpR9uk2E2MKGOj7e8qoJNfZscO83boP+F2hQB5mKh+0Seoqqg6&#10;myvyBDsMsVoXeVvDFPbJjjQ1mrxzg9pC2vHw899Y5RfV/N9DvmlU1baguqYeDc2dJh8ZCG4YINpN&#10;LLmy8wXLm18sJohUCNQFYYu8bcCo+Wx+gfEMkBpCcIWOWqyjmRuuE5B2uyXtxT9cWs522wKVmvJ7&#10;VoW1HcqtfTYo1Sx3bjWxpGoVxZ5Koyg3KEYS8AQ48z3PgGiBkSGUYNQoQj03W4IvUgDlVux35coN&#10;AlK/U+H5Nu7efWBuqsvXblKKXDKANMwqsJMhpUUtdtR3ZhNA9TvOWFLsLIa8Y0DLUEytafSi2FG/&#10;++z/eEA2vK01ztlMvpOMqXK4GDKkUkFJqi4nCNWkabWVnnxChhQon7/KQyYB+epNkSny1brlA4Ne&#10;ky1R+DbpHyvtY7Gj5bSVAhILWuHaAqcVmsWAAt9/ASwQ6rHAKtCJITNe5SJGWfzENOxv7/G1ffOe&#10;w4MTHFFL7h99JSgJJIJqZePIgFMMuXv0BUGGY42DHhkPoKK6AcWlFeihoVHRp0K12FFANGAUw24d&#10;ot3tx1VpP14AW39p8HzEWai+qGGkCtOqU2S7zIt6jYAQIE1oM6HQKu3X+8UEFkvaoc5iPjUDPl5Q&#10;gevGGRjNYzGOLjS/h467cl3nVAqGhoHi/yb1nMBvWI/guaLxNdc13QnBQ6DZY1+s1wVWC7T6jjZL&#10;GvbTLBV8fJM33O0rF1Dy+jVu8VgzU8UNnlfH8n2/AGl+gxheNwgBpe8shuRW+3478gcGkJaeJAMS&#10;hFH83YYhyZSGIfnY6g2y2FG/yw7ZSqrLaScTmAKi2PHZ8xxTGaSm0J35Ihdv8orNtR0ZVQ+cCyNe&#10;nxkdGl5fM4bXANLWhBaoBDSFbEsr2uHYet1KD9nhWq9pq2azpHpOrvLiqqgiLukpfqooYj2MA55b&#10;RRUCpBhSs9mGd+S4v5jFgvZPvptwPb+yZRLiAmPuu2LUtXRjan6Vbo06k+8JUTeG1rXi1TFNzSkZ&#10;8hNyShrMIrO9aAAA//RJREFUny5Gu847XqHqEi+6xp9oBJ8ZxUdWNMx4xj5iJhMaxTRiJr7PKvPn&#10;BdK5xCRn7KKQbe2zwrmly1SFrQseY96vC6VziGkuXeFn3LhnEs0P6H7FRgKW5ttRiZphMZPzFJvd&#10;MgZDYNQ8PDpGM5JF8jfo8VUzR49CtN6ngl9ruGzli6f48Oop7l2lbuQ5L2jCAP5Ow6I8fyQBrt+n&#10;8wpwvxsZW7+LW4HQkiP6jZZmNoAk8MSOcuPaZ+cijfHhVsl2uztSOlLGRk47Je0l4pOfISMrB69e&#10;55slm19k5+FNThEyMl/jBZ34/LzmSZrF1JSfbcqs1qsu3bWNdQLywNKQApYAZQPzTyDK8Oi5bVz+&#10;ZEc1HScA6xgBWhXgD+N411BX6O752zAtjQ7Rr/SMmfHq9B8zunB978gkwbcPv5hJTdVzo3SPZ2wG&#10;L9/kUTs2wetfME5cgDRmhgZIQBSQpR0X14+R+CyHgFBIUqqGYejOPVw0Y1ksraghpTIC5gKfgdE2&#10;DgKkWNFKrVhO2wKeBUJdKD23X5MrFctcvRZltgLfTYJXmk4XUUym4lyxh1hTbKR5d7TffIdfgCTb&#10;8buIzQQMgU6DvG7wO6kJsIZJedwlvcatwHnt4gX0VVeg81UaOt4+R6QyCHyfxt9cUuaAn20Bkr/L&#10;/E6liShFBESFX/1PfHyTv8Ww49lNZ9iSj8WGMjC25tRv+gVI7lM+U2A03YdngBRDKmRnvco3ofn5&#10;y1y8MC2H5uY1sl/nIY/MWFRYgUG32xp5OjuHea2SNj+P+cAMjmhINXtzhHKQFrg+/3LNYkdV5/xZ&#10;bCFQ2ayox//db8DI53//+xP3NRYkLhUxvCg/qTUtZv2Cg909bO8dGEDuMmwffractqZQkXbUujHe&#10;qXmU08TkF1dgeHTadCkqeS4zI1BqgaFthXyCOExGHZ1Zxd3H6fyTlF5ROoZ/bvRDXOBFMgOreGHV&#10;NKW0mi68FSLPUiRiRgFSQBT42LRPW+3Ta2p6rvEr0mDGUBCYYj6BSaBSTaTOHfHXZV5Auer7Jsdp&#10;saA15clFgeYMMAKjmhhM4VZV5uY78fjLJizrBpJe1HOC/vpNM11eV8Eb1GcRjFlJqMh6xvcyAkg/&#10;8rw2IAV63QBmuj1+Z32GxcJWeP6TLaUxxe4GlNKIYkGZG4Zl7RNLmlykcpkM5WJIAVHFxgKluoY1&#10;nCKBjvpZVq7pUlSX4bPMbAPIN2/zkZurFdUKMTUxgzGfzyyOH5ieMdupsVF43C4c7W1ib3vV6su2&#10;GVJdbHq8t7dzxnjqM7bCuJ4LhHbYth7/BqxtamaXN3CPd43cl9ISmp13a3vT5Am/qP+ZmnL3LExv&#10;H33E+g7D+KcfpodGU5wMkR1V8KlxGZrZVgW6gaUNs1XiXMyolNHmHsM+w7cAef2u7lgr+Wvl+mLN&#10;aD5d6D/BePmMHW0wCkB2uLbyf9bWYksrhCssK3zrsV5X16LpXuQx1mPqudvRhqU0GjDq/iOT6Daz&#10;S1zQHOP6HpILBMxli/EERLGXwqq+owBnpXk0b6MAJdBaIV0y48blKyjPzkRHzjN0vs1Ec1aqmZT+&#10;hokAOr8VATQqUaC3Aamm32n9ZuUeLUlhQrVuQIH0LGQbQAqM0oxqvLmlGQVGseSfDGkAqd4cMqNK&#10;0x4nPMHj+HS8zSszWjHt6UtkPn+Dl/QS+fklqK6uNatZTI2PYcY/jSH3IME5iQWyY2Bmlq9N4RuJ&#10;UItzRXwUGMV8BNMxAfb5EwFCEH39oulLtumCdkweUQO0dva2sE1wHRK4qt5RwYSMz46GtcpJE6yq&#10;EJcju8svnRSfgCMy8ME+jQ23+zvbOPn8DR+//jDz+GiogkK39KMmpB/zL2JwYhqNjR0Ypav2+fll&#10;aWbU7DzlwfF3w64bNEXzoR0M+IK4qT5k3tHq95Wj1Z97jhdHwFCoU5rEcqLW1k46q9kmyDI1Vj7Q&#10;zgnayWNtdVFNvpDPbaOhC6/JnzQc9QLZ2ICa74s4d9kMUzXzM5LB5IytZulBAVLJ+KvSmnwcKTCK&#10;2SQvCLLrl8mqPPf5G5QYEREYrHiH4aIXGC54jsZXT+DMy8DblDj8deE63yOdaWlPM4bbaGVLpmii&#10;Ut0w9k34J0sKlLaR0nOjFwlObW2X/WfYtoApjWn1easfXPpYOVCxYWLSM6Q9ycZbsuGzzLd4wfCd&#10;/uwliotKMDkxZQDon5rgdR2lbtSakVrlQm0GZlW32lpTjhaxS5AIjErXiP32drewv2clmbW8h0B5&#10;xOeH2qdVF8SEOpYAEzDFngKy9gUX53E58h6iY0jr1I9tDfVmvwCrxLXAvKP5vw806lBjZwj60+9m&#10;IlGVnyn3+OZdAdpaHGa96jEtVE4wasEjzRtpwvzJN9PXrXTRMh26b24bN9V3zD9JBQgKKQKkxjVf&#10;4cUQCMWCNgDtpn2Ww+bFEuAEtP8B4m/9pYtpnCvBI9ayw7BYSaMLBQJjlnheAdFMBiWACBwaa0OA&#10;qAk4V0xqSikdK6Sq8FehWfLCaNzLdwhEsug1smJWJhyFr+EuyDRg7M3NQANDdVPeK1z96y/z+QKh&#10;2FTvtaZf0SAzMud/APkblAKgpSEFRrG7wCngKSRb4LP6r6UdBVLzmtjRaEn1eScSiElmG/s4mYbl&#10;DeIS0pGYnIGyimrk5BaZcF1RWQPviNcwognTbG5qSK/XS3Mzb0oCZ2dnTU/bwsKCqZmMEMsJXGoC&#10;j3KGAuXW5ppZ23B/Z8vM6fjVzEVuAVHA3WdYV2nXZjhkFtzUYkPqi1QaRIDUmOJ/Gdq3tzbMezY2&#10;1gxwxYpKjKspdO+pq3Bt1ywRPDUfwpvcPFSS4tVN6AssGQkgfak85cGnf6BRiTI/q1sndN0H6B9b&#10;NoC8z/ChqhgxpHSRpqiz2h3TpP/03M47Wvt5sQQ2AdPenl08C3wWcNQsBywzImMkTUhWpIvXPoVJ&#10;pZEEQBkppZVsV2+FZGsWWx17gWC+RgetG0E3zJWrBJCAJAApDcTj4qOi0FP4Br3vMuDKS4crh5rx&#10;VQrqslLIkKm4EnHeSBIzK5oASO2orXSn5IEe6zvouW4U/R77RhMgBUZ1P2p7nTeIxZIW8ARAPbbY&#10;kKAUW3IrDWl1K1qAjFV5XGwKAZnC8PzWrPCb+uQ5ATfM5sE4wbZN7GzSPWvNb693mEw5junpacOQ&#10;Ho/HbAMBrYo2jfX1dYb3fERYXW57pmYwROAtLy1gdWWJj4OmP1izlYVmA5gZ91lrHorlFKIFQr5v&#10;ZTFglptT8YQy7+pwv3uPtE9h/PM7nTBfWwkt/wKmgKiVENY2ThDesFhPANP6LzUN7fxSBXC6hoy5&#10;GZ9bNd2ICuliUh27vX9q9ObazkeaoG20OCdwh39QdCxlgliSf5icsaadMxfcbKkdBTY2sZjCsxyz&#10;Fa5/s6d5fAbE/wJSF9Y0gkshUeATQ0Wcv2YuqDU3j6Y2sfbbTZ8t2WBc8tlni7UU8hWWtbCTwHWF&#10;of36+b/QRiD25WTA8y4TzoJncOU+RUd2Gj5kJqLpRRpiI3l+aUWGe2NoJBcuXoPm+dHW1pN/MqT9&#10;WwRKC3y/zY3SS2JOmTU7ZGtr920bVlTekf+riiwe8cZXpZEYMob/eVzCU6SlvzBTSldU1aO7c4BA&#10;GyMYGdU2NhBeXTZ4EsEJUwKeQrSqtMSUSv2srem1kNlGCMHSkAKjWG99bYXA2ePJwuZEG+urdMcM&#10;64YVt4123CW4ttfD2CeDTng9hiV9YxNo6uyj2+UPUIt+gGO6puDinLHz0g/rW1oYSYDcMMDUwuXh&#10;rQMEGK5VMJGaRsovrTK9NKMB3hCrWlCdrHyqyQS+mYS63eUY5tYf3Da5rxu3eAM8UMGr6gwFyPsG&#10;ADYAbVAaAAp8fGyFMCs0m3B7dtFkBAQWYwjMcz0+C9EmLMpEKCVjpXcU7jSbhGFJc5wMiYCr9/Hc&#10;ZDwDQn0OwXH5Go3S1eu4flVDZwkiAjzy8mVUvHyG7rznGCp8iYECMuO7p+gjGOueJ+N9egyqaGQ0&#10;T5AkgpEAZ4DXHEHKt8pAnT9vjQs3Yfzs++p72CbKpJT4XdT0vQVMMaYdxk252hlYZX7Uvy2GVBNA&#10;tTWpnliZGWsUokxN6pMsvM0pxIfaNjx/nk1gEYgrqwTjBvEUNpE0vBoypCdZp7z0L+knk0xM6TU9&#10;j5j2TxlalR5cC68apyNAaklioXs24OfrBB9BJcbUsWsrZDwCdWMlaFhzh6+r7CvqDIxRKmS9E4W5&#10;iWGeY4l2fs3knTRRpcCoKh8VRUgPrnDr1zrWYwFkZr2Cs8+LEWpJpXmWwjRDBOOhGJKAtAB8bErX&#10;1mhqeoemERFxiWynogDLZSvPJgAIgDbz2aDU1g7Jv4EpIIpFztr/AyB1YU0zzPMnGGOMZjRumIxk&#10;sZVSLwrhSutYodJiVwsgGj57kdsIalx9fmxkJJqpCR3Uh26yYn/BC7PtzE5Fy8tUFKXEoCA9CZdp&#10;bq6qOISAMxr1DJDnybDnTdGIeqQs/apm9KthSft3nBVpnIHS0pEWGH+HciucqwmQSl8Zxy2mVOiW&#10;0WH4Vp+8BoDFxqWbgV4pBGR+QRmyXrxFc0u7KQMUAHc2tDjTukV2BJz8iqKrAKjIrIgpeSgpqAkm&#10;ZKgjdIBCr7Z6g8zMr3UND3YNQ4o1tU+0KxTL4ASmxrG7sWLYcYuvT075TSe/0h4K15GRN7EcGIdn&#10;2I2FOb/JO6mcXZPPa1J5PdbMqVrncDq4gW7XCLLf5GJ8ahEB6sa5ZUqDvc84/vjDAFHsKM2pdI/y&#10;lnOruyiuaDJFFUqK63PV9B0uClACAi/A/2pIixnV7FCsC2SHNT3XhfsTlL/ygSYUWu5VF1zvkxGR&#10;jlSzdZsAbPVR8/3Umnqv0XVn2vK8mReSZoQAq897SeA9hTuH7d0zuPOfkxWfoefNE7Rmp6Mw+RHy&#10;05Nxh8ZHKSJN0SINa851dt4LBLgpGJFcMP311nfRazpGv0PZALGjzqHvbbltC4D2Y0ULiyGtUC4G&#10;FShtcyNAPjBdhZpuJdPkHVPpqjWMQQxZXlmP5JRnZ5Pik9hIaMo7C5DK5NjewyY/k0pkZBbRff/2&#10;2URkmegI0acQK0QLkAKfzIzivRhSBxrnzTcKkNKQMjqr1Jo76yHskVHFkhrPcpdmJkqgVGL41m0M&#10;9rYzVI8htDQH36jPgFEMqdWytFKWWFLLb0zMrphBQcVllaaiZ4rhe5H68PjIYkcB0WbIjd2PBpAB&#10;vn7usibivGb6VU35lz47OtZ0o9mazW6/Uj5nTQCUyRAYfwPUCrV2M2mdX8xoueBLAiebQqV10X+3&#10;K9xvMaqOUdjUQkpK9/B1Hn/1Gln0r3N4kxKP7tzn6HqThj6G6d63T6gVn6FLecbXqWh6mWwmKHiT&#10;FIebV66YeSXv3rqDqEjlJWWYzr6Lbg4bkGfNDtn297VvLLGjfo8ighWqrezBn4C0zY4Vzh8wTJ+5&#10;a/63tn7USEP1WyelZnGrceOZiE96ilRuCwrLTY3jrlYGPtylVLPSfTKz2spAC5wWzjQ8dtOkF09P&#10;Do2Z1jZCKA0GFwxqdcDGumYynSMQVwlALRw0/0uUCpxaojjMUK01s0cG++EdcqPP6YCT7krz+Jju&#10;p+gYZD3PQl1NJfzTE1gNL2N+YR7L4XVMzi3BP0ewb++b2SlCa9smRN9lqNdc4Oq3XiRrysQcscnQ&#10;qEZy7/ibMTNKqIcJSvfojEntyMHqzjWl/fxs/bnGDQuAAp3SKmoEnvSczYC/cokMpVcYcrU1jRfx&#10;zzBtQKdcIgFmmYgr1HEKy1dxna74Kl9XwcM1vm41AUHfi8dfu45zDNtitWs0LLlP09BEg9JFBux9&#10;m27CdF+eQJhmwrPpDnyVhNKn8XidSk3Mcxkw3ryF+7fv4N5thlzjpK00kdhbN6R5ThDaxsYGpOl+&#10;5G/Ub7V1pAApIOomtNlSAPzFlgSiml0wbGoiCUp1hWr8TCJZMIngEzMKiNKZ0pdx8akoK68xPXJW&#10;eCZxkcQUfYUxgXE2MGPITa8JfIrCGu4isGqdzfWNGSsPKXZcXQkZ1NpmRkypcC0jM+2fMPs1LiVM&#10;5pwm6/knffB5hxCiaZFh6XD0GW0hx3jrTjQ62tvh7ncaJ+V2DzEUT5s5XpTe0RAETTqkgeRzS2tw&#10;+wIm7PpGp0xXYWiTBurkK1nRmlFXgNRWxRemgHd1H7XNDnMx5BJjKLSttIWV7NUEoDYobSCqC05h&#10;XGC0ezK0lbaz9J3VjIsWu5xpNAHRgIvgMONuqM1kHkwKR8zJ85gEPM//u3syEjdu8L0XL+Fh5GU0&#10;5Wej6XU6Osh+PTnp6CYjais2bMtOQTv1YieB2pyVBK3EmnDnOqKvX8PdGzcRxXaXzHifYHxwh2ZE&#10;LCnAGfb7gyn5X5i5I/marR//BKSawratIW2GtMGpm1ePxYyWdrSijV3po7oEM0EAgSkAKpTrf9ck&#10;+Q9i4g0gZWxq3tcYEyOwSRsKkIrACtEWQyovvUGQHpsQbWThmmQjJdxOEBESnGGynoA5Pz+L+bmA&#10;cUHaKl2j0K0mY+OnbtzZIlOuhbC0OItx3zC8HjcRrjVhdvHPvz9x+uls+WB++Ocvp7wjDtE/4IHX&#10;5zcO2zMxC894wABOEwIIoF0DYyaZHQgsm/7qw88/oFI0ze2j8KwcpFkyhE3AnF3eQebLHET8xQv+&#10;KNGEFKvOT9151lIYdpecrQ1/NQGVzYBRj6URzcXTBT7TiwZ8dki2DMJVHnPt4mXkpcShIT8H3VUV&#10;eBofh+sXzlnt/DlEXryAh7dvoDjrKRxFb+HIf8kw/BROhuPOV6lwEoidDNMCosCppjmEWl6moOa5&#10;wJiAW5cukhWvUDcSlDdu4AGZ8T7lzwMC8j7DtgAply1jZAHyTEtKx/I7282qbBLbW9FAxRamnQFR&#10;W8OIZEY7qog9dYOb9Q+jZGysiiABNJr6/D6B90jzVZ4BUNuYhwmIfZRkHquIQkSkEkRpSIVtWysq&#10;VCsKyzDba6rr8fERnfbBCb59Ue3EPjXkxppJ96gp1q+EqAt3ZGY2zGOxpNjRT5YUU4odNVZlYW4a&#10;Y6Me0zF+sH9oLS/7VZM8abkOWnq6pu8/vptiDT3fosANrW2gzzOJnoFRE5KlJUcm59HSM0K2uW1m&#10;QlONo4C3sXdiJp0yrCjtuHdqenSU8vEvbODV2wIC7yoexSXzD1XIscKO7nb9uTZD2iHaBuJ/m3pP&#10;TA+K2PCMFdVslrnMi60LfP38ebOmjPqSPSW58JTlYaSyACNluRgoeg1n/iv0vnuJgXdZGMjLpDFJ&#10;IwDTyH5kwjdiwzSy4lMDwnayoratr5JR/yIV1RmJeEcnfZNy4DY1YdTNSIbpSMTeYZi+eRMxBKWm&#10;dFETIE1XIVn9qm6mM4a0uwvtrWF3sb9+I3+/Ks5lamxA/grRZ1vduLqh7zC6qeg3imB88OARGVGp&#10;n4d4GJuAmNh43Ccw71GrP6DEevw4yQDyYawS5UlmCb9eR4+ZNkWOeW9XYVuD77Ty17EBpPYrZIsZ&#10;xZLSjnrd6pShhrQT14vUeMoRhVclNrewRi25Tp0YJhuKHVdDiwTiDDrbW+AZ7DOAdPU6DQ3vbksL&#10;qFRNCxp9g9ZK1oQAmk/aTJfB/erz1gAshelx/6wZ5jq/tA3n8AwqPnSaChu5bzHjGkO2Jp9Sk/FR&#10;v7fYVaMU7W7GeIrqc+cuIj4x7UwLWXe6/lRVzgiMYklNiWyzoRWqrRTNb41oAdAG5MUznWim11P/&#10;MkPh9SuXzVIeTS+foidPk9rnwFXw2qze7y54BSeNidOYFDpkaUMCsPus9ZAVLRAyPBOA7VmpaHiR&#10;iNqsRHx4loj8lFg8vHHF5CKv87NuX71KZowk094hIKMQG8VtlML1HTyMuos7msSAv8GU1wmQBKCa&#10;vvufN5Z9oyklJYbUfyPTohvVzjPq5k1KeWpYUIvr678T4AQ2FcZoZa+Hqtxiu8/HYkn5A61+q+OS&#10;k54g7nEiDc0zJCSkMow/xuHOPlw93fioHr+tDZySBU8IPuWsvzBc/63i78NDa4Y8YkKRWaC0ewwj&#10;NKODALkUXDSWfILaUKFb1l2Zdq33ElwMwj8xjvkZPwYHnJjwDRlz0+dw4ts3zVj75QyMmlDgu2li&#10;SzXtt6fOMMDkB2sYg/q0Z+mmK+rbUVrdims3H2AiQB1rZrTYIzMemRylgKhVGTSBgPKXMjZax/r5&#10;myJcOH8Jicnp/5PKkDO0JpEX4GwQWgxpSr+kF3nBbEDqwhqAnl1YJast00KG5POrDNlpD++jMjON&#10;zpjge5eNgcI3BOMbuMiKrncv4MjJIPtlkgkZqgnIztcMzWzqYekyhiUFTS+SCMQkVD2PQ21GPBqe&#10;p6KSJud6RAQiCfjrZMZIGiWVmIkJYxSmaWZi79wmEBWubxtjc0OamEBTV+Mlk1ZS029RCdrvG83W&#10;xKYyPlL6MIogfGBMT1n5exQUlZHVEpGZlY2X2TkmPAtoYj+BLY6RJzExFXEJKYgn2KLuWmb1fswj&#10;PCRrpqakI/PZCyTx9WdPnyMnpwAJifzdrR1myPH+DgH48ZOReDLB6hw5OdrD3Mw0Xx/Ft8+fcLAr&#10;Ijsmk24b9lRNRURoWXkjgsvZa4C4SjZUF47KhUKL1JDLYUxN+DEfCMDd1wfvsBuT4x70O3uI+C+m&#10;Q9yeOEjAEzNq8W6BUZOLanJ8G4xq375/xkeG8yPS9QFpept3ydbRN/7Bd2h2Vkzf9Xxo0xgb9XFr&#10;qKuYUm58fonGan3fLBOX/a4cERHnDSDtMKStmgBpmE8X5Q92tJqlF01OkaDTwpUXpRX5WE25Prnq&#10;S2TJq9zevXUN5Rlyxs/RmfeSIMxGb94LA8bu3Ex0E4xdbJ1vn6HdAPIZ21MDyDbqRrnnWoZkTWpV&#10;nZGAmmdxqExLNLPvnj9vJbuvX7tGs3QZt65cQTRD9AOCT4A0DClAkh2lIR9oZS/eUMpxXiY7SiNq&#10;7JDGEZn+df4Woxv5+AqbtgKpqoliGW61aPvzzBcoLipFUWEJnme8wJs3eWS3FBOm1W7fjjbHxsUl&#10;4REBqscK3UlJqQTrQ6SkPkFiAsEan4yXWa94vixkcZtNUGc8f4X8d4XwjnisfLWZnU71D5Zu1GO7&#10;q1qdMALj929fjMa0C3yMy15eonP2TxkzMzzqp3CNR+7btwjNB7C8vGw+wD8xhkkiv7amiu7ajZ6u&#10;Duxu7pgqcI1SVBNbal0aG5CancAGqh26//5CULJp0lI1jUjU9HnHp9/MAPIOpweukUmTHFcd5MLS&#10;ugnbNkOqTE0M+a6s3iSCFXIERpsl9VgXQQyprV2watUjWnrL1oliQDGN6X8Wu5jGkE1gXKJDvkUT&#10;U5KRgvrXBJhWas0VIDW7rgXGTpM3FAgJSoZrMWQHNWMzdWFTFo3K03i8Z1h+n5HEEJ1CRoxHeeZT&#10;XIv4C+f+usDvfxnXeDPcvH4V1y9foJm5hnu3biGGALTAaAFSITuGj6PJmBrYJdazmf4G2T9SqRwx&#10;IUP5dd58anoeeeacCwtLUVVRjcK8dyjKL0R+rrWtra5BfHySmS5RoLp/L4agjDHrbD98SMPCMJ3A&#10;15MJxri4RDx+ROOS/QavXmYjPe0pz1fIx6/w9k0uXnH/67d5BvQqllDf9O7OATZVgMOmQnDVy1qj&#10;EL6S9NT7J1Nj5SiVNBdAIxYXF81MD+rwFvicvX0mL6nuweWFWeOihwcH0EddMOMfh9vdh+6udiNY&#10;jVs6OjYacp+mRdM4r66s48c/P/H3939p9xW2v/6a8cqwJYFq5vk5m1HNZPGpJ1QtJImg2VXnqSVd&#10;wxMYnLAKLFRJbpLqQasULbCwZoZTqttQIUV/uimeYFjShRLoTPpD6ZEzAJpkMre2e7bdqJ3gNvup&#10;4a5w+xcBeZ6htCg1GVXPks384p3UiE4yo9hRzZGXZUBqktlkxCYyYTMZ8QPBWEMAvn+WQEaMR/Xz&#10;eNTyHMVPU3E38hKBd4mfcRmXKDdu8PNuMEzfpG68efUKouSqyZAyM/HR1iT6cXejkHDvngFkJMGo&#10;8dh2MxqR3z3q9l1EU1/ej6IhoRO/e0sTrN4jo0Zj3DcJJ6VVRWkpqivK0dLShEo+bq6vRwWfJyel&#10;4OWLbGS/ek3wJeA23xMT8xgP7scilqE5OTkVT548QxoB+PLlazLic+Tm5OLN67coJKgLC4rx9EkG&#10;8nLy8fp1rlnPcmJyBoVFhbxeQeOehQ1tv3z6bJjQuuYHRjeuroZMcbfAKe8SsbW1ZYAwNjaGUn5R&#10;H9nQ5XSgq73VTEHidHRizDuMpvpauF1OOLq6jbXfWCNzrayaD1sNrZjtGkG9TneuCUT//vvH2axk&#10;1tyAAuS///5rthrZKEb9Qs2ppsdiT40DF52r10fzwGgQWHvPIJq7XGZszVhgiTpz2QyH/dDowJUb&#10;0YYhxY5KWUik20D8BUjDkhYLGqCquub/oSnRbfQjAXn53Hm8TIpDaTpDbVYamgVIuusOsSBBqCVB&#10;1FrIhq2vyYjUivUvUlD7nBrxKcNyegK38ah4Fo/8NOqtaLLaX1Z4vkzmVfroyvmLRjPevnYd0ZF0&#10;1QSj2DCeJiaOLeleNBKj7xKM0QaQmlRfZuaG2PCsCZTqVhQIHxCQj6LpjMWmfBx7N5ph/g7eV1ah&#10;qbYWLQ11KMjLRWtLM0oLCtHNa+ji9VQHRlbmS+S8zSX7vcItgjklOQ2ZGdzPkK7JFlIZptX0WIyY&#10;/y6fIb8IFeUVKC+txBuGazGjzlNZXY/hER86OztN5uaA139rg+R1ICY8MqFa19ikgAhKjTqw2gF2&#10;Gc4NQzqdTrTzC4pm6z+8h6OzHYP9fQacejxHM6MSM5/Xgx5HLxrrm/DP9x8ILYWIdlWMb5vt4b7F&#10;cioxEiuqk13z/YgZ1QRMsaK2dtNxek0hXcD8h5rCSqCemPdrcntNellQ/gG1nYNoZ0gfnlgkgwbw&#10;Nq/cDCi7flOFDHKVWjX/fxnwVyMbmfYLgDzObgIiw7/aub/+QtbjRyhOJaCeJ6LuZTqatFj6qycG&#10;hK0M0QJi48s0mhTqQ4ZipW3eZyah/MljVLBVEZB6vxZSukFwXyIj6jOvXVBiXV2BDM1nTCjAJT94&#10;YMCXopW/7kcjLea+2SZH0wVHRxNo0aYXSPWSNwhADfc1Q37poO9ye58MGXNHq0HcQyyZNe7+A8Td&#10;u8/n0WTGMrSQDd9XVqD2fRUcji7UEqQNHz6gubmJ5NOH7JdWGH73Lg8Zz56bx7kMw89pVjKeZdDA&#10;0IBVVBG0OSgvqzBV4HkM//W19XjNUC1Nqm1V5XvUERvh8BoW5xewZSaR2jXXU3JQWRwBz3Q/c7/0&#10;pMK3wrhYUuO6IkSrivkqJ19dXcXQgAuLcwF43P2GEbWdGvcZYIot3XxdhZZGkPJkylkKiArbeiyD&#10;JMRr4JdykArNNhAFOnuaFu2zjY6Y09aa9tJjOl5g1nxA+7v7WAlvUjuu4GVOESrruwhMH8qq2834&#10;78vXJebZLt80vRVGGxoA/i9bmnYGSNNsR00gKvRdOHcRWfGPkJMQg4qniXTEqQzXzwhGsiBbE0Go&#10;vKFaDQGo0KzZd8sIwpK0RyjltjDtMd4mPMK9yxdN7vLypcvUpVfJjgQkHa7Gwdzh9314+xYSyIRp&#10;D+7jCVtG7AOzNnbGI27jHiLjcYxp6Q9jEEO2u03ARdJ92ywpo6LtHd6M9wg8MaTFkvcQT0Am3o9B&#10;/N37aKytY6gmk5UUE5TlaGttQWUJI6HHA693BN2dXXiWnskwnEfmy0NJcQmfP8MbhvC8Nzlkv9co&#10;4/FtzS3UoRUoLSkzgBRA3+Xlm8f1dQ1ob21HV2c32tpa4BnyGDB+Of1oJcBlaE4OTa+fiEZgFHsK&#10;kNKXO0r9EJBTUxOIELgW5ucwPuYzW4VfpXlUbi6Ua//QoBu+Ua+F8vl5kyYaIXuaXh5qAG11nKFo&#10;akExm0B+eHho7gYlSqVL9WVkeD59Uprob1L0PkGriSsVzgVQzfXyw6SN5NbN3OHUl6cnp2YiK8kL&#10;/2wQjl4XCorKUVrZaGZ71UAu9S7oYv1aI/CsWQOffvdkGAD+T2MYJWtdomZ8GnvfsFp+6mOUUfdV&#10;Zwp8T8iGFks2vnyCBobwmgxpyyRUkAnL2EoYlgvZ8lIT8Pj2DbZIkz+8duEyDcY1E6rVrvHzb/B5&#10;zK2bZjUHseCzRzFmfexMbrX2zYt4tUcGlOlkyoT79/H44WOajfuIpKmxwWjrSM3WEcUw++DuPTym&#10;C45/8BBJDx8h5WEsEh/EoLOpGfkM1XXVVXzcCI+rB80falBWWEBQDmLQ2YOG+kaCqwDvaHayqScT&#10;E1OMRiwuKECBzM/7GrS3tKCztZWmth4tBGdzUxPDfztaCMSi4mIzBEHXWuWLCr0aorBFHKyFFjE+&#10;MYLwmnLccwSnCi72DBjlqtWteKCU0PG+IbQIj88Fz3gfRvwuuCcdGA70YHTOAX/Qgfmwk82F4Pog&#10;t3Tai0PwzbjogtsZNrvhHm1BV38tZkc/4Ks/Az/9V/Fz6gL+nrmIPW8khkoTkJIQy7DKCxWThNyn&#10;KQh1J+DH5DVz3M/AefycPo/TkVjMDeRgwF2K9oFyVLeUoaT6Haqbs9HcX4iG3ndodOSixZkLh6cQ&#10;/WMVPK4M79sLUNaQjcqmbLS7qIv6i9HieIdWZwE63MVweBmuXPl8TzH6x8kK89UY9Jeiz1eMnpEi&#10;jASq4GUbmqrmvvcYnKqFJ8A2+x59E1XoGGKYc1eiuIXfxVGGZncNWgdr0OH9gHp+12pnPpoGS+Cc&#10;qoNvuRuBtQHM8P9a3B7C/Ab/tx0X5jbd8C508n0VeN+Zj9pefp+xUrhmyuFbqcZ4qA5zG50YDzbD&#10;6a1GbUchqpsKaOi6eA2GMbs8QVM3ZdrU4iiml3wYGOuGZ6oXA7wG7QOtfJ+DGrsf/nleo1kPJqZ9&#10;8Hh9qGvuRHl1HSo/0MjUkhnr21FV34YablvbHfB4vBjxeuH1jcLZN2CWitY8Sqq6qmI4/kAwV39o&#10;QGlFDQrLqniOZtQ0tsHZP4hR3xij6hSWFjSuOmDWmNSc4mMz83CPzzCCDeFDswO1bQ508HG/x4cp&#10;f8AAV5HYzFpHyReYD2IxvIXw7omZycQ3vQjHgKZe9PKc82Z1Bi0fskEdKiJUU1TXBGNadiRAo+uf&#10;D1HCjaHT6UZHjxtd9B3tXf1o73Chs8eFHpebW8rS7m408ib6UN+Cmro2bvm4oRN1TWT2rgG08Hg9&#10;Lq9qQOV7/mdsTbzhhobcVAXKzwf42fPwT/sx4BlBPc9VW9+JyqomU37X1OqAe3iU32sJswurbGEE&#10;aMonp5cw4J3ltR1CEY8tKK3m/99tBr5J9q6uhrGywkCwHLSuRT+/S3sX6ps6UVHdjLLKJlTXaI4r&#10;btlqa5vQ66Ry4f+pAvgVde8vKzkRxATPqdlABtweDHpG0T1A2d01DFe7m/9rP1Lz3uIe/UFZdRnC&#10;3lIcdN7Ax86/cNgdgWNnBD71ROCL4xw+d5/DqYPP+dqm4y6S71/BHcrAJPoI1cE+JIlu8HqNjk1h&#10;jEFNgU2ecyGgdDGDluZmZXCTZ7DLWVVsox46e5hUOBzidx1DV7cTQ/y+E6Ojpq9Do1Q8bl5L2oha&#10;Yq6+vpU2oRlup8u8tsTrIBWnzODc7DTx58dKcI62Yhm7m2HsbFqjEkJs+g4WUWpRDfnldaotYW8R&#10;c7yWeu8kPbIUYGNDvRls2NJUjwnfCELzM9hYDSJidHwAHp8ToyRJl6+NhFKLvtF6kmEnguFBrGx4&#10;EVzlDwg40TfciE6SYl1XOWrZKtuKUFr7Gv091dj2leDvyfskvggSXwR+jF/Et7Fb8FXHI5OySiuE&#10;PIxLNAY2WJOIH6OX8e8sj/VH4F//NRxNJmE1kIvhsWKCKQ9VjTloas9BXec71DoKUF7/CjWdOWgl&#10;GTq85SS/ElS1UvZUvUA9tx29hfBNfcDsYhNml5owMf8B3hkSoL/CkONE8D0JjD8+WMNWi5mVFrZW&#10;TIeaEVjlbyWxqc2ESf7+anTzM5qcJOuWXBQ35aC44S1qHIWo7yky3+e9Iw/1AwXom6nHyFInRkM9&#10;GJxvR+9UAzq9Vejz18AzX8/Win5/I1xT9XBOfEC3rxxdJGmnvwiuQCEmlmoYgFrY2uBfaCaQSexd&#10;xbzhK9A7UEOy7MHAeA8mlkfhW6SnmxtA35QDPeOdpg1MuTC+wGu0MYPw9gI2toPY3N3AvLJ47mF0&#10;9w2hs483yoAX7X0j6HQN89xDcJGIxicIEAJNN72HN3eXw8Wbk76VZNnR24euPheJxcnr4EBDew+D&#10;0Aj6R8YxyvfNBGZNX0ooSLDNkiRn50lYS5haWILHP8/P8uA9CaempZufyRvWO8HPmf0/JDk7N08w&#10;r0MLeR1+tEZJfzlLYX9XIoaPP1HZSenZo7WVvDHrZh1SklKqHnz6iF2qu0Wec8SnSZf7qSZaSPoM&#10;PCQTz6CX0nbYTJzh6O6hAunkjdDF5kAjv2MTybyjU+/pNSMxikuqTCsqrkTth3raKQag8XEs8TeH&#10;+H0DtFyD/G8dJGV/YAlzi2HTbxMMkRQXQiTFoFkgt6ml3xBbaUUdSkmOFbXtKP/QZgJWN294zSiz&#10;SIWs/0LKd5E37cTkOIapkBUkBkfG4OB/19nbjy427Zvm/xxaCVMFbWBVRGBKl5cMSYYURPiaFirZ&#10;PzgxqzKGtzcwR8L2TwUxxeDylt42KiUdPQNutFW8RvDDTXztOY/PHSTHznP41H4Zp10XLYIkYf5D&#10;8jztuwpHaQyib15FSuorJKS8wIO4x1ja2EBpeSUqaCk+1NSgpbEe/c4uTI15iQup+6BpS3wcmCHO&#10;SKKLC7MkKquwUATncPShtq4JbQw4gy4XZvj7RYTDdApSh1VVtaipaTBqcdg9aAh4Y3XZFB4GArS/&#10;U+OG0KYnRukoSNDBWfOastgiydCSNaRPTWpSJLnGzw6tLPOaLRiSnJ4YM/a4q6sLbe0daG9v5Xno&#10;y9dWsMf/L2JyyoOxSV7seTdGp7vQL4Kc7uBN5uaHjJJ1vYYol9YGeQN0odtdgcpGSuWuIjT0lKCm&#10;PZ8RuBTOlhKE+l/h89h1Q3ymkQR/eKMw25KEjNTbJMk4xD96jqf0j1ONj3DsvYV/A+cMsf6Yvonj&#10;mQz6+kL0jpah11tBtdKAXs971HUXo0xEVZuNcpJWNYmzjkTV5CymgixjtKyAd6qJN0kvwltubOwN&#10;IkwVF1hpx1y4B/7ldhJJI8mx0ZDiwkYXAuEOTCw0YZzEFt6bwOYxL+hugAqQymq2Ex7+F4NUa+0j&#10;jC4kyxZ3OfrGajA6TwJeaiORfoDDVwnXZLtRdCNzBLG/B45RRj4SXK2zhK0YjS6SIY/1LXVQNXbB&#10;HRBZVsGz8AETa02Y327H6r4T64cD/HwXFtZ6sLjuIgAHqSR74PQ1o4r/bXUHlayrFk0MUlUdFahh&#10;YGpy81xjnVTELvgCg1gKB7C1o9Vh1nn9eKP6xkmUI6ar4U+SbGzrMUrSO0oFQJKcoRIc9U2gr99j&#10;FmLRDdkzMAiXx3rc1u1Cq6Pf6rLwTcE3OW1IcZGAVQe0yHKGVsa/sIix+UX+HwFeGzeqqIQqqVxb&#10;HQNGSfqpfGR5RJJqS8shaL2vBapBLZmlaoado484OrX6/0zZBR8fnX4yNtfUDxHsUglaBXOc59M6&#10;tFKSy3z/2u4h1mmX1bZIpPvHqimSdTo0GVGVEflJTKNUWl5+n7HRaTPJyzh/k5/n0dZHMp/xz2HA&#10;NYTuzl50djhIiEOYpHJeotXfDK9RsWgMhdYN2TML2milJe+43xBffRMVSQvJl+1DXZep3q3l46ZO&#10;qlqnB54xP8Z4/um5BSoZEgiJTeQWWgmSZPnfrC1jRyUpR5rF4BjL6xuYIjFPUakvhlaxyWBir8Sk&#10;CQ1N+fz6iiEdVaEo8bavRXPO1ljeOtgw5Uxj0+uYDK3jbWU5opNSeQ0DyMt+hrfxEThyRlExRuBz&#10;awQOWq5hu/0v7PH5pzZr38euCOz23cSr+CtIefwMCalUkomJFFHryMsvQkEBBUvle9RUVsI3TGG1&#10;FMD25iq2thgMSd5S3yLHAAlpgSpQxK7KaxHcEIm/2+E0wUsk6adiF1EO9jNgy8nQCdVT+UtJjntH&#10;ESbezEi+Vc2fvWDOJUIOL89jbUUEGjRde2Z8K62yekjUJy01qXl5toSf9TCWGZQMSc7NYHpyAsPD&#10;w1TnFAVdDrhcAyaNo/ExR8RRhGe4FyOjVCozTt6UTgRCfVigggyGhnkjuDE978QC9y2t8bXFFgwM&#10;k8Co5tyeckbLKtoISn+qLtdAHWoL3sJffx8/Jv7CvzMR+D5PtTh3Bf/Qhoe745D7LBkPHifhAVVl&#10;Suxd+Cpi8XHsJgnyL9rvKzjypaKnPRuljS/RNEBL3FeHlu5yqskS1PeWoZpkWe0oMoTV7a1E11A5&#10;emhRh/xNJIl2jAVIfHMkjclWqplWTC33YXaVFjXowdBEC3o8VRgNNJA4aWWX2+Cba8DgpLXPw3OM&#10;zfO9sw0Ynq3DEMmsb6weXd4GtLnfwzFMoiOhLq47MRt28NxdcIxUo4tBo6WHZMigUddZwKCRR1st&#10;1fkGrZ536JkogzfYBP+6A37+h565drQPVcE5LpXZRuC2YYpkLgU7u+HE/KZsugehfR/Ch7Qvm14q&#10;Xg/bMLyBPrQO1KOsrghF7/PxvqPSPHcMt6JvpIvXaszcZGGCKEgQ+UkKmpfG5RlH76APTs8k27iZ&#10;oritowdeWp0JAsQzzP+HYO13e9FHMnWRWLsJlF5Gbg0JqG/pMkqyjVZWlnaAx075p/8gSd70JL/R&#10;mRm6kQl0koBqO51U/+0oq2mixaddausyalVTVoggBeJgcJnqP4A2kuj7xg58oF118Ht6p2bpCJaN&#10;fe8fonod9JBgZ8xnqQBDdnuCara5vRN5xdXIKapBbnEN3pV+QGFFLRpISIMk6rnQJta3d7F7IMI8&#10;wPGnI5xqriCqTqmso9OvhnhXeV7dnEHewMcHe/jxnaqVlnCfN9YCv4cWRtreViM5bm3zu28aBanJ&#10;8HucPtOGRvwmYa5FHLXg49IqyW0maFR8e+8g/8tRjJKYzFK4mzyH1j3Uoo8itrWQaaHwIgNcGIen&#10;R2ZJPAWIMM81s0hC4X8htbq5re4tzeT2md/9kynVW+d7VcCszoAwiUsri2nFfP3GNZ7PP7cO12iY&#10;2FvB69JiPEp9YhRveloi7l6MgLc6Gvskws8ixt6bOBq8iI/uCPzdehVf2m5QaV7AkSsCnsrHiLv7&#10;EHHJj0iUqfzPgiTIchQV0VlScTfV1ZlRoLK9h/tSblRsywu8VlaqQkOZNWBPNltNhKn+ZnXxjRBT&#10;SpLrOvjHFcSGzNQnbmJyZGSCr49y/wTmpqfMdZICtMoTQ0btHdI9HR9s4vRwx4zfV6XY0opI2ho0&#10;qHyjlKQCSUgEy2u+QALXd5Bt9wx7zcSlak46KGHMDK3epJJ09NdTHXRgZKwLE37epMFBXmzai2kq&#10;DW8LvL5GRrF22u1m3qR1cI5SUbE5R0hU/SVw95ZSKRSiyVuL4vdlSIu5A39VIr4MUiXOnScBUlHK&#10;gvsvY70vEXmZCYh7GI+4RwlIfPQIrspEfB69i58TF/BzJhYro3m0SxXwjHdhwN2Ndkc9OgdaUN9d&#10;jQYSpttXC99MLW/GCrQOlcLhoSUdb0H/eBM6ST5NvcU8Np83Sh4c/UUk8Qqq4yoq0nI4eLwI3T31&#10;nqrvPQana9A7UUlFVohmdwHJtwA9tMPdPHfnSCX6Juto7VvQTsXW5KpEA1Vr+3AlWki2UpdlLYUo&#10;qXmLkvdvUFqbQ4Is5Dn4vTx8P/8j18x7jC81Y36tm2p1iM1LW+1Gv6+F5FZLJdqOIalWEqfylr7F&#10;bpKlm7Z/HOtHi1jdpU0JT8A7P4ThgBuucQdaXPWobCpDbVc1WvsbSewD8DLAjfDaKa88HZygqmKU&#10;XF1AcM2alkYjPH28YX3+BfQNjqKFCqm+uY0OgMqWBNTeSYvR0cltD5paO81sIu/r2rntQGlZDaN5&#10;PerqaF+b2tDZ6TDv0RDoAG12kBZb+cGhYR+a2xwoKa9BWVUDyqtbUVLVggISl5Y0LqJ91YC+aao/&#10;AVe5ooWFIIPtOEm426xro6YpGeuau1BcVo1CPi8u4/PGZgPieapUdb6oMMjjGcQIyV35ufe0tGX8&#10;nk20zk6qtcZG/pb2PtOUl1N+1jcxZcZ4TUh9jvFmI/HsakU4ko3a4alGuX4ya31vHx5jg9vwjhaa&#10;32XQ2TD2TTelmiZf9fkmed5J3jcKRLSyVLOr2/vYpOI1M/ztWcskdvePoqnbjQ4q9LEACV4F5zsH&#10;dDsHhig1pk3kpq3ykrq5d/f2oSVT9P2k1ob4fV203sMk2SmS2/zKOgmVisi8d930kG2vWyOBZTVX&#10;VkS4WrVkhe/xo42BrbGebsDlRFzOG6Q8f4Pw9AASHj1AzMMUvEm5hn/cCfjsuo9N522qyCu03bTc&#10;JM6T7ks4Enk6qSZ7U/Ai8SHSUjPxKCkFgyOjKCutRmlJNRobWozyM2PxSNqH+9umQFtKciYwZRRf&#10;cIlqj6p3U0OiNmV5g1gkGcnJiKj846NUkWO066NwOqjAa2pRQTxVEAtV5RXo62zDnDpcFgLYYLBc&#10;p5UOL5HwGKSlJjfXSYgMChqMqvlHvXRCUzyf1LbyogooGgvY53TSXrtJ2lpGaM6U3Q4yGLcT291K&#10;M3VTBPE4jZIJUmlGDPnqMEwi9JJkBr31GKIyHJvqxORML61YDyN9K21WNVsVeqjgtO0brKLa+ICO&#10;znJGjwLUVhZRATagorIECcnJiHsQA1dZCv713LRst8lT0lZPXcLGQCwqc9IQz4vzOPEJ4qIfozb3&#10;MY6H7+LfCSpPfyy+zuVh31+L/Zke7Ez2YorWsr0ulzd1AQYmazFAkvQGamhbaLMnqKTclejsL4OT&#10;BGjacCnc3jLegCVweUnizjy09lHVDZfQvvI3jNMm0/J2ekrxgWRaVvcKpQ2vUN2VYwizk+/tGqkg&#10;OZaRdKtMDrayKR81XVSKJOBqKsby5jzkVWTjTWEGFQzfX/uO53mHahKlXm/oL0QbP6+HhOuhKh0N&#10;NGFu1UHC7MPkUic/XyT5nr+nhXaZKnNlCEvbfixvz2Bpk0SyTZLcoh3bDyKwOYOZNT+JkpF13Mnf&#10;xOPnvLTS7ZhbZnTepsJan+cNNcsWoOqfw8LKDG/SSfQN0yaPDKGhoxUtXR1UX22obaxHbX09/09e&#10;24F+Q3pDBJQWUGsgEVa9r0d5JcmxppGvjUBrF8gquwc8jOqansdPRTiPOdrAJYJ8maQnu17X0IqC&#10;ogpDlBXVLSh/34LiinoUkcDKKmqMdZ3gDW9Gz9Aqad4pKdjW1m5DoE7noNkOksi1GMfMzCJc/W5r&#10;0jQea8Yj8uaX8lucnTadBIvaP017t7aBLRLGhKw0f88MSXGBZDanPGKIxEKlKxUrslN9jwrQRLZj&#10;40o30IbLzi5bSjC0RgW5ErY6hfja7IJFzlo606QWZgK/SNJLNeXzh8xo7pXtA2wenWL7+DPW9k7N&#10;ZCxKcdSTrJuplkcZpP6XJDWT0f+SpL6r5nBbpW0Wkeu6NLXIwrejlZbUOTCEQQYM/SdLC3NUZlSX&#10;ayRK/i/rtJmry5qmK4TFpVWq+2V4+D90uYfR0jiADpJDSl4uXuQWIzDUjof3o3D3Me/XmPvw0tXt&#10;d17GUct501lzQmI86DzHfVSRfHzceR5fhtPRWfYSD+7FIDYuBQPERmN9J5oaFJSsosBRr8coPQ0a&#10;EGFLPcpmawox5Sc1uFm9zWpSgUGS3Ryvja6tVOgsSVYDEESSVZVVeJtbgPzCMlPb43L1YGV5Fjtb&#10;Vk5T1085R+FJZLyxQZLcZbDQSCypRV43KUUzoJrHa6C15kDTQFn1hE+MjZMkGXioUAdImq1t7Saf&#10;PThIJ03S3QgvURWHERGY7yEQ6MPdVGTeRoz7qShnqCInOmmtqlHfWUw7WYI+qqchkqXPW4dBVxU6&#10;Wmgx379DbfU7NL2n/e6qJcDr8ORlNu4/TkNS7H005T3EydADEuVtEiUt9VwE/p06hyNPCurynyA5&#10;4SESE5Pw+N59FGbGYssVj8/eC/jmo1X33cDfJMxPY9E4HIjGZNU95KdpxLKmCtDI4QeoJkm18Pt1&#10;DlC9uYppY0nWPqrbyXJ4/dUYm/lA5UkC5WvusSqMzzfBO1ePyeUWjNECD8/WGpXZ5MinMsulxaei&#10;HCw2Vr6D52zsKEZB2WsUlGejuDob5Y1vSYK5qGzLQ2XLOz5/R/IkcbYWo8Ndi26PrHkN7XYxj3mH&#10;990FaPOUoWe8mmqQipJWXXZ9caMPs2u9/C5NVMQNGJrq4msEPclRhOefH4d/dgxzwSlMBcdo83lT&#10;LPgwPutFaJMEE/JjgQQ4NuGmvV6k0lnG/uEWjk62cXy6S2W0RRUSxs4+wbQfwtIGQRiiPV6dx2Jo&#10;nje3h3bZTzU2QktIZeUbIyiWrc4XkoWWVt/V1A6hsCEnTbzT2Uk3QTBN0/YGSEoh3YQkzuVFKgS2&#10;MZKfCLWz22V6jrWWV2OrE7UtPaht7jadHKOjPsxMW3kpK0c1g0US7TIV4rrybSQGPZY6UP4vKBLm&#10;DaCbX3OmfDkisVCNbPEGnBkbxqTXTTUxj23eEAv+Sfi9I9ilnVpTrkqESjJdX1nCigE8iWzMa8bN&#10;SrGM8z8Q0ermUg2SCjPNb6e9Xd/cNSXi6qUem+Lv5U0sklQH1Z9Kcog20D22AM/UMrEVxuLmPsLq&#10;LDn8yGB3hMngOtqdXtS1O6nm6AYmZrGwumkUp/KmUpLq/bVJ0nRmKeiQJNU5M89rIhXc5ehDS7sD&#10;nb1u9A6MGHIa57VQOZRu/K31NUOSaiqH8lJ1djncDIi8Fq3tqG5sxYfKTga9D0jMJo7ft2GgpQL3&#10;o27hdnSMGW2f/OA8drsf4Es7bTcV5HFPBE4dF3Do5P3afRHfe+9gr+sRAl1vkBj7AMnJmWa9varK&#10;enyooYpsbkd9HV0p/9/ZmUl+txnMz0xhdHjI1BCK+MZHRzBr7DIVeWAak1SMWvZMveMTtNi6Luoh&#10;l+XWkNKa6hoTdFVaVVhUYqoMpBRVsqP5v9V5ZaVtFowy3d/fxMHhNra2Nb8eyZPXVFhb47UXUaoy&#10;wk+c9LtcphBznLif1TS6/Dx3/wD6+vrMxJEqHZufpfhYop1fnkeEf8qFYU8Hv6STyrGPN00fVVgz&#10;ulxUb85KNPaW40N7ES3ROzTU5aCtPhfOtnx4HKUY5muunjK4SCyu0QqqzE6qiFJGmfuIT3pkJqPu&#10;zEvC6UgcTmcv4J+gFCXb1FWcjCTAUfYEKTwuPi4dCTHJyHsWh9a3d+F7dxP7TTfwc4zHTlKBjnDr&#10;Poe9lquoyYnEvai/cOv2NeRkZ6KmqYTEVYzCD6+Q/yEDpa1ZqHPmotlVwAhayuhZiXaqwQEGAOUk&#10;HbTLjhGSqHqeZ6nkRmmhqTSbXSQ1Bwmwk42/taTyLSPYK9rF16igQqzvLEIdSa+2Kw+1VJPKi8qC&#10;15IQq1sKUO8oo82vxPv2clS1l6LWQZvYw9f7itA9JuVawxvqA3oGKxndG9maMDLTjuHpdt5ktNu0&#10;zF5eC5/fg8DiBFY3F3iTTJIAGYHDVAwbvJl3aKeoLrf2SShsG/uMytxu7TKC7jM6765ZbY/2i21r&#10;Z53KhQpoyWfIdTFEwDAKKw+pNTo0fYhUlG5EEYSUoYYHaOYokdU+lY5mGxPByM6EeANPMvrOTatX&#10;e4UA4rl8PiqGZYJxnuCaIokwWvsCaO1wGZL80ESVwZvbTTsuBSqiUW+sclMae72vnBrPuxbk5/Hx&#10;l6NDnO7t4vvJsXk+zRtpm/YtSNCuBWcx7OrC9so8fpzu4efnQxLDkiE/3ZATo8Om4+DHt8843t/B&#10;t08nONrZoNKc4O+h8pxhINJsaBOjCNFKrfEG0OxopveV57fq6Pb4Hx4ivL5DcgzRZU1ghv+LVK/U&#10;jppUtFcr1fN3tfZ6SYA+tDiH0e7yoGuQKojk2dHvZfAdQmOn29jtJke/qQ5Qx43yxJMKSEFrGhmp&#10;HpGkVO7MzIyZ/kW1fo0tbaiubUbF+yYSWxNKqppQWt2MkopaU4UwMaVOkBDVDq897baCzDyvp6tv&#10;CGXltWb96ILyKhSWVaKssBZlZeV4lJFJYeFBXclbRN2+jtioh7gbFY2om7y3sm5QQf6FQ0cECVGW&#10;OwI7fHzAx3/3xHAbi2DfC5JkFG5FPsBA/zBqP7Siob6DrYWtnkrNQ7W3YCzvGpWjcogTJEflGTVQ&#10;L8j/T0pzcVZ22A2nqw8DbrdJn+h12W1DWiSyutp6k0Z5z99cRWejHu9tYlG54r3tbayHN82wFZU+&#10;bdPaiyCPT/awt7/F/ZYyl4KVijTqle8TUWp6Rk12b+pu6Q70ef1U2Roi08/voxELM5M+rAanie0F&#10;RDS2lqPDUYPRcRdB4cOEf5A2rhkjVJLDkyTL7goyeh7q3+fRUpfC635PNckb3kM7SgX2vjaXBJGJ&#10;pv433NcKD61xwaskJD5+jMcp6UiJT0bpS5KkNw0/J67i58w5fJ+5iB/Tkfjhi4S3PAkJ8dG49zie&#10;sv8xkh7HIe7hXeQmX8R+OxWo5xJteAT+EVl6r+CH8yJGy27jycObVKLRKCxOJ8kVo3f8A3zLJJyZ&#10;aqrDIgxRTbomSYokxM6hctPJ0jtSS6JqQL9PpTWV6B4sQHt/HtoH8tA5mI/mvjxa61za5jfIL3+J&#10;1wXP8YbNUpKvqRr1W/kedwk6Bsto1yvQ0FuMhr4SqscCfHDQancUolX1lOpQ8XZQ2bagy1uPDs97&#10;9PJz3VMNJMQW08E0TgU/s0iVGPCQEMexvrWAvQPeMJtzWNuYwc4ewbaziNDqNImSN0R4hjfwEl+b&#10;503MKLcxh2USaGhNBDhjHotEN0ia21SS21SS2/tLWFqdorJcwcKSHy1t9SQEHitLFqTKIpA0NEWj&#10;AT6dfsQXTfzw6bMZI6OmejeNRNUwl5WlRQNwKQEtjqAJbde4TwQqhaCbXSU9KlVxuT2mR7uS4Nb0&#10;z37e0DNUniKZZZVxKLpTEa4vT2N+cgR7VFT7VFmnGyRJreI2QSutJP6wG/MTI5gY6kN4dgrLfh+C&#10;4yPYXqRSDFCVkPDXFhZwurODMEluZnQUi1M8jmSjfVMjQ5ge9WCk34kxnktEOjM1YXJVs3PTmF5Q&#10;PnER4zNUecurvA7qVKDaC2+YaYO8DAqTVDdjvIE1xEe/f3Z6hraSaq3TiQYq5ZqmLrZuQ2SlVfW/&#10;Wll1I8r1mGqrmMRWVKHtBxSXVaG2vpmEwt9CFWTsIP8PqwNpAp1UjaWl1Sgqfs9j+R62ErVybbmP&#10;rzU28/70Tpi8bpjXMkyCXWWwCfin0eccsFIm/GylPaqrPuD9h3pUMmglZb7APANxYfYz3NZQ7Eit&#10;XxSNG9FReHjjL6y13cJn532cum7io/M8jkiSO47rOOp6gqPWGOx0JeFlstbGfIDePo8hZM+Q5vUa&#10;NFY2wGsSXlk0NlWTHYsspf4OGLQPqfT0WE3HTNANDLoHeA43hgZHGbStWXMC05bib2/qIEE2oEUl&#10;Ww0tFGROk6/U5CUqKRqj4puQEqQ7mWXwXQ8vm88TKYYYfJZXacmJTU2mp6oIra8vlySVvqDSNQbd&#10;xXmLJHt7HGZYTk1NPZqams113qOgOCKxRrR2UUk5quDsbzJEOTHlgWfEgZ6+ejS3luF9VR6aagv5&#10;BasxREs5NFKH/uEao8pUq1jXSwvqyDIF3J6e99imogwPvEJ9YSqSHsXjUVKGmRwhJ/0xVnvT8H2K&#10;CnGeylBt9jK+TNxD4EMcshLvmTHqSY9SEcf33bl3GynRt+AruoN/Xdfwc/QvfPefww8S5s/BCKzV&#10;XMf7nBjkvklCFZVebW81apxVKCORVTa/5XcrRq2zCFUdBSj68IbKrpSE1UCSaiFZVaNvnIrSW4x+&#10;fznJtRbDQf6miTLU9OShnJa6VCVH9W+tsqOGt1SI76g2ae1pn1vcRSS9ErRRQUtRKlcpomwlcbZ7&#10;ytl4bp+K0jvg9rehd7Qe7okWzITcCIQGaH15s047MORt4cViFBtop6IbYZSbITGFzdpCx/vbOD3Q&#10;BLS8WUmCp8ebOD7awNHBmnms4/b3VrFNdbnPffuH6yRV6/nGJolya4kRNYyTjzz2iMceSmWGefOr&#10;Z9hnIu2//2p6nlNrDP+pJirTSBKrFlEWW4MGv3w8wSfuE2g211ZN6YWKdVVmocdScLKzIky70Ftq&#10;SMpUdZBORzeWF6hSSUz+sRHMT1F5kuBWCc6N5QD2Sewft1dwQqJYIhnPe71YZFvTzeJxYWNuAqFJ&#10;D0lzhM2LI94E/34mmZPAv2jky/YhPu4ckyCDONrk/yXiXpzj+acRnCYJUUXu8eaZozLQ3Luy2RNS&#10;nvw981STo1PTDFaLGJtZwExw1eQMV2mbl9d24JuaI8lXmSkL9PvDsvHGKgbgpTJu4k1cJnVX2URC&#10;bEF+SQ3eUb1pW1haa1pRCbclH1DAbUFZndlXTHVUU0tBwSBi8qQhBpolLXg2izH+9q5Oh+ksq1Jl&#10;AK1sNY9VCqO2ocOQY3NrF3p6XSafOk/LrRpLBTPVrEod+cYmMeKbMvO9uUdnMSIVr/38fc9z8rA4&#10;PYwndHu3b0chSrNb3nmIi5HXcPPiHRSkReLIc4UEyfvMScJ0XMGR6xG+eF7hqP0hTnriUfycxBoZ&#10;iR6SsUs1sG4qZM+IIcmJcQaTwIT5v3TdTXkOg6HIS8S5u02nsqd0zrqZy85DC93c1Ia2Vqk4N4Pp&#10;2BlJ9qO1oc3ksqtrSV4keRWY6//fVIkPr8U8ncnk5CRGadl9vhGT01ykI9BnKy2ifOcSLfN/SXKF&#10;5KkOI5GknIRG/ousu7p70cH/3uHoNfjWOl+aISiilQTZ5qimPaIVdLaio6MRH2rKUFVBZdVUStkr&#10;JfABDlcVWntKUddZSFtZSDVlKbR651tUdLyhxdSI4BxsekvxffIFDjyJ6CyMQWLCA8QnpyMx/gmy&#10;0+Ix3/2EZBeNH4FL+Dl3EV/mz+GfiUjMtD7Gs/R7ePgwliQZi+j7d80g0KhbV1H76i6+0GrLdv89&#10;GYFv/ov423cF31zRmHbxe7aWoLimALkVecgufomX757iRe4TPM9Nx4u8Z3iVT4vheo/GHhLYgNUh&#10;0zlUQvVYTDITqdGy00YX11Ex1vO3kPQqOvJQ1kZV2fzGvFbbqx5wkuBIJTq8Vej08jzeMgaJQmsk&#10;DRWmaiLb1bM9QgU7yv9sVHnKGri8DVjaIHiCHlpj3RTjBPY4glSRgWkP5vzDvOh+nOyRINeC2F9f&#10;wgEt5imB9OlgEx8PSZB7azihpT7aCZvn+1shHJJMP5/u4EREGl6gogiY50c6bn/N2pJY90mWR0ck&#10;ELadnTXTNA2EmVOEilBzlGnMoB5rRISaZgTX868asHxMdXd0wPPtGqLUIjF6Liv+99fP/Nwlfv6K&#10;sUG6EazX9005zfZ6CJurVBZrSySqUQRpeadG3NgIzmFvNYgV3lCbQapCAjvI15dIhOHpcewtMZKz&#10;BSe92OLrS1SQP04Pac0XMDsxjhWqxlmqrsDoJLZD6yRC2q7pACaHPZhVL6nPgwBJ2e8dwhzPucLz&#10;iySnGSA04FsjaBZ4k0pNLy2H6aKowthCq/wvd/ZN7/HU3AKV5zjPQ5W/yN8gxSYimvSbkhSRZOWH&#10;FlTVdphWUtlghiWqcLycpFlR02aUXNWHdgbyLlQ39aC2pQ+1jd1opwqVZVdA0eBhEYZ6U+eoxJSf&#10;8476jNUfUVqEnzfJ3zbhnzGlV8qJSkEuMQjJEag3W7ZdJVLqzAiGVrEU3kJwfQ/z4SO6jm2Eed2W&#10;949Q9r4GoRkvYm5rvufbuKIpOM5mALhBVXn3ehQGqq6RDCPwpe0yTtupIt1Z2HG/wk7LA5y2RWOg&#10;NAYxd27iA+11aWkFKiqqSeo1tMal6OxsxTQDoaaukzreoEMwnUn832ap+BbnZs1zpWhUn6jcoDr0&#10;2qmepSh9vmGqyREzHrqpthnlJMnaxlY0NbfRwXrNAka7DPAbDNBBswLSgsk7Sl2GGHiVR1zm/6h9&#10;em1xcYbESIImNjXkVCSp+lwpycA8/3sGU5GkKiVc/YMk/UHTiaNOJ5UVmdU5u1zNeF9fjqrqMv5Y&#10;kkVVKZobK+Hsfm9G0nT3laGpK9/YzJrud6hxvEOTqxBOH48hUbTR6pY25OF1JdViWQImnCX4Z+Yt&#10;/p2MxD/eG3DXpCMt8QESklKQlEjySuYx7zPwz3gSfgaoKgMXTYfOTxJlsD0dr5/F421iLDqzklCQ&#10;GY3ouzdw947Gjd7EctUFRrfz+Dl2Caczl6hC72LF+w4DTn7/hiKqPpIlW35ZDt7mv8LrvGy2l8gt&#10;fI2cwpeo+JBHwqqF19/IRqU3Xo2mniIUVvKYkufIryBJ1pAsP+SgqJb2uj0P1Z153KqAXXnISrgD&#10;HRied6B3ohb1feqgyTX/i45Tz7dUZWVLgTlPeWMx/x+VLTXC42tFd08dLR7twrwPoUWS5LyXNz0v&#10;7Nwk9tcWcEIFeLwRxMHqDDYXxrC3PIHd8CJOaVW+n9IOU1nurtFS0Koc7zAib1JxkjxFmLsbS4Y8&#10;T/c38OV4G59JiJ+OqAb5/OOJJgTXKlkqkF2nMl3GydEO92tlVs3HrFmhNKDeenxKMrKbCE9NtWiq&#10;PxMx6rEIUEu8ikDV9FyvaVk4tZP9LX4vkjO/sz7v9HjPlIRoSNkWAb6/ucGAQGURXsOXwyN8JAGf&#10;MCgoQCyQ1LZD81SLBLZuCN5sJ3s7/B928DcV7ybVySmVgZpU4zYJ4oTKd189xSTPRSqMiSEPVpVj&#10;XVowanKDN606fbS8iEZTKFclRb3M4+cm1RNOpagUxALtGc+7y9+moWsbyyvwUeGs8HW1Cd5MHt5E&#10;Umc9TjcFRp8Z+tfpGkIHb3KHexj9tMEDJEA9b2rvNR1XDe286bsGTK2pivOdPOf4xKTJg0oJymqv&#10;8jdLealnNbS6gmV1SqjjiYEmTDUUXlfvt+oMV2gt10zTqBsVR2syJc1bI9IM0k6GNnawtHWA4PZH&#10;rK5vWqNM9g7Q1NmBCXc3oq6cx+Urd3DpZgxuXLuCyEt3ceXODdyOTsbTGDo8922cdqqQ/AY+evKx&#10;1v8Kux2xOG68iVBLLFIf3kVOHsVDbaMp/2lubkHN+2r+L26sMfhpejxdbylcM2yVtliLYao0R4Qp&#10;otRjLU4wzIAz6NaScMOmd3xqwmPylR6q1CG3aibHqbDHGeD4f834Tc5TAU7XR3lt4fGEOBPePwrn&#10;tPP6HxUIA/4xqI5UzmiTTkMdlKq5nZiahJ8BSXZbk+IOe4ZIkG5Dkk6ny0xWEaLjkQqOqK4huZTk&#10;oLI8H231FfC62+n1NdF9Ld7zZq9qzkZtZw4cVI3dA5Xooaps0LDEzjKqpzJUt1aisLYY2ZXPkVea&#10;BXdLHT6PF+CHnxY5EIHvI7cRaIlDRkqUtRhPUhbSkx/DW/uExMg2cxc/5kh+85d5fAK2e9PhKbmF&#10;7fYo/N1zE46CKDyOvo4H9+OQTMIcyr+B733Xab8v41/fNcy731D5yhLnoag+n60Y5fVlJL53VJGZ&#10;yMzJxIuc53jzLouW5yUjfw5qGvNQ316Aam6L379BXvkLkmsOypvyUFL7BvlVL6webBJgedNrlNZb&#10;TSrSHWiG09+EeheJuZN2vp3ESHVdw8c1nbT4naVocZSjsaWEgGnB4kQvdoK0d6MOrAY8vNE8WPS7&#10;sUR7vR1mlCNJ7lABHpEcP+2sGuu5HxZBUPFx/yeqy9W5cbPdWZnF7uocFaZIIWSOOaKFli34dKzJ&#10;wfbwicRmT6t8+vGIdpnP+bqioo75m0QoQH3hcR95/DGJ8uPnE3wlSX7iVgP9pRJFfIYQSYxfSExS&#10;iBu06ttby3y8YghS0zuLVE9O9Lk8D8+lz9DQsGN+5qZuFgJ4d1Oq1qqb+06Feri7hc+aGH9n0/Q+&#10;67E6WvS6CFaTn6o3W8cdkWzVNmmZ9boU6i7t/id+P32Hedr4yeFBLNBqzU/SqqkH2+mAt99pCFTf&#10;QQSpFeumfV7ud2GkfwCdba1UMO20iU58/XyEjvY2tLS0Y3KKqnZbsztr0a8V3ht0HM1N2KCSC7p5&#10;8za3Y6iL5/eNYZDKaIKqZG5tCzMr65hSj39oDcGtPSyQpHxzQboWD++RLjQ4+k0HjorL1Vwkhgkq&#10;wkWpLJXLrCo/TOtMAjBEuLFBottESL3eayskSS23w8cMGMtsGjCg5yrMV6ePRoiIPJVjXlldx+rm&#10;npmxOhTeMdNcBqUmt7ep0BzoaKpBpGbli7xtVri7fDUKN2/dwbVbkbh7PxnXLlxEW8EtfOu9gC1X&#10;JP72vMNRZyr2eu5iu/0qjrro7l5GmgkoVBur+kLZ/6aGJpLZqAlqRzsM0Lxeyrcu0jWoqV5yib9P&#10;hfPqjVbdpMafa3isb3QME1SKyjmqDfQ50dnegSaqyLbWTrQ2tWDA0YMx2nONqTY2nmovxGurhTys&#10;YYSrBiPCqvb5xkcwTjyYCgAGZf0/Sp3Ufqgxs7woPaA8s+bR7Wfg69MoM14vlcSpo04qWEMTIyqr&#10;89DSXAZXTy2/pAPhZR/mFofQ72tGaSNJopVKyZFPW1lMNVmCyuZ8o7QKSSoFH96SYHKRlf+CNjcL&#10;OUUvUF/1Dtu+InzxP8S/Mxfwb5CyfeIGVlqTkZf2GA+1UH1KOhLi7sNR+hxfRlPPFCXVZOAa/p2O&#10;xpHnGo49GtLIfe6LCFZfw9tUWm/NPBx1GxUZl3DQGoWj/ocYc5LcKl6aesXXJa9QRoIsqSwyCvLJ&#10;i1Skv3iCV7lZeFdEMiyksszJQFZ2Gl6+TUc2STSv9CXyK7NRVPOWv+uNIcncsmckyixUtOSguv0N&#10;ylteopzBotVDm06r3e6tRkN/BW04VXR9DlXja5Tx/6iqf4eKyreMQg7srkwh5B9CcG6QtsBttmGS&#10;ZXh+GEdrM9gPTeF4jaqKijIUGCYxBnC8SRWzNEEVNYWgf9Ds+366i68koO8fSXoHW4yW21SM2yQh&#10;Esou7TQt97fTPXPMqdQjSUpE+eVMEco2y07LQos4bUutOUbt58Zy81g19QiLoPY1RT3bjoBHQItk&#10;T3h+KVONapBSPNheM8o2GBjHJlXQRmgOO1K+jORSguuM0lK8G3x8KlXIY9U+ivj4Xu1TvnCd9ugj&#10;lccp9x1qiSQSm7ZfeNwJP3d7jeRMu67fr95qJdM/Ud0ek8AP+N2krMO05GqLtOp6Luu1vsTvs7Nm&#10;8lLbPE5jft19vUa5DXkGkZefR5U/irLq9/ggS9feg+n5VTPz+LJG1cwuIDc3F06S6aSrH8GhEfh4&#10;w3pICuamplKdW6M63qatpY0LrK6Z5yv7h1imZZ8MhtDp8VJodDB4OtHs0CQTXjgHfXQWU/DPL5Ik&#10;aZOVY+N3MxNVmMbHa+tY4rmCJL0g1aGKw5epLpd4w6utkBjV/kuSVp0lyZSkqAlDtFyUVgDXao5h&#10;fsdJ2tnyojxcvXwJWsrp4vVIs0DejWsPUF3XisSniYiMvIP4yCsItd/CxsAjnLpeYrf5ITZbr2C3&#10;6Rz26yKwWHsPbdUlZnIKh7MfWpe1o6MT41SGa/x/90hUaiIylXuZCoKA3/w+Eadmk5dinpiY/n/R&#10;9Z9tiS5t1zba9zXn7NzmnAPmHAFFEQURUUQRRRFFUURRFEVRFBPmbLfdNr92rFHV13zu513rXR9q&#10;O8mcqfYao+qoo7CyGsCqzw8xP15MSRQj4gtzszI4fcA0BEO/CCrvw7jVKvskxdTD6P6uDCtaFMqe&#10;KnBna1O6BAHJM54LORNsNyT7JkVfuTg3YraWj98RjaNsIAlcOYhH1Tg7OytjckVc6r8DarIPlY3T&#10;O4/fjjmPFdNOMZHfSn/OVjm8jLWQW8b+md0GdA62o41qS9VbT5XWRjBSlRma0E44tfU0ESit0FFN&#10;9g1QxekbsbWiox1uQzyQjF8iiYUo/iRExgugrMsmKHORJfK5ZuZgrDMft94M/BZxlBKUf+FX8D/4&#10;JYLQ1/7BLz8V5tI/eLZ+QV9tEiGZjpS0fFTmpmBGnQ+TthIdmmo0qarQoKxHeU0ZFGWlKC0rQUVt&#10;OaobKwlFgrGxGvUsze316NC2o1PXBu2AmsfRgM7+evSOtsoMPb2jzRhyqTHh02J2Uw/3hpgv3Y1h&#10;Vxcbiw6YaM91o0r0WKk6h6nAqTgHJzrRa2zjCR6Cw9YHl32AFnoFsfAG7aUPGzynou/x4foQr7dC&#10;IRIexyFc7K3haGuZQN0gJGiXWQQYb09ChMS2fP2WyvLh8k/f5Ash9fZyi+cbKjEW8fz27EAuhyps&#10;hnguAPpCYIqBHzn4Q6AJwAnVKIqEKMvD7cWf98WWqk+U+wtuCaGYqKhbG4TcFlUwAUPYCNiJmDEx&#10;4ifg5p5gSzxtx47PjeiGD7u+eez7FxFamsX6rAMRHxXz0hyPdZsQDNBCL+Fwy89jo8oQ09Zoq8/2&#10;CDbR1UCFek6QiveuCFnx/j2PS3zm9Z42++qY+yagHZFdDwKcYl8fxP5TFQtgiyJChQS4xeuPPG5h&#10;94X1k4XHJDv7WVFFBk03K0hnV6cMrp90uWA0W1jZFyDmYQslKRZJFJBUqlUYtVqoUv08RsLNboeL&#10;MBAxn4EQf48g2z+/xu7pBYLRE6kqD66o4C5upLIcnyeUzFb0U3EJuz0564Xbuy6nY26KGFMBQMLv&#10;3/Ruwu6L+D4xyr4VPuQ+iED3LRmGtLG1jbWNTaysEbBUOgKwApJiiQsBSlHEwNnW9i5WN0JylpVY&#10;f1msGCVWHfWt8HvLXjRVVxKSH/BerOaZmCgXbfzy6b8LD+ZkEJypSEtMh7rmG6KuRlxOluBqLAXn&#10;tr9wa/0PXix/4WTsGxbH+mR/okgTJ7JIOaj0RBC4CPkJBdawReAJAIkiFJsoMgCexykGRsQAiwCk&#10;KKLRWef5FaFCQYJLhPuIHH7mYZGoxAazeViGBQmVKrqMxGCMCDcyD41Iqy/6Ov+4D9E/H4Fz2snv&#10;WGTOPtHnK86NUJRiQoBIsyfKChtIMdgjQsjcIi/kf1d9Fyn4BDz3t4NyUPLd8p4H08vjvFH4g54p&#10;7rifFN7kxROJDFzos/Wiw0iFZNVgeLoHI9NUk1SYHQSkmkVFyHQZG6HtU6NH3ynTls26uhFd6CYY&#10;sxFfF7b7P3gNUVEG2TLNKtBdl4fc9HQkZWUjhxdDW5OMY+c3fu79H6Dys29iS1C+iTnghOdv/994&#10;mXgPl/Iz8jO+ICE1A3l5WWhrUUDT0wBldzMaCcnq2ipUVpSjvEKBsmpuq8tQwVLJx7X1lWghJJWa&#10;RnQZWqkem9AzpIbF2c9igGVGj4mlQUx6BzG9YsaUz4RRlwHGcapTk0pactH/qh1pp61vhmawie+p&#10;MSAst1nJ8zcsFePygh3bAS/EgIqwji+0hk+EkYDL3TkrLuEZ/34r+yGvDneooA5ptaN4u7/ANYHx&#10;TCD8JPB+EIwXkS3cHu8QHLt/+itpxWN7AVweBAmWTdyfE6K03Pf8vvhtARMBylsqqBvC9eZUDABF&#10;cMPvCkv/eHGIl+tjfOe+icdCiZ5GdmhNg3KgY3/DD9/sNHyuKfjdM7D1aTHSq4V3xoERkxGLbhdc&#10;k7ScditcQ0a4zAYs2gax6uBzUx9W7LRc9mEEpsewNWNHyOtiYxFgY+CjehbKeQ17ax48c5/OeRwn&#10;+wHE2DBcx6geWW7ZUIjHYnt7QWt/wOM/Y8U4Dstj/M7z8vPhWvZf3hGIUtES7AL4sl+KDcC/j88I&#10;zRvRz3lyyM+eyj5LOfhCOAkrJSpOjOdkdXlO5jiXuc8JNgnJ0ysE+bhTp4WRx+nxzMl+sgkCc8ox&#10;iUVW6NXtbWyJAaPYlbTXwcMTabvFc2G5V3f2MUEl2Ts0CiNVqtUxL+fQu5cJBUJShB+JQRaZ1UfM&#10;MyY8QoShz7cqwWOl+rSM0nKO2jA6PiHLyNg4BggMq80OH22qiK0UKlIci1BLIsuSUHWGQRGONIiu&#10;PhPLEBtxK3Q9egSpkiqKCpBABfnPZ0IyKQkfv6UjOVmsqJWK5KxyfEzJx5ekz0ihJd+1aXDpyMeR&#10;+T3Ox9/hfvw9BcsHxJwJ8ExSQFjEaLsdY9wfG/dtgbZVKEERGiYbJUJJqEMRZrMi+htppcX7OyKD&#10;D1/zLPrkbC2pJFdW/o+S9HpEJmXec+J3J6dhtY5JkAllKoLGj+g0Vvl9oWRnXQvY392Rqk80+mJw&#10;0U1VKFKseRYWpYIUdlsE7gtIitVAxG/JoHHe7zIEaNIOE+9v8yCPyUxX7VuS3TTSblvm+MYUFdMy&#10;bcSSyHG3gC22+FuhDXj9XugsejR0NKK1p5GgVEM/poaGKlKprYdWDE6YtOgd6EBXbx3BUyeVldXZ&#10;AyfVln+4ET9WMuVItoBkfOcfQjMJ954iDCjzkZeVhYzCYuRk5ENbmc4WKwVv/k9Ukn/hjZ//6eN3&#10;lt7h18Y7fN/6D+KrVJULf2PHkIDavG/IzkpAQ1MpVF31aO6oRnVzBSoqy1FZVoHy8jJU1Vagrq4S&#10;tVSUjVSTTa21aOtogqqnDU2d9dCYqAzHefx2MyGohdrQgQ4ei26kG90DSgnSFvHbXVTMtPKiUdAY&#10;atGhr5RhRoZRNbS9jWzN1LQAXoT8ToJIKCJeSKGYqO6EPRb9hkIBxgjE3y83uDvbx8PZHsFIa0mA&#10;xLZ9OPbPIeyx4XZ3ASeBKVyFl2jXZ3BFiNwQhvEHWk2C8eEohCvCJRZaxfmuH6HVBWlvRf/l61UU&#10;L7F9+Z1T/uauz4XbnTXc8rP3tPEPh2u43vNRHfoQo83fW5vHI1XttEGDEa0SzgEdTF1qeMatcA6Z&#10;YR8YQGe7Er2abnQpO1FXXoNqRSV6O7QwdLHhUFJRq9qhyM+BprUJ3skx+J0T6GlthKWrA8vWYSrK&#10;OYQWp7HHfflxRtCJWM6NJR73OqJsSCQ8DzZxTdX884rAp8IW5e5k77+Ap9Xn+XzmsYnzJraiP1YA&#10;XsD/19M1XqmcxaCWKEJl3vE7z2xgRBEK/J7XQXRNiIbqOwH7fHsl+8zEoJBQ3We8ViIMR2bfubvD&#10;48sLnl7+rCjyfHuN7/d/IgCuri9ZJ1YIyGWsUCktsVJ7g7RwoSN4t1gx13bhomJb5GverT3YF8Q8&#10;+SnojWaYRuzoH7bDYJmAXsyLH7ZhbpFAoBqVdpCVXwxyiBjMGdpXvd4s57t3ibjIHiM02gF0aU3Q&#10;9gxC06WX7y/y+zKu8+iUgBSQjGCb6kcMQIj8lh3d/E4nt11GqAnIzu4uzBIGZXn5SBJLzHz+Ipeh&#10;EUvufKbl/kTBkpiRhw8JaQRnilzz06SshadXjcURDaJb/Xja7sLhYCqitnyq6l4MDNBtEsiDpmGZ&#10;KFfMZhGzfqRaPNyTNlioMhFrK+yxUJUyRIeQFI9F/58IH1pk8YsZWf51OQtmlWrO5ZqWAymuOQ8m&#10;hUqddhCmixQiVKX8zVVabZ93SfYpithbAUnRjy0Uo8+3IuG9sLAgG58/iUCicsaXcBJCSYrvCcUb&#10;4PWcsjvQw3PUK0KODCY56UGEKYm8l+9G5gdhX7RizjcBr28ay94ZGae0zht43jsLLeHRqG5Au7YJ&#10;GtpqUfRmwmVEyxuA6suuh2mMlcbaKVVWp7GdgKE6s+rQ2liGqc50/PBl43Xj438HZwhAqsNb7zc4&#10;1CK3ewrSU0uQk1eAWkUqIrZywpCqkmCMOd9jU/c/eLH/jbj3H7wF3hO4BKf3nZx9Y2pOhrKpgDdB&#10;PVrUjahrqUdVTQVqKsvQSEAq27jfykYJx9qmCjS0VaOtqxHKHoJS34I2KlAVQdgpElQMNKOHirjX&#10;1IL+0Q70mDXoMrMBYBmx63gxDdjfcrJis1Jv7yDipb30TSJAsN0cB3Ea9uPt7kQqPFFERb5lpX6k&#10;VRSVW6jA/fV5XO6t4GrXSxguIbbhQshlxvc9Pg/O4mXXg6vVKdwGZnG5SlXjtOBsYw5nwQUc+mck&#10;5K7Cy7LcRfw42XRzP+yEIMG64sCBZxQx/5/57tElG6JeG06XaX3dYzji58R/bThNuN4hgL3TsBu6&#10;YaVKdLHlbCxXQFVfj16VCkO6XqibW7DAVtpGUDotQxg3GtGjVKGztY1wVMHQ3c1z34gWfqeusgoV&#10;JaVorK5GV3s7utraoFMpoW5swERvF5z6bjj0GuwvOXjMHjwebeLX9T7OQl7ZpfB8cYDHs108xkJ4&#10;oYIUo/xXhKQIdxKgFINWQnUL9fvj9gSvt6d4eyTwhFK/OsJ3QvCenxP2XNh12Sd6wEpDVS66Il5u&#10;z6TaFl0SQom+EKai/BJ9sPd/oCnmhIuFRq5vxPI7L/hOUP54fsK9TDn2guv7J8T43lEshmBoW/Z1&#10;iQo6OeHE2NgUjEaLTOklkoCM2SYwbGFDQwsqciB6ZudhG52A3T4DXS+VHeHXS4iJZBxiHng4vCsB&#10;ebC3T0Bs07KK6X4jhCE/q6MalEUEkw/JoHKdXiThpXJ3e2WOThEKJBbvE4MXmxtrVEkLMFtGqSa5&#10;P/0sA6MYNBPSJqscbOlRq1GcmYam8gIoCnNQUpiPzMwMuSx+SppYfj0ZCQnJSEpOQW11HprrWW/a&#10;RU7XMZSVVWFUU4OgrRHr8yPwzC/QnvrlnHwxB1qMYotZNbJ7Y58291CEAR38n8gIMdj2JzLiQr4n&#10;IGnhuRIp7d0zLlpugn9jA8sEoHNaJCyZk0lKxJxqMS1RTHcUmcWFFRaQFIvMiHAhEf8qZlMdhkUc&#10;a0D2MQrlPTc3J5Xkv10S/9+Q3KFq3aCidFKt9upEKNOgHLEXFv1KrJbE/Xw3NG/GgKMfQxP9POli&#10;euIcDmm3o2zx96hgROZrDdWVqrcNHX2sIP3t6CcQbTN9mHQbYJ/Wwu7qo53oImjaCRkl+vl5+8Qw&#10;W8AeFKXnwtiWh5gnFT83CMjAR/zyZ+K7rwi3czkY7chDXnoy0nLzaKFToMj8itBgFl48n/DoSUJ/&#10;XQJ6ignM8S94pLL8tU41KjIG8fHL/Ccsj1Wip7MKDY1VqKqvIyQr0dhQgRYqx05WVB0hoNao0K5u&#10;hbavE6bRPphsvTAS7IMTPRh2EIJUvpapbhkg7wuMIBC08wY3oItAVTWroGlpg2tQiaPFFjwGaqly&#10;GxGPdOJHoAsve4Qb4SVA9nASxAHBtbfmxm10CxdUS/cE6EtsF7eH64gQfMH5MTxGqe4IusstQnPX&#10;zc+5qRZpz6Or/B03ov5pPOwuEngEnMeK6PI4YmuEX8BJGE5g2zWICz6+Dblxv0lwzw/h3GfD1boD&#10;txt8zkYvyu9drU/hYMGK3ZkhLA11Y52Nmn/CiGljF2KbXgx10xU0N6FeoUBTRTmqi4vgMNFq8CYK&#10;s9WPP99xP7fwSgCFFmfwTHDZjDoM93ZDr6Hqbm5Ge2MzMlPSWdmKUZCdi+a6OtRWVKC6rAwdhOXy&#10;hJX/14v4HcEUDeE1toPYlgc7S+N4OdmQ4H8g8KO+KVzw3J2z3B/4+R4V5ckOXs52qJ5Z6TY9cnvJ&#10;xugivMrzuSHfu+LjB9p1oT6fCNcnKun70338uDnDz7tzCWBxLYS1f+D7LwRvbDeAy/1t3InBIEL0&#10;ILSO16dbGbYiRvaFXftJJSlUp0jfH4tdyCQeIuuOSLflds3ICrq9ugrPtBNe1xwCS17srK3JvssD&#10;VuBDqqXdgB+brLzhwDpck1MyP+UIFaUICBerAM3MLMAvEnEQuqJPTZSNtXUZVD00NAajSWSR/wM7&#10;MahiMtNqm2x0LnYZoylSz8ns8OGQVFJixFfYWBHa5JqdwbhjEsN2C0xWE0UNIU61VMJGLbOsBIVV&#10;pSiv5XVvbkBrWwsdWTPqGprkOnBVVTVQFJegtKCQDWcZhpoVWOvJR8SShltHLh7smVSSxXDbDLAO&#10;jcAxPokJ2zgcNhthY8f68hLCYuaNmDSwtyP3TYQ4if0TWwFNMbgiZnAJFWn7r1UXmccFJLcJ2qUF&#10;kexkTCblFSPO8wtirZFFGZJzLuIehWoWapLnd3VxAZsrXvl/YpBQzMkXEBwdHZW2WgziiGBy0S2x&#10;FdyUCXbFoI1cJoSQDHLrmpqRjZw471bruASomMEjBm/eacd00I70wDDSKwPKPfMT2A0uc2eCtAIr&#10;sFOBKPva0UIlqabqEgM23YNNtN0tGJ3vwKJXRwtikinLHISla4KSflSDBccQiWxGRlEx0pMz0aFI&#10;w7kjmZBMxHd/PU5cWhy51Yi6quHsa0FZQRFS09OQLUN9UjDblcULkkIlUoi8lARUZbxHqO8T3lzv&#10;8WvzH8p+Kkr/P4jOlKO7KQ815SWo5QWub6pDfUM5zMN6GV6wFz7kTSgSMKzwRLsw5bTBZjfBw+Ny&#10;EyQLnkFMz/ZjnCprlnDyBlxU0g4E3X2Y09eivjYTaakJSPuUjLK0VExoFYRlE25pPeJUhz8Jt9tt&#10;B4HnwHnIhYONGUQJzDtW3AP/PM6DHlppJ0GwIhXU48k2TkI+XNASn+yuEQxevLAxOl3zUF0GcOB1&#10;4m5zEbf8zo6tD7EFC8/RAE7dZlwsjuB2ZRznHguOXCacEY6nyzac+ex4pJq8oj0XivJ0bYaKjbBd&#10;cWJ3zsp99cDc0SjtvN9BNemyY9pkwGhfL2qLC2HT6zCoUWOZFWpz1s5jH8emywpHfxe2XDbsuido&#10;231SzQrYb3MflQ01WJufQz8VZX15JTRt7agoKkIrK2FZUSEVpoBlGbc1WHLaqUAboe9UYlCrgnu4&#10;D5szVvhsRrj7O7Fu7cGSsQPhSQMcmkaY2irhMXXB1t2K0OwwPBat3N6KCAFet4DDyIbDLh+fcJ+u&#10;Q4u4DC3jNrIuG6bTHT++02af7G7I83xOsN4dbdHORyVIb8W6Jix3YpCIr8f213BzFsYjVer3pyva&#10;82M8UKH+uKMCJUTFwJJQtDFuRUjRDi2amPY4SyiExeCEZw4WQy+LDnZzP7ZXPDjYWsHp3obch901&#10;n8xus7y8TNBZZI7OqVkP7fafJS12eX+KdF/74W05W8XrdcM+OYbBkUGCckAGavf1GaDv7Yehz8gt&#10;7XZvLxYIwm2RiEGqNjHFkyAikESCiZXVRcy4pzA0acKAWYfRQT3GLIMorq5AamU5vipYSirxRVHG&#10;osA3NmoJLKls4FJKipGlKEZiVhr++vZFrtOY9OU9cnITUabIx9pkH4JjaswNmKHvpuDQG2Cm0zAb&#10;9JgcHcEeldy5yKDD8yustejzE4kr1lb+JLD4d/BGLqS16JUjymL5BqG6fXy+4ec58PD8zDpZZ73w&#10;iYEdKlUBNZl4ggr1UDQKPGcCwjLUTISl8VqJAcbzYypr/odIVrFMtS/st7DbQk0KJekgyEW/shi4&#10;CXNf/4WklY2X1ToB27hDQlao1jCh+q5ZxxZEXYNWEWzd14Exaz9lrhXz85SxnilYp4ZlzKEYGNEa&#10;VVItiow4PaZmjDo1WFodxEZwjBd2ABOT3Rgd6cTIUBdbFSNsw0bU1DYhNS0P6VQb9SUJ2B4twtN8&#10;E67dOuwTshfeRty4lXB11aIyn4oyMx1JGYVyvT9Taw6sbQqUZKfQBqQh/ctfsLd9w72T1lv0V1JR&#10;HtkzoG/OQ0NdBVo1SjS1t6GRqtLlGmLLcYuT2B0V8ZHs5BbJNMfZOk2z0opkw+u0fpvbPqxQjXnW&#10;hjHnt2GW9tQza8AJ9+uHLw2vnv9gRfseA00pqMr/guykJCquErhHtAhO6HHlt+JwsQ9XoSH8OF3A&#10;8/EG1dIRoRjC7b4PMQJRDFychTdwfRSWVlAMxgiVdB0J4JUqyjfcg4ctN+Frhd/ahU2rBqdUsnvc&#10;hmn1Y4RiZMogYRnmDXrlHcUJoSlAGXbocETI33LfTzzDCIzqcEz4/wiz5TVrcDLP1lT0tVYVQl1T&#10;DL2yAcpqBboaaqFtqMfqGL8zNUr1Oi/BHiNQXm+oHAnYWFgEtK9LyMSfzqnWwhglUN1jFlrvdkwN&#10;DaG6tBTdKjWqWNEUbOgURVQpOflITkhCZVkl1WU+Gqrr0drQDEOPljBtRkNZMUrTk1CemQJtnQL9&#10;zZXwm7sxpqzBlKYBHjbKi3o1tmx6dJTnwNxWBZ9JA3efkjavFwGrFsumDrm9WJ3GgWccNzuLiPgm&#10;cc7zGNucwyUV+Yl3EidsLE63vbT2VJ+E3BUrlAg1EoNAT7TrD2cRgjLEY11n40VY0kHdn+xie9nF&#10;a0QoblHVnkWlpT8Ob8qKL3IaRqiUjggAv8uBCZMe87YReB12LNqp6HeCCC1MwTFAIRBcxCl/O0gV&#10;tDrP4qG1o0UXU+xCrIS7VOoiLEZk8DkUAzki0QjVzZJnBqNjA1Q2YjCBkOylkDH0YcBoIDB1MPbr&#10;ZUUOEdbHhwey/y/K44tExMJp23K6ndczC7vDRqtthHGAVtJsQn51JUFYhmQ6h5SKSiSVK5BUpkAi&#10;r19iqQIpBGUyhU2WAGdGOv7++gV/857/OzWdrxehoKwUO7ubcuR62jaJPp0eBr1RJqMQi3O5ph0y&#10;1EqGal2cyHCgfzMAiWUtRV+kgLpQ60JVyiUY2OjIfJKElRi8WfP54J1zwzE6hnGrHXYqzTEq4THr&#10;EH9rgYqUCpXnTZT9UABb68tyNlfIvywbpB3+X5BK1Ds5gWnzEKZY3GM2uCcmYDWa0K9jgzY4+Oca&#10;UDFu8v9cjmlYhkdkGJMYMBKzg8SgjVSSvlW3BIbX44Tf6+Kf0TZsUfJuryJIJbm8whZpdoon20oV&#10;NsJtP0ZtPdz2YMVv4U6PwOXsw5BJhSFC1EJFIFKnGXtUsJl60dujRCahl5Ii1hHPREtNI5aGTYhM&#10;d+F8rhsX8zrcelrwsKTAqikT9cWfkZYo5pTmIDMrC8ryLFjb81CZ8wUJXzPx7UMyNCX/g+vh/yDu&#10;JiSdRRjQlMuMPZ29KjTTOjQ1VFMuz9EeXSN2+YgjEdhLWzPlnIbTNcVW1gvvskdu/WsbcpTM4bTC&#10;5hjBLNWmz2OnzdXgZqkK8b0exLfa8biYirPJJKzqqJqoWns769Cuqoamvhyb9n48hOcIRReVCytp&#10;2IsrAjC2w0oXoZqhJRSDKddUjHIghs9P1104ZgWPBcSAzTiuthZwsspKTWV45BlCzGvB4YweO6Nd&#10;uHQbcTzdi/3xbkTsWhxO9vDc9WO1vw0uTSXWjc24nO3Dir4ZgUE13L1tBE8F9lwjGNUpYeU1GFA3&#10;Y1KngZU22WezYtzYh9CqB1tifnTAx/0M4u54G98vwtj3u/DzYgcn3MfLMO3w0TbiVFljfRqsOSzo&#10;ba3F1rQFem7dQwY0lBbCMWiAh4AY6uuTa5OmJCZD2aZCGy1cS00dSvLykM/rWVpQgOLcHNSzojaW&#10;l0NZU4XO+mpU56TJOFpdXTF01YXorSnCTHcL74luArODx6QkSLvYSOhh76jl/aOXDcShexjeoW7s&#10;uy2423bDP06VM2XExoQBcwY1gtP9smviIjCLx701fCcQz4Je7PlmpIV/E2vTH1CBEDRXVCgPJ3ts&#10;FHjtdv2EahA3h1SbVCaRzRVEQ35cR3ckQMOsK2JEf8c3x2u9haiY2cGy7XZhl3Dy2MyIri8hyLol&#10;556vLuFIZGXfFPPVRR+riEYQgc+08QcixnRXJpKNEXbCMooRd+f0KOap4k0DOuj7utGv76WS7EO/&#10;UJM6I1XjnwWdxQyW89MzqqUzGQIU5nHYeT+v7S7D5XFgfMJKRWpAL9VeXnUVIVmOZJ77VBYByUQB&#10;SZYEglFCkiIgm5/5lpmBv6kkBST/SUtHCiFZUlWB8N6WhOSsw0kVOQCjwSQhOWgcoCKblBMERFSB&#10;gKQI8BYDNxv8vIClmJ8u+iLF1FARBiS6GoQFlvkkabM3qSJFvKSXALMNDWNwYJiOdAi9Oh362UiE&#10;ttZxxd8VgzQiVtIzOQkb4WwfMMFuHISVaru/sweqhha0VjdA1dQOZWMrmmsbUFdRjaqyctTX1Eol&#10;LiAZXKHKXV3BknuBHHNRHAr16SXM//SrinCid/fnMRmcKwv/XLQAInREjMxecytIeirW0KB8PmEr&#10;enrIm4ytbUzYFJYz3khHBMIBK9MBqR5hyxvZpqRmxROzSU4CZpi7KpCX9jcK8nKgKGtBZwdVga0D&#10;UWcPThc0hIAaP5cr8br6AWeuj1CVUbElZyMlMwuznYX4Pp6Bi7FEqCo+swImIfVbEhQZ/wO7Nhfj&#10;fRXo0TSjsb0Wta0VqKmpgYk3UmDdg8jplcw0LWYmLPk8EvQrfhFNz5adF0Zkplnljb3GlkicsN2Q&#10;yJF4hLeXOOI3P2mnY1QRP/H78jsfG3G9+gk//Em4cilwOd+JcVrDqqIcdLS3oK+LFXjdxwqwidcr&#10;qkiC8mV/A08iOQVV4yPVidg+HW/hgvZX2OKnnXlC0oUrqp5bKqATKskwFeMO1WPUZcAhG58w1eQ6&#10;YbhlVmGlrwVRQvLGPQBzQwH2CdDlviZcuQ18rwmR0U75ea9eCTeVWMBuhIWWtbEkG7UFWfBPjWPH&#10;40bE70WAlU9Y0Cdey7MgbRAr08NJCM8xqi1ezwgbz4fDTfy+OqT9nsA+LXZk0QGvVY/AhAkXBGjI&#10;acZbLAJzTwcaKxRUS/PQa3keCIJ//vMXylnpKgoLoe9Q80ZtoOoskTF6KV8+o5AqpSw3F3kpyagr&#10;KUR7ZQm2p8ywKOsQHOmh7W7AtddGVdkGR2c9oVlAlVkvH9uU1bC0Vcj3XL2t6G0oxrS2GXerE4Sn&#10;kQp7EMcLw7hcpSWn4t6267ml4nfb8MwG6jrowTkV5nNkFRuzDtwdhHFB9SdU40mQlYYO6mB9gYXX&#10;ZMOL+4NtnBKQMdp4oazFuXrjedrj54LeGRwGV7DhdmCDDmWeyu+M935kZQmrMw4ZMzpvNWNn0U2n&#10;EUWM9s7U3cnSgaGeLjnQZDX2wqTtQMg7x/9Z4/9syvnqESpKEdAvM3VPOmCnqrJZJuFbEKFfb6yz&#10;v+T2/uwXjkN3cAwvYN23g+OzGJZDVK1RKqWTNQJzDH0EjGHYioLqWqRXVSGZ1yaVJVlAUqhJQjHx&#10;v3Y7me5AQPJr1h9IfqCrE5BMLSlBERu3yMGOtKkLzjkMmyywWsZoVUcxaqHIcDpkMuSY6M9jEd0A&#10;YiBF2G4BSKEeRX+kSIgiYBmmbRZhOWI0eXN9DcF1KkqqyWVa73GLRY6cD1tGYRo0ywW5RcD9zfWf&#10;wZ9TNjSuESu6GlugaWqFmmBsowhrqmpAjaIWFcVVKCkoQ0FOEbLSc5GTmYuSolLUVNVQAfdSGC4i&#10;xP/cJpjFoJFjwgGncwbTjimIKZRiCq1Qve9E7sCr8z8rcotFkUWGDjENTMxukDMjro9lgoR/5/2K&#10;iPYbAvWGF+Lm7Jyv/Zm6dn0u1gS55ns33J7jmidBxOrF92dwu1hLNVAg1xBWlJShrrkRytZWTPT1&#10;YNfejZtFFb77FIivfWF5h6uFrzC0p9ByJ6O7LBnXrgxa63f44XqHcVUS0tMz8C0lF7kpX1FfXoCG&#10;ep6Ulga0dDRK+T9rd/LkE9qXlzi7jSF6ygslkkpE1xE5CmCfiu5PtH8AfsLxNhRG/PoZTyHu79kD&#10;rgJ7+BGKYFrVyUpbiHjgCvH1K9wvl+CHiN/cEVZfJNj4B5GRTFiaaRvLM2mTTbjfpGoMLuFxfxNx&#10;ns9z3uwiUFpUBjHd8JyNyQUt+Bkhc+qzIzw7KCvxhqWboGvHnqULO0NqFhU2TK0IGNuxbdHA369E&#10;1NGHPZsWoZEurBn/PA9YewhWIxZ6WyQgJ5WVmO1uhIcWe9dJm243YYNgu+f/usYH8fv7NZ4u9nFE&#10;tTjLz/jH+vAUWZEDKGKA6YIQiG755GjxT94Da1NW9CsbYepohsPQTXW5IIF5s7OKCyqyAzY4rw93&#10;skVWtbXKKXw1rGBTtjG0EIxKWnpVQx1aqqga62vQXKnAjFnPRi4Zvc11aFIUoCwzCfX5aeiqKoRb&#10;146VgU4MtVaykaBCaS6GR9+IkXYFdnjsMULP1KRAV3ku+usVsKpqeI2qYG4tg6urETOEq4Mqf4Tn&#10;YZOOxz/SLS36iceGM68DKyN6OA0aKv8VHC47sO+bYqPBhorPo4F5nG15CcpFwnEJB343rreWsD0z&#10;gvCisNJGgmwas9Z+LNnNCNF9ba/Ow+e2w0flFr86QnNpgQx/Gu3VoYFKzUmrvE+bOT2gh41q0M+G&#10;erCzHYMdSqyMWxCan8H+MhukvQ2EFxywdimpen3wWIbY0Ibx8+4Hrk/u8eP2DU+Xb7g7e8XN8Sse&#10;zuKI7b/iNPiK6MoPHHp/YN/zxEY4jvOzG+ydB9E10or5jSn4eb9t7YRw/fITFS3tBGQZ0gQMS4qp&#10;HkvwubQYXxWl+CaUJF9PKC5GDhuzxLxsfEhKkJD8kJGJNMJTKMno0R4huYF55yzMA0Mwm4YJSquE&#10;5ARdim9pQebu3A2uyRyRIvGuCPcRavLfpLti0EYM6AgVKQZJhO0WkBSDNqJP0rdAUUMADg+NQSx1&#10;PDomYjFtcirjFSEpmCPmYx9trvO89qIynw5FrOudk4/CvCIKshLkEo4ZGQV0pdnISKeTyStGfr5I&#10;zViE9rZ2mXRXTFcVAfb2URvVaq/MuSm2ImWdCE4Xo/LvxPxZAT5RxON/ExSIubQiTdAtd0iWK0JR&#10;zKUVgBSgPCUEJQgFIEVA7xnf/9/H/5Y7wuJHuE6GAG1bs2V/VLNKBWVXO7TqHiwY9Dia5U27WYgf&#10;m58IJBYC8cH/D2wd2WjN+czKn0V4fpSvv3o+YlWfjep8QjQ9CRWVBRi0aDExb4aN6mvM3gcfbezZ&#10;JRXR9zPEXqh6X7wstFyPrAz3VAunlPasCCusIGvuSUSWfPh98Ij44RPeDk5xvTiPX24PzrRmnFMF&#10;xKOXePZHCHwnYtMpiC2+w++QSAYsZgml4WmNtjzswOv+Pn5Qfb5ShT+LmTIiVvJoHzdHBCTtrIhd&#10;FIB0GjW4C1HRTg/gdHmS9tqG6LwVMVrtmHcUO5O9iFBFnlIxRubMtPN9WCcYw3ZW+gElVgnIdZMa&#10;K0Y1dgmA4JAWHsLF2dmE9UEtFboFc/pOxHzT8LJi73insEOLuO9bwOmGD4/cl5fDoFSFR95JnK+5&#10;uD9L2JwRldaO6z2/7BbYXJjElEGHbtphTa0CJ94JhGYGceJ34pRWVfzm1eEWNpac2FmhdaGy0jTX&#10;wz89ScujQUV+IWpo3abMJoLFgoqCXNSVFqFMTAIgNAtSEuE296JVkQ8HAdLb1oCyrDSq3mwYlbTp&#10;pfnoqS3BQHMZDFSLdnUVpjtrZENhISjtbZWYIAy3LJ08B50EZD10lbmY6qjDpKoWU+oGKswmHPHe&#10;mGDD4bdqsWTqoqocRWTWSjveiaPlaRz7Z+XAj1D50Q0Prnj8YTYEIgJgd2kKR4EFGePpd45iY84O&#10;t3UA2tYGPp6E3zWFUUMvnRHvk4cLhFfmeM6taBKTGXJzcBDw0w72Qadsk+FWU0Y9po19PMZcLFkH&#10;EXA5ZLzoqVDz4l70zWN3eQG7wpqyop6EKUyObnF9dI/bkx94OY9jz3+LveVHRP1vOIu80AHGEdrb&#10;g8tnons6oBOM4+7iDa+337F+sgTLYhfmeK9fXr1ggPeS2tKEomYBSQW+lRCOtNpfCMnPhGASwS4h&#10;WVWJhJwsfExKxseUVLyn8k+jkqygIBGJbkUIzuLsjFyHRiz3KpTkCO2x02GXSlIE8ousS2Iwak10&#10;a614sbLskckkRMaefzMe+bx/FgFb8a3KhM7B9YBUkv4lL5x2Gxx2u0yGK/oJbdYRLHs8dK07ONr7&#10;M1AlRMdVYBmztOP1vN9KsvOQk5OH7Cwqx1QBx0wkp6QhNTUTmRl5KCosg6K0EhpND8XfLe4pEh+u&#10;bugkF6HvG0CfWPWR9n0vRLV+eSin+kpISvgJFcnH/+c5oShAKRb0EY//BeX/GyQlWMVn/18gKcI2&#10;Xnc7CbgUWaLOChg6mqDtNqJdqUNbqxKmzjYcO2oJwkQZB/m6/R/8Cn7A7+X32OxNxYYuDa9ewlOM&#10;aAf+By+eBOyPfIGplpbbVg3fQRfcB+2wB9oQPHIQhGGc3voRfXDi4HYE2yd6rOxpsMwSODJi+4w2&#10;7M6Lo1sfTi6C2Auu4leE+7q8g6vZVawbeMPvEYoiP6E9gCebF/GNXcRffuDHxTbGOzNx5STU1yoI&#10;0D687o3h7SSA7yd7cmT15UpMFYziMXaB092gDD0RVi1AxbHvc8JHcN0QSiLk5YKWO7o+xRvegUPf&#10;OA6XrNinWhJgDIxqEZikVfSM4ICvrZrVCFq7EBJq0qbD6mAn1qhAfdz6TJ0YVdcTBq0YUNZjixC4&#10;3BFhKR68PV3hNrqDZ6rZE6qjCG2ng1AVAzxXW4tUQAcyqPyOVvScaiqySEs3ZsA6bbXfbsElLWhg&#10;2oqgaxTPIvTmVAR879Ku8zxTUYrR+hAtqBgFnzFoCV9C0dyPEV23VE8ePjcom7FIuPQ018LarcKJ&#10;bw49TdUElx4D7fV8PisVlpk2tFfZAmVNBRQ5aWgrycW4upH2uhrW9irYVZUIDCrh7q6lai6j9S6D&#10;s6sGhw4dbr1m3C4NY3tEIz9naiyGVVlBhd8FJyHpM3diiSpVWO/ghBFbjgHcBOflqP8hwR/bWcIR&#10;rXj8/givlxFpq8O000cBD2JU1y6LgaUfPW28f1sb0aAowkBHB+rZEKyyEo/pdfBNjUNZV42shC+o&#10;Z4Ng7dOhqqiAVrAOdj2VSmszKnOzoWtpQrOimLDMg6q6go1QBRaosK1dKgyo2rA7P4ttlpNwhEry&#10;Fmf7dzjd/4GLwzdcn74h/iuOS7o2Ed5ydfkKB6+lylgA62IvQqyfx7e3OIzdYf9mEy7PPEaNu+jr&#10;ckLVU4vabrqvvlbU9bYhierxI5XVJ6rJ9yV5+ERl/7W0EDm1NfiSnYv3iclUkgKSGVSSJSirq8MB&#10;bXRYjMJT+Q4PmgivcUxPTMkuAR9VowCoAKSY6XQajchcmaJvT47Cs4jQGvFcjHRPOaZlf6ZYUnaO&#10;llesiCiU5AphOD3+X0jyd8UURZGUJLi2Jvs5z2m1T0SfIS3xPevYDRvpkNXA692A5hKqybR05KRl&#10;IV1MtUxIQ+K3FHz7moykhBSqy0yoVO0IiC5B3sMiXZqAu3nAJEOaBOyF2hUsFBmw3v0B3H8LHwtA&#10;/gtNAUnxugClKOL5A4tILCABKYpIUUVw/lGif74n06vzPVGeY5d4DJvwYztZ2tQfW+9xvNoAc18n&#10;lKou1Cs70NjQDDOVw7W7lorzs1xlMR747xRF/zdcTibgbuYf/BbLOayziJFtwvLB+TdCmxlYjhTC&#10;e1qPjVsDjl6WEL1axe4xlU5sDvvHCwgfsgWLzCB8OYvdWztC58PYPbXg6IIV4z6A05NVqqdVvPBi&#10;xi9vaL93ECLQNhx63NESx7fncEb18USVaOgZpootIxxjiF/cYnN6nPZ6Gc9iVswFwXoTRVSE8+wH&#10;qQoWaWH38CKyhW/9USqP0Q1WSCqwkBdnG24c0sZFPeN42l7CpRhRJqA2Caiww4wrWrt9l4W2WA1H&#10;dzNs6hoqxx44qJT2x/vg7mmjqlZi09iJRW0bTA3ltKfV8Bh7+LuEMdVNaM0rEz+8xCLw0W4Hab9t&#10;mmbMG1TYdhhooTtonX2EthcB/mdwegQPoRX+Zze668ox2aPGaLcSEapRqa6EFY9u4zt/L/5whd1V&#10;QndtASsTZhja6jFOuzjc0YoJfTeGejolHHUtddASiEuEzNJwHyZ0Klg7W/jbKjQW5xCqA+hXtaKe&#10;0FE31qGfoKgqzkVtaR5VZi6GVI3oa6xCb305NBUF0NUUEZw1cGkbsMaGw2toh41Q9FFh99bkwtPX&#10;jMCQCjPddXB110vl3VebD2+/EpO05AvGDiwOdmHN1oeIaxg+Sw/C7hEq6WE8HATwfLINm57K3evC&#10;8qQF04N9aCovxrCWx9PRLhXhkFYjQ6e0hJ+GULSyQdAQfF1tLfDPOuEcMlEpJ8HQ2YnKwkKq6nzk&#10;07a2VVagPDuTdlsNk1oFFZ930MJO8/s99VU81hZM9LChaKmHlqrc3KOlso3ibPcEIbqZwLIIOo/J&#10;+dlrtJpenwce/zgMViOMDgvM3k7YNwZgYUPYOUwFPk3hEF3HsvsE40M7UFRVUxHm4UtuKb7kF0HR&#10;WotPeSn4UpKD/+Rn4Z+ifHwuKkRubS0SqITfJyXifWoK/snMQAqVZDG/H45EZUynyB7umVuAz+PD&#10;us+PzRW/7OOL0tqf7u/igiAUgzgi4a6IQRUskVsKLpGxSqQ4C++E5aiysOtiXRsBSakkF5dkl42d&#10;FltAUuSdnJ6ckDkkBVdE6jzBofvDPdzuBXG3s4LHjQV8X2XjYjZAXVaKorQUpCUkIj0pFUlfEpH0&#10;LQlpqRkQSwPf8t59eBapAu8Qf/shoe2wicB7I4E/DjEF9ehoD2JN83ci9ZS01f8XLP9vUP6/QfLh&#10;6gIy/x9VpMgL+C8UxR/JPG60CmINCxGzdRF5JoDCeNhy4teaD/FV7tjaMyvmLRzWCai7etCsVKOx&#10;ntCsUuDAlkgAChj+TQX6CW/h/8GvzXe4Gv8fXAyIaYm0uXz/98Z7vAT/g4fzfB6wBgeX02xBaVlO&#10;HZjysTJ4lfCFrQgdTSAacyMQmYZ7Q6ynTWu0oqHdJoSO/PgdowLcc9Fqe/BIVfXEi/vKlurteAMP&#10;QSt+BarwfasVb4dWPPq02LZUYc7cwArSjsX+bioSK14j2wTLMq4Iizc+jsw6+N0l3AScuKaaE8pL&#10;9HXdUq2J/q4o7Z0A5Q6BuOHkfhCWu/NjMt4vODeCPVqj8MoU9taccrBhw6KjYqrDaEsFZtR1WOtT&#10;or+6kJazAkNt5XBoWfEJPWevEnvzNhnn+Cji/kRfMtVtZGOZKjeEVao2Y2s1VmnPV629uOf/7c5a&#10;uKVS8s9gd24MLh7TtnMMNi0ranMdNmwEtosKbcuDNUL0hDdibIPHQCW4tzBN1Syy90RhJDy8FiM2&#10;xgl1Yy9mhgxwUkG6+VoPK/zRyjyM6hZ0Erw+Vujw3Dichi4MajrQXFGOLiqset7YClrx7vYGNJTn&#10;QddeA0d/J9oIxpayAtQV5sBMmLYU52FY1YTWkmzCsQ5jyloY6kvh1rXBP9hBld2Dp3U7YguDeF2z&#10;Y0nXjKsFKvEBtVTfp1Rda2NU4lKNa+DobEREJHgxdtH2d8De2wlnvw6G9mZ4xswEYodUj01lJWij&#10;6hvQqKEjDCO8z52sxOd0DK/xOI7vfvKei3Ebh387hpp6FRqqalFRUICi9AzUETJtlVWoITCbaG37&#10;le3oFn22hGRNbia6CckTn0vOTppiIyUapCZFifysRafF7soiFqbFAI7IYiOWPl3E8voCbbYdGmM7&#10;WnpL0D6cC72rFSaHCYFDP8yeMTT0lMpJE2uBKNJzy5CQl4vUskJ8LkiEnhDVTbbjY34i/s7Pxaei&#10;MiSWViCvphpJ2SLHZAI+pFNJSkiWoqKpFde3rwTjBhbmVhDwBQi0VVhNw7APW2XGJBE8f364j6vj&#10;QxkOJJdmZRE2Ww7i8LHICSkGc7xLy3LOvHtuXsZGimBy//Iy1r3L8Lpn5WtiVcMAbbgYTAlvb8vB&#10;ZDHmIRzt94Md3Ic3ZD6DGBXh1YoPMecUPLoudNeUoiQrHZlsrDKSk5FDBSmWtxDLkzw83eEt/hO/&#10;3qjKf8fx6/szvt/eIHYY5v9OIcRzL8Yu9iIbhOR1jND7U0SygH8zwsiRbpb/BzD/qy4fRM5BFgHX&#10;m4trXJPM4oTs+HwwawzQNetxvHiB6JKwmw+4PHzBafARD+FlvO3143mzAs/Bdpx6aS/0bKV54msa&#10;W1FSWoXitC9UATl48n5EfJ9A3PkfOY/73vMFlqp38He+x6v7G0H5ET/53sMlrVtsDOETF0LRBUSi&#10;Hhzx8d4RW4NNPW7vLbTCFtzO6mnnZ7A5ypu/o4YyfU5W/Pg2K9O8Hn6qxsCICT8dM/ilH8RVdw/i&#10;XjeewpOEcTl+r4o1xFOonnrwfERwuLuoHMP4dXqIH0f7tKqbcrDmhXb0khZuh8rkNbrK15ZlDN+h&#10;zyGnEIqZJbdhMbXRh9PNRcQ256WC2aFSDfDGjtL67UyZsGXXw0VL7Oppwra1m9tmKiaCsKuZlqIW&#10;Y6p69NUpMNhSBVtHM77vrrJydRHAC9hdpkKllYi/PiO2vwcvLaCDFX9Br8LRtB7LtFo91Xn4HprH&#10;+ngvYaXkuZiHe0CLEU0bLFR5PloXr6UXC3wtTJv9dhxEdMWFh8g6tubHseuZkMpU19KAEBsFt6kX&#10;dqrOnvoK2GinB+gMLFSVLmOfrPyRBTtGOpsQnDQSol202rV8vxMtlQoMdKmlUhMDIdrWer5WDGVt&#10;GYLzkwRsFWYHuqhAdfyuGS46ELdBAy2haGgpJ1yS0VqaBX19CRuNUiyxwegtz8JwcwkW+9owSyUp&#10;YnCXepsx1KrA/SptVRutLdX5hLYZe84RrFLh2qh66whf0afaUqFAO4u9qwPKimJ4R40y2P/EvyTD&#10;ezqpdstyMnnP2HEePcHm1j5dyQu2T57g37vFfOCY994Rrh7j+PL5G3IIyLLCArTV1KCmuAgNhF5h&#10;ahpKs7JRKwK3ac2VNZVoLi9FXVEexUIZ2vh4ZXQIlu4OBGddeIwc43hljw3UBa53X7C1dIqz8Cu2&#10;VtfR2dGCZjWV9oQS40GqW3sjVqJTVJc9sM0PY9AxgN5hI3zbe8gsLMVHKqz/pHxEfmMBmvvKUKkq&#10;wT9ZKfiQV4S/8wqQQOtdxGNMzM3Dh9R0/JOShk/ZCUgvVaCkjja9rRZnMYqdmzieb+M4P3nGqjcg&#10;Vd8CVbTIDH5PVjxeX1K1HUMs1CWSC4t1aUKhNUQOgnKNbJF4d9m3IMPyFuZFn2VAxicG6X4CrHt+&#10;QnLJ7cSyR0zvdBGY8wTrNsWYWOIkhouzGKJRkV5wDTd0c0KYiKiFo4ALxz4KDDb2IV7bOTZyo2yM&#10;t6lOb88u8Pwgsu7f4/XlAT++v/y3POH7Cxn1cIOH+2ucnR0iTAcW2l3DOwE9ATsJvv+qSmmzeZAC&#10;jv8O6PzbVynK/w3Kx4sH/Fm86YokF1Yziv3lYzyevOIx9oKn5x9UoS+0Z/e0syq8BqkUd/7BT38p&#10;Xtd1OPFoYTd2o6K6FSmFlUgR6+KkJ8LZnYdfvgzCkNY7+Dfu/V8xokpA9l/v0N+QgNu5fxD3/IWX&#10;cBNP2ACiD6T/jQtbxxMIrhsJLzfiR4RgyIVfM1bEenS075u42Z2D1dkOdV8BLNZKAsuDhopM1NYl&#10;Y9bRjK6qNCwoWxDqo71eOsP5+jZco80IOlPx5BHrgmfjLtqBxxcv7k78tOBsSZ1DCMyOILw8IfsB&#10;BfgeD9Zwuj6HCxHUzIsm5kvHtj1ygCC2MQ8/bW9git8bN8DPm/nMS3WgaURwrFfGA/poCVdNGoyr&#10;ajBJez1Duy36HR2aJkx1t/KztN+Eo5+2MWDR4mTBShViR3BmiDCewIGYh28zYtU+QoD1IR7blbNZ&#10;3LoWfrce+3NmnPodCE2bMKtX0+4pMdhej67qUjh1alhocUfU/DytvFPfIQdrno8DeLvZkzOKnqhM&#10;T6iObd3t0g67qMBcVEDjWlrl3Ax01NeggArEoCJ0aZ9HNO2010rM9WsIPB7juFlaykJe64byQjZc&#10;rWikWtQ00HIS1PrWOgyx8ot+ypLMFLRXl6E4NQHKyhJo68rQUZ4rYyqV5fkoTv6IttJsWNrrMK1p&#10;wQgV6GRXE++XWjYkBbB30Orr27A32YdFNgiiH1dEBLh62zFNyz9MhVtDq1lfUoQaWk11fT3h30ob&#10;XUc13cB9aeS+tFPRlqKNAJsY0Mtpma31/H19Pw7ORBaga6wfXMN/eIvdq594oLI8JSRPrh9gdziR&#10;lpaGAtrXguwsKISSrK5GQUYWslJSkZ2aikza2uqiAlTkZqGuIBvtZcXQN9diVNuCyV4VFgb1iLiX&#10;2BAN8d5Zw9NhnFYzzvsmzob/GQHrKfZnT+AcdMI+Og7dYDcUTYUwzegw5GQjQIexT/EzTXs+yWtZ&#10;3FKI+r5KlKsKUFCfh8/5afifjHS8z8lDYhFtdX0jIZmPf6jA3hOUH7OSkaGoRFlzG9zBSRyd7+PH&#10;yxtV3Xe6zTiFVRxPBObTdRyPVJr3VyId3yku6GbEaLjIc7mzfYBTnp/zo1s6nDOI/KOBQECukeOl&#10;ZRf9jWGKhwhFRNC/SIXqlVMsRQLdaHRfJiQW8ZViDrjoKxSJoUVO1NeXe7ly5o+LCESe1tMQ69rW&#10;EhuVOYQWnDLxyuSwWYYVhUNhWuhT2v4LfH+8JzDv8WcBvEe53pNIaiJysL483+OKwlFkQ3sn0iuJ&#10;FEJi8ve/KZfEc7lmRoQHt/tnMR9RRG41EcApi+g0pZQWS3qKeCgRCLvh8SO6cY7rg584Dd/h5vwB&#10;F7cvOLiiCjlZxLS1CjFfPb4H0/BjPYuQbMDLshKX7h6MdLWghDdJSlYhsnPLUZDJCtaajps5qsng&#10;X/i5+Q9b9M/ISXnHljcF9fkfsWPJxIm3Bke7Hdja12IzIgJEW2mdR3A1rMIPKpC4SY8TKqLcnP9B&#10;gyEXHa5CDAUUMC+xYroLMbZUDZuXcBhVoGesCVWNRSgpz4SiNgHl7f9ANZEMYyADQ55EzI1lYdfG&#10;3z9Zx5XIwrO+Igem3HYD7W2QDQVb0CNK/j0/bij/L0VcXYj2dNNNu72Io80lbC04qCK9si/SQ+jN&#10;9rXL2SQeEfhs64Od1i/sMMLB8zHFMk0ohglOoSBd2lbM0lKb2mhDCZzx7jZsTY/ANdCLkHtSDgzF&#10;X67wdndKJemVM2R0TTXoa6zA/pSZcNDi+5YbB+5h2l0L9pfsOKOyXWAjNdrZimVzH6LzVNbL0+hr&#10;KpdB2oGRHizTkoppj9tUx1sLo/JYooEFjPZpWDFt3J866OrLsTzUK/syO+sr0d+hgqa1FfmpSTCo&#10;qVxZ4YW6FEqzpTgbdm07moqzaCVz0VCSg9L0b+ggoOe4Lw6CS11egEkCWE9lqW2skTN0xCp9hcmf&#10;0a7IQy9VtLokA2E2UEOqBqrKau5zFerz0qQNVypyYVbWwUi1qanMhd/SJWfpRJwmqai7q/IxR0hu&#10;U717LX28HjPQEOwNpSUozxWj8FR1Ctr/rExU0556R4ehbaqDZ2SQtrkIysZGKsQs3Nz/wPXzG4IR&#10;VqgTCgbCcS1yBd8undRDHNdPcbz8iCP+Fsc3Mb3vPRUclVm5mJX0z0d8+p+/kEkQFWbyniNEGxXF&#10;6BOzkqhqXYYejFGVe4YIuW411sZHqPp7sEBl6zD3YHd9Gl7bJkLOBxw6aPF7X7Hc/YKQ/Rm96i6o&#10;OwvRpq2mRS6jqjTLvJfp+cX4KylBKsNOWyeUZjXUFg2+FiXjP2nf8DW/gIqxGg3qHqTmFeMD9/VD&#10;Cm14Bs99bQc6B8fgp1Pbvwhi/+CY1pkNxNYd4fOCSOgVocA9wsE7nEZeaIdfETu9J+BOyZJD7IWO&#10;sL95h+OtVxwHr3BBdRzaCvM3TmhxN7DjJwg3dxAlFEXQ+M5OSCYUuby9JUducXnDcnlF0SXWW7rG&#10;3fUVnu9fCLdXPL2y/HjGT4LugNZ8dsQGNR1qXq6Y7pyLlLQcpKRmc5st1xl3Ohdwfn6Lh7snqson&#10;qkeCUtjwe772cCdVpQDm7V0M78RKeaIIiv4h6ZOk6r9kfeaXZE5EkcGaSlOoTbEVRahOsaCUiFmK&#10;hmOIBO5YiX7AP/2KVecLjoJx2CcnMOo2oNeugslVjYVFFZVXA562WvC6n4lfO9n4HUxGfDMNm5YC&#10;1BSmQqFQIDO3EAUFlehUZOPG+YXv03IvFNCKZCM5KR0JSWnIzv6MUVuD7GN0rfdgxtuNdSrTGFvP&#10;Fyq0cFsrrN1KTNt1MJtroDNlwrpagFbLJ4KyBpUdqdDaKjC3344OazoadIlo1BYhvyoL+TVZyKlO&#10;QoH6I3SzSbD7sxG5t+E4FsBFaAo/Y1SJV7u8ESIyxEcsvXC5H8Qt5b+YPyxCaEQqM5HI4nCFKtc7&#10;JecRi0EPAclV2n4xre58yQbvgAZzfSqqggmsEOgegmJttB++4T7MEoyOjgZ00FKOstI7CMYJAubQ&#10;Y8c8K8rVyix8Zj2+izhIoxbRZScOvKw8Fj2CjhFcr83iYXMOQYK8j5Vlvr9TZhjyjRAMnkn08ze1&#10;hKiw4+1UdN0N5bDx9wOOfqpHOxZ627A60IG+hlIqwTbMD/fIEe632L7MGRmcsmKCylNTU4rO6hIs&#10;jxhQQsVXnZ+DvORE6KnAVLUVVGElVEhZqMpIRsA2AM8AwUw17CNYG/MzJBRXCat2RY4EXoD7299W&#10;jSOnBV18r7mI6rS6GI3cqisK0F6UCWVBKkyEoLI0U05ttBH0wo6PUU2Kz3RU5KGTMNTWFcnBGqEs&#10;Z3RtPN+dOBLxlq3lbCTGsUwl39NUIQeQlCI0KTUZ9WUlyM9IgdXYT6VbhpKMNCpitew/tPf1oqul&#10;HXVlNTKjz1HsAcv+XexHb/FMGO5E77ASOkcgcofg2SPOX+OIPf7E4+sbfv8WwHyTRVFYBHVzEzIT&#10;v6E4Mx21wuamE/KVFejm602sB0JJT+q7cbbmQyVVaHtlJc+pCj1U6OHNFaqrKA4Jm+jWMa/FGRZ0&#10;D5hp/4WByghCxjfU1JWjsbMcet5vnfoeZFIpv/v2CSk8Z7n1+Whko9szbcTYxgQa6Sa+ZOcgtaAK&#10;7d1DSM0VkPyCT+np+JSZgZzKJiha2CBOV8Pu68LixjRmPU645mcQOaSAYqMslmY4pau8vfqNq9M4&#10;bfIZjg6/I+APYn5mAfvrN9jxvCDq/4WAc4/qMkIVuYmg9xxrrjNseXgsoROZui5Ct+KORmDfD2OK&#10;os1FQedmWTw+xBLtuu/kAGsnJ5insLPSGvevLKHf6UJFXQvyiqqQq6hDvqIJBaVNyC9pQH5xLQpL&#10;61DE14sV9TBanNjfP8b97SPubu+5ZSN3d8/HIjXeHxY+PT3hnaCnWGtZrFciyuuP/6dH/1/P/qdI&#10;iP4/yhtPyBsP7BXBhRce+DPCi7+wOXeFu4M4QXKCsdl+ubSrNzIO77YZkxPNWHfV4S7QiPvjHsSv&#10;HbgNKnC7kUOb2MwWZwrGkRFYfYMIPazIWQORfRdeQ914sRfC3v4NWRnvkJT4ARWKDDjn1HCtdGJ1&#10;y4aDvUVcnnlgMDYhtyQX6XmpyCtNx9f0dzA5a2k1OlHZno8qFe2aoxTtI1/RMvQVavs3DC7XYTbc&#10;B9si1ZGrBzbCd2mPANtvg+eYlmezAxvLRlzTNh9sTCIYGkTswI/vsSjuaQWu2Pq9RMN42Aviejcg&#10;R0dF7KAY7b4J+7G35KAi6YPfpmfrb8I2b841Pj4VcDRrpVJcpfp1EoRXXifaS/NhINg0Fbnoqy2G&#10;39SNhxUX7ZUR6+PD2J2fwtbYIHYcFizZDPwvGwFM60Lw+K0GHHkcBKeGn6VCFXbd3InNsR45S6Wz&#10;PEeq0j5a3jaqF0NbI0zKRmgIomkxAELlNddHy1mVSxARDGoChqq2t6oI011tGGhvgGfYQPvXCUNj&#10;FUyNIhynGr3cDqha0KwohIr2dLq3g1BXYoaqc5ogHlI1o6tGAWefmuqoGV5CN0ggD6vrMGdQYayz&#10;DhMsupo8WJWVCFp00HGfBCh7qkrQR8VaS+tXn5PGfStFT00JFbc4nnwJyrrcZHRUFvI/SmBsr4W2&#10;phhj6noM04KLxsjYXIEJwtnUUsXHlejheRVhQYtU8wNttWimsg17Z1FekIfUxAS5DnwJS3pCAhrL&#10;K1CaQ4h8+UKbnIJ8QquipASNdfWYm1vC3OImTm7f4COwDi9eqH5YNwjNQ6pJH9XlCe335uGVHOQ5&#10;PbqB3xNAS009KgnLOgKxrlSB8rw8VOTn8XEJqgvypc03d7TJBingGsc0G8S2mgpUshFadYzDrO/E&#10;oLGXNvSBQuUVt8f8v9VfuFmP49JDGxyIY97ig9VsgMtrQH1nPuo6ypCYk4qPSZm000n4mJZIMOZQ&#10;LabgbzYQ2ZVVaKKSzKGja29XIZeK8q9PySiqqUOFsgbLZ24ZqG6Z08kRdpvdivCpH9snHiwEHAiE&#10;Ari+esFd7BfaOpuhInzPri5wzsbk8oiKM3BFMXUFv+MKsd04tjdCiMV2aYGfcHEUx+4G1eLpNR5i&#10;1/zeGYJivjyBGKLVDlNZHtHKH19dInp+hoPba2zTepsXl5BVUYP8snoUlfwpxQKQBGJecTVyCiuR&#10;W1yFQgHOkhq+Xou8kmo+b0BX3yimPRvwbuwiuH+I2NWNhOPPlxe8vb7gnQDhHxg+EZAClOL5swTi&#10;/wLz/z8kzw9/8KCfccSLEfHFEfK8Yt//jIvoC1XnM+JsRcViU0/xGFaOHJiPWLByMoad60mEYhbs&#10;HIwgduTD+bEe+0c12DmnvThuYeuhgG2vHPXKTGSU5aOlqRBHlm+Ir76Ta29HqQa1iq9YnNfhMOqg&#10;7Z/B9r4dMwcGjJx0IEf1AflNX1FQnoCMwnfQWRRo6ypHNSt8dVsJShpSUFSfgjp1Iq11Mgoq/kZ7&#10;byqaez7he/yIVmkNgQs9IvEeTIQVcGyUssWrRWyuD7+XvXhcXZXT+O6PwjgJ+PEQIRzDIYJyA5fb&#10;ApBuvi+m+G0huCTWj15FYHYcq5NDiHgmsOOyIDDeTxCpYVXVY6i1CoPct4ClhwqzF2ZWWGNzDYZY&#10;uYUFd1FpTtBi+0apkAm/iBghD8xjqleDX1Sv8WdaGr+T8LUQLvUyZMnTT4tmNyJ+uStDXPb4n5Pa&#10;NvTQqk4SXJpqnhNaVzvVtomKcpnqMjQzLMsalZyb4BAA85q78BbxwsIKMqwkLPUdMjuQsrqMdr4W&#10;I7TRvdWFaMr5ik0q+HaqRhXf66wpJ6yNcFPhttIqm5XNsp/tlA3A7gzvAx7nMAE20FbF366VXQ5O&#10;bbOcfhgY7MC1h8fSWglTvQJ91UXolgoyC81Uni2F2VSJCnRVFNFt5GGgsRKTHc1QU4m2FVJ1cqss&#10;zpQQ7SLYvWxgXGwUFgwiMYaOqrNBWnF7BwHaWoHGnG8EZhHi0XU4qEZVdRVy4kNJVgYhVoD8tDSo&#10;G5tQkpOLbAKyMCcbVWUKFGfnIishCcraOpnso7WphQplEuWtWijUJlSqTFD1T6Ghw4imDgNyiipl&#10;wpfc7ELkZuQiNzUNzVXV6GhqQnl+vgwVaqRyLcvNhqaxAZ111XKUvaOuCu4RE5YmrBDZ4lsrFWgt&#10;L4VvYgSb8x4sOVfhWzrA6eVvaA1WWBxunN7/Quz8FeuBU/iDJ9CZzYRkDZILP8r+yqrWWuSX5yFP&#10;QefE8/U5/Su+5KUjqbgQ+ZV16BucRpyAP6OdjmxeIS9Pgca2Jpy+7KHH1gLzggqLgSnYZ8yY8pqx&#10;FnUjcLLMeh3g6xPY2HGgqCoBrRreb049NtbncHm8h8cLAjNyjf3gLUK+S5ztXUBkWBJJkI/Dp4hF&#10;bnAdecD67BYt+Tmez0/w/SyAXzE34lcstwGZV/Tl4Tve7l5xf/4A44CVKrEaefkVyMkuRWZmEdKz&#10;CpGRU4qM3P8tmbkKZBeUU1VWEZaEJGFawFJa2YL69m42Dt1o7ezC0MQEAqzPd3e3eCfWZX58vCA5&#10;RczQLQH5IOEoAfny/X8f/1+Q/Fd1yse3P3DJAzrb+oHdxWdse56x5X3gCbhH9OAOz3cP+PnjCi7a&#10;m+iFH72WbuTS1uVXlqK0gZWDauLC34O7aB9VJwFwakEkJrL01LLlbIQ7oEa1vghdeiVG2xS4mcvD&#10;614pvh9ocRXVwxuoQ2C7G9s7Fn62E45dVrrVItrjKiws18NBlenbMsA82YwZnwGezRF0mSthnmug&#10;WmzGZLCF6lEP5VAhWk20V9slULRnoWu0C1Ud5di88sK63AnPTgfuL4bwGrDhbX4Zv/0neA3f4XYn&#10;QuVIGG5u4pVW4DIYwMMBwRkUa7fs4sf1CQ43fLKPMOKbxeXmImE1hh5W/PGOJqhZkY11BLBejfm+&#10;djh7mmUlPnGPwaZuho0AHSMkT1Zm5Dzqs9AK9lZ5s215qS7Msh9QjEgHZ61Yd5jgH+ml+urFOOGz&#10;Rosl0ouJdGmrtj5CqhYRwklJqLSV5NPaFsJJpefj54WCjC6M0wr3w0QFZqDSEjNS9FReTYWpuF53&#10;4irAsj6LqHdKWuqa/GyoWFl1tHTW9mpMdNTCom5AYzHVUFYqWvgfeoK+W2RoKing7zYTiE1oKc7h&#10;vjTK0W4xV7uf6rOtIE2GOVkILlt7JUJDGjmrxtJQAlNtIfTVBdAosvm5dFSnf0NNZgoq0pOgUvA4&#10;inLQVSnWeW/BCmE43dUipzf2VPE/ad1VVIdj6ib4zT1STdo6Gtgw1cogfAFmEyG5yoZANAIiPErX&#10;WA411e7v2AHON33Ycjsx2N2Ffk0Xygup8BRlqKftLSdM0lJTZE4CdUsDelWtaFCU0qpXITMlDx8+&#10;pOPb1xQoihUEYrbMklSUmYU8QraSSlVZXw1Fbi5qSkqlmhShQiKnpwBlNW2xmG6npe0uSUuBpacb&#10;dmMfvPZRDHd3ol/ZhjFuHaZ+NsJrmB/1Y3Z4G3bDKuasG/A5tmDosKCrzYiGymYom1vRpdJA12mB&#10;b/YEb/dxdCo1iARjOA0/4K93n/H1G/c3k41ARTVKaptRWtWEC7rBaOAnousPuNj7jnmHD5YRMzwB&#10;K8yuFowvmBE8WYFn14Yhdxe6TK0ygfflZRThrTWEgrOwW3nenSO42vXLSQsiV6hIGnIYiiAWusFt&#10;+A1L9gBcY+MI+T0EYwiPtO1iqugD7fbvq2PEb0Qc8ix+nUzgLbaEt9sIAXmPn6dncmZSUQnhV1RG&#10;56hAenaJHNtI5LGkZOQhLbMQqSwp6flISs1FakYBP1OM7HwFFSZLQRmLWMm1BlU1FAzGSSy4fDjY&#10;ilIR3+Dd/YNYanEb6+uLpGaMQBSKkjCkDb+9vpH9ktKGv37/P3CUgHx+/NOXeRvH8e4PxHbiUk0e&#10;rL7icPOBUpu/I1Tp06NcRvT3j0e83N6Q+rfQ6yj762pRUVmCJl0NfGELTmmx92a08A0pEVxTw7GZ&#10;BO9VO+xTTRin5ZpcGoEnrEUkpKYE78V8tAkRWuC7vTpsrSoxuWyAZa0D49v1WAwrsXFqwuCiWC+7&#10;BDoTK9p4PSyuCoz7qjDmaUWTpgTtujLkVmUgq6wAObSfuVQOYsGzb1l/IbvsI7RDjRidtmLtwIfo&#10;ywrObubxsL+EqH0c3/1r+Elb/esoitgawbgTJpC2EfUtS2V5zBtEzNkOLk0TkB74Js1yGmBkbgxe&#10;I62sth0u2j491dEsYenqYiEgXX1tsNJ6mttq0FdXJhXWJRWi1zaACK/RK28YMX0t7LTSnitpv53Y&#10;onoT2ciH+L2ngBtrhIGYpxx2WzFPi+02qrHA4uB/dFcWoLeW1i4rhTa5FuryYpYi2Zc3SGXRXphJ&#10;a6+AngpshKCc16ng7lWhl1DvpFpso+IQo85VYvog1Y6qQgFlCSFEwPTVFsgZP0o2gC0EcE0uVVhm&#10;MrprK6Ci6tE318utTizIVpQt7fCkRgBNSSVaTDjWSuU43kZVSFA6VVSudYRFUykcyir0VOQSfIVo&#10;yElBY14mrXUG/yMdJSmfYWyrQ21OMoxU5CIfpYgUGFXXsiFqpkpMQ1NeKi13LaFJZUoorpg1VJXt&#10;mDd2snRhjNciND0IDyG74TBD11qPRh5DY0kO7DoNHEY9VA2NKMrOpwUvQCrtd35GKipyc9DX2sbP&#10;8bjaeb8aDcinZS3KFAqxjEAtQS2tdGl2Dspz81GWk4futnZkJScjLzOTSjIVxq5umLQ9GNbp0FJV&#10;ifaaGipTVlja7Q5aeU1jo1SW/Z0EeleHDDJ3GnRQV5bBSCU8ru/G6VoUm85jRFn/gp4beBxRuCb2&#10;sTQVwfrcNfZW3gi737g8+IXgygGd1w/ac1py1tnjBdr0UBzrnj18+JIAJd1JIRsYi8OIjLxsHF2c&#10;ywGOkxDV3/IDTjfjONl7QSi0C4tbCWeoA4MLbABnVOgz072setDZwvPOY3dMDWFl3YVoZAU+jwkn&#10;B3Z4l7XwBvuxsD2MoN+GWDCMHf532CcGfpdkXPXryRlVYwhvzxH8/B7F21sM318pTFjeXmOIfz9H&#10;/JGfOdmBpr4KpVT7RSUVKCisRn5uJXKyFMiimsxgSaZyT0zJkSXpv0U8FtBMISzTqDYlNHltC3Mz&#10;qdYNMvTvKWQihJfxbu94C76AC6fnVELfuRNUlMKLP9ze4vbuAj8IuFcqxtfvBN73e6pJwk4UsQ7I&#10;43c83H9H7OQeJ/sPiIV/8ETy83dxfucnnp7vCMhXfvYZzz9veJC3+P36hh+PcayFQqjkTVvVUYQW&#10;bTGmZ9Vwz3XgmCoydGKF73AA/qMBzGwpEYitYZNSO3w6BP/eJAKXMWwcHFCeN8A7l4IFdzXtxBiO&#10;v0cwHuqFciIN5u0sdDj+wuhiI5WmFY5RDZyObhjGlUgt/4bGvlo0a1tQpixDc18zatXV+JD8DqW1&#10;X1Fc+zcq2hLQO0FobRFGezPw3S6h2fwPRudT8Hy6gEtaBzHF75JA/CFWfltw42htBft+L46DPjnC&#10;7RZzo5enYe1spmrRYo7qRiTS3aSl9lHRiJHj+d72P6PZBMXr8Qb2acU3HIM4mBvFyewInvk7QkFe&#10;7AYQ3RRTANcQ217BrEmLGOEZdQ/LpLWRmUGZN3JtrBeWjkaoaU+HqdSiC1SY/M85KlVhOzUVhbSg&#10;pYRlMfRUgCLUJ2Az8IYM49xnlzNxlgY6+DnacH4/frhK627B5lgf1W8ZAdksB3lEn2dLSTbM7TVy&#10;MMTaUQO3vhUOgr6jpgiVhFdtUT7VYwMW9Bq00CZrqkrQS1ssBmYsbBh6myqgqaSaJViNDWXw0cbP&#10;aZrQUZCCJQJ9rFEBJ2E50cLGor4IA9X56K3Ih5IgbyQgy0T/2ed/oEhPJLDT0F2toPVvxEBTNWoz&#10;k9CQm8qGQEEoVqKnjg0l97WT50B0b9gIFwct95i6UYY9qSuKoanl+ehSwm/nuWRD088GqqWM56yh&#10;juBLQTstdTEhl5uajpTPX1FIVVickY72aqrKnCw0lBajuVxBuFEdFuXRslehKj8HJo2aoKtFHZW1&#10;qqYCXfy9WqrGZipSEQ5UlJ1FJZmPZkJvqFsjYyfr+F5GAtWyCETnf7RUVUDb2ow+pZjNRDFhM/9Z&#10;GqNfxPja5dpCU8MDcI5ZMG0bl7NgfJ4AQRbEwe4D3V0ce77f2HBdwjt2gfWpH1ievILHeg7v6C0C&#10;kz8R4WcOV+NUcq9yuuPW7hKubk5wdXeJ2wfy4PIFJxRA14E3XG78lI8tzh5oR2pgnKxDh46K36jC&#10;RiAE55yTwqQVo94WLB0YsH40AafXhHDEhf2dKUTWxuGf7JdJUg5X52WM7OH6khQB8ccr/H64QpzO&#10;9ufLJd6+X+Htx7Xc/n69+T/b7w9UwWSXg/df2D0qJzeE+L/u4SGeJxUhXYns9Gwk8Dx+oaL/mpiB&#10;r8nZ+JqUhW8sySnZSE7NkaPfqalZyEzLpOovQnjDi1cq1V+3IcR/3eHdjYjpuhfxTve4jr3wA6dy&#10;pPooEsHz4xF35Ak/nl4Jvdf/2m0x6iOKeCyG3wnO5yf8+v7Gnf+Nn8+/CMEXKkgBV9r351va9gcJ&#10;27fHVynznx9+I3JzDwXt0aeidOQ10urqa9CoU6C2i3JZkYJRlxF7UQ/mLVnY2zPBe+2FzlOLhUg1&#10;RubL4ds1YyXQg3iMJ5MXb9TUgX5rCTyRMrh2iqlOlTi7XMbpySaivBDx2DXt7jaq60tRrixASWsm&#10;ihq+4kvOO+RXZyCfirJWWYT2Prb83UnonMyCgbb9KO7D7s0VbMEm6KY+wb/VhfDaJHbdXtyH/Yit&#10;CGCu0GrTCm+KqH8xy4h2e2cTPtcktj1TtMJjiHjsOPGOS6ht23Xw9BNGJrUMbh+j/RPv2bStsPe0&#10;y5kf9u42THW3y+l+0c1lnrcYni+PMWM1yVyIvjE9/5uVw9yNK/72Pq32EiGpqynGUGs1waSmlexE&#10;mPZa/J5WKEFCSoyYR1zjtNmd0NaUU9kVoCLjG+12ER/nUFE1YH1MJzPyzFJB2rlvxqYyOSAiQm9a&#10;SqmEGirRSTsqgs6n+zpQk5dMyNDCl2bQRtcQgpWoyk6WCSrKM5JQV5ABQ1stXNwfZ68aY51ioKVY&#10;Qk3Eeg63VWOKSs5Ou+0mHA2V+XBRRU63VXFLG09IOlrLqSqLYSSAe7jPrfmZtN0pyP7yAZlfPtL+&#10;J6Gc6rY8PRmlyd9QT6VZm5OO+uwUtPD/VVTLnTV/+knbCb6anFRCsx5NxSKNXKZM1SZCl8oyktFI&#10;laulmu5jo9BYWgAFAaisr0M5LXCeSP6c8FVCszgjDYqsdKhrKwnTYrSK2MZW2u6GGp7bCsz3aekG&#10;KjHX04Gl/m6Md7XKwSGDCJlqroGqSgF1Yz3a6arKaNmbKirQVlON6pISZCUlo7K4BBW04SKbUA9V&#10;ah0h3F5dAafJAJ/dAmt3BxYs4rEJ6y4Lgl4bRkU3hbUbc8sWlFRR6XcrsbV+hV0XbbODELS9Ydv6&#10;G0vWO2yvPeAkeouHi9/YWrrB3PAxFoavseZ4wbE/jtt9KsbdN7y8xlHEBqJe04nbX3FcX8Sx6yM0&#10;9+K42v8Fh80B78osNL09aFF1QMWGprtHScfYh25C3zE1ic1gCCeHxzjeD7Kh9/C7BHBwDkcbLtpl&#10;J66PNsmHM7wSfL/JjefbS7nme0SsSx45pNs9xtlZTIYA3d094OnpBbe3dxDLONycRGnfKZrCIdnV&#10;dbe7jVORM9YyiNrKSrlez9dvKfhMWH5NTse35AwksCTycVJy1v9Rl8m04t26Abmm0fMLnTN598pj&#10;f3d7EsfDJWX3yQsuz37g4YrPeRJOwleIhvZxd/bCHeFO3VIZPnyXNvzPoI3YPsu1QEQRSlPAUwz8&#10;vMrXCUQC8zu3Tz9+4eaFv/3rB76/UZXGnxEleHpGJ5CUl4evvGGzWSkzK0pldH9yeirUDdl4CbQT&#10;bjyBl37Yt2YxsdaL1cVOxK9j+LFNyU3JH4/c4c4fgn98hif+kq1QHG83v3FzIPo0PHAH1RhxF+Hq&#10;agoXJyFUt+QivzYNVbxRc0qSkZ6fipTcFKTmfUNueTJWohOo78pFnTYFalsmbuMB2HydmPY1IHys&#10;w1ZoFMeRLcTvrmmrp3G27sFVaAObbhfueMGCXt4AIn50Z0PmBtxbFAt02eWor6m9ipavWqq1kY46&#10;mZHGStXnH9HBRjiIuMkRQkkoHg+V4lSPSsLFSciJedPx21O4xwZk6xt2j2FhoJMWmsqClnWQYByh&#10;Mo/ODMPcUkHoNFGdKbArklQM98rRXlHxRUyhvrmaFpiKh1ZYTWss1KF3pJfwyMZMnxIbdr3sv1SV&#10;58v+OwHxTbtRxjFW52XATjvW10YbWFuGGYJPTQvfVJgmB4TqaIVFHGRDIZVVcS4qCaqKzBTU5adD&#10;RdWoa65AM99XElqqshIq1iIJ9SFae4e6AcNUfkFaYJeqFvNUe7NqwpJqcrK1TNpuU20RQUmg0eI3&#10;U61W0NbmJnxBTUEOSjNSZKhRVTbhlZKAxoJsuS+iD7Q45SsUfF+RmYomwqYiJ4MWuUAWMbulhopP&#10;396Mau7vJKGmp+J161R87082HzHiLLalmRkoTElkw5CBJsK0g7AXo/u9QpXznIxSOQ+31MDaWofF&#10;HjWW2CgEeC03xFRQMRBm1WGNTmLBoJEhSwYqwyr+dj5td3FWFtVpthwYKs7JkbGTKV/pbLKzZd+l&#10;IodblqayUozqtGitUEDXRrdj6oeNz9V11fA5BSh1qGsogaqnHj0jGixviOWCL3jPXMFrPIS795J2&#10;nWIo+ISrl1NExMjyzTM2xGdWhEIkTAnJoOcBAcc1fHOnBG4TUhRFyKwqRkFtKaFJhVuXDYNhCKHt&#10;HXR0tSF0sIOrx2doejT4zTq+tOiGvW8Wv47jtNS/EVq5lok53n7Tab79wBMh9CAGYO5O6TipFl/v&#10;yBDW5/trutgb3D884O6JbvW/DHn5+Vs+/vEWl+X++QdtfAQXFCgPZyey3t1EKFKCq9hxOzDU2S5n&#10;O334+JlKkqBMTCMkMwjJTAnJBBFKSHUp7TgB+ZWgtEzT7r/Ecff9z3+8vr3h3d3JG4EoEllc4Tx2&#10;IjOLXJ/8xCVbkbNNwu0ojpszkeDzFY/3r7i7fSDBb3gQV7gRi91f3+PlVkSus0V6ZAsgBnOef/I1&#10;fufkFbc733EZfkT0+Byb+8uY9fRhwdFDyb6B5zWqV+8zLjbO0W/SEZJ5+Ic360dhaQqzEVrqR3zX&#10;gOdoN5anNTijXI8LVXjAg/DF8N19hJ+0COvGE/na7eYN4lTFIg9fcGYKt9vrOFlZwZyxDc9+P+KE&#10;f31jMQobclDS0op8KpMC3uTltGIN6kKUNyejrCmZijILFc2JVJfv0D6Ug1bjOwxZqnFElbgfdiIQ&#10;mJTLlfpdOojlWcUC+7H9bZlo+DQcgH/OJuc4b9EuiznBwlKfL4z8yWLDiq9SZGNnehhPu34ZCrNE&#10;NTjf30Gr2kKlUYkFQsJIOO46RzHcWoXt0V7a2nr4RgcwQXXiNuvxIxLE1qSZtldPm+yUs2O6q6mg&#10;Cd4xVR30DaWwETReqss5bRsOpkxyQEMEYXdWUImVZBFSeYRVIbpYwcXMGc/Qn3AcF1VoW2kOBpX1&#10;WKHtVJflUkXmore5FlWEg8gFmfPlvZz9omNl9FLF99aXoLUoUw6oKFITJYxqi/PRWlqCmqwM2QfZ&#10;01gOM4Hbxv9tLGEpLkQzrbNQv321JZikDZ7ivrtpg3WKTCx3EwAitlFZDZeyiqDkfjaXoZ8Nqk6o&#10;SVrs8rQkFCZ+kbNxsr/8I/M5NvDeUSoIbu6r6KesY0MoclbmE5QF/HwR9zGXarOSEC0h8BoLCwjR&#10;ZLQqStDX2ohFnl9Tex0bsAbCkIDMFsHuGXLOdX0BLbOCKpjHbmqogIWqepoWX2xdbGxm1E3wUYFv&#10;8DrsjfUhNKrHqduKY9cwYmJRtnHaY1M3AazGuLIZZlUbz2eahHBRVg7yCcksArO5poZwzMKXv/9G&#10;fgZtIMWEgGhFAdV8ZblMVKxXtsFrN2NUhFn1dWFxyIhNQnKIcG8gxCqreD06ad211VAbO+ANLsNh&#10;91J1sl4GqQbd17S4N4is3LO+PPK+o/023CM0HkfI/gNzfbv4lliAD+k5eJ9BeFdUo6PPhNXAFvQG&#10;2mxDG5p6SqG10Bn5dnFx/oTtzSAO92M4OX3B409afNZ7k2UaW3t/Qp8eX3/h19srfotYUaq0t1c6&#10;0J987fUnVdsrXr6/Uki94fntF55+8TVuxfzqt98s8d94/UnxxcfitQPCcds7ixexDPHBFm5Y985D&#10;fgLeg0WbBe1U8wlfEvCVVvvL11RCMhNfErOk3U6ggkyUKjITSam05LTln1MzMTjhxANh/PT9B36L&#10;/yIo33k8XoT4w2exsEwB/3hNtXjzgnta74dTqkqhNGOkNssTVeY1oXmyE8f+5gOOdmOI7ookCre4&#10;OeUB3pC8t/xs9DueCa0flOPxKFslx09s6e+wqD7CdEsQvu5T7PY+Itz1jJjhCVHbIza812jv6UWN&#10;phYNnaWE5Ae0tRThbN+G4LyaivIML+v7+Bk6xEuQFpu/62y9gLE0iu7cJYQGvmPfvQqbWYmjnTW8&#10;Xpzg1DePX8EdvK7t4XJhC7/PnhGk7C9mi1vQQIvT2oba1hZacAWKSj6hvpUVhSqyvDkV9ao8lFR/&#10;gUL9DU3adJgHa9DXVYnzC4L3KoQNMRhjH8PSWD9bX6dcDzp2tCfT74t1UrbnrARgK0JOI2Gml7GJ&#10;QWsPJgiAHlp+37gBcxY9tA3lmCPIRGiOyM4TnbfJJBRitsnqiJ5gbaRt0+BkaQqLVgO2F+yILM9g&#10;f96BH7wpxBTCYapDE7+zzMrn6G6R6s/O/xkhXMTMlm7axvL0r9LCC9hpaJXL0pOgpvXM+faBqioV&#10;U/pO1GQnYbCtBm3FWfAOaBGaHJKqr4U2u1IMfigKCb805FG5KdKSWZIImW+oyhJgTKB1zZUKsVaA&#10;NI1KTsCqTIyi50qrL6YTCihrCeUOKtg6KkHRN2qh8hJKUgB9pLUCxlpafXUt3LTc89zOCkhSTU6J&#10;kB0xe4TKVct96qBCbMhOl4NIhfx/BdVhBZ+3UfHU5qWhrjAddUVUkQKgX9/LrYIqM5v7LzKi5yQT&#10;sBmpqC4uoJJLRAnh39VYDW0TrTAVaS8tsRhs07BhaeLvCCC35GdDz/M20lQFJxsRN9Wvu7MJgX4N&#10;fGLKpb5DTivdHe+T6xMFR7oRGtFib7QbBzYqSqMSOxZ+jvfDBN2EproETWwwqvOzUJmfi4GuLhkO&#10;1FpdLVOstRKWYl0lkcVdzPuuKymWQebKKp4nlVKqyHFdN2aMejqOXizZhrBAcHqmLZii+jeP98Iw&#10;3g27bwjBSwqGTSccbif2wqc43X+hQHrFNevq2VacgPlJ0NBVEqCbBOnh+nfWiSKU1BXiA89NZmUZ&#10;ShvUaOnQoUXdDMvEGPz+GLxLRwgFz6QTvTn7jejOC/zeC6xTOUaDv7CzeoX15X1sBU+wtkbFR0a8&#10;PBOQdJZvP//EIr7+IBB/xPGTYH2l2vyjFv8LRz7+KdQnyxtB+zv+RqA+YMJmJuDnKKJCuNzdkpEl&#10;sVUPInMOup0eqcC/CgWZQAWZQEjKbRrBnyZVZCLV5NfEdKkwk9KykMLGwGKblt0L4v/Ff0lI7kWW&#10;cBG7lHMvRbkmFM+pIg94ovaCt1RPj9hdvUAs/CQV4U2ErdDBL9wdv+Ke0Lml6jzbF/O047gI/0KE&#10;Cu+N8vp1O47AQBTHmltE2u4RUF4ibL3GT37u7e4HVd8jntzcGe9vPG7eUy6fsxWh9D9eROTEhdbu&#10;QiwfGeAMtGJxoQevwQiepoPwttsQ7r3DWP0hxppOcMf9PPK/4TRyhhWCyzDeBfO0ksBagX+yGz92&#10;NhGecODYPSenlClpqaqaG2gVaqBobkJLXy0U9SloqM+Atl2B1ro8DJpaYbG3oa4lBXllH1BVl4Su&#10;jgKcHIxgI2TESnAQgY0xzBF+J6J1NvdTTa7LpUmDbNkCVJKrNoMMwXFoW2RIj4HWV0/FNE0QitHt&#10;qxUXvLRFk1RLYqGrUVY2MRXQTvusp+IS85DXhnVw6ZQyREf0QXoJVu9Ev1y+VmTKHuxsluCbY8V8&#10;3JiDgd8XgBR5JY18LFKKCWvdQYskwn6EOupmhe+uL0dDUS5UrOz5yZ9pKYuw7bTg92EA1/4ZudaM&#10;W6/BvLGbFrmYCqsA1WKghDDKT/om+/8qs1IJwRyUpVE1Ej6VVGeaGgKsrYH/pyBcc9FQkCUDx8vS&#10;vqCBdru1NFdOSxSqsoufrSF4OxX56KMCnuKxTHDfRUaeCVr9SdHloGEDoaayJCznCEoHITlM1d9L&#10;SOoJXDW/W5SUiFyW7JQkWtJMwjwTjXQjos+xPDORVjYLuYlfCc807n8K95+qk7Y7M+Ebkr98QSrt&#10;bFbiN9RQmaV9eo+sLx8I11wecyHUPA4B3VYqx45KBTRlRdDxfMx0NGKGindV14LtwS7e1wQir/c+&#10;lf0+4XTiYUPmHMbupBGRSQPCY1ToZtpuKq9AfzsLr6m+DR5dqwyA764tk/O1awrzJLxbqqtQX6ZA&#10;OVWrtN6s7AXpaYQmlTdVZEtFOUqpPjt4D6uqK6GurZJTKkWC5EWCY3PBwfvQiTWvAx6vFSZbJzqM&#10;dShuTkFVZw66bE3oHGpEp6kJDd3lyC7Px7tPCfjrayLq2trxJYW2n6oxOS8ZHZMZ0DnKUFCSgJYm&#10;Xrv6Ovio1DYiK1DUimVTtLBOeuDf2kfs9g7hwwiW/Bswjrgw5z2Bbz2CfSo+sdaOdXyU7pOcIGME&#10;UMWso9fXH/hBBSkU4k+qxp+E4p/yXzC+/sYPglNA67tQkgKav8Vg8B2uLqPY9bnwREhehTZx6l/C&#10;0cI01sfM6GysR2piMj5/EZAUgEyVcPy/QfmNgBTW+4t4TGimU8UPmi34TjX7xn37LSFJux3ed2Av&#10;4sBG2IAZL1vvtUZ414w4jB7QWv+WB3V/Fyd0+JjW/Joy+uGakLulFed7IrvvcfQIVxdiJOo3YpFz&#10;/KbivA2+4dD5is2hR4SMtzgxPODNTjXqiCPq4kk6eOPJi2DM0wVv1IzV2DRO3zYRe/bBt2FCYN+O&#10;ypZCrLgIui0vLYwOYhmFS8cLljXXmG6Mwafax4n3FdHANU7FErhhD5Z4PN6YCWMrWtjmdNANlCEQ&#10;7MLCnAqq9nIolSoUVTawdWxEVXsD6nqyUKtKgqZLAUNPPdTKUqg0hRh3t6FRTSiU/IVWZQ6WAzq4&#10;lztZutDUlg1/wIS9/WksizWqVwP4cXWFA9ptMV97zUFLYu2VAcvRJRtWbH1wikEU9yhia3M4XXXC&#10;SuVoJADE3G2RjMFF0AnlYmYL3dv4J7OPmLvtoypZpRIJ0Kb5CN2lkR4crzoQfzhE/DqM0NQAFShh&#10;YlDxd0TyiiYCshIW2nWRJUhZmker3oBWqkMHVWUzLXFdfgbaaBeF/SyT9vgb6gmxCQJ3lKrI2FqD&#10;EUKrgpDpobISsKgryEEtK7GCyktAUkwxFH2SbYRJdXaqHKSpy8+UcBSDNcLyisW9anNT0UkI6qkW&#10;6/i4Pi9dKtkWqidtXQXaS/Kpghugra0gnAn11nqpTIVt76FdslFZznfUylHu0UYF+gl+EaLUyt8v&#10;SviMguQ/ijBDwFssD8L9a6ICqyUoK7jPJbSspbT7NYSQUMOt5cVUjKlI/vxZWrGkzwTll69SreUQ&#10;tiJspY7fL01PQWV2Jup5zJ1V5WjmsekqRDhSBeZEjKW2CRuE3qZRjTCvT2i0DxGHGdHZUTbINhzN&#10;jmFv0oRtkUzD2o3goArbA0oEja0SlJsmlQSlTPPG6yVG10UCjZaKMuSlpqAoM5NgTEduWhpKcnOg&#10;oM0uzqJ9LilCVSHPNbfis61UdyLTuZjvbe/tRr+ylRZ8CHurbqy5x+FdsMFBN1PXxnvB0IAWQy2K&#10;W9kIGOvRoq9Hc285TE4z1sJR9A4ZCL5spBX8DZVeAauXjdZ2LwGZhuqCFKyYdbw+Gqx7A9CwgSir&#10;yYK6S43W9k40UGEq1Ro458eQW/oNXYMNMEx2YWSml7BcwPbWPUUE+SGyq99SbJ08yNlBoo9SWO+3&#10;N9rb398Jzlc5z/3HA5lz8EiXGofPE8HV+S88P/7Gr19/Phv//YL4TwqtoxBuxdK9a4s49DgRcdng&#10;NvbIefdfvyThy7c/gPz/gSOLUJOfuP0s1GQClXJ6BjRU5+fkUpwqN/6L+0Iovwvu6bC61QbXcgMW&#10;/ZTsbhPWQnacXK/i4cetlMUh/xkWbBuIsGWIBaN4Pj3HrwfuNO117PIBV/f3sDnsmF1yQG/ugG9t&#10;ApH9AK6OTnF7fkvS/8aFh7Z9iTKbyu/18JXkv0VsQ4QURHETi8IXdGJxy4opXw9OXibRa8+FYT4D&#10;wVMDro5duFq04sX2gJfROGa1F3COC8BOokKTh57pHPQO52HVz4s01w6DpRLDMwqMTLXBe7oGrUOF&#10;mo6v0NlyZPbm9LJEFNKC1nW0oUqZxBsiB33DtahX5qK0JQH1Olqwzm9o0WbB7qYy0ufBQmh2GKuh&#10;4Y11fR9APH6E4VEltv0BnIR4XsIROftGpBProSW0EVZiSVShGodpy4YJKp9Jj05WBo++C0OttVRN&#10;TTLpxABVk4jH06ta0NtO+5+XJZNBjHe2yHnJc7o2ArMJTi0tGrcnBK+FYDzyTWDFqoWFlrSzIpf/&#10;UwN3nwrG5ir0EkQGqjarqhlD/G8lVVwfK7iwvhWZSSgX/XmEpehfFJBTVxShJisR/bS9YpDGRAuv&#10;ItyEnRa5DiuzMwikb7SsiSinihQgLE7+RICWSBgKOApVKUBZSviK+EVhWYdUTTDx+GuyU6SibSjI&#10;xIRWhWqCUHxHXZQOW0sl1RlByWOY4XHZqdJGW6tg5f46lVVwE5KONqrkljL0VObLOMkmqtjyzFRk&#10;ff1MwH1DERVf4vv/QTcVhIJwyUtOwee/P+Dbh48SOrXFeYQ7GwPa5syvn+Trnz5+Rcq3RALzC5I/&#10;fUbmtwS+9xUlVG35VJoVhKQImm+nYu2tKcVQfSkmm8upaqvg627COhu4bdrn0GAH9ngd9ni9wzx3&#10;xzMWxOasOGJjGbH38r0uhMyEpLENQUMrQUk1yeI3tMPbp8Q4XYSYay6C8EVfYwHBWJSVhWweQyr3&#10;o0bM7MnJRilhKUKFBCgraM1F6FEvoahpqIWSsNQ21kLf1gSHoQcjPR3YmJ+ArrsenZoqKKp5XRr4&#10;HUMzNFYNgalCO++VwkZa+dZiZJUWIjWf15Zq0+HvgnakHpXtGWixVCExi9c6qxB2vRE1bLjsK2bC&#10;ls7Ixnt7yITaina0VFmgbfPBMbyDqcklOGfdCO5HEA5fIBS4RMh3iy3PA842Kax2qSb3f7Je/8LD&#10;1TPiPwij12e8iQS4fPxw8kTw0bb7f9H2vyCyGscOv38QvMLbk+jLJMBebv+ECl0dyoD/I58bxyKS&#10;ZMyInoYqOUPq0+dk2Rf5v6D8vx//AebXFFpy2u6k5FS5jHVHayPC6178frmX3QAClO/OfvmwFfHC&#10;Y1+DqyuC6eYYxqqPYFBsoyPfi+6CVVgqD2EuO4Cl6BCOkhgciiP4lOe0EJe4jt7ATXkvgOrfm8PS&#10;1gRUunKoNRVYWjIhGp3HjyfClidApH3v6WuF1d4Bh30OoY0NeAkV39YMlvct6LYV0wqkQzucjnmP&#10;Gg+xIG63HxCP8sREz3ESWMJ+aB6398tw+VuhGk2AaesdnGdf0DXzDuYFgsJViAht8UNsBY+RCDaD&#10;drzFw4SwDkOTCiysdaK0ioqIaqRZq8BctAkdtjRYfLWweFvQqs9HpSoNiiaCoIEWqLUA3cYm9Fla&#10;+J0U9Jnr4QtY8fr9Qc5WGBowwe91syFZwNXeOjbFtEBaRtEvNdJWibH2Cnj17bB31sv0XGtiKh6V&#10;iIBdRznVHe20srwAZekJ8uJ2VCvkKHI7X+sjsDoIhe7qIhnwLKbyiVyMwmIfsBKKpBMiCLq5MF1a&#10;bTGLpJ+A1lNxiRk9YtZMn5g9wgqoogoSAJPJJ6jmKrKS0VaWL2MfdVScbcUZUJfloKWQti4zAV18&#10;bdVuIhS/yhFqYbPFAENNvsjEk8DHibTcbGD4GzX8LdFnJyx4LW256GtsJAw1lUW0xHnoKCvgfrGB&#10;oVUVgevSXvI3VVR1Yi62mgA3CfVLWNpaKzFYXUAYlUkYeTU18HY3YLqjnuoxk3BN5X+noJ4KtJig&#10;FiO96Z8+UCEq5Ah1cRotNYuYW/3lwyfkcJuVmIi0b9+QSDAmf/qCL/98oNVOQDIBmZWSgRQqjsxE&#10;lm9fpMoUxycGaOpENiDa97aiPPRyn/W8Z8bbquVg0mJnLfzaegR0zQj0UlHqldiiqtwydSI03I3d&#10;0R5a8F6WboQsHQgOCEiqESVMQwMd/JyGkBRqUim7GAw8D2KaZQuPRyxqJUa2c1jRFTymnNRkKuJs&#10;NmoFBKSCx5OMsrx8eWzNImtQS4PM6ykC4Ee0agyzETJ3K2EziFVJDbCPaan4qlBQmYz8Ov6msgha&#10;ezcmA5NY2l2Flvvz7q93aOssh3mmDx8yvyGvrgp/8fc/ijhDOgcFG7Sm+kbkFJWigY17s7IC+s5W&#10;WAx9WB3rx8WECa/uBYSn3dgJbMBhm4NZsyCzAl1fx3Gw/4TYyW9cxegkI98RO37DOVWiiL28O3+l&#10;qvyNh2Mxe++E4uoIx+EY9jYfEdmKY9/9gGtfHCd8fHHyCy/RAB4oqh5EXsnjA5yHN3EV9CI6N4Gp&#10;nk6UsXFLYGP3ScRHCpUoSwYt9b+FFjvhz+sJydkQs3IysguQl1eC1vpWuMzDOFq04y5gwXNQiXex&#10;k2P4nXtYG/oJf3ccrsZLLLScYqohCmv1Ccxts4gFXvAapew1xbA//IYjSxwrvRfYm3phaxDH9e0b&#10;NveDiD2ItTWCUBIAJksn7egCAbmP87MVnF/sYzlEQHiqYd9sgWk1HUPLddh0+9j6niBqe4VPc4eI&#10;KQ6/7oo31hWizlucbd3icXYP8dkz/PI94Tj4ivPQd56gY+xHnJheb8dMsBt5lR+hYSup7CnFgq8X&#10;kagJ3qUORK5m0EZoW91dUPZWY9I7hKaOJlTTvrXrqxE8UmEhTCV9PAC9R0fAt6CxSYHyyhx0suVv&#10;6SwlGBthmVajpDYRzR25mOfv5+d+oT3vgHuc1to1JpcfFYtjiamBZ7TTQfsAvGYtHFR5Dio8a1uV&#10;DNGxUqE5qR6stOJOVq6GgjQC8hu0DZUwtjeivayQ8CqArqlKqjmxzIAIERIzQU6Wp3DAi/cn7rEU&#10;jp5WKrV6zPSqMEWV2SviCAkXAUlNVaHsW+yuEWDKl32DjQJk2WkoTUtAFZWdCMtpyE9DI21wQ04y&#10;Yh47nD1iTncx/7uJ4CmUMYNNBFIV1WRJeiqq8nKk0i1L+ybDfToJ82b+Tj2VaRstd30erbzoj+R7&#10;KqpjAUEByfoc2m4Rq0ibP0slraK1Fp/vbyjHbFcLrGKmjOi35X7bxMAVz9UMj39Z24J5Dd/nuUl+&#10;9w4p7//BB26TvnxGcsJXNFBBKXJF6Ewqkj79gwwCLuHzR3z9/AkprORf+fjbR0KRlSb56zckUDEm&#10;UjlmZ2Qgka8lfv6Kr+8/ygQW2bTtxZk8P/yt0rRkGXfZXJiLfiq0HtF4EeZDbIxEdvjFrgasEJAr&#10;uib4ewlKPW20gaCkqgzSTW2bNdihzQ6NarFj66HKpKK06agqCU8CdIs2fJuPg9wu6VWwqRuhFP2g&#10;leUoy8yQSw8I+y/7WQtyZR+qsN/5LCkfeWyfPqG6qAj1xX/CmHqpgPrpRPKTPqO7uQarkxaEF6fg&#10;Gu2nhaTNbquAooa2vTEfWRVpKGgoRHu/EiZ3L6oJTbffSpuchb/4P0n5pSiqa8GH5HT8RXfwKfUD&#10;upS03j0GeIfoYnQqDPLYfQ4rzLwX1doqtPZUoEPXTmE0hzW/E129rRgXWdbtQZj7lhDafqFI+olw&#10;hO7xkA40FIfHEoG9J4TAzCmuTu9wenqKw6MHHER+4yD8C9cE6uP5PR4iUfykGHs5ohuNxHFOWF4f&#10;vuHu9icONh7obqk8t84RmvFgWKORKvwbG8BvKYQllaIo/864kbNuUnPlVoT+pKTl/9kSlEn8XGFB&#10;GbraVFgcMdCxmfFjvRvv5u0RXO+T7ku/sGy4xUpPHOu6OC96HGvGn5hSHeBqOY5VRxSx/Uc8Xf7G&#10;M1sG72II4aMrBMJPWN+LYC4whtnNbtz8CuDlTaxh8QOPt3GcXfG3b2/QP6GhQmyEjmV2pQ2zi0rs&#10;+k8Q7H/EgfEV/q4o9s1XiPPkxdnC/Lrjibi5xfPRJQ6mnBilJT3w9OPh1IPDHQeihxPwh/tgWa6G&#10;e08Dy0INghEDQjutlMgWXG3V4yXUzItEFWiqwcS8BobRDrkwknNjEHpHC8paMmBy1dAiVFEVNON4&#10;fBB2mxbJio9o0ikwaedNZGlHdXMRzNN61KkrqTBz0dlXiwXvAC+2F9teO15jIcwMahF0WeAZ7oFv&#10;pFeCS8xjnupqxDStmZiVcr4yhdvNeQKvCz7a7EkCQPTXKanylLS7YuCjr6VOBhuPdrVhkDd3D9Xi&#10;QDuh0auUg0FPkVXZvzne3QotoWgW1pQtex8B01Up8iwWo5+WUF2e98fCFaRCW1uKKqq+dkKqgJWo&#10;qTQPtVST9QXpaCXQemnLBShrMxPRmJcmYyjFQIxYq7uasKsmAPMSP8vVDbO/feZ3/ySZaOZ77QUZ&#10;ciqjCNgWUx3VBGILFWsrnwvlpeZ/dRK27SW50FQUE+BUlAROM+1yd225/M/2Qn6WynW0rUYOyohl&#10;KcaaK6XdFqrN3dmMQSpRBf8/h6BLpypM+foFXz/+Q1i8pwr8KgdukviaAN+njx/x91//wXsC9Quh&#10;mED1mMTvfaWSTPz8WUJTpPMXSxanJRKqnz4iU/ZJJiGXz8Vc6WaCR/atUvGWfPtAu81rw+NRcV/d&#10;PPci6H2JjdQ6wShK0KRm6YCfynCN0PP1tlMtdmHN3I11Npb+/k4s0TV4emi12fAFR7TYFKpyXCdj&#10;J1f5mWkqwFY2SLU5YjpnGlRsAJppv6vzsqHIykAuoZ9BVZyZlIDC9DSU5+Wiliq3gXAd6lJhTNcJ&#10;bVOtXFeog+dWw+tq79diwqTDkssKFc9lY2sFaloUyChJQSIb+sKKXCg1Tfia9AEfEz7hP9++IoXg&#10;LWKjmlmcApfHBIerDymZX1Hb3IY6AqScDXopYW6xrqCtVcXfK4LKXIm2nnIYeN9euVdwOhLCWJ0f&#10;toYD9JX7oVG4sT7+E9d7cVwSdjHW8bPYD9yfcRt+wNMVBdLOAS4oxi74vlgB8uaG4oyfez78The5&#10;jOeQBW8RMx6jC3gUKyicXCC294iT0DPuCOB7AeDgBQqzSpGSkIWvX9JoowUYc5Gc+geIqemFSMso&#10;QnpmMTKySpDJz2bl8ljzFUjNKSEo81BaWIaBTjXCs0N48RnxLkJpe3HxBv/8A0IE5RN3MrwSobQ9&#10;5x8TcGs/sRe8xMqWG4shMzxrJtxeH+GFAPTOncE6P4gRbwcsnhZa4EHEbkWsZRxHB4+4PBf5KG/w&#10;9vgnjMjnOcKMy4ZAYA3rnlvsrAex7PdgfG4QPUONcKz0IvYSRvTimCfoCdeXd9i+2sfwko4qrwZa&#10;TyFcS3W4nOnGEW8u79og+uYI3X09DOPlOD4wIf5sRXxND199Nk5aamBTtkLdXILhwRZMOU1YXJvA&#10;5HI3vHsDsM9bZOp6pa4WPrdFLpIlkrK2VKRC06nAt4x3GJhQolFThpqOchS3FKBOS6uoyYXRVgub&#10;oxnhDSc2PZT5hKRrsBuRBRum2aIaCapFVhbvaDfs+jY2MgasOIxYtPZhjpVnpKNRxkuK6XktVCj2&#10;HpW029r6yj+zWmiDRSC5iSp0mFZzSq/GzAAVJMEhMvuoqwowS7smci5q60qlVRaB6iKtmYBkJ2Ej&#10;snULRdlSlPknGa2CtpuWTvTNKWl9G/m6SDcmkkT01pXBqmzk7+Sj8Nt7qsysP4Hg6QlUkjmoI+RK&#10;s1NRLuZL8/X2wix0FedAU5xNhZUDNd9v42s6Vq4uqmEDf8/cWMHnpdBWl0hICiXZy2NsLhQB3rly&#10;4EbAUljvLirMbjYU4jsGMXWQ0J+gKna2lctZN0JdClAJUIrYxvzEb3IkOuPzByS9/wsphF8iYfj5&#10;w2d8pJ3+9P4DPr9/TwAKtShGsqmQCEwBmXSCNO3LF0InWY4mZxK6og+zICkFeXxcR7XcWpyPDsJd&#10;R9i05GWig+fIrmqWx2VtrcEUr5+P12STtjlg7KSK7ISXAFyg6rU1V2OMTsDaWIl+YdOrS+HWtMHT&#10;3Q6vth3zVM7THQ2yP3KbKnNrvBfrlh54DF0yu1FVWhLVeB7aS4UCz0QxofgvJNOonnPTUlGUyWuT&#10;m4360kKU5aajuZyNo+jTbm1AR005mqnS1+1D8E8MwabrgJf39sKkCblZPL76IuSXJkNRl4PG5mJ0&#10;svHv0dLxuAxwLNvRM2qAqq8Tn5Pe43N6Mv7DBugLrWiN2owmtQG1VNbl5eUoKWxBS2sn6tsVGJ5T&#10;om+iBYHjRTS1NKKv3Y6OQi8b00nek2EM10ehLw2hrzSAKXUUw53L0Gts8PqC8Pv3cES3GvPGMac7&#10;waDSj2VnjEqRsLy7wMV9HFeXcbzuRHG1OITwmgWRgxXcnoT4mQPClq/HnvBwHpfMivhfsLsco/rO&#10;QWoKlWLq/5YUQlIUAUtR0tMJy8xSZBaUI7ukBnkldVCU1sowrCVLH47m+vDu6uGNivACaxu78HjW&#10;cHH+gvPLJ/gIMgftl39vBtvRLZzeXcI43gmVvhSW2S6cPO3BvkhLezwEzRhv6NVORC6CuLyN4fI+&#10;gp3IOq5ufyMcuoLN7EZw6QQ3+y94On1A/OWnXHznNHaLiTkHAdeKzegSTi5fcXL9gsPrEwQOdrAc&#10;9sLsrsf6qRUGVwV6pr9hcrUex6chOXVpcYpQinkx7dfA7ilAdL0Ne7TGV0P1cNQWIjpsxeyQFu1K&#10;BQqqUpBfnYJhuxpL83o4xzsw7eiClWrR6uyAyamG3W/AwIwGZrsKHrcOA91V6OirhNpYj26LEvWd&#10;1SgncL9m/Ac6/o9ziYogOIPzwwCitBhHHiu6q0QexFpsTRhpqVvlNDz/mAFGZR2uggu8OZoxxkri&#10;t/ZSwZXCrBa2tgjVBZno72ilfcpFd2OVVHlGKivRN+jhxTpYdmKGisA12IProEdOMxQA1VA9inyJ&#10;/Q2sjPxsb00J9LS4GoJGLG0g1GQDf6uJQBNKUk0oisGTbsLMwVZfTD/sodIUnxOwFiPANVSJos9S&#10;zJqppR0Xs0saRIaanGw52CL6L1Us3YS5gEcbK3YfYSiyGZlqizFUX0IgtGCH517YbfFfIgSpnb8v&#10;YjDF/HGRzk2UEYLd3KTAWFuVTGzhFLGdfD7dUs5Shhna8HkCyUnFbG2qhI7/1yCscGoycgjKJKrC&#10;1G9UkLTXQhF+oVr88Pd7KsiveP8PbTfBKQZnvn38TPVJGKZnyNHszIREmXQiOyEJ+alUyimpyCEo&#10;BTQVhFBLIZU41aSVqmywpZ4qspzwL4BDZGbifouAcC/VoZhFs2buwiKVo6enhaUN60YNdq16Wuk+&#10;7FuNtNlGOaATnTIhau9n4WMn7TBLZMqKnXGjhKXXqIaqJBs6NmSdVIdCiWury+VofUV2lhypFyFB&#10;GVS7RSKFWxFVJ5VmJc+/ur5KLrjWxoZGuBKTqlHeW2IuetA1jmXCsru9Fi31xcjL/4J6NvgltWnw&#10;Bixoai1GIVXjx8T/0GaXIJf/W0b7/k9iEv4iIP9JT8THrEy6qA4o6ptRQ+teXE7bz3NV0ZAPg7Ma&#10;LX20/PZa9NoqYLI2wu0cgE27AWv3HhyGI1r/7whP/oCl+gTuZvJFcwFXRwybo49w6McRcu1ifeSN&#10;5/Q7rG3bMNeHMVS3i/n+GJY8O1jZ9iKy74FzUotxtxre0Aiie+RSaAORtWW4xsZgGbQgdvmChxcq&#10;VdrxB6rWgCsCZWMPvn3JQFpmERLSaLVpt4ViTGFJTM2iHc/k41yqyyKqyhLkF5SiUlGGwa4uHLlH&#10;8W5ybBNbwSjBs4/Alg+xi1vcPsRpUYewE9vC2EIvpldGMb4wTrusRrOuGF2jlfDH7JgImDC/PQ13&#10;cAwrEQfcgSlcf79D9OoEL/HvmA8sYDMcRGAjiI21MB4uxbB6HL09emxshHF18wv7p35Y5yjj1ckw&#10;TRkIWyv6XT3onWmEZa0dzX2F6J1og31bi+FAE4bWm6FQv0OL8T2UfVmob/uMudUmWu1pnN6uYHmz&#10;CzffbQQ7VZe+gS1iMTrMpegY5I1nrIR5lK25mzel14YdWmWHtg2W5hq2+nV4nJ3F87yH9smIMtE/&#10;RcVi0zWjh5AdHKZ9njOgz9GLNr5WxdZ4kDf1BpWjf9Is02v1EhIiy44YRFmlYgzOjGDbacWmwww/&#10;rbKY+mfn/4klA9wGgplK0axuhYoVoSwrHQqqA5FMQQxMlKYkwN4t1ob5s8bJEiudb3yAwOyFjYrF&#10;rGLFbSxDT12hzHYzQKDoalk5/qskewgqZTkVHvdHDAyJpVvFNEER/ydGnsWUxK6qYhm0XpubIke8&#10;q6joilK+UaV95Gf+hO/UCcCW5KEiIw1FCV+oCHOgKs1AT0U+dGK2DsGhpSpVFqRJQK5QRXu1LbBT&#10;4YpBjlECReTGNDRUSIh3UamaaaUdVNDGRgU6itNlSjQR6uMgMKcISpeYs83i5Hn0sHFZJCTFb86L&#10;+d1izjPtfnVGKvKTE5Hwz19IpO1OFLBM+EYYEpTvP1JJfpSK8jOLeE2E+qR9S5BzorNoq1OpPAUQ&#10;85IIS573AlrsXAJB/GZVbhYaqKQ7qOQ0ilwMcL913G+XulEm2BimmhezmDx9KmzQKq/TUm+ybNFJ&#10;+Ps6aLU74dZ2QFNWiur0VFRnpclA+z5Cfl5HG2c1YFdkdZobkyErInRoe6yH4O1AOxulTqpIDW23&#10;UvT10npXicgC7ls6rbAYgMrivSlm3og55SKxRm1RLhq4r8pqBRVcA212ORu6NBja62BsrYerrwuH&#10;85MYoYrt72yCiud4bn4ISWnv8deXd7TZ/6BTq0QroZpRkoGsSlpwgxLVrZX4zAbjb54TMX04v6IW&#10;ZXQC3aYaioQyKNWlKK3IRpexBn1jbdCMVKBrvBATQToc1t9K3odujw2LXjO8zh2Mdt7A1XmFgO43&#10;gvo43L37iNiPcDC9gR1XAAFnBKHZBxy741jWPsPRcApbywFBF4DXQxG2osFVYAJ+ipHDg0XcRFcR&#10;C5ExbqrWxhZkpxbQQpfjny8icUUJigvospQWXB/Hoeu2ITGRgEzKZsmUJTnxz2ybRJZkacmpNjOp&#10;LrMLUJBXhM7mNoQcFrzzBezQ6TtxekHF55hFQ2srdo9C2D3cwoDZiHpREfXl0BrzYZ1uw+HFNgJ7&#10;fnh3pzAToCLbMMAdcmCKSqrP3g3bSp/MQD67YYGTyswb7INthnLfb8Nb/EFmAnp7e8EPMdR//8oT&#10;uIDozSy8Bz0wL5djYL4bu692uI87ME4ozm3pEL72w7PvgOd4Cvs/jrD7EMLmlR2B00mqOTOef4Zw&#10;eLSJp1+XmAlp0e1OpTX/ghZDFkaWCJpZJcy2Vow6OuRAjIbWvlZTiMzyDyivSUJNXTqPOx81zXmo&#10;achDKy1IfVkmZs2dOJqewK7dhq3FKTS3lqGWrW4nrYmTxxq/DeJk3YlVu4Et4RC6qMimdEoEqBRE&#10;ctx5Ak0samVhESPVYk70PMEqpiAOsvKbVQ1UdmW0eSK0hmAkiOoK82V8nqZGhOsUUXW2Ykpk8eYN&#10;vkbLVJWThD4xyEEVKWIjRR+kKMNUYCKzt7ahBL0im3lNITqpErWsMGVUAsJml9Mui4BqMbdZpCur&#10;EfGIBGFlTipyEz4i++sHFKZ8lYHmIpay/r/T+WppN6sz06AmYLupOHWsRKLvUEfFoq+mzasphoXA&#10;m1XXwS4UIPdNhPWI1+2iW6E4E6b6MtrQKmwaNISpSMNWIWecTBCOYkbNuq4Ny5pGrHW3wkVr7SRQ&#10;RJnl77j5vpufnWXD4FI28PvlqExN4r4mIPnD30gmJFO/fkYy1eSXf/4mJGm3qSa/EYzicarow6S9&#10;Fn2ZeamphCNdBc+3AGQxISZGtbP4uIhqKY/PMz5/RCmhWUdYqhV/MqLrWMbb6zFM2A+zQXRr6X6o&#10;IDdGCLfBLnjZkC0SNJO0vG1UoVVU3SWZWdy/T1KhVpcUUfl+psJXSICuD/bK7p0QG9iIc5Cw0Ml+&#10;TU9nC2p4HToLsmGsLpG2v6G4QIJc7KMYYMpPT0Mh97OWClPcL3J1xYpSGQOqJySdxm7o2TgZWHqb&#10;quWgnZ335dnGHDwOI/LZKP714Z0c0f4Pz9lfVN+paWn46/1f+Jj8GYbpQQwuWDC6aIXdOwPbkhOf&#10;+H9FVY0oraW76W+CfphipVz0z7eiqjUP9aoyqsl8qEbyKHBa0WoqQx0FVatORIa46dam0NFThSnz&#10;IsXBCRvrMdgGvHR/t3Bbt+F1LWN62oSVZQ8cFh/2vK9YMMd4zk+xMvSI3elLPM2f4bc/hNiWkyrS&#10;j6vQd8Q29+B3ONhA/H8o+8+3RJtt6xt2XaFzNOeIOYsKJkwoRkQRRRFFUURRFEVRzNk2tt128K8d&#10;75hle+1ea6/93Mf7YR4nYoKTqjF/o2pWVSniPkQjKioOMVKVUFEGUwedYXsPhm1OWAdsGLFTLxzD&#10;MJs7UElSTk8nSfKziYwkZcpuQDJuKdunxSYiPoZJsrwSfqsFEct7Vng3utE30Yg+Uo93cQcuVwi9&#10;Xd0oyI+FsbMO3UP1CB46MU/72zPWjcq2HJS0xKLexs4QaKC4NaKoMRP6gSy0uUllnloMuHUkw1SM&#10;zJRibceC0NYUgmuLWPAtoq2lkxbcAWunGzvhG9ze38I6n4excD6sFEbvXjsGvDkYm9fBMdmIFQqk&#10;xaVTghm+nMTUSiMmfHrcfTnGxtUhhibH+HrL4bRVYG5RS8L8F+13HoYc5ag2kZ4a42Af1KLNUACr&#10;pZ72QoOahmLU1xUh4HPhgaL98OWalPsFD9/u8XB8xOzbQlpopNCkwtmhw/6yDdqiBBRqotBCEThe&#10;mMbD/gHWPYO42J2F39WD7Xk72il8Y2ykjvYG7MyO4nhpFj21JGEhj45aOJppyXhP5YwXscBV2elq&#10;PbTUHxakJqJckwEtxVFsrZVWSc7S9pqbMWqsofAaKZZV/F4sGgpI2KRF2VxXDg2zUVwsvBYkfaSo&#10;RaI2TzaQkALvGMiZ1XKwVGb0BwoirXRcFOpl53Bab6HHfJJZOr8nK1OS379Gjiowf6NKgXQUBynt&#10;qWSD0vJ1NsophaSHJl5b+ftKCCnaA2KRq/NUkfWQkCCpa4zUok3+qDbamCX9euoqaJ8LMCliR0Ed&#10;1hdgtqEMgxR2R0U2ekhpndlJ6KYQm0mnFv7vsYrcXyJZBB8p1cdkYaOtNJYWIPKvCArQW8S+fUUB&#10;fIUPL5/j3fNnaub73Uvab9Li67//RqxMyFAcZUwvIy4OCbSrcfyZzJgY9bUIaDTFJ0Y6DO13Kp9L&#10;i45RIlqSlooSUltFahJqSGum4hwSciE8fC1LHTVY4Gca6GmEi8Q/adDRSWgQcrtQILuL5+YiL7sQ&#10;WWlZ2A9vk0zKKFh58He10Yq3YXfChg2nBVvObmzToaya9KijgHXkZDJxVKCWNJj65plqE9GvntNm&#10;v1XF5SmkOzVpI2VKfG2yQYdJX6WWVDZVFlEwmChprQ0kdhHLNdJcp6ECgz31iI19hcj49/jr3StE&#10;UCD/4D36k7QdE0n7/DEKEbxfkRTmbP7/52wHxqFB6Ntb8DouFkn5skotD5nlH1DXlY7cshi6tGJk&#10;anmvCuLQOkLn1pmFBrbtGibsZmsN2i2N0FEcdbV6tNXuoiJpnm7CibyYagr6GIZ7gvAM3WHHv48F&#10;N0l8vBkTAxbkZdG2m2y4WPmC8PQ1rfoD1poeYC8MUbj2cbr3DafhBxz6HrA8dICF/gBK0guhI/21&#10;su+6nOMILQURXA1hZWUFweCKOuf7YCeM4/0ddSxtMLCC0eEhGOrqUZJfjPKSSrS0mFBUUoa0JMIS&#10;329LaRkiOiZoYZYq0EURcodIZ7uTMA3UwT5diYGRSgwN2XG0c4mgbwPdnVYUa8swQHzuGK9Bvi4e&#10;5a0aCpoe+uZYWJ3MMsYs6Bo1SM1+jdpGNnRmlQBV3z1vgzfQiK29WawuE6OHrAjuOWBfbIQ9UKVE&#10;cnKtHOP+Eszx2tWXgvEJ0tOeGXvfxzGxWgGT4z3abC8wOJmF0Gknmi0amIdL0UqbUJD0Ep0tCbg5&#10;KsXdQgbufLRwzRp0G4poQzXoL9RirLgRNfEyOaKFoaEcuuZcdLdWoLNJh2SSUy2vBWWpyC8m0ZXF&#10;Q1MQqxJFfhataRWFi9S56jfQruuYEauw6xnhh9yMVVL05e4S7BTH9SkbzOws15tLbBRaTNCGDTVV&#10;qXpGt6kBZoqoizQlhCh1ilV5WSS8aMjuOkJ09XytOoqaLCEca6mBi7RipzWvIaW26ctgKMtV67Hl&#10;rJa5jjq0aQvVRI+UDOkoLnJYVl1hFipksoV/U2ZoZRPcXFKjjhSjVpzItmIJMWoVSnokCYpEJuKp&#10;rPa7l9DESKH4G/7uR1VsLn+jgjRYkcrXRwvfnJdMyklDV0E6BS4LvYVMJLp8DFZoMEbr7zaUU0QT&#10;SIs5sFNAHbTdE7JTulGPZSYIKylSNrGwknhlNtjNz6ItOxF1Ce8xQSvrJWX7SKABJoQgxX+5qQK+&#10;lnIstPBK2pwnmU806PHhjwjEvXqGksxURZQx76QG8m+8Ib2pCZsXb0mSf6uZ6wShMIphOglSTkBM&#10;i/qIFFrYZEbih3dIknXcJLRUClA0hSMzPgF5aWmK7qXkSSeJi1eD0FpBFsmxBjYdhVsd6duECdni&#10;rlkPZ4NsplyN0dpKJolquJvFetdhobMF4eFebMrxHfZebDnM2Bk303JbsSVb6dGNrLTrsNhUirl6&#10;UjPv57i+mPc+UpUDyRZpeSkyhvoayR/fqT0rM0n3mXQJsot6h47kVFWCcbbBcYqUjUnVztdWx9dY&#10;RspPSvmATE0M7SjFNuEV/n75L7zie47ge02MpmXOK0MKSezZ65dIyM5EYXU1/vX2A95Ff1Rn+ERR&#10;RBNp5z8WJhKSKlBSmYXsoiTEZ75DTjkdmC6TRJmBqNQ3SMljIqYbax2oV7Pe2mZa84YKLC76cLi/&#10;jZOjDYTC8/AFZ+DzhrEyf4TN+Vv2FQKa2Qcj+4aOv99lbMSSz4utwCYC9i20FbjQnOFFS/Yimopd&#10;OFl5wHXoAWOtIdLpIkab9rBoO4XPEYJraA59HaOoralHN4HPN7+AlcAq1oMh7GzvqlWCm6ENLPrn&#10;EPAv8T41oKOtDyvBDQRWaO9JvsMtrTBrKxAxtdmHyVA/rfMY9EaieWc+yquKoWe27zLp0Gyi7XFr&#10;1eyX2TQB//I18qs0yCp/TYyuQEVDDor1cdA3RcLQEYO+KVrRQBPyq2MpZDZsnvrR3K1HqS4RFbok&#10;9A7UwLdqwspuE8YXKmFz6HB1uYXLTycIbyzCxewaWtnC1el3XJydYGOX5DkgYhsFhzMboUA7vDM6&#10;2IZzcX7mxMXNDs6OQ7g8dGDRHYOHvQJcexOY1T+itSQN6+ZpDJW1s9NZ0ZJVCk9nL4rz0ymGKUjQ&#10;vEF80p+oqMpAmS4beaUypkHLmfIaBfyg8yiQOaSbwsIUlBcnYNHTAudQDcKLFjQUp/AGanAdnIKD&#10;jXHe3omr8CJudlbQUFEII4V7bdquzt02kjzaGSPsRDKR4+5ohJEZv46C2FRRrM6pLpSVKr9mkjtp&#10;KcWKT3Y0wElBHaR4y4mGepn1pWiI3Z5hx7SQ1PrZKVu1RYxCJZAVmQkkVCavDFKvrITJZEakTZaV&#10;M/20eTViVSmIWTEfSZBxam2y/P9sdka5yrZmeQmPSxVlMwrZiKJSZq75N/VZtM0URVNROsyk2N6i&#10;DFh5HaY42hiyS880BXK6kYm3Oh9j9XwfBalw6YsQNNVSJHUkrlJ0FaeTDGVziGLMUSA9taVwUxDG&#10;KvNgKc5ED8W3iyLsolCOkdrbcpNgEiGmsHpa9bDXVSKJhFWQlkS7HElxi6QIvsNbCqJM3sj4Y6TM&#10;aL94jbfPnysbLnWG8aRFDYkoOz5ejT0mMTQUxjJaVg3FspgWuZSEVhAvdZ8ijBnI5X2RQvlyEUpe&#10;ZYs2Cy3sEEnNz88naGnFQlcjRdCgDi2ba6ujgFdRKCth15djip+dp7UG/u5GrFpaEKIYhml5d0iP&#10;e+M92Hf24GiCIDDagSYmnykm1M2hDvg6m1DNz1DWkReT7DL5HmUmXzYyzktmcqN4aUmQdcW5sLfW&#10;qyEdK+2+mf+3s5ZJim2kx6BVB8FFR/6BTLbf7MIk7Hnd2LVP8PNOwB8v/sZfFMWXL19BE52IOUM3&#10;mgq0SMhIQxrb8HuKc3Z6GhLffURGfApySgrUeKX0k9IKtik6K01pMop1GrTbGlDEa3ldHq13Dhq7&#10;dKhuLFbj97naFIqkBo38ur6KCb7eCnPrNKYdmyS+ALzTO3CPHmLO8RmW5gBOgw+021dYd0lx+QPC&#10;y7Kz1wPOFh6wM/mAz+skyOUHHPN7+yv3WHffIOT6CW/vNdaHHhAY/AFv9zXmem9h6xlDYwPdbqeJ&#10;/8uB+dkZLM7PYWFuHqNDI9S4bowNj6GrvR3d3R0YtA2QYNsx1mOGt9PMZFWFiE5HMxYPJuEJzUHX&#10;VkahLMbs8iwsQyaMOnrQwptcw4ZdX6dDOHiKlDTaQUMa6k0ZqGK2a2wuxfhkLap1kWjvy8bdwyr6&#10;Z43YuJ6FjTZ8MexAj7MUwxTao9N5nJ/7MTpWi3lfNxwjFEtmirPta96MH7wZF7g44JvffsD5oVTm&#10;n8I6VgPLaAVtdxVGJrJhHUnEoFODuZVWXpthdtDaLjZh/9yAh/NcnA2mYL87C535UXDrarBY3wlb&#10;sR49xRVq/K+4MF2dnpjBDzs2kXSR9ApxaWwokRHI0HyEkXZYV5aNHP5MTm4U8stkd6BIJKUzw2Y+&#10;Q7e7AGUtz+HwMUOXf0RvUxEmLQ0IkZR312aws+bFmKWdQllAm2DHAAnDwXtoNVQx49WpDR7kuFeZ&#10;SKnQpNDOJVLc2KholWRFTGl6PLoosPXFWbTPlRjk7/gdFnTQvtrZ2bprStFCy2Nl52uppB1gY5bi&#10;81paLJkJr9LI5EySmuGU9dFqNpudW8YhrU11iiRLaJ1lP0UJKfORjWal5CebxKg2q+BV1lfLMbHl&#10;fE2F0e9gyE0jRSXRXqfBXMbXRrFUJTqVubxq1Ka4Nm02RmiNJ2mhLbIZBZ93qomYXMzThjekR2Ky&#10;vgTdxalw1xVjSqiTMc2QTSxkZnuQlNlPSu7i+zdR9FuZpFqySa6033UygUTKjXn1N1KVOEapscVo&#10;dvT3L57hI68fKIiyB6OM3X18/kKJ5jsKpUx6ZMTGIvn9e6RGflTLGXMoNjkUw1SSdPzbF2qDXRmP&#10;zYh8zaTCREmy1/PeykqfyuQY0nE62vIyMcj7PtukR8jcivBgB1bNLbTczQhQCCWCPU3YpHiuymMm&#10;s9XeRqxbmrE9THEc7aIw9uLIZcHBuIU2shP707KJs12RYTKFKZqvVcp8Uvj+iknJshFJaSaTNclf&#10;wyQm12K+zpKMZLWJsCxhbSdJttJ9NJDEa9gOBluYkNnu3H2dsPa1ILeEQks34O7spnjXY21yAIa2&#10;XNrgHFSX5uLI6caO0Y7a1BJo0nLpprTIy8xHDvt7a42BYpmD3OJiaHIzUFNG1zfYhoKKLGQVJyOv&#10;TKx3Kgq1magyFKJMn82vU5BVxGRdybZY8QGf/Dp8ninDD18dtt21cIxXo9dLUR9ohKm5DV0tVuyu&#10;XmF/9Ru2vA9qk+DFwa9YGHmAb/Q7RrrCcPXvYMZ2BN/YNXYCsuctBTRwr05qDftoySmWCwNnmO0+&#10;g6/3DCvDF1ifO8DEyDQGegfQ2yn3ogeDFjPsg4PobGuHsbEV7U0tMNQSvGx9cIxRr9pNCBLWziY7&#10;cWSpRESdsQqO5WZaaBM8G14MzTvRwA+3tCED+tZK+GmJLUPdWJ4/Q3jlJxb8IWakNCSQtooKktFY&#10;nwCrmdbLlATnVDUszgasnM/C5NTD6qaVterh3+jFxWUAW8EVOKytONny4/7wO+6P7nG4JntVyhrO&#10;O+xvXikhvrmWHYhXsLm5DL/XBHt/PpzDGZhyZuD0oIU2XIcaAz+EkgiUl0eiviUXLT3v8XCkR3hA&#10;A7eVhOouwYS/gdauHqOlgs3NSItNRjZtS5GuhCSZg6w0kiKp5XXkv6ApjMGbtxHQpMaigra0gPSi&#10;KYhEakkU4nJpPavikFEWhWwtCU2bBM8USa4pB7VlbLAU08aGYt7gbhyRaoP+SaxMDpMIy7A6zhvf&#10;3gCHEKEUC0tNIskvRwqvKUTN5VI8zgZeWUKh02DUWA8L7bRRVufQbpbnZ2LaboYmMZI2vlLt7m0V&#10;O5KTqgRQJmBEEJV1p5jUkDYb2eilfKdKk6rKfmTcs6umEoZSCnzW4+oZ2aA2I/pxRlsT/R4lT4Xj&#10;pEipqZTNasX211CYGviaDZpkdRhXW0EKuuUsGxFECqSTxKhIklQt+z52l2RgmM9NGSqU3Zbdexy8&#10;umv5fkoz1M95DGVqjHGUwjolxz7UFJASixgltKtlGKWLsbPDD5bn8+9lUyAzMVCUj2aNBmkfSIhv&#10;XiDm/Vskvn2PqJcv1Vhd1JvXSiClFEjIUSZpokmUIpYf+DPRr18pO50WKRNkMbTbvMZTNPlzubGy&#10;3JFUzefySWi1GnZ2ClE9LbbUbkopjmxuIXWhIpKuWi2W+JnuD3fjiolwe6gLq79EMkSaXO028CqP&#10;GSKO1jbs0Wnsj/TgcMyCY6eV9DiIfUc/doaNaq/ROQpuzIs/ScSvkcKkVML7XZASpT4vIX8ZIlHL&#10;MaV4nGRpKKMTKc6HPicTQ401GGljG6NDsZNupweMWBzpwjRfS2MTk2hNGkx0iTmpHygyw3jz10uk&#10;p8VAb8iAyU3i7MrElLEUU3yt9RT/4vJSVFRokZGVhVdv3iGalJmuKURWYSnSkpNhq61FW0UJcvPS&#10;CBuJyGbSk13QZUVPKR3ZoMuIitps5JeT0PM+Io3woSHF9job0dhfjCYL4aqjGFYS9aKrDRfrXuwH&#10;FrE040BXsxGO7hVMW85wTqLc833F1twtLnYe8IlxSoCSrRqPNghRq9dwjo2gk/d9X5YqHh7iausn&#10;bvg9r/UYO/PfIUfWHoS+UHemoa/UUwxrMGqzYGbCSU2xkWAd/J4Z1XR0paUl6O8fxbTTiZ3ZLlx5&#10;K/HVnYCIlLwPyKQQlNSzQfRVoaqlAobeGhhtlahpJ5XthklHVGX/Hvb3L3B0doHruyv8fLjE94cj&#10;XFxswBPsRpkxHm0UphEfs+qGG+t70yS8VpTWvkNx5Ru0dTGLfLvAqew9efh4zs2F7IJ+9glne9sk&#10;yF3cnh/h09k2/8cads4W0TvWjPC+Gx6fEUsrvbg634TTbkHAZ0F41UbcDmDnKIzJhXHU8XVX18ma&#10;8RyUlyXDwE5npMj4PCMkvjwkpsfhXfQblGnzkZ2bgKy8SMSk/4mYxDfMjrIs6Tlik14gvzQBtU25&#10;SKUVL9Umo6KxCJUdZdANlqHaWoSKrmwU1MVjYacNvbT8RTpSaeF7vIuLwMf4ZygsTkNfdz38bgs6&#10;Gyrg7KlHL+1nNx9bSH+ddVo28kRVz2akiOrZ6XSMNj6WVRJVzNT1FLM2vZZUUETLVINaWiqhRBcF&#10;sjozHj0yc1lVgpqCbNJoGqpJWVL2ITsICYXW5DPBsQF3yOwmbXhpegLKpHPJrCvttTYrjY8T1ZLD&#10;/JRY2m5Sc+x7lMvKGYZeSJT/pzY7iRaQBMlra14q2mmBu4szFEXK+KMIpaM6h5YkjyQoa5oL1Nk0&#10;Ughuo3UeriJVMlwyLsmwVeWjljRTFvsORR9ewpSbCQvf80gpKbK4EPY8imwq70V8GtoSMtAUnQJT&#10;LAk5MhFFr96TaKORI7O8798gPSFOHaYlIQXi0aRHqR+Me8frWykUp51miIimRj0WX8uWaDFvX6qx&#10;SFk5lJcYryoJikmURaTpUt6DViYZOUNHyyRTQXprK81HO1+jLjEadclx6GEic9VoEextIRV2Y3/U&#10;jJ3BboT7TVg2NSBAevNLkbipFuHeBmz2NWKL4rNvNeLI1o5DmwmHQ504sHdhj0J27DRjY7hDLRzI&#10;Z6LK5OdTXZynDiGTelVZkviRJJweG63KgGRdsuxUlPzxLTT8WWk7w0ysPVJ6NWqCm/8rPGNDGRNm&#10;Od1FCRNUXkk6CkozEZ8agz/ePEMak2tuOaMwDr02Lby+TnTRpZhbmtBEe1lGx2XvMTIxx6AwLw9v&#10;oqLxITkNqXycL+VqTKA5mngkpkUiJes9YlNeUCTZhkqSsbjpRL+zBRl0cunsY+nFiUiToSv+L11l&#10;KqkxD7U1qWhoycGg2wCnvwWddlpwmx6DUwY61DzCjQnGvnq45jxYXQ0Szq7wiQ5zf+eGmrFLreBz&#10;i+OYoIM72FjA1dkefN4p+Hyz6piHcOgQN9SW3dULbHhJmJ5z9DZbUaPVQUsh7GijC+0fwKh9HC6G&#10;Z8KByfEheDweuKe8WPG4cDrbjC9uDX5MxyOitDITadkfUFSZjOJqGV9IQUF1PGqMsuNwDtqMraS5&#10;bQQWDrC0eIDA8g4OD04QCi1hyT8BB9HZtWBAc18JGrsLYJ/TYSZUj+B5P0W3DLcP2/h0vwP3rBun&#10;x7e4vviBEfsonC4ir6sRHXW5GG4qwZrTiIe7Ncy7WjHpbkYvb9yQ1wDvkQUNFCf/2QScSy6MLyxh&#10;PrSJzbMjhI73sbC2Ao+f5EoLW6LNoy2ORhZtYSVJpKauEsO0MbbpEcRkkgjT31EkaQsKoxikhiLS&#10;XAMtR0MO8itiUN+tQbbuJepsSagaiELdeDx0Q4Uo785HRRvvU8lrJGT/jaSc58gsfYPC+igU1KZB&#10;o02Blu8hk40xXhODvIpMaIqSkMWG01RLkehvJHFmoqk6V51upyO91pdS0ItISTLplBINPWmlVVcK&#10;c1MNLM21qKeNLicFVpAo9jx2tVZbzryWox1sjTo0aYtVWUhrdZkiUpO+DDb+bg07RhktezU7iQhr&#10;CTv8cEudEkWZBChNSyIxxii6lE018qUekvScRXtZRrEsplDoM+LRSHGslxIPTSIaSaltfM2dRVno&#10;K8uGpUyjDumScUix2xJiq8dJkHK1V+RgqDwbNv6MnYI6Ko/L+ZgiKRtY9JZoYGYMkxRbk0nWcSmw&#10;pOVhMJVCmliA0aQSmKPy0B9TiM7ILLTE0OIlZZCKs5FDYc+keGTxPciqGynnSZRyHkbsL4GMf/da&#10;zXrHvXulZqhTpeSHhPg4dvlWjWOmfpSNPhKQR5ospeVuystCB+9jW04a6iiQ1RREDX/fWkXiYWI1&#10;UTzH2absFXyPpPyFVj3Wegw4d/XCUcvn+dnsk4yW2uspjK1YF7LsEKJs+kck9/pbsWMxYmegDbtS&#10;UE5xXCdlboz2orYwC0VMnukU6ybaZ9msopH3p5avKT8pCplM8OVsC2a6DCfJKS2SYv/hGZNqCvop&#10;yk2Egs42QsF0NyaHmpGfHYX372UIKRbRMS8RH0PSfv8ciXyvz1+9wLMXdE2ZsajV0a4bq/H6eQTt&#10;dTzqmcz0bGueoR6UZmfhDQVaV1+PjJJSxOZokJglm0G8Q1KqHH3yATFJvLdsL/HJH5VoqsiIRiYT&#10;ag7dWm0nXU9rIXLY14ymfHg9BgwNVWJolFbbVoW2TrpNczW6rIXod+jQ2qUjibahsr4A+VUxsNh1&#10;WFikcPnPqDfb8M67qR0DkNJF+3gdApuT2Dpcgc3Rg4UVwtmmn0IZwlYoBN+MF7NjPpyFqTuHP/H1&#10;/AGOgSmYWrowZndiZmoSC3Oz8Ew60N9j4nMOBKXEyO/BzZyeAhmHh+lYROgamMFKUqCvz1PlNvVN&#10;WRSOTLR3V0FXW4qAfwfz7h0K5THmZnap2Jt8scuY9zpQo8tFrVTcsxFVpafStr2BtiwWjT3sBPwn&#10;E7sW1FkK0NBbDP+2C4HQAvb2SYx3Fxhz9fHrUfg3zdi7cGA+0I5g2IJqfSrfsJ43sAKh/X5mmkZY&#10;PdVo6EtC51Qq3Js6tQdlY7cOhg42prYS9Fhov+tz+T7kkPW3qKboie3fPJ9Ct7URTSYdspnlYlJe&#10;8cN9hQ9REUjIeI30khiU17IDtuapIxusszVoGSHRhHTQDSRg9KAKr9IiUNr8EbnVzymOtPd1JLL6&#10;TL6vSuTRrhTwfmXpkpFJ6kwtTqBYFiGjmHRSl4Gi2lRaGja62lxYLHo0kHT12jS4+JoGmnWqExSw&#10;Q+qKc2AknehJLZm04a211agpK4aOhKVjJ5nsblIlPh1Se1iRpw6T0pNo9LSgegqtlPAERA8AAP/0&#10;SURBVPhU0n4baLOrclJot0k+uakYMFTR5jeQLrVquzM5I7uEZFIu5UCRtJm/dgKqYueTVTGyG08d&#10;o4bUXZMuBeO07yKY/PtN/LlW/s22fNJkodCkBv0MK0VzkCEiKNuI2StIISpEBCmkZVn/PCcz4DL2&#10;KNexX0XjkxQcd2UxfBSGWdq8QVq8zsRUtMbQnqVq0JKajZKPsahMT2fSYKJKkKV5JKs4UkrkR2Qw&#10;UUSx00e/fvFYEE7xk3HGbLGoTAo5JC9Z0pdCqkylUIpAJlL8ZOJKFgsUy5iwkBXJtrs4G6O8twYm&#10;GStfky41Ua3y6Way6WKC6C7KhLk4CzZtLkZ0hRhnwpPZ+flW2fZMj0BXA9YtLQjS5gb4mcnZNvJc&#10;iGK6xeckRCS3RCgH22nTTfD3GeEf7FJimMZElUNBlGs/E15TBcmaiVM+78aKXOVM3Db+/IQFQ3QV&#10;NRTWen4WMkEzMtiCGn0R7XAkPr79A3EUxpi4l0hOe43i4hi0NGRjf2MYywt0YqtDWPT3wDZYCZej&#10;GXV1xUjJjMPbN3/xvnyAiVTfWVSChQ4LFobsMNTXIa2wAFE5GXib+BEf414hgQKZkB6F2HTSbUka&#10;3se+QFwy77EmGs0Uxui0v1GgS0R87hu61Az2mXRUNlEXxkiI/j40mvTwrLphtjjQ3jqKwdFGDE00&#10;wuW1YGnbgbFpD0bcFLKAGT0DnXA6V+Ac98NN2rPa7RTHIMZmh7C6HURwK4TzqzN+347ZmXEEAwtY&#10;W13C+ioBatKD7rZe9JoG4J8NYmLUg6aGFrQ2tWJ02A77EIFt1A7HkBl9HSY4LDZseZy49jbi62QG&#10;7l0UycKqdJRUaWgtM1BekYxKLa1ZUSJ8ky64LIuYn9zjjdzE3PQRXGMbCCzuwNxlgn2wibaSNrSm&#10;GBrid0dtGe0jhXa4FtZJPVqH8tDjLsDwShW0xgQYh4uxfjIC35oNB2d+fL4/xP3DJ6ysjGDB1weH&#10;vRkuZpDL2wAOL72YWu5AZSPFyFQM94oNzsVunPz0kFSNcM6P4+rhDO2OQoyO1CE1/jXiol/iJbPh&#10;UsCN0Une6LAby3tuOMIdiCl+g/eZL1HZUAo9bW0yG0Jc1CtE84MtrEqDrqUQemMpolPfIjb1HeMt&#10;xTYSxbw3VdWpGByuRE1zKrIr36LCmAbjTBWK2mlJRzQo68yjSGYgi/cvKSeBlpuWLvkD+sfa1fiM&#10;oV+PZloJfVsBDMYCGI1s8PocTJIwBgw6WnADllxO2qVGVOTnwtrehpy0FGQmJqKmvBxaWp9e/pxY&#10;adkPUkp/jOy4tfmZig7rZM/IRj3teikpMksRiZxiKJM7rdoCNYNuKMmDsZLEmZ+D4WYDBVTOxZZl&#10;iMmQjXUzPzxXG1RIwXQrrbrsxGPISkBbUQZaSaYikgaKZ5OMS4pQMky03535vBYKYWagu4TWWVbO&#10;qKCQVGRhWKuhgFIkacslZALHRZp2ynrsqmzadCkFKqTg5D3+Hsmjm2JkypcxQPm/mRS1DyjITEaR&#10;LEeUia6sFHVca15aMtJiH1fKSBmPnHWtSZT6RiY0iqQcxSDrzPOSEpQwStlMSuQ7Wu93yCWF5sbL&#10;RsFpatecskwmBr63agqMUGMn72FdZiI6ygrQRvHq4D1s431o52szy6QZaX68rlyF7FDko1UNdBqw&#10;SVoMkhpX+pqx3NsIP8XRb6pBkEK53Ud7TgEVkdy1UiBJkOHBNgRsvbC3NmDFaUV3fSWK0qQ0KxbW&#10;5hqV/GRtfZu2CCPtDbBRdDtbatBQTdJuroOttQkzfG6dojnnslLMqlFVUYoS2uKU+DikpiQiibQs&#10;Z0mXSD2u7AjP9v/+7d8o5efVbChGU302RiZaUVhTgj9I4R/fRaIyt5AUmYPMrHTkJiSwXeYjkvfx&#10;I+99JJNnVOJbJLCNZ+QkIjkjCjk5bHfaJvTWzaC7ah767AEmXhMdkg5lOdXI1xShqKAIqQSC1KwY&#10;0uZ7ur5MdFvqkV7wDjpDDeY2x2AghRczeY74+DvljweZiautbalCs5EJZdmHQJAkSWsc3tlHv92G&#10;nfAnbKwcwze1gsONE3ids1j3r8HvW6Z99mFs1IU+cz+amwkaVrpXmwWNDfXQVemgr6yB1exUQuqb&#10;cWDWPQznELXG3I2grRkHw2W4tmcgwlJphKfLg/O1e9i7nWo3ZwNfaENNKZaDq1RwF+rqa1DAjJWd&#10;H4fKWjYgYy5q2mhLOpPQMlCAAmKxrjkbtRQa//Y0pgM2kl4hGnsz4VjUwR00YmV/hJnBiMn5TiyG&#10;BjC/bsXa4STaHCVwBbsogkM4uF7Gxf0qdo9X0NXXQAosxeGnAM6ugrA7m1BfzwzX3kz1t8Nq64bN&#10;2cwbMYbd/XXc/jjC+f0+bG4resdNGF1ug9lTjuC2F5++7JNuifczJlgW+L1QG2rNhcx0WUjJjSUd&#10;5qC0VoO8qkxk0iLqOxuQxoSRWhmFrLoEpJe/pYWmDe9IwsR+CxqnqpBTRQKpo71P/ICs7ERk5sQi&#10;Pol0mhaNV88iYO5rwpuof0FTGouyBtJqez7K6tKhayrA2p4PxxfH2Ds4R3j7BMHQPjxzzHoMGTg2&#10;GTvRoK+FQadXZy3L1vx9DXo0lReqwnSTTsvOHw9trgZ1FUUYMjVhyGiAuZ62iza9WctO3N2sLHwF&#10;xdBQQuIkecrYpuwU4+xsRUl6kprAkeMZZEs1Wb8tG8s2aCiGtHAikFLuI6cXdsqabIZYblmWZ9Ak&#10;KBGVcUoRVAnZlKKDAtvJ64Bs40bRG5XJHAqjTNAIPcr+kNO0plM1hSpUkbgiywLM1pViRleMwRIK&#10;amUhukjVzQUkVCPvt74aHiezfn837APdqCwtgL6iGOVMIPGyEfCv7c2ElNuqyvmembQSYtVO3vL9&#10;BEYyqTErnqJKoZSxvBpSuttmpiBkQrYok/IeV20lXyudBC2nhbRoLOG9IVV3Uyz7eJ/b+HrMZYUU&#10;8nz0FBVgXK+Dla/DXl0Gv7EJYUsn1s2dOBqzItjfBmdjJWZpy2Xzi81eA3bMBhwN0XKTBoMUyrke&#10;I7ykoqnhMUwMOWHr43u0jmCCti/gnYalg5+hzPITQCb7TXD2mTDBa4uuhJ9nGm3hEGbZL4YstTB3&#10;1mOg20TLbSIpNUGn0yEzM12tKomPIzVT3CroXN68eYW37z/ixdt3eEaifvb6NZ6/eYtXb99STJOw&#10;45mHpboGsy0m0rAFY/w7OXIfszLwktrwMS0WSWkfkJxJmswlvZe8QX1bEXQlbRiu20Vb3grqkwIw&#10;5vmZYENoyw7DUrIGd4sfLdpalfA0dCeFdEBZUsJkMCC3KA2Z+bHQNejQYuqEkQBRXJ2hJoOKKJbF&#10;lSTmNi0aOrVos9XCuzaEpjZa89Y61BMgWlqbMTLsRH/3MPIoyI31zeoUR1PnADo7Lejm++gzW1WM&#10;OSbo6vqh1VZS3HOhrapG/6ANY2NjcDlHMT40gMnBXrhJr15bD7WxGhHLTQ8Imx+wZf+Js7kHNJW1&#10;oa+xHc3M8F5vrSpzKSr+iFraUtugHhvrNpTQVuqrac9IBe1DtaiiaLaNaJVYFlXEo7iMxNFWBo+3&#10;DQvzA2g0FOD0aAbXF0H4/TZY7FpYJ6ow6eeL2RqEY6MLw0ED2iZy4dmpU0sZ/QE77u+OcXLsxxQb&#10;3aCRFsG6D3vNOib0++xUnzCu3cNMyx6WxnfQ2mlE00g1Ro+MaPNVoMaSjfrubMx4nWjmzaw1ZmB8&#10;swAmDzvwSgeaB5thdNTBxLB5O+AKjaHPa0NZSzWSy9lprBUwuEpR0V+EvlUjGm1lpMJSjKx1w7Jo&#10;hGWmAUOuama7TDT1FvI+lMHUV46GWnZufSn62THkxLrmtmosrLlJzfc4urzC6fU3bO5fInx0jRBF&#10;cn3nDIvBfXgDO3B6VuHyBJkApvghm1Ff24SK4jJmfz3qKiuhLytFFTtnWW4OyvJJk3yus7kB4/1d&#10;sLU3wdndplZdyBpeA+lDitllE9YWCodsgGCjOHYwa7fqtWpMU9EUG2wdha+RglefFU8RyFE7cMsE&#10;jcxUdzH6aJ17yjJVmEmJ3aWZ6CwhQTLaC2jD85PRnJOMRlp+2QFIThKsp2DKvpQtpFshse4SjVqJ&#10;M0qhHK/Nw0RtNkVJgyl9Pjx0IzNq2WERLCTlIRJVPztMLkmwnImghSLpnx6Hl/ZrgmLpnpR9Cq2Y&#10;GmfDHhmkBY9GKa14Jd93FYVMz3uQSmHII3lqSYKp0e9Jkm+U/S7OSFVn3GgLcmA1tWB1zo05x5Ca&#10;pBmg5R8gfTv5+cmYqZH3pIUk18jXUE7RLZTZb1li+DEaxdGJKI9LRWN+IaozMlApG+JG8nn+TGsu&#10;xV1bgtV2AxZadFiiJQ9bGhEe4P8baKO97saIyYh5pxPhcBjBjQ300ubp+HmXVtSgpr6FbcCJ8SkS&#10;zpwfh7tHtIkTaG9uxWBPJ10exbS7gTRZAUtvDTt/Ayx9rWq5nRROt7W1o6m5GUWlRUhJTUZSipwK&#10;+BpvP77Gs1ev1Wa0zymUzz68x4uPH/D640d1lEV5Jt1Hbhkc2gZ0FmhRFJsEQ34R0uOT6LIykEBC&#10;lUmf/KJ0JKW+QZWBXxdFQ5NP11NqwEBlAL35R2jODKFTO4kVdwDuznUYst3oLTyFrewT/B0XMDdY&#10;kBifwP7Sg+ZGK9YDZzA2dyItOYtOlmDQ1ICqOjkpIANFFMgcWdljSod5XIceJph2oxnOATeaqmtR&#10;mEtQSUiCtqISA5ZBZGXmIoV/JzaObkyTx2RRB0NDM7o6zRiy0dZbh9HezkTT0qqiq70Xw9ZRVStp&#10;6+uH2dQOazft/aAFk0P9cLGdRQzp6NPrN7Bm+aSKNUO+Y3jc0xixtcA9VosuUwGqK1OQnUUMr0hF&#10;eVkkDIYEVFdHMTv9hfLyZGgrSSIUi4Z6UgWtq99vhZ4ia+qrRWdfGT88PT/EBvQNsuHsNiJ40A0X&#10;Sa/NQbuyaYBtqRKDi9Wwepvh8Fng8prx9X4bZ3vr8A2EYK72YkgfYgc74o0+xHDRIZyFB5gs2se6&#10;4QHrPQ/Y8X/D5c879PpakNeQgLq+UgR2prF+sAzblBEmZwHswVz0zuegabgEVh9vlKMazsAIPqRE&#10;QWdqRM+MlSJZjCJDCr9OR0MPLeM86dPdrjKbJi8O2TJOR8rOy01Ebp6cgROJ6OS3yCpOQgMF1tzJ&#10;v1vTCLORxMMPTlejR229AU2tPaht6EStoRfGrjFYRr0IbJ1gdfsMtvF5uObW0WWdRL/Dq4RyimHp&#10;H0MrxbKxqQ06ZvdqbRVaDI1orK1HRyvfUyuzt6UXLXU6jFm6UZiZCnNTPUaYMCat3TDTxjVXl6Oq&#10;MFd94EP8GbulB94xG4bbDKq2UpYvSh2g7IzdQqqU2kRZW91NoVQ2mjTZr81Rm1BICFn2VZCo+LiL&#10;ls1USIokYTZTFBvySKL8X7Ukrc6GGjqSCnT3dKHHOoD1UAgPP77h4e4GwXEHpkyt6CERd/P1tUpx&#10;dqMefYZqDPNzWJiwY2fVj1WfDztrQXhcY1jwerC7t4WNcEidjRTelqMBQlgPLmNxzqPOJili8jA2&#10;soOVFzFBZbOt5qKa9J1C6/3xxV8kyxi1SW9WShL/5jgmJxzY39vB6f4u1uemUZ5FMi7NQx9J3FbJ&#10;JMN700oSH6bgWYrzYczKRGtGJmxMXPYSJvqCMozkFsFVSNLj1zOVOowzcflbDVjqbMK8qR5rpEe/&#10;qVYdLRuwdWGcn42hqhJeCuD+zjGOji5h7hlEQ10L+04vP1MLzN0OdLTb0GakBbc40d3nwJjTC/9C&#10;EEe7B7i7/AQXwWHGNYRxpwWmjiYSUytqa3R8z2Ukxgq2lyrk5eUgJSUZWbTNMfGReBP5Bi/ev6dA&#10;ikhKvMdfFErZwOL5hw94+/YD4j7GoCAjl/09RxFmVFQMPkTFISotA9GkyaTcVJQx0VXU5KGcCS42&#10;7S+UVtEh6YtRR8ttrl2BtXYXFt0x+mvC6C13k7TDsFddMgHuY8gQQDkFuLK6EDklqSim7U5LS0OT&#10;zobe2iC/f4ZR4wXsfQHUNFRBZ9SiorUA2haCGBONtdcJZ+sG6XQO7uogylPr+LkSGHT1yGXCSqXQ&#10;p6QXITFZw/eeyntQiOLicoplDfqZiGyDdmpVM11pg6LtWn0d2ltNcNjHMDRAqz1sh6WzEzotHZyu&#10;iqQ+jIjQxDFulh5w6aNATh/Bau9EYx8t0Hw9WpryMelooQVoR1JsLJoMemhyPiK/9D1yCt8huyAe&#10;WUX8ujwS7aZ8LM+2oZAoXkY6yU34iGoShrG+hFSajbambLQ25LCTVmJ3x4zR0Ro2cq/C3GFXMwY9&#10;pWgwk1Y9Nbj9uQLvtAfT1mt4DBTtmgsMlR2zA/th1s7CUjnBTjqLCT6/0/YNZwNybO1XhGb5+m29&#10;qsDc0FWBpX03SdWDGpk9m26DxWPFiN+Omh6Sn9r/rgUltMzZ2jQU1uQiMuMltM2ZyC3le8qLUbRR&#10;zE5TRLtY3VQMTUECsrNTkMaGV1lZDQeTyc+fD7i4viMlnuPT51u1acenk3ucXnzD8RfS49U3RYvr&#10;7BBLoW0cXtxi++gC+6ef0dZlQ2IKLX96NlIy8jA1H4LNMcfwwjO/DufEPIYcM6QMu7IPjYZmGGrr&#10;0NpIQWc2tPZZ1BiKmyQ0QDLpZgaepl1YnBjFtH0A06N8v6TL4c42VebgsNuY/KzMjn0kySK1Q1Be&#10;/Ecs0FpUZyShNisFzbkZj2uyi2ldacFlM4cuUpWQYHdptopOfs9UmKnEsY3iKL/TkJ2B2uws6IVy&#10;MzNIsXqYDHVo4usVQTB39sDhGMfh8Tku7r7ilLF/eY2DkwucXVyrQ+DPLj7h8voCX7/KQU8PdBI/&#10;sL9/jJ2dfSwsLSO4GSJ1rWFtM4jQRhDhUBBrQT5eCyGwHEQwuIEl/wrc7ikm5k4mcFmr34E6Nva/&#10;IyJQkJ1NK8YkYh9FRpYGOQWFeP78NcXJiFY+X8b3IPWistNREwXSVJyNdiYJE8m5h0lhqDofM3Xl&#10;mKurgLuqGLPVJXQ0FZiqod1uqcV6ZzOWmXzm+Njf2UChrEeA1jFobcNIUy2SaW+nh224ODrB0cEZ&#10;pqd9MLR2w2QeRptYQ4qlfdSNPusYuvtHYBmZgoU2fJBWctLFJBHex9UZ3cjhGdvZZ9Xu7r9+xg+G&#10;fcCCXpMJg2aKJt9PO0mysrQM6UmJyNGkIyEpGq8/vMQriuLLD5G8RvLr92oH79fvPlAkP+LvyI94&#10;GR2NRNrQaI0GEaTi57ExeBkfz76RgXcpcYjLjic9JkDbUEihLFR1lQfnV8goTkRxbRayy+gkCQxd&#10;1Q6Ycpdg0RzDVXEFV+M2yrPrUFSkRWxyAuLSpUQoGgnUivKyFjrFbbQU00EV+dBZto9u/Q6Guuew&#10;uRzGCBOFe8yPpbkwNpZ34LJOw927iPGWFbSWuJCbqENaUg6S0zVISMtDYmoR0jLyUVJCgSwqhUaT&#10;SyHOhJ6CaLc7YLMNq3A4xlDf0IBWYys8nhkEA374PNOYdjpgNxMoejvhGCRJbrjucbL6A0P9wxie&#10;NKF5oBilJEWhvMpmWqbWYlSQoopKE1BZlYoafQaqqlJ4I2Khyf5AzJVD0COp4m/R1lKAAopkbvx7&#10;VQuYHP0SjbRYTVpmHmagy5M1eJYcCJ75YZvuUbPOLtph7+4a2tw6kiBFYshEwppHYH+A6NsCb+sJ&#10;Fhov4GNYq3ZgKJ8gYewj5A5jpescW8ZrNsxP8I5uQW+oQJk+HVZnFyzMsP200Xl17NweE7o8rYjN&#10;e4eWsWqka6OgqYpHUb0sr0xAOi1DsT5LjU1WNRagWJdOMqQVbchEDr8vy65ySE21bOixCQnqqMuH&#10;hwfc3bKB/njA9x8/8e37D8YDvnz98RhffrKz83v82d39M4rDJUXgKw7ObhDe4+s+uEB4/xwb+59w&#10;dHGPv16+R3RCOqLi0lFWRfs0xIYwF+J78cG9EIbF5oZteAqdJjM7dRsTWCta2RnaGOaOLvhn5+Cd&#10;nILfOwu3c4wfthtTY6Pw8Wvf7Cw8404skp7EvhZnkP5JjVs+FxtBH++nF3e7WyhMjIUcmypE2UGB&#10;lLFHIUpjfqoakzQVUvx+hRwD26xqKDNQw6jk75WTuopS2U5ofTuZUI3sQMbGegz29sAz6YbRSMpm&#10;1rYMDCMQWFMnbUrdbSi8o4Ty4OgM55+u8fXLDxUikj94T6+vb+H1zpOkFrG2EsDq8hICfp8Kn2+R&#10;DdyLWZKme2YSXlKld86LBd8SrdUIrAN2JpcmtW2aiEhJQQFiSEd///UcERF/oY0WtoVkXpaTjRLZ&#10;n5H3QJYgymmM1bxPtXxPQtnm8jxV5uPUESD0BXAz+U/WlWBGjghuqCA9VtFWV2OmqRzBvubHWWtr&#10;L0pTEpD4+gWGOjqx4gtgd/dU7aN6enqFTxSXq+sb+BYDMLZ1M8FPYpgJ0jo8g8GRGVhH+JnTdrsp&#10;kHu8R6e7ezjf38fF4RGuTiiU55e4vrxlO/zKuHtMLF++kkS72D4aYaivRSZpKpsOIzEpiiT5Ai8/&#10;Ck1SDD9G8fqB14+03L9CRDImCgnZGiSSQv+K/IBXsdF4kxiP92nJ+JieSHKMRlzqB6Rq4tgvimF2&#10;tqDOJGfla1DeUMw+U4Q8CqaQWHF6E+pz53k/m9Gj9WC8/k5N7NSU1iE1ORkJqZEYGhrCqCWEovRu&#10;zFj2sDf/ie7xCNWaMTQU+NBN9zjYtAHv0BpsPQ5YLH2Y8Q7D46Ru9IUw0RpEdkIlklPyEZOaRfHV&#10;ICk1B6mpGmRm5iAvJ19RcV5uAfILi9FDS+1yTcFGahyzjWDWMwenw0Uin8GEc5btZhVbm7vwLy5h&#10;lAmthSIaUcNsr2U2LK3PRcuoVo3l6fsyUdOrQQttqXHEgAn/CJpbq5GR9BFJH54zXiI56h3iiO+5&#10;mXGor8lHfn40sjTvUVaQgqzEKCTLEjd2Mk1eJukrHanxH3B/voGzowDFgY3l/ADB7R0S1T7M7j5U&#10;dORTPJ3osdXCs2mDb9cCz4wJU01+LDRdwKU/wkTdOSxVa7DQfjt0q9g0kn57vyE0ege/a1cVnvqW&#10;PAiE2InCS1je9aLFZkCdpQRlxlikVfyNimYN32sRyg2F0JRHw78/RkGMR3ZJIoqqMlFSnYXKulxa&#10;iiyUMjk0NOtgpFg7Xc5f5/A+4IYZXI69lHOD5YhLEcj7b3KGMDs3Q0Tyjh1cQg5a/8SGfMvnru++&#10;YZcdJEzR3KFobqrrFRaD26TMXeydfVZ728XTKkTHpzMz5sHmnMMgrZbTvYxxl5/hU5M75l4rWlvb&#10;0dFmUpRm6x/EIoXE5/GoA9bWAktY8S/wyvvN+7JMoXRaLHBZzFiifdWVFMBPW7u06MXi4ix2SWUh&#10;7zQ6a6pRlZ6E+qxktOamoymbboCiqM66Jj02ycoT0nS9hsFrTVaaOnJAls1lJ0SpzSCqaWm7m+rQ&#10;SbvfbWxGFzO1HJg2711AL1+3Xl+PKlrTEWb1KRG/9RDG3DMIyblFewdY2aCV3trFp+vP+Pr9J+/n&#10;d5WAbm4+wzfH9zjvg59WfGnhUShXAsvw+/1Y9C/h6vNXEidtndNDIvfwvu5gblnocweO0XHVaf6I&#10;+AN/MopolZtqDNCVlTOJ5zGxp6EsLQklyXEoSyHhpCVCmy47ACVAl5EAE2naVlUIF2lSNuWYZlKe&#10;MVTB06iDr60ei91N2KcFbiotRHZ8LLw2O9Z9fmwGQtgJH+CEn+/R2S0Twh3OKJDnZ0yQTAx30mb4&#10;/tweP50cE9fEHFyeZQzzPUxMzGB1KYj9rR0cbYVxtrtDoeS9OThURHp2dIrPV7dMKF8ekzbb4i2F&#10;V5K4yzWB/Jw8ZPF9ff9xjZ3DEP5+9RyvI6MUTb6MZPyHSIooJjJhiEjKhrvPSZPvkpMQmZmOD6Ts&#10;uAzSX/oHJGdF42PSezz7+JwEqUFlK/tOXSqSc96goDiFztEMp+kr++s5mrNn0VkYRF/RPvpL9zHV&#10;QOgxfSNhP6BeSwvd4cRAyzKGmnawNf6AoO0BG0MPaMiZY2zDpr/AeNMRuqsXUFPci7iPqTAb7fCY&#10;D+BsDqG2tAdx8bl8XbJoJI+CmcukkInIqFhERschO4fUy/ZWITsEGdvpXp10YQMEjFZa6w5YOjqg&#10;K69Q4/+GWgOaCSDJKel4+eYdXr58g4jGAT1a7XXQdZSiprsUpY2ZsAfaMBpoV0sTEwveQVMRi/is&#10;5ygkSkvxp0YTidb2agpgEgrZUfKZVeobClCuzYAmIwaa1DjkZCajjNasgI1LdrZpq8xDhSaaH1ok&#10;jD1VCBzMYOdzCEfHYQRPvOhyd6PGWIgxjxEdjgZMLTnR16PFbOMM5hvO2CgveXOP4TWcwaO7wKzu&#10;Gt66CzTW1aGgJBadXWWYm7PBH/TD5ZuEJzCNqdlJlNQWocrI/92STEKOh641F4WVWWpAuKAiEVUU&#10;zCFXLyr5cxW6fPQOtqKusRK1hkqk03Y9PJBmvlEQmaW/UuR+UhyFbn58+67imxLH7xTHb/8jkF++&#10;4/Pn77i9/YZrZvkrZvlLCuvFzR0+3dBmnl5gbfuAtvtcWfDQ7omy4/71HRULwR1E/PUK8SkafIhO&#10;RE29ET0DLsz4whSVEJxTfgzbp2C12tUYSxdF0tJnZUZ0qp1OVgMrirqWl/xMNBRNfi2U6ZueodWW&#10;Ld8KcRDeQIhCGuT9Cq4FsLa+Quu6ijU5WsNhRxXpo4r2qk6TTEFM5jWFVJWsainl3BodP18JrVAp&#10;7Vzs2+dIi/lImkxHfUkRLC2N6DU2wWJqRXdLC3oo5i7npBpEr67Uo6G+ETW6WjSR5Hr52lfXNmFo&#10;amH76sby+gZWN7cw619WdlxspdzHz3dyaDwTY2gTCwt+LFMUZazz6PQc6+FduKYXMelZwdCED332&#10;adQ0dmAuECaRr/LeBeFwzasJMdmq7+WfLyiOVTBUs+0Xl6NEk63O2y5JTWQkqGuZ2ldT6kpTmQhS&#10;1VEThfFRKE2KRWFCDNLevUbM339AQ/pqKC+FgxZtmbZtja9Ntuna32Di2z3GPhOj0KMcv3x6TpE8&#10;uyZFXuOC1PyJBH39+Z4J9Cu+U9i29k9IkS4lkOPuJbgokuG1Df6tTRxvh3HKz+10axOnO9skSxK4&#10;kOXRMS7PSJYXl0og7yiYnyW+3uPu5hsCywEcHm5TKO/w57O/8ZYUqSw3BVAJJeNJJN/IUs38XCQX&#10;5CHi3RuSpZBkAqKy0vGe/TqzKBVpOdFIyvyAivpilJOk89mXSmqyUaojjFSXIYc/k5L5ERlsJ71N&#10;Ixht2UdNjgN9NT5YalbRXu5HZ5UXbtMOnN17MLd40aQfQEeDG606N04WHzBnvkZJ3ABKEuwkeR+s&#10;lUswFXsw3BSA2z4HfVU1BrtHsTgSRlIkrTaFMTYxi2CRj6QkimWShrCRxteQg9KySlRqq9FAx1BT&#10;VYWSvFyU8D3W6yrR12aEl+3d5xyFg46nuqRE7W7/8sVr/MV4/uItIrSN6ahqzmJokFEUibJaft2k&#10;QaHs2tNE69WYg/rqNNTWkggLI5GseYu4lFdITY9EakoUclJjkcPskqX5gJy8GFqZv6FJjqY4JpI0&#10;n6MgJfLxsKucND6OQXFuIm1YGcytZWgjudVXpqkaxMa+avQ6y9FpzYe2MRXOWTtaDEkImeaw0/mA&#10;Vca88RTehl2cdT9gu4M3sm0XDWY9SltiSYAfsEArrzcYiP1a6IwV7CAzsLho6/sMqGwsh76lDJUN&#10;GhRpKeIFUXBOdsG74IbdacfAkJlXK4ZG+mhx+hEVFaXGfWTM8f77NxU/KZjfftzj/gdFkRn7CwXy&#10;URy/URzZIL98YwP9pjqzEsjre1xSGCUuSEVCRud8vEtx3D35hKX1MOnxCgFSTnDnAKG9U9L1EXZO&#10;mPVPbvDibSSSUrKQkJyJxNRcUuUS7K4VJZTj7kXYHZOwDzswNMiGaB+Dtd+GRZJLcHWNEURwZRVL&#10;tKdBCsnq6irC7GjLi36EN0MUmnUKCwmHBBleD2J1fY0EvolAcI3iuYzDwIKqw9RlJimKqk4nIfIz&#10;raZwyGmIcgZLFelRxEO2K4t5+wIJtHLVbHytVVqYGxtgbmsmJbRjgDbX2tWLof4hWho39Lo6VLHR&#10;6pjdyyhQtfza3G0hHfcjL78QldV6TLg92N4/UuLnXwlh7+AMx7TmtyTFm9svuLq6xgktp399E3Or&#10;YUwvhnhv/BibCpC6A+joJWksBGEfncHY+AJc7hVSmoeuYBDG1h41q5mnyUFxdgEqCwgHmlySZAYK&#10;kxNQIPWVUktJIcyn1ZTjHGS3oLriIgy3tcHF++y2T8A74UVwgUmJgri0HFSvdYVJb4ev++DwRK1M&#10;O9g/xjFpUV6rkOMnvgex2SKOQpSX13w/bC93TLR3377hhtfTy88UdC8mpgPwef1qL8p9SQYb6zje&#10;XGOEcBIO43hr65Eu93ZxTrL8dHqCKwqltD/5e5+ZtO/u2H6ZuL9+ucH3b3coIzU/f/0O7+Li8SKa&#10;5Pi7UDLeJsQhtSAfqUUF+OMjSVHoMj4e0RqSGT//Ea8Vhdo0aIqYSGpysL63rrZMq2xIJ3TQgbSV&#10;s6/loECXzNAQPLKZDNswZF2Gc3wS7ukleNl+LVYj3PNthCQvjk+m6dR60GNyIz+jA826cay6DnDg&#10;/YKW8mkM1cvkcgiTDQeY6tiBb4aOatqKLksbjPVtFEs73DPz6LQMqUO9UiiSIppxyekkyVhER8cg&#10;+gMTeH4+2upq0NVYB2tbE6Zs3VicmUJocQHhBerM4hx8Y3bUVWrx9tUrvHv/AW/evEdETlUKMTmb&#10;ljMB+eVpyClJQmlVhlqqGJvyjOLHP16eTn8ficTkt0hIfIOMjCikp75HeUkaIxUZaR+REP9W7TJS&#10;XJyJtBT+buQzZKfHqPo02bNQNmGQ5Xhp/Lk8TRJSEmjHk6MQ9juJ5pXo6NEzM2WgwpCCvIpIVOoy&#10;MDNhxnTvGO10EO42FzacQSza3fC7x0lJdjRKYXZvPBp7EtDQlo3lkBuhzQ0MD43BM+2BV3Y5pgD2&#10;WrtRoi1Q1rnX0gpjm4H2bB7TtHjTM8xobtpZdl4nSUdmwx5ttVjp+1/jjWxo334+xj+W+vs/8SiO&#10;bJgijr868TXF8IqieEGrfXFx8z8hXzMeJyQOMM9Otn9AsgztIxQ+olU8RHiXArq2h/WtM6RrCpCc&#10;kYOPMUm0Sh9hHZlmeGjHVjEysUj7PQeHY5rWahajIxMYto1ig2K3FQpjY22dVMnOSzu7uRlGOLz1&#10;v2IzvMPYwoY6SD5EsgxiK0wxJYVurK1CE/cB5SSIClpQPa2nPpXBq45iKeN2WVGyK89zVYsYxau+&#10;MJ8NuwzdbIzWthaSZBstd6sqrRjo7oF7YgpNhmaU0NoUFZI8iipQzqiu0KGrrQda0l1hQQnKSysp&#10;nAOYnyMx8j0sBTZwcvFVJQ8Zy13d2IfPvwbvyi4cniBm/FsYmfRjdGKBbckOF2l7ObCL6fkgnDML&#10;SnQcYzNMJi7YLCPo77by9Vgx0j8Mm3kAYyTy6TEXfGwLAe+iCr9nnrRKKl8M8H4ESem8nxRsibXg&#10;Ju/zNu/hAeOQn+URdkmNBxTzo8Nz2uhPOCU9HjNOTi4f6fGTtAUmzAu2C16vrr6o9iLUd/vljsLG&#10;5+5uSZVMxGyDQr7y+e3wcwkHSIO8Hqyt4XB9nY95ZZI7ooAeb8tY5RE+HZ/i4uwcl5ckyrvPJMkv&#10;KnlLEhe3IyFt+/bznbp2dHYh4s9neEdxjIyLUhvxvk6IR3xuHjRlFXjx7h32SaEBujzboBYFBYQL&#10;9mM5kkH6mpS17V+sMTFMoYV9S1dTguZuXo350LM/NpiylXNr6Kyie2xCS0cTWk31GJ3qRIe1FpVy&#10;Nr/LxXu9RCI+QmNNPXyTFCzvEcLuz3ARgsy6ANpLPbDrg/A0HcMtQ29tJ9CkVJIY0xAVm4KUtHy6&#10;vmKkpBcgKTWPkUuxlFMQM1BD+3z+6YoJgn3z4gjfLunYJkfRR6fjGbZSS5wI+jwIUQ9Cyz6sB3zY&#10;3w7h5uoM93dXuL06QUSqJgop2cyUsi8ckbmY4lRemULL/AKW5kIYDQVoasxVEzOtHXzDJM70zNfI&#10;SP+IxLh3fJEfEJ/IjlSigSYpBfNDQTRUmmnJC6EpSUFGZjwSY0ifH/9ELoW3SW5gcx6ik94SiePx&#10;IeoFiko1yM/XICcrjXRRhMpy3uC6UtTJvniNJeg2a9HSRZHr0qC8MRa1phSU10ahqT2T1lgD16SJ&#10;gmjH/KwXHorG/PQCnHaHKhtZXFjGymoIs945dUqjLGL3zso4VgjuKR/mvD54+ZyUPWVnZeHL7Q2+&#10;3LHBfqG1Y0P6v8Txd2GUUPTIBv+fInlNq3hJIlXkcHbJzHmurjImdULbvbm1Dw8byRYtd4A2e36J&#10;nZCCubZFwaRoylhlVl4Js2ImI4uWIhPmQReGnHMUgA2KAS2me4Fi6aVQejE5Oau2qg9RJGXWV6yp&#10;xMZG+P8Qyh2Et3awtc0gmYhQhmnpNjdCWFlaxNHOPkmrEEX8rPQkibo0WbKYoChS7UsZLcv8XiOF&#10;YimnFuookk0USUdnG2ydRjVLKHVn1h5ee3oxarNj0jmF2Gg58vMdMlIyUCqiWFKBmupa1LGjZKRl&#10;obpKj/IyLQatdt77B6zw3vhXd9DWbUNNQysamtrR3mkhPYyhs38c+cXVKGDU02L38Dn3zDK8vnV4&#10;aLMneH/GJmYx4nDDMTIJp1yHx9lGXHBPevn5+zE3K5NBIYriOgL8DCTWVreUQMok05M4ilDKTLo8&#10;F6IT2NzaU8S7L+5AxQVdwhX2KYr7Z7c4oqU+VdTIuGSSZHsQRyEhwy+3tNp3Emw/ImjXbHu3X9iO&#10;7iluPx7UWOsOP7sdJrwdUv4OHcEeE9k+P59DJrMjdUD/gRqfvKRAXn26oI2/YLu75t+8+0ccZcxc&#10;xs5FHC8ur9VjGbo4orA+PHxHdMxHvIt6j8hk9lkmsFKdHo4JJy4XW3Buj8T92J/4ZI/Fw7GD7WUK&#10;bYQaS289DHV0aOV6NGr7UVfRid39LRg6S9RqOX1TMWpkMrciEROzXWg2VmJgsJkJYkeNxe7v3sHU&#10;PIibE74WEq8a5yeQeJ3L2PJdYH/xB0LDX+AgRQ5RLM3aBZjKPWjXuwlZxUjNKEBCCm016TExJY9f&#10;FyKZgimuSyZv4iiSUTEJbAd+NUH2gw7wBxPRd4qfd3wUg0zg7uEBBV2hRS/Wl3xqCOri7Bjfvnym&#10;sDLJfPmCiMzcWCRnRSIll/aCJFlcnYlKvQadpnLoypIoZCQE0mMiSTIpJwrx2dFIzE5EQpaMTeQh&#10;I5donqGBuYMWpC8ET/cdemqPYGoKoad3EdWVBhTnlPFvVbNjvFN2fX7fgufREYhLjUK0nOdbSCwv&#10;KUZlUQl0paWo0ZagUVaWtDaxg/VhyGyFxdyFXrMJ1Tp2QLuVmX8YE1YHJuykhpFRhgNu0qCHIjHh&#10;cKlwjjpVh3RPTMPtIm3x+xPy9dRjx/B6lzEzt4LpuQBiYuLV4PcD6fEns46MNcqkwZMwKlH8b/Gb&#10;UD6JpRJJJY6PFHklHYOdRAjySRxFLNWVIbshi13Y2T+hEGzCH9zCGm33angf/jWK2OElohPSlEi+&#10;jaT1rW2ByTyKAdpH9+yqEoTJ6UUmi3naFj5HGhp1jJMId/+XOG6JIDK2KYo7O7vYpghuq+suv34U&#10;yp2dLezubGOL9i5MEQjT0i67SdlJMerIh6rMZOTJtl2kyhzZzfvDO7UuOvLl3+p8mDrZ0cdkhNPa&#10;C4fVQlpjDPTD3j+AYasNaxSa9+8+0p1o8OyPZ7RCkSguKIK+WkeSrEAWn8/WZOPs9Jx07FSU7JkN&#10;oM7QjqqaZuQVVaK4TIe8gjLYx7y047uKHPR1rRTFNTU2OS1HlS5vkjZDJB8frR7vySjFUQRydEo5&#10;B7lPHs8i5uflWNMVLNCeS/hlWRvFUq6B5UdRlPIiuS75V/95LEcDhEJbqqxJ7PWpzNYfn+GYwnNG&#10;wRKxurvh585Od3q4j4vTI9xcMEkeHeDTyRGuL85wc3mhxra//mo/0t4kQd9Q4D6zQ8twT3iTpB8U&#10;UaS4kByP+Nk9jkfu4ezwiH/vGOcnp7TbZ0okry8u+Hev8JlCKWdJPQnk0/Up5GtxSj/Y5u9uL9VQ&#10;0hkpMz07BxXacgrvBrbGNbhzxuPn6At8c0XgaCYKD3cLavzaaKpCmTYTDfp6NFb0ojqvFYW5hBpb&#10;E+mxHG0DdbCMmHB6vYuikhwUE6RajVUU5WP2kwO+3+tfE6Ayzs/XeX9Dmr7mlbRNkJjmZ7Y+zXu6&#10;8EBN8WGyew/1FX1Iis1FekYRxTCPIplDSJOd1x9FMiWNzkvKgFKyFUlKUblEq8mMo4tbnF7dqGqJ&#10;/Z0wxu2DcFq64XOOIOBxY2t1WQ01bdONnp19Uv1X+m6EEGR6Xiwy8+KRXZCM/LIMYnAhtI1FKKIN&#10;f/U2AlFRryiWsXwRaYhJTEIWvX1Wfh5yigqgKchAVrZQoBYzQ0fwDFzA3X2BmjwXGotX0Vjuh6Fk&#10;CUOGS+z4aCFGSXTbXiRnxyIy/gPqK0vRVqdDU001GuorYTBo0chobaxFZ2MrervbYO3vRH+nCX2t&#10;RuhLymHr7obdNgC7YxDjjhG4HA5Mu8YxPTWOqUlepymIk7RWY26My35xtkE4hoYolC7MkBilZGR6&#10;xoN53wLabdMwdDtoG5hlmGW/05oImt8zk8us4+9iKAL4n/G7QD6FPP9Ekr+Lowjm7yJ5fPJJlb2c&#10;sEHsHZzAM0+Lu3OIQGgHIdq3kEzmUCRXxYZvHausGUl78cez94omHZNLFIQVJZTTXoolhV+o1EEB&#10;8HoX+P5k/JEiqwSSovdLIH8XyZ3dA8a+it3dXezt7Sm7fXiwj8V5L6ZcDhVbUsRNghHbl5+SglyK&#10;Y3FMFPKio5AR+RGaBH6eL/5GVlw0Pv75L5gaajA+bMH4kBUTwzZVzznJz2nK6cKIbRSmti7apVTE&#10;RcchIzkNJYXFKkqZKFNTUkkZ+3COjdPmjfLzXMSAlY+ZFDJzSimSVeg0j6Cu3kjBOsSMZ5Xve1XV&#10;lco9kMQ3K2LHZDMvoknH4JqYozB6MD7uUcQt63rn55ex4Fum2xCRXKIorihbLVcJRYy/qFHs9ZMw&#10;yvfW18Lq8ebGLs6OL9SqmLO9Q+yvr2E3sIDdxVkcLHlxsxPC3cE2vh7t4u5wB59JWpe0c9e7m7jd&#10;D1M4dyhqR/h8e4V7iqOMaX+5e3IrInAiYnJY/znv/TpFckfZa5mwOT/i/zw+wdkvgbw4+yWSv+Lm&#10;4pJtjn+XJCmWW/7e7yHkekYRkDK1b9++kbR+qrHz29trjFrasO+z49ShxY1Lg2vXO3yZicC9+w8c&#10;2RPxJWzHos+FuPS3FFWCE0m0qaaJSdBJZ8jPUpeN7NJI1LYWI7Dj4f/ZI8XeEQhmUKXLg8XWghnf&#10;iCpfupWxewEKivrZlWzFeK+GI9xTCygvNSAhlu2iwARNZg0dLAkyneRIt5GaWUgxzEFCUray2WkU&#10;zrTMItrufH6drWqQk+jAMjLz1LBVRU0j/Bt7FEv2Q4rg4e42PASuCQrlvHNUTbqtSplZcF0lvU+X&#10;d/xsPiOivDqL9jkSmoxYFJIQ8zKiVH1j7Edm+qR8BAfOsGIkArc8oLXGSZtbgfTydKQWpPFm5CAj&#10;Ox65BemwdNkw3n0Al+ke9SVjsHeukAqHUJs/ht7qTdibKZwlNlg6BmlZXGhuLENDTTnqZE9FbRFJ&#10;sxC1FSUqWmr1tPl16GprhrldxrNkqr5NhcxI6bVlsJk7Yeebs1nMcI2NUgxHMTnupGiOYdwp9DGp&#10;YswxCveYjVlpDMPOGT43jcVJO0adY8g3kSi2viO7uA531w+4u5Ts+hM3FEkRux83pMjP/06LIoBP&#10;tlo99ySiv+JJPP/Hdn/5ZxzySSTFbj8JpYQQyOHhOYKhbSyvhrGytq06uJSyPJFlYOOAH/AxXryL&#10;VcdeJqfn0r7wvc+uMJZJUKuw28dJ5cWq6FyGFDyeeYrNIcIb29gmVYpgbodpD2nxZTx0l4K8vX2o&#10;ZmClUFnGhQ42NhT9LXndWPBMIDA/g+DSHFYDPoqDl5+dFPXO4pzCmxETh8LEOGho0+TY06Q3r5BJ&#10;+x33+iXyUlMwLQI5YIGxoQ5zTF5uJ8l/jMTv9pDqJlFaUqVsdkl+kbLclXxcnFeMFiZHi2UIdlL/&#10;4CA/U4qbfchFN2GHqb0PxlY5sySonh8a86jnnWYb7MY2WjEduhsNMDe3wUSybGBSNWor0VpRAVNV&#10;FUZbWjDcRIdiMMDBpBtkOwj7ae/CZ4pC5b7JZJZsteVfpu2mOIZ573Y397BCigyQ6CQ8M3PYYwIL&#10;TowQClrwY5ufQU8LbtYX8ONgE1/2KYzHB7gOBXC44MHh0jw+ba7h/mRfxReK5v3xDoUzjHsK5cXe&#10;Bo5JNz++3lEk2bakPX19LDH7TLqTkh55Xqh+n/R/zuR6ekCC5PWMHVpCHn8iyV6xPd1JWRDb4A+K&#10;7f3Xb0qAhSq/yFXGKJVT4t//+kAR/Ym775f4/P2K/5c/z3b/cH+F45Adh54K3M1W4NtUCh6mnuGB&#10;Ink/+y/sjL3C/kQjVpcm4Zi24PrnGT5/IRF+foCtx4qqyhJYR7uRRodaUJGJwTELBu02VWP86dMZ&#10;+84nvq4T9A2YYLX3Yf9oD5+uCBQU7Yurz2qyc/fgEC1tnUhK0xAQKHgZeYinKMYli8XOIrhlKZKU&#10;SCRAJJIcY2KSGImIjE4kvVaiq2+In6tM5nlRUl6FnPxiLK9tYY+J7ez6K/b3D+FxuzBu7ccihXKN&#10;j0OEgwMmI1WBcEWSLChMRmrSBxRkpJL+SnE4zgzZtQN/ywVm67/CrbvGUOEZhgs/wdt4DV//Hhp0&#10;zXwBuWqWS1enYWNuxCIzuEm/hE59ED31XiyOfkJT5RgaCqfQXOJHmzaIvsYQ1ucusBEI4ef9Z/wg&#10;WgelrtHnpj2vRzvp0UiqbKnVobPFgN72ZgpjuxLC4f4+EqEV/d2dMLU0q12Fx+2kwwknxkZoudnY&#10;vZ5ZzJAQPXJVtOjF7OwsM5ILs/zaPcXvTU7CQ7ye9wegJ0H+8fI9GyGJ8YaCx8YoNuf6/ivjO27v&#10;fqoxoydRlPj/VyTl92VM8ilEKKVg+tGaiU07VZM4MrC/f3iGqRkfQhQsmZgIhGiXtw5Jl0dYCR9g&#10;eZOkvhTGq/exiPjjJcz9o7Qzboww4wo9LZKCqqv1iI9LhEnO7hh3Y4kUtEUqC5Ekn6y1bEy6y+f2&#10;9ymUJMaDgwM4mUxaKS4yfihJZXZyhNZDZm+9CC0vUCSZYdcD2CYJrVNEjmgZz0gy6R/fqnKY4uR4&#10;ZEa+R9rHd0j+8BaRz/9GJxPd7IgNVYV5KMvVwFivR32VlsmtD+HVNRRSHMVmF+XmK6EsLy5FdmY2&#10;2ts6VOF5d5eZAjiEIZtTHQva0mxilt9WdtlFIpynpR4dGMJYZzda6GraC7MxpCuGVVeIIX0xXHQm&#10;vmY5aKwS3iYdQr3NsFeXwFZZiFBPE85GutjZBzHHpLCzFMCaEOT8orK2S2wf/sVVvtcNJofH9dMy&#10;Hjm/vILgzg7Jk5S+soHx1kacjA9i1dyKsTotAhTKk6khrFq7ceXz4G53DTf7m7jeC5Mct3FFsryk&#10;cAZ5jzfHbbjeDuLLyR7uTmnHD2ind7ZIjj9Vcr27f8BnCpxYYiE/EUwpQbuiO9neoM2nCzg+ojie&#10;yxjko40Ucry8vFaPb2/vmPwZvIqdv1cTOP8ziXPHx98okt+ENL99xh3h4OpO6nkfJ3fuv/HvzpTh&#10;eigDP2dScD0VgW9zEfjueYbPzj9xNxaBoDUH92wTtxcPOKfz2roOod/Rg68/vjPph3F2c862G+TX&#10;P3B1+x2X19/Zdi4ehVklAxmn/cT/ecO+90WVy53z9ctVqhn8gSCpMINQIPSooZOVBRcpFMEkREYl&#10;4s27SHyMjEF0VCyyszSoq6nFQJ9FjSWfHH/i3+bfZB88o9U+Yb/bZl+TNfFbe0c4pgjK/xHXtDTr&#10;wdSgRc1uL1BTQssBEjp/n302Iin1OdJTPyDpQyx8XWF4G27gqyE56h7Qq9lETdYwOmvc6NR5UJ3q&#10;hDHjAJbsT3CUXWJCf4226hAqiirw/tUzNJT3ot+wwmx9DkvtFYaawvCYb2CuDaOjOghz3RocnWHs&#10;rZCwzr6SBmhJmEE/X59iymFDMy23kKSutEDZ8BptMeqrK1BXVcGrFi117GS8yq4w7Y31MLe1KKJ0&#10;klhkfe+ce5L0Mw2fTNh4vViQlRezLjZoHxYX/QiSgOZIMjLLeMfM/PxNJD68equKwq9pMW6YxaVx&#10;yED6LW3PBbOw1OeJ2P1nPAnmk1A+jVvK99SstrLZbLhs7CKOMkb5z+z277ab2V+EUs2KnlwwmzIx&#10;eRawRDFYJqmshbawsb3/SJXre8p2J6Vl4xVfe0qqBv2jpKzJRbh9QXhJk6oUotuC1rZu9XcGhxzq&#10;78sEjVjso8MjnBweYJ22ub21RZ0MF94KYXdrU9G2pdOkEtOCZwqbK4tYVafJ+bC6zPsXDFBgtxDa&#10;CGF7jzbz4oKi+AaVGUkokYPM1GmLr6Ch5Y5/8xJGfk5Oax9cQwPIS09GGz8/U30tTIYG6Cu1aG1q&#10;JjnmoyifUVCgQsOG3tTQiDp9nSoRahKq7CMlDjtphdcwNTmrluhJLJAQZCVLc1kp+tku7Dotplvq&#10;YJSxr0INxuuqsNLdjJnWWiybjViz9WHHZcc1k3ILvy/7PV7NOHC3MIV9lw0h9xiCFL+AnM4XCGON&#10;yVwmZ0Jrm1ghVa6shOGjeAZD67g+PsL8oBUbY1ZcLkxgpEGLGWONOujL016H0UYd/5cVxwuT+BSc&#10;w47XhVUX2x4F8idJ8oEW++GAFHm0Q6rcVmJ6vRPEGb9/wwT0U4Z6ZEHCLzGTEGETwRShU8thKY4n&#10;R6c4JT0ekIiUYNJGyvMS1xQbVeUQ2lRfC0lK3FAYlIh++arI8h+XREG+odVXIW2Z8fCwhOXxQuw4&#10;s/B1JgYP3j/xfSICnx3PceGMwKUjAv72t6TlPjx8IzyQJq9Ikxdy8sBnuqibrxRGggKp7d9DnvuO&#10;K8LJFfvI1e1nBvvLHfsObbfUFYuwrQbXkJicqorCo+OSoK2uU8t0vfzs19e36QC21YKJ4OICltnv&#10;/W43HBYrrJ1m7PL7UosqfU/6pJpIJaHK1yr4+BPvhRDs0d4O5iccmHMMw+9y0knNkthJ+Ew6EWma&#10;FGRmxyFHE4XclBjMdk8iZLnGejftdfYqOkudOF7eod0Iwmryob0kBGsRO2zDZyw338Pd+oDs5Hwk&#10;x8jh7vHQpL5DsSYVY61hDNZu0NaEMdy8h4D9JzzdV/DZbrHkojhsS1HtEWMfu9vMPj3snLTVgx2t&#10;sJIg+9sa0W7QkSyrYKgqRW15IcUzHxUycSDb6fOxbFLbQKyvqyiGtiAbBZkptO1FMNCSyxiniGob&#10;s3tzYwMM9fW0X1XoaWpAW68DzyIz8PKVHCMajwcZA2Kju6Fwfr5lxuYHeE+hvGIDuuYH/Z8CKfF/&#10;iaQ89zQW+TSjLdT4u+WWUN+jUMq45CGFcn//VNUCSuGxhNM9jyDpUTKpCOXaxh5t9w7pcl9NTMhr&#10;f/bsNRpazRh1L2PKGyQdh7BKq+6dD2By2qfG5UZGXNhY34Lft4T+XgutNMnJ5aJ4WWFpM8JKOyyT&#10;NQe7e8piTDvGMUAys3b3YDOwgrWVZRVyZnF4fR37m1vYZqc7ojWX1R4FsowvNR5ljJxo3s/3r9QW&#10;bKmkSgkvKX7Y0o/Brk4YKithM5kokgZV1Ot0jEGTkUFxzENBfh4KCwuQnJwMOd2uqlwLLa2yXlcL&#10;m21ETZg8DSFMumZUzHkXaaEL4Wooh7umDC59KYZl1/DOJiy0NWHH0osL1wCG+L1NWrpN5xDC43Z8&#10;8k3hIexHS34qtgba1V6PG+ZGLFtNCPmXsBo6IoHvIERRDohQru3xHtBaM2Ssd3zIBr+d95LtKUxi&#10;3OfjQbbDpbYGbFnaMFGrhdugx2J7E4Lmx51/Hk42cbbsxSWp6phEvh9cwsH6Co4C8zhadGPf68AR&#10;Y292DCHPOD6fHNPy/sCXb2xX35+EUtra41iiss28nsgQSXgXpySjT0yGF2xL12xv8tw2xV2s+WeK&#10;gUyOCLnJhKSatKHgPs6k3ylxlMUPN7SWnwkLX1SQLEl+D6TZOiYfa48dq146zAk99mc/4nb8GX5Y&#10;/4Uf3X/hsu8PBC1v2Me1eDg/wg8K8NX1JU5uCRrXBBARxZtbXN5eqLi4vWKwL1BAr/j9q5tv/wjl&#10;5Q1hhUR5RnGT4afMzEwUl5QoKj1gXzoi4Fyyjz5VBZwxObiGh9FcW6v2XzVoq2BuNrKdmbHqWVY0&#10;KOOdTxOpcn3qw/L4lHF+81m5oi26pZDXjW1CgWysIiJ5xvsZkR7/FjnpMcgvTIJlog4dzkqYBwzY&#10;nzhDqO4HVuouEKDN3ugkXRoeMKO/x7j2Ao7KK8w1PaC5yonU+ESkxUUhP/M9slNfKEGrKNKghcRw&#10;EvqBCesWulu9CPuv4B5w4sA3h77mWnw5D0MKXE3tRjTX1aCVNrtVX0lhq2ZHqkGbLG1rqUdbYw1M&#10;zXX8G40qumjFe4xN6Gg2oJOi105bJ8JYqy2jnStXu+KIZW9rqEVTfQ2aaqvRxA9advVoamwhsmcg&#10;ITUbH4jrrS2ttBtf8V0yN2+6rBmWwXMRQWlEQpL/V0gR8JO9fsrGEpKhhCJFCIUWRSQlRDDFaj8J&#10;qDyW7yuRPDjBzu4htkiN8ti3sKwmDIIUOGksGxTMQDAM/2oY+8fXePuRlvtfz6DXN6C7ewAzniUs&#10;BLYw59/A7Pyqmq2dmZ6Hx+vHPP+WTOLMuGfVLP+i14eVeT9tr1WdGicHt+9sPY5bHuwcYpY/02/q&#10;xMywnULhp0CuPobUW9J+Ps2Wr7MTPvB9yiH/Wk2mOo5WjqKV0xeTSJRyRnRZXi5svd3wUpj7OztJ&#10;qZ2kfwtqSIldrSbkabJJko8UmZuTi/jYWDTWN0BL612ck4d8TS7CTBTz024K5AxcFMkp7xK8Hh/8&#10;U9NoKc5Wezb2a/PV/pbO2nIsGuuUvQ60N8Anm+Hau7DY04xhJszggAn7Tiv2GJfeCYxSVMMUsoeQ&#10;Dw+0xYu0WwG6kVW20ZW5Oayx0/hIgLL23cP34HaMYmbIzORfCUNeIiZ0eVjrpJDrSijGFeqY2cn6&#10;cozzdSyRYh36EvVafBTQbbsZ57OEDvcoX8MAJpt1WB/sxO6YBeeeUYRHzQgO9yAkxyrPOPH5YJsi&#10;9YUiR+cj7eyLCNv3x3E73ndZpinkeCLugEnu0z6dhs+LCzqFO9pvRZUyGXIuxewnuCT5i/2+pSDJ&#10;Ch8ZUvrMNi51mjeq3TPYrj9fy5py0hz/58P3I1QVpKOFzq63Jg+rNg2uPNG4Hv8TX0iRJ0P/wtlA&#10;BK7METjufI7ljiR8Wrfj89UnivoDRe/bL3qjKPJ/f7r5TlH6qUjyM0VZiddvIauPpF+Jk5PHX/me&#10;n1ayqX7G52TN+hVJ/oBEPzc2hna2lyK2I01KGsoLS5hctSjIKYSe1OlZWMXROen0EwX54is+8X/I&#10;ZJWUYN1ckCz5Gk5OP2FlaZlts4PwQKtORzptt2PSNsTP3oUIKduIf/8XSvPi4fda1YE9si9ijezz&#10;Z3Njsv0Ii0MXaoedVdcGHM1eeNvYQYZPsercZJapUXZ9ftJGxG3A/dkWHojR12cHqsTh9mIfAWbK&#10;1eU5JW72DmbXKSu+noaJ8p9p/3ZhtXTD3NkKU1MtxU2LJn05bXUJO1IxowS1/IAMFLnGmiqKKcWP&#10;oigTO+0kRBNFUgh0oLMNfe2kUF7t5i44BsyYsPXDNTpEKjLBZbPAxTcuaziT0nORSKuakpKhZrx/&#10;/GCWJjGKOP6/RFIynnyYclVC+Ysq/yFL0qQ0aHleGrLQogikEKMI4pNoPhHmf4qkjBvK1/J4l3Sw&#10;RJJRsbKpJnUWaflk7XdUXDL+evEWGk0+ZmYWVA2gZ15o8rHsZW4uQOrxw+32qavM5MoM7vTULAVm&#10;XpXhyLnDMpEi66B3tnb+mdjZCe1gxumCrasHQf8CBVJ23FlXArlDyx7iVURSajGP+PN37KRy4L+c&#10;n5MT/V4dSyun+0U++wud/Iy6W5r4WRngm5pCt9EEc0c3utu6UF/TgJKCIuRksYFnapTVLi8po9Wu&#10;hV5bjbL8Ijb+fDZUChVtlNS4OqdlXTMFkkJv1FWrM7jlrGuXoQrj9ZUkuGpYyukwMhMolvUUyUa1&#10;wa1fxiDdg+pYCnWiIduqr5VCaqpDc24K/CRAh6kZQdpi75STMY5FjxuzThvcI/3wjNlUeCluLv6+&#10;t7ce3o4qtTv7toXC6xjka6nGDIVvq78JcrSuz1Srzgr3tlSrA8I2KdQ7PS1wECKak2JhL8qFz9iA&#10;Vf5veY1BWvX10W5skH5D7E/bs+M4DodwQYGT9qlcCu2pjLMpF8J2IiVAdxQ/16hDiePR9hb2w2El&#10;mqd7+7jaCOF+bxv3JLybi1Mm51NFa0KVn9l+H4WRYilCJnaXtCoOSoadhCY/e3U46o/Dj5kkfJt+&#10;jR+zEfjhZtBq39ue4274Gc6sf+KIVHlmoVCaIrBreouAtQJfSZPnFOBT0qqUFsnM+Q3F9472VqhV&#10;7Paj9f4fkTyny3rqX08QIv1IxielckNHKJCdfSpKy1FaWITU5BTExyUgPT2D7ScbCQnJePs+kvY8&#10;HglJabDYHTi5vGZiYF/l35XXcMIkcHZ5qcqkbnjvLii4R7xnYtXrSaLptPXVxVq6WQsCrllEJKT+&#10;jaLiDFQxo9a35kPbkoGyliLkVuegrrMcreO1qOwsQXFDrlqTWVWah6qcHHxaXkPMi3cIB5eRGP+c&#10;Ge+EfzgT/a012FsOoLYqH8GAk51rGvYhWiw2hl7GaGezOgHwgRZCilll1u7+7hbLix5Yuo0YGeiE&#10;tYu2m497jY2kSApiQ42iw2baZwM7RnNtDRr1tOIN9WhvMqg9BNt4lehgh+w2tsBsMsLS8bjfooHW&#10;224xw0aLOTLuwbvIBFU79fcff+EnM7WQpKzNlhsp5RdPSwuv+cEqG/D/ESpL/h78IJRYyu/Lh/LL&#10;Wgs1PpGjCKaMRT7NbMtzagKHQrlH+7RO8ZHZZxHKEEVoeUVmVMPKcss4ZXj3DK/fR+MZLXd0dAKF&#10;cB5zviAWA9uKJEUkpd5vfm6JwiL1oI91gIuLQV4DmKXACKn6SJOTFMMFfi1jb+HwvoodxuYaEyJJ&#10;co5CIbvuiEiGSZDbv2otVQkRqVfId29rH64BK0UyGeUpiUh/9xJ58VGoyM5US8BkC7ee1iZ4SWO9&#10;bR38bHphbG5Dra4BFSUVSE9OR252HspKK9RyRX0VP2cKqK60km2qnNdyLLhJkRNuJZBS37ox70Nz&#10;aSGmWmrVmKOXpOYzGeBtJUUy5hl2XRksFflYbKtXu4P7WmrgZ/s0ZidjhdfxqiL4W3SwVhZggTTp&#10;t/ciNDdOkhxjh3Goq8/Nx6TJZZ9MMM4iuOjFzooPR2s+diC2J4sRhztB3N1c4fbsCNseF/zdrTil&#10;uPZrS+Gmi5ll253UldN9FWKOBDpOuhzQ5mKOBBzsbaUlN6oDwYI2IxYHmrFklb0nTVgb6cZxYBZX&#10;Oxu42A3TSh8qUTw9PMH1J3Z0tqGLgwMMm82q2FwKyg+39kj/dAbBNZxsbyM81IdThxUnrhF8XVvG&#10;zSZF8/wc3wgAssZbNl65J6394NcyuSOUdX57yX55iNMlI67d0Tiz/wt3rme4n36Ob+7nuBijII7+&#10;C4dDFMReRvff2O95iSvLK3zu/ROfuiKYDP5CoP8tPofH8EDRPTr7gfPPDyQ3UqGI0/UFv36ky/+v&#10;UENXl4+TLgIHKxv78K9swb+0QQdE97N3qmaqD86vsXd6icNPNwgfnqnlviourkiS7Ht8LNUcMnxV&#10;29gE28gI262cvHiKgw226eUgKXII1WyDcXRpqUmZSErIQnJSOiK02mxoq5JRUPZObQ2WWBCL/Joc&#10;FGpzUFpcjJyUAhhrrGiqsMNSs46u0hCM+asYMVxgwnyH2eEzeO0+7Pt2UVdcgmZpGBYbb8wxygoy&#10;8fBNBpH3sB7wwlBdyobVj/ujIL59PsL9Az8gfkgyXvKN2ebh4Rsf35FeSKvjY5gatmHMalaD/3Id&#10;pdA5+vtIir0Y7u1R0dHSTPvWi6E+iiCvDusAxmxWOG2DKhykybFBC8ZlNtw5gXSSyesPcUpckmgT&#10;RSSFJKVMQlD+/yWS/+1DfCwaFxFkw6UVkMcimE9jlDIW+USQv19FJGVmW8RRhFOuEiKYoY1tJUAy&#10;mTNHYfOTJlfXd9Ss9/7JDSL+fIk/n7/FmzcfFTUGVrcx5vIpoVxgA/L5aLlJj/PeFX5/hST5aMEX&#10;/GsU0VXMzvnhY2eaGp+Ej8Kztip0KCJ5wNhVAhhkg/KQ/uRAJRHKLWZbseX/zIxTyDf2jlUZ0Y+L&#10;SxQnJ6EqPQU5Ue9RX0ib3doIK2Oow6g2fxizWJjA2mBj+yjIK0FdbTNFUkuSzKHdLoYsU6wm6YtI&#10;6rU6NNAuNfJxNdtVVWkZpiY9mJimSM4uYpqfbae2GCOkRw8FcoO21dtmgFtOm6QDsWiL4GrQwdtQ&#10;hTFtIeykSzeFylNbhYHiXLj1lTgdNGOd7WOFFnrHTwtP+y5DCDI8IRM0UuQvywJlxlvqKWWyIBja&#10;U1UHu0eX2Nk/VzRyKePMJLIzWsiNzW18/3qH06N9ivk8/NNuOOlknG1NcJBypxqrMEU77qjOx0Z3&#10;A8KkyD17D2myFUsWCuRgM/z9zQgMtCBs78Se24aLFQplaEnVVl7t7+Dr+SmuKZjdbPuLUy4skoA2&#10;+Fnu0wnsM2FJveYVk+392Rn8BJMd3p+Lvk4c0U5ekKyuFvi3jo7Uqp4Ltv8vX2/x8/YOP24ecHX7&#10;E1/uz9hHu3E2HodbVzYuHOm4m4qjUL7FrYNCOPoBl8OxOB2Iw7Y5hgL5Cmc9Ebi2ReCIwrlt+RMn&#10;PX/jW+dfuDB/xM54Mck0hAOK8pGMP7I/SMj9OidRigg+hZCkrE46lYlNNTxFkWPfECEM79PR7l5g&#10;NSyLLnawuLwJz+I63GzXU+wD7nm6p6V1LNBx+QIbqt7Yx8fOyXl0d1rR2tIJfW0jdHUNqKyuQVXF&#10;4zk3unIdtapUlaDpKvXQ6WpRTWKtrmlEQ6MREbHJz5GRE40yXY7aZbuwOJ0Wthkec4j25ROmm+9g&#10;r72AWXuGxrwVdFSEUJ/nQkvJHB9vors8DJt+B64WqnT/NUZaN2FunIbZaKbofSJNHVN0Hqvof/y4&#10;x7fvIkqym4sUyspzQpSPS6RU/LzH12/nOD4PILznwsrqGBubDVMuCzxsMB7XMNwOZml2vInBATUx&#10;4J4Yw8zkODv0BO2zU9U9ydcSbtnhgw1Vyn/8zDwv30UhJj4F7959wJuXLxRBymYJMmYiky83tCBK&#10;APnhycDy7xb7KR6//1nF+dWvD/WT1D6eqThj4/z06RPF8hP/nmRsGWyntaCY7h8c006f8uc+KUE9&#10;P7tW63ulVvFA9p08OKP4HGF/7wQb/JC3SJIyWbBCkpS1yivspLvH1/iTFP/sVST++uu5qjsU2pSV&#10;Q7OyUmRtG/NLa5hbDGCG1CWz3hKLyxuYXxSRXFePZ+dJl6RMt3MWq3w+LJS6QUokjcia7q3tPbXb&#10;jqzn3tyUekFmbhLk/h7ticzI75+QKkm8O/u4PDlCi64SOk06ciI/wFBewiTVr8p9hpi8pp2yPb4F&#10;PWK1Td1IS82gSDbA0NCIzAzNLwtVAW2ZFjoKpEQtG3KjzoBGLYUyvxD68grMzcjGqEsw1dfDVlMB&#10;Z5MeM+0UR5Kjv6MJgc4mTNKCm4s1sJbkoI/iOMzkPFWrxXSNlqKpg6tWB4+xGS5jK6mQIujzKyGU&#10;cNPa7/C9r1AkpSZRaiOFuBf4M7LEVQ1J8P3Ke947PKYNvILsDSmJ75QJTRyCrJCRE0U9/Fw8JPW5&#10;cdK6a1LtNuMdtWGNdOo2Uzjbm0h6PY802UeSpWgGra0UbtpukqR8b989iKO5EVwsuXC1OoOLgAdn&#10;Sx5ch/wMCrvdhqB3Dite2XkojK2QOIE9xqZag3xH4JioLMdafR0uTCYctRlpjS04n3fjcifAdn+p&#10;Nr/4yqQue6B++vI4I/0gW6vNVOLaVYTLsUx8difg3PEWV86POLd9wKehd7ThtNoDL3Dc9zeOzf/C&#10;+QCjP0LZ7k+MC8u/cG2NwK39Gbb743G77lSlPwefr/Hp/gJfb+9JlOxb/N9Pm8BcsB9++q1PnSmg&#10;oPOSGXwStPSffSYAWQShStp2j7DF/hImJYa3D5TzkthgwlexwUTOCIdJ+dsn/NxOGWcq5OutHSZ5&#10;/o0dJntZ8SaTpwdH/H+kUhUnV4go0aYivyhZ1T02NtWxoRbSl+uxM32GYP8dVgcv4eu+h7PxK0yV&#10;PkxbpxEOzGDFx4w+vodeXRArlgdsjD5gdeQnAk7Z25FkcSs2+kJNzKiNIhhCbGrrMSWMUuHPoCg+&#10;fv0okmK/5euHBz7/84Y39Vo9fnj4gvOTHUxTJEUoxZZ7nFZM2QfUFuse5xCcJIMRSydpsxt2Zs5h&#10;NkS5Wru71PK28qpavHwbjWha7aioWDz/629VW/np04WqKZNxRVXDyCx2RmyXsZ//JowS/2S9yxv1&#10;85LtRPzELh8cUESO2IGOj1UNm/x9qfC/IG0pMf41Mym1bcdH56rjib0W8Xkq9JbNE8QeCNGJPfaS&#10;ZBaYJaU0aH37GJF8D/96/g5//PlM1YMGSIIyqTPknFHF5wskT/kdEUQRSBHHhaWQ+lqu8vXy6hZW&#10;ApuwDzGhuKVgPKT+v5QLyZJGucqqnPn5eV53FEEqiuTrlB1ujmhrpHRpl+Syt72FRSYomcBpLClG&#10;Z30NJkeF6GXzCCv6uzrVpreWnj61YXBSYgqqqnQUySZka3JRXlZB51KGMoaIpYhkzS+i1FVUor6K&#10;Npw06egxoyo3D6aKUnSX5sOiK8VgnRbD9RRBmbAxNWChsxEztNaTBh1sVUXoLM6Gs74aTkONOjbC&#10;3m7E2dYWrbMfa0KKFD/ZyELCw3sp11W1yiaEABONutKOyZCE0LN01uOTc1rIT0okZQML+dxliaII&#10;qtTkehkyjOHzejE/O6P2+ZTt6iadDlWeFpSyFZkwW1nEnM0MF0lzwdSEZWM9vKTN2WYZa63mc3oE&#10;ehqwOdiKbXsHQrTiJ+4BhIc7cTZtw/nyDK7CAZIwPyNa7H0Kw+HOCQWeCW99i311GSc+L6wk+2BZ&#10;IXbK8nFQU45DkwEXLituFn24Y/K7v9wnQYr7kT5IS79cijMS5OV4Ii4mYimWcRTIGNyMx1Ik3+Hc&#10;/gJnQ//CxXAEv6YoDlIUeb1kiFCe9/HxwB/8OYqk7W/8GOHPOiMQnsrF1bmsZnnA5e0VBfFSiaKI&#10;o4jkk2BKVYkKecx4mpF+Gv9/iv90emrbOcYT2DyV/kg8DYc9/U157lGYH0P+r9RoPr6WR7GWvxFR&#10;Wp6EhoYStDTXoby0ALU1pWqHn75OgzoERyZswpMPsJImjWWr6KwZZ2cIwOcOY6T/EOb6IHzmL/BZ&#10;vmHT/YA1z2dVNvD9C200BfHnT4mf/2c8CuQTTf5GlE9B0pOaMBHUz9e0nh4XG5wTc9PMylM2eCeG&#10;GHbMkC6nHYPqOmnvh2Og+5dIykSBUa2+efMxRlntyJhkxMUmITE2Ee5JN2ZnvUqwhALE9sog8f9L&#10;JP8JGUS/uFW2WNll2uc9mXRhZ5Kr1K+dUDBPZfkYKVNmGC/OZcusc3V9FM7HPQCfhFNEVnbuCQRW&#10;lIDKzPSk26vqHsXqzVHkouJT8a+/3yLij7/g8VDg1sJKHKcpiBOqzpJfky5lfFIEcW4hqGKNdn16&#10;dkk95w+EsUjhlbKhIbusUvIgSLsp4iiTMltKJPewuLiI5eVl9VhstoikCrWTEUWdr3f/kFl8yY+U&#10;yEgsOxzoMtRj3G7BGEVS1m53trZg1DqIQYsVJmMHPr6PRCWttYhkeloGEuITVV1kcX6xEsnq8ipU&#10;lVXyKjsEVaCKVkhfUoqm4gJ0luSRDsuU8I3RTntk4qZJh1kKpLfDgNmORngoAm7aTHdLPYbqdWir&#10;rlAivkpREDJeXg0iIMc+rDDxkBal+FiuUlHwFLKhxboEbbfUSsrnqTZmIM2ISB6enCny2NzcwxoF&#10;VH5/RX53WQSX4koBFiFelxASnXBjwTmNmdEJQsYSQhTfIEl2eW5ejeMH7MMY0FfCTTp21pRgoYXk&#10;ayiDr6kCSy1VCLTpsErRDHXXY7WzllbdgMNxMz6RNC8DbpwF57EfWFAbYMg67zO6kz2ZaPPN4Udo&#10;FSMVxRjNy4K/rACLpXnY0JfhgOR94xnD3ZYP3y82SKfzWBssxaUzAQ/uRFrsBJyNJuBiNBXXY6m4&#10;dMTi0/BbJZKXIy+USF5SCM9JjBcilLyKSF6QJK/4+If1T9yN8DknRdLxDPeOP2jLKbReM0WZgnRz&#10;o8RIxOlJLOX69JyqN/4tnipD/qkQubz6tzhjf/o9ZNLn9xA393uIOD4JrBJVEVq6RxFamWG/JdBE&#10;VNCSNNXVwdbrQFODEXpmmYzcD6hvy0FjTwG6uhqwxU655bmA33qFzZEHhF0P7AhfsTz1BaGpe1Ln&#10;Azb5XNjzgO3la2yywyor/fP7/xLF/4xHMfxFl0KVT/GPeFIkZXLn/h4/+bVjxEaRdDEbyyykA/Nu&#10;J2bGR/6Jaaf9n3AzZsas8FBEOzo68Op9FKLifm2vlJylOqTsv2gwNJL0zlXjVxMqFEoRPqnH+n+J&#10;pBR/n1/cqc1UhSgOD8+VDf1HSEhe0lAP90hgpDGpRzw+OPxnQwL5v0KZQpwSIpry9dNzQmuyVEzK&#10;gCzWUXh8K2qHILHbEf96gYiIP+BbWFIiKTPfHlryGf6MLL3yBygAfO6JIiWkEDc3vwT1hlZFkrJk&#10;Swkqf1ZCqFQVUDNEJMVey5pup9NJcVlTG2aIHRfB2KNNEYoM8z1u8L2F+P1aitoGKUrOEReRdAxa&#10;VAmQtbsbNnMfzF29aKxvVJualpdXqs13K3iNjYnHq+evEBMZg6qKKkWSIpTVpNKKgiJUFJbRclMg&#10;mcgdVXlw6IphE4LUkySrCmHRFsDOtjsu9EhrbZFJG1056gpy0VJdBbvZjHmSnV/WX/O9rVIc11fW&#10;SHQhVaTu98s67XW+xzDWee/WeF1doTiS0IUkRShlb0hJCjIMoaze3oEiSamllO3cZCx3gzQpuy9J&#10;tYD8/YXVFSargEoyfibjoG8Bs5O04F4PluSwM/5fn8evalllr09Z8GCu06nxVA9FzKMvgae2BN76&#10;MswbyjHbUPoonM1arLTrEKZFP7CRLl1mnM4O45i2/GjFiy2/B8uyuw0pdnZ0FBsk16kRBx6OjmCv&#10;4v1JS8KiJg3BEg22mWB2rHYceCiUe4v4uR/Cw803nB3N4spXQAJMwt1kBkUuGjeTr0mVEbieoAg6&#10;/sKV/Q/cOP7EJ+sfFMg/cTP0DFe2PymQtNqkyqvRf/H7f1EcI/CNIbPiN+MUUc9bHE+V4uHuHGpf&#10;VtmBntfH4vnvqnZTBErG9H+P38nwkQQpnr+FFIb/Ho+1yey7/0dI3/10+YV9+bEfP4U89xi3iCgs&#10;0qCgJFMdcpWU8QbVNRp1CmBJeZraQi2/NB61DQWYnnbQOsgA/hGtxDoMLUZ0ktZaTHXo6KpBu1GL&#10;On02qspT8fBzhxR5hm8/zihwsjrgvwukxP+I4X+P78qWy+SO/OwPeBfn4XJPYHbaicCUE7If3Lx7&#10;DF7XKGZdI/8rJsfttFBT0GTn4tmLt4imQCZRIKV0RkhGOoesE5YZXTlgSWYMZWNUqUGT+jHJKkok&#10;/4tAqpBBe/VB0Hbz99R6bP4NKeN5XHJ49G9kKTZWLLQ8FhE9Urb1lLTJ/y3ifEqKfQp+fURKO5Xr&#10;0SfsHV7C6V6EobkTfz17i2e020okKfSrq7Jh7g7GpubVdmuqppKi5yXRyE7fi8vSkbfQYbIgIy2H&#10;YhSHZkOzGpcMhEiLpMoFWm8pM5I1y/K7Irwhxg5pNkhCmnAyOfF/yYa+G7Kl2qbsU7n5WD60TgJl&#10;yLGcCzMeVV0gdtvjHENVaSmJ0oYR6xA6jZ2KImOi4lFdXYO6BhOtth7xciLf+/dITEhCAZOXmu2m&#10;ONZU6FBP0dTn5qI5PxuW8kJYtYyqYvRVShRhoKoIQ9XFsNN6j9ZUwFJdCitFpoIi0NvUDNfAENwO&#10;thcmkxWSW1AITiy0WG2fj8/7sbSwiODyKsVQ9orcUGK3ubGtyqXksYiqDMWo8iwmQRkD296lbfx0&#10;x78jtaP7pO9dJrbP/Jr3hJZ3TdZ2ywTCUlBtzCvWfZvJzj+3AJ8MkfgWscjHfi9tPyk/RKoPLpEo&#10;vVPooMBPkyjHdCUY43tzMim4SJfTdaXw1JVgrp6kaSiFv6kKa2012KIl37c242CkjYLZh08eO85J&#10;iMdzTuzOT2FubAQO3v/pEbowq40iNYX6lHiMaFIxydjmvbsgkZ/3NKuC+NugT00U3R+c4uHTJi1+&#10;FWkwGncTf+ELhe67+2/cTDzH7dgfFMo/cU5xPLX9pWa+ZRXO9fC/cGd9iTvbM3zm17cU1jvnH/gy&#10;8id+TFBMnaRQZxxWvf2EH0KSrCNXq4pk+aTMVzwWvcumG7+HLM38n69/c5y/fU+uEurUgP8MCvDv&#10;oUr2fg8K8e8hZUgR+YWRqGnIpRimIa8gC3XMwgWFKSipTkKePgp6SzGqu4ugNeaq82EKa5JRUp+C&#10;8sY0FNYmwGzvUAeEayuyoa/SQFehwcOXS2aIB3y7eNwG6b+J41P8N2H8Pf5NJGndL+9vkVecT5vC&#10;xj09Dv/MBHwUzDlSpXfSoa6/x+yMiwISwOs37/GBwiAimaUpQE52PhrqDKqxS8G1bHxxRXqU2rPL&#10;iyslkFL5//8SSek4/7lhxe8hlmxfBp15lTGs/SMK56+vVYiYMmS7LSFYsfqyfZo8ludPSZuHh4/W&#10;dvfgQglaRMQziuQbkqQcZvWHWokiM9Miku45iiI7p4xfLgilsHMuUPBk0kdstQhgWVkVMjI0qKrS&#10;Y+eIDiG4DR+fFxJVYkqhlIkgmSwSQpIdb0TQnWMuzEx7aU2XKJSkSgqljFWGSZey/G1nYwuWzm54&#10;xidQU1mhEleDXgd7Xx/Gh+202zZ1hkhJYSl01bVqh3Kd3oCCvGJkpqUh8sN7pPN1FZZUoqhYy7+h&#10;R21pObSaLDQVCUUWorc0H+YyRkUBzNoidJbnwVJZCFt1CWxCj1Ul6KoqQ6UmE4PGFgTcHiy4vWpd&#10;tqzHDq5tqBIrsceqWJ+i6SNh7mzvqvsoAimELOOLMs4o48KqJItJTdbXy7CKHMOwe3CO8N4Ztmm3&#10;w/xsNvk761uyfHQHa+E9rG5IJQJFMij1pHyO91TEcnGOtpsxPzMPz+S0KsnyS/mWl1Z/YU2tD19Z&#10;omhPjsPMe+eorSQ1l2GUiWCM73OiMh/j2jwVrqoCeCpz4dPlYbm2CGtN5dhsrcSuqQYn5kbSXSvu&#10;HGZc27tpiRnyeNyKvcEeeEj6bUxCnby3U+WlsOfnoC87A766amz3d+KMbu3hbB9fT3Zwz3Z6T4B4&#10;OAsjPFGN/bEkCtwb/u2/Ga9wZn1OinyFC9tL3Nqf42bkD2XBr2iz1RrviX/hfvwP/KTVfpD6Stly&#10;bSIOG+MtmJoYV/dLjjW5oMVVVzV2eEtQuYHUa/4+Bik0qQTsl6jJhKiEFJw/7fkqV9mo5t82y/4V&#10;8ty/B8WUOvMU36k1v4doT4Sn8wFTXVfoanBCm1+KEmaVqtIstb362Y9TpOTHoLA6DcVV6SjXZSGv&#10;MAnVugKkpESjrr4KmVkJ7HQZ0JYlI+jvpM2tQ211Kk4OPaTJ41/W+fGf/ff47+L4T4hl58/J+moR&#10;yZufX0m46ZiUOrZ5NxY9EySXcfh+EaWEPH762u12YWTMiVcUycjYJKRn5iInpwi5OfmqaPnL/U+s&#10;sMPIruSyT6BsrS/rNeV8kMvPFMJfAinY/Y/llitDnnsSSDWW+SueynzUjj9q3ESswOP4x9PYi1xl&#10;9k7Niv5HyEyeEKhYuv39xxBbKxvz3jHpPH/9Ac9fvidJUiiFJOdJIrSIUp4yOSsrb4Qqt1TpkNSR&#10;eWm/5T0ukJQCFAkRTiFN2Qk9sLaLJYqqf5UCKhRJ6+hbpLBSYIUmpYhdrP4qRUPuj8PBpMT/J1QU&#10;pHWVAnNZGyybQohQTpLYhCQb9NWKJMsKC+AkRcqenyKSplYTuk09GBp0oNHQgpaWDmSkZ6nNCeRE&#10;u5bWLpg6rTC1dKGnqRWVmWloKsyGsSgH3RTHntK8x2t5ProrJAoUUVpJQlaKSZ+uAqbqSuQkJsLL&#10;zz3oW8YGLbMMH8h4qyxvE/EXixxkUhAHIeO+avNhUr5s0CzjjPKeZaMRmfWUjZHVjKeI5OkN9imS&#10;e0fXTDBXjE9KMHfkUDeG3O/wzjF/V2Za9x93nGesr9N+M4mt83+vBzcfbfwvq7/E+x2gUK7JkAhf&#10;r4yPyoooZ88AenVVsNVo1Qy9g0RpK87CaHkubKXZqqzJUZILDxPDIO9Rd34WBnkvZkmEUmsZcnVj&#10;Y4Y2etmDm50AflyECS8nDAre11tVr/jw4zOcZhMezg9xEvTj4Z4JILjIpOLFl8+f8O3qHt9uZZPe&#10;c4rGBe7vbvgz9/z9Qzzs27HtyMLOcBQp8x0uR5/jq/M5KfJvXI8+oz3/i8L8L0WRXxnfnP/CD1rt&#10;H54InLmjEbTLZiftpPSA2mji/PYeZ7fflVCqyRva50dL/djf/ul//y34vX+Gxn57TvZO+LeQ536L&#10;pwmh/5wY+keM7+4Q0VscRG/xNhz6e9gqbvlBXGC0bhNN1RakpmcjIzcRze06ZZ+vrsLsIHZ2CmaZ&#10;h10UFMeiuDAWrQZmpKZKnKzzJstGmoLNXyiOMlNNYftdFL9/p1r/WzzOfP9/xc9vFEqGnC1z8f0O&#10;ta0GdQrj5rpssU8LSKEUmnwSxt9F0jvvRam2Ei/efFCz2jm5tHI5heoIAT2fF5GU7bBmSBELbJwy&#10;5iQrbWRA+YwfkuwqLWL4b+OSvx4r4aTNfioWV9b7l/2WzTr/+TD4O5f8mQuZBVelM7TgYr9lpnRX&#10;xim3/4n9na3fQsb/NrC9zc68IztgH2ODnVBqBSMi/sa//nymRFLKm2QsTSZlvDJ7/cs2y65AKxTA&#10;ja0jtfNJMLyF+WWKW5iix+z9uBZ8j3acQsnHMvEjxClHJSgKXVyBV+iH98cvwsKr2PoZktm8x4e5&#10;6Tn4aVWllnBVCphJkoseL5a9c+hsaUJhTiYF0kqbZ2XydGLc7lDlPwNmK4ZtDpSUVKCuroWfRxFS&#10;ElJQlF+CpkYTek1WFKbTlWg0tNhZMBVp0FWcoyiyk9duCqWIZGdZHrookt203yKU/dXl6K6qUORZ&#10;W1ZO+xrE7uaumnQRIVwn2YlArgjd8T2LSAq5yWciq5uk3lOstKydF7GT6x4FUI4DFnoUcTw8u+X1&#10;Rgnk1sEldnfP+DmeYit8SArdxrJfdhBap9DxPsp1aYP0/rhhhto4g0KoxkAXVuEjUUppkX92EUu8&#10;l4vTsmzUhfFxF5xyBMmwC+6+XvTVVsNCUrZq8zFKkrRRJK1luZhuYL+8v8L32wvcntH6S9tlm7re&#10;2cVFiO/L78OxdxqX/gVc0E2dr67gPLCML3x8TYflJjVumZuxY2nG2Ug3gqZGhLqN8Bsb8cM/i+OJ&#10;YSxbGvFtbQ53dA73vD8PF2cUziN1FMIN2/RtiM8dBLDUlYEzexTJ8i1+ut7RWr8itb7A/eQrfJmO&#10;wA2F8XaGdtv1DD+m/sL9DCl09iN8Nh2OQn61W7hYWxFKCVV+96ufyeToP6FI839ClhlKPH1P5hHU&#10;9/i1PJYjMn6Py0sK6W9xfS1nUcn68se4uvqm4lpWDap15V8QURbfhPKUGpQltqA1y4/hgl24Ks75&#10;oYQpJDZkZ8cgOek57dY8lpiRpBTn+mqfdikPMy4TbH0GFGpiUJGXhIfbPZWZvssYAVH2gXgrOw7/&#10;Lnjf1K7f/zvu778yvvyveOCN+8rr7Y87/KDw3t7co7V/AG8TIjHptGBtwc1OOYkl76NYzk+JQApZ&#10;ynklLswH/IhJSsaL1+8RR5HMzyslsZTAM72AWlq/i7vvasZYNoVYYgMWayQDulLIKgIpZT5KDH/L&#10;Tr+HiOFTKEHkTZVaSwnZ/eecf+fo6ESVzsgkyN6ekMXjkQoyPibHoQYCSwgs+9XjUGhNHZ0gG9/u&#10;UBwPaGdlwmeHghnm1xtb2+rY1H/99QoRfwpJ/qnqJEW8Quyo88skRVpmIUkZRpDJGqmtlHB7l5QQ&#10;iq3e2DmB7EEZYMeWsiK5Bz5S4xx/V0qGrFYHGupbUK2tRm93H5b5vKzmmfOFMOvxo6etU6168c3O&#10;83sU3uAaaWkdc14vbeMC6nQ69LW1Ycxqx+TIBCZGJzA65ICLll0OBJtxupGRlIbCwiLExMYgKSER&#10;+RTFlMgo5MRFozorFfU5aWo3H2NRNtoojiZS09Pj9pIcdTUW56KjrJBiWYKeStk7shzPIyIw55lX&#10;ZVAycSXhp0BJbajM6AeF7kjRm9tSGycUKOO9srHIJeNKxcExBfGE5Hj+Gfu8ytcSe/v8OYbU2Kna&#10;u50zVWsnK5ykyH2RJDjLJOJl+Kbl3JQQPOO0/Pze7JQXS/MkfSnpmvHCMzUDj8sN94gLLt4buVcO&#10;iw1WJpK+1nbYeDUbTRjuJF3zfvZoyzBQWQpLWQEGKopw7OjHiXsCt4tzuJiexOHQANZMLQh3t2JT&#10;NvmQ7eHa6xEyNVAA67He3YiVDl47DVhq0WOUJG6gE3w4DqKfwrvR1aTE92HdixFdMa6nbVjvacC4&#10;nlbeVItgew28DRXwNVYiwN9fM9Yh2FqNUGcjTsdbEeiOx6XztZqouXG8w703lWIYiwdvJOnxPb7P&#10;vMHD/Gt89fyF77NvcTseh90VqacmWP34ovZP+HYvk7QPj6cCfKel5nO/h0zm/B5qDfrv8ZliSCp9&#10;KiUSYBExFIGUfi2bbfwej/1Y+vVTiON7dH0S8jcilmcdcE/0YXZsFa0lS3DI5hVlpxTJIPSV9RSK&#10;JZRp0+jXD+AhupeyUT58u0J5sQbjQyZYLa1oqivHj8stvtFL/Ph2p96g+P8fJEpZ8vcogI/x9Su/&#10;/1vc3X1myAL+W3z+fKN2Rf49pMhV9pq7/nKF++sbfOYbc/qX8SElHrmkSdnzUGy3f/YXUbLRSCyw&#10;0chJaEtrIfz16q0qIE9Py0FBfimyaLlD69vo6jbjmDdQCQTJ6UkkZZZaRFKdRSICyRv5D0n+R/wu&#10;jrIziVxFHMWG/1Mis/0YMlkjM6QyeSMTOU/PS8H4JilHaiNlLEztek1rKyUoMvYnG0so0aRAyppp&#10;2RWorasffzx7gz/++BvmXgsFd0NRo1hnEUE/aVBW1chOQFJcLsfWzvI9ym7njkneM75neV5+R1Yn&#10;LJKw5DjbwMYehXMHQ0MTpDpZOlgLbamWlnANq3xejkKQezViH0OQoj7nZfKUyYbAKi0/CWnRT+Gc&#10;RXtzs5pRdg6OkCYd6jiNcacLY45xJZZy1IaU+GSkpiPy7Xt8fPkaGdGxyIuLQ0VKIhpIoc15WWpL&#10;MxFKFRRII4VRrhIikm0l+WijSHZUlcFQUoToly8xR+FZoBjJ0IEkCSmDEoGU9yq0LQIpdB2WwuJf&#10;IinjvY9C+e8iKeR4evlV/czJ+R32D5k8T+Ugtwt+tqdqhc7cnE8lPS/F77F8iLRIcZRhCxFSP/9/&#10;UKidQu3n5yEroWZnfKRGjzpGQkqvZBNfj3sWE7yv5rYOmAxNdGfNaG9shbG+EV31DXyPWgzoKjBE&#10;ez1UnofBUg2c2gJa7hxMUjineC8k3AxnYQ4c+Ro4Chgk8VGGg33WyZ91lmRjjF/bCzJh5z0cKMhC&#10;W2Yi9jua4ObfHiWhX9i64CClO0npzsoiOBj9JHgfhXFvpBfn1IIjlw2Hw73YHGiEu6kWD0zmZ65y&#10;nLvf4Xb2Pe48ifg6Rbp0/U2i/As/3ZG4p82+90Xici4Np1P8na9nakhO6qMFrh7jJ+Mbvv/8Svf5&#10;q576/wipePlv8fR9OZLiaXxRxhyfTj59CtmA+Pf4fed2Wd8uY6IRdWmzaCpwoacqgL6yHfRlB2DL&#10;DaEzh9Zz6idSkmJgMJSSJhoQH/MGRRSmZZ9bbZgr1ChLCSuZ1WbGrfgiq2u+UNC+Pqr8F4rbkwD+&#10;ZzwJ4s3NoxjK9Uq2br+WusH/Cdm15JI/e3l3gfurS9xS1JaPjhGpySAhxmN6wq5EMjA3xXDD6xqj&#10;QLqwMj+rSLLLMoDntNox8amk4iIlktVVtWq20jvnpUjePu7VyIYtjVhWucipdzKWeHn7WD/1VEMl&#10;ovg07vEUT2MdIpZitUUcZcJGLTdkHB6cqlA1mEfnaiNQCXmsyo1k0uZXPK3flpBJAykqlzNmZDwt&#10;4A8gtCrbNz0KqwxyRzwjTdJum0xdym6v0kLK2la3d5m0tEOSXMQMCVkmcoQk5X2uUxy87Lybu6cY&#10;nfAomhKRlN1SFvg3hCRFWPYpCj3dgygtqURzUxtf54WaZJCNMmQiQ2bUl35NhviZtEQkV1ZWMOEc&#10;Vxsbt8msss2GKccEv5a9H/20mau0nysk0TkmZjdKCkuQTpp8/+IVUoUgY6JRnpwAXUaKEskmWu1G&#10;RjM7egtFUaKZYilfS7QWCUnmoaW4QB0+lvQxksnyl1DxvchqIyFHuS8ihiKKEuubvK9ScK1Ekp/F&#10;2Wclmtt7/BwojEKURxTHs4svOCZ9bB/IhNuV+t4O7fUhhVLGGdfWdmmfA5BzzqXsR7b9l89GCtHV&#10;OTi0+0G2M5k1D/J9r/FeBeYWVBnQum8RO/y9LbqJfXEWfhLmJAXTZkcXE4xZDs43tlEoH6O5pgFt&#10;tXVo5vvsKC+BuTQffbwffXkZ6MtJh1mTit6sFJgID22pCTBnZ6CTz3UwWtIS0JAQjZbkOJgykmEV&#10;8aSoWngPe/M06OC9NuZkoJG/b+T9tuvK4awlLXY0Y5/O7PPaCn7u7uAr3czd1iaumbBPQkEVV3sB&#10;fN3fxw3tfXCsH9eBcXzylZEs/4Xvzj9w5aLVpkB+p0A+zMbjy1wUdmcSsLtkwI/bq8e+RfK7UsXj&#10;snWbbMQrRe0Sn5Wb/GfGmyHHTEjIUN3vw3j/Vyix/S1+Su22LGj5Ff97Ivnff18iojtnHWP6HVh1&#10;O+guJmVUXCHQ9AB3y1fagH0K4wcK4SmyUqPw7XoHs8we3+8pXiTGw09nOKFwfftBbD1jx2Vcy6J1&#10;KvDV3R0+314yrv6NDEUMJa6vr/4Rwn9/7t/j9pLYy+9dfD7D14tP6uu180ukVZQhNjUVBfyQt4IL&#10;WPVNK5EM+maVSM5OkHQW5hCXmII3H2ORkJyFosIK2u0SLC6s0KLOYMDajyOKoezbKJ1qdTWsziyR&#10;pXZy5sztV9kU9P9H3H9/VbF0Uf+oxxwQJeeco5JRMWJGEUUUBATJSBAQBMkZxJzOefxr551z1S7Y&#10;+pz3ee/4fscd94c1qrs67N69d396rqpVq/43JL2rbYDcdol0fQeO1nc0jWiQvdtWCiv1iDtTR836&#10;FoG5RWBuOltZV7vYupXq4bZRPISjsnmPUrVobpU3C0vILCzGoUNHcOHCRYwoi7Yefj70gqC+j9oU&#10;BTxroyQoBUmN/da6IDlO5WhwIARe8iXRSndwgvu0d9JdHCBc6V738VzTS2vWUzvGB169v+rpnqPq&#10;nRyjujQguPjJ2dlZdHW+QEVpKbpb2zBORTk2OGK5LIdlI2NmCr3RyJa2p204dugYTh87SUiGIy82&#10;Cmf5kFdnJuF8VgrO84V8kQ/tJSrKS3ywL/OhvpKfRXC65auEZG1hDi4X5CIvKRGlRWcspEvQ10tB&#10;alBNEAKilKLKOUJO90lA9OpQ+wmi3qX2JjDOsV4ut1SmjnkrFRoY6jamicb40lCY1DTvy/TrN1ie&#10;mSP0ZrHyZgZrhN/m7DTezU9jh6as5NtKMjE7ic1Xg3g3MYxPb0bxdXocyy97sDU+irXRUXQ3NOLZ&#10;3Xtoq2ugy30fNy/VoqayBpfPXcLdK7U4V1CIB1WVVHXXsPbsCT5SDPytLOh9L/BrXCnfpvFrcQIf&#10;X3Vj+UUTZpsf4JXaGm9dxdCNK3jTcBuzT+oxWn8Dc8+asNDejBmKjWWKn+XRPrMNemgrwz1YnxzA&#10;8kQ3NqYG8HlhHDtTat8cwqepUWfjr/BptBtbfc/wpuMRBtoeYOPNOD6O1uN9N9XkQAx+9GXQvY7G&#10;x95D2OpNwT8Lc/j+4RdWv33E9o9P2PkmZtAtphhSTkkbYfPxG83FKau3e9e0HqiTiJEFb1dTVLAF&#10;94z/1iHzzfWMBwNY9t99Jn9j34uqL+g89x4zjb/Qdn0S9bXtKC+pRlpGOlIzU/gGK8Svvz9Y3J46&#10;YooKstBUfwVfP6xY0Od7guzDx3e79olg/Phpx5bff9g2dSh7/96ZoOjrZBrfHGzB22QfPxCMLL+8&#10;J5g/fLZOkFWCrar2Ok6npiA2JYYPdRPdmD6MDrygquxgqTjKLgz0v8IxunHh4VFIS+WDlF+CjMxc&#10;awpQCEhV1UXesH92Q0LU+yl3V+EeMrnRf0LRm/1QvBabkkEuudoueV3BnTe724ItsH13xIBCiNQL&#10;LqMKlRk4CVlTpFScywSl5uJYIBiVQEFTZKpjpqzqAv7665AFZEtJTs8tY0xxeK/fOjd65I0Bz+Im&#10;6V7bkEZC0bdRyuSGCpTaX4pLINH6s/bewLjvSctVqfbNF129dg0KJlcTgTKDTxAMU1RRcjfnZuhy&#10;9vSgpqoa927cINQnMCE3XKpqzM00qCkRdFxf7whd9TEc3LcPESHHkRoZjvy4aJQlJ1BJJhKUhGRO&#10;OmpoUpUXszO4nIELWSozcTE3iwDNNkCWpKcg/Phx6zUeonKcmFu36XhnWApu+j5Sh3KzBUOpZ68i&#10;NUf26rIUvXOxVzb58qeyXFl/bz3bs0t0q5c+WNujNYeM8+XR240Fvoy3JoawTrC9n5kkPMbwfuqV&#10;jaf+ND2GHb64t8YHsT7Ui62RPuyM9mNjoBM7Q11Y7mjC2otmLLQ8wNqjW9hsuImV+uvYeFKHn4Md&#10;+DjQjl88zztC6zrv5ZXqGlSXVuMq/69Tauaou4fZujoMXryCgcs1GLpyAS1lZ+kSl6C3phpD1y6h&#10;7+pFDNReRt/NWvTeuIZ+jVWvOYfumiq0Uyl20bqrZaXoYNl5rhS9lyoxrKGdV7nf5Sr01Z7juavR&#10;fY77XShDS1WxZUx6TBf/CV3xZ3TFB5T9/fp5i9GcbrqNJf7+/Q8bMNtZh4/DV/BlgHDsDsFWRwJ+&#10;zT3ELwqsH3SBv9P+o/bHn78CQeQukPzPNkcPN/U8+6GEwebbHr354Yy+XTK4nfK3tkoe60f3BLdD&#10;unV3Xtvn/Sfsu3rhAd/AFThbnEmVFYbS0nCcO5eM8vJ0ZGcm4k5tJTaXJ7C+SoVFmT39ZgQ/v2/i&#10;w86KzY2ytbVBU4bxP2wzYFze3lo3e7ft9tXyzs4WPrzXtJubv5n20Xbtt7mxaufY3qCtc3mNdZt0&#10;STc2cK3uDiKTk5CQGovyijN4O0W3h3/I0T4FDXdRLQ5ZT/bxkFBExSQgK7MQBflnkZ9faBO3j9D1&#10;u3GzgQpWmVsWdkGp7DuWpowmcP0bIGXBkAw2ryx9O6Vf9/YbOAMw/VdwBmCpuLxVzcan+EoqOCWe&#10;GKWC0wN/NCQMR46cQHFxCSHF7zC7SIW5aqNt1Pam8JPHLZ2WFUVtjlKLY9xPalGlOnEERykrmdoi&#10;te5H6KjDQ50c3b2jeN7ZZyN7NEe3rkPXJ+ApZEaB2WqbUxjQ5Ng4IXkOtco+Xl5hbqjccg/JV1R6&#10;UvICpMaNHz5wEGHHjxGSEciPj8GZxFhUpBKUBJ+SZZzbtTSz84Sl7Fx2pll5RhoKkpJQkl9g7YD9&#10;vPbBCareN67tUcoxGIxeRUpZCopLegGtv8OCoCh3mqYEIkur7ywUaG2FYKSimnzejKXWp1hvbsRr&#10;KrItqqYvI234MtSKtfb7tHpM3b+KVzdqCI0LWOLyGm2+4bINH1xuvIJllot1F7B4+zzmr1dh9mo5&#10;pq6U4rXsWjne3rmAhfpLmKu/jJXH17D46ApeNdzB2+4+DLb1or/5BZqoJNsvXsLz6gt4UlKBJsKx&#10;4WwB7lBh1/LFcj2LrndxHu4X56K+tIAwK8aTs4VoPFOAR2fyUU/13UA3vT4/A4/UzpuRiLtU5Q+K&#10;c9CkCIESQrCyGA8rCvGwsgj1Z3N4vmx6mVmoK87CvTPZaCQkHxGSjwnJxyV5aOZ6A+vbLlZi5OED&#10;TCipTMM1rHbW4v2LcGz2UmjRi/zxzy+bCOwXAamQvh/Kz0AX+H+ad43/Q1XH9WBTe+OfweHBQeNq&#10;Y7Qs7jTfxqj4Zxd7qfAfPafKVq5oFA1ZVMiRpoB2pvnJNV/Qvvf/8E+0MYP6BzeRnZGE+7f49ums&#10;x/VrZ3Hpci7OlKUiMzsWA0rZtDaHzbUFPrS0tUUD58bqMtZXlrC2vEhbsGVvqltenLVQFm1bW1nA&#10;0oJSys9aKqntTYJvfRkba0u2bOsbK3gnQHK76rVdpvV12hrrNCdL3b07yKGSUOdNUUEOulpb6Gr3&#10;4Q3f2EN8Y7+enMSJ0EiciohFTFwK8vLOWojJtctX6CINWOaQxic9WObDoPAPKUibY5omQKpOIPAD&#10;5n02oP9yvwNgNCh643YzLv8JSW8eqn8qTA9LrywVeqJMJBpxoyGKahucoiq8fuuBjd0WJDMzs63j&#10;RrF9U/OEHQFoqnB+w1zvVqpJxUDadBACJuEnV9tccEJQSktuqeIsBVfBUgrT8lK+msErqjMFlytW&#10;c2XVJbfQtVkgNKGnMBp1Ns3yJaO0a+crq9Fw+x5BecVyQGocuEDqlaQlAaY7rwiDECr9sBMnkBIZ&#10;ibz4OBQnxKKUarKCkKzISEFlkGm9KisdlVSTVVmZKElLRiEBmRwRhWeNzRhXnsGpRYxOr2JiRkHg&#10;Gjro3GopSsHSd9CoVL06tNSZpVyFlpuQL5mNhUVM9vZg/HkrprueYKGrCXNP72H58V2s0FXdaW3A&#10;69vKXXkOE/Sq5prvYKP7KT4OvcB2TytmG2+hp6aMSq8MXVRe3WV5aBdECJo+gmuwrAh9Z/PRnktV&#10;HBaCixGncY+wf3XhHEbOVWGwgsqOMBstL0AbFd9kczP6WtrR296H/tZO9D1oxEjdA9wuPIsrqem4&#10;xHtwMyMDTQUFGKquwvCFavRWlWP8Sg22GuvxT38ntlsf49fOKoF9G50XKtFQlIfLyfE4lxCNatoV&#10;PvsX0xJwncBsrDyDlgvlaKZ61Nj4DipMJQvppvVdocqkutS6kogo4fEo78XQddqd6xhqvI9BuveD&#10;TXVY7m3BXGcjftGt3npPUfSLEPrnPb59U/KbX/hqAd57bY1ybf+rTVAhhP/LuM//rU3x/5X9/Y/m&#10;uDmB3MIIVFUmoyA3Amfy4xAfc4zUJZC25zGzPY7nffeRnxWLtdkRzM5SFdC9mCXsVhemsTzLh2d2&#10;ZtcWuL6yMOeguCSbx+Yq4bnsStkWAbtKeK4tzWJDM8SxXCL4tI9M21SuLc8ZiAXXlZU5upzcb4mQ&#10;XZzmtlmsLs1YZqCdjWV8XF/H1NAAJunayPUur6zEkRNhiIxLRmoGXe3cM3wJ5BD2LzDQ121js1ue&#10;DxMka+bWytVW8LYCigVKtQOq4+X/BslgMCrsx5fq6fbr/2WBY/4XML0bvm6jPJR8g6pSoGS5vvkZ&#10;kVFJUKq048dP4fSpcF73sinJccUCEpIC3gyVlCChRMMDo1NmUo8yQVLAdL29qwZVwVHmQ2ZcSRtz&#10;AeXKfrOxuYUN3i9Ntym3+ZXmgRl7A41z1pj9kYERS5hbf6sOnc3taGlutZ5wDe2TmuzvG7ZkwOrl&#10;lZrMyshC+MlQxIedRnZMNArocp9NisOZpHicVRLflASUpLJMTUJpejLKCJOS9FRaGopTkpCflIyI&#10;4yGYUK8xoT4xt4nJBSpHwZHQk5vsOmmcSVl60/r0kvZ9Z73Wk68mMdBCN/hFK1bbG7GiTDvPm7Dx&#10;4hlWulqwQi9ltvMp5ukqL3dRQXa34d3YIN3t19iZf4udpSV8oHf1kf/9X1tL+PV1E78+ruE/9Lr+&#10;82GVy5v4srGIb9ur+P5uHZ+3VvF5ZREfKCZ2Vta4voMvW1v4zOfmy9txfJ8awK/Jfix0PkNbY5Ml&#10;IWl63IznjY14fuM22i9fxzOqyvtlFbhTfAYPS8uo8kpxMy8H94rz0Xq+Ar10u9svnrfEGb8+b6Ge&#10;8Gw+X4VnVVVo5v6tFaV4QRd8qFaZ2i9i5NYVjN+/jqlHyjh0x6a7UOb08bprmHt0B2vPGrDcXI/l&#10;tofWuz1PQbXw/CHeNDUQ5o3of3IPvc9oBOVkx3N8pKpb/7CJv6nMvm3+4v/7F9a/8//9Yw1f5dby&#10;f68oEt/OaCXNIktowcJC5p81PV+ufVEzCihSRtEzex07/yf7E4J/tj/+uV0DWfbNETYNfNu0PG1A&#10;DuX62aJMpKaG48KlYjztvI721puYed2LyfEBLC7MmyIYp6uq9qf5mTcsnc2/dTPuKSB6lT+yC4xW&#10;ELQa9Ak1wm5ZAFzlw0bgLRJ0S0uCnUBIiNK0LPdGy1vrUpdSm1SShKDKHf6pZO+2VvD+3Rp2tp07&#10;/3FnG5/pugvKY0NDFmJzKiwKpyPjERWdQiVcjFwqyczUTMuQojTtAlHngIOG2vymNT6ZikfljECp&#10;XmSqSQ0T1PzHfnhiMChlwYD8d9O2PfOA9PZ/UpTe9fbJR+V6C07q+d7Y0oidH9i37xiOHDuJAwcO&#10;m7utQGlNQasYScVBqtNBakkT9muMtqDnYMjfkSpLIJRLKhdU69rmYwmV/EKmHn+9MOTub+0orRXV&#10;7fa2/ZEHhsctRlK5EzW8T4kgNNb54oXLuENIKmBcI0geNT6xybwUNTA6+sbc4q4uTer1CscOH8Up&#10;utsxp0OREhWO7Nho5MbFIj8hnpaA/ESWSQl0qRNQmJxE5ZiI4tRUFCUnoyiJv218PJJi4lyHzdg8&#10;hifXqCTXMfGWrvUMwTi/hddTanpY2/2OGrk0S09C04pu8XceaHmKibYnWOp6ipWORmx2NxOArVgi&#10;LJe7n2C+rQHTTXcMGjOPqCafPyW4nmKJqnHnzTg+Lczg8/wMvlA4qPzJ//qPxTl8nZvBVwqJjwTe&#10;h6kRbI/2YXOoExuD7VjtI3R7mjHPz1toa7TckVP1NzB5h256010sE05Td68Q0A+x1deEdyMvMN71&#10;3IL4+6jCFYs53NGBNiWdPncODYpLrazCtbx8XMnKwjUq7buE5e38bNyhaqxM4UsnIcbaedUJdjUn&#10;Ezdyc3D/LF1suuz1LAXWpopiuu95eKChn2d4PO3W2VxCmMtF2bhFF/0Wj7fecCrPS1Sgl7JTMPrg&#10;FsabH2GisxXdTY14UleHRf4n5Mq69j/Z590RZ749cG/dbdey3272nstBpsw9vj1S69vbrN/hMxQI&#10;DveJK/7dvtj+mi3VH6NnUM+lb/eU7Y22cSkN92XyS56rLkFeVhIqz2Si6mwmcjIiceXyWZSVZyIj&#10;JRLPHt3A+uKkqTuD4vQUlgTF6UlznwXCRdoyVePa6hLdMSpF2sb6CpXPEjY2lGJrBjMz4wTjG0Jz&#10;HAs839r6LCGndk21UzoLXn63vY6ddxtW2vLOpqV9Vyl7v7NFaG5YCrWP6uR5/8Ee2gcNjTh5KgLR&#10;8alITMokIEuQmpaDkuISvCFEX/V2W9KIl68VYD2G1c0d6/TQ1K1Tap8kJC15J+umZ/lW1wRMfHMJ&#10;DH9C0sPQv9l+B+Tejff2JyRl/i35b8D8E5IKGdLwN7WvPXj8AocOn7AwIEFCk4a9eatrpsusYXDm&#10;Rrug6baOfgsS31OKGkEzb+cRPLybvQtHblP7pCbcauT9fPG8w4Ld5zTnCl9KCowfGBy2+61woFGF&#10;t1ApKkGwxmTX329E89MOgnDYcl128qF+2PgMzS1duHGzHo+bOnDzVgOSElNx/MgxutwhSAwPR1pk&#10;ODKjI5FFVZkVE4PsOGc58bG0eOQKnARkbkIicmiJUVE2d7fm4e7pe43eobcYHJVKXiIQl2y+8imq&#10;Rk3FOzlDUE7w+unpDD2+h1cN1w1S08/qsdj+AMu0NbqHy88bsdr9jCCkouwgLJ83Y7b9Mabb6WZT&#10;XU7wuEkCbImK6z2P/dz+CD/obm88uYvJW3Q7r1aj60Ip2qvPoLm6AM9ritF9uRSD1yowfL0K45pb&#10;51oVXl0ux/DlSgzRnR2ga9vH53C4phwvz5ei55wSWZRg5s4lCwQfoGvbcf0KljW6aYTqnSreMr1f&#10;vIgbBOSNymrcrKjCrfIKXC8qwrXcbNRqrvPsdIPaQ7r5E1SDO7zOZbrCc/euY+bGFWy1NuEfemC/&#10;+Pz+WqH6nZrALz7XT+n2n+ELqzA6CmV8ManD7EpeNq7Sbit8SDClNVOlvmy4h4HHD9HZ2IAXT/lC&#10;rH+AHXoc//lOd/rPtsGvmldHz4v++6490JvaBL2pPVAW3Eb4p2n4sJ6R/3pugkwemcyLDi9CvKlO&#10;2c9lPh3b7rrAzPV9BfkZKMxNRXlxBi6UZqOyKA3VBOXMRDe+f14mHN/g3eocld0CNtboLm8QapsE&#10;GG0n0BmzTZB529hcNdsyqBFiv3XIEH50NWTv3q1wO0sD3rb1fP9bb7fq/bK2+15yv78AKVh++PDB&#10;1N4W3xgJyRmIjE1CZHQCMjLzkJVThKzsQjQ+eGTtluMD3Zav8dXMCppau7D18buNwZ2eXzV7M8cH&#10;i6CxdcJSoBIo/1VJBsyD8k9ICoKCp3rm9Lb6E5DePCR3f+DAD6h4TU2vqSzmijCwRBobLuB5ce0r&#10;9h84iqPHTqC29pYNu1N85Nt5JVtwoT0CpFzLji7NnDhuHTKCogCoUtsdIOcNjt7NFjClunq6B9Ea&#10;cJsVA6nckuq8kUehKQ5G6VVovhzlvLT2SR577twlNDa2obW1h3Ac5Gcqwca05bF80TNiAektrX2o&#10;Pn8Vd+48xv59R+hyhyPy5CkDZUoEYRkViXQ+oBksM6IJzNhYZMXFIYtglHrMiE9A7KnTOHn8BCLC&#10;o2yKivbnQ3jeqZ54hT3xO6jZgb/j8ir/YxsbeKmZEJ89wnTzfSy23sPSk9tYaqvHfOt9m1Fx7UUj&#10;tqjuljufYE7qrvUxFtqfYK3vOVWl1CWVX8s9TNZdRT+h9qQwEw+yk/EgJxmN+Wl4WpyJ5rPZaCvP&#10;Q2dVIZ7TOktp5WfRVkVoXq6y7ETtd66hm67rGBXp3OQgtlam8Tefh7/5fC0N9GH95QAuFxaihqqw&#10;9kyxtcfeqyqjGqVa7uyjSq+38e/3b9y0YPOr5y+j7vpdPK57hPrau7ijMfEV1Wi+dgPNNRdRnZaG&#10;Ut6zS1SXlwm788mJqEqIRXV8DMqjwqyz51pWMpVlOm5TKdYV5VBZ5ps1lElpFqGx4owl29BkazOP&#10;rtsMlT1XK/Dykdogn6C1/h6GurswOvTSsv1LgbkE2v/P2wnl/v4WAK72S9p3utVfv9PN/sZn59MX&#10;Pj//3fFikCVEt9/tmL2TF2T5JQMANsA6GNqzpVkCPBgDcLRtfPb2XeKPlpkWh8yUKPS13kVZQSoK&#10;qCp//eeLTQv5cYcQ2naA2iKMtli3xWUluHQfRNdLMAyYD/2x8B8uf6R0/sAP1ETpH3iRZgScKT+a&#10;zhtsPnZyzxQv6Zb34in3wogESU3CZDfnK93in79w/FQU4pMyEBHFhykzH+kEZWxcMmanpvF6sBfT&#10;mkNnYAALW1/Q8PQ53n/7RaWxauOiZWrMV6nGfOv95EOmcaV/AvL/X5BcWdPIEA2Z+xth4dE4diwE&#10;BQVnXLp6fg9LrrCwbi63C3XZDgBq2CApl1oQVIeN2i69Cy5AOoXpACloTk4tYXRsliqUSpGKUGpb&#10;Y8inZlcxZOOSp2yMuExjvt/y82su1qL5WTda23rRSoU3SBdbYUidvaPooovd3jWMB40dqL3Fh7q+&#10;HYX5ZTiw7zBCj5xA9MlQxJ0SLMMMmIqfTDFwRiA5IhLJVI5R3OfU0aOIkfJMS+fvm4OCwjI8bx/G&#10;y4G3mHitZCBbNk+zhp69HR3FGME4/eASNpqvYbvjDkHYhJkX7ZjrbMbiC7rUBON06yPMtD02QC60&#10;u2lnZ7se4+WDWoxShWmsdIfSsKknWL3AZfm4X5iNR1xurSrB8wvleEEQ9l+vwUjdFQzTRu9cxsAN&#10;KkFNL3vzMjroUrcojRzd0ZdU6K+bnmCEinD04SP03K9HO+uvVFdjdXEe8/TSFpc3MagsVa3P+ZJ/&#10;jKamdt7bPgwNvraZKjeWN7DG/+niAtX9gjr1tjA+sYrhwVn0dU3gMdV8Q2OLKfwd3o8fBMpPwmTt&#10;7Qyu0k3PiKRq573N5P0uJDTLUhNtSOgFutM1hOalvCxz0RVpUJqSYNEHpSmEbGYami5dwLOb19Fy&#10;9zaeNz60Xuvvyt3wS6NefuAfwuzf4Pe/TO2GwW2DPjOP76jxo2f2TKNznCmjz7+t2zzjgV7vP3u7&#10;LSYz4OF5JekBad7bFiHZTFe6t+MhZieH8OPzFr/ke/zz9zds72xQmW3zYAcjr9yCzau7YNX3O9wc&#10;4AQ27afl4MByH1y+GzgeVCfzy74+eJs/5ut3QvLHR8va8+2fXygqqUZEdArVZDbBmIb0rCJztZVl&#10;ZmZsFOP9GuvdTxdxBJvvv/IP12uqTCEfiklcXCUYbfkDYfQZmuNakz5JoX4khDWl58ePgl4AkATj&#10;byYwBlsQSGXetfb2Z6Zkb/5t5t2E3TeefjjNj8NS2bHrHrRg34EThEQ5XhFaC2prC/TWLvC6BQup&#10;RcFQMZOCpNonfU+2dcwE4Ch4+jZJ73q/ptsuUzunXHm5+kr8IBCrXh03Cg1SkLhmopOSVWLfhsed&#10;aG4dwtPWfvQNTaG7fxydPaNofzGE5vZ+1De24059M2rpel+8fAOx8ckW83ny+EmE0vUOCzmJyNBQ&#10;2klEE5qRVI1HDxxG+OlIXLhwBVdr69BEWIxNrRGGBOH8hqnYLf6GH+nqLb+ZwuDzNsy0PsDCszos&#10;tFIxttCtbm2wGMVlus8yzXX9uvEWZpqpLNsfmpK0/Z49QPe182gsL7TQmKYKqillG6KiajtfQRV1&#10;AX3XLqL1QiWmH9Vhs6sVm73t2BrowGpPK7ZHurH9qgfvhuipDHa6ernwBO9c26NdCE8/rcdCc721&#10;Rc7XX8fbuuv83Eu4UFSAhdcTfDFNY2F1G9v8z629+8rfdAcLCoxXh5M6pfi9lYRDL079NnpJKSJi&#10;690XSx6riAg1gyiz0MvBEQvHUmB/e3sn7tyuw7VLl/GUHlZVaQVC+JI6SVNwf2RIKKL5G0SdOI4Y&#10;vpRyk5KRHR+OM6nH0VeXiXcDZ/CuJwebs70UKh9s7m/Luk8R5BWYjVrjf1kCxlxqqj4PKR+u8ycU&#10;/zSfG9KbU6Z7Ftyj/b/O83+0v3l8kP2HDJH9w2uzseQs9z1+cJuq8Ztzndc36RJv2ReyiawCYPNQ&#10;9MBT6YHo151JWQbDkm7ql09mfp9g4MlUp3P4YYrBQxb9sX5dpn39skyTjH2hmSv89ReOhUYhM+cs&#10;wqOSLItRSnouUlIzcf3qNbzq78FYXyfG6c5ISW59+Ipn7X1823ZiY/uztU2ubX1wKbG2PvPP9tVm&#10;JlzZ+mR1H7/8NyT/S1n+/xiSSqNmbziCUh0qn77/wr6/jiGvoBTXr9/DmzfzVJQaeaM8h9sGSYW7&#10;yJqaO83V9fPbeDAKnGqvlDlXe97qXdsk1STdeLXVSkUqS45Mderx7ut7SeWiUTcB95tqsrHpOe41&#10;tOHJs5doaOpCR88Y1eMoWjsJzbYBPHrajbqGVrPrhGQN3cOSsiqcCAnDiZNhCAuLojoOxaFDx3D4&#10;0FEcP3YcISGnEBEZa80jzwnbzsFJDIwvWHvocG8PupsfY6S1CRsvX1jHy2KzemLvYKX9Ad4+rcOb&#10;x3es82WOinL26X2MEEpTD29ho+sJVp4/NIiO379mSvB+aR7ul+Sh5VwJ2i9W4MXVary8dQnjdbUY&#10;v1tLd5tK8EIVBq9exKvrypxT6+weFefNS4TneUv+q1jD+rJcnk9p3jLptuZYJp+n5floVngPt3dW&#10;0hUnfJtLCwzGdSwrczPQ1HAHO5/f2URzq/yt9fJe2dDvuG0hTD4Zh+W33HC5Rxep8NXZOMvfaZAg&#10;rLvfQKWdhaNHXSKUAweO4PjxUITT+5Dt3++ySJ0+HYFjx0/j5KloeiZxOB0Wyzou004eP4a4sAgU&#10;ZxRRzcfQ/Y8lyBPwbbQa60tD2NhYwzq5sRNo97P/buA/a6os2HXl/9fqftumOpn3TH9f/9Pjkjfm&#10;O1Y0YkaKUNBVu6fAG6wk/7+x32Iy/8WkQvepI+QzwaNM3J/1INPlc7MHBqs2B0oPPg88V+cU3d6+&#10;btkD7d8A5/fVcvD+/wbF/3W8tlmCDN4ojQbKLShDbGIW1eQ5nA6PRwoVZGJKJqKi4/GaLtf4QA8m&#10;BrowNtiD/v4+m7S8o2sIN243YHWDylF/OLokFpu4STBuBEZfCJJ6O/PNrMnUXQYR96MJzsH2JzR9&#10;o7KAaPsH1r3ZHyXYgv9ENP25PCi9kpRZoDmBuf7uB07xj33mbBUqKy9Yu+CbmaVA7B9dsCXF/zk1&#10;KddXJjj6uW8Exj5Nx9k3am2WmihM2zTaRu2WguTE1DxV55K58sqVqAdVdZPTixaIr+kMNBLozYw6&#10;ezQiaBI37jSh/uELqsrnaOscRUv7ECHdh4dN3VSZXXQBXxCk7bhxqwGXr9xEKSGZypea1GRoaDgf&#10;0EgD5GGq5LCTkTiidks+7NcrKzFJIE4+rscsFdja83vY7qrH1osH2HjR6JIuvGihOy1rwxpV3RLr&#10;ZqkoJxpuYoqqcauryZI0vL53jeC7alNANBJYzdVn0U8gviIQZxuuY7q+FjaX962LaL9UiYeVxZaF&#10;6GpOGq4XZOFucR5u5GXgSkYialJicT0nFbfyM1Cn7ES53If7Xc3MRE1aJsHdh53hUayODOP7xgY+&#10;b23ib41N/kRv6P07LEy/wTf+xj81zeoaobewSRXI3/3dZwPDt+//2P9FQ1mXljTrn8t8rpyhDY+e&#10;Ii0jO5A67yAO8uVy5FgIwRdqL54jR0NZd8Ls8JGTOHQ4xOqOnwhD6OkohIZF239Iptjik7Tw8BjE&#10;RMYh/AR/C9YfP34EV0vScDkvDrV000uralDO8knbcwvG17zYigRx6QPd/9WBUv/pIAs0Jcm0XdPx&#10;yvw0s/Zc8Xv6dfvfB1vgc7xStWWWu/lZNcMi4ap11fteco2g0YgbNZvJNJpHI3w8XE3VEoi+dAB1&#10;yTb27XzawacvhA9hIwUpWAqQGlqosdc2zDAAwn+D1p/rHmSyYHhq3e/r4MYfP7BfsP2ZFejfjvd1&#10;Wtc1a57sj59/8QePQ05BJdVjATRWOyMrn8s5SEhMwdup1za2e6z/uQ1f7OvrxTpvppTVg0ethEdv&#10;QEn+DskVZXyxpAfcxvr/GyR9nJc324+w3G2jDCy7t+FPmnsrelN9sKm9RA+JtWfyh/amN7YAOr/8&#10;HtUXalFMSJ45U2GB2pN0g609cvmdKUmpDoUCqU1S31dDDtWRY505BKTqZAKlTMuCpxSmxoCbmqQb&#10;LRdbnUICpRKCCJKWom161kYsCZJu32Vcqb2Pm3daUFffjuY2AbIfjU/7CMbnaHzSiweEpLZdvlaH&#10;8zXXUFZejaysPLraJxFy9ChOHDqIgswMrA3QdR2gMux4gM3+ZuyMdGB7uAPLfXSZe1uw0NGC2fan&#10;Nv54uvkhZltozxqw0vHYgLnY0YTlrhbMq32RUJ2nknx19wrV3jm0ny9F35Uq6znuu1Jt6w0luXhI&#10;FanRJM+rS9B7uRpdVJcNdLvvs049uvW0WoLwGu0qoXiZcLxMINbmZ+JabrqVt4tzcCkzGflhx1AW&#10;F46KpGiUJ8WgTCOKUhJRGBOFs4kJ6G1pxX/oDSiDvx5KpeZbXKVS5/0cG5/A845OPHn6DNdv3EJh&#10;0RmcOBFqClAvEw0kUBTH/gPHDHghJ8NNER44eNxMQFQG+8NHT7Ge2wg8My0H7EQoVSRfSsd5bAjL&#10;0JOnER0egbKCfDy5dR252Rr+mYbxi2fRWVOCpvvX0dnfwf9ID0aHFtDRzf9L/yia27vR3EovjR6F&#10;IjCUvNrmbSLMFHbjTRm2NAWvz10gBeqh+X7HQ5LPDtcVi6sJ+RTTHGwC8tZ7vjBoG1KogicFhjfV&#10;rRGe6xIVQetKfah9VfplO+e7L26OKoohlVr3JuGyTynSg+3zZ8Hpi1lwna9X4KaWfb3WZX5/v2+w&#10;+fP447UsEGubP17LfrvKf1sOXt+t5xvhI2Gi6WLjUrJxtvISIuPSkJSajXS+XXPSs3HjKt2goUGM&#10;DPVhcmQAk8NDGH81hjVCsqVjAI3NXQbKnZ1v/OHe8+1EVckfcFlGMFqyVSpNmZJ5aiijV4Z/QvFP&#10;s/GlQe6zFKDejmpP9G6zlm2KUipDxSPKducY/sNUr+2mInmM/mifPv2NuLhk68nvG3hl8FIPvUyj&#10;SBQXKFiqHfLOvSa84B+7tX0A3b1j1ibb9nwQz+kKd7K+naXqe/snMPByKjDa5q2b72ZWvcWL1vM/&#10;TLd8ZGIRw3R5X08u093m9ukZaLbAVwRoXcMz3KxrwW1+XjvV+sPmHjygkrzb1IN7j+luP+zArbvN&#10;uHqZkKy6hNK8QjRcuYTlAQHwGRa7n2K1rw1bw10WW7g+8JzrrVghHJe6n3C5GWv9LVhj3aI6X2iC&#10;ocq59qZdm5UbTVU4ohEy16rRfbEcPZfK0XGeD/2FEnRfJSRv1qCb23prz6GL660Xy9BYVYwbRZlU&#10;jBkGPA3xU0/vg7JC3D2Tb3bnTB5VYz7uFxfgwRluLykgXIvwkO76bR53l8fXFWfzuAI8Urtm1Vk0&#10;V5WiiS52Q2kR7lCJ3j5ThKqcbCTExCA6PslGiB2mylNzQ0RkNJKS0y1KIzwyFsepCo8eP0WjCgw0&#10;TRwlFI+HhFu9yhOEnUzLx06cNkjKDhGYdl7CdG8/AlL70ULpfp8Mo6qkgj+l8DlexwG66ONN9Wi+&#10;WIL2W5Vof3AFGwtzWJxTNqU1TLydwsQb/uaTMza5mgCpOGMN+VX7tEypAvV/1X9fL3fvIemZMKXp&#10;e5ql/AhVDVZY39BzoP/7mnWaKiu8TM08liGeHp+eUZvOl8JGz5EGXrjzubAfrRt8+QxKdfomCU2N&#10;opA6ma/zatSH23mV6vfZ9yd0POi07Eu//Cfcgrd78zALNn9s8LlVrzL4fP4cWv/z3P5cwXUyRelr&#10;SoNj/NFzCspRXHqe7kMc0jMLkJ5VgMSYBEwr4HlEkOTbb6Ab4y8HLVu15tZ40T9ukFTnwTxVkoXY&#10;bL4PQPITltYFTNcmqaQH+oE+f/5pro9AKffif9nuQHz+KfwfQ3BV6dftx5UFQCpTnXe1rT0nAFQP&#10;UpdKbdnGcsvl1VDK7Jx8vBwdx2uqkLdLapeUe7xmyk+QlNutl0HDo3Y0NnWaPWvrN3v0uANPmrt3&#10;4SmQCpIjozM23M/AS0BOvl2yGEx1xgyMzmF4dBaDw1O7nTtSmMqO3tozhss3mnC9vgNNneNokrv9&#10;rA+NDc1ouvcAbfX30ff4Id40N2K7twMb3c3Wlvh+6DldZJYjPfg4/pIgfEEgdmK5vxMrA4TlUBfW&#10;aJtjPWbbr7qxM97D+g6sDrYTsq3clzAdaMMSYashhfPtD/H26T3MPdUY60a8bbyD1w9uYPjuVfTd&#10;vIBWQlPWQjg215TiKeH5hGb1NWV4Qne8idB8VCHQyTXXcrFNI1GnhL+EXW1uJi6kJeJ8cjyqk2Jx&#10;JTMVtUpBRlheL0jHNaoxZ1p2avMaXfXas2dxgjA6euQYQtQ2SGDJ3T1NN1gqUTA7eSrS3GIth0j5&#10;EXSHj560KTxMDZ7UvjE4xf99KEsth4RGU1lGsS7WLCQ0yhTloSOhBKoAG8ntkXTH+Rlyselyh/Az&#10;jhK8Om80wZwYn4q8tDTkpibiYnUFmh4+sDmgtiyNnFzYzxQO8lS2DDYCi/7zyqClOkFHJnDKbICG&#10;RrJxm/bTNv23LS6SoNxUNqz1TYOkYKkZQzX3k46RCWaClp8PSserTmaxxIHP87YLQ3umCdNAnUGQ&#10;puN0LR6cfh+/3Y4TJD14giEWbL4ueD+ta9lvD677Nws+z79t07mDz+OXg/fTPv9mOwTWnfonSE7L&#10;RWl5DeITMpGYkous3BIkpdPdTkjC1soSJseHMTbah4mhAYz29WNxfsVG23T2jaGFYFAHwgbdar2V&#10;9IZaJRRXKbeVJsuMalKQVA+42olMRfKHVpIL/eC7GcxVH2QCoSDp3G6nPneX/zALRdCy34em4wXP&#10;YFjaNUp56o/JH1dDEmWZ2Xm4c/8h3dtOdA8ME1ZUg0OycWsndHNvT+FefYvFKZ6vqTUwNjS2WylV&#10;KUjKpCq7+8YxNKwJwagg3yxRSRLKi5s2s2JX/2v0D88SltPmco0SpEpRpmkelGxWqdtqr97E7Rt3&#10;bNqG9sZG9DU9wqTcYw3z623FWm8bXehn2BhowYYSRYy2Y2m4DQsj7VgcIRhHu7E61I314R5sjPRi&#10;a7QXO2P9eMd6zQK4RJgudDVjku71tOD3nC42Fecy1eUyz7/a347NQS53NmK47ipV4nk8ripBfTkB&#10;R8V3vTgXVwozcaWAwKLi0/K1oizUcvn6mRyzWq7f4LqzHHOvL2an4lx6Il3oWJxNiEZxfDQK46KQ&#10;HxuN/Pg4Gy2UF5+ArJhYxIWHI/pUGMKPn0Q4XeUwK0/j1JEQhBykm0w7dPAoDh87iUNUj8eOcZsg&#10;KeipE0VthacJPkJOZu2DBNvRY2F0qUPw1/7jBj4B0IBHUweMTB0w4ZGJ1j4fRguPSDCAhoUncL9I&#10;wpIAPhltcD15OhYnThOUUpPhMQbl02ExiIigsqQbHh+fgcSkLFRU19ADuIf+wRG8fDmO+UUHPUFG&#10;/3/nwn60zqM5vrg1N9IYlaZesJoHXnDVVCKackHL+o9rymiF46g90AeZK6ZR0NzYpjDYIoSVNpDm&#10;131aQe9Wy/yySu9ieyhLkZppWWAk/DwYPWhV9+e6oLnPKzkPrD9NsLI2SpoHVjDE/LL2DYaZ3xa8&#10;rHP4/b1pW/C5/fXoOH9Omb8WlcH2gzf4OP88Z8vOmUJKTMxCWnoBMrLPIDmjCJfO1WDm9SjeTI7s&#10;QnLi5Qg213YwMDKNZx0uJKXxSYe9Ic0FJiDXCML19y7pqkIvBEm1Sy6v8iYvb/HH/OEU4J+Q5LrB&#10;UZD7rNEFv7c5ajY3b653TtmQA8btansMhqVXot4MnkFQ1RSmf//9CyUlVag+d9l6sNUhI2ApPZra&#10;EqXw1Gstk6K8WnsP9Q2tZpp06/qNBgNl38BrDI2+NSXZ8WIY7R0v0dc/aaBUrKSdg8C0cJ6+12ij&#10;Quzsm0RT6wC6BicsC7pmV9T80kPtrRhsfoxZqri1Fw3Y7HqI9xpe19uEbaq9rUEqwgHCb7AXa7TV&#10;oT6syAjEtaEXhCB/j0GqytFOrNJWXlIlqh2ys8lCddS2OP/kLmaa6y2ucanzqRtfTXOhNk0YV8D2&#10;g2sYuXsRo3cuof/aOdQRfFep5GqyknGeVq2kGbTqrDSXdSgr3RlVoLINVWYmsT6ZZTIqMpJQRrWo&#10;eEFBUZYTwzIpAdlxcZau7fjBwziw/xChdQIHDh9nKVf3hJVqI3QWiv0HCLfDJ3HwEOFIwP11+ITl&#10;GjhOSJ4mwMIFtegkRMelIio6ma53opmWDZqEoFOHodi3/wgOHDpOt/qEmVSmXHJzwU9QafJ8AqFg&#10;GUoYRkQlGTRlERFJhGciIRmDEzonAan8q1KW6tCJjIxEVCQ9s/RiJKUU4N2nH2jv6bKOD7Whfvz8&#10;t2X3EYDmF1fxtKUdzzt7+IIdtGV5McubH+iRKWxpg17IPEYmZiy/QHvXAN7O8z86Nc3/9if88x+l&#10;Tvu98+THP1y38j/4+uMnNP+UkvNu7QiAGiE3b17TwtqG2fzqupmWZzQfPOH8VolrCG1do1ehMluW&#10;WvTGOg9HKWNtl+0TaAQhD7M/IRTcceLN1/kOnT/N7+86Vty629+F+wRv950xfl3bVPoOnD8h6eGp&#10;UoPae6kEo2OTca7mMj5+/8U/UBwyMs4gM6MAaamZ0LzKbyY0Y94oJkb6MT7yEkMvhwjEj6auurqH&#10;+aP2o6tnyOLKrME2UKohV1mrlcLfqUgHyZmZRQLKdd783lMtl9qVvhfPsvnIJPNpgrAykFu+SP0Q&#10;f7RBBi9bsl1NJ7uyxmX+Efija7SLd0nm5hcsn6NCcJTmTeeTotQY6eVlZUfftgBzN+PhkgFO+RYf&#10;PunC9duNFsxde+MRVfQjXL12H1eu3uX9oILsGUVH5yA6u4aoKvvoeg9hiIp0dmbJ5o8e7O5DXzvV&#10;ahvBSnd5pKURb1obsdBKIBJgm1RuCq3RCJW1vha6zM8IxHbCr9NsdbiLMKRKpEu9QiD6epnaH1f6&#10;2rCsXunuFiwQqnMv6C63P7CYxoX2Bsy2PcACP0Ntk4svCE261CssZ5vrMNVwDUPXz2PoWhW66T53&#10;0l223mu6yRqDfIEqUMHSJSnxKKAKzEmIQWpUONKjI5ARE4nMuGhkxceYZcRGmaVyW2LEacSePoWI&#10;kBCcOnYcJw4fxXHaMSrAwwIT7ZBAJWXIUqa6gywPsM6bRkhpKKktU0EeJEi1j3qb1YZ45PhpHCXY&#10;QqjqQsMd0GLi0hBJOEoZhhJmmhpZbrfUnmt7DMNfB3h+9WAH2h/NFZdbTlC6cxLAJ+VaUyFSUUbG&#10;pJjKFCAjo5IRHZPK5yjVPkeK06BKC+M1hEfE8ToSkKZEMQUlKCwux9nSakLrF6YIOwkDqbIv33+a&#10;0hPAdvjcL68pj8AUevpeor2zz/5LLa09NjS1tb0LT5+14cGjZlykx1FRdQGj428MUpoSVn0NbnoF&#10;dWBqzin3n1dbpToKzWYIyLllPqufCLV3Lv8nPUR5e9avwDopXdWrPVOp72RKPSghZIKHZinxFNmy&#10;+d62+f10nBJwGyS9Uvw3pSZ4+d5mB7r/BmGweeB5c8Bzx2v9T0j6On9OH1rkw4v+hKQ31emaNTm8&#10;4Pbxx992s5PT8qkkCwnJfMTHxmOLEn1GPduE4/jIAF6Pj0DTDex8/IHO3lf2492rb7SbqhulG64b&#10;aI3CVv4Oyem3fDO9XSKoNKpoD44CohqMrbFYFgCltvtOHh8n6Y/xoPXqUMrQZ0yWqlS9b9iW+6Hh&#10;VUq+q3UfrqA6telImeoYfbZNBcEfWQmF3+/8xKePmpL3FxZmV2wqWCWhuHTpCq5evY7amkvoeNiI&#10;5w0NaL5zC72NDzBE8A09fYAxDeFraSCYFPz8yJI/aAjfyvMGrHU8wHbPY2x1PcW77lZ8oHu7/aLZ&#10;lhVUvTbQQeh1002Wu9zNZbUldmP5ZdeeDRKQgichutzz1ICnhBJLnY/NlFjizbN7mGq5i7fNd6ge&#10;72Kh6Q5mH9/AfNNNLDTfwuyj63jbUIvhGxfQebnSep+vFWbhYk46Kqn6ipPp/ibGIDM2AsmRYUiK&#10;okoLPYljh6m+9h+wnmIPtCN0gYNh54DH7dz3oNlR7KcdJCQPnyAc6T4fOqJjCTmpRZaK7Two+NGs&#10;joryEOsPcH3/gSMWpqNSYToHD9MEUcWDBiCpNsmQU3J5Yy1BiwAmmEURalKScrcFrdPcfkqKj/sK&#10;mOqE8XBUZ44AaRZCO0mQ0o7y3FKrJ0IV8hNvZqAkiCMIxyhCUhZNKMfEpyM2IQPx9MwiY9K4Twri&#10;ErKQnVuKrJwS5BdWorT8EqrovZRVnEf9wxbXHj00hpFxejIayz85Te9kyOZa0nPW3tFHL0XrYxa6&#10;JCjW3qjDpWu3UHSmDB8CAzJsjmw+z2vrSqyizpsVAm+VYOTLnqpTme3V3KR2+MGXozbL6Wt+1hzV&#10;oqbNUI5TtdUHm7YpkbaEh8xN17xuz7GeF63rfNqmNIlKJOOnU7GOm2AoBoNSyx5WHm4+UNxDMBiY&#10;weBTvVeOfps/RzBw/bbgffyxrm5PTUo9etutI2iU6v0zgRERl4zkzGKkZ51BdlYBzldW0M2eMpue&#10;nMD4qyG8Gh2i6nprwdVtL1xs4P0HTU490qQevYqUKahckPTutr2VFtYs5EWQ8zAUnOR+e/OgFBR3&#10;IRkwvy6X3cPRu9i7x7/XGFS+CAKjFOTayNR+I2t83GSg1Fv2n1//oTv8ylSnzqPjLCyKUH5HRf79&#10;P9/x6+dHvGi4hcmmu5htvI2Vpjos1N/CqsYsP6vDeus9rLfVYbvzPjbbVdZh6/kdrHQ+MmCpM0Wm&#10;6QDWCDS1JW7Rbd4cfIb1l8+oANuxMUzojRKIr/qwPNaN+dEXWBmkQhQwzdRD3UZ1SdeZ55rTRPkd&#10;D7HQRoVIm35yB28ab1mG62mWk0okQWU4Xn8VY3WXLX5x+HoNBq6eR1tNOe6X5VsPtEJwShOjkBcT&#10;jgwqvvTIcCRHUP2Fh9tIndME2vGjx3FMdpxwOxaCAwTiAbnCBJXiMQ8pJjNgWjY7eITrBOChkD1T&#10;jKHCarhsRqgGW7CSNFOdQBhQkX/RNf6LkNTyrrokQBW6ox5rheJI8RkkI+IRE5uGuHjCKiETCYmZ&#10;VJWppuoESJlgKTUZEhppJlAKkh6WR6gkfQ+2FOqR42FWSlGa0cUOFXgJSgMk4ShIygySSdnWxp9E&#10;8SFLySi050uWlVdKSCr87JyNsFI41+Vrd3Htxn20UDX28NlSTk8NbtDAA/V6D49OmPrUZHJ37jZS&#10;TXah+sIVi8BQ+J3cYj0bSoir/7XUpB+/7YYRumYn6+S0506j+ZwpCF1Jcq23nMvvKCC0rLoNqlAF&#10;vauUrVGRauZS2cLC4u5Mpqt8hlboubmJ3eh1Do3sQVKqzJJEBLUJOhjtqcM/FaVKv80rRi277W5U&#10;jpb9NpVa16gcHR98bm9753fxmcFA9OD24LRr5A1Vuf3lK8LjkpCsHzDzDFKS0/FOKau47TNv+Ozs&#10;DEapJicnX1tj7uTbVXQNTKGp+QU6XgxQMUo1qtFZHS4/8O79NyhmalPtkTLJc0GSsl0SXK6t7P8G&#10;SZlXnLvAJLy8qgxug7TYSSpJuRt+5jgLdA0EvapRW43Z+uHljgiWn758hrI2a1mD/wVO37758+9f&#10;/INpal8af4vJ50+wTNd0+Xk9VtrrsdZJ95i2RQhudj+1Hua1nmd0Y9VD3InFvg7rIFHYzUo/twmK&#10;hOG6GaH3sh1bwzQBkhBcH3iBjf4XWO+hOuxqxjpd7uUXT80WqUIVjiOXeKaJIGxUzsJag+AoAThy&#10;9xKGbl7ASyrCPrrKvVcq0Ul3ufW85pvOxb3iLEvTdZUK8XxGCs7QHc6lG5wbG4ksuslKsZYWHYV4&#10;wlH5KTVK56hUHqFhbX9yQ80VdcpOKs4UnmBJkO2nqTRj3cGAHQqYC6UJQM8UoFOMvwHxDzM1qmP4&#10;mSr/DZIeoicMdK6nWUA7QYV4MizGIJmQlIXE5GzCMp1QJNCoMKUmPSilJp1FWikF6cN8jlKdytX2&#10;ClUAPn5SJaGqNkj1hKsHnEAOp5qMVBtofBqiCEm1iaouIjYFMQJmSjYSaMnpeUjLKkR2QSnyi6pQ&#10;VnkFBcVVuHG3GdduqhmnEXcftOLilTs2+qrzBb241zN4/WYGL0de4RWVZm5+MeruNeHh4za86BtF&#10;rxIxK4M9FaHatecJrs0tekPfv5nLbUktApDUs+LEhQSSBIf45Uxx3i7W263r2fcmkHqIqvz4UbGb&#10;O2YeqHsjfvZG/hCSe8pPcHKA2nOpPaQEJm/BLq/28YDzMPTtie68zvwxMp3Tn8dDWcsqg7f9ue73&#10;D96mIYmfv/9E5YWriEvJ4xuuFBmZRYiJjMWvv3VjHZw1t/fCwjxedHVbJ4s6NZqeD2Bw+DUGKNlV&#10;53ukZerVcr1cipdyI240Sb3GyGpstNYXljatHcOnUlPphyb6yH699Xz4j5YFQlOU+qFZqsHa2l8C&#10;Uf/WWB1U6kdS84DaI/UnkaoM3u4TANjblt/xm6buVbaUQNYUhUdpvx87dCn6CbbeNmz1tGCjtwWb&#10;VHUyazukrfh2xICtEpzLKnufWTyibEPucWB5vb/Ntq0QiFKYS52N1ja4bOrwPhZa71IV3jAgTj++&#10;jtF7FzFWfwkjdwjDm9Xoq61E3+UKazt8fr4EzZXFNhzwloK08xSkrSkbklGZnogSus3FdJsL4qIM&#10;jLlKnxYbg7SYKOtBDj8ZQjBKxdGVDcDx6NFTVqozw8POGcFpRiV41C87V1Vur5aDYwu9qU7tfvsP&#10;Hrc2QJlBV261nYsgFRyDbD8V6QGpUl6T4Krlv6hQZQcEW33+MUI9oCAFMsFLPdvqcT6pdkGqvFiC&#10;MiElhzBLpPKjq8zyNF1lHaNeb4X0+FIdO2q/tE4b1qlTxgEyEqEEr183ILPuOD/vpIEywc55KpzG&#10;84dHS1lSvdLN9mV8cq6VkbEZhGUhcgqqUFx6ERXVtTh/6S5d53rUXLmLinNXuXzfcgvcvtuEG7ce&#10;4uKlm9ZZmJlVhMqqy6i5eIMuuKIpetDTN2JeXf/ABJfH0dM7wWf1lY1F1ywCGnJpgzWClKNAp+fH&#10;Z/+R+tSyNzVV+X0dBJ26lKJUGXy8NWvRgrMG+djNfR6Q3gQUrwId/PbAGAw0mVN4DrIyB1Vt34Ou&#10;22dPBeocweDVsup9nf8MD0df+s/UcrB9+v4dX//zCyH84VMyiqgizyIrqxhVFdX4xWOVaciDUgp2&#10;8OWQ3ezul+MGybr6JguSVp16p2VqhPa91b5t0jfqqpSa9I3DCifQvoqr0v67QaiBUAKF7dgPGwRL&#10;U4w0tT3KhRbEVHq1KDBqtMXk5BvrpJl6M73rZhvwAmbtkoSrgGkKkhA1eLLOYMpSzRA/f/wHf+9s&#10;Y65bQHyK9U66zO0PsUJ3V2OWl9sbsPCMUKNJ6SkdmOqX2h5giduUX1Htkd5WqTxVLrbxuJY7WCYM&#10;55/ewhyBOC8jEKcbruD13RqMXq/G0LUKmoBYRiCWov3cGTRXFZpCfKCEroVZqNWsiNmpqEpLQElK&#10;LAoSCMO4SMtMIytIUD7JWGTERCMpMgLRp0/h9PFj1u7nVJ5zoaX+fPue1JniBk/zoQ/jQx8WkYTo&#10;2HRzIdXWlpCsYatUaVRHGnwgs7H+tOS0HFuPTyIcqKxk6mkOJUwEMbmsB6hQBcr95jI7E0SDzdQr&#10;y8MsZVr2ZnUCs1xtAkumdsIQwjE0LN7MQ/EkTYMkYuh2C5gW3pZZaC6yjpE6NKjyORAYBVmpRNVp&#10;u1xqxQ/rOdF6mNo3aTq36k7QQsPpxgu+vE9hUVSQMVKUmbwPRcjMKUdOfhUyssuQzTI7rxJFZy/i&#10;bPlllFVdQ8GZc8gtrLRY5dzCCpy7eNMGEDym1T9qJyxbUVpRg+KSamQQkmfLzqOxuRv9L/eGxXZ2&#10;D1NRjhssVXb3vULP0Gu0dr9EB7drcIcl+FhTApqdwAAP5Vdd4/O2TW9PITyudMMTBT4xR2Jk7/mT&#10;aYiv2jWt41SuOJ9VDWe0Y6hA/cRhEjoGyWCo/bc5sHl4qZRb7l3z4H2dknTg9HWCnAeh9n//Xm60&#10;O6+gqG1+XabP8PUemn67r9sFJOveUcG9WdiwhucMutqp6rhJy8Zg3wBdcefu67t5kM+8nTWwdfQN&#10;GyRv3WnYhaNAqZvkASnb3BYg99Sk5XJcVfQ/3W2uGyB5jD/OB6yq1Lp+nD9N7rSDoxtkrzfW29k5&#10;M7UrqtQbTLDUG02TFwl4u4ozyOSSC7ZyrT14vakz57OyqvN7/frGF8Pd63jz6BbePqjF9P2reHPv&#10;CqbuXcab+5cxWXfJyjm6wLN0gWXzjdzvIZelBlkve8P1GSpDlbLpBh5fX8PjL2Dy7gVCscqA+PJK&#10;BfqkEKuLqRALnMt8Jgs3ClxQ9cWsJFzISERlagIqUhNxJikGRYkEIZViVlw0MgKWTrWYGh2NhIhI&#10;RNCNVibzw1KLNLUnHiAQ91MxHjym9je6mVJP5krSTqsDRGAQPFxp8CEYpNBUChxSUQYKwk+wkbo6&#10;ovY72qGjp2390LEwHA2JsGWV6iGOiElBZAxhQrdUFpuQbqXqouiial1Jn+MTM63nWJ0kik08dPgU&#10;3e4T2PcXFelBAlOfwXOGnFJvdopBXR0lKk9HJhkgBTCpPMFLijIuoCzVUZmYmmvthukUB0ruEhmT&#10;SgUbSggm0R2Pt/Po+5/k+f0LI5zniSIEpVLlXsul1jkF31R6Ymk8l0RHUlohy2KqRgqQrBKkZ5cg&#10;M7cc+cXnkFdUTWBWmuUXV6Ok4jJu3XuGOwRiU9uAtVkKmCUVF5FLeNZcvkO4lto11jd24mZdM5pa&#10;ui0j1NCrWfQOTqCrfxTPu4dog86oMDsJzObOfrSzXvPDKzxPeUIFS6XtW1EnjqJBCDwfB7m87kyh&#10;PAr9kRJVkLtKrateplhKO56g1Tm0LPPHa4ioudsear6jJdg8jDyoPMRkrt4ByKs1B0q3rG3Bxwly&#10;3jzs/LJKrQe3iwZv9+s6V/B1fKe6yiootfHaqYqP5I8cG51oaY++fnHg1vfQNbnr+WzxXM3Pe9HY&#10;2ofm1i5zkb0aNAsAzwHwq7ncMrnbgqRc7kVCUusKiBVMv1GtyU2Xq22JLfT2YmntjaqnCWIClwAp&#10;dTk9M2cNxJL3fhjW2tqGQVFtLzbkUm0sfKO5tsb/hqTOp2k51Qnk2jjdmG913Cgpwudvv3gvfuHX&#10;l89ovXoRQzcvYvga1d3VSozWVmOcSm+Ubu+r65UYI+BUjt+owuTtc2bjd85jnPCbIARf1xGG92rw&#10;ivVjrB+hyzxQW46Ba+Xou+JUoob7PaukSiyhSizOwh1abWE6rhCMF7LlOiegNFWus9RiNLJjI5AV&#10;H4XMmEikRUcgKfw0EiPCEB8WhpjQUEuqe/TIMaouwtHcVXV2yHWVaqRbLPdZQdhSY7QQQdJgFoEj&#10;Apra4E7RrQyMUT6qnl4uWyxguIKn5dIGTC6uFBftdKRUFRVXVKIBJJKQk6nO4Gom8LpQHXWyhNkx&#10;co8TuG8yjcdRfUYTkhHqDGEZlZBhFhlPoAY6SOJYr/9uWkYhklPzTelG050NjxSEBbJkg5kgKWjK&#10;LVZbYXQ8zxUnt7eAwCaECVatK8mL6rLyypBHdafzCZJS0oLkqbAE97KgqcNG54oVzJOzeXy6nTeO&#10;x8idFjANmpnFVJFnCcQyA59M509lvaCZlnmG8CtFUcl5VF24jlK60y2dw+gemEZp5WVuE2DPWMdP&#10;XcNz3G1ox8OnvTYoob7xOboHX/OZ7LNZPOdWlebvHaYXVmyWzz4lYRmSshxBe2cv3fEhaGy7ep7l&#10;0c3Rs5sl/FTOr2yaLegcMm1bXMPswqoBVck4rORxC9xPx8jech+VCwSnllXq+Ddzywomd262NwdG&#10;Z79vc5l/PEjd9r3OGV8nGHlI+vMEW3C9O84BT+bhKDB6GAp0BrtPPOenr/hOAGj5x9eP+P7lHb4R&#10;kif4BxAkM+l+ZNJVysrMsVxwOt9XAsbD9aM+j6BZ4o3qpHxv7x5DW4dmTlQ0/jsDoR9QL/B5SG5q&#10;5I0gKRUZkPka7icluUSFOb20heHxaYuB3NrSeOptmx5Ccl5DCQVKr/QU/6jYRmXOMVec7oAkv5al&#10;MrWvIKcOHW1T55CWdaw6ZLyr7tf9sk+Aoc9Tx5HOo+O3eQ8E768fvqKzvh7PL1VjmCpv8FIJui6e&#10;pdo7a8sDtJeXSzFEG6V7PEZwviYspwlGqcNhqsPRG9UYNCCWoudyCTpritF+vpCucx6aKjVEL9OU&#10;4pWcFNRkJtmolCoqxVIbmSK3WSNSoqkWownFKKRHRyIh7JRZ7OlQhIecwKnjITh+2HW6KK2XZbAh&#10;ENUOuG//UStlai9U54RcVLmKgpkFXxM+6mSwzge5yXRP1Z4meAgAMkHELWfY9mDzkBEkXCnVlmNt&#10;cYkEWFJagSksQSFNnYR0P2UZBIXKLKqqzNwKW09MKzKXVZDTuQWyCClKKdBYqjeBLTrVPlOfp2vy&#10;PcgJVIbxyTm7qi6D6kvLgp/OpePMFBqk87AUSKU4HcAT7HwCXnp2MVVfJXKLKqzU+VL5rMhdF7gE&#10;PkHMylwpxVIDoLYpWiQl86yVaVKRrM/g9kQpWAoS6/lOzTNLkRfHa5dHl8ZrzSNIs/NKUFBcaVZ0&#10;top15bh09a69HJRrdEPPl+am+fI3IbWNpmfdeDk6jdaOQUvc8qDxqY2ekbqTqpPym1taxfjUDN4u&#10;LFNV7mCeAmN2WcNwpQY3A9mqCMZ5QXTHnneBMxiGMgHQD5XUuf8s51lKfe7zMYnB5mHown1+d8O9&#10;MtN2t696oAU5t92XHq4eiN78ebTszuUgaRD7F0gq6e8nXYM+5yP3lQX2VydF3eN2xPDPnEjXIz0j&#10;D+l0tVtb2vHj23d8o4v5WeDhvlKdCpdRJ4/eEr18OzW3D1kuyWH+KJo1UepQ7Y8OlE5RbhKUlgZK&#10;bjfdaP0Iyu2nN9Q2wbO8/QWjUwvofUngtnfyeglYNf5yX0FLcBT8BMxl3nTlXdTQQtWpXUSB4wKb&#10;AKv9BUEBU3BUnYCneoFQbrq2e4h68yrV12t/nVvHKwBXsWA7mzt409OD5gsV6KguwgDh2FPjICk4&#10;CoxDVIMjV8vxissqZQKotmu/jnNFBsTGsmw0lGaiviQTN6kSa/NScDEzAdXp8XSf4wnFOMtgXRAb&#10;hZyocGTRMqMikEKFGHsqBFGhJxF28jhCTxyz+W2OE4jHjp6gheKE4vio9ly7WjzdVsIuNt3F6kVS&#10;UWmECBWT1tW+aLAheExVEZACg2+78+vBQBT4gksHkt9B6SEpSAXDUSY4Sj2pzCA0BA5ZRi6hQiWV&#10;mnXWllVm5ROWVF8CTnHpBYNfGL+D4KbPkAmK+qxEQsYpw3T7XNUFX6fWBU5BUvv6dbncDnZyialC&#10;uS61eSQkkio5ztovpTzV1ujVaDRfIgKg1GDh2XMGYJ0rkvdT98J/psqElHyet4jgJBwJUgHWXTOv&#10;n2b3jNctFSqL4zECpyAp9z8lI58l1WhGgSXCVs/42bILVJNtlme0rOoivw+f2ReD5hWu8f++rDZF&#10;PueLmxuWxUdg3P7w2dzoB41NuN/QiFcUGrK3S8vWOfmNnuNPHq/OU4mCre0PFvso0Ok4Dz1BcUap&#10;/WiziytWapuWtV3L2t+D0kbcCIQedrJgpeddVA/OPbA5SAbD0CtID1pt07qHojdt8+fWerA7rmXv&#10;esu0/CEA7M887ovaM3feExY/8YnA+MqbEpXEH0gN7gRkSip/oPhk/CAIv31Ve+YOVahr83Tn4vfi&#10;Nr1VJmdXceHyHbrb3RghJDWXtcYmKwJfnTNqyLXB7lSVSsgr1ehCgLbsTeXrZrjeOzyJzt4htLZ2&#10;YGRkFP/R8CopWcJKsJNSlIJc4A8hoHkI+mQVcr0FOZUCpoedQCo1qDIYiDqvzIcOqc7vq+PVHulV&#10;qILPDbj8XisT43hQVYIXF86g+1wh4VdGVVlmcJSC7Ks5Y9Z9vgjPq/LRQWsuz0VTaQ5d50zco0kp&#10;Xs1NwSWpxawkVGUkoiwtHkXqaIlVKI5TiMkR4RanGHM6HGEnTuIEXWUpxBPHpABP22iRsEi5gAqO&#10;3utICI+mIiJITlN9hQuMXJdJLQmMEQTM7jJLgyIfbik2q+eyA59zRb0y1LoAILh4YMp8/e9q09U5&#10;ODlQJqRQLQVAaZCUWpKSFBgzS0xtyYKXZemEpPb3llNQYe13Ov9pfk99nqDvP0/Xo+8gUPprDL7O&#10;4Dp9FwEvRm68Xbfuw55SVb0gKgUqiGpftcUeP+U6aeze6oXDfdVZo/uUV1RlLrOgLhgnpfI78yUh&#10;2Bu8uU8sz6tgc6nBGN0r3XOeQ9ukJqUqLb6S+yel8vMJSHWOJaflEZRZKDxTZTOYqq6arvmNO0+s&#10;M8d17FSawlvgc6GhhUo47M23Ewqaan8U1DQscXJmzvLJfico1ca/l7ncRYGoQ1TNVmrjt3njqTxV&#10;LhKwwQCVQtWytU/SrI1zdVOp0vYUngAmeHlQqgyGpszDUh00bt2pRa86Va9zaV29yVrWOXRev5/q&#10;9gDqAOkhqVJAcypSvcLuMzSPzU8e/4PbBYCtzz+w9fMXTkYlIIagTM2kiszgD5Kcjn9+/o0vnz/w&#10;5hDcn79QUX6z8+pcq5vbWFWv9NZndPVPmpK0eaXfaErWORtRo3lFdsd4BrnZHpBa3n7/jW+ldYwq&#10;I87IJFqe96DlWTuePWu1dka524KgwOiGF24YBL2iFDQFLylFQdHcYy7L1Psm8Nk6v6vWtd2DU6Y6&#10;bRMkd/fnukygVKnPX1xYwpqGXS2tYWP6DW6WF6L9XLFBsu/8GfRc4DKh2FaZi9YKzd2SiUdn0lFf&#10;mGJ2Kz8VN/IIxpxUmzr0PN1odbRoWF8RXeisaE3aFYaE8JN0mUMQevQQQo4ewYnjxxASEkI1Exg9&#10;ovAS33MaIRDyYY5KtzoHSNbTpILknqqdzB5iPvDhMX5dRiWpzpJAO6Gg4AApc8BUeIp6ZR3sPATd&#10;sgek6jwUg/dxdXvHKdxFFpsopbSnKj30kjOUI8CZ3OukdFcnQKpUx4eUmMpEAYelOkDUGZJbWMV7&#10;k0hwxdt9CVHnirUT6sXggB98zTIPw906AkvqUcpOywKelLRK3S+paeeC8zkxsCp8R73W6bYsBSkl&#10;KWUpmAqGUqv67rq3ptylfnlNAqKGM8rUMaXefqnIaJ5LkQJSjzI1falDSREECkgXUAVEda7KUhRn&#10;mVmA8qpLyM0vN+VZXnXFXH6td3S/omteTXg2WoIMudUGLD1PfG5M6bE0t5uemTpjVFpH5t+yH/hH&#10;pnl2NEUDlaZFfQSiQrTs4al+A7nzOqfOJ9O5vboULPcJenvg4gNIUKrOw88rRq8gfem3e6CpFIgE&#10;JKlADz1/jIekh64/x5/n037BoLZ2RNrnL+rl3cF7TS5GdajJuyprai3ANTUzn2+tdKSnZ+J67XUC&#10;ksfYufl9AspzdWXD3M41AnLrwze8pmpc2/lKwM1S6o/i5as5vJndoKJcxhuCb2GeCoywNDWmtw2X&#10;1QCsGRTff/3HjtXkYa8mF/Gib8wUqZLZNj/rsHmmFbajHmrn8m6behS8FvUj8Ef3oJNrHmw+gHU3&#10;visATUFSpuVgs1iwQKyX3o7q4JmemaVLLxde0zeozYUuPcH+haqytshNHfCkJBvNZXloOpOFRirE&#10;BwXpuEMY3lIar9w0XFICCKpEc6HTYlGeHI2ShGgUxUUhMzKMYAxHfNhJG8d89MARHD10DKEhYZb2&#10;X2OL5Spb3J3AqF7aQK/qKT6sevDUi6seVgNCkElFGiS1rJLrkWp7CzyoMq3rePXOOqUZDEtXepD8&#10;Dj0PSLfstrn9BKS9dW8OlCr9OQ1CAXg56Di33FQXwSDQqPTm3WPByLmpe/urLpOuenxiDo6fjMaR&#10;4xpeGG1hPIKJOlUUyhPOl4jW/SgYlQpNciNisqjgCEqWApGv90MM1ZkUps6mMPXsuyQXp+03cD3o&#10;mg/KTPeW91iJq7VNPeSCnzqSYnXP+J2lDlPTXZujhiaqTOb30OdJMUol6lp0HR6OMl2bqU4u63uo&#10;lOutZSWiycovtdChvOJKJKTm2swCBVSbSnt47WY9Ll+7hadtXTbc8dVreX1zri2RL/63i+sYGHlt&#10;TWEDQ6M2U6Oa2n795x/8JEckmBw4/90US6w4Y43u8ZOLqRlPgmprm54en1lTkqbUdpVdAEoBoMm0&#10;/U9Y7kHNtR8KSDKF+Gjdg1LgVdugV5jB59Znaps/p+rdOd1x9nlfA9D98oGQoNL9TjAQMGqHUO9l&#10;PH8YtWmkZ/Itn5Bsc2/rWgVKQVpKUvGDFpnPt4amaFBGEsVcCZTTi5oL5gOGxucskaxyJSqztrLn&#10;qPHXhw6oLVK9YpqQSQ3Nb6kqNaviwPCUhSw4SHbjactzPG1utblf1LGi9kcBUrCUehQkBV7VW9qz&#10;TapJwtGNBPBDqVy0v5YFWClK39b4JyS1z9bWliX70LxEenNOTExgcXERc3NzWFpdsZRVG2vb+EhV&#10;eTEvy41eyQuoRNo1Ll/JScLF7EScy4gjGOOoFmNQlhKFMymxyIuPMjc6OTwM4UeP4RihqPReISFK&#10;xLCXi1CKUT2+HoRhEcm2LFAKiFKKDoxu2ZmWg4zbTE1y2bmDrt4DUuvmUnJZLrdTTFznvlr+E5LB&#10;MBTctM0BUR08Ukva12932zwwPQhVytz53bn9ebVdbqrAJ+ip3dHDUcvBpUzbtL+5yjyHa/dzITzH&#10;QxV/GYHDx5SYIsxCkBTnaGFKFsYUZISeNU8QpB6oe2rbmV5UGv8ts7Rr6hW3/VzzhZouBEN3zwRV&#10;99IRHHU9qbxutVsqZEfK0Dpn+B3kbuvadYyW9QyqsyyJgLPz06Q21YmmZYFTI3j03xA8BUj1IeQW&#10;lpv6VVuqFK+C0KtrbjhocptAWXP1toX4NfH5SkrPxrUb9yx3af9LxVKO0hscQWffEDp7BtD2vAtd&#10;LOVBaTpbN3nYv8PRm4ejH5ThzQ/O0ERlu8HkApWHl4eWc78drBxI94Dn9/dusTetK4xne1szLe6B&#10;z5/Dn9NDVvXB5repNEVJSGqYke37WVHwUpNf0Ts0Sbcr1d488cmZSMvIQVRUDGX2P66Tx6DPa6TK&#10;+kLlqTY/hcgoBECQXFh/b9PGTs2t4c38Ola2vmB6YdNA+frtCiY0FzVhOa32EUpuZRMRYNUbt7zx&#10;3gCpcAWFJlh7ZDvd7fYXaGpuRxvfer2s6+jotY4aqUZBUm632iD9hEhSlsHR/yo1REpjSwVP9ZLL&#10;Tfc933KpnXp07ZRSmcvLy1hZXrKg+a0tzW2+iZHhIbyZmsTE+BjfupN4Mz2DWarLqYEBSwF2JTuZ&#10;LnQqLlMtXqb7fDkzGTXpCahKiaNijEcx3eiC2Ggb9hcfdhonDx/GgX37cOTIcYTYqJAYcwtPnnau&#10;og949kD0qtG5aoKlM1ODf6wLih6QgqMHpNXTDKp2XMACsJTy0UO+pyLdsgPd77BTKbi5fR3otI97&#10;0B30XL3rADJgBAAoJanjgiHrIOncXw86a68j+Dz0PBBlUpcCpYeltms/HasXhQEloA41guaU8jlq&#10;yCFfOmEEmyDo3Vzt55NQBJd+H68g/f7hVJLh6vlnqXWn9FyPtMAn6MktVqn2RCnDBH4PmW9TNMgF&#10;zukVodb31GymAVjXKnDrWmTaV9tlOofgqLbIHEIwK1fgzTU4CpSZXC+kgszIOYPSyks4U15jve1p&#10;XK+5ds88xlv3m22GzZt1TcgvKuOzN2ljvuWS9wwMGyhbn3fjVt0DdPcPWc5KF2OsTk8HPOd+E4Jc&#10;trrAuHA/Qk3rwabJwAySsr02RacotaxS7YoeXH4f1XvASS16k5Lc2ZHrLsh6+x2COl4myPrP+tP0&#10;eYKpzDon9GV5bu2vdgeNR5Z6jNePzbdQkkZHpGTgXPUFk9ra77vBXL3b/w1JZR0XJE0NLqxj4u2y&#10;Ae/17KqF9EzMr+Hl63mMvV2FZgh0CUTXrBNHgayK4ZKrPTTxFh38Ydq7+tDa0W0/0LO2bnR2DqC7&#10;+yVtGN3crkmyfIS/wCgFKVU5O7dokBQQBUcLHicoPTSlJvVWFFB1D6QkBUydS4A0dbq8iIXZGWyt&#10;r5ptrC5j4tUIxkaGMD46hInXrzA+MY7pqWkMtbejNDURNZkJuEC1WJkcg3KqxZLkKOQnRCAjOhwJ&#10;EUoIoaQOhywvombaUzqwoyGnLc7whIa1UdnYaJDT8QijhXNd2WlkliSWD7emITht2Wq4j5RkAI7/&#10;BUkPRVkAjA6OfMClJIPg6Fz03yHp4ehh6SEZDMPgdb+fHcdz6HP9ZwlaXhG6Njl3rLZ7panSq0yV&#10;flnmoaxjBUEPTL8crB79/nJ1ncJTu2wCXzwKaOeLSNMoEJZalwp0Fujg0v6B0po1aB6SHqp74NSy&#10;a0P0dVKKsbpGQl4wFCDVpmjr+v6ss/ZH3iuBLtgEPJ1HSlBudDAUpRrdZ+o3Ui7M/wa46jIISrVJ&#10;qkNHsBYkk9LyTD0W0cXOV8dObom52zVX7+HqrUZkEpgNT7tRe6eJcJxGSUUN0rIKcKak0mbutLmp&#10;tj+Z+z3N53d+bYeq9Ko9UwsLSl6xhNXVVT5rEiXqK/lk3tfuEF7an4CUfafosjhJAU/Q8gCUWnRt&#10;k075yTxMBaCdnW3bTwDdpt/+/bt6WANubkCJatmfV+YUqGtvlHkgqg3TKU7XhimwWVtiIKjcQmA+&#10;7uDnNyrQT3RNWbf+6ScVRwJ/TL4VeZOTqCSTExKwtbqAz5/eW9C1XOzvX+jOf+Xn65zffxJwhKM6&#10;YQhJU5OE5PzqjnW+zLIcm14yUA69nsUkb/SkVCbtNVWlJgNTAl6bqnVpy+oGRqfQThgqeaiCXNup&#10;JNXD3cX1zu5B2hD6hyfQTXdAmZk1VFEdQlKHAuQi3WD9gGtra/bjSX1vbFANstSPKpUomCpZhilI&#10;Xr9gurWxSfd5HcsLdKln3mDu7RRmqBjX16gqV5bxalw5IbsxPDqCl69eYnT0JeYnx3H7Av+ACVSK&#10;SQkopFrMjDptHS6hhw/gIJXiwb/+oht9GErecEjTA9CdViiOpgHQUDzfrmUudSCo2gdfuyQJGhWi&#10;cBMfq6f9FAAt88HQe2ZhKQFwOhMQ99Y9SIPNwZEqiQ+wtU0aJLlNgCBcPQAVFiSoKSg7Mpqw0746&#10;VkAMPMwCjT+v75E1aFER+5EqBiPtFzhGD7o3rRu0CDj/nbTsjNcfOEY5IS1PI7crYYWyg0fZ58Tz&#10;/kbbtenzDRiE18Ejpy0Rr4EykMQilLBUAgtl+rGs4QSocj0KkLo2AydLndNfq31H3mOXZJfb7WXl&#10;rkFZxuMIPBsRxDJG98uuMwlRBKuyDUXznsYq3pTrKmWqS6a6jCZ0lbpN+1upY2na1+p4D7S/RiD5&#10;F4BKdfbIEvjMqgMnRWFLugZej9x6tXVWVmuKYY3SqUS6IgLyyvC0dcAyDp0pvWAzcGqmzdaOEcuL&#10;Wqj4y6Jy64yVgNG0JZqKd3p2Ac3tnZaY++sPqkeWH798s7A49WwrH4ISaWhZdWrX98N5d4f/Ep4W&#10;J7kHSRf7+OPHdwOgB98e0Bzo/LqHpgeoTPtLcep82qZS9TqvP0bn9efxYFTpO32CoalOmm8/vuD7&#10;V0LyC9e//YNzV24hhjdWN9rac7gcHRGBX9zv44d3VIyECpXYVx7//ZtcdipKgtMgSQXp5q7ZsTZH&#10;udtTVJNDdLNHJufxanoR4wSgILmw7oC6ohnUPv7AIgH7hscoOcbL8Wnr1X7eN0xQapB+t/Vut7V2&#10;EpQvLHeeZiNs7xo0l/wF9xsYHndvPcJSo37UVqj0TPPz8wZEAVKwFDTVzri+7ib+cgpU4Twrtu/C&#10;/AKmp5X+bRIL068x83oEEyMDhOYMluffYnJiFM9bW9DzogPP21upLEcx0tePQ/v+wpH9BwlD5VGk&#10;EYh/cV3zMR88eNQSNMg07lkZaSyrDB9iZbM2OKptbBeUDoJa92D0pTetC46CoYOlc6e9CSJ/tlG6&#10;3m5XL2D57b9ZoN6OYSk4CZR2PoHBjPuYouHDbKrRHSuoWU97ZDzdZbq4yQqLoXrj95Up76JKTWHg&#10;FLFG3+y162k92JSpx5vaZP2yRuLIlGxCGcRD9ZKhCR6aYyaVrmZaRr4pLLmvFigu95cuueD+16EQ&#10;S37hJuxy5n8TQdNCp3hN/vsEg1xmak73gS8zmUCmZLr6fJmgKBfcq3/LUs56gU4gNFjqPAFo6niB&#10;Mz4xY/d8dk7BT+uBYy2LOpdVH0vVKDhqNJKNSIrivtGJVNsp1kQmb1AuuNo0pVAVV6mhjBollFtQ&#10;Qbe8wuo0pFHTsQii5y/egjINqbz/qAPNzwfRPzqNR80vcPHqLVSeu2RTukgAqR9hmc/a5vsv1mOt&#10;CQO/BXq31cEpExQlqgRI5UlQyJw3wVPemvVue9XnwKj2Mg9IpyS1TVDTuoOfa5NUqX2dG77XsePB&#10;qHXtI6XpXXZ/rLa5/V2IjkwS2EPTu+vvBMavOk77f7G3wgm+FaPoGsQlpVv4Qyrd7eqKCvxQx472&#10;535ysb/w87yS1EB1Rd7PUYYvbRKWq9t4Qzdb7ZETsyumIFUq7lHLGkUzvah4yhUDpFSkBtdLQQqS&#10;AwRk98AY2nuH8Kyjl272CzxrfU4odVFRakKtbjdta+8IugbHTXUOU6Eqfb0lx9jmNagzSGpwTsMT&#10;p62zRaA0OK6smGmsudphF5eXbJ+ZmWmWk2ZTE2MYGezD0EAvOgnD9panVJbTuHPrJl3l/Wb79+23&#10;CeiVS/HAAapES8RwnA8h7fAJ7D+kVF0uKYTyD/rchEriKsUiSJ4iJKVYvJL0w/j8kD6vKJ2qdApT&#10;StOB0qusPTCaggyUBsVd91tGkNm6r9cD59e9uf1tWeD7zVgfKA2eXBY8pKB0/QJdakaeubEuLZny&#10;K/J7GxyVTkwdUQpkj+G1uSaDcD7c2t9l6OG94XEu5Zgy97jsPZqa1aZn5f3z69rm1J96rcMJjwQk&#10;Eg5+XUpQQFMYjVxdKcmUtAJzf5VAw9olTUW6VGgqTwnGvBYt27pBThDivdZ91zLNQ1MAU85JfZZK&#10;l3fSwdbOQ3AL5LvTOfA4rwYFVZngKBMEdT6VAqGHp/ZRnUGSddpHKtL243nUW+/bRVX68CGNbdcL&#10;Qu2VgmQSBY96zDOzzxKQ5YRlla3vQpL1frvWBcrqi9dRUnkBrS+G8PhZt4UNnaupRVX1ZWzv/E1V&#10;uWmjbDQwpP1FD/4mPwRGJYtR6cOBBEwpR00h4RPJKHJEzV37pA49/BwYHTQ9zPbq3D4Cnu+8cRDc&#10;U5Z7QHQKUqXqgksPSrnsW1ubBkKpRoFRoFSbppZVJ5d7h3B8H4Cf4gkn57YQobi11FwkZ+RYW0Y8&#10;b/bi7Cz+4b4G089fTUkql6TWdz5Q3X76apBcJCClDNV2oXjHt4ShlKR3rwXHt8vbZnLBlUty++NP&#10;m1Z2geuCpOaPcZB8hWed/Tbn8OMnrXjc1Iymx81oaemwjhy52y/6XSYTKdXxmSVM8XOmqUb1+Xrb&#10;2Rsr0BM9MzNj7rdUpLnatG2+hNY2lJZ+FmNjysI8iJcE44vOduTlZCH05ElCkG7yocOE4CHso0oU&#10;DE+HRbCebjRV4oH9Gvd83E04xfIw3ekjhOUxgvLEsRCEHDuJkOOneC5NDKUHWwCJ5p9bDxdVIUuf&#10;UcYrSe9mOyB693rP/oSkU5NULnxwgiEZ7FoLeq7T5/c6LZsLTPPhRL5zSJB15/Zq1X2O/wxBSOCQ&#10;16GH03I1BgB2xMPxpGDp0pTpgfbm0olJYbpj/HEyD1efAdwS5gqQZnvrAplcY5Wac8alXTtp64KV&#10;wK1x1Xo57IXZFNi1/sXfSC8umT5DYBXcdF63TtgF/TYC5V77pVP+gqN5BAZFwdYt75qaUwImVSkl&#10;KMjJBE23LMW5B0eVHoxeNar023QOueOmVHUeqUmeW8vBkFRmJTVb7LVzKgNTgYFQkNRYcHO388tY&#10;R0XJusJigbPYVLdAmZV3FrlFpSipuID84nJL/vvoSRd6+ydx7nwtntCrk5pUKM/03CK6+waoDrd3&#10;QejhaKY4SwLTL6tUT/c+r/IEMA9ArxxlgpVXdd4F9lDTspSmgKhSMJWq1LLO40C5B9MfP75Zndal&#10;QFVqXZ/nTRD1y+aiv3+Hz9xPqd0//PyF7OJKRKsNgxI9XkHkKemIIBAUH2XjvA2Uur7vdLX/tqS0&#10;O7xOjcVeXqP7vPEJa9sEJqGn2RDfLmxjep6qcW6TpjGglOmEp3qw13e+GCCVmXx+5Z2pyld0yYfG&#10;ptH7UpNgjVgnTWMj4djUhobGFjxoaMGTli48f/ESfS9fY+T1nLnvCmMQgGd5Hm+mVpe2MTq5gCUC&#10;WLGYCjRX75t6q9W++uGjAsPfYWR0GNNUiTdu3jJlmJ9fRKCdxn4C8cChI+Y62/QCmohKuQqVKYfr&#10;Vh7SXCpKAHvM8h4q/+HRY6cC86q4hKzelG9QCuakHmKDhpZlqncuqNvHL7sH8jQfIlMz9qBK0aje&#10;KRsHTG8C2O/m3PLgOg9b/8A7deQhILBoXWpJ1yBXzl0D1aI6kiJTWCbwQaVLR+joQRcM9iDmXdjA&#10;EEgzQjKgsrQevK/fX9uCtxscBStt135cDuE2JdvQtLCneN80v4zSoTmVznst6HFdUQKhhJSpTpZh&#10;dJ3Do9UDLbAnmtpVliGNUdf+MjWDCNAnTjlwH2eptuK930e/h+4N74XuIZc1nazNjaP9vPFeyKwJ&#10;QMfy811bZzTvnVxnXgevQaVvS5SbbBa0bO4z1w2ENC37LEgCoO0b2K7rMZjKfSckPSijYpNNUcoU&#10;Z6n2SbVBapoIKUZrpyQMBcb0zCKrFzSdslSGdKVHLLSx4WmBsqLqso0Tr2totfnfcwtLsLT20SYf&#10;UweP4p4npqbxUzGVZIqycVmC6oAL7jttfIfOPgFFsAp2l32pOik7wVBusethFlRd54pgKSh6l1tg&#10;88fpHIKcA5Zc7b067RMMR4FR5/BgDAblN9rPH9/x6ZsbhniMP7iyqMTxhsYlphskC/ML8c+Pn0GQ&#10;1HXSff/41VTkh8+a3EtTwhKMW5oi9qu1Napn+8084bhA9bj0zjpxBE+1Pa7tfMbmx28WNK52TB/y&#10;ox5tpWvqHZpA47NOPHjYjLv3HlrKtfsNT9DY1I6W533o7h+zSbekUP9Upyrl1tv6ykcsbfwgnD/R&#10;rf+Fg0dP2Z9VKrCivAqtbR24WnuDgDvCh1MucQhLTR96ymD51/5DBsW/qCIFxD9NoJQpC7cSvx7R&#10;xFVqd5Q6oTml5EwPq9rnfNyjM9e2FtzWprY3gxVLpRiTinHtlE697MKRtqc2HSDd+p6pk8PV7ylQ&#10;v2zrAbP9pWD14Pu6wGcJns7td+dUaI5i/tRmKUh41bYHPak8fn/eQ6cCHQT9dntxBOplOlYg0T5S&#10;g86k7tw93L2X3FdwFAC1LrAd1/QJNJ1Hqdx8yjVlHveueWg4XV7BPkqgjKeC5G/G30q/tV5qBsnA&#10;Z+6qX6lbi1ElHPWy0m8S4eBobai637ofBGEYy71JxNyyzbgoUOr35P1xpTOb/IvnECg96Ax2AmYA&#10;moKddcoE9tE23/4YRfj5Y3Qtti0IuJYdiRZBmEbFUXVKUfIYtU8q83lKhpvtNJuwFCTV0622ScVT&#10;qkwjLAVJS9ZBMMoUQqRe87wiDfuspIeZizNl51FWeRlXrzfg2o0GFJ6pRF39U/TQu3tDr665tXMX&#10;khpGrBE4TkH+cBYMSd8GacqNIJPi87AylzcASsFRYHRwVLDzu13YORjuudMynUPw1Dm1TUrVgXfb&#10;esW1zUF1L6wo+Hyq29lS7y73//DVkllEEJCxgcbepNQsZKRnofdFD75+4md/ULiSO4/StSts5jOv&#10;Y/u9y+24tfPNIClTiIDiJGcESKrJhRWnMjfff7d5thUwLlta/0DXeNOCzOVma9rUPgLy0dPnqL1V&#10;jyvXbuFK7U3cuF2PhqZWU5d93EdJL0w98thg84pSpUCpkKNZvuXerH5C7/gyDpwQmGL5QEbglMDF&#10;B0kPpzMqFSkIKsh9VJB/aVKpgHKUWjx0RGrRQXEXjkozxgdOE1IdoWttDywfNK9+pBp9lmrnUvpS&#10;KmUvk7VMD7RXlk5JClwOkE7JSVEQeIIZv4PBTOrPABmAHtcNrNxfdT6Po9o3pSZVrzrta+2cAXdS&#10;pvP68x8LISC0H11Vn8k7LlFum0JqeF5eu0HITNCT2+pgc+yEFPRJbnftsB6KHowqdb8FjD04uuNd&#10;9iG/v4OjoCg4alnq3FQfl01d+hAq1gmSNsfM8VCcPhVmaeBCjx5DTDi/C6/poBLxcr/D3K65eI5w&#10;2xFFGQTOadcqQMqoIqUofROB+x1caSCkmcLTsuq03e6Xy1puCpPbfM+5jZLSb0pT26WmhzBQEmrR&#10;aqMU3AQ+/i5mPLe54QKgPicAQIFTCtGDU7+F6rzSlMr0YUnaT0JHv5t3vRUapLZZwVGKUr3dfvIx&#10;1QmQUpiqU1ulYi5zC5QSzi0r/lLq0tdpWomis+dQUq6kGs8IyDE8a+1xE5N19uLmrbvWMarJwjSm&#10;e/sdvWCKsq/0hH3cpPVuC1gqBRcPSplTdA6Kai/0StIDU6ZjBD5BzS8LdF5d6jwqHTxdW6WWnTl1&#10;qWWBUKVf9/t95T5yt9XgGk5XJDKRrnZqLuIoy5U5OpJv4X++/42P1pZJONJF1WfL3f7y+bu16b0n&#10;QKUkNfPh+juqw62vmFtVqMAW5pY1WF4u+Hds7Hy3Thq1Q259/O7ChKj8FHc1RugNj781SAqQFy7V&#10;4lzNVZy7oDfVbQNkz9AYXhGmauP0ylEg9FBUvUApV9s6kAjI+fUtzKxuY3JlB7UN7ThKl/GoKTM+&#10;+HwI7CHlG1/wcg9EFB+0UAdJudGCI93oYEDa5FZSjQSjA6QUpBQJwSBIUkXJLbTA8AAYLUktTWBR&#10;qc9xwNSyoBjLh9MtB0PyTxPAPDQFSQHPjMfLBETBUenNlMBW67590wNTgLR9ua4kuPbgB+CoESkC&#10;pK5Fy2qvVAC0enM9HK3NkC+UIyccWDwcjxJEug9HqNBkUmrBgHQvInVY8Rp5/039CVqE1BHlrBQU&#10;uZ/O5V1vudgGwADIbNoIlqoXKJXd6Dg/U4pSdUr/dvzwYWQlxqLx2gXcKj+LvLhYhPF3O/yXJh5z&#10;nWhS/IKrfis7TueTCdD6frvu9u+Q1G/jmkH0knKw9C631KN3u/0UDw6MTj26GRg9KGMMlOqY8ZD0&#10;nTTB4NW5pS71OYKgwCcIekCq7k832wNSFhMvUCrY3AWdC5JqlzQFqQ4awtFMyrGwwsBZeKbaXO48&#10;6wFXb3i5jfWWq11ccs4l0Mg5Y/WV56+gtPKChfK1vehH/9ArvBwew+Cw5tUZQF//EOofPLJ4bM0K&#10;oOBzN2CFTKIXukU2WhYgByzn8gpcGrmhUtDzyk7mIedVptbV9ijzqtHXC3b+WK1ru0Ao8/t5EPrS&#10;Q1bHytx5Xazk1NsFSvsExKXQzbYB/Ro5kIOEmFj8UuS8PoPn/frti7VBahIhAXKL8FQ6dkuBJgh+&#10;+IkVwknu9vLWe1OOG1SY6r1WqW07n/+xdki1TcrNHp2ad8k/6WbLlc4vLkNV9SWUlp/D9TsPLWty&#10;3+iU9Y7LvRYQvU3Pb2ByhvVvNXB+h1B+Z+0jXtEucH1+4yvGlr6isOIKQggIc730R+cfz8JK+CIw&#10;C+MDERZJtXHS5k5xbYyaY8W50lo+ojAem3OFZupRD5yHhdrFvColHPWwWYdFtJVSik4tCk6R9gf3&#10;D54Ho3sg3UPpoOjWVR+8jzc9lL5jwLt7x45L3alNjgom8LApo7j20cOrpLnaroc5jOthPKeAo4n8&#10;dZ1yV9UjbKnQYlIRGsoHm/uF8Jo9nHyzguDlLRhmBjAZ99d90H3RC8m75gKhOlh0Hqk5vVz0YjlF&#10;F/eo3VPBkOcypchSnykjSKUETbUfO8GX2UHWn0QIXfuwo0fxpKYKj8vz8bgsDw9KcnGtvATH9u1D&#10;iH47JRHmdzygaR40tYNefof423JZ13xSYNZvxs9RKaXqmwKcy8z/B6GpUuDbjaXUC5f3UOWf++/9&#10;lvrPEX4EWzBkPeAEPlOEXPdtjAZGg6ZTldZpo/0I0zBus3p17kT/Hl+qF5pMgeWKlVQ7pNojBUmV&#10;gqQNiSQElck8Xy40Te5yAcGXX1CKsvLzKCwqQ/HZCpRWXEBJ2TkUnalAUXE5zp2/isqKi6gor8HN&#10;G7fR/OQpxsfGMTb6ykyzp2pd8++/eaMpaidw48ZNy96lEDzxTyyy/gDyat/GxpoBTCDzgPOQ8+Dy&#10;y367oOZBFwxPAc6ZG53j9ws+vwexbA+YTv3pXO/eOTfc7a96fvbnH7xZRYiITXaQ5E2NpUxXHNbN&#10;2uv4ymN3+MXUW77F4wVHNRHsaOQKIav5LhRys/Pxb4OkwCiluP7exT9uKsTnvWt/3P78t/V+S2mq&#10;zVLQGyYgB169oVIc59uqDCUV53DhYi2etLyw3msFo48rnIhQfD27ar3kUo0yhRhpuOMsYbigjiPC&#10;d3X7q9nShtKvfcDo9Bq6J9YRl16MUPXK0s2Rq2OdGSxD+Ua3Py7/9AowtsmjbC4XgcDBwK270h5g&#10;KSe5bQEFsgdHBwSZKSFCUVm8/Rwrvg3S4MwHSMtqP/PrwebbKv0xwaZjzAguwUsPlCB45JhgHcYH&#10;lA+ngKiHntenh9jP9Kfr0ktC64K5n3xL1xxL5aGODYXl6J7YdyFgBQ4BUjBxMPx3SAYD0hQalZmH&#10;iq5FLxW51NZhwn1CTc3rvgmoOo9T5LvGe2yANDgqCFyApGqUYuS+sSFHUZ6VhparF9F8vsJSzj0r&#10;ycLT0lw0lBfh6F/7+EI7wnPwWqkalWVdkNQkYkcEyAAkvUL1gDQv4I/fUt/BQ9KrYd1XB0qnDlVq&#10;m//O7n+1Z+YBBNo2fSyoudK85xH05HwbpMWNcpvgqN9WUJQLrmdSsPThRBaGFAClwKgx3MEWl0QV&#10;yedZcZNqQlObZBpdaplyXWrsuNoa5UZn5Sqxhnq5zyI37ywqqy4SkpUmWMooWC5fuYGysmpUUjme&#10;q76IuruPMNA/iBednZiceI2hwZcYHR6xcvzVmNnywryNTHv9agT379zC989k19Y6Pr5bx87mijX3&#10;2bBEAcnBy8FNUJMJcjKBy4NOwNSySg8zDzsHPAdS7RNcp89xkHTtkR6m/jN0vrU1TdW6Yts3N11b&#10;5LuPLjZSSioyXjdV8ZG8sQn8MfhDrSwu4BP3+/RRUyDweA3Po4pU9p+PGgetIX8aF/2eYNKoGbnb&#10;CutRqrWPdKs//DDVKAUpJal1ja7xo2o0+ubl+IwNQ8wuOIOyKrpI9xrRSkU5MPQaY28WDZA+1lLA&#10;9CFFcq3VGbS8zu9GKMqdl8ndl6l+enYNPSNv8XxkCadiMkxJqodTEHCxfmrTExD82zsWfxEYLpQk&#10;1KYw0INpbVmCAB98UzQ0Lf8JST0geqj1UMmkzORSSznKrXfrcuGcepT5Xm4pTu/220gcrus4rctN&#10;V50eOjevc8BVlxrkAyQwHj2mawk35ShAal0Pta5D16ZSD6+UjmClF4DiODXdq8AYQU9C+6heU7G6&#10;Sf3pztKt9urZ4Kh7EgBLMCAFGGsn5P0wFUbQeHWll4r/TIFT16B7Jgh6Veo6UXQugdHbKV57GKFK&#10;iFM5njx6DCcPHEBa+Cm01l5C+8VyNFcV4VFpPh4UZaLpTCZaK/PRerEKoTYeXjMmap4bNw2FXYNd&#10;vyYLc4AM/i5/gt5fp+6floPNgdC1Me6BUmUQTPVbBFSjwS5IJeq3NOUoSMoIR68ovRttxv+nb6P0&#10;QeimMm27fjcXqyrl6Md9q5RyVFukxocrc5BXkwqBkmutUTdyu+VCy33OFCDz6HYTktlclpo8R3e6&#10;5tI1VFC4XLt2C+fO1RCMVIiT0xgeGqENobe7B+2tbRikey1gTk+9MSU5TRU5Oc5y8jVGud/wYD/q&#10;bt/Er3++49OHbXwhU7Y2VnwWIKfkBC0BUcsCl+q1rulYPei84pMkFcQ8UH0PtpSpSr892BwwnYrU&#10;+XWcA6eU3zv7LKlBdz4H5M33X1Bz9RaipRx5E6MFR0IkNi6Fbla4pUT6++c3wnAV65tUxTo/1eOO&#10;suusrttk45Y16Pt/TLWtbDr1qN5rudsCpDffaTOj9kMBj4BUG6MgWHn+Mi7X3kFjc4cNRVQP2ej4&#10;LIbG39p2U5MKNKcJlmqPXJBS3PhkYN56T7XKUi626uRymys+TRBPLmNg+h2OnJZy5J+MilmQVAiI&#10;QGmwDIBSf9x9fx0xpaNpDQTGQwGTkvEmZXNUQKB5ULowlz0gGTzlohroHACDgSl3eQ+KbpsgKjNX&#10;mg+dB6RKHaeOCR3rQSu32bvXUpKm+mjqWdUD5R5oqTW52K69T1CSItZc1boPamZRO5xmQ9x/8Ci/&#10;v3r0D5s7qg6YI8cC7a4CjYHSgVHmFZipxoBJgcl1FSi9Gnewc6DRdfhmCtdx4kxwPEYgy/WWCZKH&#10;DNIs6VanxcWip/4WGquL0V1TjN5zeeg8V4QGutUNJXSvz2abq/2kphxhRw7Z5x/Ti+Moz8drPcZr&#10;PabPsc9z01Z4SHpQekjuwpLfx/+2un73G+ue6uXjSq8mPSBlellqm/8d9b/yoAy2YHh6UHpIqm6v&#10;ndJ1EskULxmsJD0kg11uP67bh//I5VZ7pECpUJ/8wkqCMxcV1Vd33e1sqsey8gs4Q/WYQ1Wpsoxu&#10;dk3NVdy5XY+pybd4PT5pCnGgt8cU4vj4KwOlAPm8vR3dL7pMSWpdrverV+PcR/N8L+MVwalJ+Nqf&#10;t1vHjbHk8w72KaXYOyq3HQJKHSTKoCOgra4sY2N9DdvWuyzlR6oKQu9JWEpSKTf1Ju+81wT9WxbP&#10;uMPt7wjJbdrGulSdO4fO/V4gZKn4P7UdCpT6vK9fv+5+vvZZX1ulBJ7DR0F1exOfqCJDebM1hCwm&#10;IdUmUNKESrFxyagsLbWhh/7cUqFbVKDKiqNSdWqP3PnEL/yFKu4dv+sHglAB5VJ3m58MjmqPFDi1&#10;rM4cS3oxvWSQHOAbqbbuAWpv1OFhQzOet3Wjp3sQXXxbDfDmDk1M236WYk0uN11tdfZImdp5A+bb&#10;O5f5mYvrnwjRHcJ0DSPTG3gxPI/2gTf8nnwDyy3hd7QhdYE/l97GslP8Awpm+zTfsyBAEO7G4elh&#10;4UMXXPrlYHOB0FJ6VE+B7erscHB07rfv5bbOHC57ZeIfRNVJhWhdQAkGr1eCDs5SO3tAke0uS43R&#10;jstlJdw0NaxvLtD30+erYd8gwGP27T9MOCoWVEDcU3Q6zps/j1+2XmUeay8M3iffG21wJHSO8b4Z&#10;WHQ/+D1OqKNH5949J5ftPLpuHc9r4TkOENShoTzvoYM2gdnzG5fQcaUS3ZdK0HOhEAMXi9F1rhAd&#10;5wpwtyjD7HFZLu6fzUTLpQqcPrAPJ6ggNVPiAbnVhKLdF30fAZLX7V4UVJNUlPrOMi2botX35HZ3&#10;LwPfi9fmFaX/Lfxv5txr53r78jc1GRgj7txx104s2O3CkusqpRYFPrnTFkjOZdce6c0FlXtlqeVo&#10;DQmN0JDGND6z6TxOgeZUkrFuXc0n8RRAmdmFBKNiI4uQqZjIjEKqxRJaESrovdVcrEVp6QUqxsus&#10;O2sudn5BCdVjrQ3T7enu3oWh2honqBAFy5ERqsnhYYyOjmKI2zVqrbW11erHxsYIyVeE5Dhev35t&#10;NjvLZ5nrqv9qndQfsE9ANEgF1N4mAad1wUppt7a2AsBbXSKElg2WKpeXFwjSRbzb2TSQviMgN5cX&#10;sbG0gDVuW5GtLto5BCt/PkFziS6yQKm6TZ2TENbx2i5bW122oXm6yP6xWYSrNyxejb38ASj3zSJj&#10;8Gqg36Z1EBBlOlbn1PULxvpchf6sbvKatz7YCJfFFQKMgDRVyVLg2vr009ojDZCLG5YVSB01GkZY&#10;39SMqppLuHztBq5fv4NHj1rQ2TVg47EHx6ed0pxZgsZ0K6uQYip1LrVxqq1TUBYkpVDNpaeiXKGr&#10;LUhOzq1jbHYb3aOLqL3fSkDyLZuQuTuTnkvWoPHHrl1HkJRKVJvkET4Uh/lQW8m6o1JhfEhkbl3L&#10;e3Va1r5alipTTKTqfOnHLGvdek8D63qI9MDtPYBOjbp1p0Zl1g6n8wSA5N1XBzPBSg+1W1anhlxj&#10;i90MPPiCg3cpo+gp6Pwym+RfHVTWCeWOk2L0yx4av4PDwcZgzGs6HMKXCe2wYKLvoO+p76BYQ4UC&#10;BZSoPuMAz3kg4P4e5jUfPcZ7d5wuPo89dFzgPIDclFi0Xq7C45J8tFQV0J3OR3tVLjpp7ZXZtFy0&#10;VOTiYUk27uQm4Gl5Du6UFaAiJxtH/jpgU1gc4Xc/ys/RCCglFDlgUQruGvTddL+cMtY9CphFKug7&#10;u33sfvJeB0PSrUtZOlB6WMqCQeheZu6FJhXvYKlRN64jzYNSsNtTiXsglBegUqA007LqBVBuMzOY&#10;qmc8mb8pn2H+n2P5347nf1yAFCgTkjLMUtJyCb0yArLIxrXnUDVmUFmWlVehvv4Ramtv4tmzTjS3&#10;tPM5vIWr164Tdu0YIBRbnzWjufkJOjvaCcgBjI4MEYrDlipQgOzr6zPTvi9fvkR/f78BU3WCp8Ao&#10;m5qawtu3b/HmzRvbTyBV098+KUYPmGUCTmDRumTq9JtJg93c7LRBcWFh1mxpcc7WVWrb/Ftun5/F&#10;9NgrzL6ewNvX41jiurLSKJWXoCU46rNeT4wbBFWvuncbq/hIEG9xX6X5MvW6rSGLdPm//0RcSjai&#10;1FgfpbdaNNUVfxw+RMf4J/n1z0+s8zy6Xg92LescXlVqrhopxwW6v2r/m1/aNlAurxKUNMFLo2oW&#10;195Ds7WZmz05h8HRNxbuU3y2FBWVVaisOo979WqL7LUx2+rNHqC7LZhqLLcUpNoy1ab5m0lFaj6c&#10;dwQnl9V5M7fyHrOr7zGz/A5DU2t43DGKfL4lw2LSTCWbkuTbVmrSXG7+Cd3Y4xjsP8QHiA+B1KMp&#10;JC7/aVKHvvQWXC+1qNK50FKPbh/Xs612Rr+fB+OeeSh6c0DcMz2wBkeDlQOWV46CmB/xY3A0l5rr&#10;BKM6ZiKi4nk81Z2ARHAcpGLTPt6CldQeGHVep6gECT30ui6116pOLxKFy6jDS3GFe0MJdZ1yczVl&#10;rQPQAUGJ1yoX+uhRZVonjI4fxdHDB1GdRwBeqEZrWSG66U531hShuSYfz895MOagtVzZ3rNsTqA7&#10;BWmoK8pEfWkumi9WUT0ewHGeV3Nsa8CAdbAphtUAGFCLfCGonVWl7pF9P70QA7Z7L+x7uxeC/x38&#10;S0UvKpUekk5FOgB6SPoOnD1YOpC6fVT/Oyh3VaWtB6nGf4Gj6tQmaUMT+d8VCL1yjIvPcIqS/28t&#10;C5SakzwpJQdJydnWc11UTFc67wxKyqqRR6WYmZmH3p6XeNHZg1u37hjUJidfG7zEkEXyaPrNa+PS&#10;/NwMRR490SUlgXmLtzNTphylDD30tCxwCpI6l6ylpWV3XepSkNQwYUF1nhwzJan2Q4HFA8YrOtm7&#10;7Q37MF2A1KQSK8j91kUJkOpVXqF7vDD9BttLS3i3vIz3a4QUIar8hjOsn+KXUjlJeOqzBLD5uVmD&#10;5driLN6vL1GFzvMYAnWLapa2RkjOL68hhD+o5jCOio7nDVb7hoARj5TkNGzxGjZWpHBXDJBzs28N&#10;9IK7qVSq4pW1dxZmI0BOzaxgdoE3l3BcWKaKXNO4bA2CV3byLYOdOmvkPguU6sk+S0hWV53Dg4ZG&#10;vOgdRC8VpMZhD00uYOytyyKkNkzfpim3PRiS61SPNomYtU9+tI6chTV+PlWslGTn4DQqL95GbGoe&#10;jp+OMyUpFSlI2vSj/POpTUegVLtfMCRNKXI52DwU5YY78O2Ztrs4QgdGrQdDUubA6fax8/1hwUD8&#10;N/OK0itJPcz2gAtqAl3Qw69SHU+7HT48XtuVlUjtjUdkggnP4d3rP80AyesSaP330bkUZ2rfRd9d&#10;4OA2M12n9lX73hEez8/TZ1hH2DFeP8uQ4yGICz+NG+cq8bQkD12V+eigSmypyiIo8wjIAnOnNU+Q&#10;5gZqrsjBo5Is3ClMw7XsJLrXmbhbmIGGsznIjY/FYR/iYy8GfW9nUoMC5J+Q/NM8NP198PfU7oG9&#10;iPaUpIOkU5IyryI9BF27pAOkh+QpJfQILJs7fprbZQFQqvR11j4pUEYGXOtA540HpkBpCTJMRdID&#10;IkwNlFSRMsFRJjWZYIBUFq9sU5DpVI6XrtxCzaVaut4luHi5FmWl51FRfp6u9LhNsrfE51umgSwL&#10;C0uWInB29g2BOc9nf46MoVDj+vwchRvX35AFXikKfKurq5aGUKYIGMWAK6mMtk1OTlqWLW3TsurV&#10;LLhPIFQbntoiBZbFBX0YL4KkXiD8Zt++MSDK5ZapXVIuuFzunXd0x7mutkltE72lLrVtanLcACuA&#10;SUHqvFKKgucmYbu9toil2Smscv/P7wlG1inN1xohOznFL0gXuai0ikqKN54m9WiAjIhDREQkLvAP&#10;vDY/iSnelM7ONnR1tmKg7wWWea0zfHt0vujB+88/zMXWhF2awMvPx+vcbr4cqOyW1pQfUjGNaxib&#10;XsYrmkbM3KFqzC0oRnX1JTQ8aEF7p1zsSfSNTROQc9ZRM0nwzhKQm1SJCi/apiu9Q1X6jnCUaX1l&#10;0/ViKz2bpV179wWzVJOza1/QMzyLW3VN/GPG2NjUk6f4IojP4vf0SWL98C4FUrteZmuL5EMhSHoY&#10;Cg4yLXv4aZtKqQkHCmdu3bnLDnz+AXMPmYfhrukBDNh/dRqojsrLFM2/qEaZ72BS6dWdwKZ1PbgR&#10;fOGpI2X/AcHgxO5nyVzni+AaUJCmpAQIfT6/s/WW03jtlnAiYFLYWj+sa6K7bJ0jvCZTjVSIMgXf&#10;OzidwKlT4Qay/KR4NFSfRVNVIcGXZ7NFtp4rwjPCsLW6wNoYO6rzCMYcbs8mGDNQV5yJW/lpuJoZ&#10;hxt5ibh1JhM1BRmIOE7Q799vEN5VzvoOgReEB52GHx4IDAQ4QNNY/IMHj1BJ0/2meUgeOKh9XNuk&#10;jtWoKd1z3SP9Fr5DSu2rWtb907LusYelfnupSL/sQRncyaNtzvbcb+3j3XSZ6iRU3NBFPpf8j3o1&#10;Kaj6OqnJ4N5sJfCwKWeTcwlHZUBXQmLFSBKSgd7r4jNVuHjpOstKVJ+7TC/uPJ/BGsvoL1dYHcOr&#10;y2QKBdTC7KL1VItTYphE0iy92gWqPy1LmMkkltQRvNsfwtLNpvreeCX1aSkWySHrZyHXVJqpTVIH&#10;6QPU+SGThFWdOnTUdvhmasIgKfWoNkjfRilXWjBUqTZJfZC2zVJd3rp53SAppakLlukzVhbn6R7T&#10;bWf97OQYFt9OYnJsBItcf8vPEeDWuJ8msvr04z/WDhQR6yDp4rMSeOMTERMTiyeN9VhfmMLo0ABe&#10;jQ1hY43QGh821//lwKANNdLEXTJlF3+7oDl2lzG3xJu7whfDxg62LM/cJjS5l5JXjFNp9g5P4eXY&#10;DJLTs1BQdBa11++hrb2fLjZlutxwqcypBZviYYkus0DogahgdQFTpdY3FA+pcB8bK74HyUXWvZ7f&#10;xt1HHfxe8di3/xAysguszdGrRo0uCovmG5rfXem6fM7DA4IEHwLfjihzYFCda4/0ddb+qAcmyLzq&#10;2DOt75m2B1swtILhuGda14Oqh16qL2AGBIFBwBRApSxP0a1Wj/Rpe+j0oNpDL1XEc5i6lNoMqCvn&#10;Wqok3NSmSddZI1Csk+UkoR50/e78gfNYqWDwEILxCKFI4PA8+3ktf1E96nvJ9T117AQuF+biYcVZ&#10;3C7MRPu5M3hMRfiCUOyszkc7rc3aGwttit3W8hy00KVuPJuJhpIcmwLjSnYiarKTcSY5HicFxb8O&#10;IpzQPcjfNDSE3ztwH3ywv7Un+vvE8iABGQxJjbc3QHJZ5X4NOaWiVrulzJ9j974EfhPdCw9IlR6Y&#10;/gXpwejU4n+bB6T2Uek6eJxpWQpU+ymPpSDpQSkFaWpSnTUBVenbLc3tljfEUjNbCojK2mW5M9M1&#10;o6Iboy1AKg5Svddqi6wiHC/UXEMu3e7Gpja6wq+gSfUEyEWqQzFqfpZijKCcnZEwWzCvVx3B4pbv&#10;jN6NwCHPtK59tK+W5cVqXfke3gfYJlXqO6TFNZUSepZPUjvLzRZ91SYpMssdfjtDeNHV9gDUgVKO&#10;Rt5AB45OIkh6dal99IEaIqh6nUPnkzpdpQmIn3hR60uz+LC1atBUu+QsL3CBqlVKUlOy3ql/REDy&#10;jSQVSVhYKIj9KPF885/m/hNYnX1tHT/6zIU5vjXejNvUBYqBmnrzFsoGPkkXWqbckZpXW3NiSEn6&#10;Xm5B9M2cALlECC6gm2rxyvU6/nj5qD5/Ec3tPZasYnB8BqM8j+Ih5WKr0+fD+78JxG8GSSlIgdHD&#10;UoB0CTUIyA0HSJ8s4y3h2tY7juTMQuyjaylIpmbk2Hf0cWlKdnA6Km73e8tN/jMe8v9m5j4LpFoX&#10;0AKlTPV+2bnHrvTg9Nv8Q+gtGJZmfyhHU0lBJrBpH7XBSRX58ecCmHp27aEPMg8QQdfBlwpQcFTb&#10;ItdtzLV1AgmErvf5T1OvtvVsa52fp9yZAuvh/QcRGxqCa2fz0VhVgEYqwWdlOeioLEA317uq8tBN&#10;MAqQLXSh29QpY+2M2XhSmmnT7dYVpVM9ZuFCZhLOZSbjfH4WTh/8C6cIYkFRYWmnBROCMlThSfpe&#10;vA69DJwS1vfjtfF7qd6Gk1LZCpY2rDSgIL05ODoF+W9q9LffguaVpUyQdJALVoi+7dEB0GX/cet+&#10;e3DokCy4HdM6doIg6V1tueCudOnWlCpNOSWVK1IqUnGQytqTlqGEFHKti7nuEldorLXm3c7I4raM&#10;fKSl56KgsBSXLt/A9Rt3KbwWML+wQPGkpj7BcIdw+8Rnf83A6JsMDYybLqpFXJPoU734JhMYxTlT&#10;ljxe+4pjXjlKCHqOWac02fbxvYYl6kTq4KCrrRMIaDqxTuQ+cNNCfnSgpKnAp4ZRD02Zl6xa9spT&#10;+6hRVfJX5zba85wb/HC51lsrC5ZN+/WrYZc4tr8HS3MzhN8bnvsdwUhAEI6RcUl8C3lYStITImHh&#10;6O5oRXdbE3q6nvNN04+hwR70drdjaKDPwgBGR8dNOY5R+U1MzWOKENQsa3K95WrvfHSuuPaZIjwt&#10;ke6rGVOS0fGpdLWpKprbrPNG0zqM6ni65K9nVw16Ox/+xocdutY7guI3g6LGhmtZalLhRctr73cT&#10;Z2gUj7ILacz28NQiLl2vJxxPWM5AuZ5K+6Y/k02kRbMAcv4J7c1NU1ubh+S/AdGbXG5vWt9TjNzO&#10;Ol9KXaiUuvNKzG9z5pRf8AMocy6wM1vng+rhaA+wqT/3EAsE1jtLkyJSYg5zL6mMpOw0XO8I1Vyw&#10;GfhkBkqZB7DgEryfsuQcJywFRWdHtY3nV516jmVH6EZX5GSgvvKsxSsKis8r8/GoNAeNFQV0rYvw&#10;pLKQlkcXOhdNgiGh2EBF+Yj7NhKMjaUZeHAmDbcKNKtkIirT4lCRkYKYowdx+sQJhPBzT58IQXjI&#10;CUSfOomY06cRExaGKL7MBU3dC1PH9iL4E5IEYBAkbdx9kBkg/wck/e+gl5dUpJZVetNv6ptSgt3u&#10;YFXpVKQzD1SvKB0gHRRVqrnLLTtg+g4cdeZYGyShqTZJQVJZzC2zT7KGGuZb/KPgKEvLUCZ2zSCZ&#10;b3PdaLsFkxOsGieueNrx1/O4cu06Bdd3rG+SSWTO9js17ymOvJI3AAD/9ElEQVQihyoxIO4ERRvU&#10;Euh0Fr9UepbZzKmBaBc1K4ptPmxQKlIsExSde839WGfApCDcWFvCPu0otadSJ9MJdEJR17VPzhsg&#10;1cst6I0Rar5t0sNR65Ovx6jgRqxjRy63tquzZ5pu9/rqIpYW3mJ0eACd7c+wRkBqfX72DeamJtHX&#10;3Wlus1Tr6Pg4zl+6agHTiZTk6rjQMD3ltouIjEVkRDSqq6otULT3xXNLPtvc/BQTE+NoaX2GfgKy&#10;u6/f5uBdXtsk/BZs7PX4jEr1RFPVbqo9kipyQe73KsbfuHCf7sFxPGhqtx+/sLAE7W2dlvlHkFT7&#10;oxLmarIhpYdXzKUmBvNjvxXe47IHfbdOnKX1D2YrVI7qOV97950q8gtmlnbQ2vnSgK/2MIV+yIXU&#10;99OQrtNhPi7N/RFl7q0ezYdDDxYfCj4QHnwWKynjOczFVmIHhbz4+gDYvAL0D48HnrmnMio1M78e&#10;sP9Siv9lemAdkAxSx9RmxpLrAqEUnRL/WtscVZHMFKHSlFmqMp2f57GHX+cQQPbMfYauhRDmZ4WE&#10;quean3Fc0CFIBEgNFzzMz9j/FxLDQnGlpAD1VWfxsKrYYPeY4JMJgCqlEtXZ8kydLuWZeCa1SHsq&#10;KJ7JwGO6043FGXhUnE5LQ10h4ZhL5Ui3Oj+B6ovgjaRKDOd1hfOehYWwPHkKEaGnEXkqDNFhEYgN&#10;j0RMeAQiT1PNcbtrD3Xtsja2W9+HgNT3c7B0ABQIPRClvK09MwBXA+QfLyEPSf2m3t32y97dlnno&#10;qQyuC16XeXB6WCrawZKteFgSku6/SeOyDU3kf9lPceHSn6UiISWLbrVmY8y1IPE0zY3POgWOK5mF&#10;T4IRFa0OHj3bgqyegRT+/6MRn6BnIYZ8eYeuzhfkkzzXFacayRaJNylKwU68UuldbbnjNhEg1aLg&#10;Jz4Jfpaf9f22cUxgFCC/f/9opvO+13z3dM1//PhI1TqM0VfteP9xG/s8ceVqq4NFik8fIkj68CDR&#10;2vceS7ZazzQvWBDVBwqUKtVxIxXpu98FWIHwzeSYAVIw3N6kqiQg306/trlYpCRHX/a7tsXREX6Z&#10;z/jn1y+bx/pW3WOsETjKAKS6j5+/W0ZhJQCWO6/PGBgYRNeLXkyMT2Hi9TQGX46it3/YJt/SpPwC&#10;pFxlQVDAU3zj5vsvNmui2infzKk3WzkiJ9HWPYxLtXfNjbh85SYV6rgpTA0vVFq1DcU8fqSb/u6z&#10;pW7TeHCF9kghqs1RalH7qFQqNsVNLq2+M0gub37Bm4VtgngSl2vrbGjhXwfUBnWUAHS9jpp3xKZK&#10;sB7FPTdHHS0Ct8YwG/QCZrAUGGUCItWftVUG6tRx4YEYXPp4RK0bBKXoTNVJ5fxu3gUOBlmwHbWR&#10;Lorfk7mRMvYwazsf9rBjx5AWE42zOTnIz8g0mBw+cBhH+L0VK6jP0OfbNWg5AMddSPI8Ov9RAjHk&#10;yFEc27/fRqskh5+mQsxE6+VKtFw4i8dUh43lOdaO+JQgbD6bjrYybg8AUWB8KhiylDpsslCdTDwU&#10;PMtznWKk+91wJh0PCMd6muYlP5eTjvxE/jYhdKcP70fo0UOIPHkSESEhtFCESUGeDCUcBcjTph6j&#10;TwuU4VST4YgiJMMIT8VGeki6l4++r+Dn7qM1M9B826PiIq0kSIPbM4P3d/fIKXy9BAVFtUU6IxQD&#10;EAw2gS8Ygio9HLWu5T89CnkaXonqZe3/l+ayB4Bp8JTKpGlEnC8V8+oT+GpZFkMQeovWdm6TaVlK&#10;VdefSM9KbndOTh7aWlttFlRTg4SZACmvVe2HEneqF59MHdr2LfxQMnFC8sePr7afoChAylS3u/z9&#10;i+238+499/uKb19/GO++fFZmM82X9c5B0lzrgE8vSAqGmmhKdWura9aD9HZ6hheyRkW5TCW4ag2n&#10;21tqAF0yGE5SMUo5ityC1+sJxVm+hsZAqqNGoBQwpSzVIy1oan10qA9NjQ1UmG2WXfzvH/+xUskw&#10;v33/hxeqmQ9/WOZgTfClXG+fvpD8vDEf+dZYXV3lds2P88Wma3019hr9gyNoam4lYHds2GDP0CR6&#10;Xk7YsoYUKjRHPd1qo1R84+CrabT3jeJhay+qL920RA+tz/sxMblg0zvIRVZCCoX3KMek1KQ6fgRa&#10;qUaZgXBDbZBORSosSKYpIpRNaHZ5h0p0C61dIygurca+fcoo7h6CuIRU+xPKdTFIWviFazPSH1d/&#10;WkFTkNz78wZc56CHJLgMXvZK0oPS19k+VCMyGwpHwPl1b6Zcguy/lQ3VHN1Fe3D50AqMx+k2hhw8&#10;iLSoCFzISMS9YrmueWi9UIrOK9XouXERvbcuo/f2VXTdvIS+O1fRfu0C2q6dx+OaCjRdJPi4n9Zb&#10;LlWijSBsv1SBtgsl1tvcVqWe5zy6zQQgAddcQTCW51El5tCyCUQul2TjCU0KUUB8EoCig6GzhwTp&#10;nUIC8Szda6rH+1SPd89k4kpemsEx/OA+hB46hNOEdBhd6VMnWJ4kFEMdJKMJy1i61dGhpxBDOMaF&#10;hyOWgIwjHGXaJkie5otB6dLsHvOeS0m6F4N/GellEFCUcstl/h7/cc+tFFAFSJ0n8HvK9Psqr6Uy&#10;nsu0bGowYIJkMCCD63yp/5wDpfNC1IuuKT18W2tkZByiowm8qHgzwS1ckKQJcF4NShmqjCH4YhXC&#10;J0hqmzKRB0zb1BErOO7ur/qAqV2yvv4hrly+jCdNTXzOP5t4kyvsO1fEL4FRbZAyAVJCTopQrrVU&#10;p1Skmgk9WAVHryy1rzin2Uc/vv9g9umjc891PjU17tOHerUoZSg4SllqXfGNr0ap9sYnbJyjALkw&#10;N2+mMBulHBLBBUQf/qNebQFTPUWv6BK/6GjF87ZmPGq4hyePG/BqZNDg2NvdgYG+LowQksuLszYG&#10;+9c/v8z+Q/vn5z/45283kbjmx1XyS03F8OPnd7znhX/8SjX58xtB+hnff2jOHN44tT18oqojzD99&#10;/YoFAnRuZQcdfeO429CCxuZO3GMpkL15u4Kx13M262EHAVnf3IUb9S24WFuPY6FR6B+iAuY+6qTR&#10;GGwpRsFuVSnWNpQCftsgqXpBUXPg6Lxyu7WuRL2yeSpQAVTZz0cml6hWR5FfXGGQlJJUXsjE5HT7&#10;YypbTqiSy57yMWsy/Wn3Rrb8CUk9GP8GSA9BlX7Mr7bvKki/Dx/O/2X+Af3TPCQtlMZUpCBAO3gI&#10;sSdPoCorBTeKMtFQVojm6lK0ni/H85pKs87LVWY9V8+h70oVXtI6z5dQBZ5B57mzZm10lVsqCtFa&#10;no82ArCdZXtlAZrpEjeVCniCH0FI07KpQylIriugu5nLT6gM64tTDYYP6DY3nPGWHlCMamdMw+2C&#10;dFzPU3tjEopieU/pTp86RvV6OASnqF7DqYYjTpwwBRl1KhRqc4wODUWc4MgylutmhKLM2iRPnbI6&#10;KcpgJWmhUIKb5bZ0L5bfIMl7u+dK79X7+23NI4H9texffFKR+n2lwgTIUwIf/zceiH+qSP8SliL0&#10;gPQKMZwglPKTRyUghodHIYzeTrgGcyjRjJq9aHFxSXzBp5jF80UfHhFD2AmUCjaPIfwSDaQ6RwyX&#10;Y2OTbFmm5aSkdCQkprspoVMyTTnKzdaygKmyuuo82fHQhhrKw3UdNRo4Qm5RHXqRJ9gJbE7YqUPZ&#10;wVIutfYX7ATWPyHpOoE+4CfVpdo61TEkL9WDV0OjTUlKPQqQ42Oj5mKrjVLutOoFTX2gIs8VxCmA&#10;Tk4RggTdPF1rzd43ODjAeoFzEuPjo9ZeaO40lzXccGz0JYZf9mJooAuzM6/R/qyZ6nIOnW0dphqV&#10;0PeHckL+/MkL/Ir//Efp1H8YIH/apDwurbqyjf9NcEo5fvNzawuggeP+/vtvfrGPu6UCRbd1g7ht&#10;hyp0c/uDzZWjzpuu/lGbg6a9fxzPul+htu4pLt94iPLqq1DyV81jMzT2xnq/1faoeMrF1S2Do19W&#10;+JCPuZRiXNW0D4SletAVjylTW6bmx5mfX8XQ6CQanvUhq6jSJak4qJ7tw0hJy7Y/qUDp3/D+z6w/&#10;sN7SLt5QKoIPmO9UESgDFgy+30HoHiY9WHrIdh/KgJmLHCgtwFn7B5lzo6V45QK6icQswNtMvchU&#10;Rqw7dvgIQg4fQH5KHC7kZeBWEWFWXozWqlK0nyvD8/NlVrafL+UygUhT2VolZeistarQFKGUYVOZ&#10;U4jNdKGlAh+dzXDucsDUtqh1udOPCDz1PGsfqUZtEzTrCcf6ogzUUS2qXbGuKAX3ue9NAvFeYSZu&#10;ZKfian4GKjOTELp/H04eOmBZfE7wOx8/RDXM76vM4WHHjyOKMJRFE34xhGMslWM8ARhPKMaFOUjG&#10;7UJSKpIWHoEIAUnKjPdSylz3/KBgZ8MkXeeNwdB+g8Dvo3W793vQ3N0vYIKoev3dqBsqPguN2mtb&#10;dF6IA5+9TEMUNhVOb+Q4ogmo5NQsGyudnpGLrOxCA5TUm5RdKI/zywJaRESsQc2DThYfTzjGJRvk&#10;BDa5x1qWKtRxUpVa1mfFaIoGATMmAQmEaTwBmM7/fHZWPtIJwuLCs0hOTENWZi4Sea6cnCJk8Lp0&#10;3iuXrqHr+Qt6ms/x4nkbxdMXi7XWQJUP77atY2Xq9SjWVxewujxLD7UfSwvk18q8deRqgIo6eLYo&#10;nFaXFsmdWSt17Ee65/KapTrFQUFVUThin2ArSE6Nj2Df7OyMxTG+mZrEyPCQUVgmFWn2ZgKrpPYy&#10;68bHx2xYz+zMLBXgKN3pGdoshrg8P7fEi1vmRW9ine74ItXmS42X7OvGYH+3XfzTpnqqyqdWNzo0&#10;TBu1OCcNA9IsgRqOKBP0BDmBUlPDCob/aNpHqUvNZkZoCpbfbSLx3+3Xr18GTq9A//lHMP1IUCqJ&#10;5nt85T4C5ocv3wi7Dax8+IjXi6u419SGUk0gVHYBB46Fo6N/Es/7X1voziTd8sm3/DFYKvA82ARK&#10;xV5KVcoFt+B0gtXaO2cXTckKkjMzixgdn0ELlWRhWY0lcdi//xD2U02m8Q/h/9z+je9N6/qja9ie&#10;QKlODF/KbAQHTQ+IzxTzW5sj91Hb1W67l7l3e6bOFZeqy5m1QQbZ0cPHzDT6xbnWrv1Rvcha33/k&#10;EMuDSAg/hfM5mQbHxrIiNJYX4XHlGbRUncWzqjNorT5LSJZwvdjg2CIoVhejWeowyDTeuYmglGld&#10;Q/w0DlqdKtaxQrdYSvIRS8U0Np51y7J6usv3i+RCp+JWfjJu0K4XJuJ6QSJu5ifhVk4Kruek4UJG&#10;MkGeibgTBPv+/Thx8CBCqRxPEIghBGIIleOJw4cRShV5muuRhKPMKchTdLOpHv8PkDSI0uUWJKUi&#10;w0/TC+B9V35JdVgdD+FLRb8F3W11Oqk011vKMlBae6WM23/bV+sBU506rOQOS00qxEkqcs81jiCQ&#10;UpCdnY+HD5/i3LmLuHXrHq5cuY6LF69afSahVFRUiry8YuuoLC2tQgqhlUhgqRQgpRilJKUgo6Pj&#10;qf7SzHTu2NhE21fg8xDVcSrDCGlzzQnGRO6flpaF9PQsbs9ABpcFxLycQuRm53FZwMxFydkylJdX&#10;2fVUVp5HVk4BYZmN67U3cfPGDdTfv4vWZ0/MY7X4azJGvdxSi2urGp6s0MR3hJ3CfFwst9xvmW9O&#10;VLy2U5hSlRQ1BKJ1/kg1shQw5UVLsWo/ZSfb19/Xi7FXozY4XMMGNaTPq0pFq/cNvsTQq3H0v1Qm&#10;jTF0dHSiv6cXc9MzmGT99NQ03es3uHevHuNclxv+irB9+rgRrU+bLEebXO3WlscYGuzGs+ZGPH74&#10;gHTfxlflc9xUrsoPltBC8+ZoGtWvVH6uc8ZNDetBqXZHD0mtC5SCoZSjh6SO8VNNOIX5GX//pCr9&#10;W9upWFk6WEpdUnoLnrSFZbroP35h/M2S5a8cGJ1GS0e/BZa3B6aG1YibydlVjE/zJUI3XAl15U5L&#10;mUpRSk3KpCRl6rSZXthwbjeV5KuJt2jtGUPVpTtUkEdtZMVfB44gNT1n1+3x5iEp1ajSKUkpCwHP&#10;m1ONf9rvoFSd9tVDpjpnWncuHJUkl9Xh4jtd9pRiCI4RhjLfOXPoyBEqIrqih47ghOzAPpTQtb5Y&#10;QEiVF6L+DBVkWQGeVhahhVCUclQ+xXa60DLB8SnhJ2si/BSK85CgU3uiVGSwPSkjKAXLckFS4TnZ&#10;dJEz0EBTWU8g3qNKvEt3WZ0sN/NSbVigXOgbXJcLfTsvDdeoFK8R4BWpSYg8fAiH6E4fOHwQ+48d&#10;tlhEjd3WvOQC5KmTJ3CC4D959AhVJF3tkBCnIg1+giEBqPZHloJknMGRwAznskwKUvVUkerAUUZy&#10;N6eQmkZc6WNH/UilEKk8bQsym0CMv52Wffuwrws2vVilEvVbxscno6bmCiorqnG++gIVWjHKSspR&#10;XXkO1y5fQ1F+EW7W3jJrfdqKwrxCxBF0Z86UEZYlVlZWnEMOASow6nxyl72CVCkoCp5SkaYo6XIn&#10;EpjJyekOmlwWCHW+dMIwLS0TmRksUzOQn1fAc+ehILfAPjufZXlpOeFYgsKCYh5zxspz52tw9mw5&#10;rvI6C6kyi4v4v2lpRVdXJ1pbW/gcfzdm7Oy4lIt6xpV/Vsu+B1ymtIsr6nxmuba2as+/YLhKwWdN&#10;inTTdaxgqc4b6/hRp09gP7nvSt+4b3JScY1zkKL06lHrL+lCK8ZRc0dPzqzZ5DkXai6R5g/Q3dmB&#10;seEBjNB9trCdVxocPoSHDQTl2LB10jQ11uMx4TjB9ZGhfqrHTqrIJpPAg309mCVM//nxj43VFsz8&#10;5GKakF8qUqYbIRdbkHQTe30ypah19YI71/urgVKllKNK725r+ePOJ/zz/R/rtfpKV1uQ1fGaX1du&#10;+D8/CWDC8ivfHD8DLv36Bt9MvLHvWL9Idbj+4YeNtrnX2IpHLZ3oHHhlPeZKyKu5byanFywO8+38&#10;2q6r7YLYWU+YKmnGtEKRxtVBNIGa2gYcpMrb/xcfVCrJ9My8XdXoFaVf972KDmKu91gmYJr7HQCi&#10;h6Jf9qrS3Dg7hookAMhgSNq5DJJuiJ61N+q8u+YUo2L5DhAaB48cxmEqr5CDh5EVl4Dz6VRruXRn&#10;S3Jwl6B7oBjEqgI8rpAyLDbl2FotJemshS51a3WhZc5xsYnOtRYQm0oJQ0JR6408n+DZeFYjXLLR&#10;cIYQlutMAN4lAG8TgLdyk3GLYLyRSyjmshQQs3U9hCVV49WcZJSmUtUc0kiYffzeR7CP91xtp0f4&#10;kjp5QG613OtjOHmMqvHEMZwiOE9QGZ86zuUTJxBx8iRhd9oAaR0yBGGCWYRTklxOjAhHUmQkkqII&#10;FoNlhIEyPOSkU5AC30mn9nZdZAJOL6ET/B8c5+8USjUYFhpJi0A4f3uZ1k/ztz99kt6EGVUi95Od&#10;PH7aSv0n1KGnsKFr126h9toNPneNeFRXjysXLqCMADpfVY3rV6/h/p27aKxvwK3a66i7dRv1d+sI&#10;sgwqw1SWmcgltGR5tGzCLDw80iDp3W2ZIClX27crpkoZEoIpKekGwkyqwgLCuLys0ll5JVVhNUpL&#10;ynCm+CzVY74Bu6KkAucM3ldRXVXF7VS0gichmUVVmZmZg4LCMyiiws3PL7YIlmvXrmFgoB9tbW30&#10;ONUZo7y1GvwyT5G1Zk1/ynUrCFonD4EpEwylJGXaLvOTEvoYSvOgua+Ok9qU6pSa3GLdvtXVVRvM&#10;PTg4aGMjlT5Irq/SBsm1nn+rAO9JjI8Oo6/7BaYJ1evXruBJ40Or7+/pMvdZ62MjQxh5OYC7t26g&#10;50UHmpsaMfSynxL5KcrKFHfYguftrda5o7hL9TzJzVev+T8//zZgbm1sUkov4AddafWe7+wo0/k3&#10;KxVkrlLtke/e7QRcbtcuKSDKpCC9ohQ8/bqvUymAapsUp0q/Lkhrf8FZ+2q+C43xXOP1feP1aL7e&#10;7Y/fzP1WerWGZ524duch2npHLRD9xcAY+kcn8WpyFq+n5zA0MoFhglG5KceUEIPW2TOKG3ce26RF&#10;+/Zp2NkxJKdmQjn9DIp8EGQ2t7IeELo51o7Fh8AAxgcr2Hzdb+pQpmWDn46Tq+yVYKB9McgEQHW+&#10;WAeM3z/gXh8hRBQDqboDdD//ImwSI8NQnpaEK9lpqM0juKge6866xLJNVJNPKmjlgmQhOi9QSbKU&#10;a/1UQduEp6yJ1kgwPiEkG6UQ6S6rh9lbPaFYV0T4FcqkFNNMLd4iHG/k023OS8bV3ARcyU+kJeFy&#10;diItFTXZ6ciIIIz278NBqtyjVI5HDh2mGqYCPnyECviwqWC1OZ7gdwzh91I75KnjJyycR+51GAEZ&#10;TkBKQcZRQcYTkEkCI93p5IgIpEQRiFxPIhwTCUTVpbIuLTqKwFSMJEFHd/fEcSnJ/7bflKJZCKF3&#10;0jp4Ik6FIyYiMhBnGYlofk4UgRslV14A5rYYlvHadioMN65cw8P79Wh+3ISGe/cInkpcu3IJd25e&#10;x6Wa87hxvRZNfA7rbt3CuYpKXDp3HnfounZ1PKc6a6brXUOoFaCKIJO7e6aYUKLiO3umhC5wJiKj&#10;Ymhx5nan8n+aTNdZ7nJmRg4y052bLKVYTAAWFBTtgjKLkCukks3Py+c+OQRmBSoITJ1XZXlZOd3o&#10;G7h86SrXBdEKFBWcJRR5HrrbZ6lqzxSVorTsHLJzi5FBIXG+5jLu3W/AjRu3yCyXCej9Dt3jtXXj&#10;hpZ/8vlWTOU3Pr/qqZYHqfZGU4Y0Pc+CoJSmc7M1LY2bz8tDVHWCrkzzbO0THCcmJqxdUOmCent7&#10;Ld/a/fv30dDQgJYnTXj04D46CbcFqs3RoUHrmHk1/NLg2NrcZA2qgqIUouoUDymgCpj9hG49XfEX&#10;nV140vQUr+iy//j+kwDUSJ9tCyeS6YsKlsoqrvkoBEkNZNebQiaQKZOHTc1AiGldUBPopC59nbar&#10;40fLvm1T+0hdynwnj2Cpeg9TKVmVWhd0dT7tr9kalVD46yeqWr5ZtM87yvx3Hz6ZLa5uUHF+xcrW&#10;R7S+GMCl2ju4fu8JmruH8bhzyGIvO/tGoTm4x94sY2DkLRqaunH+0i0bbXDwSKjN+qi5lzXDXwgf&#10;Eo1MsVESVAqCpEarqD1KY3h93Jw3X2fxczSfd9DX2VhgAx7rbN//g3GbRnz4tkafhcdGg1ig9kEk&#10;8KEsTUtFFdXjxWwqtQK6uEWZuFOcjXuEZP1ZtUcW4CEVYVOZm+xKYGwqJwi5/EjzulAhyh5QHdaf&#10;yUId3WbZXWtLpEoMlAJhbW6SdbLcpGK8QYUou053Wi71ZdrFrERUZaaiIDEOIYT3UYLxxDGCUHOU&#10;87tLLR7jd7K2Rn4nxVkKhqcDQAw/4UJ5Iqn4rOdaqvFkCGJYxp/m70IIpkYSguGnWYYjhfBNjyIQ&#10;ubxrhGIaAZlKFSlAxtFOnwxFyAm5ynKlT/9mJ/UbB62Hcp9wlhGh4YgMVVsmIXia8I2M4fmiER8Z&#10;hTiqVMFRy4JjYlQ0t0fR9Q9HCUFUe+WqgfJCdTVd6VoqxNuovXoZly9eQFWVlFwFIfoYjffu497N&#10;W6i/cweNfLabmh5TtLQRVtcNZJrn/WxxKd3bMwbKwsICc3VjYuMJwRLk0UWWSpSbLEVYRNWXm5NH&#10;FZpOFUg3mrDVsUWFRaYcz1Wfp/teSfiW4sL5C/Y5gmWVUg+yvvZaLa5QVZYQiIJlIRVjFdXl2TOE&#10;I91tXc+FC5fofl9C9bkL+MDn7PbtO3hQX89z1Voni9oPpfq8UlRPtwDo81EIgFrXs6tOabnTisjx&#10;veICofXL0HuWay23XWD0MydoNgW625MGSKUIUu617u5uy6MmIGl9YfatDfUTFDUuWhBsb21GQ30d&#10;30btvNn8cc5V48G9u5iaGEN93R2D5n3+UE8fP7KMwVP8jNaWZxbrpHjL0ZFRi7NcXlwyEIr4CifS&#10;20CglCnL8Fe6xbroxUUqyx/f6dIP27qv05dXyiTBTGpPQJQSFDSlhgU8gTAYltqmUm2ewZ08gqZB&#10;MQBNlTpO7RWK3ldwqj5PbRdq0NVN1w+kG63rnJmZxVe69eqsWdr8aLGZtXVNyC4sRV1ju4HzWfeo&#10;tUm2do/hZn0rqmpuID3rDBLT8gLJb6ku+OAeD+FDxgfnOF0xjXOWitTQNKcMBcKAaflP89t29/kd&#10;htbxYhB16xorLDiaahQgBdSDhAvPJRV58K+/EE51lZ8Yj/IUutdpiYRUKmqp7K5R4QmSXkneO5Nt&#10;c7lo+F9jqYOigCkoOiCqx5lAZXmnMMNCb27Sfb7J89RSJUoxXiUQlTTiag5hSEBeIQivCopZSbiU&#10;lYKarDRUZqRQLfLe7NtHl/kgjh04hMN6GUgR2/dSmyld6YPHqRZZsk6QFBwFw9iAOkwMDzMIphNy&#10;GdHRyIyJRnZsDLJiolhGIz8hFnkByyeIC5LizbTs6wuSEpDHe5MRF4sEwiuML5LYmHi+1I7TOwin&#10;WnS92r6tUUpSnSteUZ7i7xxOcEZSebqROoQfQRivNsEIApJwlCUQiklUdUn8jGSWKQHLSef9p+t8&#10;kRB6UFdHQN6lUrxOYFbh9o1aND5qIFCuob25GR3NLejr7EQLn8NHD+px6dJFAuc+LtbUEGrlBGOh&#10;ubsC2ZXLVwyuV+mml5WWWzB/JRVgAeF5ueYSygnBSh5TxbqKsjKC7iw9yNs4R9f+AtWqXOiiAipU&#10;rp8n4ARILQuQly5etlFzgqSa7y5dvEQFe8a2C6aqa6hvwJ1bd3CL55TdvHkTzU+bLYZRncIfqBY3&#10;Vl3oj+KzfXC44rQ1uEWx2yrVESMTMH0PtleVcrU1Rczbt9NW+vZNlV5NijX7BBMlmvRZepVLTW62&#10;lqXKlHBCcBQA5XJrWSbl+HqMCokAFSjfqsNn7q3tp+kX5HqrvrX1KTqet6LhQR2u8e0mN3t6+jW/&#10;xJyVorviL6UkBVBJZk3iJahKNovuGur4+csHDA0PYPvdBoH2lRCctWkjBHcBTaWAKRgKclqXGhTo&#10;BE59F+92b2+rYVfDj1xvuIekN8HSw/WT2jJ//GPlxy/O7f9Kd39tfdP23eF53/MN9u3zJ2zxpup7&#10;fHwv1TvP77aB5z3DWNr+jr5Xc6imeiypumzZf+4+6sSFK/eQVVCFiLgMhEXFE5Lq3dScKSGmRI5R&#10;ZepB0rwuSpXlIeihaeUf9t+Q3AOizCvK4HHCFtpDWMoMjErXtf+QuYx58XEoio9GeXIsFWSsqbcr&#10;OckEWBquF2QScIRfAJJSkg9UEpbKpSgwGhylNtXBUpRh5U11qhCGtQThlawEA6JzlxNRkxFHICaY&#10;XcqMR3UGLTMRhXFUdKHHkHDyBOJOn7LRLeY6E3wKUdKwRFON/D7eDI7HTiCUKvw0Xz6RJ09ZD3SS&#10;4EiVmElVmEUXOYdgzCfkcgnJXAKyID4WRQRgYXwMChKiaTEoTNwzras+Pz4KeXGEK8+TSBdYkIsg&#10;2E5SEZ48TZefKtVmTaRr7V3t4GXBMuwUlSe9h3BaBN3qSJ4jUueiyy63W+pRcEyOiUWKLJpuLy0t&#10;Os4siSpP7Y2Xay4SlOdRc+6cNXM1PXxAWBJC9fcIwQvmYt8ilJ5QQXa2tXGfJsvmfeGCi0NsfdZu&#10;bYL5uYWm7uQWnz17hsqw2CAmOIbzBVBdUYUzVJNlVJbn6aJfI0wf1T8wNavrUDtnU8MjNDc2Wdvn&#10;s+ZWPsutaOL606Zm3Ku7j/t19ai7e8/qHhCGWr9NIGqbwKj1G9dv0AsdsI4XzbEloaIOWAHy66fP&#10;fDHcwRXCVl5ue3sLn0vNgCAluUKXWi7zO1uW2rQebgocAVJqU0pSYseW+cxKObq5vsSLH6YeBUu1&#10;barTZ596sdVJo9hIyc4XnR027FC93k8ox5XNd2ZmxjL7CqSa+0EKUy55J99KjY0PqTxZPzpi3fIq&#10;OzufW+p0tYWM8/hFnq/p0UO7MF2wVKCfEVFKTJ1HUmz6XH0BdRhpP6ViV6+3wC2lqM9eXKRS47pA&#10;pqSYktX6XCk9pW3X20EqT/UyH0+pCcEUQqTOn81Ngo0gU1vnP//8slL7uZCinzb/rnrSte47iNTZ&#10;4/fRskoBU9clOEuRqhRwVSeA6gWkMeLqOV+iYp6YmMToqwlMTM6iobEVl67dsWk8lUfvwGEqyJPq&#10;qHHBwWrgPx0WZb2gfxFcAqRi3ATHQ8GmDhw13GubgVIAFPicmTL8n6ZsM0pyS0UpRbb/L8SHhSIn&#10;LhJnCIKzSTEoS4lDVUYizmcmU8lR6RGQtQTkDdqdoizcJySlIpUdp46ut+wu6+9IZaoUTPPTrUOl&#10;lqYOFSlDZylml7h8gUA8lxaPCn5eSXIcMqkWo0KOEopSf4JjCBXgSWsbVHvh8YN0q3ndJ6naXHuj&#10;A6VUj/VY855p+SRBGnEqlN/rFJIjTiM9OoKqMQpZcTHIJfDyEqUI46gQXVlIpVjEsoiqsSgpFsW8&#10;FqVCK05OoFFNUjnmEaBSm2nRMYRvKBIIrNioOITxxRIVFUtQKrmFywrkoSjzitKbQnVOcR+9kCKk&#10;Jqkg4+hmyxIiY5EUE4dknjs1LgFpAcuIZxkbh/S4OKTExqKFz1ZHC727+3Vob3mK21SOVwnGuuvX&#10;0dnSRAXZiPYn6sy5jeuXL+Hh3TtobWxED13tgc52PH/ahOfPnhmU1Akj9zc3KxeVVJTn1FZJIMrt&#10;zqZrfYJeTt1dqlCqz7pbN3CVcHz0qBHXCbV6uvM36Abf5/kHenro+l/jc//E5r5+1NBoPdOC9j0q&#10;3vt1D9D48AkePn6CxqYn6H85xGdkGR8pNsQGwWtped6GMSsAXCP7xA0xY5ngVFagBUXCcNuXnS18&#10;/bxDflGoLc9gfWuRy+NUjnTHN2TqiFmnAHNB5XLPpSQVnC6BpnZK1W9tLfO536aH6AbY7Gy/o2D7&#10;iH09g+0YGO9C3/hzdA4/xcBUKwbfPMXQVCNG3jTi1dtmTC68wNRCHyZn+/By7DkGR1sxMt6O/qGn&#10;eDXWjPcTF/FrNBy/Bvbh59BhbNOeXzuBnOhIRKcp+3AaKnIKMfe0Aj9GT+DX2D78enUUv8YP4Xtf&#10;CPrvpuDhvUo8bLuGS3eqUXquBJdulONGYwnutFTjTnMFHrRW4OGzcrR01+Bp92U0ddei9lEVbjwu&#10;x8OOC2juuownnRfR2FqDu0+q8PD5JTztuYqWnst41nsJPWO1GJy6ic6Ry6jneepbytE+eBldI9fR&#10;MXCL+9zk+i10jt5C7+s6vHhVj8e9t1BHu9N5A3farqO+8w46xp/gycBdNPTW4nZbDerbL6NzrAHj&#10;i12Y3RrC9Eofppe7MLfRS+vBq6UO2/6o6xrtKp4N1aJt9Br63t5A3+xNvHx7D93j/NMO3MC95os4&#10;f+0srtdfRM9oGybmqNynhzH+/yHsz//SWNruXzz3HrIzD2aeJzPPMc6ziIgoogyiiIIogiCKoiiK&#10;4jzFJCbZOzt/7Tprlcl9ns9zvud8f6hXMzZNd9e71qq66qqZBBLpEcRSIYykghgeDyAY482f8GOI&#10;rw3ztZFkAMNjvZiaUchWAoHBCCw23syNVrPKo/pKG1tdaO30weUNwOenmvD3oY83rtfnhaO9Ew38&#10;bHVtI8qralFJ9VBBW1VeWYu371lRSitRVl1PsFvRG+Q9Ex81SU0ybLjUOMUSSQzFxxBkResZGDGR&#10;AHZXLxz8Lf9ABEN8XavR/coQrZLOZDGdWzbz3HPre0jNFRCKT8AXDCEyOsb/kjXZ6TWDSqFhagwV&#10;/JuZyWByegapzBzGMwsIxVIm6sDTNwRvIAJv7xCc7qDZBsIj8IfC8A+yQQ8E4GSFdHR5eXy9aO/u&#10;Q6cnAA+/q5R4Xb4gWjs8aLbzPHHrdPcgSCGQSI5hOjOJ2ewU0tMTGKMQ8PUH+f+8cLoG0NnVj/bO&#10;HnTweRfVkv5rairL/5dDZnaZ13ANydk1RCbzprvFPxjFeHLShMutFA5X9JQYWKA7muf5yWTnMT2T&#10;QzSWRpuzHzV1vH4NdtTWW3mNbGhtdWIoEjWN7mJulucka4oGM4aHo2ijErO1OmAjzJrt3XDZ/HB3&#10;eFHf3orr796i6P4D5Kb8WPDdw0fPEXzw/47d/iPYZ/nYw8LX9jz/wa73CL6Hi/D+wRED8/OEc/Hz&#10;l7h95xEtsAXTU0uIUDhFR0cotOhEEzEs0PUpL6yWepZIEdx+JcT5NfvlMIXiDMJhnncq2AiPWUJL&#10;k09mtLohH/fTSdrtDjS3sDTbTD+k3jeJuWml5Vp1L+h/KxfE1toyXR3t9S7PJx/nl5eQnZ8zgeMa&#10;uZb4kiqVEJymKJvQpBeVRBTDbCj62FBIWfu5lUvOpMYwn0nhSCTGypVgpWOFHEx4MZLuwdhMD9K5&#10;Psws9ROMIWSXhvl8CMkMb9wxPwajbn7Hh0DEgVDEjrWkAHmF5Td8T/yOg/RxZH2XYHl9D9du38bN&#10;W/fZ6t2Gp/YhdiMEaeoPAvJPAvI3/EiewnLoMeLhOniDdejoa0SDvQYNrWWwud+hPcjW0F9OoJWi&#10;u78cwdF69EYb0RGoQ6OzFA2O17B7y+Dn992BKrj6KtHFrZ+f8Ua4z1A1+qK1/F8WjGYs/I916B2p&#10;NnAcm7XzdQIybjVwHE47MDxtQ3jSip5oE1xhCxp7aWFclXAQks5BK7wjdrgizbAHa2DpKYcnakEk&#10;04XkYj+mC2FkCjxfa9r2E5hDSOWDCCQcBH0NrF6CO1KLwHgDIrNNSORbMZnvYvGw8rTBPUi74qxA&#10;d6AF8ekQz3kM6bkEMgsppLIEzFycDVkIAzEfIhMB/i9aqrAbIYJxjK+nMhGk0rzZkjH4+0Noaulg&#10;ccBipxVipW9u96LZ0Q2704PewCBGY3GWKMKRIfh6+mCzO9HQZGNhg0ALZKX10QqRNQ3NBGwrbPye&#10;FkUbYqUYS8QP5+ZPURXTMUxMTfMYphBNafZS3ADS5vShg9DpC/EmjI0hzQr9vwGZnltEbm3L5Nic&#10;za/z3hpHL4GqmNxsbtEo8KWVVaPI5S5UpjOHgJwgQCfnFhAdT6MnSDAGCEH/AHy9YaPSfQRfD8+D&#10;NxAkPAlHjxv2Tv4vgsPmcJtiJzic/Ky7J4SOrj40sxFpbG5Hk5V2jw2Mv6+XjilqKpMiMgTKWCLB&#10;32EFdrrR0upBo6UNLTy/Xj8bjkSKgFs8hGO2gMk0QZfIwhMc47UNoJKga7K2Ew6H/fSagLGwkDdd&#10;Q6q4kZFheHp6efx+Xo8uNFicsLR0ERS8fjweq02DqR6MEMIC5ML8DM8Jy09AxuMJujg2SATowFDU&#10;TMPt945gMDAEGxXllVcvceXRExSyIcx7H+Cz7z/Y8x3Bbi9B2XcEB36Wnt/w0f8b9vn47+BpdJSf&#10;MgNRRddv4h6FzvUbD2B3tPB4l4z6GzNrwyQwxZJlo7mQnTERMRoIUdeagPirCJLaKquYllXo4/XR&#10;Yl4jwxE6Tt7rPM/qvgsG+tDR4eTvuOAg8N1d3YiN8Jzx/TldB7rfw4W+UibcsLCYxVohh821JZOU&#10;N09AzxGg/xOQss6aMThPSM4Q5JokM52KY2ggYCy7g+rWbrdhgKJBSXeUENwAcigWQCTZi0DUhVCi&#10;CyOT3ZjI+pHNDyJXGMFUjsqF8OwLO+EdcMAXbocrYEWrh1Dy16OQbMH3iQf4MUZlOM4y/Rf2Ry8i&#10;0XofT+5fx507D3Hj5gO8Kr6MjOMWfsTPEpJH8G+an039id34PSyMVyFMkDl8VVSPpbBSUdoJyDZ/&#10;JWzeUtg8JfAMVlE5NcI/0kh4VqK+rQSNdgKyiwqTqrGfyjJEMPqHaghGfZbPk41Uj00Yy1oRIyCj&#10;U00YnbZifN6ByQUXUjkHYlSMsYwLiawLo4RmmGrTPVQLm7+acCxHjbMczT08tv4GQrIR9kAtmglt&#10;B+HrjROQ2S7EcmxYcn6E005EZ5yYLHgJRw+isz70Jx3wDFsI3Dqqz3oMpBsQmKhBdK6Jv9+BNCE5&#10;kevmMdfD5qqAq7cRQ2NuTOZGDBgzed4MuTGWGKIEZ2i8D4ExL7oH2zHAxi0xO8JGLMlrNYlcfooK&#10;J0FADsLh8qG9i8rG3Uew9cPh7ud5CqK7h9YqNMwbW2mgxk1auX6qto5OD1UH1RNvSkHF6SY8uvxo&#10;0U3a7UdvaBTByCgBzO/xBhUwstPTJj1denaW90wW8cwsVWTSgLG10w8nf6s/EqPbGGeFUkX+vwGp&#10;57NKpKppnetKAKJEIR+wvXcYH2vCsD5/xd7HT1Qeh1PGFMO2pK6VAqG5so65pQLV9RQhPASPn40G&#10;K5zg7/X2mv8UDI2wRIwS9FGVOLvcaGvvomL2Uml5WQE96OwmIH2DVIB+NghqJOyob2xlYYPo9Zou&#10;pwwbAYW9aaKFoj+0H0vLIRhDbBBS6VkD/Jn5PJVvngBfxGg8gx6q2iYCrrqxzcCxqoFWlwpwkKpW&#10;uRDm53OmG0uxfVI1aqxaWVFt9g4WF1ra3LyOtM6OLqrTXvT0sr4Sfolkyix9KgU5P3eYlnCGynp2&#10;NksA0IIurRLQOYwm0xgbmUIiPglvLIJrr17jxtMXyKXD6Ku5aGD4SaqRMNzv+Q8+eX/HJ98hHFW+&#10;9P6OlOMyLp/5C1eu30Xx0xKTWdzhajPTa3v7B8z61EPhAYxGQiYnrECpcQstIiiXoftEU5U1fmDy&#10;P+5smoGViYmUcTIunstgkK5UrkTjG1SkAqTT2WkAKTUsQMajEQPHRarPDPct56LQQsVfZzMTyOem&#10;qSbVXUhFnV80alxKVoDU4KrunQLvHSn1LBvaWR6TlKJSLWpgS5E8drsdkdCACWvcWMnjyIhRkLRn&#10;qV74qQh7R9owlOjkzd5n4Jhb5h/ODlI5utETchgw2rwNsPnq0dBRjjZW6OkhO/YTr/CdsBP4fkz8&#10;B9+pDNcCl9D89jZua9rS3Ye4df0aHG/v4XPgKv4VSDMstNsHyYtYm3iJNKHhC1GZdZTSvpTB5SuD&#10;o7cazd2laOx4A1ewiqpQ9roB9p5qNDrew9L2jp+rQn+oAdOzLkzPEXqzbayotMuJBiquZsLPionF&#10;NqQW7FSNNgPHdN5N4LgIJhdmCgHMrbF1WhlALOuk3W2CJ9KIVn8dAVmGmo73aOBWdtrur0JrbyUB&#10;WQYPPxeadiG24Mdw1sfH3fDTrvtizQhn2qgsqRTSLgTHHab0JZrhHa1D33gt+lJVGMk2IL3Yjuk8&#10;LfpCN6ITDnT1qZugAZ4A1e6oC/1xP0amaPNytDJU8KF0P/dDK8AGq5eQjFA5phcTtKnTBMwMVtYW&#10;sERbIyXjpqLxBcJUV8O0vVGClxChBdVrkRHawIm0AV1sLM4KGzGqRUDU1k+4ePr60U2LLNC6CLrg&#10;cALhGG9KrU9MUCipcpYqyExRnaGiY0UXIAPRBBy0rlKsmuL5/wXITJZKY4U37+4H7H/5jn2T5em7&#10;6Vf++9tXfPr6Dz4eaNbDYaCvOt03t7awsU1g7u5j6+NhWaINTxMQIalhfw8cHe1we7wYpBqNUElF&#10;Iqx0QdpuWmxXp5ulBy6nH+1UuV1SkN6gedxENah1VbS2c12dBd4uD5VLFDOpCcwRaDNpAofnoC9A&#10;MAwOm0TOmbk8wbiIucVlTExnee4JjkCMgPNSjTpQ19SGBpuL96qH2042WrxuPB5FkygSQjHJOaod&#10;2fc4bWoowmOOxg3cvYI9ixq8Q3WaJfx+9sNRoS0tzhkFKaspyC4vF7C2Liv7EQVuZxZzVFlU61ML&#10;GCSArzx/juI3pViaS6Hm6V/Ydf+JzwTkV5Z91+/Y9x4zoBQwpSb1+lrgMp7ePIbrV27j8bMKusJi&#10;tHU72VhG2ZhYTB+kw2FHt5MOLETXyd8RuDXSfKhsNfibMPlndZyCo5LgKM9DB69FO5WixjwExmk2&#10;2IcW229CfKw2B1ps3Lery4QbasUCWXg1VhrzSPB8JQjlzGSCUJskJGcwJ0W9uGAAWeB5+r8BuWr6&#10;Hhd53gTImey0UYqK0unj73l4b7S3tyNGx6Dzur2+giOjY7QFKfVDBghIO/poISNJFzLzISyv8UeX&#10;eHPQXk9mqTpiTlpd2sAuQstNkNF6WqmuRqkqV6KVOEicJxwJvaSU4R84iB7DbHsxnt67ipvFxbh2&#10;/T5eEpa5jvv4NvYX/s38hzb7CP6ZOIGPUw8wnyqHf7CStrEegaEGDEQs6AoSxt4KWum3aAtU0lpX&#10;ozNYi1Yff5vqrq27ksqmkZXDjcXlPsKhj8rXTdXF/7BEZTfdiuScgzBsN2VioQOpeSfGCdKpvBcz&#10;y0EsrMew9pG2YIsXMd9PVdZGSFLWh9sIwmo0ucvRQfsfiLewNMMz0oDuYT4ft2Foyk/lGEJsLoTw&#10;tJ+vUX0Rkt0jVIz8D4FEK0KT7RiZ6cIQlWpg3MJSj/6JWgzTZk8tODG/4kW24EN63o3RlIMNVgeG&#10;x5zoHWrl/7Whiw1TMMl9E4zOQaoLfzPcVPt9yR5Ccwjj2SgbszQ2dmknNpexSFsjNdM3SOU0FDPx&#10;mr2hGBs49Q8SlITeYHjEqJBxtvQCpGyZj0B1U/l5qVL6hwjVICsnLas+7yFUw7EJuo2kAeQUb3pZ&#10;FAFSj9OsnGnekLGfgLRTtTbTvgqUsthRWr9fFlt2UkULvKksr65jk7D7cPAPgfg3vn4jJAlHjV4q&#10;kkDz6xW3qsE8DeCtEoarG9xu7mCdYFVZ3dnGyuYmC1Xm5gayrJyJZAIR/s/QQMgkah0MDpgR1G6X&#10;l9s+9BCK/f1DGBgYJjwjtHohtFFB19dbzHQ+zWnupL2L8LuZ8QkDydm0VvpUONzhzCql18vlVzHN&#10;1xLqXgjSylL1NVu7qFT70CRbTCtvpVJ18DfbWfz8zEhszPTJSj2qX0yVeiY7hdzCPNWxFPIawbuA&#10;OBuxCD8rOM5IEa0rI/dhI2FWCszz86zMJmcrK/36uuYXszH5+IXndBe5FcJxesnE5AYJrhsE5OO3&#10;ZcjNpFF88QjW3WfxkRb7Q+cR7LT/jg+eE9j1/8eoxwMvXV7gCLYDp1H34hhuXmA9vvUC1+4+QKur&#10;E109vSivrOa5qkNjQz2cbTaqvDAt9jRWC7zGC1qq5XBpV1lhdVNISSrXrFTlMG11JxsLp9OFHp/X&#10;WOgp3o8CZF+PD1ZriwGk1drK6+Ux6vJwccC8UXhS8+NJqncl6Ob/WVrgvmm1tayDLLaKUZBUjhoQ&#10;1uCPFKQAKZutpDwCpCx9IED++ftMoyrrfpgIYw1HxpIhJCdZMpTJCReLE6kZQWaYF36UF2qUkIxg&#10;dnGQKtNJC0w4EkwdffVmUMHZUwNXRw1SVD75/hv4VwpSJf0bFeUf+BS6DVv5VVrsIty6+xR3Lj9A&#10;0+trWA9dxt/jx2nHj9Ce/45v6RvIp0rZKtUQBBbatGZECamuYCOs3RWotb9Ffcc7WNxlsPVUwtFX&#10;zffq4eH7AyMtmMh4MJ8PEOoE+1aIwPEjNcdWZ6GHAKHKI5zSi1SYS4TnstdY2uikA9OLA1jZTaOw&#10;S8ld4MnOBRGZcCNCRR0kkDpCFrQT0hoUGkpRmVKlxlh8o02HypBKLjwRwMj0AG2vG92Emr23Dvb+&#10;Otj6qHijTVSSTiQW/YjSivePt2Bg0orRnB3p1W5k17zI7wSR3w5ifq2fxxbgsYcId1qWKd48gRZY&#10;OmvR1tuM7lA7VW0zrF4L2vptBDXtXYq/PTGAdDaOhcIMVtdpWXkDJal01MIHqd76aQG9/RF4g1Ez&#10;mNHW6aX6iSBGaElBjqdo7YZGEGDF7dXnCMiB4ehPQA4eDuoQIEO0aZGxlNl3ZmaaFmWaoJghjKkQ&#10;qN4SVJHRNG0lf9NGFWpp96CVitRPpfULkFJL/wUkYTo9S0DkC8ivEnjK7L73ER8/HQbuCoq7+we0&#10;3LTdWned8FN42Ex2FuOTUxjhscQmCVlCalFp6ja3sUxwFjY2sE6Q7nzYJ1D3sUklpcQHsnyJOC2V&#10;ugmiSSrBFMbiUiE8B8lJRKmqtY2zEfDRzvoVqtIXRJTnUTkJcoT5qhTaygYrmubnbxKQK8Zem/6+&#10;nj44nG6q8F5aQx9a2/2wOXvQwUbC1TPAhmIU0QSPgedIDdgs7fUv9ThP5ZOdz9ABLGOTsFc3g2Zz&#10;TfMzCUJ5kudK0Nzc2cMuz9Eu31fEhEBklk7lNVdWLg34bO9oEsXBISBXF5GaKrAOrGGA///G0yd4&#10;U1Fr+vCunjyCtO0KtjxH8MktBfkXNruOYY1g3OVrB93/wTeC8kPgT/hrj5vY0WvXHuPavTsEZBc8&#10;voAJ6q6razTxjVKQ6fEYoZSFFuETCAVEDcgIjlKSZj1sQk7uQ327AToVX4/fKLjY8JDph5SVFiC1&#10;prb6xe1tHej1+w8ByX0KkAtzs+be074FyyXCToAs5Hk/EcwrGpRhWef98guQmor4f1rsGRO6mEjE&#10;0c/Gs4/3u0bVFe5oEmFsbeBIfGyAgBykQuR2phfjs37T55jNDbNQmRCOuUKYVnsA8XQ7nN5ytoRl&#10;VCQN8BMenkHCbMgKt60K6e6n+BL7y9jm7yme3Mk/8C12DrPeq3j3uAg3b9zHnbvPcOfaecTsd/E5&#10;egHfp34nUP+Dv1OXkR97D6fnPdwjVFjRFlbOZgK5jkCuRH17KaoFSed7tBM+7qFG+IaaqHqbERpz&#10;IDnFFiZHuOSDVI9BTC0FCcMBPuZJz/XzM3ZWXodRjdm1PmQKPQQLX5t08v0QlrapiAojGM/1YjTj&#10;xnDaZ+DXGbaio78RvVEr4eklZH2YJOwGCUvXQAPcA1aeAxsVZyeVr43grjMQb+2rIMQqCMgG2mIH&#10;YvNeqkg34W83/ZRJHsfUqh/TBR0PLf5GENl1FgJegzzZ1QiPkVBK0UpHnQQ07XeojRa/GY2uejQ4&#10;a2Hva4Fv2EXF5kZsgo1YLs2LP8frlqWlTSAUHUV/eNQoSClHf3jMKEm9FqVNjFGZJGlbpLTUryVL&#10;1z/Im5a2dHBklBY9YCx2R7cf7r4QVT3tX3QMYwSqAKmWWh3tU7zpJwitxOwsz9s0vEOjVPc+NNq7&#10;6DC8/O6gGdkVIKWYfgEyzUovYGjN8tjELO+7AmapxqQMpZJW19ahZTRkK2XJZY9UMrMzGAhrlL4D&#10;FfU22tZu032g/J8TVHXLm7tYI0A2NftJs6AIit09ZZM+fKxprOqnG4unCD/NBBumiohhi7+nWLuD&#10;/Y/Y3tg0ti7G8zRLmK0UtFYTbRrV7jJBpQXkUtOLtMJpky3fT4UdDEcxntZSI3MIDyfRExhGh3eA&#10;/z9s4BhLTWGKlnpuccmUXH6J/4sKiypwgcpnLpfB2kYB2x92TL/r+vYu7+lF3tsZA0iN6Cut3+4e&#10;Gw6WNQLUAFIrBS7rnGplgHX+x0MFucX/Ps/3xyZXeE+vIcDrdvVhMSrqmky3wcVTR9BZdhkb/mP4&#10;Qiv92XMMW74TWO8jLAnJb65jOPAdxR4hOdN1Ek+unse1K/dx9e51M0Dlcfejikq7odECG9Vej9uF&#10;7HQKG6sL2GJDvbQ0Z3LHSj1qKyiavkgCUtsk77uQ7jsqfCXSGYsOG0BK0Q1rhJuKTo12IDBgJp8I&#10;kOp/NKuo8r5TeKL+99Z6ATs8bzt0T1vcKkRI4UDqh9xYPVx7/5eC1Ei2FOQc95ElZE1Md2LMHEOA&#10;RQNkkwSkbLnW3joyPNJL+R6gAujH5HyAlo+VNM+DyWpElKDJEjqLeq0X8RRBEKplqeMNQGU0Skse&#10;sSGcsMJlo8SueID1AFUhbfP3NOGYUSjPcXwaPY9A/X3cvnYLl27Tat+4hZpnF7HeexlfTb/lf/BP&#10;8hJykbe86V/B1l9plGOgvx1t3lpCp8H0B7b0EgqBWnioLn20sN5wI/oN+Hgjp90Yo+LSNkIlPDrN&#10;loD/Iz1PKzlNJcDjDApyVJWCZJKqcmSyld+1YSTVwS2/P+s2IT7DU20YpDr0xxxwR+ws/G7cjmme&#10;A5U0yxDVtDdsgZvqsoOqWsq61VuBFk8ZFV4JHMFS+GK1hKMNYwtuTBb6Ec+xpYy3wTtspe12IpZ1&#10;I5nrMoM56SXBMoCZ1RDmN0ewsB1Dfpe2hEo+vRjBmPqB0wH+Bu1fSwXq2xRiZCc4nWwkXIjSCWTm&#10;0sizsizwppkmsFSxIlRJqpyBCOE4lEBwJAlP76AJr1Dmpl+j2AJkP8EY5Gd7g2H0Dobh5w3joiV0&#10;0JKqD1KQ9A/QHmq6qtQAAflLQSamaAVZAftGY+jk95upUhsd3Wiyu6ii3PD1aflPrXMk23U4aquR&#10;aCncNqrM5g4qLw0eUdmlpmnXqdZkWTXAMsx9auaXrKhGsdPTUxgcGqZ97UBpjQ1lta0oJygr61vN&#10;fHk/G4QE9zFPoKwSdFu7OyYhyf4BFeXHPWxs72B7VzMnDgxgNAqaiI2wcq3gKz9z8GkPH3Y3TR9f&#10;brFAUCtTjFRjgWUVs3OLBDuPTQ1OgOpjII6xcZ6L3LKZimqgPpfnuZ9EV5+U+zBdDi11hmpxiRWY&#10;+1qk0lPiZ/1GfinHLd9bnCEA18wx7n8+wAbVYja/jHGN2E/Pcr8CpJK+KpH0FwPIFQPHQ0AKtgLk&#10;1ram2300/119kJHEMoYmVuAnCK4U30dTazuVcQCXzv6FF9f/xBot9Bda6YOeY9gLnsbe0BF86fsN&#10;35yn8NV/EnuE51ZIyZKv48a1u7h8+yKVsg9uV8As79rYaIW91Y5Ajwe52bSB4+6WzpViow8BqTWu&#10;1B8pOEpZ6vEk4aSGepiwjkTCBoyTyTGjIKO8JwfUNTIcR2SYjQvvAb2n/k2NlGu0W1nJpJwVL7m7&#10;uYL93TXs7VAlrhzaazkNWWz1P/4a4NP5lr0WHKUgzag5xYQUpAacvISy7lOFlMlmHxkc8SI61of0&#10;LGGSDVGFDGF+YZgU7UNynFY07cH0nJ8qiwCZcaB/lIooTjiONbP1tGCQKsqfakaTtwlPHtxAquUe&#10;vg2exI/MnzhIq4/xKP5O/IY8YVj2hCf4+j3cuvMAd66ch4/Q3B05TUD+ie9jZ7A0/AJd7ve0p9VG&#10;tQUiXbSt7egOO2D3NqPd10y76ODrBDLB5CREQ4RhYjZAwHkRSjpNPKNU5cCoFWPTLkLTjSEqTDdV&#10;Zz+PdzhtR2KOr891Ejith32CSQvB1YQhPg9N2ghGC/xjNvQSkL2jbvRE2+GiUh7OdGM0S3tKOHYP&#10;29AieHurzYi6il2gDBBcoRq21s0YyrQikXNhltZ5YYONTj6E2JQf3QM2KmAn+hNUqj/3mVzoISgD&#10;mMwPmHjKwp76RKcxv5EmJFkBs6xkCT//swNVzQQxz4X24Y+0Ux17eU66MTWfxNzSLNZ21/mYFz+3&#10;wOtECA0rtlB2O2Fi8DSK3emmMuUNoYB/P+1LXyDIc0+l6O2nchykkqct9AbRQdC1EV72dhfVJN/3&#10;+TGi1SbTk+YGlE1WAHx0bNwM/shO2jr9BJXbKLvaJg1S2NHWzvuHdlZqTAlKFlnStJp+KtuahhZU&#10;1llMsdg60ayR9A4Pv9cCi5WNMm2YBpQ0MKGBDY3e6qbuJeRrFR/I0tjcweJEk7WD1tZrQnaC6vtk&#10;BZycptrg7xUEDypI2VRZ2B2qsL0Pgs1HrFFVrm/tmjyi+weH9lSDRwKaoGj6rgggLWc8TnCH1HVB&#10;EIdG1EeY5vmmIqT1XtnZxQpVniy/VLHLH4Z3YIQNUwLjAmRh3XQFLMn2c/+ChVIPKlON+hDXWJml&#10;eqUgtbzIDFXmKM/vyDgdjtaE/znSv8LvF/h9Td3VrDeBYJmVWgpJ1lL/J7tc4HcJ8uE0AoMp2Ad7&#10;cfnpU14LF7z2epw/exaXTv6FFe817HUfx17oMnaHi/C5/wS+B07gW+AowXkcB4TnTuAkOsvv4fG9&#10;x7h66w6vkcPEY1ZVNqDF6jCzYQIBv7G725sFE48oeGtwRn3VstdSdmZdbAJMqlnuY2w8hTjBHSUU&#10;1fc4mYwTjiEEAwH4eL8FesMYDITMlMnUaAQztPC56QnMTNDFTE5ijvdDnudtmypyf3fDbLU0tVZV&#10;TcbHTP+nph8qS7nO8zQbcjW2mkX4a/WERCJpIh50n2lZl4hCjghODTQd6Y8QFGM+tog+tlK0pYTk&#10;5FSAX9JIWzvtlwtJKbRpJyITNvRFGxEcbUJPiDZ4oB4B/6Gia+614uXLJ6h/egX7gdv4O0ZlqFHq&#10;9G9mxPrv8UuItD7Gozt3cPvmA1y7fIW2+wZy3uv4e0yq8xR2448Qo0LtH+5AJN6Hvj43vIF2qrQO&#10;2Lob+ZtWRMepGKlkvUP18NBiB6MOhHmMfVEqvVAT2nsJKcUb+isIhAaCklBV6E+4jjCpJ2Roycdb&#10;DByDSUJmpI5AqzLFPVRjQOkZaUQfAdmfkLV10trSOgca4Ao1wj1s4WdZkT01qO+oRK31Hepb36Ox&#10;vRxOfqYr3MTP0JInLAaQKarH7GoAhd1RzNEyj2X64AnZ4Ynwhhr3IEKAD2c8iBKS8awfU/zM4tYk&#10;lnZmMbdKEMyPEupsSSeC8Ec9sHY3UUU2w8ai/sf0ApWfLDY/E0tHkC0QjAsZ0zmfzEzTGSxhLD3P&#10;c5ZBIp0lxELoIBwdnV3ooapT53SXuxtegq/b4zfhJHbaYsUIWlqcsFjssNudcPB1xd/5e/tN3+W4&#10;Bix0g81m2ZBO0mIOEKJu1BOGjVYXGljqLJ2oqLWikiqjmZVoODKKGVlFgnshR3UxOW0CtBua2/iZ&#10;RtTUs6G1tqOFyrOimtat2Y6mZit8vQHze1naU93cyWTSBBZ3dblNKEyjpRUW7sNPhety96KTirSL&#10;ylcDTOHhqBkQGRufQDyZolsapzKdxOIyFcenr1SSnwnKA7Nom1a3XCM8VZZp8Rep9AwkWbFUmTUo&#10;oMQqGtzSKLMy148m50xeUXUN5Ne3jbUXIHMrWzznM3D6QmycR3iNqIxnFgnITdMFkKcq1b7Vp6aK&#10;q6L+SPUrmkxW3I+UZpIACI7EMDia4PWdwSSVaTavgaElo5KW+ViAXF36GTy9OEf7Tgu7vEQgz8Kv&#10;6ATvIDzeCOq67Dj38DF6/f1w1JXg0qVrJntQynYd/4auYid4EYVe1kONbLv/wK5sd+9RfJTlprKM&#10;WJ6w/hZDqxzWa+Ta2YX6OiusvE4OAlLZu7KEoda51wCHllxJT1HpEZrqrxYgVUwgN99TP2Ca/0/h&#10;TRqNFhzT42MYDg2Y5BpK6dbExtPSSHFksyIeoZOdjKPAxn+J9nqJ99A87z+tiaVR57XCgsk+LrAl&#10;4zFE2PgrBOpwnRteR/6eZvoNaKIDFamu5Swbz2h01NzXpg/S14PQEN0YVeoc/8uRcJTgi9FujnUj&#10;PMLH0U7ExtxITQaMgozGHbwR2IpHGuEjFP2hBqo4C20aH/cSJN5GdGnQwG3D+9K3uH/lLKLNxfgY&#10;Pnc4mi1ImoGb01jso7V+cxu3r97B3TuPcfv6VbZKt7EbucDP/k6I3sDOZCNmqJQyYxFMDA8hypPe&#10;6bTA7qo24TeRKQvh1oiBsXpEJ+0IjbbDE2yCs68WnVRvChTv8JXD3VvByldNqNawBddMm1q4ue1X&#10;aM44LS4h6xmqQ3P3ezR1voXNX4aOgSrCnuAdaaBytaKf/90b6iD4+P9662D1VJjYyGaqxipbCcqb&#10;3qCs7gWqmt6itqWECrLWhAJ1huoOA8KTTYhmHEhkuwjJINUAL0zGix6qz+6wlUqVVocQDlOlx7OE&#10;QG4Qsyts9Tamkd9kpStQmVE59vN89Ma8bAA6eTwu/hc2WFNhKuQIKyUvcJINW+4woDybp9JanaMt&#10;S2A0pYo1ZhRImJBwuD3o6vHD5fHQNrt4M3gxODiIIG+MvkA/4eKDlfZLweGKBVSwtbJV2+0d6GBl&#10;cHt6TBEgZ7NzVAYK4ThUkAHa6vpGKkHCUKs81lPN1Ta1E5DNhF0jAWY34TZTaWWs1yqYPEZCT8Hc&#10;Ck7XbzYRck38nEKNpGTrWTHiYwlWJs2AIEiWlgykNEVWqfc02hgKDfO5YuxW4HTyHg6NsGEfhZew&#10;F5DVz6quhCSVyggrgkYpXa5uY6niVL2yy4tLq1gl3NT3aSyyoEh7nuM2u5DH9CwtLhXLYVxf+r+A&#10;DEdpEZNZA8LpBR4jv7v24RNWdvcxv7KJkWTGJC1R/2hgOIGU1nP//wNIdT9oauoKLbgGsAYiEXR6&#10;e+BhA6TujVA0ZmCvjFzqgxMgNXC0orAfWkf1Q2Zz85jhcccmptFNle3oCsDdHUaVoxmnHxTzHEXQ&#10;UPYUV6/fopu7D1f5NXwduII191FseP7Cvuc/pg9y1/8H9v1/4gNBue07iXTnayNwrt28j2beE24q&#10;vFabCx3t3aaxCgb7jJ3Wf9Ly0AKV1KPstAZOZIdVFCQuUMrqqn9ZAfIpglFwFCQjIZ4zZSuqqkVV&#10;Vb1Jz6ZsRalYBMs5Ak+g5f/U0i4LvJfmZqbNb26tL5tAcT1Op1JI0WUo74OC1QVJ5cB1uZyw2+gU&#10;BwaRSo4Trpp9NIweKlQBUrGyI8pjy2Ne5G8didBGRsecGI45MRixYyROxTjpZ6EXT/lYseyU6M0I&#10;UBmp9IdpX8O0ob0WuN0N8Lma0NHSyD9kZUUop4W+hZJHt7DWc4dQ/AM/pghHhf5M/oGD2FnEOh7g&#10;2b37uHXrqVmX4tWdm5hy3zoc3Jk6j+9TT/FhsgHbk25sjAewMNKNQVctOhyl8A020N7aMTTZykrf&#10;jBitcSjaBi/ttp8A7x+lLSfggiyhKEFOKPaEq9DZWwZfuJr2m++NUXWOWdDP0tFXBUvne9S3vUYj&#10;Ienor6D6qzMDKz7urzNQDyeVcTPh3OKuoqWuREtPFZppp2uoGt/Xv8T76udUkaVosJejqb0CVn6u&#10;tbcKLqpRqdNBglgzdJJZN2aWApha7ONzWuNYC3rjrQinqBxng8gUaB02JjC3Nol5KseFtSzm12Yx&#10;TVhOFNjC5uIYHAtQCbsxMRtDcMhL9TKI+eUMK/SsAWOO6lHPZxYmzfPYJG11NIyewX7aXsKYLaOD&#10;N0hrOy2v04EeWqJBtrJDkWGCZshY1mbr4chhA2Fnp2rMTB9OhwsNRtjSxgkcpcvL0KKkjd0U7KbZ&#10;Cvt7g4ScHdW0yQ2aidLSZZRkTSMtMPdltR3OHklP8NiyM6b/SH09Up4K9VBwt/pFFcDu9vaaAOLV&#10;tS3CLmLskGbraN5+jt/Ns7JlJsdNzNyv0eUtAmWRxxOLjCBG1ahwnLRUJz8v66pYTc00URIUJVFV&#10;MoJobNTY5UlaffWHLhDE6j+cJ3Sm5xcwSUBpcGRymhWYMDYK8n8A0ijIFH9zgo1FnvZ3Q4NDH1Gg&#10;Es2tbNPtHALS2RNioxajGsz9n4BcpXX/X4BUQ6CEJ4tUiAKhKqzUvtPjM8H7wfAwolQ/aiQ0W2WJ&#10;YNRskV+A1Ii4Rscz8wRkaor1YgSevgh8HkLR1YZzDx5iIjGJ8pd3ceXaDdwufooXN09it/86DvqO&#10;Yp/K8ZNm1rBs+44Skr/jk/8/2PGdwepgKV4U3zFr0tQ2WtHVzcbG6WfD5CYLPCYHbGo8znvicLqh&#10;FJj6HhXS86v/8RcgtVWf6dTMrBnwU4ykCTAnJAXI7k4XqqtrUVHVgLJy1lNLE6bTCe43a2Cn76o/&#10;OysFqZFxWvYVuqa1n6PnUosCouIu9Vyxl7qHFBAuQAb7gyZ72AwttwaAvGyEzKCQXk+yUeY9trac&#10;w5GRMQcGqWgiVDOR0Q7eELRtmSDG0wEMx7so7220qlZWyGZ+phXDtLIhWk6fuxFORy3szbS0jbXo&#10;ddlRWVuJy7cf4tbVmxhqvI+/I1SRk78TkASlVOTUb9iK3IK17Anu3rqP61r/4uJVNL+/jq3QdXxP&#10;HMPfLF9S1/EjV46DdDX2E6VIu1/A3UQQVb1GdaMGRKhoBwlHKrUBHruf4A6N0UrHGxFJ0dqONdJO&#10;tmB0nGAnpFx9VJOROqo3BYgTLNwOTfJ/USV2UBFau0ph6ymHI1hJQFIZR2mzqZRbCTtLO620rRT1&#10;9ndocr4nHMv52WpUS0E28HiaSmDrqkdLdx0cfiolF7+jz1DBuqgiBfTIpOIwvciuBKkKA7TdVOYZ&#10;J4sb0aleTBOO8wRjYY+WYUVLPhCUSxlactqP/DjGF2ivMsPGcmta6MJSGvnCNDKzCUxlJ2jFFlHY&#10;+FVy2N5fxebeMiviPDKaWZOOs3KOU40MIJqIsqUMoN3VgWBokNCLGUBKzeVyeUIrhSCVSjQ6ZtRZ&#10;OBzm6wv4oLydmRljR/SdLVrQApWO5sPmWZk19U1g1Xxh2fMWh5cqwwOLvRtW2mAn7bnmCQs0ZnqY&#10;woJ4gwqaUnmaIjdB2EntjVPtCcDTBJduclU2Fc3zXV4gBDJUhKMRbCwTDvz9H39/wycCb4OQWaOy&#10;SI3yd1gKBMav/qcfP/4xSQlk98KsgJGhQQNPkwSFCkxQml+kbS2smoBvTReMEoTJySmMT06YAYX/&#10;ApJg/wXIiCx2mopFoUYEX0EB2ixzqzsIJ9KHgPRRmYSiSM8tG0DKiguQy7TT/xOQv2JE53m+c1SA&#10;Kf5/VViH02X6jDVtMky7rRlQOo5FQkB9kCYYmupaiWHUR5skGGOpjAnL8g6G0S2b7wqhkYC8UPwY&#10;+Wwe75/dwrkLl3D5VjGunTuOqY4r+Ejl+LfnN3z2H8EebfVOz1/YDfyBD94/sNdThJXga5Q801o1&#10;t1BFp+Biw9bB6+xo4/XlMfq8bl7LYbMEtGyvArtjo8MGfioCmUCpAaXc/KzptkilNb89bQZzBEd9&#10;J8qGXICsVYq0msPcAFZa7Ln5aayvL5nkE0sErFyMbLL2u0zLrvc2N6lO+VgDelLYZq720oKBpBpY&#10;5cPsUmYjKkitqKjfGxkKmxlT6mYaYJ1I0u5rRo5Cho6kMxrF7mKlsRKKfqrGHoxN9BCaTji99WYQ&#10;omewCQNDVlaMVkQjrQj4GtDZVoU2aznaWirhcTQgMtCFJlsTLvKESxmWFF9EznsP3+KE5MRhvKOU&#10;5N+JIky4nuLN49tUkWzBbt5B8dULiFiL8SFyHt9iR/A1+rsZ1T5IXMPH0YvIuy/CW34Bj66dwWUC&#10;9dK163j18gE6O2ilA020zg3oppV2Uy0GE/UYorUdS9t4g1OlDSkcqR6j6TYkZjsxlu00gzSx2Q7T&#10;F6m+VM3ldgQq0RmW6pN6pDoONMLmrEJVwztUW94eApJqs7mrjJCsQKOz/BCGHVVUmc3wDjnQF+1E&#10;O4+nWWAlJB39tPejFgyMt2JioednjGM/IdmPJIEZThFSMSr2bIjwTBnlOLvICpgeRXqWCmk+RTBG&#10;MZ6lckvTSmZpGRYnMUeFOJ4appKJIJefxdrGErZ217D/eQu7HxQrt4T1LVaa7UWqGt5E/E42T6Dm&#10;qCqTMZa4UU8aPdRc2vGfalCQ1MwOxQ0qrEVrEWnUT2rFS2uaU0weQbZAmExQec1nCS3ehFKFiiFU&#10;R7emKmpus8PVh/buwOF0Q3cvQlJ2sZiZv22mKPKm1iJy6gPSanRKZ6Vcf1qiY1EKiFZcW6kihXUo&#10;c8smrdVGYQGF+QxCvR7MpOLYXS1gnsogFR1BXqOahIa2c7TDextrh8kTqFzmZ6bMlLLUGAEf4fnm&#10;MSjhsyypBmAS40mj2jT4obhMTRkc438UpFI8FtlrdfALTLLrvyx2OEGLTUBOKGB8cw9LtNfaZpY3&#10;2VjPosMbMoDsCfGaEpBzy6zcG7Ty/J0lhQzx9wVHM7pKBWnKT0Aq1lOK2uXxo8vXD19wCP18Psxz&#10;LVUtlaS0XiYYmoDUeVQDo2iELu+AmQ/f3NHJhsvDuupFpaUBlx89Q34uj2d3L6Do4iWWG7hw5jRc&#10;FUW01cfxVfGQPwH5gfZ6N/g79n3H8bHnEtYHnqH2/QOTYby2jgrS5TUWW4DUvGl3d+d/AanIgAmC&#10;RmrwV2Jt5ZdVWkRZYqVFVD9ylI5Es4c0ZVAB3waQvD5ul/o3G1FVa6GKrOV/aOU9On04AKQckGxc&#10;FhbzJmxM/a5rCvVhHdjcKrDBk7o8BHBO8ZGmETpcuFDTRpVSMTKk4zkE5OhwBP2BAAYGKCB4rCkl&#10;qlDgOYF8JJn0s2V3UU1Q5VA1xpI+KkYHXFRDNmc1mjrKTDC4u6cWfX7az04CsaMSXsLD31WLAD8X&#10;GmjiH+2GnSry6p17uH3vLu7cuAx75WPsh27hYPw0vs8QkJp7TYW4H70HT9193L9ZhLt3qSIv30bd&#10;64fIdN/BVt8pfB08ie+jx/ElSqDG/sA/oeMoOM6h+YVWnzuKk6dP4+aNS2huKqUC/BlI3vaKLeQr&#10;tPeXwUM7HSDo1F/q6W808ZqhmJ2goXKb7qClVYhNOx/b+Z7mf5fCGaqGk7a4Y0BKkBeE/6/e8t4o&#10;xKa2cirECtg85QRkKey+Kti8NbD56tDmraPaJIijvEEG7Gj1NqKJlryR56nVDGA1YmBCVpqAlmKc&#10;4G+nu6gcuzA07oRviCCf6MXUQtz0I07M8Caigpwn0ATDVCaGmUWqu2XaBSpKlcImW0g+X15lBVmj&#10;YtylStopGEjuftgwW6V9WtlcQH6LN8hGlsolw/3x+7x5kqlx3gRpYy+HRkaNlVMcmOYF72nK34eP&#10;JhZwjQpRo3myRoolk0VJE6YxqkUFW6f4PVVwjQamFcwsxaNpjX1DcBKOAqTmgPcO0MJHosa6CI7q&#10;ONfoomLh5ggdKT0VKcI1wmKKn8vI0hLMmlr27eMuVhZp9XMz+La/hc2lLKYTI5iMRQjNPBUlQcbK&#10;tlVYQpbHm+FNr+//83mf+53F1DgrYHQIc9MpbsOYz1A1ErITCf4HVgaFK0ldqO+vsLJuAKmQndTk&#10;jLHYU6xYet8UAlIQGhqOIRCKIRidRiiRISSzdAlUngTgFO12bCoHL9/XII1iITWSrVHtjPoqC4dz&#10;yBULqYGVX4CUZVSQsiy8VKrgKDDaO728HwmjTp/JQuTuYT2NJ80AmZZvNgkZlpcNIOUAnC4f6tS1&#10;0URX19CEej621LXjfU0lbj1/jfzMAopvnMGFIirIC9dxseg83tw7hl33eXz2HsEWAbnb86dRktvB&#10;32i5z+Cg5ypd3mM0ld83y7hWVNBluXvgsLthb9UgXjstqtdYbCXQUFE3iFYaECBNn7ESnEiJK2Cf&#10;10vzrzVHfoif0Si25nGbUWwqSE9XN+rrm1BT10wYH8ZZ6lwppEcJLw5TIbJxZIOiEfGNzRXs7m1g&#10;V6Pnq7wn6Cw09fKXglQ/pFSlGvvoMK8FnVCa9UD3isKKpCzlljS7R1MX0ym6OmXziY36eXA+tqAB&#10;tlj9iI37eOHt8PY3w0U11NZDCLir0eYoQ6f6AamcQt5aDPc1Yogqa3BA4Tg1GEq0w93nxv2H93Hj&#10;zhXcuX8fT+8XY77tNj6lzuMgq9hIQfJPqsQiLAaeoeLFHdy6Q5jefIzi6zfgrnqAYOlZzDScNlD8&#10;keDnx2jRh7gNHEWq+Sye3z+KM2f/4EW6isb6MoJKc8LLUGl7gUr7EzT73qIjSGVJ8HkHG9HltxyG&#10;BhFEwVEb1WEDYdVCe0vrm7aijzB1BcrRHqQqdL9Ds6Y12stQU/8OZeUvUNv8HjYCz0Fbbed7gqQz&#10;UIdO/m9n0IKWriq+fmiv2/3NBGg9wdkEu7/JvN9Ja6852IPJVvRHraxQNoyMu0ysZjzjJyRdiE76&#10;MZLiTT8RpjWKmBkxMzkqSqrJxWW2goRlYW2ehSBZz2F1axErKgTgCp9vbBMsyn3H1lNTDdfYyirg&#10;uMDXpnIxqkdZ9mmqIlZ0QkmDLKNRtuDxcZM1R6O7U1RystBaK0gd32vq+Gfl00ikprMpfEP9NVrO&#10;N5vhjUcLukRLLkWgvjAtraE+ykRqGv2Do2aAR6m2pGL6BkcOw214c2rmg6bG6aZVWaMtXGJrX+DN&#10;/GlrC5+3t8z224c9zBNGApks9TLhOJ0cRXYihq976/iyvYK/CUvFxalSSa0olnFjZQmfP+zgq3L/&#10;Kcv0T0DmCcH4cMhkb5mZTNBmTpvZF9ls2kBbfZQC1PrGNgqrm5gnyMaShBUbkQn+byXkMAqSkJTS&#10;VnymMgB1BUZZRlgivN+i6BsZQ084hu7+YbqvAQNIKciuQJj3GhsW2u4xqVKewwzVuhSyICdA/loG&#10;Rf1hSuDQ6nCaTEyNLR2ot3ai1tKOOovDpLEbZAM1NT1rvrtGBSxASnEnxlImEUdVbTMqCZfy+gbU&#10;1ttgqXWgtKYKd1+9w2Imh1sXjuLypcu4cvYSLmh5iaLfseq6jP2eI9gkGHe8x0xf5EbgCD56z+Gz&#10;7xo2B4phq36AC+cvobyskYrRCyd/SwpSqcn8PR5jldVtoBCfnFxC/FAZap61phFmeU3neA4nCMvB&#10;/gACtLoaNRYgjYKkzdaMmh46lqbGZlianWhudpiM4/ruOkGnBNVyOEv5ZUJPMaR0PVsE5wdNs1yn&#10;uqSa5vlUP6Xpm+R3lHJNaluruE7y+mmFA93PakhHCWgtNaPs5RqJHx2RwxjnPZLGkd5AO0ZGezE5&#10;FeXNoKw9vQjSXg9GFW9o441ejzZ7JRytZehz12KQKnI43ESJ2ogeXzV8VEndQ69pV21wex2oLHuB&#10;G7TMt+89wu2799FaUoyVgfv4njrOQtBNHcW/6SJ8jl7BuO0KHt2+gSv3H+Li1Rt4+/gBoXoJ9S8v&#10;YNV5Bj/iR/AvAWkSW0R+w3dK/f6qY7hW9CeuXr6KqooncHQTkp4KQlExiATjYDn6IpUGet2DPLZg&#10;PdVkCwZjh/+nL9KMYQ2cpCwIJ2mn+XlvqJJK9D0cvWVocLxDZeMrvCl/itelT/m4BI2OcqOk23qq&#10;0Enb7ArWwU/YdRHAHdy/zUc1SUXZ3E2I9jSgva+FgKY6HOmCN9oKH8GsgHbNxlGMZnTShdFJD2aX&#10;okjNRGi9YkhOseVKD2Fzl5ZvPYPd/UVa6THkpRqX0oQkYbGSIRCpBvOTWFo7HJhZLMwiv0JbSTWZ&#10;I0zVD7mxSziuL2AuP4XV7SztXAaTM3HzWm/Qb1rtuEbwWEEPBwUI2bV1k9peWd2V3V0JQ7UCpBZx&#10;V2IA9XeN8EbWAlBqedXvJau0SsjJrgoeGqzJztEq5ldMrGWjtc2E4URjSk0lG8/jJHAP5+dSEVLN&#10;bq4Q+tz3ToHqt7BlSpaQXZqZwY/vf2N1gYAbY4tO67Y8QyU9wXMyOYZUKIBUuB8JQk+QnaAimWKl&#10;y01PcTuGdJxQpPJbUuByIYf5qZSB7S8bpxFWhaBo2uSkQk2mtEY8GwZa3/2PB4R4waywF42pz49W&#10;TP2mrKCy/lozXoNWCilqdQVg7+qDtYMVmg2Ccm4qWN2idGpOH1oVMsXS0uGB1enh/dpjBlwGwkNQ&#10;XkspaTUUgooGrkaotLW+tZJlCGzV9XY21r9KK6oJvYamVl7DKKYJ2WXFd2qgRoM0vJ5KpKHR/JoG&#10;K+r4OYVdWZpsZvtO62W/fIXJ4QCunjuGKxeu4VbRDZw4dwbn6cxSLTewpxk0A7dQ6P4Ptmm3N3v+&#10;g92+S/jUU4wt73X46+/h9InzePWu3Mxlb3d0EV4uk+RBgJzktSksEUoEpLpGsjNseKjYNcAySVU2&#10;S1X263loQLY2hAj/s7po1D89ndbaVwJWD+zWdipU7r+tE+7ObjaE3DfdjAZ5NF1Q6cyU81Hz1/Xa&#10;2tphclx1mSgESrNl1JeoAZrDZBVrvPeWTHiaRs4Vm5lmg6n8jxqFVx5NhSspaD2XnaJrmcURp7uJ&#10;J9tFe03LMh1DJMoKFKENnPQhREg6O2g3m8vgclRhsLeRtLVRfbCiB2vR6a6grS6Fo/+ZiUuMDfvg&#10;s5fj4a0LuHPvIW4/eIynBGCi4zG+jV3Gj8xfVJG/4Rth+SN1DnsDV1D38i4u0o5f07q7V6/jPj9/&#10;59JRhGrO4lvgGH5Ef8M/BOu/iaOE5HFsuY6j6YXWKD6NN2/uweZ4a6YcRmZYEWfaTQafkGawEIC9&#10;sSYeF632cDN6h6kgCckBWu1wgsCK1sEXriBAy/j9SsKunPCjhXa9R23LW9qRlyipeoHyuteoaX5n&#10;+iAFYlewhhZeGYXYgoaoGgP1P3M9shHhYwdVdddgK3+3E32jHvhjHYSkjcVqIDmU6sBYxoN4mnYk&#10;M4hRzYCZT9DSjWNlQ/2JhMjyBFVMGpvbc1giIHO02PnlKV7wFFYJyAWCcZmwnFtIIafBHIJwNjdp&#10;QLlMpblm+h9ZabZosVcEUe5rZxGREY0SB8wNpSDvOSoOdfJvKcs6oajV4bTWjtYL2lyXXdk+nKtK&#10;+KjPSJBUGqudzTUzDUuxbkp6YBIHECBaNVMDLsFwBOHRONw+Lbmh1S4FSFUKJbdIUzUddoDnc7xJ&#10;x4dRoJpbyy3gYGMfu0tb2F5YYSUewWKaFmhsGOORoNkWWNlmxkYIyATWCL5Fgm4mmcQef3djkQ3K&#10;BAFKgKVGRkzf5BYrSYqVbWwoiMRIGAHvYUaYMaoZ9YEqnCNFmzqWptKZnuG5XOG5lc3ewAIBqS6D&#10;sfEkxsZYealsZqmWVaSiB4NhWtke2l6/KRqMarA6UU+1c1jazfMGKj5l85HdrVFptPI1G3r6CPiJ&#10;lOk/U/+YASRBHRkaRgsVowCpRLm1DQ7UNlI5NnI/ss31VhMK1dcfphWfNFEEWkNKMYEKmlZ8n5Pn&#10;vMHSiqYW5Y/sogWm6nS4UGax423pe2ToGi+dPkZrfQVXzlzFsfPncIrPLc9O43PgJP4O3cC69zd8&#10;7KXd9v6Ord4rtN8PseO+gnDTfRSduYBXJaWEOSHHhmJoKIJQSIMeUargSdPwab60EtsqNlHT/3a2&#10;VkxRKI7eFzhDg7TYQSpI7kOhWeqTTqfjhDyvlb8XDiplB4+7y+U2cZFSerp+Gc18Ul861WlC4TyT&#10;dEi8B9dW+JsKQl/MmWmGh4CcJSAPZ9NoltHSUsFANcPGKEOFmCGohyMhE/rVam83iTG0NrfuT83O&#10;OeKmBfX3OzA0QqsdC9JyBRGNC5K0zL5GWJvKYbOUwe9uRDRiZwVoRzjagk4/rWVXKdr8JXAOvEan&#10;twqzY37MEZR1b2/izo3ruFv8Evfu3EfNqxsoBO7hn8QpExf5XaE/6b/wMXIOkaY7tNdnce3yDQLy&#10;Lh7cvItrF07h6bUjmLdewo8QwUirfZD487A/MngEWctJlNw7iWdPb6DZVoIwbWpvwonAeBvBVUcY&#10;1qJ3tBG98RYT3G0CuAdotQnIIAEZmVAG73q4Bqg244TpRCOCqUZ4R+oIujLUt79HheUNKpreoLpZ&#10;MY5vqSxLqBJpr6lUPRF+l+rUHaZa/AlI/Y6Kee6vJ5ydPAYXvMN2uIfUR9mK+OzhVMjRlBvRRDfi&#10;qV7MzCWMKpxgA7VB27xGy7y/t0Ilp85mzc2dM0Vw/LUVHNc25w0o81SQstkLBOUSAbm6QUtMNanX&#10;1rm/T18Jsv2CeS1foMpczCIxHqcl2TAp7gVELZ/5498fOPj02TwXHDUgYzJ4z82aNYMFx73tTbPi&#10;o0JtpB4FT82NlZUV9NQ/p5tPwb+yh8pAo1AK9e+YG5sQ1VQ0xbJtFuaxu0aLnZtAdnwU68qJmJjE&#10;wngaazNs4UeGMEkwThDq07EhLNHybNJmr1EF7hN+B1vrWCHkP2/tYn99EwtTVK+sLFKTO6ycK/xc&#10;nvDOszJt0mYtEMzK/afj0H/SoMAW/49CYVTikxlMz7GCbX3A0uqWyeit3JJuD69XlPaQ/1XWUDZP&#10;gAwGBmHXVEoCyNLqJgQdqKprQZVRff930Swfbauo/iq5rZAypLpTeNMkG4xf4S8KK5FC1WqgNlsH&#10;6hpaDBCVMPdwhhDtNovgqAw3mvUhgCue1CSnlZrKTJu+NY+vz+QB1WCZyx00a8K4+Xv1VLHvK8oR&#10;63fi/ImjuHjhKs6fvoQ/Tp/B6bMn8ZS2ey94Edv+PwjKv/B34Dh2/X9hP3SXavIhPnivItlajPMn&#10;T+LN+3KMjo7TGh9GIKgRmZwQvAh9nnsFbq/Q5gpYmsKpxvRXUT+ipniq0VGy3B42pEE2OBq0ESAT&#10;vN5BNiBtrU6TFV3JKjoc7cZ6q49Z1l0DPlouRoOMUX5P13OeDa1CjBSUbtQlr/P/BqQiL/SeEubO&#10;zukejmFkWKPYPWYihJaajfJ6C+Ka332ku6cRvkArQsNe0lgZXgapMkhsnxUdHXVotVSgp7sRoX7a&#10;0mEHQiN29A9baUsFg0pYfS/ROVBKe12LXNSJzVgV4s6nePPoBu7eeYpbD56h+NZNSvNiHMRu0WL/&#10;B/8qeDyjBBWnsRm6CWfJNVxXphAC8s7VO7hx8wbOnDqK+kcXseY4SeX4J36M/wcHstoxWgC2bqGa&#10;86ggiKtrX8DubYC9vwUtfQ2oJ8jae6XmauAYqCfsaJudFQZSwaTTqLj+OBUlAemn0ozMWBGdtyOU&#10;aUHXcA0sBKRyP9Y43qPOeRjeY+mkvWaD0B2qR5eWdSCElVDXE2mAklMo7McV0kybBniGm1iaMZjq&#10;RJgwDCakJJWQ12+ST6TnB01+zeFYN0ZiHoIxgv5gFytKCiuE3dZa/nDa1M46Puys8qLOY3VtDp8+&#10;b5jHex9WsL2zxMrNyiwIbi5ia2eZwOPzjQWsqK+SoNR727vL2CMcN7cXzOP80iytRQoTk0locaIf&#10;P76bdXyURky5FrUSnLZa1Eg3lB5rGVzNSZVKVH+ZHkvtaIE2vaYEpqbPaWnR9PFokEGT/aVONdCg&#10;BAT63HgsQrUYw1w6iSXl7ZtJYYs37y7/88H6ElZZuTMjUWSiUSzy5s9EQ8iN83EqarYz/H5+ahxf&#10;drfwjcf7eXuHj/exs7yJvZUtqtA5bC8v4+PmOu31CJapDmZp6QTKhemUmX1hBmkUdqKBGR7TRHoS&#10;sQmqxDSBOXWYFWhZiXtXt81jVU4lap2i0stRcSyy/AKksvy0sALXCWDWLipDx+GsoVpBklbYgFFx&#10;obLFh4+r9FpDK6HXxvqi2Wq07RppnZ81FVsDGOFQCI52lwmc19IPynBubaMKpGXXTCWny2tmPIWH&#10;oiZAX90WGs0WJGenp8w6UmZ+c3wCWrt9ODaNpAZ9MjPoGooRznUIdDTh9NHfcO78ZZw7exlHtWbO&#10;mTO49OdxZLuvYzPAOkZAfvefwU7PKXyJPsdWz0N89F9D1vWAqvMvvHpdYsLBTL7NyLAZ3BhVPyLP&#10;+QzPc/ans9Bgje4PoyjVf0hYKrmELLhSlfmpFNUlIEgOR9goTqoveYgK0g+bJg+0tMFqdxBeLtO4&#10;LRF6K3RA2fQEXU3y5zRFuozEKKZ0XTOHSXo1z1rn9n8DUgM7vxSk0stJQcZiI+gjkJVkWbGdSl6h&#10;gHPVwSOeQDNbmiYMRjyIjgYpLyltHU2wNFWg2VJOODaQ5lYE+mkRQ4o5JByHLIRFI1p7ymALvEZL&#10;z3t0uCqRjbTgS6oaG5Gn6K67j3s3buBG8TPcvvUQ7x7exkLgMb4kCbzsEfyt4PHsceyPnUa2/SYe&#10;3j6LC1eu4/b1+7h0/QZOanW3k6fQXXoWX338zvARfE3ywrH8Gz6CNdcZhK33UV39ApUNJXhd/Rqv&#10;aIvf1z1HWf1TVDa/MbNdShteEZCVhBlt74gNgbjdqL9g0oJAohHh6RZEsm1maqCNwLdQJTZ5ymHx&#10;VaLeVQpLdykVYRVVch1LLbqpHjVXu4f2vWuojiCuRVsfYUwga4qh0psFU7TytNKhCRd6IjYkZmhr&#10;1+JYXEuw8rG1He/lBRriRYxieopWknAs0CZvr+WwtUrg8Ub6qmUrzfzSVRa1wEvYWBWICBU+1mv5&#10;hSl8/LiBvb1VfP6sAOhdrK8Tkitz/91uEaZGmRKeGsjZos1RP6BiA7VipBYt0kJnWiJTsBQktbCR&#10;Rq0FTo0c6gbfJ5g+a5Ekll2qNxW9Zm769VXzXIMdZr4ybz7N9FBGFIVKTFEhbq8sYn+TVmuFv61g&#10;X2WumaeCYoXIJkYwTSucZwWYGg5hnjY6y0qSJxyziTCW0mPYWcrSOofwQfOM+Rv7WztYVBjSNJVu&#10;hgosk8Xk6CgmCED1WQrAywTxxCjBShW5xMqaig0jOjRoACn1orndSpkWiY0jQQU5SdWoEealtW3M&#10;5VfRSkAGfH7kplnRCCINJJn4volJkw5NCrKh2YXGlm4DyvLqZgPHmgZZatripg40NAmgPz9nc5vg&#10;+WabCz7/oBkkUyU2ikdB1VRg6v9S4lZnN4ubqkZB830D6KViVDD9YbiUljjQwJIykiu4nIWQVFyn&#10;4iCnZufN3PBUdgkTM8smFCa7tIxoJkc1ZoPHVoezx//C8dMXcJJ2+fjpIpzUUrTHL6Oz8go2+o9g&#10;18U66juHTfcZ7I+8wYq3GJ96riDfeQv3Lx1FSQmdZZsW4ToM8dEMlU6nA+FwAFOTiUM1J/jzvMt9&#10;6LxJIUu9636S4xBQPR4vedP5c+bTISBTyagBpKYwWlodbBjYULnd5vtr/O46G+OFGV4vupOEwoV4&#10;zXXulO5skQ2NflPnVCWvFGgKDzOA3PhvH6RJtsLGM6M+T35/cDBExikvQcBEW6hbQGvcHHETfk63&#10;hZKfdrCnE52dNjQ3VaHVVgMfwRkKtVL+WuHrb0KHr4ZqjbDor6N1bEJ3uBatfe/Q2P0eLc73GCMk&#10;Po5V4XOsGFnfbZQ/uYjrd+7ifvEL3L1+C7aKu9gcvoXvk0pm8Qe+Tv6Gr1NH8WHoMlprbuDSlfNU&#10;nfdx+dIFnDlPYJ6/gCe3TmGq6QJ+sFXTkg5fxn/H18RRfIucxlagmFaHMLdXo6qlGu/q3uEtgfmq&#10;/BFelj3C89LHfPwUNS3l8PB/dFBhdg9Q5YXq4KMKVOykd7TBDPA0dJaguvUNGrvK0eytRKO7nIB8&#10;D4v7vckg7gjy8xGqw6jmbzfBR0A6uR9bT5Up9r4quML1VJeNBKgNPlrq4FiHGaUOj7mQWxnDQiGJ&#10;XJ5lMcEbOs5KGkRmUrkGR2g3cyZ8ZYPw2C1Q8RFi33Y38YmA/LC1TCAQLmuEDLd6Lov6YaeAbwfb&#10;WF0mKHJptnoC2Sp2NpVNZRm728vYZtkiUPf2aG22C2aVN8022P+wbZbJ1KpxKvsfBEit7rZmnn/6&#10;uGeKbPUXglPbDQJP82w/KbM3VeZhP+T6f234+gp/i7AUOPe13CbfV0f3RiGHRSo6TRVLUhlmCagt&#10;Hv/8RJw2mQqUamOer63OTGJRgzCpOPYLVESxMJYJuhxb+Q1a0B/fv2GOKmsmNU7LnEEsFOF7/O18&#10;gQpyHukY1QcBo/2nokNGSSYiA/zMODZ4PjWCrbChXxZbqdNmNL97fgGp9DSyubwJ8Vnd3MYMX1MI&#10;1HiUACcQ13JUQQSz+iAVYKz5zJq3brF3oZnqronQq2m0mf7HBmuHed5k64aFxWr3weroga0zgFYn&#10;BYirhxaZ52L8cHaQ0oAJKOqCUHIHLYGhNXyGWKKEgNLLJVITbFj5/sTPwTAqZpONnMel0VqFsCgw&#10;Wuoou7CEucIGZqiuZ/KbVE3LWNpYRzK3jG53JxwNFTh97C+cPHsFxwTHk1q7uwhnT1/FiztnsRX+&#10;Cx/dR7DjOIrdnkv4EK3AgvseDvxXKUyu4fXdE3j54g1a29thsbSgqcliZrpoeedQKGD6FwXBZTau&#10;sv5Stxrcmp6cILxmzWvzszMGiL29mgbpMwpS86TH6RbUB6nlaa0WAtLmQHtnF8HlN+p9dfEnINUY&#10;cJ9qYKQYpRwXZid5bQk+wVjZ7glLAVIKUunOfgFS50iA/NUHGadF10wy2XylVhMglc/ysA+y1472&#10;LtppVwtstiaqxlqSuwq+7iZEIx3wB6mKAvVwBepg76lEC9VVF8HQQ0A6A1WwEiCVttdUa0/hdb3D&#10;VrQGf8fvYj9ShBHrdTx6cAP37xcTfA/xsvg2Jrpf4Pv4PfyYPIPv03/ge+Z3fBk7joXgfbx6dBkP&#10;bt3Ay9vX8PRmEc6fO0ZInkHN40uHo9ohqsfRP3GQOoYviZP4QhCnRlp5o1YTgjWosFahpPYtXpU+&#10;wYuSJ3j27gneVb5GKdVlva0c3f0WuHppq1NtJhfkAJWgspWXNzzj956Yfsf69nIDSdnsRqpHi6eU&#10;wCw3gzCuEME4ShUdb0VfwgZ7oBpWng+VVn8llWQ1bD42Lj21JvzIO2SH01eL9Nwg0jMh5AuTGIn6&#10;2fIP8UaJ077Srs6nqW5S2C5k8Ylg26FCPCDQdvMZ81gjsIr/W89TDRKcO6t5EygtRfZlf8vAcovK&#10;UuDcXef3CdGPOyvYJwwFyS0WgVGA1NKWmmmwvU2I8btaQ1gQPPi8T1hqAXUpycOV57RuiGApIAp2&#10;2qr/UWBU+QVLQVEglOWW2tzia3uE5kfuQyEZm4L6zywrP75/pUpeokWmdef7edrqNVaWvG5m2u+R&#10;QA+22UDs8T8v0KrlJglQDejQpm0u5XkOFpDhzavvbea53/V1NiIfeN54rFSDi8ryMzRkPjNL0IT8&#10;XowOBswgkFS5woV0fDp+rY2ipUS1cJYUoVSWyUBNhapVFLMEjyz4IpXpwTaVOZ8XqDwUbxknwIID&#10;YQNIjVArXZsWNFMWIrvLZ9bv0WuKW7Q5vLB18LWufjg8A2ZNIJPRfehw9pIUn+y+rKhRp4S5Ku80&#10;f0uLkiksS/k9VaR8BETNttGcbRUNRii/oQYmBEnNw1YyiwWq4OzqDjL5LTOHfXlzA4m5BR53H+pK&#10;X+L0X1SQZ6/iL9nrY6cIyIs4ef4Srpw7h0XfRewRkJ+1/ELvDeyO1GDGdYeAvIKtrkuofnbGzIRr&#10;ttvMMrBaGqG11QartYnqNsJ7gQ5mlfe2jknHTBhqTZ/DdX2k8KQoM2ahLs2kClK59Stjz0CQ9nbY&#10;ADKk5TF4Dnu01AffHxnSgl0TZiaVCSFStwT/q+Z0y7JrVUOJhk01xgRjZnrCRCks5niP6T3do4VV&#10;NiZ5gvNQQcpiz0yxAYpHD4+DgNRkBy0FkV+YNYkvjji9Nlha6mGxNqCxsRZ2WwOVoxVBfwvVmYBS&#10;DafWYfFVmCSw9r5KaE2YYLyZdrsRDqrKcusrvKq7BavtOdaiDfiRuosfyePYCF5DdUkxbt+8hnsP&#10;nuDB7fuwvC3GdvAZP3OJKvKYUZL/pH7Dl+gN9Da9wKNbV9D67AHcb+7g5pXfzYLsV4suw/GOQKTs&#10;/xH+A99Sf+FD6gQ+Jh8iFWmGs6sWjY56VFoJSkKyrPot3lW8wdvyNyiveY+Sile0Pu/Q6W9AJOHA&#10;8HgbYhMOHn8DmjvLUUZbXtHwGhVNb1FnL0d1SwltOcFI8DV7ysysmDY2EJ7hVgxn/Ailu6kiLeZ9&#10;rVSoYvNXmBk2movd4CjncZRTbTfy92jTCMpAqAOj8QBv8gRmpqOYnxllizeGpQzt9ewE9mWv89PY&#10;WWbll+XORKmiZgwgFRx9QMh83mEruJjF5nIOH2gB9HgtP4u9zSUDxi3aVynOgw8EFCH56cMaPmiG&#10;zd46byL1/yyZzmeNJO7vbeLg4w7h+MGA8dvXT1SQewaaUpAf9raMwpQiFBjV9ygQ6rm2H3a2jGqU&#10;mpRi/GW7NWDzgfDZ4s2lTm7NjzW/x+OXqhAEdvi9rZWCCcNRX+IH9XfK8tPSLPJ8zBGO+2zB9Vzf&#10;2SCEP9L27/J7u8oQTcv2hb+1xQoo27u1TEXMY1qimtBI9uRoDNNjY5jXbBNWEvVBruXnMZtOHs6q&#10;4ec0iq2Yt1mqkAmqNDPIQVViVr5TPyt/U8osrfhNKsk84av9RUODGNHc9fCwsb4a/OgZHIKnf9CU&#10;QIRqhN/pGxqBiyqznZW8zeWH06s52UF00VprrZ/w8IgZxTZ9iBqooUKem1UolAYYWPkJ6yzBN6/R&#10;fkIgTxWkrpHD2L5FLFMJCXwL/Fye/1+vmfnJBKgAOb+2hezKNmaXt83SDGtbm0hQZUeGBlDC+nX+&#10;5Cn8efKyUZCn/zqGUycu4ljRWZzhNlxXhH8GfsMn/x/41H8XO8P1yHnv4ysV5FZnETrKr5h1pqwO&#10;CgBntwmNcTjaYG+1mjAfgUV9jep+EQgFxlSCqp7n+RcgNQNLgyxmqmtYCm6YxxYiICOIj4YwHB4y&#10;KzEOD8VoxeNIKgeA4ih5/2iiwTS3OV5/hfDs8N5RLsjPO4duS4CeZkMj8M1nqf4Ja3UZST0qj4Am&#10;SsiaZ3i+jcWOjfD3D+GotH/q5lAYkiB5xOG0UCJXw9JI9WOpgdtlwcBAB7y9FjhY2e2e9+imUuwO&#10;1KKLFtXV1wQXlZgn3EK7qkQODSi1lhCQD6g+3yM/YMf3pBTiEXwbPYmU7SZePjiD67fv4daD13h8&#10;9y7ijpf4J8bPTNM6Z48drk0zdQkboZewvrqI0drryLdcRcfrv3DtEpVk0U0UXzqHTMMF/OM/ge9x&#10;JeH9E38nrqOvm2Cyvyes6lFlr0J5UznK60uNcnxV/hJvKl6jpIoKt+Et7c87M688Od1NSDrQHWxA&#10;rb2EYHyJ2tZ3qHeUmqUd6tq0vMNbAz5BT69ppNoft2No2gM/IaulXy38beWAbPFWoYVb50CjSXtm&#10;aa9EvaUUThcteON7LM9SLQx7aP3CVENaTnKcaiaGtaUpbOSkFLPYX13g4ykCM4GFdIyVP2Ogubc6&#10;j+3lWaqXFPczblTmLtXmxuI04SJVdziYo/6S3W2NELI15c2pm0Ytq97bJhhV1tjCHhC2Xz9LCdKe&#10;f9nHwRcqR8JRkPwoQNJq67GgJ1BqDZjDMJS5Q9ga4B4u3bm7u/Pf4NyDAw3uSCUeYFMVhErxEz+n&#10;UUuptm2CdU+2nNsPtOuCqyzTJoGk5/v8HYFVRQpUwd5SoeooF1z1eEf70ee1xjKBqJjHNcJlmSpr&#10;icDL0aIKkgKvrHgmGTdgXFuco0JfMv2XsXAIyiMY7A9gYjyOuemE6ZvUKnrJxDgBxUq3uWOKn5XF&#10;291FYBNkrMgJfwDxQD/iI4JgDL3RKN1IGlpmIpycxNB4Gqn5PNKLBSRmc+gbiaHNS0B6+8wqj67e&#10;EIEaRk8/Kz4hOkFYKBRFoT6KC9Xi9wpXUcVfLBRMyjLNfBIcl3k+9TjH/yNQLhM+eVpNqUgNjilg&#10;3KhI2W0CUkvpzhe2MJfneVK/6uYW0jw3k7SwT4vvEogn8NeJ8zhx+hL+OnoSZ86exqnzF3D1cjHe&#10;3lcXFh1e8Cg+DN/HQbAKW/7b2AlcwFr3CcQtZ3H/ahFanD1mUMNkeVKmKJeLwEmZ663rIwdh1tqZ&#10;VXD9GNUxz6NsL++neTYCinscS6QIybhpdDTrRnGqWpsmPMDGpk+rJY6aMCAlIElGR8wsqDk6AXVJ&#10;yEbrXCgQXA2z7hndbxo5lxIfHgmZz5j+R9436oKIct/9vPYaMTcJUHhMIyMjZiaZIgNUlCBFXR/q&#10;Oz3SQKDU15XBbq1Fr7uVB+fDSMxt1JZFKsr1Bu4g4RCyoIdAdAeaCU2FsmiQphENHQ0obynD2/on&#10;qK9/j1x/G76nis20wn8Sf+LT0E00l13AbVrna3de4PbtYtS+VYozqsjEDfw7fYpW+zf8mCnCt/hj&#10;RBsvY7btAr70FyHfegolxadx9dJlXD53CaW3j2Kp9QR+RKg8E8exHb6Evq5KNNkIN2cFKu0EE5Vk&#10;g70OpTXv8Pz9UzwvfY7X5c9RVvMK1VSJVgf/a2cF4V9N212CSstbY601t7qhvRRV1teoc7wztrnJ&#10;9R5NzhLUtL42/YwKIwqlXXBHrbD11qGJv21jI6JA8ZafUw+dbEDaqGh7e61IjHqoBCNYnBzEbCJA&#10;8EUwmxzA7OQQCjn1o8Wxmp2gclToSg6fNYhCMGpr7DVfL8xNYINb9VEW5mkRCccP6wvY4/NvVIq7&#10;G1RnhMjnDwSIWlJBSWAh3EzfIuEi+/GB8DzY3zZFn//ycfdwXqvsriApKPI1WetfAzHqd9Tgjcmu&#10;vaC8ejnefHOmf0b7/vbtAB8/cn+E7idZ9r1NWiAqOlbmAref+NuqJLp5VbRKnEC3S8B9obVXiJAq&#10;k5lnvbpsXv+0t20AaZ7z/wjwSm9l4ukMaFcMZPWddUIhFY0gTaWQYcWam6QyiISMtdZrm7RisluC&#10;ZIJ2bokKUYD0ezzGzlVXV9Je08qzsjY1qb99mJZV0zQ/Yia3bOZb19fXYYowLIxx3x4/hlzdGAlR&#10;4VCBRDRiv7CMqfyKAWMql0dmmfZ8ddNAcoCV397TRydBQFI9dmu2TX8E/oEIhseSJkBd1jn3PwCp&#10;tWlySwtYWF0h4JbNY60xlKdS0uN5wkXbPF9T5vj/CUiFZWk1P8VzKmGvclIqaF+gVIKM9IxG4CN4&#10;eP8WTp44iWMnzuHoccVAXiAoT+Lshcu4eOE2rp06gt2BK2Zdmu0RAtJfhm3fdWz6z2Ct6y+sdBfh&#10;5e3zsDn7TOYlhRW53b6fgEz/PwApKE4SWBmNbPP/Hmb8zhmbm2CjopldApbibQVIzcUO+BV204VO&#10;l5v77YZXcZDhQUzx/UVaY907mkaY5TmT6lb3jpyGGlwBeGIygeEoleBU2vQ1ay0jAdLn9aDVRndM&#10;SCapahU5oHRnvwAZDA1B68Vr0EuRGUcaCcj2tnr43TaMRXpI1RBSmSDae+pQ10oVRQXpCtbCG2pC&#10;JxWk3VNHC1mBRlcVAVGLGlstShpLUNLwAvUN75HubaYFforv6T/x78Rv2I+dwVT3Hby4cxF3bj/B&#10;rXvP8ODuZQw2P8S32FOClCoy/Qet9kl8H7+J9f5ryHuPswX7C/+GjmOs4Qwe3fgLFy9fw/WLZ+B8&#10;exQf3UfxY/gUtuL3EaL1tbSW4H09bbSNsHQ2odFebxTkw1fFePr2CV4TkqWVL1Fe/RKVGumu5Gvv&#10;i/Gm/DFK616j2vqe/+M9IVnBx28JyTdUje+oEMsIybeotr2gxa5CV6QRvWN2A8jWvnpa7yqjLmsI&#10;6EaC1+rkOWFjERlysqWLUDEOYCU3SpUTM9tFvpYjHJdprzcXBcY0Pq7PUSlSES5M4Ms2b3gqy83F&#10;Sawr7jE3gU0CcaswhyxV5efdFUJhFhvLWSqpHG031RktrCD5kRDbI1AEFYFSfYma1G+U4IdtA7nd&#10;7cORZ0F0b4eqjK9/JhgFSPVFCqwKAlfRjaYbXTedtoLUqmIXt1cMbAU6xbPJtkuNSp2uLc1hVVlQ&#10;5gWlw+1HwviA8N6lmtV2b5O2nOD8Siuv/kjB6xOP6zOPR6P2H3ns6i/c1W+zEn3gvg/LqrHh6qTf&#10;4jEdENwK98hTnSyy4iWjQ2ar0Wq9pn1oeqEGDLQUqL6j/kP1YynxhNRXMDyARksDlWIAlmYbhkYS&#10;WF7dMSUxkYHL7UW73c5Gjv+HSjHVE0CElTVKQMZoj5NztHJLq5ihQhMoVQTH3MaOAWWY32mj6tQC&#10;Zg5/EJ5gFL7gCAJDoxgdn8BkdvZ/AZLWWtufgNR87V9AFCT1WMlwc9wKkAaU/5+A1Gj8GuYISCXI&#10;EKCStK93b17FSVrsv04SkCfO4s+jp1FUdBXHz5xF0cXLKPrrCIVKEbZ7lX3rIfZ9b7DpvojV7mPY&#10;cv2BHe851Dy7BFd3wKzTrTR1Xh9B6XbTAk//F5Bq5ARIFYWWqU/wfwJSs1k0lVPZibRwlqYfykZL&#10;QfoJMru9DVar3axu2NTQwLruNwpS11WxkFKHGV5r/S/1gcuV6LeVSk2/o/fUbaJzo3MkVehxd6O5&#10;2WIWCRMgNfEhEhn6LyAVJaDEJfqO+tmP2GhL/T28OYKdmFVGaq1FMxs0yV/rOmhdfYdJYp2BerRQ&#10;dTXQQgom1fZSVLbQytbQXle9REkt4VP9GqPeOuynXhGSVIZUkV/Tv2M/chX+yru4f/06rt17gqt3&#10;7qDk6Q0s9b4lFC8TkL/TblNFps7gW/ICNgaPQIkqfsR+x4HvODylJ3GLkv7ClTt4eP04EnWncNB3&#10;EYXwQ3RT+VXUPsObGkKwoRQNtnpUUBE/f/cUxS8e4Nnbp3hf9Y6fKUEZrfabd4/x6t0jM5BTSlVZ&#10;3khAtpTQYqu8Q2XzS5Q1PiP43tA2y2K/Q137K1rsCpOZxxezonPIAnuggY1EBe043ycgmxzlsNrL&#10;4e5uYCVOIJ+Osmh+aS+WCMi5qTAVTohWOYoPhSnsLBKA2Tjy01ECU31uUoxpQnHcPJ9LDeH7xzV8&#10;o0I7oI399mkH68uEiSzu1oqB4h4V4EdZ5U9bhOe6sduytVKAWldFkNQAjECpQQmpvl+DMHr86zUz&#10;WMOi78niKgGEiiytsufsUIEKvrLXvwAp4AlwuZkU8tlJKuJpMwovaBey/B/zGoA5BKX6UdVnKmDu&#10;8jsK99FzbQuaCkj7vs/f+Kh9suKsExSf+P4Hvqa+1QLV66//q2PZp8L8SHUru63+2OW5aTNvdonK&#10;Is/9FaTEpsb5H9Rfl6X1VIc7j5WVSgkTZEWra6vRycri6vGjy98Hi92J0SQtbn4Da5v7Zk0ZJxVM&#10;IxVkcmgIE8FB5CK01F1uRGn/4prBMTePWSXVXdtAOr9sih7nNApeWMPQxCEgrV0+qsiAAaQ/NIrg&#10;cNws55qmotGgirHUSuMmQAqYeWUeX0FWI6452lFBjyDU4zljoRexSPut7f8GpIKglc/SqEeCcSan&#10;hdA2CFxabFrK2FAQ1y8X4QQV5J8nTuPPk6dx/EQRnj0tRavLiSLWs7PHTqL51XmsBU8SkE+w43mM&#10;NddZLDv/gw9dv2PHdRy+2jvo9fabgHeBRX13msus/kZlN1fiEE1DFcQ0oKIsTnqs/ylLLJWn+e2a&#10;TCAFmRiLGUAqQcmvZV8NIG2CZAuamxoJziEzXVQuRdmCQiFacNpyM6hiYnR53xLK2rcJeZqZNnOv&#10;FXqmhCCy1Jq00N3lon33mz5QxVZqND04OGBm9Wi98hSvrfq+tb8jHp+FbzgQCblI7xDm5ih1pwJw&#10;h6xmaYFGJYdtK6HtLDUQkcISIGvby1DVWoZS2uqKJr5nJSwa36PfXYGdiTJ8Ffi0pGuWoEucwar7&#10;Pqpe3MbNew9w4eY93Lp2FY7yYnwYuYpvSkphgseP4p/JEzhI/EZ7ru/9iR/R49hwnETjiws4fe4K&#10;Lly+iZL7Z5C13Ua26yGcPI63ZcV4UfYEj98QfO9f4cWb5yh+dh+PXz2kepRifIfSircoKycg39Nu&#10;V71BJWGqedbVtje00G+oFEu5JTCbnvC153CFtbaMsvaUwsrS7CmlimRDMVhvFg6z0lY3KsMPrbe1&#10;q5IVrAxevwVjUQ/t3gB2F1nxqQCXlpK8mBFMJvuxPB/HzjLhQTCuZkZxQCjOJAbxeXMeS0Y5TvB9&#10;wpNlt5DB6vy4geH+9qqp7H9/Jsz4WIpKW41i79LurhMC6pzeXV8i5DZpP3eoDg8ttxSlFqKSalTR&#10;a79eV9EiR0Z5KhsKAbXF1n2XEJKy+5vAFLA0QKQ+TNMfyKJwHc1S+UJQziRGzGizRp/Vn/qZx7Ml&#10;2xMfxgcCXeE8a4szJv5xm/9B2088/s8ErR5nuC+NWqvsEna7S/P4xv3uGGjqWBbx9cMGFbjgmqfa&#10;pHrl8X7YWDGq8yOPX42D4PlLbW7zczss87PK9TiPZRbFGaq/SclWB1ixBoYGaREdCMXjvHZtaLK1&#10;Yyg2gfmlTays7yGTzZn0+/V1tRinBZuJjhpIBjtdiPQHkZyYxAQVpED4X0AuEmir6/8FZGQyjVav&#10;Hxan2wBSSy9oTaBBJQqhctIKh4Ke5hUbQBIkykAjIEo9arBlVmE7GkDi55R9O8MKr+0hNBcPQ3i4&#10;lY1UggYzg0RJRBZXkFlcQzq7RBBzP5q+mZrAgK8b1y4qtOc0jp46i98JylOnL+PUiWsoqSjHw5cP&#10;cfXibTy9egLr0TtYH3yO3Z77KLTzeddv2Ov4D7bb/0Cqoxh9VMaHgAwj0D+I3t5eNkBjtL+zvH8I&#10;cjZIh7k/p0yMrPpX9T+l8LSVoosnJv5rsQVIJUGW1e6nwnM6O2F3dMLR7iQsbQZmh06G6pNqtLPz&#10;cO50INBrFKS6ZgQ1/V6c11UhUconamaE8bzIbhsY0l6ri0WDOEqOoWxDWptJ6f80aKQpj4fTYXM4&#10;Eop2YSDcSfrbkYgHuJMIL0AUoYQHjgAB6a1FueUNyhpeGjhW036WN8nOvsM7BWU3vkOtrRwW2vQm&#10;bnuoujbS9VSQxfhBi/2v0pyl/sS3kesIWe/jwZ3LuHGXkLx4DY9vX8Ks+yY+xY/jx890aFoN8e/J&#10;/+B7iooy+RchyRL8C+n603h6+yLOXriFq5euEJhXEai5jYb6F8Yyv6l4QVX4Ag+fPkTxw/vcFuPJ&#10;q8d4TgX58u0zvHzzDK+5La8uQWV9KepbCH4q4OqWV0YtKkxHSXOtvlJ0a23upILIbfBHm9Her2Dw&#10;ar5XacJ96js124ZKmg1HPRVke08Nurz16HLVwe1sRDpGGE7HqYBYAWZjiI32YWt1lpCbxqdNtkzZ&#10;BOExjXVuZa1lp7/tslLzNZXtJUFyGsuzCQMFqUSN0Emd/f2R1pmw0nabgNF0vf1NglHv760ZtSml&#10;J5WnUWTZXzOwwiJ4fiJs/ufAzr4+J/VG8G3x5pO1nedNXZibIfxG8Wk1b0baBRxlWFZ/5iJta8Dl&#10;wJDXRZU8ipnYIPITUaRCfmRjISQCbuTHRwiV0M9g8Dhmk1GszqUJftp0lk1CU/tVwLjKzvIclWTW&#10;vP5RI+55hTtRIW8X8Emp3Pid/U2pR4KcKlS2fIeqUJZd/0FgXxdgCXlZeL2ufkspyKXF7GH8Iyuo&#10;7JtGKW1tNjRYGml5A/AG+k283eBQDEu0pWtb+yYfpIfKsrauxmSimU0kMEElOUAbGQ4GTVxiej5H&#10;BbmB+fVt0w+ZJtCya1tY2No1r0fSGdg8PWjq6Earpw/uwLDJ6BMZO1wb+xCQtNNShFKG81nMzGQM&#10;APWeihLKKpGGpm8qL6ViIVWUiVvfNSE8spACJEGgJXHHuW/NENKa4ZHEFEKjk0Ydjw4T0M52FJ0+&#10;hWMnTuGPU2dY+Ph4EU6fovi4dg0nLhwOil468TvS3qdYDbzAlvcaNrpPYMP9H+x3/o4PnUcxRcET&#10;8PDc9QTMlEwpSJ/Xa5KZCHQzBnS0q4SdwKapmgr01jRVpchTLKoUXUxrmxOQ8RgbIH7v17KvyvSj&#10;BBJa96aTSt7Z4UCGUNzgdVYfuNR2d7cS9XaZdZUERt3vUpBKadbW5oCvRwNvY+a8SGVLVQrEircU&#10;KHVck8mYScUmZanBmWhU0xZjpjFdoBs5EpnoQyDigtvbivFECPPZJOYX+OfSIbgHHFSK1ai0ldJK&#10;KptNnVm9T5aywvKaoHyNGlrtpo5KNLc1sCWmDfWXIZ+y4u/Ua4KRcFOKMwFv8ixWIw9Q8fwiblM9&#10;Xr560wSEN7++hM3IFRPqYz47/XMqYprb5B/4J83XR3/DJ89xuN+fxtWikyi6eB23rxSh7Mkl1NJe&#10;Vze8wbvKV3hZ8gLPntNaF9/HI4Ly8UsC8vUTPH3xGM9YXr15inLa7ZqmMtTTDpvjt5WgxVttsvJ0&#10;DjbArRCmlA3hKVaYyTb0KmFHsAkWlwBK1dhZjmo7GwXHofr0RizoCtSzYo1ibiZMe8cLQvAtZJIE&#10;IkFABbSn0eadFfz4tkfVNIePGzmsZlPYXEjj6zaV2eqcebyd14i2gDFpthqp3lqeJSClpHJUXep7&#10;I/A2FqnClvCBINFI9t9SjQrvEQQFQ6lO85iKj59Tv6X6MgUa9WN++UCQEqafqOK+/gwhUlzlZyqz&#10;ZdrUZarDRDiIzOgQYn1u5EyKME3joi0cjxGgSQPHxXFaxjaLAaK7uQ7T4T4sxHmzOaxI9LiwSyDO&#10;paJmVH5tnpVjUrGNtFJmfnUI3/fXsbtKYLLof+rcaADq13/VQJRU5h7P4TbPpRSoyi4ryd5PSKrv&#10;VQNPgv1hg7BqIL5CBSy1q/hLgXOFFmxRcZeE0fgYK2J6AlPTBFUiyspGlZalXaatXlnbwcb2JzNI&#10;oyUOahvrMRKlxY6PYoQwDXjcpoKNpsYNIH/1OaovUpA0zzd3Tb9kZHKaDsT/fwCyP5JANJk2yTH+&#10;D0AqSS4BqbhIwTdK66lZPqHIsAkJilDBattL9eon0KPxMUzPEvy02L/62KSSFLupZRncvQMmpMjp&#10;H4BdYUZdvQj29sNpsZgEuX/RRv917oKZh33i1CUUnb9Ke32dgLyBU0VXcfrYb+iiANoKvsWmu4iQ&#10;PI61riP42PUn9t3HMOO/jz5vyEx7VB+kZqB43R6znrXAo6mAGnCROhPwlDBXSUIESmWHUk5Iwcus&#10;z6653LS7vyy2UqQJkEog0e5yw8VGSWpRsY2CoyY6aDDL1a2F5LzGGm/wmv9yQlKKis9UxnPBTgp7&#10;pbBsAKlpiVKQAqTmc2t+fmw4jF5/j1HAfX19ZpBIafSUYu/IAAHpj3TzpDspwaO0JSnkWFnTGYUy&#10;+AnIGsKAcPDWmbWq2wgTA8jGV6gkJKsIiTpCpt5SjYbWcjh97zEeasR+9B3V30lC8ii+02ofTP+B&#10;j6mbGG19hEfXL+DiZWUGv4ni82cQs1/Gxxg/p+mHsuVKaCFYpg6335QmbfiomZdd8+QUzio90+Ur&#10;ePb4NiqraIkb3+J99Ru8fPcCT589xuNHD/HoyUM8fM7tM4KS5dnzQ0C+V0ykVG9riRmMsXbXoztk&#10;N6PySizhi9rhj7UhMOaAf9SOjl4LLJ01ZiBHc7obnOVmjna1/S3PyzuTJ9JKm+/squENShVFFR4b&#10;9lOeZ/Dl0zaBtGUSvsr+SvWt5WcIBMU2rmF9YepQKVEZfRWsWBTu84XK6buUHtWhYiM1X1llbzV7&#10;OHCTn8LKXMo8Fyz3NwSMRaMsBT3ZTfXZqf9OYUIKF9rk8XwmaBUm9IWgVDC6vqP+QfXfKVZQQdWZ&#10;MV73HjfShMJAdwd8LU3wtVlpp5wI9vWYnIo9zlYM+7rQZ7dg0GlF3N+JEbcDXksdxnxOxL0dmB7w&#10;IdXXjcXJKBXzOJamYrTfVEmpEazOJvFlc5GQHORNmDLqemtlhkpwkcecpUXO8j8QhtwegpPKtTBn&#10;rLlyQArkpn+S6lYANCFOLIdhRYdbWTGNpktZbhugUlHKfk6wYVpZOVRsVCELcxOskCPodHZgIjWF&#10;wiq/u/UR2cVV+ENh3lt16Av2YnREy4/64e3uRCg8iOh40vRBCoRzVI1Sjxq5ztBa67mAGaKNtvt6&#10;jcVu8/WbPsjgcALDiUmjIKcFWNphZcb+BUgtATEQjqCbykzTDJ1UURos6lYyBa1G6XSZqXcabZWy&#10;/J+A1PfHUym4qFqVaq6+uQ2N9k6TSKOu3opQbxDtTU0oOnWSUDyDP8+cN4A8e+46zpw9j0vX7+BY&#10;0X0cPVOEUyf/QEnxXaz1vEah8xRWXX8YQO53/UVAnkCm/wH8XmU04vF18/h4bO5uN4EYNUk9lABZ&#10;+TylCJWmTCpc5XBtazZOqSTBqexh8f9HH2SKjxUo7uY+zYJlWmjO1WlstWIstbTC3HwG/fxMIKBk&#10;uzETPP7LNSlpiuIz3e4epPj7Oj+/RrEV5iNLrq0yVAmQAqLL6YDNZjVWvq/HazLQKxLjiHuoDV39&#10;NrY6XWxNtdwhFRAr7QQVkD/sR3VrLSpbFDBdB3tvLa1otcluU6HBjeb3qLdV8mKUoM7yis9for23&#10;ivSvw2zfe3ykYvyRPobvs0fwj+Zfp05hzX8HjtL7uHrhEs5fu43rN6+hvPgSPgWvE6j8HIH49Rcg&#10;1Q9JOH7i979KYQaPYrruGJ5cOYHz5y8QfjdRWf2CwHtLBfkCzwnA58+fE5CP8eTpYwPHZywvfqrH&#10;t6Y/8g3KlQy34R2auxvR7hUEnbD3dcDa0wpHsI2KssEkza1tpkpsrkBp3TtUNrERaJdqfI6mrjK+&#10;XomKBq2c2AR7WzmBGMX4qA9T8SBvjrSxs/98+4hvn3ZNn5gAKYW3QwD+ONg1AxoC22fC8SMVpPoj&#10;dxdpueejhFmcYEiyUmfwiapqk5X4gHD5sDSDLU0p5PO1mSQtusJ+eGMQjF+0b9pUQVBhQl+pLAWk&#10;T1Siq7TBm1S1WVr/rVySsJ0mhNkS0y0cLE1gZsiLiNsGV1MNBl1tiFAdVr3jeXrzGi6bDfamZnja&#10;qYIabWisrkf563dw21rRVFmOUSrM988foZtwHHG3I+y0IeV3YyU2hHG/C7OxAczxvsolh0ziiUw0&#10;iPlEBDsLGWTHItinss0Torv5NHYW+X/YABhVzXMmiy2gf2QjcEBFuctzsUugf1JDwHKgbgICUiPc&#10;X6giNYClPskDKucve1LPK+a5zr8stwacVGlTtHMKFVI6LoW9KJh9PpelWotgaW0NK5ubZtQ4PDQA&#10;G224FsQfoqJ2u13ocBFOVEnRZALjM1lM5reQWdlFemkL47lVPt9AhpBNUIGGU9PopM3TLBuHt58l&#10;iE5/iI5tzPRDprO5w4zYhLXJzD4zTReXNHbVau9Ai90Fq80Ja6uLj7tgs3ejWRl9mlpZyUOY+Lma&#10;ozLUKBhc/XoKgm53eVBdZ0NVXSuLg/d7CyrqG1j5rbyeVlwpuog/TpzBkVPncOzkOZw+dxUnzlzE&#10;xev3cfzsdZbLOH7qLG5fLsJuTwlSDZcxYTuOvPcPbLezLnYfx7z/GfyeAWg5YGXA6Wh3GcWn/juF&#10;3GhtasUqGhtLEI0TetoeZhRPGTcSDg0SkDGzCJmmb6biGsVOEZQJRPheTw/h6OujVfbD5/eaPkOt&#10;NFhY1EyctFGrIyOH8Yyy2Bpg1MizQOjq8qCz24NJNohqPNYUdzurJV6pIJUUNzpijkWTB4YIWkdb&#10;Oxobm9FQT0Hg85mZTUpYcaSNCqlnqIMH6uWXe3mBlESB8jiTgnegB6WN5Xhb84agLEOjqxyNzjKU&#10;N7xAjaWEirEKTfY6NBKUNU1PUaeRXyrMXlrO/la2PIGn+Dd1At+U3iz7G/6dOIYf49cx4byL5/cv&#10;EY73cenWHTy6ehXR+iv4NnIS343ipCWXcozwe1qjhsD8e/JPWu2jOPD9ic6Ss7h67jgePr6OsvIn&#10;KK99iZdlT0yf45PHVJAPuX3yCC9ePyUcH+E1t2/ePUNJ+St+lnAk8EpqXsPRa+NN2wabmzcQgVfr&#10;0Mh9DRo6pJIFwRK8q32NklrCgja+SgHlBGS19SkVdSWaqSibLO94smk3sxHMTYaxUzgckJC9loLU&#10;XORvVI6CoxSb1Nvu8gwhtoBPa7SNtNqFiQiyES82JgewmgpgPTOIQiaEuWQAK9Mx/NijRed+D9YI&#10;iMU01mcTWMuMEZApbBA0h3GUhOz6PMGTxu7CJEGk/cSwy8/tzsaxl0tgP8/vzYwQQrQ5hNZaJo6k&#10;346gnSq6sQpBRzOCTjvcLc0Y6OpCY2UlrKxYrbxxHt97hLI3pSh5+Q4tdU2oK6/Ai4fFePnwPl4/&#10;eoBuayMh64Sjtgq2yjL06Tn3lRnuw/RIH7bmU/hANbyYIhxzk1giFHPjw9jk43WC+gv/2+eVWdM3&#10;u7+SNbBXF8IOASpASgX/z636dz9uLVOV75gugo+EpGYa7WnWDhsdnW9t1bWhxkmgVJjQAdWlRsC1&#10;vINCf/aouBV/qMDrje0t7H3+jA+fPuLrtwMz2v9ll/s3I/1Kg7aMCO3iKK2hSoTKJ5rJmzIytYC+&#10;UVpiQnFkes5sHazc9vZOtDhcZkqiAqtNYt3WTlpgQjZOUGSpYqlsNQqrWSZKV6bYv1otNdCgdGkt&#10;ZqtkubUsdfV8XGuBx6OkClOYX9CorTI1aSAiS5GTQDsVqwBZXdeG2uqfadgaGlFbU2Us9rljJ3CM&#10;5cS5Ivx1/JRJVnH8zAVa62s4evoC/mI5ThV5+WIRMp318FSXYIKu8GCtA0u+h1h3Xcak+5lpOLQk&#10;sOysipPKNkHr/yshhQApSy1IymYnaZ0FJcFNrwtWWopDI8fRYQ3SJKk4U0gnkwZ+fX1+9A8MIRAc&#10;gMfrNo2UEtzOUkkqZCsSCpo+RXWXaIaUQnwESvXjajXILo+PrmDcKMj/N0Bm0+MIDwTRZm9Hfb0F&#10;DQ0WNj5BfocOhk7siJYHCMbcSKQGKHX7EWeLn57mH5qIwdnjxOvK13he/hTlVGm1rVSMraUGjhZ7&#10;FRpbq2FzHa5dU9/6FnWO92hyVVFVWWGtew5v7Q0cDJ8xUwO/T/+JbwktA3sSm8Nn4ay6hPtXL+P6&#10;rUe4d+MBKp5ewFrwLr6PFRnV+C/LHhXjtyAhOaaEuQoO/xPfR46g0HWKqvM4Ht2/SIv9HOV1tNdl&#10;VI4vH+PpU4LyUTHLA7wkMF+/eUY4Psfrd7TX/C/vCUapx3d1rwh//idbFaqay/G+9oWZbljT8h61&#10;9nJU8rWypvcmfKiE71XWv2ZDUM6WiYqR73v7qhAYrEEwQMUU8yOXZsVn5f60Ljt4GLuoAZYl2lf1&#10;n6miZ8ZC2JhLEhApwopWeSaKrwspbE+EkXA1Ycpvw8aYH7uTIXzKxvCdCnJtJoatuQTyhOhefhL7&#10;S2nCJIu/t6ikChnszCexRXW4O8/Cz+VG/Zgf8WI7M4zlsQByER/mIh6kAg7kYj4sp4JUkn2EbBzZ&#10;+ABf70IFz1s5Vfbrhw/gtlpR8/69AeA7qvHGqiq8ffYcT+8/hKOpBUG3H/UVVWipr0cfbU8dVWRl&#10;yVtYqqvQUF4Ge30NIrShzoZa2GsqMBV0Y8zrQHrAjUykB0upIWRHCW/+vgar1F2gEfs9nrtNjdrT&#10;aqvrYE/B8lTbW1TNUpHaqqhfVt0DKlLfgqjKPhXlSo7nn6pTI+QaOdfglgZ5tB9dCw3uKCzo2/4O&#10;FeYW/v60b/opNad8Y4MA/XyAz1+/4cu3r2Zp2IPPH2nXPxKOHw00l9dWkaGNHVUf5vSUWS7APxCF&#10;N6C1q4NooKW1EU6tpnSjo9tnKl5bm+twbRUqcCWxVXZvh9Nn+t8EyEMFSRU7m2X9I+DaCbgaXoc6&#10;O2oIR5NPUsCrJTCVLYj7UjbzeEJTE9VVoFFwAmluBmNjY2YZXa1r3tjYjpYGKU4HmlvaUVnORpCW&#10;/fLJUyi+cY1K8hzOnTuH81SURwnK00WX8Pvx0zh2mqqSDu3KtSIMBcoJjHaEJmhFCZ6paB+FTyXv&#10;13IEvX0mRZgSPAwEw4iENfCROgy5oTpXRnEpY0FLQdeaty9lKYWpjDtDhKDbRwgSgAPBQVpwLblw&#10;CEgpSM14ESCVfd3r8xCkg2YKYIaqb2x4iDb8sC9R8J2dmjB9hsoUP06latZ553+VxVYfpAHkrz7I&#10;/wlIwlaAtP8EZH0DechjUQYgA8iuiFbj62ZrqLVpehEbDWKaNnssOYzuPhfB8d6oLVnMSgJF/YxW&#10;qixlAHJ6rVRgTbB11cDSWYGatjLCphR2WtfGhlK8e3wBOZcGYM4bQP47+YfpZ/ya+h3z3osou08l&#10;ePEOLl+5hxvXL8BZfQefBm4e9j3SXs84jmLZ9jt+hKgeCce/07/je5LvEZqxulOoenkJFRVPUFH7&#10;Fm/KCfK3LwjIR3j59CHe83F5Oa136Su8KnnG9x7jfRUBSTVYScCXNb5heUvlKCASCC1vqIZpu53l&#10;sBD4dY46vl4HW2cDegIWXgQn1uZiWKFkX0tNIEuFNhXtQjYVIhinaJNnWblnzQCL6TNcnadiVIYe&#10;KkrCcVdrwsQC2CAU97iftckgdjJD+JAJY2s8gG+01rtUj3/PjSIf7sbaaC/mQtwSdDmCbis7ShjG&#10;sTkbNdstAnQx3ovVRB/2MhHMhpzY5j7Xk31YifcQjC6sJfxYCLuxRHeQ5fuZUAcWCfOtTBRRLytp&#10;XQUC7XbUl5bgZfF91LwrgYNKo6mqBo5GC1Js2Z3NTXARmu7WVtjq6vG8WKBsQk9HO149eYKXLC8e&#10;P0LxnTtwWpvx9ulTVNKa22prMExL6qotx2BbE0a6rMgO+7G/mMKn5Ql8WkljlfDfpVr8tDFvzt9H&#10;NggKedpczlD1qX903nQZaKqlsdmEohT4948b+La7Yoqst0nyQcUp+/2rFOYJXip2DfYImlKbUpRa&#10;z0ZzvP+mJRcozaj33rapRNs7u9j7sI8vX76ZxMFfD75gd/8AW4Tk1v4n5Gm/5/ILmKBFVD+X39dD&#10;O0Z75uhmBVPISaeZeqeRVc0sUYaYWFhBz70ESYDKsBd1Wgqh3mogGIslobW6ZQkPE94SviNjcHb0&#10;UEHa+dl2k4m8trENdSarePvPBLoOAjKAkVF9X+vqZA9DhGjR1ZenoG3lsmxr64KrlcdmU9eAn/tr&#10;hoUAEBxLntzHq+JbuH/nBu7evomz5w6DxE+cPovTZ8/zeRFu3ryK9++K8e7VO5OpqKymAe+fP8G4&#10;4w3SfRUYHerHyDDtcXzcrHapudbK2KNZLoKj2RKGaoA0f9/MzGJRshDN6dc59PT0GpD5udV0wnQy&#10;ZdKYaZBGCjI4GDGDU32BXsJOa27ThcxlME3wCZADfF1LJmjdIY06q+9QI+Ky5dqvGcXmNdNUw/83&#10;QArGDgfPa6OVjtCKgcGQyQCkqbsEpBOesBIquEloP8bHwjzZk8jOpRDk8wpa7PKG9yirf4tqCxVi&#10;WwWcVJ3uPhsB2YR2dx0sHZVoZKlsln19Q3VZi6bmWjx9cAtdpTewF7uOv6cIOo1Ip//Ct7G/8Hnk&#10;Mvoqi3DrwkUUXb6J05cu4uHt88i03cKP+FFC8ndMtJ6E/w1VpJJ20m5/y9CmK2nu8BHsuP9CzHEL&#10;9TWskNVv8Lr0DZ6/fonnzx/h7asnqCx7i7L3bwjI13jxRuvLSGmWUOlWod5OmLeWoaGTNtlbaxbh&#10;srvZIg43URFoyQYXrK4GWBxNcNrtGAnakU/Z8M+SFz8WgjgY78N3QumA5ePSJG0woae1qtMj+EA1&#10;tEYlJCV5sKlKrbCeJHapGGeiBARt7ipV3N7sMLd9VHVd2M9FsEyYZSNdSAfasM/9ro714sdaGlsz&#10;Q/hSSGItTdnP310lBHezwygQpl+5r3ykE7sTAazFvZihmt3RPkMOqlEr5gccVKR9mOlvQyHmRW64&#10;Cx/nY4h5bPDx+qjPMMWb496VK6h6y0bm8WOUPGNjcv8BvG1sODs6EO1xo42qMOzuxCva6btXLuF6&#10;0XkqyrtUmeUovnsfVWXleHTvAd6/fgM74Rnpo72x2fD2ySP0NddhqKMZ2XAP/2+Yv2lFuLsZi2wU&#10;BMmdfJq2Oo2VzAifT+Hb1jw+USFrUEnTLKUuPxCeOZ5bzTjSLCO9plAonVd1KRxsEIpLGdPvuifl&#10;TrCq//L7py1u8/i6ewjVvwlHvadwIr3/bZ9We4kQppUWoFYKmse+iXWCUFMtt7hdKnBLQC4WVs3c&#10;aX+v38z6kMVTnsheTy/cVIwNtfWoouq2W21wORymXytH+ClHZXZyCn0+VfgQuroIKipAQXU4ouVb&#10;U8YSKuPNTFpr0tC5UV02NXeyaCllKsCWzp9p0zwsXrQ63PD6BwlIAmla60Lr+xkTRqM1nRX0rAEd&#10;FeVR7NJ8cP5ubbOdQuEtmq2NePboFh7euYz7t5SD9RqKzlNNEozXrt5AEbfnz5yls7uFtw+e4PX1&#10;e3h5vQiOikcYqnuMfOdjZKkiIwMhRIa0nswo4lGVw6mCGgHWomhaOlV2W/2CKoLkYTYondsVaBnW&#10;/sEw2juc8PJYY2yQfwFyIKAEth4TQjSi7EmDQTYGk9AaMxqA00qWGlwZ7P856jyZMBMGFvi7Ogda&#10;51p5NaUgFeajQZr/WmzCV4BUX6i+F41ETKNm1RpKNodp2KQgTTYfByt/q88KDy1YhC18ZooKZnGK&#10;1J1GejZBy9xI21lBUJagispLC1g5vPXwh1vgDjSYdGhOP1WHs4oAfccLWAG3twVt7TY8e/oCb+7e&#10;RNx5E5+TJ/BjkoCcOI+D6A1C8j5mXNfw/uEVXLp0Geeu6iKdhO3NZWz1nsO/yVOYd11E+a2jGKk+&#10;gf3wn/hMq/1jnPCM/wc/Rn7D2sAVdLW8Igif4NnL53jx+hVe0C6+e/OEr71GbW01ahtqUF5Zikoq&#10;GfWX2ql87e5G2Ah2zZt29tXD1c/SV4dIgsCY9tL60CJ21nI/T1Hxhjc9v5vyl2E78Qb/zLzCj0wJ&#10;fmTr8GnCii9L41Rkw0bRfaYCmk0EjXXcWpjEJhuZzytURVpsS7OUpN6yVIos+wRVIdVPqxmihR7G&#10;3mLclCzV3oe5KDYn+rE06qYydPBxgEqRgGHJhjsIOhdVYwi70wNYH3VhmY3cVsJn4Lg+RhCywVsl&#10;ELcJ0aVhD2FpR6+lHEu02F0NZVigxdVoc3NlGWw1NXh2T33C91Bf9p7HGMXk0CCBRTizpf5B5fVl&#10;ZR6zo4Pw2pswGx9CY0WpUZbNtbU4f4oV6eYdvH3+0gy8PSZcH3FfFSUlaLfwM+Xv8CE7gY8auCLU&#10;tqgal1IDKEwO4qCQwoeFBNbTYdNoLMR6kE8E8GOPqjFHpUkwqothkWD9dzdvBpoKaoQEVZYDntcP&#10;i4ToYhpfqEI31M8pRUr1+c8Hqsy9VQPVNe5LYVSC5XZ+Bisa3KIFV8SAMilpNFyJDmQFVTQdU4Nr&#10;3z7v05odZqFWct1pAkiDEEMD/ZhmJY4puJggHOU2M548XCiMlTBDpaMpj0rem+d3RviZXkKqr1cD&#10;Pb0mW7ir20+lEoEysCuYWVP0pn8uqev2+KkAXWghRG0OVlwqQVubG3atIMiiRL1+7is+RrvJ66R0&#10;abKsGj1W397wSBi+vh64e6lme6hsu5xoddHms9G6yIbtOtXjo1eP8ZR1peT9WxY6iNdv8er1O5a3&#10;KH5QTGV5lwLnLizvHiJQdheztitY81/BXs8N7HivIdX9Cv2ah+1yo4dqWfkbvV1diAz2/1Rzk2a9&#10;IoFbkPyVOFeWW0HdstwaXOntJ8yp9LQsRJRqW4BMjY2ZQHG3W9E1AxgaiZrgfiWgMKnUCK8FDWiN&#10;RgnliFnKd3ZizMygEpg1W0pw7e7u/u8othJWaFaN+iwVJB7jd3WuBMjR4Qi6XOpP7TQuQBZb87sV&#10;kH6kharDRrXh7ndiKNKDWWWZ0cgiW2QtVG+lja5urTRWVKEuCulp7iyDJ1QPT7CWB95AUDaihTa7&#10;TWtle+p40zjQzYvy+m0Zbl27hYa3PKmRG7THfxGQ17AXeYnd4RKshp7ARVtdfPM6Ll69jqtXr+De&#10;hZMI11/DbrAIS94reHHzJN7fPopM+zn8Ez2GH7FjtN8EJJXkx0gR/LbnePeCF/PZU0LyJZ69eMiL&#10;/IgWxsaToAnrI+inpPb2dMPbq0Xt2cL3WNHdZ4V/0AZPXwM6FOTdb0VorBuZ+RClfhu8raV4cO0k&#10;itiS3rpQhIrH1xF13Echcgu74/epHsuwl7LSIgfxdSnGypqgSoyb5BQFKsqd3AT+poqcJxT384Qo&#10;LfJuLmkUZ2F6GPu05eu0uhv8vGz3VjaO7bkxwnaE1rgfkzzv+SHa4l5uw+3I+JtNWSQwlwhEbVdp&#10;8ZcIy1yonaXDAHFTZSJIkLoMECcIx4LAQ/AGbNXwNFXBbaF69LjQxgakkqq7p9UKC2E56ncjHvDg&#10;0xLBNM1Knowg5nZgbWIYMX87vm8vIEO4fl5bwIuHDxBkhagtr8T9m7cNGGupoB7cuoWLZ8/iwe1b&#10;KHvzCo/vXMeD65e4X7cZUc/FguhvqzclE+pCwt2M5agb2X4Hz28dgtZKgj+CHxtUefkUlXPIAFTd&#10;Cfu5uAGoXlshZPV8Z5bndT5BqCqHZtoM+uzy/i1o+mNW0zkTJn2cUaUCpd7ncXxcyeHr5hJBOQXl&#10;4vz36x6+f/uEvw/2D4Ppd2jhFVK0vQVNu9RMnFhUazvHTMJWLRY2ScWUVSxdfBQZWltNkZyOR7CQ&#10;TpiUbR8I4MWp5OEc8YUcK6EXnV0+Az+vX8Hmyv+YJuSmjPqT5dNIrb+3Bw4CrdXZabKat7R2UNko&#10;72In2liJtbCUx+MxVlKzRgSgPOGjLNuKL4zFR8zibB6e8zafHe2uViokB6qaGnCh+D4uPXuEC48e&#10;4lJxMS7eu4cL9+7jwt27uHj3Hm4UP8R1Pi5+/Aj37t9C+ZtieKofYc5fjER3EbdXsNRbhHHvHbQ1&#10;l6G5qRm2ZiuVM+8hJcylLdbAh2CltYcEyMOM4lPQvGcN0ChYXEWxj4fTFPvRHwgiOkTYjcaQpGKU&#10;guwlJAfDI/9dd0ZhPhrF1oQFhRHluQ8F/yscR33LipFVCkD9hmJVlWRXGYM0iq18kOrKEBj7A1Sd&#10;I4Qx3xMgYyPDpkvESSfQLdj7+2AWIMukcKSeCrHR2QA7bY/X50AiPkCfP84DYWs2HobeL6V6LG18&#10;hwrrO1rTt6hvfwstseoNVSEeb0YoaocvZEMvYRPy1iDa1wKvy4H3FVUoun6T0LuIodor+BY7je8T&#10;17EdqUQ+WI9CuAQZ7wvUspJeuXQVFy9fwbXzl1FRfAnL7mso+C7j3dMruH76OKzPj2Oftloj2Z/T&#10;R0ys5EHoPC3cI1rDG3hOa/jqzTu8YMtYUfmGsB/ExMQMW40ct2mzZoayHbs9bQgMdiJEuzkUdSEc&#10;aYW7rxkBVtLBZACpKbZUo06MK/Ft5X3cvleEotNnce3Eeby/fwlp30sURkvx79IQfmjucTaArbSP&#10;oKPKmxlEjqpwY44KkmpmctCLqUEnvq1MGEB+WEyxEk+aedrqq9zIEpwpWvXcFArjEexmEtieHMHO&#10;+CAW2cgsB9uQ7W3GhkbJg63YTXixOdqFwlC7eb4V9xAu3did7MfuVAhrtK0FAqRAwG5MDSEddCIX&#10;8WLUZcGwi+pvyI2Y12FmuTRXlKFWgyvlpVTIldy+o6KN4gOPy1lfjlyUNxEbkxFXCwrJkAHRQYGK&#10;IDFA+91kllztpiJ5fOce3j59jqqSUrx89Mj0R75g5Xv74hmK79xCO+1coNtBtVmB988fYsBpRdDR&#10;iOlBwph2O9ZRh6i9GtPeJsRaq9BV+RLumrfwUekmPFYeQyPGe1t4PG7sUDUn2Zjn+J8PiwdbUxEC&#10;c8j0bS7x3BWmCCYqXvVDKkBdg2JbBOMBAfl9dxkfCEeTjHhhykQRbCwQmlKk6g5R8PwH2kD1d+6t&#10;QEH5a7lpMwCkOeWKSEgnqfxZ4WMDA+hzOgnCMfTyXnfZmmCtrzb/dXV+EgtTbGBmqCpjYZM8QzAL&#10;hWjluqm0+gYwQCs9MDRi8hMqaa/6D5VYY3x8lHbSz4a8A/YOWb5WNDfbTObuZgvFDB8rcUN3Zwc0&#10;U0VKR9Piln4CQ6AdT8URiQ6iJ9hNt2eD09GMbocVtfU1KKKCPP/kCU4/fIKzj57jRPEDnCQoz/Da&#10;nXtIaPK983du4lrxHfx59gSOnTmDE3/+ictFx3H/wVU015Syoa5HwtWA9nqtPmBBq7UFHXY7rI0N&#10;iBJMSnKsrovCwoyBkAKyVTSYIoAboPMz6h/UKPZQZBgh2nWT0iwWxzgBqRk5g7TVw9ExxBJJxNgA&#10;pXiulTMzP8+GlhDUGkHaj5lBZQbiFs2EB41om31T2Uul/hqkUZyoZlF5fwb7/08Fadb4dnoIyh70&#10;+HvNb2WmxnGkoq0SldZy1Fur+AELAr1O0jWAifQoAmGvgeeLcmXcfkUFWYJam6YWvkGN9QV6I40k&#10;uw2RUcVRWtgS0HJTjXkI1VC/G1VVBOTlm7h4/jwqnl3FyuA9Ksg7+Bwpw9JAIxZj77AReoZIYzke&#10;XrmKq9cv4jyV5JWLV+Esv4eU9RqsJQ9x/vRJsxb2WOMlfAkcw9+pI/iS/h0fR84hZmMFfXSDavU1&#10;XpS8w5t3r2kZnpnU7SuFz8gvr5n1gxVr1R9UeqYObt0YGfUjMaEZET0I0Vr3s4ywAkYJyZl4C9Yi&#10;z1DwF8FZ9jve3rqIs7/9hZdPHqKLNj3B//kjTyuYl132UxXSyqa7aEtpe+emsDaZpIVmxZyJECRe&#10;Kq45/K1+sP11MwqrAPAdBYATot9zCSpEN+YGnIRvM9WpHwtUt1E2SHlfEzI9FmT5fGW4E2sE5SSB&#10;kQ204GM6YBRlLmTHWsyNAtWkFORGoteMhC9FCBDu01v9DoGmcgRtNXDxPE8STB0EoreBCo4taW64&#10;3wR4z0YDWJyg+qWDSBGqa5oi2eckcKI4WM3S8k7S5q7AaaknDN+iqboaty9fNX2PJa94P1A93mVj&#10;aPoj7xfjafEj3L1xC1cvXsbR//yOFlaeu9fY4D0pxqu71+EmhPsaKxBsKIW/5g1CbIQz3Q0Yd9TA&#10;8f4xErzvEryPxjrr4W8oQWGkC/8uxjDe3Wgq51LEhSShvxDxYHG0h+p0HAuJPqwSmPnxIBuJIG37&#10;EJXiDL5uLWA5k8SPgz38+3HXDNDktEri0gzmKQJWZjRHnpaKijObHDYp51b4eIdbrYuzX5inVU6a&#10;Oe/jsSFjoZWod19hJYRaYqAXEZ8bm3MzbNAfYdBlxzYbP0UdKDtTfnqclnsWXe1dcHd6aOFCGBoa&#10;QlIzTozCmqMdzbLMmEDp+OgQXC4bOpzK0t2MFqqzZkuzWdZAwcx1dbyWrnYTNqO1sKUeCwrzITgU&#10;BpMx/WoD6O/zwuXpgMPeTOXZgnJ+79KjByh6JjiyPHzMLeH4kIWQPEtrfeXJUwLyDgF5H7+fOsFy&#10;CkfPX8AJipebbPiaW6xQIpLk4CDsTQ40NVpga2mFo9WOFosGM0cMsDR9dY3HpGOMEEbhgX4zzXNm&#10;isBSFiaCTUpPo+7q0z1MdxbDmKb6sYSoIPt7+xAODZtlZSNDFDy07tOTcbN8h+y70p5pXaYVXicl&#10;jlY0gxrGVWVx4mfj/M0xNmQ5JZ+YZeNGxTrUH4Czrc1YeAWmzxDgo5EIul1uM1Cj4PTQYOhQ+fJ6&#10;HnlN8L2pfIHKuhLY2xrQ421DcMDDFogSd9BDO20xgdLVljI0tlWgrqXEjPg2d5YiGG2mTaDamnDx&#10;ojdS9tfyh2rRSas04Hehqb4ORZfYGl27Y6YI9jTextbAQ+wNlGMl1IT8aDk+RN8h6ypDA23ypaIT&#10;BpBni67h9f0r8FbcQu3TO7h04RxO82K9vP4nZqwnDuMjU79hP3wcEctNlDy9jXflJSipLscbVt6a&#10;6reYZyteKBwgv7KJ9LSCgIfhp/yX1R4M9RDs/chkx8yC/dEUW5Skk6CkpB/qQipUjf2xYvwdPY7V&#10;7iPwl59B1ZMi3L50gmr1OV4W30VhzE14WWlxW7A16cDXlX6qrwg+80J9W13GDivIZnbE9EXmqWo0&#10;ErtNxak1WA604iBVjeITP0yEkOmzmz7DuQE70t4GpHkON4I2JFvKsDbiRNZvwRJBOEelq+1GtBO5&#10;ft6oEQeyPQ3YSRDOw05sjnlpyam2Bh34ODWIBarQmR47Xt+6AC/h2FT2AnXvnsFWWQpbeZmBpJ9w&#10;3JpOYIlKVnPDZ8doXVemDSDzk1S1VFeCzI+DLdpkHwbdTkKyEXVl3Ed9PV4+foL3r1/jyYOHfPwU&#10;506dxhPC8VLRRTy48wAP7z1EQ3U93r18xQbmEUpfPsX9y0V4dvMyHl86i/qXD2jh3rChq0YfQTlQ&#10;X4J5ntd+gtP65iEsrx+Yx6P2GnSWP8e4sx5JZx3Saij6WpGP+rCWCtJ695m+3QIfL+kxbfoaIanB&#10;nyUq9m1a6bU5zUrS1MW8Cf/RFE4Fqiv4vkD1rhk+JnCd4qCQGTMqc5NW/QettuaLb/DaKnPRdEIO&#10;YBaDHkKaas/RUIM0gRR0dSAzEkYmEoCjrgyFdITwHaOSJQSoZpLDMUT6tWJfr1nRL8t7YZaVXH1y&#10;+XmlbptDdjKNFO1dX8AFR7vFZOlWgLeF9ri5uYmwVILrBiqeTqOScqz46tdbzs+brEUZgr/A+2ws&#10;qmzcQQoC7qfNhhZbM97XVuMigXiBgDxHxXiedvocn58lIM8SkOcIyIsPqSRv38bVBwLkSfxx+hT+&#10;KCrCMQqYG48JSMJ2if89Fh6irbbzuGixW+w8zja0NFsMdBSPqOB9zZuWStMUQ8FRweKy2vq/OmZB&#10;SBZYwdz6LxPJhLHXAmTQ1wOv6ZvsJVO6qILtVJm9VKCKs6SKpHLWEhqz6TjSvB5aMVPXZYbnblr9&#10;ksEAwu5u9DraEXB2Iuzlvev1oq2Zx0vV28fHY9FhszyHBnk8Xd1QHKcWEZPKFMAVqnSkrPYdygmU&#10;hoYKdHXS/vR1kaCkaKSXNkCp4h2oaaoyCtPGG9OqbNnWN3D31iKacCAWb8dwxAaPuxo+t5I11MLV&#10;Voc+dxusTXW4cvU2Ll8qxuULl/GK1jnRzhuHVnw91ECLXYOd4Uqs9b9A3F6M53fPooit1SWqzmtF&#10;Z1FSfAUVtM+3L53G+TPncfHkKTS/OIWPPX/gR/QIvoX+wojtLspZiWoaK/G+ugxv3r6B1VKN1dUc&#10;CqtfsLKxi8xsjuCLmL6dwVAQI1EqxdFBpKeSvEAJREa86AnY0O23s2VuokKswEHqKSF8AT8S57AX&#10;vIBQ/V+EejVe37yH1uo6dLbUIBbowFrIhq+zXvxYC+LH7mEIiyzcNiud7LSs3UombiqoZsxoQOFT&#10;YQbr01H82JjBBtXO4jBhO0DILlD1jrqQH2xFlqDcGmpDgftfDFgIQzvm/Y2EZw1SzioUBluQDzQj&#10;aX+PLBumxb4mfEtTPdJ6Zvts8PK6trx/ivo3jzBES9ta/gYtZW+xwpuo4f0bBDvsyEZ5I8Qj+LKS&#10;JQjGCQcqJlbqJRZ1CaxlosaeyqZ+384TolGEu+wY9TphrypDW00luq1N6GCFvXftKqrLymitX+LB&#10;7Xu4feM2Thw9QWVZhbPHT9Ju3yVIX1FFUnXeuo6y50/w9MYV3Dl7jMf5Ao7S52jn8Vpe3jOKspEN&#10;ZuvbR3BXvEI5G0s/bfeMtxldFc8x7W5gqcd+qhdr8V7+J1ackBNTgx204DxftN4ffkYCfMonsE+V&#10;vkElt04Ift3Is9FSOjbl46Q9pdrayvF6EFa7BKDK3vIMVQfPC233nka515ep/jfx48sufvzzyQzs&#10;1Je9Q2qwj5VxkJXRj0Uqt0Xa75nhEHJjVIBN1VS0fMz9JEJ9mKLFTkU1j53KZOYwcYZS+udoQ7WG&#10;tKmQtIJzU2lECbYIISunY7M1EpCCYh0fs3JTQVqamqgIHUglqZppVxWUrUw5stuz/B/LbATiiQjt&#10;6QD8AQ+VKEFGsJbUVBlAXhQgaafPE4z/E5BSkAKkUZB87XfB8czp/wOQLbTqAmSc9amjtQNWWv5W&#10;WxuPxw4b1a76aJUw4hcgZfk1aCJ7ra0Ga37FRerYNW9a4T5KMKFUaZpFkxgdRa/mXxNurTYH/68F&#10;dYS7FHGO/2+FDYD6IdXXqYTJIwE/goRhsLsbAa2wSLVtr6uHo74R1to6NFRUoaa0HBXvSlD29h3q&#10;a2rQS0BqgOd/A1LL0GqkW8dmADkyGsAwLXWMF2SC9mFmMkbvTZk+k6AypDweCaGn1w0frXcgSML2&#10;NKOzu44AtVEau7jzNrhZaduodpz2KnQTjtaGMrhsdeiw1aO4+B4uFN3D5Su3cPvmTbTXNSLlbsJq&#10;qAbrg/WEQA32hp9hLXgHruqLuHnhJBXjDRQVXcGDW5fR8uoaGl9ewuUzJ3Hy5HXcPncCwxX/wY/g&#10;bzgInUak/REr5lNUN1WgvLYUr169ZEtWh8X8DFY3v7EQkNkcgmzBBcgIW3itQRGLR7kdRXI8hTD/&#10;u5sNgZ8KaWgogEnCqDD8DvsjhGS2Ed9ixdgbOouM/TJ6yl+i4mkx6mupxtiw9DaUY46KbX9+kIoj&#10;xMpHyFF9qX9Rxcxm+TmirWl0mi2ynKSySfZjKx1GlhZxIx2iJexFIU5rS7u8FHZgNdJOq23B6oAV&#10;hWAz5r31/92ucJujcuyveYbB2ico9NYj21WFSKOUWDn8tW/hqnqDxREfWniMQXsDLCWv4Guoxcvb&#10;NxH1dmFWacomYliZZItMW3mwNs9jn8D2Qoq2kbYyP45cvO+/s1yWU1TgLXVoqXiL2QE3gi21hC9/&#10;OzWKmrcv4XfY0EYbfUnhIlKRtHAtFivqyyvx+P593L56FUWnT+P+zRu4d/0ayl6+QPmrF3j/9CHe&#10;Fd/Bu/vXUP7wBuqe3ELNI1rwiheYoM0O87pGmisxZCnHargTvbWvqSjfYH2YgKDSjlFRTvKe3CAs&#10;V6igx6gs9TxOaz7uaTIj/lvpQWxMhvCdDcEerXNeSVniQdMofCpQ7RBMW7RT+4ThJtXJBj+zzXOx&#10;NqtGg5V5lpaOyiVPwC6zxPu7kYsNYpwA0xIZBSrwtcwEEqzAeSqYhN+NyZDfzGbKjoXMmt6L6RQW&#10;JuhqqPi0ho4yJ2lqpNZtVn5D5TnU0hCyp2Yxe96TXbTZrs4W2AlJSyMBScjJytbX8LwEh7Fe2DQj&#10;s4W8Rt9XsFpYM7kuQyMEbGKAZRDBoV64ujvQROX0rlqAfGgAeZ7b81KNPwH5y2JfECDv3jWA/E0K&#10;koD8s+gCjl+9hpt0AK0dNgPIMdpSl8NFRdvK43MYQNppv38BUlM7NdosxagphoeAjJnBGQFSAeMa&#10;vPn/BUj1QQao5FxmrZtOtLTYUFtTjVCon+p43iSskEpNU5FKHXZbW+Bv60CXxYb2BgvqSytR+vw1&#10;3j97g/K3pSh9/Ravnz7Hc7qdZ48eo7yU7okA1jFpH5ojrrnfwX6eMzpNo8w1+LM4jyMF0/mcwSpb&#10;M40AqSNar2k+tiCjMAKNHk3zBlEI0MQ4lddkEDNTQf75AaSTvZSqbkRDXSzdGOrrQKDbhpCvA2Ph&#10;LjTXv8JlnuCLly7i1p3/i64//0f169//8f26rue0J9s8zzJPGTOEIkJkSEQiIhERERERIjLvbffX&#10;Ht9jrf18Xq/r/f68vz+sWyF1dp7nuq/jWOuxHg8FWpSE67iOKqcVN0taKqR23Dtq8byWjVNrElRl&#10;fyLlcyoSk/OhYKfZ7M6FT5cJZf5ftNlZSP6ShvqsDzgc+YajqQwsjddD3VGHFqqO2mba3+pqDPR2&#10;4ZjfIXzzRosdlumjZjjKWKyUzwS+myO92JIl9q061lbg3FiFZZ4jx7oHWx7erL49nLsmEb/eRjwY&#10;wfeDITxspiK6lIDYchOWdPVYmdXQShL4Wi0mB3ppoUVNFDvuQpu0ZAFc+9bwENyVO12EnQ7Tal3R&#10;woqFmtMNK+73HbSHJrmYIgAp4iJjPjuCDiPuPexc0xqpGMO2Prj7mxCx9+NqQYfgdA98xnb4xztx&#10;Ot2NRXUFtvobsGdoxVJ3NfxUVuu0o97pITh5nge7mtBerYBjdACdNVUYYSe55ih8uO1EOED7TziG&#10;vC68RU5wKRc0tggJDpArZsLEDf+aDa8XfnZ6Iw6WzThzzcLa144hVQ1WDIT0UC/6O1poZ4zS3uQR&#10;hE3KBhQXFqMgJw+Jf/6J7JRkNBGI1eyUYnU7IzkJBRkZKKdSEXGV3U316KgpRX9TJZZ1beivK8G4&#10;qgodikz01ysw1loFBwE51KCgsu6FXdsIH92KTdOAY/sITuxUjhMaOVd5u0VLpq7HkW0YjkEqbecE&#10;j1ONa9rtyy07tnl/Hq5My5VxscXzfHcPZztU/SJP4e4WrxVVmGtBrn6/XlGlcCARuS5DBx6qyDD2&#10;1xeovDm47blg1LQjuLsB+9Qo34egFDaPqtLJc+Ghqjxyr2BS18P3F+FJBICIvWNbnjGxTWKNr/Gz&#10;X4mgdrEQJPafixhN2/Q4fBx4fLSP0yYDxgklA5WjcdgAnbYfMxPzuL96w/P9T4LiBhcn1xQ4Hkwa&#10;p2ndd7BPB+PYWcDyjhUWQnyCNltLQDZ1qpFOQCTzOqRXV0lAijnIb1SGoglIikWa5KIiZCpKJCD/&#10;SPyG31NS/qMgDeMGuUiyRRss4j+FvRa7hQb1PMZBvUw0IQAokoQIBSmAKOYahdUWWw4FeAQchc0W&#10;z8U2QbGKL2y2CHUSgBQ2e56WWABydNQEw8gYHW4PNuh+fu1wuZD1lnYJMkO3BvrOLj5qMdzdB11H&#10;D9qVKtSX1aKiqBzlJeUoLVSgOL+YPFGgorQc7ao2ntcp+Vk+wluAWwByUc4NO+SCmpgrlYC8C19A&#10;5AAUOwoE9cWjyCF4c30m0+lf8ICEhBcbxEMihown/4LWRBScuiQUQifsZFRHx/uixopHVqXzU4WK&#10;0TbsX4Vnrg21iiTkZHxFdnYhamrbMUL14Z3tpBLqoSpoR8zRjB/rWXhY+xfsvR9RkvqNqjMHxQUp&#10;uB0twMtMMkHwEXnJf1GdUE1+/QPq2gRM9xZgpLdW7pipZSeqqi9HBy3dHG+IQx5r6OYJoUsByD1M&#10;W02YX5gmFJ0yzZVY2Rbq0bW5yhOyig2XqDYYwsNdnJbqDfH7V3wPhPB8GUf85hARUar28Cvu7Bm4&#10;X2mB29ACQ0czivOy0NHKnx3LuBOhI5EDGQweJSDjtPl3PFdyDzVh+YMQCm4uInboov2z4MY7j+iB&#10;A5cePm7P43hhiGDsxaGlF6dUjkdUiR59K3yjHVjrbYB/rBM3tNxOKsVVqqil7jqczmrhG1HBZ1AR&#10;kipsDqrg1HdQpfdD01BBK6yEIv0belsapLo5FPMz82ZpnYXdF3OlBy6bDHIXu1nEnKNI5hsSFpOW&#10;+zm0j/1lKm9jPzZnDLDpu+C3j+PKPU+gO3FFcKipTp2zUxjRaTFCm6WsqYGiqBg9nZ0cyathoLIs&#10;JRgbCejs1CSk0Q2U5mbzOn7mzVyL5goFFWk3zIS5TdtKABK4vS2EoQ4+gs/YUg5tVS4c/N2sug6G&#10;RgWsVJL23mZCsB2G1goc24YQ4YDjHdfglkoyxIEmsDiMW/e0dCx+2yhuPXb8OPXi2Gnh9VlFPBrE&#10;roPXg/e3GDTCvk0CbF6ej5BXxIPO4IKQuuS9LUKEhKrctE8hciBsuwdHfN3uul0m3diyUT267PDa&#10;pqlQndgXIUFUPIu0t36nHc9UhkcciAP8m5oDQm8bvx//z03HYuIgszo7Lvem+2jZf95dU6nuYIWD&#10;tqjrMms2wTozB8skm8mGU3+EQP3JfvsDdxdvuA+9w2XzYWLQiuOjcwSv+D8c4I/uPVJJTpiN6O3v&#10;R2OHGimEYEp5OVIrCEphrf8GZGJ5mbTZqX8DUipIWux/APmPghydHJEKcsdFeE9M05aOU+WaMC6U&#10;3JhRzjWK3JtCCYtSFwKOAjbiUcBSLNCIoHEBUTGtIAEpbLiH5977q8LkfwNyZITW1ziBPl0f++s6&#10;RAnX6O2vYPMjvt5AC91JhdhR34gOkSugqh61Ao4llSgrqkBhXgmy6V4z07KRm5WL0pJStDa1SECK&#10;gHSxSCPmIudmLJi18PzSYostkCLkSi7SiN0CQq6K7UDi8Z+cejIx6d+gFFkthKwV1epkxTrRODrI&#10;USJ88iuJpahdQrtywyaKJYn9r/enVE9rajiGSqDI/IMwKUZldYME2sxAB3aFbVxsI3Ca8O7KRNzz&#10;P1RKH9Fd/QnpiV9QnJ2M0FAOfix+wo3lX9Ar/0Dy57+Q8C0VmalfoKrOQntTBaHLDlmrQGVdGcYG&#10;jVizLyB0dYKz2xhOedye3XUsrsxge9dJWFIVHfqwLzKxeLxwi8pnIpPIIkcnb4hK6h3xhzhCy9vY&#10;mZhC/DaM+NUrlaQOT97f8eb5De/uAlyYSuDWKaCuz6Lt/50gaoNr2oTLvTUcOMx4JRDfzg7ljpqH&#10;cEAmYBCwvD5Yp2KkenERUlQ7whb62bnPFgzYGGzD7mgnTgjGQzPto64RW7TMPmMnDie64epropps&#10;hbWjCkeT3QhZdfDy95f2IZzwXApwLvUIm92BsXYlFnSdMHe3YK6vE31tjdhg5xUVFI8JPx87uggD&#10;Ol6blWpX7O++PnLLPdFxKqWA24F7kfhinzcs1aPLPISN6WEEVi24P3Ahsm3HC2G6z04vQl3EXJC+&#10;Vwttl1qWRtV2d0PV2MDPVcmsP8JO56Qkwtjbjdzkb6gpzEM/IdFUXoKx7jb0NVXDruuAtbuJkNMi&#10;aB3CSHMZlnsbqRyLCMhs6GrzCUYlLJ31MFHBLveqEFk3Ya6nAc4BFXaMhDdttY822zfTi01acBFI&#10;753qw/X6HDY5aJw4ZhAmNE7580vwV5B5lN9T2G2h8j12M/bXRAA/O49zVu4lP6JVFs9FwLp4zaVP&#10;JP+gu3iOIP4ek3OW1xQE5l417AYRxqTHOh3L5qINs0P9cl6yraYSV6KCIgcnVXUZpvo0OPesw8LX&#10;CxX/yvvDoFbxmsxgyzoD54wZXtrYXbeXitLG80vrH4wiev6Cp+s41Wacyvadxx/nscRp+Xmvex9x&#10;GbzHpteNvasNWDZHYVmagoXCQCT/7RkyIoWASK+sRCqBmE4wfi0rwdfSEiRQVX4rLZXwTCwSweRl&#10;+HfCF/yVlPgfi53F1/0DyG1CzDxu/pWkYlRAks04inkLVey6U9aOEYtNYhVbwEZAUsxH/jNnKkAp&#10;FKQIwxEKUiSV2KfdFtASFlss0oyLTOKGSYwSwP36Aen8zi9OZb32yHVYhjVN6/pRy8G4qrAEZVSJ&#10;5UWlKC0qo7gqRWG+AtlZhUhNyUJ6ajaf56EgvwjKeiWmzTNUjnTFVJDOZTtGqc61ml5otb0wc0AS&#10;YVcC4h/E1ioRRHl9RdkqCjbxw0XiyQeR/eSGv4uc4lokC7gkAKkuxRah2wuRtkuA9fLX//E9ImFR&#10;J/kG0asbCUqhRmNnO4hv9+LYUoSe2nQUpueioqoajc2N7DTtWDf2ImTrxKOrAW/rGXztb3KnzIbh&#10;GyrzE5CXkgSvLhuvrk9yUebE8AeaytLwKSkbiYkpqMhNRn1V2a9dAKp6tLY3wmQwycp1p4TS6e0d&#10;ziNB+Kly9483cBLaRiDowWGAkn93lyOHC2ebtE5BQvDsFs/+c9z5gnj1nxFQVgzV0b6OtiPOm/Ce&#10;qinm+fNXZqLdPxDnMZ2O/BtjTZ/QUfQJOyO9cLIzRKhQb9mBfhLMT7wRREZtmXFHJFtgR7wnOIO0&#10;2OGtOYQ3puX2QBED6NA2I2Tpw/5IB/y00J7BZoKxDXtGNdwCkmNdOJvVIWDWYoOQPDJpcMB2SCsp&#10;4LBtaId3uI3v04gFWk3XqBYHs6O03P1Y43mOUOVfhw7w/nyFM+8KdizD2JsZRMBhwveQF49nvxaV&#10;jqmcro/38J3XPkaYWnRqjKpbUJGTjKsdqirbJB7ElMEOIUtwiJrW8R9vsJqnYKB6VDU3UcW3YoCw&#10;bKipRiutXFleDgyaLqhqq1CSlYrRrjb0KKvRSVD0tdSjoSgbvcpyVKd/wbaxB4amMkwSgFGXiTa6&#10;hmq9FetUxo9uM5z9KnSV5UBbWcjXVWCmux59dYUwt1fD2lkHM635dGctrJpG7FGNu8e6cbEyiePF&#10;cZ5rI6a1bTKBR5Tqd2d+FJ6FcVzsrlBFeuBdNss54yBBKFb1hYretdKSc8Db5P+KraIOswFzI33w&#10;OeZwuL6E9eVZuOZNiBG0bjMVDyE30t2JrqYm2rwyROle3BYzdG1NWB4fhG2oD9rmOkxpuxC/DMK3&#10;TEW4sYzHwx1M96llYP7d/i4mtVoe0zkerp8RvXjA9/s4bkMviIbe2AjGUJyqP0a1+orQxg/4l2II&#10;uV9w7hf3fAgLnkn0jLciEPbB7lzAFfuC7zyCFNrMVKEgCcQ0qsfPiiJ8KinCF1pqYbFTRDwkAZlb&#10;VYHfvn2VgPwjJRVfcnKlxR43jxFwh/8BpLDXo2IP+vg4xkYMWLTOUgW6cLjH87n1q4TrP/OPIiZS&#10;xEEKMAo1KSAkdroIFSke/wGkSHtmE3upCd4RoxkTphmCcpiA3JCAvBaAjFwhTJu+a7fxvqpBcVY2&#10;CjNzUJhTgILcIuTmFMromdTUXCQnZxGOBcgnQPMJSAUHCVEpUSjWA4JZ7Iwa0uvRQ7ve3d0jC3uJ&#10;VXYhGD+ITeNC8goFKUpzitKboraDSD4pMp2ImiVi07b4vSi5+U9t4ugFFSbtudhfGbkQWZxFgK0o&#10;MSrAKaqL/Ur++n48jogrlSN7Ompyc1FZoUZ9Wzs6O1tpq/QITWtwv1mPx73kX+nQ3L/Rcn+AseMP&#10;FPAC2bvyEXN+leryfflPOHsTUZKRiJQkKrfCXNTVlqKtswWdve0cZbplUKxb7GYgoEKxe4RjJziP&#10;brOx40fZsa/2ZTHxddciXA5amO0tWq0fiIff8Hx0iefAIV54Ie9F7j5FGU4IrRMrFQYvxKM9DyLr&#10;eVTkqdz+t9zVE5pNwLG5EmG7CfFIDN/PLwhBH24J4WPeICKJgqjVIoKSr/1830M3no9p0Q5WZKyi&#10;f1pPS9mKM6sBYcLukNAL2wawMSAsZg8OCdDAXD+2CMDQfD+8AqBUjX6+zq1v5/mgpWbb6m/HVHMl&#10;IdEAu0aFADu218zzu25lBx2R2yWfqfa/s/NciWQkVINuwnNvbhC3VLRvZ9sIbS/LbEFPF36pIhfY&#10;oZeGdNAoq6BVllF5WXEmduVQfT1SPe44LPCuL7Oz2CES/+rU7ahiZ+tobERjVQ0so2NoJiC7WpqR&#10;l5qMyqI8WiDaZVUzbXUphjpVcn50UtOO0owkzPR2YpZqt0WRCw2v62SHEveEooiRtHbTxvc3Y4FA&#10;FN97jHBc6mmGoaEYzr4W2KkiZwjHnSE1B5AOzLbXY6ajHptU2mKecmWoEz6Lnm6mi+dlUKrrkGsO&#10;51u0v/wu1wRjiNAXmZNCHEDOBSA3HVRnYk75DEG+zjaqg3N6FA7TEM69LrqOGXhXbfI8nHNg8S1N&#10;U5nPYHF0kEBUIZ/WtJnfd8U8AS/ttrDeqyYjdKom9DTUoVFRCKdlgp+3RivvwsnGEqHowxFfNzMy&#10;jNugcGRRqsVn3J0/ULHG8Ur1GD2K8/3ueEw/OUARlP5nBI9vqMZE0osYHdy73C7Zq2/C7oMTg3O8&#10;Hy4O4NzyoaheADIHGRXV+Jpfhs8lhWwEZIlYqClDclkFkoqLkVWuwB9JCfgzMRF/CkDm5iCvvAKT&#10;ZgtCJ0F46bosk1NyV48A5LiRCnKU53lpEYe00zKY278LD1XfhmtFZhQXSYdFLXKZD3LfK4G55RYh&#10;PiJhrkh0ISw2f0f42uesmDQaqeamZRMWXuyfFnvmRVYg4VjDVLLXPG8L/X2ozs5DaW4h8vOKkJ1b&#10;gKzMXGSlZiElNZ2QzCQs81FEZVmq4CBdXA6HfY2MiyFGcbfNYxgcMKC3V0BSCxvVf5ji4J7i8IOA&#10;niClaOK5AKGsR3xzRUD+KhUqmlCW/ycg2YSaJCBF8lHR/vu5aCIt/mtgGo/byXhyJ8DYXoiayjq0&#10;cfRspb0yqPvgpWK43WjEgzcJ757fEd+khd36AP/sN3SWpsHUnIm7pSQJyPjW77ixpqCvXiRMSEBR&#10;cQ461A0YJ8QsDoN8tIrYPz8t4HMI509UcM9uXDzbEX6y4jq2jKubbRzSSrppszaoCLZtVEG7p1SJ&#10;z4ifxvC858MdLfrrlA17qh6C0I34wTXiPh/C0+UE5b9xJxP5/gvx9Y943srF990uvPs38P0sjFcO&#10;ECLrjAguFiugosaK2Nkhds88ED5OQinsocVzTf/KvOOcZgcew4XThHPHOI4XBrFPexi08XUro/DN&#10;DWBrvBv7VI7uoTasD7RiUzzq27Ax1AHfpBbrBIKdsJhpq8PZvBH2vnZsTfYjureCjflxHG4sYtdh&#10;ZSd042BFhCOFqIpoMWZo7dcsMmZQ7MARx7a/MoOrfXZ+Wk3vkgUNJQUYUjXAoqX9swwgKGp9i9Ck&#10;TTv87iW4CQexsitWazV8ncgnuTQ5jpbqGt6wedJezxsN6GltQlF6KtI+/wVtayOyEj6hr7UBupYa&#10;wqKK0KAdb1Ui4+Nv6KqvRFtFMVSl+dArS9FTlYdxVTmGGouxoReLUUpMtVRgmkC0ddXiZEZLSDZj&#10;nJZ8vLkclrZaKslqLGuasUS17TJ00G53ywDzrYle7M8OY5ffPcTr71+eRsS3JhWkCIoXe7zPth04&#10;WLXK3U3n3lUqTA6u+264LOyw/T0EZT/0HOCPN5042d7AWF8PHs780paLQWWEarmQ33WRqkrE42k4&#10;IPTxPFiHB2A3DlNBNqCXbdsqbPQ8zug6wuzoTvMIP2cLAUJldU6c1wNa6nuEDi/xcPlGZf+I66M3&#10;KvcbnLi/42jjka7uBwKBR7i8i/AG7TimDX+O0oJfPuL56R7rVzb0m9twchaCL3CCtgElVMZmfCvK&#10;RyLV5NeSYiTQWn8sKpKPMvxHArIUvyd+w8ekZPyRmoLPOdlUkBW06lacB09p/ddhmZqUizRiHnLs&#10;b0CK4v9yd4tcuzjE7s4mBYtTQlIEke95t2RFQgFIERfpXBE1m9Zl297coi3/pSBFYTQz76NZi5gb&#10;tMhYSLH90Lu1Jd//9NDP80IhwusSsM1CU13LQVYk3hBx1znITs9GZnIG1WMqWxohKVRkIRQEZFlp&#10;Jfv/Np1vBM+3NwgeHlNYjaOPgNRq+mSWIJHP9TF6/guQ/xR1/+f5/6pIMRkqFCQhyUfxt/8XIMXr&#10;xeP/3URa/JeABU9bmXjf/AjfeDbVRQna1R1o69Cgs6Ub5t4OnNha8eYRFvtfEo7v3n8htpYAlzYd&#10;xrpvuFtIJ5AElD7g+1oyNgez0FT8Oyryv2BkqhP2nX4s7w9g2qGB98CGy8geLh+2EH5zIPwyg7OH&#10;EQRjQwjeTiBwaUPgfA2B0DpOTjdwQLUZdvsQWvDi1X2CnzsHCJnM8HT0wKPSIL7iw5t9B09OJ/ob&#10;MrEy+BUPayK7EGHuScPbfiPiwQla6yVEedFexNxtSGSL4Tk9OaGKDsg6LLEzH54v9nFMEO0u0Ka4&#10;53CyZmbHWJBb5k5pt/3LIzgUAeELehwtDGDXQttu7JZ7sQ/4XMRGijjIvYkueGi9/TN98Iz3wDWs&#10;hk3bgt2pfriMGrlrRoQPvV0K5erH7uo89gjGgGtJWrirrWVEdx148hMI/jWOwg657/mKjyKRhbDP&#10;3oVJAnMY23NTcLLTe2aGJdhfTz1SVT3Qrp/z5gz51mUm8EOXDX5+jrIkH62V5WitqoSRNtE+OYr2&#10;umrYx4exMKJHf3szagqyMUzAaJtqMKyqw0hHE7qoUvtVjUj/9DuKUr6hJC0RTSV5qM/6hr7aYrYC&#10;LGiU6FKkEoCEY2s5+iqzYemoxFxnFfaMnQRiA+bVtRhWUlX2NmNIWQIzf37yWnGyOAwHlecqz9X5&#10;6pRUkkFa5/0lKv+bQ7mNMuhdhpcDhEiQEdpxYnfZgvXZMblqLVTj9qIZgXU7Dpw2WOlU9FTMBo0G&#10;F3u7iBwdwEXgiUWY1toqZCUmoLetTc69igWpRgJH09wIbUsjiqmmBSAXDXqYenuwt2iR1tszSzXp&#10;XoV3kap/fg6RgEiXF0HIL7IQvSG0/0BoPuHIE+XgFMHlMS328TX292+xuNUPm7cL/hBBeHiL0FkU&#10;W9tBDNm00A0N0C2dQmT3qe/KQ12vAhk1BShpU+ILIflX4S+bLez219JiJCkEIMvx72+J+JgsAJn6&#10;C5C036Y5UUEwQEA6MUtlLAA5ZpwgHI1ykWZNAJLnQqxTiPAlCUiCUahH54r9l4Lc9UhIimJZ1lmb&#10;3GboWF4hMAlHNrFQIwApFqf+AaSY4xS1sn3b2xKQBzt8D48bkQMPIu41LGt7oOJxl+eI+vmpyErJ&#10;QHpSOpKT0pD4LQXfElL4PJ3Wm9+bFnt+fh5X5N1T9BpHtPoio7iuT8SY9hOQ8zLOUkwxSkD+Atz/&#10;QvIfFSkg+d+AlK/7fwFSvO5vSP5/FGRwHq9bCsIkAa/ObN6Ydehq60SnWg9VWw86Obo6aAVenYVU&#10;iP/Cj70PePUK+HzE4/xXLLclI2oVgCUgaW9/bvyFW1sirO3/g/7Gr7wx2rAabIfF14j5bcLkeh2R&#10;ewIv6kDw0YzD6yFsnXRj7bATa0c92D4jhCI2hO5dCEY2OPpu4pLqMM6b8HTGCY9+HNFFB+IXYYLv&#10;Gk8W/s1Om3USQvwpCo+tmwomET/dZXjersf3gAFvgQW8iySvVIui2NbTrciEHcTb7e2vLYX8nVBY&#10;63NGuK1GGdoTPVjFW4jWf5eAJBxDmxbaMwMCDiMO5gepGnuwY6baWRjG2eoYPJM98BKMYpeNn2py&#10;a5RWcrgTq+z0O5MamDrqYKPVXhxQy5XrBwJPxDSKqodPV6dUOIeICnVCxbcy1COVVJRwfgnt8Tj2&#10;8MjXCru5bzfhbJ1AGNXCM23AhnkMQdci1X4zLgnQ9yux7VDsbT5GNLiP56sjrJqHENlzwmudQG9T&#10;LZ6P99FWU4U+uoTViSGoqhSY7dcQiLXoJghdhI1Nr8Eowegy9kJZmAELlVkvATlONVaZn416RQFa&#10;youoDErQW1NMJalAb3UezITjtqEN852VmGpVwNZdgyVtPWIuI25XDTin8nbqmqGrycVKbxOcehXW&#10;BqlitY1YIxx3TL0IO80SkOdUz8fOGZkII8AB6zm8KxOJxJ8uZEjWkdsuy1WI+UgBR5dlDIaedrTV&#10;VqKjvpqwV6GtqhqWAT0ay0oJyGm019cg69sXOSg0c6DQdXagOIvfb0gvk4NUEJZNpQqoKspQmZPJ&#10;x1K0V5ejv6UBO5ZxPiqxPDokIRk9Frktb3B+dI2LQ6rF0zjCJz/wGovj/TVOFeaHXyTMDV5CY1Si&#10;e7IM68cu7IcvcR69w9lNBC7/IgHkQ2/HGtrbuqFUE5DacjQMdKJYVYvPhSUSkH/Rav9OR/a5tACJ&#10;ihJkVVTiXwlJ+IsK8ncJyBzk8JjHZ8wywN27uQorj1fYa5Hv0iJ2qlDhiZ00Z0eirtCpTCIhEtgG&#10;RZynCIb/+1EAVvx+ddku1afY5ifzQVKESAW5sQH77JxUqHMWvreYjyQgRZZxsR3zMiT2xh/LPe4R&#10;2viodwMXCxzIdWpoa8tRlkkQpmYgMyULyYmpSCQcv35OkpBMSkwhIEtgmhrHyYkPZ+yzQt0K9Tus&#10;H4JBz4HUvigXaAT/PkjFKOD3t0L8b6stXvDfdZSlohTw+weQfC4B+TccxbyjAOOvOUgB0CCeTux4&#10;368h/MQCzO8I2hUY6W1HR0cvGlo7UCeStLY34dbK1+wQoqLUglgEERbW8xtCxkxcmZNlAl1R0Ev8&#10;7t35O0LjH6hIU7DsK8PSSQXmA7XwP03iIuZBOOrD8fUSvGfj2A+aaD3GsUMwbpwMYDs8guOYBaf3&#10;i1SUKzi99hJm+1SAHsQ2duEaGseFg6qSlvTHNsG4FUTEZELM48WEcR45lOrO/nZElnXYn+9FPOym&#10;ArMjekTF6tvA+90ZR3o3rngD3AWDsh6L2ElzRostMn8Hae1F4oczkVRi04rLbVqjeQP8tNkHNgPV&#10;4jj8Fj0OzP0IWIdkdh6R33GBFvJkvh97tIrW7nqCspvH0YbZjloM1BZhlXB00Fo7+tWY7eughRZx&#10;eHaO5CcyD6LYUyxyMs6LlWK+VmyTvNsRgPRRERKk/g0JuQjV49qYTq74mrtViND6bVt5TCuzeD7b&#10;43dclyUgTjxrOOZ7uhdNGO5uxTBhd2yfhlXXTfhpZa5JTXM97MN9uOLrzL2daCzOxYK+h4qxER7T&#10;IPYsoxhtb4CyKItQb6FtVeHLvz4gn+pR3VxHyJRjgn8faqrGWGstmvOTZSzkaFMJ1vub+J2VEoaB&#10;aa203tPtlRKYc+oq/p5A5N/E3KWbFnt9qAOLfS3wz+rhNKh5To3YGO/FLa+dy6SDSD135l2iMvbC&#10;OtaHXX7fAAe15ckhjBCKN34PIcdB5XAXs0M6HK450EjFMtrehvxvX9HdUA8dBwRzvxZDapVM89ZA&#10;RSZyZzaUlxGcdehTqZCd8AUV2VnorK2GobMdGmU9zD1qjPO7d9dU0DHoMdHTyQGjF4P8+915RNrl&#10;SPAZV8HvuL14R+T6CfexGK7oUvb2PXAS4JvHa+geb4LnZhmmNULFRcBsDsDmHmeHP8RQzz4BMIva&#10;thIUcLBJEKoxPxPfiovwJwekv6j8/6cgE1/KqSDLFMiurCIgE/FnUhIBmYJPVJDZVMGj5kkJuK0N&#10;kdF7Bg6KiTWHS6YpE1sERc2fM/+BjGQRgBTFtGSEzBWZIjjy95SdeC5WtE0TZrlNcYrqdmVpmfb6&#10;l4JcImxN40aZlHiez4XFdrvYb6iqBWvu2K5OqbAJyeieG/fuRdwuTWFnuBdtVMFFaWnIpopMISBT&#10;EtPw7UsSEr58w5fPXzHCAWiDSt1Dl7C/t4lVxy87L+Y8xT5th50g9lPs8Bg//KMW/wHkP+0fIP7f&#10;gIwJtUgACkAKNfkPDP+B4y9QhuQk6u15CI/BHTzs1cjsO6JGdmw3G6vTKnR1qtHc1oXqphbePEp4&#10;hlsQW8nC+55IqkuY0m4LxfhgTyYgP+F15d+y9EJcKEkXbbjzfxC2f8GaPwfOs3KshVU4fJrB6d06&#10;ji7W4AvZ4Q/bcRhcgZcKz3tKixlbwH5kHHthKrWwGaEbB84jHlwGXVRXm/hJoMVDVJJi4/yMHqFV&#10;I5WlExdzetxuu7C2uI6ibAWWhiYQv43hYmNTguhJpDY7P5CwCXlWZFovEfsWPdqTiR5E6jOR3Sca&#10;IER3V3HmWZRZvUXAuJgHC63O4Jk/n9HyhWj5vITTMZVmeMUs04CZ1EpYexpliMsylZBYpHANtMv5&#10;27B1EOt9KhgbK9BVmgdLVytBZcHqmF7OO3rWHXiLhnk8NmxO0SpP9mOouVIqqXOx/5sK6uF4U9bE&#10;WePfQrTKh3Yzlgd70ENAGTubqf6otjxLVFNUveEjKshtxO/DiJ1REfhcUlE6J/QEb6ecN1wgSPQE&#10;3khPh1yttlI9ahqrOQhM/3o/AnyKUB1Xt2CwvVHa/pKMFPSr21BdUoDRPjWKMpP4/yo0FKRja1IP&#10;Ta0CffVl6KkuxEB9Cea66rBCAIrpBgFBc0eVXMgaFvOUQyp4Rtow01EhF3WsXbX8O4HUUobprgZs&#10;TtD66zsQWDRKJb011UflPC5TqP28oX10TGN+RIdtm1mWs9UTeJ38HqMEV6+qCdrWJlj0OqioEEep&#10;IgfbW2Ei0Br5c7eqBVuL83LFvpGgaa2tRQ0VS3leLmoJo/riYqroehg62vn/FajKyoSBYO1V1hCU&#10;7RhoITC1amiotrUtTfA6xF7yI0RObnF+GMHeThDHgRDWN90yvnedcJyYH4BufAR6Pk54umDamECf&#10;WQPVYB7su2a+7gQ20yk620eRUZSNhPxcfMkvRVq52FqYRRWZjt8Jy9+L8vBXcaFUkNmVlfgjMQl/&#10;EvC/p/0CZBZBPzlrldmHRLVCURNm1b6KzbVNmYXHR5EhYhNPCZcrQlRk9REwvbw4lcHdkjGCJQTk&#10;Pa2tCPVZsjukvTVNTsm63VuuDTkHKRZpzBNjmKEyFYA0T5kJSBdO/wZkLEI2UeXdH+1zcN8iV5x4&#10;2hSQnMEkr0811Xl2UiLSEkU2riQksX39nADDkEHWGnp8juLhKYLvb894fryDe20FxsEBTImibLPT&#10;EJl8RDG3D/+x0QKU/8Dy78f/NyCvcC/+LoBISP63YhSP55S+oROeHD5GCJu74xBifg3uNgk/XyFi&#10;W63SSs5RlTW1tKO6sQUqKsmuuloqAQV+bAo4Cjv9u6yP/ZNW+9b6P7i3/I73JVF6QajID/ix8S88&#10;+b7gOFwM/7UKB9EJHNwuYONwDA4PlVZoDvsXDviDS9g7Xsb+OUF5PoONQD82D3Q4Dc3i/nYT74+0&#10;0Hd7+HG2xU5/jZfTM5wThluzOsRPzYgsNeLNN4pr9xRivmUqnUZUF+RSeRzg58k57ve38YNW8+14&#10;B09UGT52qvdTqsc9Fy48BPTGolz0CPvWeC5+zd9d0Kqe0s767JPwmPWI0dYF+FzA8owtwv87d1nl&#10;qrFNS3uoaWEnb5ALECIcSCxGGKgC5glOAcvpthpMqGowQxu8OqyFj3ZDrIpGAnsy7dTloYc22Qa/&#10;bQwR1yzWaC/Drml4Z2mNfTxHyyYCjpBYmEDQaaXNq4e+VYneBtrkhjJabcJ2YVyucouaMlvzkzIo&#10;WszDuQlhsVVxnqpR18hO3t1GGNbIFd4evoeYV3RNGbBGq12dl06F2YW18X65Wr1BFalpbpB2VMVW&#10;lJmKNoIo+dO/+b816GmugmNEg86aEgzxfRZow5uoNluLs9BVlY+eSg4InXXoKstEX02ebKuE5iYt&#10;uIClCH1yaBtg71HC1FaJ+Z6GvzMgjeDZ78DRwigcOpVMubZvNci4ULF7KHa8jeM1WtPRX5Uee3g+&#10;rnyb8FAxHW844Zox4WpvB+PaHqzNchAjrOqqa3B5dYNQKILQ2RX0fYNob1JBQWtanpeP0uwcFKen&#10;o5H22qDuxLppEpM93eimsjR1d2Ja0wn7gAZHHJxEijltSx0me7sQoaW88O5R0a5h1+WRO2nWnG4s&#10;EiyiJs7k7CC0/L5tdAZzXiNqNOkYc+oxKHK8utQYtuswRFhOjtvR2TmOTynp+JZfgD8zs6GxDEJv&#10;78GXggT8lpeGP4oK8LVUBJCXIYtw/3fCJwnIP9JS/wZkBVY2vWTBA0F1BueyE3PmOSzblrFOkLuW&#10;Hb+SBvvoNAQc6aJEdUBhp0W2IQFLsfFE1LAWwBRbDR1Lq1I9zlmsEJm9/0l35rDZaOHNsFnnZXad&#10;Bf4sSjoIQArOSA6JRMcUITcHW1T4m3jc3UDMuQRXnwbtIvt96jdkUAEnfv6CZKphkSldlNeNxaL4&#10;GX8jJO/x/PyEd0Lyx8sj9jZdMBmHsLxogZf9J0AL/kGuVP8XFMXjf1SkeP7/AaQop8nHa4JVwvEX&#10;GMNnQR78oRxZZOFwSu3QUQjXh/dUZ0480yrG3X68rz/xizzBv3EgY45aO7vR2NKB2lIlxlXZeHYI&#10;ay0A+RGPPtppQvLF+QFnegLR9PE/gHwmSH+EviF6V0dLPYjDKyd2QktwHvRjapmdYrsXnuNpBM7n&#10;4D+3w7k7iUWPDvatbqy6NQgG5mmnPPh+4sD3wCJ+HDpwQyt4T3sQvwqyA9kQ21TzOMp5vFRqqxrE&#10;VjuovGrhtHRhuLOBdryXMFvDEy/Q3c4KIrQd1y7ac3auyOY8vp+uI0YFLZSjaGLlV8TYid00h2tz&#10;MqA84JjC2YYIN6Fyc5pxQigesvlcM9hdnsDZ4gR8k32Y61TCoqqGh8rRRFAOVBdhpr2OqqgUDn0b&#10;LBqCwTxAJTgNkbJM1HqJXvKmPPQiTMsf8a5gqqsZM11NMk1YUOwBp2IS1l6EHInMN6vGPuzRTuto&#10;jUdEMgpVA/bMOsLUgjBV7xHhfbBKxbu5hPNNBw5WrHiNXcqMNmKRwUWgLBKUS6P9GOvrQm9HM0xU&#10;Q0vGAfgWp+X8o22Idtg0RDgboSf0TLpfNVKKMtOhrCxFYWYyelR1aKtTQFVViHFNK8qzk6EjbJsV&#10;BWgrKya0q9BZWYhevkYkthhvJchrCnFE+K3oWhBeHsaTx4wbpxFB2m/PUBuO+TfveA+8U1q5/XB5&#10;qJPqfAhTHFwCBMUqBw0rITNDdTuibpXAN9D2ityZrdWlUNH+ij3n3U1KDHV1wDYyBAft5vEhHUI0&#10;hrvXOF1KFFuBKDxsTvcxcnJK0FBRgeLMLCgJnbaaGihLFHIOspLgnOnr5TmpQ2HSV6hobXXNdYhs&#10;r2BS24a30D5VeCtaK8oliNetM/C5nbBMigw3c5icsGJ5xY01rw2D5j6odLWo02aga0YBHe/Pxc1l&#10;uisnukzdaNWVweVZhcG4QlWYhs95mUgpy4OyrxZG3tMlrQX4VzaVYn4hvioqkFJagRyqy7+SPuOv&#10;lGQCkgoyN4fQrIBtdROBwzCcS27YrSIDuBezkxZMGoxsBpll/YwKMnJGEMoUbPv/WbX+ZwVbVDsU&#10;0BQ5Iu206DarjaCkVaeCFAlzBSBFtqDVpUVsEJgiBEg0EScpAHktpvfEDkDa9xfe3yLG98JPl+b1&#10;4FakVBs1UDA0QFmcjcIssViTiG+fPsmSGOHzC0LxES9vj3iP/0A8Hkf857usXPl6fyPnVl2iNDFd&#10;0iFFz4eYiHcU8Itc/NpqKHbS/N3Erpp/QCnhyfbP6vY/ylNWhAsdyjg4n3MNM/0mLI0ss+NxtPDc&#10;Inz4TDh8R8wbpxp7JnCiiBNOZ2sGzBt1aG3tRWtHD2pqmlGVmwnPYDbeXH/9mm8MUEGyfd/5H3h6&#10;PuBYS3XpoLJc/wP37t/xdpXCm7Mf19E5BGmr/QGqRd84PHv9BGIv1nx9CJ+O4MedCP614D2yj5tD&#10;KqsDN+LPz3jb8uFcBOTO2xA/OEbcF0J8mfbRf4ro6gLezhxUWM346c3FiysN8UgPLrbUBJESdl21&#10;zN/4yA6ybxclEahQrROI7W/ATVX4drKO58AqLrYXaWHdCO8sSgiGthZwLNSh14nAOkfFuRE88e/r&#10;/B/3zCAcoz0ESJ9sIixlRdeKBWmvG2AiICfZ+mqK+FiLQWUZgc3/myCAqBofTvZ4TkTeyVv8jN3R&#10;gojdTUHcHHnhmzNQXakQcYzCO9aNnTEtLtctPNZeiL3j9qFumaNxldckfhuUCzSTImUXgbhvHcMV&#10;1aNcyCHgdxdNVIWDMlzINWdmB+7idzexkxfCQQDW5KazYxehhrZtjva6nrbObzdB11IFp7EX412t&#10;BEMNOqka1Q11MiymLC8LqvoqKkna1NY62u1mmAc6MaVtwcHCGJQFaeiqpmVV5KIuNwVt5bnopIqs&#10;zv4mE1wM1BZiqasepqYSuPub/6Met/StmGxWwNXfQrXYQkXehHm+Z0dFLoHeAyNhHHHb0UvFpu8U&#10;c4g9WCbQzbTTPusU7Bw0xFbLHlre2qJcnBJSnnkOXguztNV98GxRUcV+4Oohjk2Ccd1/i42DCNy+&#10;c+TkFlMNs2M2NNBuE5DVBDsh2aQoRUVWDsy9fegidGsKc3m+qCwJ5H5aeNtgn9yRc7ruROzwBGbd&#10;IN2GCz7HNvZW9+BZ9dHOnmJzY5eQNGNgQoseUydajLXommvmcxX8F15M85wv7CxAb+7HNsEyaV3H&#10;l7RcfMxIQ1FzJXSLWvTz9YUNRfhXehr+zC/G56KSv1exRTafBPyRzN/zb1+o/rMUNWjTDsBomsDp&#10;YRS35z/wxu+9ZHPCNDaOMbGDaGVBLqDIjSRsInmGKFWxtyu29/I77K8jIGKEqTBF/KPdMQ/bgh0r&#10;DpHQYlvOQXpESJBjAau2ObgJvJ0NkWXcKcVX8FBUTAzJdh2idT/14kbsbOIAEPWs8J62IcD702Ps&#10;p6hoRW9VKZoK81Cdn4/DrW1y7QZPT094+/6Ml9dHWZjt9eUZr08xvDxRzJGHBwceKsgNmYvig4Dj&#10;P4D8f0Pyf9Xkf1QkVado9zfX/NsNbtgRwxw11i0LvPG7sDTsQsgV5c10g/DJM+n+QLqH8XI0ie8+&#10;FWLbZYjtaNmpBuXe6Tra7LLqBuRT9vfUpiBiT0V8lzCU9bT/Bz+8v2FT+y8MlnzApfEr3tf+ws/d&#10;3wmgZIQvDTgJz2D/1I69gIgDW8QZVaNnfwhOTw9BOImrVS2VpwW3tInzVFtLVBXBLSuexeLKogYX&#10;LiMWDT0I0fbHx2Zwq+7B2+QY3gm06IEGP7aS8U5L/+4vQfxxBP6VdqquOcTDQcLvgK/Zxouw2Wc+&#10;xI7cOHSYcM2R/SHgZFuXizFBwkhkFw9v23F3uC7LGIg5PTEPuWUZwq51hGpyUpZaOKGqcw6pqaip&#10;GEc64OxvhaOPHbxPhQUqRZEGbJyWWlNVxL+psW8Zwe4c/8c0LFN67SzNS1B+5/W6oqoX9a7HqUCX&#10;e5toyVthI0jO7Ua5R3mOABYVD0+dMxhqU8KsaceCvhtLQz3YpyXfJHzfAh65f1nsoBGZuzdmR2QY&#10;0Pygliqoh5A18vUEX2cz1FUKTHSpME17uG4aQW9THb/bBJtBJrgQIUhiQUfAQOw4aakug76rDZ0N&#10;1RimPTdqOlCam4olqswVWvBhEfBNReW3TWCd8Lb2tmOkjQBtrkBvQ6kEp7a2GNbOekw2KjBJQGrL&#10;MvgdRWB5CxbUNTC1lsrFHAFIsX/bpqWy5es9VOYhh4X2tgNqwrm1qkzOMaqoZA1trXLhZG1Sj7mB&#10;HsQCO7zGfgwKiHWoCLY6uZ3wIfaCk1AUwcibBKQ39AL75jH8oXu43D6kJiairKgIirwc1CkUMGo1&#10;cgFBkZUtbbcYGMTWy7baKlTyeX1xPoxd7ehtrMWKqCu+ZOP95mT/OaGKZ5/0P+JoPYIjzx1t7CMs&#10;JgOUTeVQ9dbCvNOHAYeKFrtbLs6IwnM2CoNeQn58fh7jNgf+Sk7B76kJ+JSXgJahBrToypFUnIq/&#10;cnPxIS0bn3isafz+edWV+C0xGb8LQKYl42teCvIqlCitb8DQeL9cRX+MxMmFdwT8YcxS1Vot0wQZ&#10;3chZAM9RcuHyHKd8vi/KxVL9eTwu+EU2JZHPgVZbZPKxL1tlDZjVlQ1subel+/SsLxOQi1SjdDX8&#10;/q4VO5YWrb+yAdGWiwqFYcI3fHGG05NtXPk2cL/NwWRXBPgvkDtWnDpmEJgxYlOvgZnXbH5Qj8jJ&#10;KWI3d4jdx6giY4QjG+H49kpA0mKL3z1QSd6w3xwfi0Q9WwRkNCKj7v9pUin+l80WX/K/ISkB+c/r&#10;b28RCz/g9uyStu4Qq1N2HK4c82I+4M7/xg4a5+u+U13e4Sm4Qqudge/+PxE/SiX0RHxfP8Z1bWhs&#10;akJRZQPSsvOQnfI7R/h0qsgUQknYaYJy7yP2CMbqhA+YbU3B9fyff69qpyIU1OEsQusXodw/p329&#10;pMW9WMCB14j3JyeBZqHq1CPODhed0CGwMQh/0IiN9W5aU95UijRMNRZhuqsGT7S1cVrk++lZWvsA&#10;7gmXyKYRUVc+3jd/x6v7K1WkCj+e5jgobPJmPZDzcdHDTV4kJ4LuebmNUBSgiuwt8zwsydXqS4JY&#10;XLRfapIWhbA53bDJeT2fbYQKyShXVcVODxGKEuLzJcJwh5bQrmnEvkkD/3SfVJEGgkFPQK4NdmNv&#10;Ugd7TxM7fhvM3U0Irpr5mQ5ZYnWLwDxapUIVN5ZlHNv87vPdShyJ+aj2SplUN7RmhijZsEm1ujTY&#10;hYX+LnTXlhFk9fy5G4c8vucDl1TEjwE3NqhCgwT8whhfz07ilFZ5HOoahczpaO3rhImQ0xMyw51t&#10;cIwbZPjOyqhO7to5W52Grb8TVn5OCy2lur4aNYp8lOVmoKO+EhO9aqiVlVRMXRhob0R5VjKsgxpp&#10;eUUwuZgbFSqyq5o2W0k45iejMiuRijIZMxwAhpSEc0s5hpUlGFAWwyZ21/C7Onob5VbFU5te7swR&#10;eSR9VP9DVLQGlRJdteW08ek8hho0V5Sho7YajUWFmKSVthD0J7Rc+nbCnxDVqZoxTHU5odOioaqK&#10;g3EEJxdRHFw8wHMag+fsEdvBexwTmNexd1nAPp0KrFxRghJCUmQ2qiCEqkpK5PxYRmICSrIzUUxV&#10;10P7rqaqFnk7y9KSMEpF29VQDotOQ2cS4HlcgHPcjSNnFH7nIy734gh5IjAPTWB4oBtTs90YmGxG&#10;q6YCjd3VaNYokV+VgXoOKPWqRnziZ9e1t2Jm24pqTSUa+iuRV5uMTzlf8FtmOn7LyqWCJCDLCEh+&#10;t98SabuTk/BXRgq+8BxnldWgnd97ZduCuygVWEz071/tOvyEm3CMFjiIi9PjX6UrIqcIXwVxfHJI&#10;MB7BuyN21xzKxZnz4BFEfeslUZlwYZm2dkPurNnfXcc+3dU6AblkncOSKC3rtGOZilIkFz4T2XxE&#10;sgoCWCy2RO/JKIqTyN66DEMLiU0P7G/nbipZ1zxCK/O8f8ew53Dg+vSMzLrH/W2UxxfFE2Eoyvu+&#10;PD/JJgD58vwgA+xFUgyhJD8I4P1HFfIDxfP/hqSYY/x/QpKvf4jcSEDenRGWp1eEj58XLkAVc4/H&#10;MG115Bl3sWfc8+R9D3kQ3cpEfJ/qb+cL3twteNzUY2u6E91tHcgpqceXzAKkZaSjoSQJF3MFhOPn&#10;X6vWe59wNM8bK/UDatI/Y73/M96d/D0hGglqEb6dwOG9DXvXhMGeAef7E4hfEo7+BdpmwokWLm6l&#10;jfa5KJ1H0DXCTqDNxrZLg43pIaSnfMCosRpOc7NUIesdXTg3rSN++IQtmxEOczHOFj9RhX7D024p&#10;RyATbxA3RNYe58yArFa4SdDdHq4hvOsgOF245oUSxfvPRREt3zLPyYqs6CdKMXiso/AtjmNxqAsH&#10;VkKGnXV9pAs7tErb41qZjWfL0C2z2sy0V8uFCEdfK9yGLhhaKqkuuzDUXAVLVzNtcxs8VAqixOsN&#10;bwy3ZZAdaJo2fg6OsX6q0kWOplZ4J/vhHuqERV0HK23mPc9LmMpWzEfOalox0dGIUcJCK0Jr+Hyy&#10;kz+383P5WaI2zOWuHd+vfXi59OGcg8FDaI8Doh7G9gY2JZb0XbTxRrSUFtBK8vwq62S9bbGdcJzQ&#10;HKY6FQtSE+omrE/oqY706G6okavVKkJZtKayQvQ211I1NqK9sljW1BbKsigtkUAtQRPfu74gA7rG&#10;CnSW52CgsQyl6QloKBR1jLIx3FQBc0e9VN5zVNq9tUUYo3q0dNYgOE9r2FoOke1na6wbbmOPLBI2&#10;zWNrr1SgrigPCkKiprCA1r8OupYWqGtrYOTx94iYR0KrsbRIhvh0NtZD29GGyREDRienaaeP4T2L&#10;EpB3cAejOH+O4yEex/E1O917HH/89Rcy0kSClWQU5eagtCAfVVSTeaLMSHIyMgnK8vxc1BTly51L&#10;Yj6yh9AWA462uRzLhl54LRY6HR+suhmE3Nd4DsVxexBHYC4O98glArYIXCY3xvXjsNjMqOJ3LW8t&#10;xoJ3ihZbhxWvi/af/7/lQAsdSVlnCRqHqqFoyUcqFfe/M1NoszPwOb8IGWXlBGvN34BMxl9p6fia&#10;m47CmmboZ8bh9FloUd9xd/OdbBAqkmqSkLynIHri413kniwRC7xBnIePCUg/Dv3H2N0O0H5H2a5l&#10;ITS/zwPnmhtLdjH36JbADNCC+3dFjsYVbDjXsLNNW02YBo72ESRoxZSeqK0tWCUAJxTfz+co3u/O&#10;ZRXMS/a98N4qHZoDgdV5mXZOZHq3Tk5iz7ODEwJczEPGooTjwz3/P4anB7Hr6AFPj1SWtNoClLF7&#10;ul8e+weR2VcERYr92L9Wo8//k45I5G0To4F4LkApACmSYYrnApQPNxE8Xt/iLhRCLBTGvmsXG1aC&#10;8ExA8YEHEkbkgaNKMIAfl1RjLiWVWC5+bicgvlOHJ6q4sF0DY08PCoqqkZijQFqeArmpqZTF2Xh0&#10;fCPUxEr271QfiajK/4CU335j5/hCO0x4rmfh+awboYt+GbqzfTqMs+MRxN88hOcY3qhajlRtfE6b&#10;66Jc3xiG3qqESp+D6rbPqGtJgLq9CPqxCo66qdg76oFvvRcjPbXQslP1aOswaWuFdiSNJ/kzruao&#10;bD0tiBzTiv8MIB714XR3ERFa6QAt+3vELysUCjV5K+IKfatUk/MSlqIsrEiEIMJ8RAadAwLSS8Uo&#10;sn9vEHzuEQKRqlFkzV7pb5OxltbuRmgqcmgV+mm1u9ChyMIgIRBaMWOSoNkQ8XoE/BbBI9SoALAo&#10;gxrm54gA5/D2GuHVwsGFA0ZoG+/7SwhY9di3DsLOz3MYCVYOACL0Z7i1Fj1CCTZVEx592DBq0d9Y&#10;DmNHndwSeeq2cBDcxF1wC2/8nn63UMkuzPa0or+hAqu05AfWcZlMeIAqRSy6iLAXsdDQUJIHDZVh&#10;V60C+pZa2scqgi6Tnb9Wxjo2lNJWdquwOKyVatRONSRWq+f71OikamurqUBO4mepOpsVeVApcjDY&#10;WIrZLgHSQlRnJ6E+NwVmnhMRCqTjcTcVpdPu58kEu24DVSvV5CKttQiqFzuPLDy3RxzUJqlOW8uK&#10;0KgoQnWBgGQmj4fApoLqbSEQVFRxdbTfZSXoIihbqsrR3lCPuooKeLe98PpPcfnwHUcUA3MbBJDb&#10;T5sdgy/8jODdD0Rjb3gnJD/9+REFXZ3SYgAA//RJREFUfG8FbbXYhllIGGV+S5JJhMXOj7zUFFr8&#10;il9zszVlUFeXyvlWKxW3iB11DPVje3oGq8ZJ3ldUZC43xcgx3MM/4Rn8CUvrKWZaAzhdiMNmcqJV&#10;zfcx1EA9pKLdpk3d96J/0iRrzSQWpqJGQ5Wsr0NOdRY+5X7Fh9Sv+Bch/q2wBFnlNShraMHvtNh/&#10;JKfiY1ouEnLzUduhh31vE449Ex5oS184EAQDbwgcvBFqb9jfeUbAx75P2x0lJG8i1whfhnDC/n90&#10;GITPQwVHoIaP7nEdDEEkCXa5drC57oPH5YV/28P/Fwu8G9JO+w8OESJ7bqVou8IlOXMfiUjuiPZM&#10;yL1RAb7zWN6f7/Aeo1ATuTtp5UXSYjvBqOlUo16EWlXXorGxGZ2d7Gd2B67C17+UZOxJQlK0WOwO&#10;j+SVAKSEJN/vg6j4JZqoHSvKI4rnotD2ceBILsP/yrzhkyniZZr4I1FiUmRB/hURf3FMKPDRv8kv&#10;ahf7WaO4DX7HeeAWkUgMh+enOI2IlOsDWLeU4X6zFK873wgaBS0rVeSaGp4JNVp4U6Rn5SAlqwR5&#10;OcWoyP2MvansXyE/e38Qrh/RVvsB6V+/IOvrZ5g6UhFZKiSQ2ijdxaS0Hm5vFyGkw8tqL6L6NrwN&#10;9FA5TvNGS0FZUzKaTfnodyswua1A72wm+m2FMK3UYWarGU26AjR1laOkIhs5RV+QofiAjsl0dDuS&#10;YfCkYNzyDZuTpbhdHcLbiReRXSpIvxentNI+Ksho0IOwKEF67MHNoZtq0iPLKlx6KfUJyNMdIf2d&#10;2F+xyOzWXio912gXnIOdcBCIApB7Uzo+b4drSI15qjpzhxIu8Tcqv6XeVvTWFPH1hAahMKNREYyi&#10;3jWVp9UEN+Ekiuh/vz3DfUgEqR/APTuJ8Y4mmKgGTVRW0Q0LnryL2J8fxjFVpshqvmcZhkndjN0Z&#10;A9aN/bjfWcEEX7/A47APtEtVu0No3/kc2CZQrCMaBDZt8vuIzD6jtONjVJErgz1wGXVy7kyE7ozr&#10;elFB4NQU58o0XiJTjYh7FHVo+mnHRzoaUJtP65mdjC5lBYqSPsFh0MKmU8vYxzU+H2qtI1hroCzO&#10;Q0HSF7RWlECRliBjIkVGn6GGMrlHfFhF1amqo9VO5bUmgEqyCccijLbVEqbpmKICd/NcXzjG5Lme&#10;JRx7qvJps/vxwMHM0tsJ98wYKnOyUU6FV0UVqaTNLBPP8/Oga22mmu2UCyiiGmRTZQValEqYJ6YR&#10;e6WKu7zDdiCM8GMcZ7SdDm8QB+FXnImEttFXuo0XmIxTSP70FQVpGchJSkZ+choyExLx7eNH5KSl&#10;0WZnoTQnk/a+Ei2EsdiR5ON1FSpaBI/b+nlu+nvZ8cdh0LRxILfAabVga+YKR3OvCEwQjKoruHXP&#10;WBv3oZkDSGcvlXEH4d5DSK67sOTZw4fPX/A7YVjcwsFqRY92oxrlHdX4kPwnfktPRnIJ1WN1Eyqb&#10;2vGHBGQa/krNRyKFS32nAct+Kr59I4VPBFsesUpNKPpfsL15g+OD79jfvqMKjFEhvlBdvsmwp+OT&#10;II6oIP3eMALbTzjzPlHpXSPg9eHoKESluA+P8wAH7n2c+ESp2G2ZpPuQDAoRiJG7O1zd3OImKpgS&#10;ITDFVKCY5hOAe8HjyxseRTwjoXZ/HsLm/AKM2j5UKsqRnpmPlLRsJKdkycfPX5LR2ERe+IO4uxdw&#10;fETsTijHZzk3GRPWm0pSWO2nxzt8EGmDIteXsv1KexaWRbYvwxeUmCGpGEUTiTtFjYbTgF/C8VcT&#10;gaAHCPGLeDkCHKxT6rtfsbN8B78nhqP9a9qPDZhWu9E/RUs4VwifoxyxPdrnozL89JfhfbsGUWcF&#10;baMClYUpSEvLoposQ05mGq1OJh6XUmi1/43njT/R3/IR6YlfkfItA4UZf8GiL8Thbid8R71weLrg&#10;9fXhOWDE/VwPHmj5AlRPyvSPqC77gvqeJALyG9rmvkCzyJOk/wy1ORcmbzN0hGRRCy1QaSYaO9pR&#10;WJaP3PKPyG/8gPaVjxja+gS7txivsRWEPQ68+DcRO9yjkrrBz4dzXFO13Qa9eI0EeOHdMmeg2Kom&#10;0mgJQAbW5+BzzsG/vgjvkhn7oh70f+x0J+y0yVtjWvjMA5hnh7dq29BdXYx+ZTls6gasEVaaynxC&#10;TglNnULGM9oHuyUgV0d0cufKiWsR8yN9OKeqEzVmZgd7sSrSa/W1wU4Voqeq8vDzfh5vYJ22+vV4&#10;UxbysvS2E0wa7NIe24c0MFERnq1NQ2Q735nuk4W0BMTbK3JxsDQhJ8HnqBbdc+MIbiwSsCO0g6Vy&#10;DtI93o/2KgU0TXUETTZqS4ow2dct5++0BKdIeqFvrkM3VaIA22RXEzu/jsqyFKauFhzbTVgd1tD6&#10;amS2naUBNVqLsmV2Hz1BXJT8mXa3HLVUjJrKAhj4nYRN1vKctPOa9TVUoq2sQEKyqTgDBlWNLCk7&#10;SJu6b+mn7W7iuVYRlr+KfonfvQTWMEpYiznOHlrn2uJCCfZqHnttmQKqulp0Kuuoggtp5znI8nc1&#10;xSWoKilFj1qLYJhqkXC8iv2AP3SHCFXVPe31OgEQpN08uoghwr/9/BmnSnIj4c+/+L8KlFKRZROU&#10;YvFGJBMuSE/j+SpGHT9fhAGZNF2Y6FbLTPBbtLUiwsM5PiwD/tdE6rVNK5yLJvjch9hbOcKZIwav&#10;4RkHo3H4TW8caKxoa6pBZUsx2ji4Hl2fY8HtwW8J3/A/iZ+QUJSM9Kos6BZGUNpWiQ8pv+MDVXpi&#10;Hgeh+g7Uqrr5WpHJJ5ktG0n5CrquPnSMqjHn7YHncBVzCwuYta7Ayb6/7TmisLqhhY0idPyIyEWc&#10;bPhOe/zCdoXwBRXb5TsO3Y8487wjuHWD4N4pvF5Ri+cJ+2THmfcWJxxc9jwe7NF+7wYOsHN1DT9B&#10;6CMQ98moQ/LqWLZLhG5v2WI4IDj9hNnF8xOOjs+gUffKXJC5+WXIzq+QLSu3FDn55XxeivyiCljm&#10;nTi/jBGwAoxPtNnPHMiisj3E7v+ek3zEByEpBTH/aeKX//jxp8d7GR/08nCHp/vb/8xTPsgFml+Z&#10;fkTyyovTME52r3HgeoJn/g0uyzNhEMee+xommwF95g7o51WYdzfCYW1h51Piu78Sr/5EvPuy8E5F&#10;+biWS7VTgGqxDzSvALmFpbxpcrHWlSUBGd/6iOXeQuSkJMmqh18SPkGlysP8cgsWNrphXaeCcffC&#10;Z+vCy4IeYU0nXBz5hwc6YZ5sg95Qgv7pDHTPJaJlPBH6tVoUNXyhiqyC9UCJ6u4/oRrKR0VrPnIq&#10;MlFAOKdV/oF6w1cMOxKxEWzAxeMWR7spxK9X8Byhjb0KIHrmx13okI/7f1cr/LveNRWkKHp1tbeE&#10;XYcJorKeqHAoVtxEYPa6sVsqGrGjZaFXhSOrQdpakcdxhiN+eM0KI6GwQTh2lWZD31BKtVZD29mG&#10;jfE+7MwaECBsQ3YLAguELtXcKgF1YDdDZOpxGHgurGM4d/I1KyaYuxswwv8PEs7nTgvViBqucR36&#10;WwkRWvX2qhLaW34G1aPD2IM92xBOlo0IzujkPujRthqsjPYgQOX5LpLr7rokgMWum6HWenQRemLB&#10;Q2RZr8mnEsvJImwKoFU1ym13tQXZaCzKJRxLcemy8rV1hGIjrX0duvjZ42JLYUsNIVeOkbZ6wlmP&#10;jvI8mHgO1OUFEqrNBF8nB4667ES0F2diWFmKJrH9UBT74mCyQJU6STUs3qOd/zvYUoFGDrrTPY0E&#10;hoqfUQMHVfGBqJqobZLxo/GwB6ryXCyN9Eqlq6QFzUtNIsQKUEhFp25p4cCdDyV/Hu/ugLlXg5l+&#10;Pbpa2tHW0gknVY/3IIR1zyGevtM+UjVuHlzC7Y/IxZo7wvL6LY67t594eH7B+9t3xN/fYR4bR7+m&#10;B+WEcca3rxLK9YRvKVVsR30tOupq5E4dsci1ZZnEiLqDypLWv7oKeqrZWcJSJKQNBEIIHp7i0HnK&#10;QTYKc8sNZhqfsNx+j8lOB4rr6YIMKuinhlDRUE/bnEAF+QV5yiLkKgugNumgsw9hcMWIgvoKfMst&#10;RkltO2pauvD7t2/4i4r9T6rexPwCFDdQPevq2B/qsLRtlNnKF5Zt8O574Dvw4DwcxJkIv7l8RJRW&#10;+iLIQWEzRncaxbzVhm2Xn0LhHkF3HN6FCxy5z7C+4cGWM0D3eY49xxUCngtadrrXkB+eoA8WutPp&#10;wwPYTk9gOznC8tkxVkIBrJ4FsE7Rtn4awixF26B3A/rVZQ4G/cgvqUZuSQ1yFPXIK2lAvqIBuUW1&#10;KFRQCLHl8e/1LRx81vckuGN3jwTjPe6jVKDRO/5M7pGBon14fiQp5UrOr/ZryVs8f5BNLH//d/vH&#10;n//TYk88GTevUjFu2WK0Ks/YJiQPHG8y60gTJf6wtYs2tg+ekB7O9RbCswJ3Ozm0e1/xuJdDu12B&#10;p+0kbEwmYHtZg6yMb8jMyEdhQQmGdY24PtbjNjSOsFsHdUUiUpM/4VNiIqpKszBkUGLWxRvA0oBV&#10;xxDCm7PYmeyWVq2xshoFikLkFafhNGpBv6UILX0ZyKz4A46gBkpdMjJrP1NRlqJ57BvaTSUwbvRg&#10;1DGBRi079oweI7N6DFob4b7SwupWweuh0nNpEL1dwEVE1EwWc5GXeAge4v7IJ0NBrn1UmME9Wcvl&#10;lkrynLZVJIXwLoxjmyB0GKh2ZcnYcRzMj8Ax2IUVglxU8PMYewmEQsz3dmC6W9jsWhjZ0U20kTNU&#10;kAe80T0Ek99GEC5O49BskAkqgm4rbASsCMcJEFrBZdovKswTB8+by0yVVSjDW3xTVJb6Dlg1zbTQ&#10;alj6emCg0h7rbCVUCuFhh1mmDbX1NfOxFZtiblTbAmNTOXoq8jDUSJVWmo8QFWurWImuLpUAm6XS&#10;tWpaYexsok0sRxPPe01ehox/1IrAbr6up7YM+pY6jLbzmom948Nq2vsmaAm6JSppIwFmbKuWtnig&#10;sQSm9losUU2rS/Mw3FwNLa21oaUW9Tkp/C7tMMhqiJWoyfyKTgKxpSSLCjIPVVnfZPiPiJXUEe4i&#10;ZErUutHWFkFXr0C3UJ8tVdgY6cGuhfeWZx5P+045dRJ0r6AsPwep3xKQkZKCEoJBrDZXF1NRUuF1&#10;NzdjoLsbRbm5qK2qhk4/gBnbEk5vX7FJ1ehhC4VfqEjiVCbvsDi9tNzHiAhI0o7fUrHs7uyjpb4J&#10;Xa1tMqmu2I4o6vOU5eXKVl1UiHoKBVVVhbTYYkFrk9baYRqFmip3wzpNFVsgi4lte9exYFsmZM4Q&#10;cL3DPXKP1e4I1jtu4dZcQNSsVnVVobYjHR2mcnws+IAcgjGZ5+b3jCT8K+kbSgnO1KJ8/EUVm8g+&#10;V9bQjvomKsg/EvCVgiQhPQefM/NQ0qhEj0WN3tkmWLeG4Nichm1xBq6tJXiPtnB0HsRl5ImQiROQ&#10;71TMPkxYZmG22LAw78LN6Xc4pvfhd9zDv/SMI+cbdtxhOJdXETy+wPZaBHaLH7HIIy7PjxC+DWL6&#10;xINelw2GvW2Yjo8xe3oGa/AIi4SnkxBdYn8bcq+hQNWK3DqCsJQgLFWyNSK/tIH9X0CyVrZ8hfgb&#10;fy6uka22ke5tbRcndAGhyAPdgLDx4vjJwftX/Hz9SUASjv+91P0PIAUMfwHyn59/Nakw/9NeKEd/&#10;UiJ/xz6ttcf2jB3bCw5WnhHYiOHh6gdvGAe0xjbMbAzCFTDB5lDzJNTjaLkGP4LteI+O4/lQg/vd&#10;bJyuFXCE0eAwsI2mrnZ4aWkPY9scoeyIHlO5uRtw1JsMZfG/kERLkJ7yFf06JZbdBPBKFw5PVijr&#10;OaoemVFSkYG0vEyk5yYjo+AL8iv+xM7lEOo6c1HTVgSVvpgXm/Zt7BMahz+iz5EDi7cLa0EzNLS7&#10;pnUNrYQaS/utHLFoUw9U2Nzpo2220mbasL8zjkDQgnuC8fn8BBHfDiJ7HsQIyYfAnkyjL2qb7K9a&#10;ZS7B8x0H9hZFPOAIwaWDl/bOw0cRwH2+asZkO88Jgewe6sY6baae9kgsRnSUZckSqGIroW+iHwGL&#10;EX7rBNXfEOFjgW9yiGpyBM6ZQexT3Ym0ZOvGPhzZxmXCCTeBZ9e3Y0pdj4hrSmbaFrCY7BBWl6q6&#10;pQFNJbTv3W3orCySKlOorHVDpyxlIOpS6+qKscHfTRAq/XWlmOhoQjfVhrGrDYtUOKqiDFrxeipe&#10;wo2A6mtRoio7HbomQl1DS0tla+5pk02qTA4EM4Spe7KXx9YpBwxrXyuVaKWEuFhpH25SYHeiB1N8&#10;bR+Ps4sWup/2urkgg0BMIqQL0FyYhTEqYH1DBY+zlOeL17MkU1psXVOlnI4wq5U8t3UY4wCzpGsn&#10;MEthobXv4/eY57GJeEiRvGJS3YjB1lqZ4dzvovKiksvNyERGcgoUhGReWjohWYKSnBwkf/2C3MwM&#10;ZKWlQlFYIKv6LSxtYG3nBMHId/jPeO9TTUae2KggN6gkDyJvOIu944k/v9Nu2+ccWLIsoqqoGEX8&#10;nEK2Xzk0cwhi2tzsLKhp7cUWRCMhebS2AA+dQmtNGf9egMk+Dbp5nmdMA7DNzlOtveKWtvZ46x03&#10;3jguV/nZDipa9zMMvUNYdo5DpS1FQ08J8qty8JHw//cXsUKdiM/pyUih6v9X0lckcxAoqKlHZZ0K&#10;FRUNKClRIDktBwkZecirKoPBMQwz4dg5pMTWkQNTZgs2vA7snzvhPV+Ba3cVV5E7XJ0/Y8O1g0Y1&#10;7wEO2A/PPxAMRBA6iFIgReCeC2NngfbYc0047iIcFlUe4/B5nsiTO0QvRPLtS/jDAXgJQV/oBAcX&#10;IQSurmSWotOrMIJXlwiSUSsnx6hR9yC3/G8ICrVYUo+isgapFrMLabPZcouqqC4JR/4uX1GD7IJK&#10;VCvVGLc4seDahecgiMPQOe5jQj0+4/3lhYAk6AQY/28Q/v9r/wcgH99wEXhHaD+OEC/K/so7tm33&#10;ONt9QSz8A+/P7/gZJzBDWxhb6qcS08C5N4NFRz9s5jZEQzZcnLhxHzLzpNTC76/F9bMZ3hsbzPs6&#10;TPBnM6FV3pBJkJQgbv+EuPkPrGk/ozT93xx1S+H1TsHjGSJEJ2XC0M3wLKb9WuQ0JCO9LJVS+yty&#10;Sv+NnLJ/obDqG4prs1FSn4Wqtmx0j1dgdEGJoRkVmrppr5tSYXF1wn87jz5rMky+zxjd/orJvUyq&#10;XxWP045nzy7ueOEDm1ZchEQGap8srfBw7MfN3g4uRQU7j8gQvY5zH5/vbfCmdUhIOggKP+22hzAT&#10;+6CFjdwmxFYICZGubNPQDWNrNXb5u8GmajkXOc0OLhZt/JZBgqsLTlrB0MYCTsSqPJXk7bodvgUT&#10;4rEgYiebcg7xhHC09bbh7chFiBKmE73YnNTi0DrI92yhkiumWqtHR2UhOqsUBLWBoKQao7XtaxQJ&#10;GGrQU1dEiDVhjyAXCR5EnRsj1ZqLABc7d9z8n3jsiq+roJITWXT4GkLVQHXYJYKuS4vQRdVo7evg&#10;ZxRT0XdhQt1KIPbIUB9lQSrMVLHGjnoMEawLtMDmLiUGlCXooILcHO7ApKoS0wSkWIzpqylGl7Da&#10;hHhLUTYhmSwfJ2nVtbTd3RUFaClMlypTlI9VV/3aijjK87lItSqaiADorS3BVKdSzskOiID7thq0&#10;KTLleZnja8KeZZl2rYoKrbyoAPUVFUj7moBahQKZ3xJRlJUty9hmpabIVqco42sVKMjKQ2OjCq3q&#10;XviuX7DHzu6NxTHpOsXURhDjq/vYDj2huLIBNfUq5GQXIelLEpoqq9BYwY5K+IotiVVUj+V5eVSR&#10;BWivrYZ9sA/6tia4Z8fhdy5g1tCPMW0XPFYLqvKzsGIZgXlkDC6+fzgch8t9DrfnEosLtJ29iwg4&#10;nuC1R7Bi82JhxYqOvjp8Sf0XfvvrIz5+TcFfqX8Rjin4lp2If9GZiW2IOTym3OIqbLqP8P7wQwaC&#10;J6XmoqSmGmaXCZNrA1Dp+NwxArt9BSdXe1hkH1zyDcHuHaNgsSL2eAfDmB7N2gqoNPWYt4uKi24c&#10;HxzjWsSJ7hCOG7TbexHc34ZwEzn+FVd5FafSFIXIXvBy+V1GxzxfBClCfHgL78p0e2+XZ3gKR/Ac&#10;eUaU9ng3cIbW7r5f4MsnCLNLkZtbhrzCSuSyZeWVyZZTIOYjy5FHUBYIUBZV83e1qKhtp8ruh3Z4&#10;DJPz8ziNhPDwFsXzaxQfXmiTX19+Wem3V6Eif6lGoST/V03+vwH5ypMX8r0h4H5DaIv0X36Dd+ke&#10;l4HvuAk/SG//9vwd989hhJ53YPcb4QyOYytsQiA6g83DfgSDs4gQPKenzdg/q4bvtpsSuoZwLMaw&#10;s4w3VCYKqkow2ZWF9/l/ybjI6OIHzDb/wY5cAX9wGqEzK+FqhtM/CuuVDlXGTJSok5BR+ieKKhJQ&#10;WP1v9E1S3fQoUdGgoKXIQLGStkmVieqWryipTISi/jd08/+2zntw/XYG3w3V2ZMWqxElzLvs4GsK&#10;wq0dN/NjPIYdxHzbCB97cOnzIuz14DV4jKvtX4s3h047wj6PXE32U0kGPGzuJaxbRiECxPeF1bYM&#10;ybyMNqoYvbJMxu+JMqfu4S5aSyU7cqkMWbEJiBAgy3r+npZ7nbbZa59C7GxXriJ7TATV2y1vJFq5&#10;8V5ME5AeWm2xAORmE3uon4/WaclHsTbagwEqq0HCUCyqiMWR9graeR3h19EgA81986PYsxkwTyCK&#10;APYZKrqY1/ZrrrRPBQuVnzgOk7YTJVQem1SwLbSzqqIUgpSAbapCRXYaGovzMUVV6qKaFXun6/Mz&#10;MdbRQsD3yWBxsVd9qrsZHRX5BGMjZnuaZJiTjY9iK2TIOgArVameQOsn0LupTNuLs6CkvZYLN0U5&#10;6KGaUhWKRBUKgrKeoK6CqjgTHaW5aC/NJviyJCRF2zPrqSYbqIx7JAyFgh5ursAMP8PGgUBVnE7A&#10;d/G4bKilMq0tzkNbvUigkS5VXTWh2FBegWoqqmLa65ryMlnGNv1Lgly0qS8tQz3BUl1dj+7haRQ3&#10;a6HUWdGqs6BePUT1Ns57uYkdsgwpKVkoyClCRUkZFDm5EpB5qRzMqVarCgullRetp0ksHtVC21Qv&#10;C5xtzJrgmDLKfJStlaXQ8PciI/m2ww2LaQU+X5QqKIwGVTd2g1d4pVq9v49jefUI5sU1dA1rkVWW&#10;jOyKZN77VFPlhcgry0YelXdyTjI+UZl/K8xFdiVBU1aHu7s4HqhMo3SInW06qrJSOLx2LO5OQGNS&#10;YnqjDxYOxhbHKBY8E9i75oAc2YHTO4/jsAtdfbUorUvBgFGFFecUdj0O3IsQwYsbnPpu2DeiBGWE&#10;4ugMF2diC+GFhGf48AYnWyF47F7cUUk+h/34EV7D93Mr4rdO/Ige4Dl6i1cq8miQKvI4jPKqBuQT&#10;fLk5hGFGMdIz8pGWVYD07BKk5/xvy8xVIIdqMo8DgARlUT1VJRWzsh3Kth7UqzrRM6CHzemg7Q7j&#10;g4j1eXuL4eXlno//Bci3F3x/e2N7/T9AKcH49/O3pzeE/TGcbT/RQsZx5HzHzvI9At4nHPpEUfQw&#10;Tv3HuIwcYtljhNmtwfhGD7YIH/MObaSNF9jXjbdbO+5PO3iilPD52zDvKYZph7aj5nf0s7PrrFOo&#10;KkjCxVQK7rY+4M37ESFTBlYnSqhI2ZnOZuBy9mF2qw19W+XQ+zhqVH+Ay9uN2qYsDJgq0N5bgkYq&#10;ozZtI4ZsLbD7NKhSsVMEtahoToXnthW9S5/Qbf0C3WwHQc5j3O6BZa8f8/u01/sNBE0Pnu16xLd3&#10;8LwTwHvknhfuAtGDfdyKspYrDgLJjRO3E6J8Z/jIyxuBtjt0iMMNO9amR2SK/9DarNwyN0+FaKaS&#10;E4HNth5hLet/QUKrgprgmu5qlqvcG0YNZqgIn0O076deHLrmORCZsGc3EYjtCK4v4Ny7LGG4btBI&#10;JdpLWy7mHo8IPVFOQeztFjZynp+7MqRBiyJfzguKBQ0R6D1EC7prGZaQtA91yRXutsoCnK1wMLOP&#10;4p6QDLtmoK4uwiBtcm7iR4IkB3W56WjOT8VYSzkBVCcXUeqLc9FdR2VUmE2rW01l2kD7yoGmu0Nu&#10;RVxhRxWfN97ZIOcOxfcV+6lF0Lu5vRbGpjJYO2sx2qjAWGMpRhpKoSbsWgvS0ZTPzyvIRHtZIYZp&#10;hxsITGG9dXVl6FTkQUcF2UmLbWjifUCFKDL/LPA7q6kwl/s7MMHzLaYQRPypCM73GLtxSJX8tke1&#10;NT8sFXTe1z9k+Yf8lG+yCqOKSi6XllTAUSEWENPTUUALnM9WRjssVqHVTUpZVqGmrAJlVInJOVX4&#10;I7kEH/71GV+Ts5GTr8Cff35BTSXvwaYWuZumqaoKJdk50maLpBatNQSKgLHYaUPrLuIyJzVd8Nlt&#10;HFyn4J6fwXBXO6b7tRgW2x2VNdjjPRc5usH5/jOmRtwYHbJD02NAIHCNHW8QbV09qODrNKN9qOEg&#10;UtlShzadGq3aVjRwUK6tr0VC4jckJCfhz6REpPI75lTVoaCiEbc3cUR9omLiPa6O3tDa1IG+AS3s&#10;njGMOlSwH/Shu18FwwwH5HMXDu/24fStYs27iJHJTgwam9DZU4Fl+yBORGG0Mx9+UJ09h8O4PYnS&#10;ad5j13EOz/I+7BYbluYsON7d5d/YpwLnuPYHZAHA94cTvEXsVJCTeI9a8fawi6cnsRPmFS+hK1k8&#10;rKS8BlkF5cgQsdSZhUjJzENyZi5S0gv4cxHSs4qpgvOQyucCkrlUkwVUnAKSuYWEZXGttOTt3UMY&#10;Ms5jdMKKYOgWH+7vw3h8jPADbwi/O4JPKMm/1ePzy/8+/y9A/jNf+fr4grvzR1z6n3DsfsLe0gNH&#10;tBj8nkf4KZ0jVzH8fOXPB05s+axw+xdoY0nvyhLks3NWcOT3THbg3t+Luys9Rx0dTm5m4fb2YMNR&#10;BftMDQadzSjtLICOtsw/VIaoSBoRasJ9oB/HAVrObSX2j4axttWHRYJs3FuGIWchlvl7i7UGs44e&#10;OLY1MFgIxU0DRqzt0E5WwLjcSEDXwR3phVJTAP1qBTSL2ehfKUZRQyHahmmXBhuwfWNH73Q1Lu8N&#10;eAtO4HlZbEc8xI+dazz6rxD1+2UGoOvtbVrOO0SEoqS6jAQIs8sgIic+HG46ENxeJdDMECVHZwlG&#10;fSOPgUpuqE4AoBxHM/1UilVUMWpZOsE/Y0BnWb5Uj56pAYgazq+XAZzurMqA86DLigkC1NbXSbs7&#10;BBft+p51BEu0tEKNHswMYGNCI0NzHvxOdNcWYVHXLgtW1WQn04YWYogQsFDBijZLSAmVKipNdhAm&#10;QmW6x3WoyUrAGoEb2bTKhL5XmwtwjQ8g5+tfqC/KkzbaQFU61VYNnbIYA601/H2uzLzTTYXX31SD&#10;WkLUIPIo0nq3lxfLUJxJHrvYETNOi9xDEA8SguMtVRKO++M9BKMCU83lMNDqD1TlQ1NOVUh1WJPx&#10;DXVZyVAkfyaAs6AqEWoxD/3KCpg6GqWK3CDgxZytUIXCkovm5Hdz6tWY7W6S0xmWbqWM8RTn19LV&#10;QEi3SAUpBosmRS625sZ5zkNU/Msy/+OswYCKwmKUstUTbOXFRagsLUFyShJqxR7u9lZ0KmtlHfDU&#10;hFSqmBIqxQJkZmSjKL8Ihdl5KMzMpk3/hsqCfDSUKVCYkYrKwiJp30X9nuzEJNRQOYr4yw4lB05N&#10;D9qrq1CWnYlFowHrVjNm9H0wqHkPN9bDt8CBb2EBTosLq1MHmNCuwWrwUGV6MWdwoKtJh5ZaNZTV&#10;SnSq2qBu02LG6Mb1SRxLlg0M6wwQ5WM7mjX48OEv/P45CYm5hXIOMkdRBf9hDKeeOM68dIi0xEIM&#10;GYcnsLQ2jQm7GtMuuj2XhW5wC+MrFDyzhOJUDw7orCK891dpqz1uM4b72nDBezbCFgts4TVM0RQI&#10;YM+1z9+9ILgVhUlvhndtCSfedYL0hP3bJ+/zl4sQ4jd+Ksc1vIdm8CNEFUmV+vPuCvG7B7ydh6Bq&#10;biHgypCeRzgSkAKCSRm5+JaRQ0DmIzWjAMlpBObfLZUAzcgu5qBVhuwCBW23sN+VKCAkOzr0mBpf&#10;xPbaHm5CEaEgw4jyRojF2OEfKVtpt4VqFOrx7YWE/q+Fm3/AKJpcBo89yzq9kQCttvcnTjfj8K89&#10;80s+UA3GpL3+QR9/dxvE00NY7qGsrWumVCetFfUo5BcaaazmRejiiGfA0t4AlvbH4fUPETIqjlzt&#10;6BipgHXbhNOgB/Hjcbz4GhEOtWHrpJ1A5Wv8SlxEZrB3ZSHsNLAd1aDXlAvTAhWIpZIKtAJ9I5Xo&#10;1JXAQbXZ3p+PgRmqFHsrZrbYIdbVSC5OQHppIjLKUpBZnohvuRkEeBFsO/PYDM3DvNGFtd1e2mQj&#10;3rcIwv0obpZ2CYs9xPxH+HHGjuRy4Zaj38m6kxBzyzIH4YCXIy9t+IEbwU079mmNRYkBse1PLDxI&#10;+1hZiAVazAkBx2GO0IRMd3UBLbYCS1Q+ffUK7M6NyB0yRl0XHFShu4tTECVMfdOD8FH1rU/qsGMd&#10;ptIbR5C/9xOCB3NDOHZMYNXYg93ZAVmLZaqzHhNt9WiiAmshxIQ9X6Ca0DdXw6HvxnibEj3VJTC2&#10;1mJAWSoXXzQ1xVJ19VOR9VKRHdonZVouMcfYrChEK5WopqqQsC+nQlNBoyxHnVCW+VloKy9CAdWY&#10;sNYiIexAs5JgLpJ5JkWVRKFeR1uq0UGLZ26rwxShtkYF7R/XwKgsgampFKZGHg+fa2gF1bTNHYRX&#10;E8FYkZ6E6qwUKPMzZAjQYDOvOwebxrxkDBC2/fViP7aCj5X8XZocbMTqtVi9FzBc0qlkExl9xPme&#10;pYKf71UhfrmP8NYSdmwmdNbx3qHiMlL55iQlITeVyjErR65gFxBaCio8BWFX/Pde6m5aYrHFsosd&#10;VllRg7RvKWggMKsJQEV2NkpzcuROnfK8HJTkZMjwno6GRihp3cVcZFdzM0qysgjQAlTk50JVU41m&#10;Wnl9ZwesI0OyGuSYtpvH0wlNAz+HA87i5BC25l04XovAv3QHx5gf84Sk136BtSk/nOOHdC2XONu4&#10;pRr8ifuDOIJrb3gJxnHDnyNeApDiprywAV8S0pGaX4hiqsqiqnIkpqTjwHdHF3iPoDeCoOcW2ytB&#10;rNhdmF82wbysg2WD9to3BPOmGtqJenTr6FKsk9C2qWEZMeLk2I1NsXNsfR7fr704883gaM+CtTXR&#10;p/fofDjob0boPHfh23DgbI8gFenS2GciPjvheEY4BhB/OMD7lYs/kwPRQ7Ywn1/hlQJEUZhPuJUi&#10;u7AcmTmlSM8sRoqAIiEp1KQAZFJKjoSjfEwVyjJfQjI995ftzmLLp8pX1tRhrI8qmSJA5Gz9cEtl&#10;4vGs4ORkj+owShj+stAiFihyHZEg/EdF/qMexaOIk3y4f0bkLI6Q7x2hXZ74Lcpx97McaZ75t7dn&#10;AckXKs17vNO6P91G4bQ7oWpRoaysBFUNvIFtnQgcT+NifRybxha4LR2U6JVYDGVhya+GQU/byZFo&#10;1qOHw9OE8yM1/DfdWD6uRzTUjvPtGjhdWow6tTDTns/66rB5qsHyoQ7dJnaUiQJoDWUYtdLSLZdh&#10;nMpUZ1KiQV2CalUecivzqGiLkVYk0jnloaG7FP9O+CDnJwdnumGaN+Py/Qj7V5T2jx6csOM8rDjx&#10;RCsdPz8iIA9x7t7E9+AZb9AlhHe2OVhsIbi3ifPDbRwJMDpn4aAaE1sCA7ZxeEY1GKxTYI2qzUKl&#10;NkFVLXbLdFVmEyY1cmVVrMx20CqKecST1WlZzD7O6xPldfItmrHY24H1gS5EN+Zw7Z6FXs5TduKW&#10;N6N3gkqcN7Ao5SBWh120kYsEj9iJM0lAthZloYeqp7WkAB387iLAWoQVCRWm4t+MVGFixdpBZbnA&#10;5tB1oi4nUWbRGaZNU9He1ufnoLEoXypCdVnu3xa7Hj31ZVBVKlBNANTnZaKBNlvkcNS30L6UK2ix&#10;S6GpryA8C2CiilzrV8tphhGeg3l1AyZbKmHhYDHVXAYHLftITR6sqkoY6jlwlObIOcfa7BTUcxCr&#10;yU5FCZVkc0kO3y9fAlzHNsz3mCcIxe4hNSFdm5nI71ssF2m0PAcCjM5BEcrUQvBXYXOyDzahrqnC&#10;9RwcHo+2ZNGwvES+N+8JEYeo71KjjvZZUUC7Rlhmp3EwTUxAdz2hX1EpQWYdGpRWO/nTn6jh4NFQ&#10;WYZGKsAiQk9sMawtLoG6sQm1paVUmQnISKaSr63DhK6f8GuDZdhARVmAzgben+WlMgN5U1k5VIRs&#10;a02VLPwlVKqWn7FIJdnK62DoacSmZR6HK6cIrlOcuN/gtJ5hwXwE12KYz0/gW31mv2QfZT/1bZ3j&#10;eD+CkFhc3Yvj0PaMq42fBE4ceYREal42bXgNBUUb+gwaDBiNiMYeZHXF0+07hESQ984LRUoM8xyA&#10;p7dVmNxswZC9hf1KRVutlYlns0TJZg7As/YxHAc34Vk3Y9s1ROAaYHd2wXVgpPsbl47oZCMA34oP&#10;fveqXNh8PDnDezjIY9rF69Mx3t/P8fYWwtsPPr6G8PONcHxmuw/hYs2G0rwsFBcrqAhLkZdHy5xd&#10;hixCMiODVpsgTEzOxjfZsv7zPJGgTOXfk7NKkEpQZmQV8P9y0N1aj7MtE57843hm+xCK7MJsZYc6&#10;c+L5MUig3bI94yx4SlXnp0qk7Ragkws5vxZzRBbep6dnPD684iL0hEPvLUeYF/hcUT7GpKp8e32T&#10;mXufqSKf3mJ4er/BCx9vIlFchiNo625DYw9t0GgphiaUmB1pxlCnApZxJeZXajDiyCPk2hB58fNz&#10;4lSihzjz9+OIB30W2SSEhvC2p0DQX4WlDdrVtVqYDzswf6aDUp+PxsFM1OkS4A530V4Top5OOA+6&#10;MePVIqcuDcVUJQp21KQS8byUQKTErkjF59QPaOrKQ3VrFtp1Siz5ZjHk4EU9H0b/bBrWCFgRfB3z&#10;8kJSHZ6uOTkiO2kd/DLbtMiu7bKO4+ZwA9uL4wgsm+GmYhTxhTO0couaFvhMfVSMtXDqOqCnQgxQ&#10;/Zm6GzFNBSPyMgp7O06QCbVnVDdjfXoURi1VtsfF7001umGXQeIzPcIWqmXaMmtvKyFUKZPbioUG&#10;kYh3b36U6rAc4511GGqpICzyaGcL0VNRhLYiqraOJrlrRQRZm7uasD3ZK+2nmBN10BYJqy7m8sao&#10;7MRqu8jw00wFJ+Iay9ISUJmRSIVZRKDXwtReCbexE/UFyVSQmTK/odj90VVRyO/SKMOWGqhcheXW&#10;1HGgUjfJYHELH8W84TQhaSUgNVSJ5uYKmMU8JK+JqaGYz+k0agugq8xHS14qWgjd8tQkVGSkoCI7&#10;GbU5qQQ41VpuqgR8F2HZSvXbSVs+2VYryzTUZH9DU1EaRghfsZgksovrhUrlORhqqSW0y+VunSlt&#10;O2FjgY7XZ0LThlF1m6wfI0JwxA6Yopw8lIhdMMmpKM/Ph7KkRAZvV4gYxtwslGRzYCgtRh2Vskhl&#10;JuYlRVXDCg4oJVSZasKvuaICdYpSuSqeSsstFGYd7Xq9opgQLJP1tE0DeuRRsVbwM3KTE2VNm4EO&#10;FWyGAXgsJogyFnJnjcMOl3kGHpu479bgsm3Bbfdh0byFBYsbB/vHUsRc+OO4Oo7jdI99m6rRt/Kd&#10;sItjZ/YN3rlXHDl/4joQh2NpGzaHBd7gAi6fthGllb0VG0LOrvAcfEPEQ7vtjsnV52EO+oPOOhjs&#10;7RiaakebugrjRj0sZhva2lrQoamAK6CDOzBKcTMMt3cSXp8J+gECfr6PDov3s8eJQ+cqVeQmAltO&#10;uUU2Hrsh/C4Rfwrj/ZUg/H6N9+8RvL/9eoyTJe8CkLFTuRtKzIuLEhWiamRzVQ2qi8tRkJGPnLRc&#10;pKZm42tCGr58S8fnbxn4mpiFL4mZEpZJqVSTGXlISctBZmYuMlNTMDmoRTTgJJy38D2yhg8e3yp2&#10;/Q7EHgP4/nqN708E4tOj3CEj5iTfqPwEHEUTCzkCklJB/g3Im8gzR6MowkdPuDx8Q/T0jQcf/7Ur&#10;50XsaXzD8+s9nvjFhDqNv8Zp6Z/R1a+FUlOPGnUe+kZrqBI74HZrETg3Yet0BK6gHu7QACbXO3D0&#10;EISfNtrt02H7fBvu82v4T6y4Oc2Hczkfq84OHIY3sXXjRNciraArHX1rX9E+8QluvwFrq3qMD7fC&#10;au9FuaoAOcp0qIZaUUkQVHZRNQ20IqUgAQkZH1Bc8yeK6/5As7YAE04N9qJumH1m6F2tGHJ+xVGg&#10;FTGOchfueYR5cSPbApQHsr725f4Ogtsuqjwv1fQifEsmuYorMnm7hrvZKZuxTziu9rfjyKLHSGsV&#10;3ASciP979LvwGvTQ8qxgb9aA6LoVB5YhjpTXv0qNupZw7N2QtWAWR/rgp9U9IFjDThNW9B0yHMdF&#10;O71OxdlD6HbRvu/w/7fNOjiG1DBS/RloZ+WcXHmhbCv9XdBS8f0I8H2vvAT/pIx7FIsYasLlzDaK&#10;O5eokzOO8Q7abxFXqGmXZVpFPKOIoxSB2NsmWuK2CoIvH5beFpRlfkMDFVTO14+w93VS1VFhEVzd&#10;1Qp+HoHb2Yi+xkp+71qplKc7qRwJYTcVcE9pFm11GZV1BeZaK/hYhqlGWuiqXAzVFqGd4GstyEJV&#10;Riryv36iyvuIiswk2u5sDDZWE+Y8TqrFkgRew8J0nuNKaaHF8TfSJYyKsCG+t6jxY+lU8u91aKEC&#10;7ajisRHe4z1tMtheK2r88PuqqLRraOGaKitRTvWYl56J9G9JtMdJKMzIQAPBJv4uFlRENh6RzKKq&#10;IAdKRRHKxQBBKyxSpDVX8HVFuejn8waCsCa/QCbFyON7lPP/RTaf3rZW9KpaaMVzacHpblIzUJyV&#10;KW23ulEp1aNYoDH1dmHDbJQ5NVfHjVibnsTK9ARWrWaYjaNwO9fhWHTh8OAYh4cB+Le+Y39VLLa8&#10;EaYhuKcfsDHzAJfllv9/g7XJGPbtcdp0AtT7HVehe+x413AS8uDy+gL3ZEI0GkPk5BE3u+90e3SY&#10;R3GKhQ3o51ugMVZCYyhF32AtLIT3jscP43Qv+iYrYPNxAD+fgM09BN/JAkKnyzwevmZxiJ9noQN0&#10;4sA5L0OYhHr8eUfwPVwTjrd4f7ohdyL48XYj2/fX//P5882JrCe0Nt6LfTo7//Ic1s0mmPp0aKtV&#10;QpFbhJTkDHz6nITPCRQ/hOSXJAHIDAIykyoyS8Z4in3aYotzekoqRgZ6ORh48R47QvwlRAUZDiN0&#10;ESTsqPbuCbTYK57uBASjeCTBv9Mifxcr1tJeC+D9s4vm+RckY3y8e8PtxTNuzp7wdveTVpSq8fGO&#10;QBXZNoTNvpft58Mbv3yc8H2GeqgfSYoMZFVnQDPRjNk1NfTmejgDRqrHXszvTsO1b8GW1wS734cO&#10;K+1euBPTJ2rYI3a4r20wWQvwdm7D9+g19vmavagZIzsZmPB/Rp/9M5z7bbgM+BD17XNEeEZrQy3K&#10;mwpR2pGPouYMAroUPbT0pS1FSC38gryKz2jSZqLPWgJXpBtN+jxYPDPom+9F22QO5v1ZvPhq3Hh3&#10;8CO0i505E262N3C+4cLF9iYeTk9wfeTDjsOGl8tjjtJzsI/0YoW2I7A4hqBtBP4ZHWa7lHIeTMwJ&#10;ilyOB9ZBXuBRmDRUgVQufSI7zoCaFrAdD8E9jmSnuAsFZDv1urA1Z8RkdxMe9+wIWg3YMmrgpfoT&#10;8ZTDrdVSDTpHemCnfRVJMUaozsbFFkJ9N/oJJlVxDsydLWijfRTB4VaqRa9I2zY/BMdgB7R1xbB0&#10;N2Obxz1NRamuyEOrIhvdtaVyO6JIRSYSS9j1XQitmjkANBBANVSHCkKymLApQkVWKqrzxH5oqlBC&#10;SySeGOtokOq4kwpWpEnrIshaizIx1MhBjUrUOyoWZ8rQX5mHFZ6jhbZqCUczm6EmHwYCUksV3FGS&#10;CyXhk/uFg1naNxSnJCDn8x8o/vYJDflUryV5cl6yu7qEr0tCR5lYTCqRxy8WiHqoWMWq9nBzlZwy&#10;GGprQFNpPhTpSWilJRf707fNevTyXJVSEZbTdlbR7pYVFv7K4SgsNluhqDFTRqVMddhZz/Pe1w0r&#10;O5goVCaC5dU1FXKXkqb+Vy5LDZX3cEeLnNtUFhOQVI75GemEbio0BKNe3Sm3GgoglhCS+Rn8jnL1&#10;vBhdTY0YUnfAwvdfNPTDNqQjbBtl7swpnRoLk4RCUyUmeM16+zowOz+BTrq04+NzrMxc8Bqfw2d+&#10;ws7kPe+NKNbn7uFZvsKm9QqOMULT/IwVQ5Tq9JED8gvODx5lwLb34ATKNhUsTjql8yfpFCPbcdyy&#10;hb3P6O5tg96kRGtPDtS9tejWdqNL7CFfo3sRbnBnCJ4zB2xrUzLUJ7A3j6cQHZfPhuvNOZyIDPVU&#10;7CfbDvyIitLKVIoE4zv5c3cdknkZL0VOiKtzKdrCF6fyd6IdH+zgyLWAiF+UNPEi6t+lIt1A0LVG&#10;8E9A3dRMZZiDz1+S8OlrMj4Rkl+S0vE1KQMJyem02xmEZDaSaLmTkzKRlpoJ46hR5qp8iNLmv0Xx&#10;4eE+LvdORsLihMRw7LvGycEpfz4m1C7xGvsuw3nEXKIIAfrfbYZiTpLtQcCPqvH1pwwMfyMEXx6f&#10;ftlyfkmRxlw+F5HpsXf84OfdPvyAiXb033nJ+EhL1qirJ6wUqO9RoKxVrKLl4DTigXezD66ZPAQf&#10;tjC43QfrSSNMa4VY8LTD5R2Gj7JdzJ3sLS1gcKgGE8v8m78Ay/5KeAODct7iyOfE8xlHg5s31FdV&#10;0zqXIL8hDRXtOUjI/YDM8mTkVaYjh49jS2rUdqWidSQdamsG5oItCDwfUc1uYIiqtLXv3zjcn8KO&#10;nSPfhgc/w7sIOhbxPRjA9d4OIod+REU8ZOAA5/4d7FP1HazOYmfeiJBrBpdUYxer43D0c+TXt8s8&#10;juuGLlnIfqqnicqsHmPqRrmQ4xzqkRDZW51DLORH7CKASNCPtblxbFlHcOYyyaSvJ3NDuLBPyNhH&#10;Oy262JfcW1ciA8uHCaNrtw3thIGuqUrulz7g//ssY1RylXLrXy1tqSLlIwxtNbIMgaj410MQ2XXt&#10;cjveCNWWCMWpz0tBY3E22iqKUU8L3VNfgY3JAbSU5kBDFVmS9BssGrFSrZDzgY2EcEnKV7YvEqqi&#10;nMO0ht97WIMOqldNdSm6CNrZboKhoQzzBL6lvQ59hLGVanKqsRTLtO5CQYpmaijBEK1yL4+lizCr&#10;zUyBIvkbMgjG3G+fUUq7XZaejOqsNJSlJqIqM5nHTIDlpclFnc5KApPfWVXG4ydEu6gY1VUlspBY&#10;o4KWnApvgMApFwHoVJQiPEgk4RCLJfWlhCAhlZWcjNQvXwitZNrgJJRkptFi58utlWLlvqu2ArrG&#10;OrSXFWG2pwMTbc0wE5D23k4sE2IjKqpJXgdx7vqa6wnKKvR1tBOImailqmxX1qO1tgY5/JwCKstG&#10;2sXSvDz+rUT+vY5tjsJisrcby8ZBzA/2cgDug89hhsc+Dgvvp7ERNWYX9GjrqUdpbSHsDg6oC1EO&#10;zhQmVIkBUxwbxlesW+8QDDwgcvGE6+N3LE0GpZp0jt9TTf5ExEenR0sePnuHa+8YX7KzMLmyhufv&#10;cbmt+NL3jvAuFemCFw6HFWPmYXT0aNDW3QUVB8L+/h70dGkwONwPx4rYM34qi/kF6JCitNaRXbss&#10;eezftOJkz4HX6DF+PNJSiym+x1uZTlFkEzsKiHySQZyFzgnFK0Ruoog9iLK3PPbrCE4PvOwXR3gk&#10;RO+Ch4TkHm73PDhmvxxoVyGHSvzTl2+EYzKVI612UhoBmYYE0fjzNyrK5BSygI9pmQXY2vHjJkrH&#10;/J3Me3vDh5vwr4SXkYsfuBPJL/nz4813uJbtuAju4/7qBY/RN7w+0ioTcv9JaPH3Yo1Qht9pnYXC&#10;fOPvBBzFo6jx8ExVKuT58w8qzPsHSuO4bGEqVRe/0CeO9AklWcisyUOVugrJxen4ix2qoDgN2w4N&#10;LpzNVFwKzKx0Q+fshn2nDS5bG9XbIe59XsSE5Qw9IEAVY+ivgtnchIcnjiQ3h/hJa3oWdGL3wgD7&#10;UjvCR1toa2tCdVshFM25KGvMR0bR70jKTcDHlN/wOe3f6BmnBY5ZMOiswdAWO0XvJ1zEAzC7DJj3&#10;5WNlpxGbhJx31cpRyoszt8jIvYQYL8rByhL8Lhfh6Efk2M8Lv4bgjgsnbl4o2jqzpgWLBKN7rBsu&#10;3sTRzRmZQGK6qxF+qsDavCT4F0ZwuGCU5V+1daW0zQYMdrUgtEu7tOmAf4NNVCfk3218r9j2PF52&#10;7JihRZ2jajTSQqtLczGn/vX8lTeeTdeJrcl+VGZ8g7W3Q5ZyFavIc70ibZoCitQvaOY1aK/IR2nK&#10;X3Iuc5LWc4LvuaJXyzk8R38nzD2tmNKIioXVtIcZ6Ob7aJQVqM5Nph0tk8kh+psqoKcqE0BWEqKl&#10;6YlSmZVmJNKulqKxJFO+jwgzai3OQx+VlFBxQkGKsBx7D50EP2+BqtXeUYu5lko5DzndXCpV5Liy&#10;BPrqIqgJMBUtdWnKNygy0pD02//wMUUmyWgpLUZ1TroEpVjIqeVniXAgsS+8Oi+L9p8DYLnIK1mA&#10;DkJagLGUUKwj4EozklGc/IUquocAL8GUulmCsCwvB6mfP0kll5WYgMLUZFRSwZZnp/J98qU67FWK&#10;EKYiOac53dGM8Va6hG4VbOoWPrbKLaQzvNZz/P4ilMjY3igzHDVXVqCxokzuoMlPS0OeSH2Wk0Pb&#10;XYjkz59RWVyMsoICNFdXyf3Zwsb30aaPdnVQsWr42I7ViSF4l2YwwMHGPK5FcytV+DivmWMEE3MW&#10;HGw94XgxjqOJZ2wPPnJg/gmHOUwAUKy8hHH38Aj/bhS28SNaXZGlPI7gZhw7C3c4XHvG2KQTn6lq&#10;03muiuqqkV9KO63XU9nRegfjaKxXYWPzCDsHEcwtO9BGR9GtVuPy8AeO1y/hnN6DQTuH7xRHIsn2&#10;1dk+zg63sO2aJzCX8Hh7hJ+vV3Sr12RHVNbQPhHpFEMhhMIRhCP8HV1t9OEZDy/fEaMgE01UkRTF&#10;AmUBr1BQAlKE2UW8bvYlC0SG9uTkFHxJSMRHUfaVUJQKkurxa1IqAZmKb4m02lSQCWwijvLs5hX3&#10;L+RUPI5XDgYf7glFUYz8OvSM6wuqv7s4roLPPPCAjHi/Cj4hch6Tu2ZExguZ3ELC8Rcgv1NViiZW&#10;rEWqchkWRLX5g1/gx/MPvLy+I/r8ijvSOCYC0t9juOejJ3iKdEU5UgpzkVSQjixavcSCfHxOpeXI&#10;ScLaWBXigR7EY14s7c1h5sCKGXsrYsfziAcj+Om/Q9wXQ3TNR5W0i83ZJbzf/kT8mZAPXlJ1+ahA&#10;BzG5UYUNXwvB7YOFICppTEWhkp22rgxpuZ/wNTUByTmJ+Jb9J0btGuhmW1CtTkVV92csnKrgjVnh&#10;Dvahz5CNXb8OZycu/CT8zzyrOKaKO99y8oZy4XjLhUva/NA+wU0rLArri9RUnjkDLY0GvVRWw1Rj&#10;iwTQUn8bLWkdJtRK2s8aqtAJjLbXElwKQrRdlhQQ6b5ER7L0d2DJ2Ifn0AGuDjwIbjngmaUidU5L&#10;G2ymdZ7iiC3iKkWyi01DD0aaKzAmK/2VSNjqaNmbijKkdReqaKRNCWVBpowl7CXwzFR2JsJJpDQT&#10;taLn+1Qyk04nlWAf1ejh/K8C/5VZKdIi9qsaJCgFIMU2QWV+ChWZCPnJluqwNjftV+Eugqg0LUk+&#10;r8tPQz/tv4rv20yL3FmhQAOBpeUxivo642JqgHBcppJ0aVswLxaKOuthbauigiyXCzXj9VSRtcXQ&#10;lOVDxeMXKjIn4ZMsl1BGSy8hmUdwEXRCRYoQJBHTqUj9CkVaIv9OsBF2taKIEz+7toBKsZzQoUVu&#10;r+a5aSCwqAiNtNxDtKu99eVQUN2JmtYVvDfFYyHVoyKN6rQgS4K3h0p0gAOO2Plk7WrFWLMIdOcx&#10;8xzvDGng4nXcHdUSkGqZ+MMzxt/xGlmoqMdFgpDaarniWySsdlo6ctlyUvld+FmZiYlI/fqV9l5k&#10;GOJ3KylCXnIieglIfQcHq+YG6GjN3TNT6G6oh0mngXVSj3reay0dtPkCkhQP7s0T7K/eEJIx2DQn&#10;WNLH4BgP4Sn2A4GIF9d31wj4b+Bdu4fYMizg6F974f37hIDzDd09k0gp4uBQrUAKr3E1r01KYQJU&#10;dD1ry9sYHunHjG0CJ+EwbI5VODmQX10FMdQ7iKPFCOIUXe75EN7IlvjPOL7Hf1CJUniRGY/RU7zE&#10;wvj+cktLG8PDYxS30Rvcxe4luO+fXiUMn97e+T8/ZXt9j+Plh5iqiyIUoGq8OJMVDgUgr6kez91O&#10;uCYNaCpX4PPnr7TYBCRt9pdEMQcp4CjaLwX59Vu6XNX+ShWZWViO8/sfeOB7v/0DSBEoKtKgX51H&#10;cHf7jLurd/jWL/AqVGVAhPFQ/YUJt1vCkwcqk1tIOAogxvDOn7//PT/5RDX58EAIPrzKamfvMTY+&#10;XoRjiPC14YdjzC8MwsYOvmJbRUNNB5Q1regb0KG8uQYJBXn4PTUTmTlpsOir8R5oJahzsM5Hs6MP&#10;no1eqic9VSOl+OEp4vs/EN+Nwzd+jDc/Tz7t9sv5HS53t/F47KWCs8J7oMPUeBlcFiMtuQvFSlqz&#10;5jLklpWhuCoPmewkuYoM1KgKUNGcifSSP1DWkoKC+t/QPpqLxoFM9M9kYsczimhkAycndmysLMM1&#10;P4TA+iROt10493ko8WkhfNs4JBhfr07gMIlJaCv2Z4dkvkeRqNVOOIrHeW0rRCIFoe5iHEHHCQKR&#10;UGK+r5XKsQT2gU4quXaYqR5FHKSDdvt6hxfdPCrrzERFjk2qBRHY3assg6G1VuaRFPuN96b6pRqb&#10;pl33jmlh42f5pvQYVdVCpyzHUGuNTObQUpItLXdldgpejjZxR7UZD+9SEZsQpfWx9XXIY3QNdaGB&#10;cBNZwFWVJXLeq5iDSgX/ry6f9rQwGf20wy0EcBNVo4BGNYEosn8XJH2VoUDKgmzoqBR7aMU1tNMi&#10;dKacMGtVFEJNCI/SyosVcxMhaSAEbRwsnFTXYqFmvr1aqkgLr9kkFaSBgBQ2u42ArEr7hhKCsDA5&#10;QSpBAcnOmnJUEIR1VJGV/LtILlyZlczXfEUZf5f+9S8UpCYhn/ZckZ6CquxMtJQp0MpWx8G6hccU&#10;oepf0nXIzOqlmVmynnUlrW4uQVZfmC/Dl9oJXy0tur62DINU02aVOP5agrEeTl4Hh6YVuwYtAjND&#10;cp7YN9mLbWMPVngvuIe7saBth62X55bQK6V9zSIMCzKykJHEY6+oQF56Glrr6lBfUSmBKRRlXkoK&#10;lLT7XY0cOPU6qSQN3e2YEXVijAbsLVixMD4ILd1EeydhT1dWqCTcldXw+U5wefSIC6rDzal3jGu2&#10;OZjfIHAsatjHfoUDLb3CTxu+M/eEkJv9lrAcM6zjU1IOAVmCnKoKKOqrUdFQjvJGDjz1WdBP9EI7&#10;1IkJix4OuptR4xg/K0AF9ow4W+wsDuu4BycHBC4V5jNV61ucsCPwfhB08fdngvGZapbC6vszofmA&#10;e+FQf/wgFMmbt+94+f4Drz/eZXsnuMTP4vciyfeF6HuhY9wHD3AX8CG856ZqXZZztOUc+D5+/Iqv&#10;tNcfv7B9TZULNHIOkpD8JkBJaH5LycK39BxkFZchHCPn+BlCQf7g530491O+UilGLkOI3opMvS+4&#10;DLzxg99xQ+jchH4SkN9xH3mVySlEQslo9FYWzBGZfZ9uOQrc30HUhoiJhR6qxefHd8SufyB68opb&#10;37Oc2/Sd7GPnaAFWixq+FRMeveeIrVMye9+w43TzpJfht6xE/E9GBr7RYvSo63Dl7qNS1CDgaYd3&#10;sZ83mg5xf4hgjON6wYe46w2H4w+4WHwhTAl07wXiN2JFbgFn6w5Edz28GYzYMVGJcvRaMM6ioCoJ&#10;5W01yK+tQ25lDkrFKmVLMSqb01DZmsLRUcAyA9mlH6Ds4c2q+wy14S/4t20cOFzY8ozgPLSD420H&#10;VSKV3ME2zvY9ckuhWGWOEMxujqb+FTNCrlkcWgbYObRY7m2RKcG6K6lQ2uvxsLeGc95QwnKKlFuT&#10;6nqZt9BEVekeFzWm+7DQ14kZKs1lXbssqOUw6uE2j8sSq3e7azJvpMjtKHa8aGpL5J7jXVMfevgZ&#10;Q02/5vXEFkaxv1vMTw43V6KbSq+zkhY4PxVtVGKiMFR1bgo7xjhc471YptLp47UQKlaUURChMiI7&#10;t1CLtYRSGVVbXuInPibLbYUTBNgCwd9O6JalfEE1badQWCUEoLKkECraQqHmhO0W0wxizrKTaqsy&#10;J4OgLEQbQa3jcQ+Jlev2OjgJdLFII8J8nN2NVJDVVJNVsLZW/FqsISB1PP4OwlhJRVtLJZj+17+R&#10;/eUPNJcVyTlEsZ2xKZ8AJchF2rMK3ldiMSc/JYFKLRk5hGUp7XcBIVmbSztLGJXRqvc2K6lylTBR&#10;CYqwprLULyhOIZyysvl9swjSUjQV87NLC6GrKcUwFea4shKzKiUmhWokJJep6t2E6z4HJ/9EH46t&#10;RgSpwK8cJgTmBrHLc7zSx8GQtntQWGwCr4yArCAAM0Wm8cxstkw019Yi6eNfbJ9RSostYinF3Gdz&#10;daVMddZaJeplq2Ed0WJW3wOPZYL3hhFWQy8MvW2oq8lFeu6fqO8rR2VbJeweOwZHRuCcP0VglaKI&#10;ADxcCePQHUGAanHVeA3nIJWl7o7HHEfA+gNVBR34k+rqjzQCpLAIOeUE7XEYpikTVBzQtKMtUOk5&#10;8BrHEbmJ4/zsEt6tHT5SCdLJnd9G4Vj3wjC5IKFz90Iw/njD+883xKkE41Ro74SdaGK+7+X1FxCf&#10;39/x+OM7nt5/4DvbD/78/lPA8adsYn7w5e0VK8sLCO+68CIy6B/tILK/SWfnJF/mYeTgI87Xp48J&#10;SPiWRkCm4nNCBj7TUn9lS0jK/BuQtN3JBGZ6NtILShC6J6h5rO/8TJG380N3l4ZQi0jAPd6KbBq0&#10;xLTUz1fCqor5SXp+sWOGYBSPVyIZZvSZ/j+E0yDlOb3/TfgKsZsnPN39QCzyxpHpDnsOnnzXHa6D&#10;/NKBd+wYqE7Gr3BrfkHETGVqvsOrnV/WFYe+axKZigJ8LkrHv9NoebPT0EEVdHtgwQ9fP6Keftrt&#10;a1rrR8SPn3HjooJcv0VQ+4aF+ihMVYdway5xsxmgJaftPr5E0LOAW+8y3na2+L9BnC+Jgj63KKWl&#10;qepsQx5H58JaqqKODmTmfkZ9ayrhmIhGTS5KGpJQ0UR1oUpCtS4BBosCO2tDPDcHiNzxfSIBPISD&#10;sgDXBtWB2C1z6t+h3Offg35+9xlK/F7szQ1gxaBGcGkEI63lWNGL5A3dMqPPkNhnPfMrl+MCbbSN&#10;ysJIQFipBOe0fN5BOFBlnFhG5e6WuT61DO+JHW1jXSSoiF3Bodcgfn8mV6uFOuypLiKsVLASit2E&#10;jEhYISoTiq2EbaW5cgVbrOCK0gQj7c3SKpdRXfVSvbfy76JAl5hDFCqzrTQPa+x8YmFF1LGu5DWp&#10;zs9CCS1zMYEnFGAb7alIbyZWhssIo8aibDmHJ4pgCUvbVJIHVSmVFkHS21D5a7GouVrGUhramvm3&#10;AnTxf4eaqmU2HjEXuUxAdisyYWmtwhKVtYDjPOEo2ixV5EhNIfqoIDuKMqXNrhTHQ/AVpn6j/aUq&#10;TOHnFuXKBZrK7GQ5/9lASy9WqPMJxlyqWkV2BupKaf9zs6gqM2XJ1c76GqrFVOipkMUCkwiery9I&#10;53f9QngmQ0l1qSLQeyrL0EMQG5VVmG2tg4lqakndCDtV2zJVo52DwBpdwtFUL3Z5rfeosERNoaBF&#10;h6BZi31jF/uCGg5+Tz2vmUg1V0+VXZWfi1La6oQ//pDKsbulGYqcbDknWUAFK9KfyUQWRYVoqeS1&#10;blDKzONCKVn1vXL13EUxsOeYxQqhPGHUoLNbiYoWquPeJnSPqtHG+2mFwDo9fJdWWtjnU/a/yw0C&#10;0xnH6dIzwfiM/el3uMcitOEefPj9dyTnFeFrfj5SSghaAlUkCTZN6zG7YIJ7O4jNzXOEz17xePOT&#10;wugnzg5jcLsCONqPyKw9lvFtHAmhRKF1GAjLabcfAo58jBOYPwjF768/8V2oS9pbYaF/tXd8/87G&#10;332nNRfq8ZWvfXy6x/PDLcYGtbKaodiWGD30ycWZi41l7NnM6G5uREYyoUjl+CVBzEPSTgv1SMWY&#10;QFst7HWCeJ4sGgGZQveYU4jgNTnI43j98VMq1Q92qq1rdvhgcB93EarB21c8RB5xd06CX8TxJBZx&#10;QnE8E563fLyiUjum6gvsRRA64ok5CSMSeuSJ4ZsKwIYIxNNfW5ri53w9T/zx5Btc6nPYWw9hbzvC&#10;jvYWR73P2GuP4HQwilvKfq1uGk29HWjtV6KwgqN9wUcszvXgaKsPV1Rq8eMofnhPcOvaR5yftW8M&#10;Y77xDeqsdcw0HPMGjMK3asKEQSXDft4IqtDSgpyvvLZ7cO85xTO/V5MoqUCboGhtpt1WoqG1EYUl&#10;SSit+Ig2TR5atYUoqU9GdUsGof0BdX1p0OpLoG4VMZeDiMT88AU2sG63YHNmgiCeR9C7iiiBeRE8&#10;pOIO4O7YgykNAcib0r8wTKtcz1FZDyc7jroiF09+FwbaG2CghV7Si6SxjRCVBR18buXoLwK3PaYB&#10;iAJaLqoDq7ZDlrHcnB2FzzFNBWDFy+E2QdrB/+nCYAtVFsEq8h2KXIdiB8loSyUtnApaWmNlYYbM&#10;j1iflyqL7rcSSi3s5MJ25iZ9QpcAmEiES9jVZSfJLEIbVCJiG6JYua4VORgLsuSKbQHtbH4iFZhQ&#10;iXwu5iVLCMW6PL4mJ43ALEJR0me5/1os1AgoNhVnyuxBdXlpELtoOmnVG4ty0MzWzWMRgeKekR7Y&#10;qHgnaav7q/LgEkW2CEc7FaSNFnu+pZzXWQFjXTG0hHkXISsAWU/ACYtdkpWGonQxN5hLQOagKodQ&#10;ozoVYBTfM/PT76jg8WUm/IVsQjInOQklOVloohLL/PaZypIDYkG2DM/R0JKKle5VqvhJDhACmLX8&#10;3zIqzk5CcriOapbfx0Y7vdBWBxfP/Rav3Vp/J9b0nbJyon+6D/4pLbxjPdif6EGALuaYzWfowPZw&#10;u8xUJKYVGgnvBp7X0qx0VBUVQNumQktNDe1hnlwcEgs2ItRH5Ij8/3H15m1pZVu0d+pUVXpj3/eC&#10;LYoCSqsgnYgoooiiiKIoNiiKvdjExCQmJqappCrlpx3vmDvn3Huf94/9oIiw2XutMX9jNXM2UCy7&#10;VU3Krp1+bRcizkFlDHJxZAjLY35EvINYnQ5iIeJHcmECfklaEurH2IIXqycx7L1LI7YeQ3JtE6/O&#10;7tiX/8G1OK+Te7zc/Re3uX/xnv02u/APjlL/IBFbQbuhEsUNVXjOYFLd0QmrZwodOj3MJOAj0uR6&#10;6hqb6xd4efaJfeAfvLn4ib2tW2ykSJPpj8htf8PO2ktk0jkcHr3Dy5c/cEs39/cPEuT9d9Kj7NKT&#10;bc0/+cjnKZz/E8kfpEchOSl6JgL5Qw4+J8N7tx+u4B204sNhGndnh3gnORC21nG1uoBMZBymrk4U&#10;5RXiWZ6II4WSj3kkSflZHkUc/2exxW6LUNbUq3H19iOtPcVRxiH5uQ/u73/g5cUVznNSMewvvH/9&#10;A2/O/uWF43HEC3hwj6N1WvBj2m4K4wfa7i+XIoQUzpff8Jdk/ODPXyiknymIP0meP/n737zo294z&#10;xNsPkbXQRrt+Yn3kNa62PuM0xihkeokbD33+PO1ykhfi7h7WQVrpqwgO347i7p4WcmUAU/Mm5NIR&#10;Ct0t7rMnuN//gOvoXxjVHcLX9RYjhh2KyS2ujy+QO5tBINSDzVQQB7FZXMcT+MHo9nOXtvzVe77m&#10;ANq+TnTZeqHS66A26KA1t6G9qxwWUx30PWWw9Kth92pgHKhHlfo3aKylqGt8gFi4D+mUB0cXMezn&#10;EkivRvBqVxa5zvF9t3GwnWKgOMOJ7AxYm1N2xgTNHUohLlmQPNytxoxZMmQbcbE4SSK0wU0BlDRf&#10;k+woMxQ2T0+LMoAfkskZNsAkyXCYAnc4N4YsbVp2aRKfzrfw/mAdIdrry5SULuiixXbhIOJT1ivK&#10;fmNZgO7l5ylLfvQaSKZwWRAuEzXtFfnoqJIZXxIYSa+hOI/2sYDk9RQhq47vUUfi3kJHeb4ymdPK&#10;R6lPLbZaJkOEslQlRcpESDNJUqFEiqJsKRSxlAxBMgbYRqurI1H2UqQc2mZlOdESxV5200hta9mi&#10;ONjVAjfP19FSDY+mAUOyLGWgB8sMKEu07klLJx87FaEUgYxQIH8t9alTlvpY6DpaSotRmfeUIvcc&#10;9aRHmcHu4Hl0UOhbeah4LiLqsnVQUysVCxuV1xbRvsqynVoKfUNZMY8ipbysLNeRySU7RVDqZcuM&#10;fQfpubdRri0/n5Y6yAC2aO3BIol/xd6HDF3AOo9syI0srfm2rHulnc6MDtBSO7DHQHkwZsNR0Ibt&#10;oT6KqQlbfgukjIaJ96aXll1Hou1oqENvRweFsvFXBnO1SiHIFtKbrq0VRtnXXV8Ht9GoZBuXkgxj&#10;AzaM2ynKsRllz/iMz4kkXYfNpMUkXYx7zAT3pAkWfxdMPByhPhgd3XANO+AP+eEKDCEa38YV++/l&#10;y89Ib77GMUVybf2tMjY/vtUKbX8LSkjTtTxHSQXWxT6k1rbD5ppCNJbFce4jrug6pSZNjvS4uXmD&#10;9fU77JNSM+uv8fLyNXb30ggEp3BDuDk7EWqkAP14z+MvfP/+nWRIgaQwiSj9+MlHWuof/z9x/Iv2&#10;+st3WuCf3/D581vMTBBY/kuQsszu9cYKLpfnsDI6BK1ajbynef+lx/8JZInyuzz+TyBl4kax2QUl&#10;ULe04937Two9ymfLeTy4vj7C7Q1ttTJZ8xM3FD9JgHuS+YnT7DscE6kvsx/x9lisKwUyxwhA2/zx&#10;6i98uv4Lby/+xtvzXwJ5unGjjDne8z2uE5+Rsh7gxvYD27prZOzX+JjlF/70D75efcYt8f5bgv+3&#10;8RX/XNHCv73gTdomoWXgn+qDe6oLJ99C8IaaSaQ7+Hf9CmumUZx7TrDY+xpjnTksDLzFV372QfKG&#10;BHyM5HYM9oAemcNxnPPnFBvlt+wBDsJTtJpz8PSb0SH0yOjb1NMNLYWymaTYri2BWV8Hq64RnW1l&#10;WE/7YeqvQ3tPPo9i1NX+hvPDEexlvdjMDmHneBLxmBuH63P8nBTmgn68uzhFJpVAbmsZGzN+bLFx&#10;zjv7KHIW2JqrkGE0HyPFzfX34oSCJxMvkjhW0ptJCdIYrZmInbO7GRMUyGUPbTfJRKjyMB5k4zfg&#10;n7cHiNM6/bjm44gD/SQvKciVmXQr1loEMeGW0gJNytpCpbxAJzshxWSQIiX7jmUHSx9/N7Y1KURV&#10;T9oL9vfxnu3iNpNQtkRKUSz52Sjpw3q7KBrVFJnnFMnnpLF8xWZ3UWCFstS01nL0kDCH+rrh1DG4&#10;0DrLWKSsfxQL3pD/J6TwVr9Gpay9lBl0I8XN2FQDd0cjAvo2ZavhEr+DzGRPm0iN/D1u7lQIMsFA&#10;E6fFnqKgDHXUK//josjKLHhdQQGJMB81FDoNbbCGIi5p1lTFz9DdVIlaiqOa4tcipFtKC15ZomTR&#10;ef7HHyh4+pQCVIwqvkYqCpY8+ZOkXK0IqZRebedrO6rLYetogZXC2s9zDjJgLTDgJWxd2BkykQjp&#10;ciiKhyT+S1rO88QkO2kYhzM+5KLDyEXcOAj2Y0dE0dOLjM+ItNeIlKtXKWUhww+yt11m1dVVFSTZ&#10;crTKjPl/C3mJiKtralBXWgJ9WxvM2k6Kfpmyg0cEsq+1Gf1s0x6jAeuRIA5X40hJ1vlMEslECOPT&#10;g/BP29Bu4j3UFUDnVsM53QeLrxtWPwOgSYUnvAYPHr/Aw/wCtOsMKK9vRkEVA4OtBuZwPiyeFlRW&#10;PofPRRod8WM9u4xQPIz6Fj0cnhDml9N4+eYDzq9fI3tyjHBsGYGpNf78FVvZI5xcHsHjJ03vn+CG&#10;ACU68883gpRMzvz9g+JIgvznb2Ws8W8K46/jv8JI0fwlWL8E8ts/3/EvoU6S62TTS4pA3knmn50t&#10;XJIeT2mvp1125Zo9e/qCwvg/i12s2OpfBPmLIhVh/O845DPSZgcJ+fLllXI+yrmQVh9cXm0gu5vB&#10;q6srvHp1go8fPuMTv8RLovc17fJb0uCrU4rm8U+c7dzh8oDiJhXLKJby9w9vvihLhD4Qne9e/cTO&#10;/BGu1+7wPkmLvc6DIng/c49PIYpg/Av+OeP/7r/F68NXmJ+YxnwshB/3l9g5D+Pb/THOXq6R0JaU&#10;yZT5LRvWF/V4v7mC29gB7rcZ5YZpzR33SBpu8S7yHdeZL0jNHODi8gRv//qEjVcrcEyw8R5MYStl&#10;x0HKSwH1YoEClZydQaeW9Niph1qnQ7e9G2pTPtq0BbAYGjHQ2wyHtR0dncUwmCvQYyyBtV+F1RTt&#10;37wRwVAnpuNGBCYMODqOYjM5zu+yj5vzHF4d72OHjfNqL4UDNszNkFOhQ9kKFWPHl7WOUkLBRfoQ&#10;wXP3dtCG92HK2qWk4BJxdFMo5O8yKz1m7MQq7ZoU9ld2xUgy1/1l3BwmkZkfxSY730bESwG1kSCd&#10;CNHqCYnKRIwcA62yzrAZQYtBmYyxttYr5VGl3GozqVBVVoA22mBzh0rZ7y1joYezAZibqzFp06Mu&#10;73fFdkvnlTE4SW3W3cSOy44jllUEsrHwCUmSYsn3aS7JVwRTiFIOoUmD2Efae5k1l4QSJp7HlN1E&#10;khWyrFUWVPfz8NB2hyx65btLVp4JkqskwJ3neSxZRSQ7MEuCnJBZcJ7fkIgK/7/y8Z+ofJGP/EcP&#10;UUbxLnz4H9Q+fwKNLOCmqFfRTtdTOHtb1ajKe6TYbUlAUU9izHv0CMWyF/pFHsoL8lH89DEF9td3&#10;rKXlNlMUdY11JFKSNm31QJsKLgaVIAPYAqk24zFijxS4OzKA3bFBnEZHlMB3kZjCxVIYuXmK1PQQ&#10;TsK026EBnE4M4DjA11Mg92ix0xTMWdrsIeUa1ykZkGTipamiTBl7rKIwdre2oqGyUhFJg6ZDWeoj&#10;mcb72tuU6otSGK2vnYHQ1IvVUEAZh1yjSEZHXMhRIE/2VpBMhWGwkIZHDRiY0qPbo8ZARA/toBpt&#10;Ft4rdwfCqwkMBkL4z7M/YaJolzTQARh5LVwVGE52orzyP/DZOhGyW+jmjpCmlbUM9qKLDiw8l2B/&#10;iKLXZMbqdhKxVAhaUyuC8RCGpgJIpGMk1SCOTqRi6ne8fnlLp/UJH998VyZpfvxNUqM4ysTNPz+/&#10;8+DPFMN/aHGFMm9kcvive3z7TnGUsUqK4z8kyH//+YKP1zm8ya7h28tjZWnPZTKGg5mgUlyttqyc&#10;ApmvCKTQ4y+r/Uskf5GkTNrwOaFI+T2PDoP0vr66gvufUsv8b9zf/yRBvl1GJutHMm1E5rQPy2kz&#10;xSXBE/tVfOcTre/NG9rgy3+VMYaPb77h7pbCyL/dfrrH16+fidXn+Osr6fPqPb68JgILQa7+wHHk&#10;L2QDX3Ds+YBPo//gfuEeF+F7ZanBB9r5aDKIyXUr9m7jyN7wM//N4uQ1v+RZBA6/Hl36WtwdTOMl&#10;7cOXlTTezzJCuT9gvvcai4bXOA28wXHqA96dvsXpSRLbJySgG9rbXStiWz64Az3wBZtxdRWAx9mG&#10;jvYmNLVoKJAGqLq1MPt60Wj4E3pLBcYDfTD3qWC1qeAcbsNwpBOt2udoac+jbdeSHN1YXOvHzIIZ&#10;Vrsap2dzSK9N4mhjBy/3D/CeBPk+l8XhygwOKICzFD+ppJee8WBrmkI25sSHbBJvM4vYjvrh7G1D&#10;zGNWslkLPQpNShII2fbm6mlT6qVMK7tq7BTAQezwPRIj/Thfi+DH1Q7uPxwrP6/Rxk3YupVs34uk&#10;x6Cpk7a8HaO9GkgxLRvtolQOdHSKrWVHrCOJNNeirbaMljIfzRQN2e0iFlwme2SSSPI0mtvqoWuq&#10;gtugpc2sVLbGtVEs6imOrSQrs4wjyvgkxVHWBPaQ2rQUSLG3Qo9dtSRzWnMhSNnDbeO11/B3oVIh&#10;Wgftaxeta9CoRz+tqyxad/Z08PW/JnwkIUWI5y3jj4u02zMMXgEtbbki/C1QkXwbhRwpHjLbq6qp&#10;QDPpUZbt6CkiMhzQpf5lVeuKxF6Xk7Ya0F5Tjmr+nvf4KS0Yrfbz5yjNo0jm04ZXlKOJNGXpbFPG&#10;Wdv5XrL8R7IeyXjnCIk9yuCzQmFLO/XIDpuxz8B1zAB1SIq8iI8rwycvExTI2BjbP8mS4nhIgtyl&#10;IB4FTNj19mHXb0JmmO7A2aust5RNAUYZplA3KRQptNhEYZQ1kA1Vlfxu1Wjk80KVsqNGJmyMtNid&#10;/J4Rjws+ixEhRz9sXe3IxKaUJW2ZpRlsS3XL5AQc7l5oLS0wB3QEAoq+nZ83ooOmn22CFDm/uY5s&#10;7gpFlS9gGGhGlfoxQqt9GF3twUCwFwXPf1MyyU/Tzq+EVxCZnkR7N4Mfqd4yYEe3zoLOzj6EZ8Iw&#10;DXSisaMI44lBujkjosvjdGTHOMp+x4dX1JN3X5WVL2/PvuCvD6RIiqGI0U8RPQrTPenxns/dvPqG&#10;69w3ZLfe4njvHT59/DVZI6/99x+61H/5+i/v8PF4C7cnOzgjnEh1z2xkBEMMGGWF/+8EzS+b/Ysc&#10;/zcGKQRZhqcFFFL5+3Peb9J4jN/t3++feQ7f+Vk/8GBxxYJUxoDkTjuWd9uR2utDet+H26/XuL2j&#10;lf7ML/KV6v3hb1JkDu9f5XD74SW+yV7sv/7B+083uLm9QXIlgfe3r/D66hR3xO3PJMqz9Y84X/+J&#10;6/l7nHv5Ze23SNpfYnvmhu/1DXOxWcQ2nTj6sIGFvSjm0j68/hKjODYgkjLi4nYet6fLbHgT+LS4&#10;gDeh91iyXGHdd4u9me+4zLyDvs8Ak1WF5WQ/4qtW+GY0sAQoDCNtOHi7jqm0nY2jEP3uGiQ23ahj&#10;B6vv7EBbnx4GVzdazY+gs5RR9JrRpatAn6MWLb3P4A630Opr2AiK0ddfjT57HaOhC16K7t3XDFZS&#10;Q0hvTuF48wiZ5DqSkTD2V2M4or2SutMRipvUupY91tnZEdxklhGkpZcyB+M2HUL9OmXdo+zHnqew&#10;OXTtymC9q1fqwnQqnUbqqUyQMCV5xJLPQovcgrPlEOmzlfToUQRT3sNHuoq75L1kGdGvXJI2iqCV&#10;QhQw9sAqkzKNlRSoAgoZ7RmJrrWmlJbyd7TQLovllSUtDXl/oLu2SMksLvuR5zz9yoSF7FCpzX8O&#10;LYmq8jmvF+mtm/8jY6gyOSOTNCKUIo7yu4bWXSZs6l484iPtbelzhZKsbY38vUTZyTPUq/1VNqGt&#10;AVEp1UqBdmiaFMqWBLhmmUmmlU7IOkh2RNlNI2skne0N6OG5d9H6qkiHssi6mNTYQgKrIvnpKIjq&#10;0lKFwp78/jseP3jA1zxXhgjcynBBDfL++A+KSAwyRlWiUOQLVBYWooI0KclpW3lYJb2YqlEZf5RE&#10;GHaeU4j0GO9rx/pADwXSgAMS5D6PIwaxM6HFmWHa7BCul6dwxSCZm/ZRPOliAlbsj5iQ9fZi28N2&#10;QZHcGjJinRQaNku2oSZIhndDixTrIplLQTCeT3VxMcqLCtFEgVTX1aCD5yPlYSWhroqkKSVqJSmG&#10;WdOKKacdjp5OrIfHkFtfVDLY76xMI7U6ToE0QN/fDr2T39/Zid4hA3p5DvZJG1T6chQymOTxs/7I&#10;ewDjYCNcdEpjCQN8iz0oVRcpWW4kUASsFrgcLvQz8BsICb28NwP9DrSoDOjucMNocMNiNcE7akO3&#10;qYXgoUUimcBh9havjghGB/d4c0oneSWTwP8qWYbu/xFB/IF/f3zlz9/w7VbE8xaXewSv9Decbv2N&#10;T3Ssr88oiiRKEc/7HxSwv3l8/SWQ1ztrOCM9nlMgM+Ne9iUtil8U4emz/wnk/xVH+V0elRnswnI8&#10;L6pULPaLPDpJVROmx/3499snfs5fygz7g82sBWu7tDIbJswvebC6OYmD83l8/H5J4bujkn9HMrqH&#10;dIwYm3mN9ycv8YMR4Dvp8eN7fuH3t8hdXiAQDmA07CZyu2k/U7iQ6n43dxRLXpBdWbdInKZF/nH8&#10;L+5O7/COF+Bl+gOujo5w9fqAAh3GTMqJzMUoUsdWDEwUIbrXxvcO4+fVGr4vreOt5x4HznushW8Q&#10;mkrxNSZ0ucsQWKqDP6gmKQZ5c9owuaiFe6Iei5kQwgcxNopa9LpeIJBoQYn6DzTqVGg2dMEw2IP+&#10;QBWcY628odXo6a9BsykPOm8ZWo3P4BxVwzdB2z2mxgittYERN3M0g79+HOEkF6P1HqeVuSBB5vD1&#10;9Uucp5dodVwIWLpot0ZIED4kKDQuEs+7VByjfRRGEuKcnTZdxgtpvTfHHcouk4FuWuMBC7QkNRPt&#10;3KzTAgcFQmajY7TqktwiaO5UElvE2EB353xKdcQVv5X0VQOvrhmjFNQwLbRYa1nELGVRJ2ixxcIq&#10;okOaa6vIh4af11xVzM7Ig9a4j1a4t5EiWfwU6XFaetKuibSpV7NTVvJaVJTQlpfQpj5RJjtk0kZ2&#10;p9S9+FOhxv9N0MjkTAv/3kL7LmOSToq+FAL7NZNdRQtepqQ7c/a0o7n4BZydzQjRNoclczgfpbRs&#10;lNdOxiHHpPogv88yrZ3Y61mSpFfD96mh3eTniXA1lbDzvniujCGW5j2m7ayjtW5AY1EJip48x+M/&#10;HiqLrMVmt5FqhXJl3PX577/hGQmyIL9IEcgXDx9TZJ8rNWGKadebKT7Vec9pyUnDFH4pw+snBQc0&#10;DYjxXFcYtEQgxWbvkwSPSIinYReOpjzI0R28XgwpAnku45C02DI5c0Bq3PP1ITvUq9jsba8RG14T&#10;YnYKEYldZspl/LOtvkaZYa8rk101paguY7CRFGjlJP5KErrQMcVSMpL3qFXK8qS+VjUG9d3wkMaF&#10;nqS+985iBPvrUdgHOqDrayTV8XqR+ganHdCRfm2jJD97J7oY+MuaKkmN9Sio/gOOUDvmd50wOFXo&#10;tNeglgL64kUBhiwOmHU9cI7Y4YqZYPZr4B1zwWbqJ9XaYeqMYWQwiwS1YmJiBpu7WWWWO3d8i531&#10;axys3dHtfcM7Ecmjf+m4fuLt5Wf8uBNhpECKKH27w9+yWeXiB66zP5Fb+4n95b9xnvmJ3dQV7q5p&#10;y7/TifJ1khv1/vb1L4HMUG9S86T2CboxM7QNtciX/dd5Mrb4f+31/yZr/ieSz2VWW7YZ0mbn571A&#10;M/8v5HMRBl/j51/8jPu/8SCeHofRpEV6PoPowA4WB17hIPSXsi4qO3mDJdMbjLZm4WvcRqB+FxPq&#10;Q7gakmzEJ7iXnTJUf1+AVuJqHYGoHZEVKxLrforHGC7PDmjRv+GvL0Rm2u6L/U/Irqdxm/uB8+V7&#10;vM3e49WbUyxuRzCVcWPnWxDupUbs3/Vj7dhIsWvH9mICJ5PLeJu8wkHyB4LuJI535xFIqaGNP4Br&#10;7Skm9iowEHqOpUwPLt85afl9OM16EPD0IhQfIAn2YCzahJObfrTpC9HQXov2vhZobXVYP/YgfRak&#10;OA/yuVK0GF5AQ+LUu2owtWnDUESL9ZwProkOtBsKYBlswv5xlNYlwgBxg8+3t3ido72WRBLTAYUW&#10;Z+x6pb6MlA9IuvuUUqtXJD8fRdGja8UxO5GUXlUmaGhpZTlMm9hRCqPsEZbF2zJ7LAvARRilfvP6&#10;GG32lE9ZBiTZdxJeC8KkUCm+v+ofwLDkfaSA+vQtGNK3UvQqFAo1C5HRauv4GTJj2tdcryz4lnHI&#10;uvxHytIfQ30Z9LTeUujKw//95yIDO4muvbpYGX+UvI7N5aXKTpIGdl7Zg9xY9JTk+AS6ehIjz/2X&#10;ra4gQZLCSUM9FENJc+aktTepqpVUZ3J0iyWnvZfxRzO/q0VVpZRs8HeLULZjlDZ62tCMRQriilVD&#10;gmyl69AiYtIoxcFEHMW+S7agymcPUZn3jHSbp0wgGduaoSorQUNZOfL+fKzYaMm6IzPWYqsbKDal&#10;FMIXjx7j8e8P8eJJHgoe56GioAjFz54pe6xrC16g+vlTfo8aUnE1ukhXg50tysLwqb4OxM0arNi6&#10;kKHIbNp7kCXBH0iBs9FfVvtk0oUcrbWI4/kMBXOSzwetFEgzDmmzD0mchwxqG64+ZPh/CQY/2Wpp&#10;4jXrbVYps9RNVVWoKuH1pkhWU9yl5o0811YvFQ/rlO+nrq5Wklfo1Q0wUiBHbWxHTbWw6zSY8zuV&#10;nVyrbGfnhwvwk14rG5+iTlOM2u5ydPS3ot3agcEJFzroAqoaZLLiAZq1pfDGSJWGRhSry1HSWoOH&#10;DEh5hc8QGfJBVdUATzCAVksb+kjDgXgYQ9EwvHYX7fcktmbPYXEE6NrWsH12iYuzr3jJvv6epHiR&#10;/Yaj9Edlhczl+V+4oDhev/+Mu7sP+Eb7/P3tPf798Bd+vLum+H3j62/w6vjXbp6TuY/ITktKxXv8&#10;ffsG928WcH+zgm/XWb7fBq52F5UcqMfRUXj1WuVeP37yjN+JAqmMNf7voFj+95DsPs8okAUl1Sgo&#10;rkBxMR1Jgwr+QRfFeQP3H45w/9cJHny/v8DkeAhbk1eIm64wrX2NsdYcHA1p2GpSGFIfINh2gXH1&#10;BfyVh4g0XCLZ/Qbr9iucJ25wfJzFZmYFN9+uKTazsHm0cI2Q4Dw6igit+u0Bvn2+w5dv77G6togB&#10;Yn405sdG8gDHh2mK6TT2rhIIrhhh8tPOep4iEFHh/dsk9ldS+HFCpL5gZDnLYXNxAq9epXB1M43+&#10;sVL4tgsxdvQAY3uP4Jx/iFhGg+y5DWfHc/j75hjZ1UUcv5rFm7slxFO9iK50YcDdjnpazmZdEzxx&#10;DcYyTYyIdVjK0U5G2tCkew6NtRLNPWVo0ZKCAr3o7W9Bv7cDWlMVpuP9eH97hNcXjIrpHALDbuxv&#10;pfD+fA/Xe6uYtPcqVfPmKZIzlk4GkjZsslNMWjtxGqeAsvMI8QWM7XB01iuJY2WdYk9DpUJhFork&#10;QFcLjCQ+mbSRmiljJKrEUL+SkVy2GKYCIpgO/n+j8hqTuhI+0pfYdT8fHSQtHzuz7ICREqhS3rW3&#10;uYaCV8KD9FhOwqPlNpAc7LR3srvG2FimHH1N5TCoKrEZGSZJFZKi8vn6YlpU2dJXyP+vpFDS0lJg&#10;dbTrPcrayhKKXjmaSY9SakEy6UhKM7H1kn9SxkJlv7KV4mxtbVQmaUwURxGFwY4mHo3wM3D4u1QY&#10;p40O8rosKGsfm7Hm4Hcf0MJHe9ta8oLk+GupkYaE2sDPq8rLQ3sN6ZT02En6qi+WpTulFMcnKKXw&#10;iUDKGKMQ4lNa7ucPH1EYn6HgGamzgMTIjlJKQiojMVbRitcVviAxl/J71EJLEZKZchvFXGbNQxRy&#10;WcC+TIFcsbGtuWmZSZK7FMksaTDrs2AvYFNq6hxLmV1S5XGoH/sBWvFhMw6GLTgZ7Ud22Ipdvw0p&#10;iuQC28mkiTa7Q83AIuOQUqumXMkTWV1aQgIuRD3PRwRR6taoKqtRW1yqJLaQTENGWXrTrUGQ7kOS&#10;xnpMeoScVsTHPJjxD2LS349EwoeKhqdoN9WhqrMYvT4dRpIBxHbiSGwvoajyCfKLH2DrdA61mloU&#10;8P4Uk04fUqSflZQjv+AJLHQ/zc3thASdAhduZy+psR0Lk6M4jQzh40wI7+MruEjvIh6LI+RdRCp8&#10;RVf3N65f/cRF7hvev6HgXf7EZe473oltviAt3nyl3ZbqhP/g7uoz3uZyeH/FvrX9Slkdc7z+D+Hi&#10;C27oPs9Jn59e3+BuP45vxxuELr7m4ghvDjZxQ/e2PxVQisWVvpDZ63w8zhcxpPgrM9a/1jzKYnEl&#10;ea6ycLwMRaU1KCqvRnllLVrVkl3JjmwsgnfpMO523HhwcD6Db+/+Qcr7HknzHaJd55jvuUag5Qr+&#10;9jfscGkEjfsI9hxiWLWNlO4dDux3eDv9DR+2+YXeXuP2ywfa8jN8ub/BHMmqU18Fl0ePy4s5fL89&#10;xrebHxTKayykghjwdyL3OYbMqxlGmUlk1ldwks0ik1zDWSaDiNeLu4ML3G6/wbcD4jejiwikbHj/&#10;tPkBdzJb/vkNEql+2H358K8XwDT6FFNbbVjYsSGZtWA+0Y+T4zH88+MA8bQXwRgbTHoQK3seuIMW&#10;NLWroTG1YijBhnVYjPlrDWJXFsRyLtR25qO1pwrNnewgpDLjgAb+8AC0tCmh2ACSmwFktuO4OLpA&#10;MrqKZCzMSLet5LMLEe+XZNnHwphSNKu/uRJRczvGe1sgNaXDth6Kmx1xkqOjq0HJo+hgxzcIYWkp&#10;ECYdO4nsNumClE9d8NqUyRcRQymV+nojpiSWOKB9V54jSU5RMIMUUCkz4KG42FqrSTwNFMU6imMN&#10;xZjESAropggrWwVJhCKQXSQ8qVftIikOUMQGaIMlvdk0BT63FEacnWvIrKOwMphQ8ESEZLJDxiHt&#10;PR2waVToqpba1BXQUEg7addleU07XysTMc6uZpgowJIVR0q1KuLIwOTuplXWd6K3qQb9DAZS79pL&#10;+yrlFEIUe79kKCcFxxkYkjYttihCcQq/vb1JsdVCiJJhO//xH1CTVoufPEQFKbL8+RNlfWN5QR7y&#10;nz5BAUXx4e9/oID0KGOMLx4/RhEf8/iY/+w5SkQ8y/j/L0iPtFdVFP/qIt776go0FReimfa6lZ9l&#10;ayHVU/RdFLAQ78kkA1Dc3IFViva2U4cMz2+HVjs7ZKJ1NiPLYJilCB6G7Dimvd6jvd4bs+F4fABn&#10;FM1j2V0T+LWbZofHBp2ACKSkfhukXZbdMVUFpHsKYFn+C5LtI7TW1/LcilBPclRVyZKfMrQ3NqKO&#10;xCv06DP3KgIZHDCjqSQfI/1GrE6NKNUvB206WEjirbTXdZpSNOoo+i4tPPNeRNIRzG6PwzTYQYdl&#10;Rw8D+gNezxpNF8rU7fijqBxPeB5FxXkYNBrRVFGHNgqyy9GNML93KuBBatKDiKOdgVylzN5LvoDt&#10;5CIB6BB9ulGYTF4srRxj9+At3kh+B4rky4MfOE19xR0J8frwX2XXnsxqX+au8e76K86PP2I//Q5X&#10;x//gZOs97fNLvNr+ggtZk735CW92pJDXv7g4JYUeXOPD4Uu8XFnBPml2gNewlNdPUpw9K/y1c0ZE&#10;UdlaWPRri6Ey9ii7afioFPWqqEV5VT3UqnbY+ixIhsZwlZrAXZoCmU7tIDt3h4znHrGeWyzp3yKu&#10;u8BUF4mxYxfb08f4zC9ytfoTW0O3uAzyJIf/xprnCh/2aZNv/sH5q3fIvT3GyfUBshdJdLMRLSz5&#10;8enjASNEFtdvtnFGCx7Z6EE0a4A30YBQthapvQnicw65qVvsD33Duu0jciP32PG+RWb0El95QV6l&#10;L3Efy+E+eYv3aUYhWvXL7St8fnOEjQMv4vsWGN0qEmEpphJe2IeacXIeRnbPgYPjEfhmzTC52jCe&#10;sMM9YYY7RCvd24FWCl58l431yoj1d16M79G+HsxCT3JR015IPj0TG1K7roxR1gedtZ7CWYz4mh19&#10;5kZo2kh4/WbesAXsLEVwmUlgjYT3cn0W22Ev5mids7RcY91NiLGjy2LxIDuC2GxZIxm0kqQlCrfU&#10;KlvvJPHDrKtfyXzTT1vqM2mR8PWzEUpJBbeSI/JmJ4FkYFCZ4JHyClKDJua2KNUKZQxShFFE0qNT&#10;kw7LlWUzkoZsUESYVruFQiZ7qJvY4IVYW0rz0FL8DL0UT8k2/nVniTRYhLCDNE/RbC4vVGy51Llu&#10;qSxTUotJ5puWskK0kSx1pEczxb2L7yu7YkQgdRQTyR4uz0k5VrHYSk5GirOTZCziGLL20ipTyEll&#10;s9YeJCjKLgp5kAIZoFhGjZ2IUiCX+D1TdgP/bkQnhb3wPw/w9MEDPHv4JwqeP0MZhbKD5CgFsIqe&#10;ycLvAhTSHj9/ShGkuBTk5yOPAilHMX9+TmstR1lxMUopOHlPn+EZfy+gYJa+yFMER01aayS1CTXL&#10;QngLLWygV6uUqLAz4Ezxuid4P9cHdcqxSau95TawzfYp6yJFIPcCtNTBARxNsg2GSZMUypMwxVEE&#10;cmIQB+MOZCmUByRM2Wkj45ByLfolL0CtFPYqo0jS6hcWKOszpYyDEK6KNrtcxkz//JOUSZGkcOpU&#10;9b8sNtuiWdOM2vyniI+4SG9+HKxGMTfphZ5to62rDmqKpEpHQVAXoYOi6YkRGKJWtvMueEMDePDw&#10;Nzyi1SwjSVW3dOJ3ftbvxU9RUZWPeGAYs4N+pELjsJsII7Tn6XgUlv5OGAfpeOgMxyMBbG0sITDW&#10;j5EZ9k3S5JhnHYvSx8//xgVJ8Yz0KKUfjpJ3iDgzWPDnaKc/4Obde77mitb7bzrLf3BNWy5JuO8u&#10;r/H17Ao/Lr/hG/v+rWK7f0J29l2/+oqrnb9ws/cR1+ljpIIhpdCZEghJj3nFksasUjl+1aT5VYvm&#10;f4cU8RKBlNILkji3vKIena1aBJ2DSgXPmzUPHqxHbxD3XCPju8e69R5R7Q1mSZChriPErad4nbrF&#10;pyMZMP2Ai7XvyMV/4GTxX+wkvuKS9vf9x3scXFzh+N0K1g6nkD6ewKUk2/37Dl+//MDFdY5U50E8&#10;48IMLfB4qhUT6w0YSZRiK7mH7OANwu1rmNVsIdV3jJz/E76k7/Hj4h6nm2+QW8jh1DqEz6EArrIz&#10;eP8hi5tcGjdXaaQvI0ieekijUX5GADbe6ImZTlr6WbzK2TATbkNk1Y7gogUTyw6kjmMYmnajz6lF&#10;c28ldLYabK/14/SQNn93GdHZCQw4jWhsKVHKLzS0vUBF/X/gGu1GYN6sJLGoaf4Tg14GgPlBzIzb&#10;kaQYfr/exwwJb3OaFnjQiNPFEI5jQWX5TszShQOKslPTAD+FWRJVXKWmMO0wwNmjhq6xnPTYQnKs&#10;RT8b+PSgVRHIRR/Pm+Ih+Rlln7Yk0r1nAJL62AkKo6RJs5ESp/l5YrGl0JdLMm6LSFIgHbSrPZKF&#10;p6dZmSSRfcnd7OSyg6apJE9Zo9hTXw53T7tihTsolrL2co0CLPZe8jjKLpLm0hfKrLWQVS0Jq5Gi&#10;ITPUegq6jgRpoEj28n1MPH9lfJGHgf8n1QcdFFkj31tSgSnPkSB7+Hex1mKxZTZainXNWLsxx+86&#10;oK6CRyP7nFsUmoxbSNwk5Hh/L4W3CirSTFUhhY0UKCL4+M//4PkfDyhuT1Hw9JFCjnnPeFBMHj9+&#10;hMePHuLJw4fIp70uLiB1PnuG5/zfUtruEopPEUVRxFP+r5SCWkuBFJstwaBZ2bZYhVmSmYm0a5Ol&#10;Sa11mDJqMGfuxPJAD9Zpr9MUxy1PH+21WSHIXVrpQ6m3zZ+PeN/3KYySrOSYYijjkwdBBzIjtN0T&#10;fH6KAkk7vj7crxRh61PVMWgVQVPD+6GkZavjUYM20nsxz7HwyRMScoGy9bC2uAgt1ZXK0IKhuREB&#10;CuS0m8G7tUnJbDRk1mN3MYJUfAKRkAdGBpxOgxot+kZUt1VQJEvwvJrXpSEPSztRPMr7A3+QxB+8&#10;IEm3iUCq8LjgIUorHmORFt1Md2PsM0PN5z1sf6l4DKcUpZHgIEzDPdB7dOjSd2MzGsN5MobhASu2&#10;FghMob8pXLfIsU/nCDwXsg5aNqRcSf/+gkTgHAcbp+x/aZxfvkY2+5kiSvCiY/x4fYvbgzO83NzA&#10;z5dnuH/1Bvdv/8a/svzwhvpy+w3XexTK7DfcZG+wO78GTWOz4grySY6/Siv8X1EsLKlRDkUYy+uV&#10;aof/q4AoY5EvCipRW01CNluwyX59nfLiQS7zHW+y99ib+ow1119Yt5Pg3DwomAnHW1xE77Eb/aCg&#10;7uvTj0rSy5O9N9jOXmDn9B2yxNyFdBzHN/PYyHnx6ecZPn//iNube3z7co+7n/eYWBzHCG3u4Fg3&#10;YqkBhObacXIUx3roBrmhf3DgvsW24wxv574ru3D+4cX5dvcP3+M97rKniA+YsDZsQm59BO9fJnGU&#10;ncTVTRTBJS1ixwaE1w1Y2O4jpfpw+8aG+w8u/DjTIznWCBujWzDai4mFAUSSIzj6kEZg0YouiqM9&#10;2IGpuAZRRysuRtlYI8NsGAVoczRgMKDF5qoHTa0lFEgLnIywHSaS2UAL7J4u3NykifxLv5JinG5g&#10;gsT4aiuOKQrWKm207K+WKnrTMl41ZFFo724/iVdrUdriXoUK3bSSYrE1tKCDFKqA2aBs1ZsYMGLa&#10;aVYWWLsoopO04vNDtGnLYVyl5xEjMUrtmd6mMmWSx00RHBRx/O/h5v+YWymAdSWQDN96inCnjBWS&#10;GrtJbj1N1RSAfL6/5GVsVCZRpOBVe8lzZWJHzkfsuIxXys/KmGN1mbLTRHalyIJwHQXX3ECxI332&#10;USy7KgsptFVKGQepIuikfR9ooRDKAvGmKkh1QSFIFy12Lz9f6nIPSibuygL0015PUJxlWY+Xljss&#10;gYQiGeFjkhQpuRWNjbWolUXdtMMynlhAgXxGgZQZ6vxHf6CK4iZCmEcRfEjC+uOP3xWRfP7kKamS&#10;FlsG7UmLMjZZ8OwpKktK+LyMRT5FER9lrFKsbRUJtIei01ZRjB5aeF1NObqrSpQaPl4KfZD3dHFA&#10;jyW7jsJowpbXSDE0Yc9vU8YWd3xWpAZ7SZI2rDOwbY86kPYP0Epb+X8GPkfCpKjsUihlz3Z2goI5&#10;5sBmwMnr0Ybu2kplG6eO39dIMZK95a2V5Wig3a8ozKftzicpF0LF59pJ842lhXAadYi4HcrstZRz&#10;kCQksl1ygsE2NubBXMiLhdkADKTfprYqtOmbUFRHG1r2UFmK08jr//TFIzyQgFNBgiSV1rRUo9uo&#10;Rnp3iq6qBUU8J5PdjQ6DHrUMdANOH9yuWWg6m9HnaoHJ3wpdrwrJET/uM9eIG5YxpE7D17oLZ8s6&#10;fPqMYqmlMNjNK7rAy7/wUcndQIHL3eDdy1d4dUYSPBdy5EE7LnkhfpIk3+5f4N1uFD+O/Piem8Rn&#10;Asnd2/fK+udXh9/w5pikefE33h9/QsgzxXaRj6L8ShQWkhwLKZBFFMbiWhSV1JEYRRgbKPyNijhW&#10;VKqVsq+l1SqlnrZUQuzt7MbymBvvUqN4cLj3EvFwmuLzHZdJUmRAMg7/ZCf/iP1p0iGPdPwae9lD&#10;7B9t4P3tBS3zFe3rOeZTm9i+OEAqF4E3oscqLW96dxOXL68pcMRhWVD+7S9kj3NYTkfQ1FyFAdrd&#10;y6sYLg+usBhMIjNzjvXwId7vE5t5MT7zgr2hSMqeyOt3L3HKz40n/FhM2RGj0O0nPLjke91cJzGZ&#10;pAilyxA7asV0qh42y1Pafj3ex4w4c7fifm8ept4mOBzNGJ+yInOyjOzrBNYvRtA/Qgt3PI4+fzn8&#10;llocu/pwMctIa21Ag55kREtt72+DK2DB4KgdLbTGRY3FqO+kcOiqsZwaxvVlCoe01GmpUU3xClL4&#10;tsM8v+UJeClSXpLcCc89QtKY85oRYyeRQ6yzFNiSJLP6pkp2BJKJw6yIo2TZGZGErRQFqXAoi80X&#10;h22IipUOOPD31S5/Nin0OUIqkAXmw2z4IZKqFNwaaKvBOAnH3kWSoMBaabFlLWJPYwU6SGySlUdy&#10;OWqqS5TM3u2lBSRAST5bQMorVXbciOWXDDlaElRnDWkl/zFqCp+hgvathoe66LmycNrC15sokkYS&#10;ZJ/MktNmyyEZegalmmFfJ2QtpoECKgX+HWIjSTdCmbIw3NXdQfEpVijTr2unOKqUvdkjpN8AhTIi&#10;KdD6WjFpaMcQhbWRdNdIa1xLgSh9/oRU9QglPFRVFcgnCf7+4DdS4xP88fsfePjHnwo95lEYZc3j&#10;i8cUShl7zMtD4dOnitBUUBSLKYhiX6tJphUUWHVJsbI2VGpuS35LF0W8r64SPgawUQNtKc9txSX5&#10;HnuxTroXkcx4LcqxKePFDFhrDJIJGy04aX/OZlC2Jw7xu/m71IrwT5u7lPR3p7She5ODSI/ZCQAO&#10;BpBWBhrel8pSWFpVaGMwkrISMjHWzEMEspKBQIYSaooL0UHx1DDgGWQzwADFmA7Ioe+Eq1fLQFgF&#10;C693NhHBjN+Jvu4WOGnlx0mzheWPUEWbXd5YAC3tt8ttRD//1s7X/OfFY3ST2EdjfmXP9iMS5NOK&#10;PJTVNpIifVCp2lBH+je7A1BpHTDY9LASNCYyRujtDVhLRtg2nfC0pimQN2wji/x5F+aaBEKGM2wG&#10;v+Is/S9ekyKPj96RJu+Q23+F3NY1cqk7ZWXLJ/b/O4rnu+tv+KFUOfgXd+dZ3G078PlwENdScfHi&#10;DLe5a1ycXuKKoHZ1fEer/hnnmTsE3TE8+4MuoUBsNcmxmNRYQoEspUCW1v8SyTKKZFkjqqpaUNPQ&#10;jmqVBlVNnWho1MDQpUPc78LF4jAevP/0DYe7X4jDX4mq93i58x65zDluzoittNDpuNSCuCEljiGe&#10;duP6fYbixBM6/RsrK0cYDOux9yEMb1SL/ct1vP1wh1f8gi8vbnH38Q53N7f4/p5fls9NhuaQJmWl&#10;V4+QTZFKD7cQT83BH+knoelw+CaBt1+ucHF1jbtPf+H65h2232/DFuqAd6MVwXQr1qLd+DrvxTGx&#10;fzhuQuTAhtCqCTPxLtz/SOD+yosbvwGb7RU4txrhYCcdMKmwlPDCz8gdig9i/XQIy/tjGPBb0WZu&#10;wHjYjqPlKSy5rRQuGxwWNdq0pWwAZTB72qEfZOQ11KPBUINmI4XAo0I0YcLkhAEnUr2QVDhI2nm1&#10;GcP+rF+ZUV6nqKVGSBNTDkRJv7uS1YdEsTQ2qGzrs7TUUNg64Gbnl33KM04rgrY+Zf2g7JUWgQyR&#10;OAIUwUm7HgvDA5iljZ+mUKZIjyKQks1bZrEtpEWXtgmjxnZESZsmFW07BVIy94gIa2tJhBQzsdiy&#10;r1rqsIjFltlnRyejP3+etOhgo7BJkgrZWdPF85CteZLcQoizk0dTRZEyYSOFsawUdhHIftpiKwmx&#10;lyJob2MwUo4GBCh4PhLXgJSYJUXaSGAyziaLw/toWYUgZTeNzH7L0h2pROikJfdRGJWJGgaXqKGZ&#10;hyTQ1WJUr6Ell0XpBWgofIHqPArbk4co/PM3ZZtgPu3ni2d5FMUntN6P8JS0+IQk+eLxc5JiPv9O&#10;oXwqu2ZeKHVlyp7n8fuUU/TzFHKspUDWFxRCTfuqp62Vwl8ycWKm7dUxqAT7ujDW20mC1CDEe700&#10;2Id9kt8O73OGAS/N+5K09yEmSSL43eUYp6jK9sSQoZNUaUaCwrPqMGKe4hknhabZ/rJhvgfvZ2bc&#10;jTFjNyme15vkauTn6uslxybPiaIoCTWEHMsoknVlpWiS7D8USK26jiQpWw7VWAoOwdwhpS3qMGrt&#10;w2UqjhFbL9LRIIIuCyYYcGtrCtCurUN9C4OkoQH9/Z3o1TdgJkoCnXLCF/XDNjKIZjqb/zx5gEel&#10;xfiznNepvRedJj9au/RQqRug6zGjrqYH3VJbZ6gD/ngvHZ0T8+wLmtYeeLpX0VuxxPscR8T0Fm71&#10;PtxNWXjbMkgNv4NJ48X2+jnmFlfx8uQzrjYomNG/EbEdI+TI4Iqk+fHuJ4/3eEOx/EJw+raVxBXB&#10;5OhgDq+v9nF7dYC3Nzm8fn2tbI/+TPI8Wv+Kb3ytqcuG4rxyhRz/36OIAimHCGUJj7KyJpRXkSIp&#10;klVNXahr7ERXK++z3YKjmA8PVjNbuHr9gyd7g621K6r2Lfb2MziU6nwHWZIiRSw5h42DKBIZF6YX&#10;nHz9JY5zORLZKglMBV+iFdlrHzZ2E3hNMX339hZfvlFwX33Gj9t7ZJPfcJr6iUz8ErmdK2Q3rnBy&#10;cIfsYQ5TKy4sH9lx8/cJXt3laNHfIZNbwPnbHLZy80idh2ANNMMZL8PQcj5WNtuRivbgYmsEb16l&#10;EaMF8EcN+OsvJ+5PB3FP0ryx92DPYMAIO2E6Ngm/3wJNbwOCcScsjja8u0vg5e0CfNMWlDQ8wyyt&#10;dyo1gbBs5duL4evdLjSkRKOrHVpa9DarGsahXjR116Jc9Rzdlmr09lcgliSVbi4gRYIctnZjUNuo&#10;iJS/tw1xdhjJGB6i1ZYSou9prwdpzzbCXswMUtilbgw7k6mdjVTbgl6hLkMXbLShImZGCqiHAmpQ&#10;V+IsNYNvF7tKhcTj5QgsFL1ZUowU2nKzIcuC8iADgUujImm1YJC04pE9vs3s6KRImcXupBjqKE6S&#10;r1F2skgdaa+uDWF21m4KqYEUJ3ZaJomkzooknu2S7YiFj5UEuA0Upi6p+UILbagrhk0RyAplx4uM&#10;z4nVdrXV0U7VKHVjRv47My0lGLwUNymEJVUG5XMNJM5uPvbWyzhmISxNFbTYGszzGsp+63A36VGn&#10;UhZlLzIIiEDKGklPB/+/hB2colGTR8F7/BClL55TOIqUWerHv//5X3F8gkf/fcx7/AxP/iBp5pMW&#10;X+QrY3hS66W2pBQlJMo6PlYXFZPISlDLo5J/66Z17SU9e0m4bSRsKTDmoZjLWkg3v0OSZJjk/U04&#10;aa8DdmwO0T5LBnRZ1sXzXeHzq3xNxufAoZTonfDgNOJFju7iMDCIg9FB7E96lP35B2EfrbaLQunE&#10;uKkLTXm0vdUyhluvLP1RSWo52ut6fufqYtIjj5rSEtRRuDRNDGgU816+bkDfhRhJ0aZthZXXSXY5&#10;2RiQjiXjk52Um5jCMNvMwIAWDeoCdPbVI6/0AWZm7bA7OuH09LIfeWHh+VVrWlDb3o7H/Kzfi/Pw&#10;iFRb1NRGKx1GS48BNaoqVFbRZTR2obq5FHUdz6AxNcDi6UYkzu+5v8eg7Web2MTi2AXb7j1OF7/B&#10;1ZLCaOstRlreYqH/AzKRbwi4EkgvbuGWcPZh/Z6QcosJC0XSdo7c6k+lHtbHHwQsWu4fb/8hoYbo&#10;VnW4uFnB15tzgloGr6hVP7/9oHbd4cONjG/+wNXOLeqLVCh6Xo5SWuyi4iol32NBSSWPKv4uz8l4&#10;ZA2KS2pQVtmEqroWCmSrsh7SaTIhHR7Bg5PLGxzkrpBYXqewfVWOlyTE4EwQuQ972L1I4s3dLRLp&#10;OKweNpJID5L70zh4ncZUyg3/igHu2Q6kc2G8+/Saan+Jy7dZXLyS8oz/Yn3pEJFAEjfHf+H96Sfc&#10;30k24V/7Kg9y55hJBuEM9uDzv9/w4fM9jl+/xhnfY/04g1gmgGSuH7HsIGyTxQhuVCF7Eeb//41U&#10;PICPN0lsXcQQWenE6noTcrMGvA32YdfWhAQj2+f1DQS8sqmeEbOrBCoesXkHo1MM7sEOJFfcMA+o&#10;kLmYgn1cjzip0h7owWzcjuW5AVj66qCx1MEW0JMiu6Ab6EIlrUlZwxOksj4sr7txeriGq4NV3GQX&#10;lcza9rZq7E64seJ3UCBppcdcpEMzdqIjCJIIRyzd2I2QfkmOMqMtuRZlfWJo0AJ9C8Wyuw06iomU&#10;TvWZGMkosBfrMRywgcsyomx8AnMeK624FsPGDoVWZUui1J+RvIpyiEBKLRYjBapPVckOX6IIm5Hv&#10;L+Ini7glnZpsSRwksSnLgdjxZU+1TOLITLcsAxJRFbHuqCqHvqkR9S+eKRbc2FACc30p7HwvPV8v&#10;ltpHQZRSCN62WszQ8h+T1iPs8AFSkZ7fURaJy35wWRbkE8Ky9GCUJBbQ0xkYWhDm/0R4zFAUJa1Z&#10;jM9F+ZhgEFmgcM7wO8peaKMsSKdgN9J6FpEgC55Q/GiRZaLl8e+/4xGt9VPaaYUkHz1F/vMX/Ntz&#10;ZQxSlvOUFxQpAinCKPWnq0iN8nMlH5XJDxJaVw2JjPTmkMmOHg0mTDplFltKK8T7jYiQ7rdGHIrI&#10;Sbb2dZ+FRGmgKPZhjTZbxhgPQx5kA27kJnw4YlDM0VnI4vGLKS8uSWln8aBS//xoSkTSg/0w3Q3F&#10;1dRQCXuLSllWNMTP6+K11/03MUUVBaussEAhyWaKeLsk12huRCuJc5jnpeP96KyvgNeoxQjPUR6j&#10;Xgdy6wvwSgLmSRcaGwqg6a5GbfMLOPw9CEftqG8qRFHZYxRU0z2wXVbRVVS1NuO358/wW1EeHtJJ&#10;lKpaKYIO9qE2dJA4y6sLUF1bCbO3FQMTjTANqRFI6DE804VQyIR4aBaTAxeYGDxGMnSDD3v3GNcf&#10;INL5ESnzZyxRABcGrhH3bmMtHEd25g0yY/eIDbzCmG4PI5pjjBsOkQjlsJ7ZwX5uBXuZacQXHZhc&#10;tiL3ap1Od4eWeo0OboXi70EyuYm7b/eK7kiph6u0jEnOo7G6A3kvSJO02C+UGesaFMq4JI8XxeUo&#10;KKpESUkdyisaUVPfjLraBiVp8XoogAeLiWPS4AXSmRVcvbpGLneLG1Lf5sEWIikfwjyO373B9EoC&#10;3jkLbEEV+ml5V3MzyNAShzcHEKX1fv05h73cAX7cf8aAuw8vb66R2jzF/v4+Tg/OcXHwEh9fvcfN&#10;ywtksxt49fYKb+9u4AyY4JnQYe/lGl5/JG1e7yN1so7UxTxGluTzahA7cGHu2IT+qSpc/UhiLuXE&#10;gKcWaxkLbr7PI/PShNMrN4VqHNdpD9bH27A9bYO33wKrqxEthiIYnLR+w11I0mrvLgRwc5DE2+15&#10;/LMVwcGknSKmox1vhq1PjXGek8/Tg4lxCt5gM6yDbTC7e1CmJmV0VKOw6hnsrh4EacdPthK4oLVe&#10;Z6eQEqn9zVWQdGNSV/k4EVbqLsu2wYjTRGvswjxt8hY7hFQAHDJ0KAPqsjxDVVYEq7ZdSUrb01ij&#10;zGz7jIzspM9dEuqb3SQb+wAy/HnMpicFkjqbypRxTlnaEyRtjlJwh3WtClXK8p4+2l+ZoJGF6Mr+&#10;aFpUGzueJKyVQl4+fr6ZxGeixZfEErIoXNZJyhilTOJ0VP0SSkmO21Zepux/ljWTIpADJFs7RdfW&#10;XK9sa5SxQ7uqAi5+/5CuGTFzF9wkXdlbLWsYQ+ywmrIX8PP7eEm5LgqznWLqJzHGKIBRswbTFMgo&#10;6XuBwj+rb0aSgrFqZUDu70GcrxnvboWNdlJLomomQRU/o7UmRRY9e4LCZ08VgXxCgXz2+IlCj49l&#10;N80TiqQkpcijoNJWl/AQQZT6LkV8XVU+qfJFHgUyH9WFknVctkrK7Hylkt5MT9Kd6O2CkyQctxkQ&#10;6CHV0iZv+AaQ8lqRDgxggzZ7zSNLfPpxFHRizUVnIem9xrzYGx9GesyNdVKjiOnppFc5/o9ARkaV&#10;pBb7tNpTli5lbNdJu2yhIDt5nzpkkbjMrhe8UIRRCFLq1Ug5ATXvRxvPs5PtxaEsEpciXj2w95D2&#10;WmphbmvECs8hSPGUWup9vOaalgo0k/q8oyY4fAZ095EWm0rwB+10fmUeSnn/RCRVDNRPigvwJz/n&#10;SXkpiutVaOs1oZMOaSjcA1O/Cg6XDr123v9wE11eEzzzpOuckcDDNjlMcOqfQHb5JXaXT0iEhwgb&#10;bjHVdYyM/Q7rA1+QGHjJ63OIXDyNjfE9vF0jNIV/8nUniGivMKXNYcKexvbOHPzjalyfBrCVHMbE&#10;jAPZ/ThucjvIbS1hKRyCrqMbeaTFDlrrg+Nv+JdCeUub/ub4Hmf73/DsWRWe58uyn2rkF9agoIBH&#10;YbWSSVzWR/6iyTpU1qlRVV0PTXMrkkEK5NHBRywnV/DhE23v+THF8W8qdg7hhRlkr1KYWR/C0s4i&#10;XCEnEbsdfd5GREl0idMQQis+zKfD2L6cR2TVj5tvb/Dl/gfO3l7gmj/HVudwlDukfU2T2qQYuMxO&#10;f0e/zY6r60+4ufuMBVKYdagBtuFWhBKTmFgfhiPSh7F0HzwJdiprFZLn4/CldAju8IYEKtDl/B0m&#10;/wuoux5iaLyeVt+F8+tNrO8NYefEjm/3c5iMaaEzq+GL0d556+CN6tDvaUdszoHYhAPH6zPYT4wr&#10;xDVrNmDdMYCPsXm8DE8zcmtR8p8HGLEaYOqshNtBEpp2MEC4YfT2QcNGZbF2IhZ242ApoiztsdNW&#10;Sj3qfgrOgseCZVqVk2QEJ4kIrYSf0cijFPuXQv4ykePv07DR6GFub6YglUPbUKdUYZNlHQ2FzxUh&#10;G7f2YpgUJpM1U6TQV9sJxIYGEHb0KWOQPgrysEHyR9JeaxuUZT5DFBYPDyvFR2ayZYlPL0Wqm2Qi&#10;y3X0PJTyCKS6QF+XkidStjVKgltJY1ab/wQq/l3WZbZVSHILCpLMlrKDNuU/wwBttJVC6GiuVQRS&#10;6LGfAmsnqUq2neSADsv9OoX4nHztGAnQTyGWkgpOUvEQSXOM5ChFxQZaqimsNZgkLQp1zokwkiAT&#10;JOeZHhHITiTNWmUme22wD3N8L5eIlqzJpGiUUCCf//kfFJIii54/JSU+UWaqnzx8xOMxHv7xUFnn&#10;KDPXYq+FHGVipiyPQkB7LWOQjcr4nthr2ld+R1V5iRJIZKzUxu8nIu/m9wgxoETknlE8xki9q7zH&#10;OwyKmaAD2xS+bMCBPd6ndd6nDfcAyVjLQFKLdoqtbI00kbwnrToK5yCOQiRKBrqTeAins5IWjQI5&#10;yXbJQNBdmo9BEqS5jtTNays0W0Nyb2BAkLWaMoMvmX2aa6qUchHttVXoZlDtbKhC0CFJTzqgKs2j&#10;W+mFhYEpQNE8X4piie3Ryes5wGscCNhg6e/Gb48fKEcD75972IHGjnoU1BXRYvP7LgXxjO/zGz/z&#10;BT+vpKGJ/a0HPZZ22H2k26AG7Rp+tpHOIdRNkdSzT9YglO5BaN0IvUNFETVhPu5DhiI27SVNGm+x&#10;4fyMrPsey/a/cBx9hbPICc4XM8jM7tAl3SC39BOnU/d0D3S1fe+x4DxFZj2KdKoPFwSjq/Qs1lMh&#10;3N7s4vpgWVlFMuP3QF2jQmlxPfIK6/HwGa9ZTTvJUYPs6g1e5f5BEZ9/nie7giiIBaRGWQIkBy13&#10;PgmykMJZUFyL4krScWUdWpvUmB/24UEstgC/n5h/fISL11eYSyQwOTdDgYko2wev79LwT/ViYKgd&#10;g7Sayb0prB1HEd8JYHEvhGQ2gYM3Gzj9tIW10yVc3L3CVi6Lo3cZiqaHlBfH97+/Irt79CsTB4+l&#10;xAbevvsHH+/+xe5xHImsA+mXAZx+oW3fjsAe7UYsN4DxTTOm10cwvTWJ3hE1RndN/BvpbsmB3ZuY&#10;smzIaq/Et3+EXO8V3Pcu0crFSEVBUlBvMUaI/SZPE4anDbyxnbA6+T18PYgl3XB5e9DZVgVddyNU&#10;qnI0s6EMmAxK5DiaiqCddPFmOcqGZ4TD2Qurz4iF7DS6elWYjTjx7jiJ87Uoom4zUiN2JGh9t4Kk&#10;XZeZka+P7+PGp4N1imQYG7Rj8x6pScPgMmRTcjOaKDLtFMfG4kKSI60SbZTsWNE11cHTK1l+BhDj&#10;e65PeBD12GBWbLeWBNkDa3utsg0xameDJH0N97ZgdcSGxSEzJqWj1RbCQcGWCSChQ1n20VVfpdSK&#10;cclMJymjtSSPZFmkbHGUxLnNFb+SyqpKXyjjj0KeDUXPlIQVYvXUBU9hJTm6OupgovUWgRxspWA2&#10;lmFcocZOily7koBCkspKlUJNWZ5CjeMUyWEGo7GeFkySdgdIKuaGYrhbq5TiXEKOSamHzesiohgj&#10;CSf584qFFpvvu8LXJGjLQzIEUVGC1rJiZQY7/9HvpMg/KX4kRVkU/vgxHv3PapMin8lMNkWyqqRE&#10;mcGWUqr1paX/pcUipdRBBQVIxLGRpCQLxdWlhaRzfjcGKZlZ9zOIzNIJKEuPRCRJ6lIMbTc0iA1S&#10;4964E2nSpIhjYsBECqxBBymvT6VCd2Mj+nsolqRBc0sDJo3dOAh6lX3DB7OjOCXZyXrI3LQTq4O9&#10;sJEgTSRDGUoQgZRaONU8P2XWnkGgrpz3hDTfxMOq7VQSXMh9M5I6kyEfArY+WDrVqMn/k8G3AZ4e&#10;DSI8p5VRJ3JrMwix7fXx/H/78wF+f/ob/vP0IZ68eEphyUMjKbmV96GrX4v53VmsHq7A6LTjUdEL&#10;lDeq0dDeBa2pA66xTvQPtqK2vgQtpNLegQ5029pg9NXDvdAJM8WzzVYNk9cA34QTkdkMPO4w4sE0&#10;llxfEex9RcIdhNs0iGx4jw5pB5nVNNLJDOITWaRGbxhw/sWC5RPi/Z8R9cWQnnHj81YIXw+jeH+d&#10;xPXZMW4PXiOXljFWK11BJQVS1jnWKQvEC4vKUU2x6243o61ZR9usRj0puET26ee9QGGhrJUsou2u&#10;VMYgi8RuC13SgpdV1EBd34Swy40HvjF2qpUFJNf5Jfxj8AVJgl+vkUjFYaRYmK2tcPqa4CJCJ7fG&#10;cHGTw/apkKUbK8cBxLNBLB0sIEDbOhg2I7rtRfoyRnvuRurAj6W0U5nYOb/K4N/7r7i//0spuiP1&#10;cXOntPZ7C7j8HEEko4NzvgUb13Hsf/djdF1DcrTTPkewc72GRC6C5OUCDu/OsP8xhb3300hkxnD8&#10;chV33w/w5uYCB6+WMZnVwhJ7DEskD7bRdjgnSXqpAQTDpDxPJwx2EtacCcXqP1Hd+gQdGtopUx3a&#10;tBW82eXo6q5Fb3c9ybEWd9kkdhg89ubCWIz5+fdqaI1NGB+34GB9nNZ6Cq8z88jyb142ug2Ko0zA&#10;nFIQnRQEIT5JSJtlZxiiKCwPW5V62JJcQuixRSwtO3sjbZ2IpOxUkQXCkj1H0oxJslt535WxQazy&#10;vd29GphIYvJe0w4GqyGLIpJ2RnxJeya7c6wkMidttywU722qUMYRpe6JlkQkSSZk+Y5T1wkNiVFm&#10;amVGW56rfP4QFc8eKVlvZL1kV22JIp6SuUfKGOhIKibavkF5/zZJRdZAmy0CWYtAt5p0x/MlQUo9&#10;a7HKsq86oGuhBa/GiNh+nne0j0RIsnFSHCVJw7C2UUlMsWHXYWNArxwrFgZHQxvmSGxx0to86VLy&#10;L86SfNJOEya629GvqkdDvsxE01o/+gNFFEoRj3xZ9yiLwymOzymOYq0la7jkfJRDlvbIlj2hRRFI&#10;WS4klrqEFr2eglNTUqzMalfnPWPQKFUWpwtFyj5sf3cLpo1diBg7FYFPuU3I0F6v+23YkWTMDIgr&#10;QnCtKlha1KiThei09xUvpJxrGaoKX8DA8x5j4Nv0kjZDdDtTPmVDwUnUixNa7BSviUNWGeQ9xqi2&#10;Fb3VJUqiEJ26EeUi4mKx5fx5ns2V8nwTJE+nRcPXtjTy5xqM200IOy202loM8Jxl55KUuDhensRL&#10;wsw4KffBbw/w57M/8fvzxyTIx/iTRzHf8/cnf0BLyh2KBxBKhQknURzdXKGmtZEWuxFtOiPaGewc&#10;I1rY3d2oYQC1enWoZx8Sd2kKVGMw1gbbJAO0pwFdjmaYXQ6MzWxSP2wIMaBEnDkMtGfR1+HH29wP&#10;pKOnSM0eIhoZx/o6+/R8CsuRMxwnf1LYz0iad8hM3eI68RbfEif4vrOB3F4Mb86v8DZzh5PUKqZc&#10;XhJ2FSpKaJVLy1GvVqOfjjAYHMXE+Awi4ShmIgSZaIRHGA6HDe10bhUMjgVFDJy02SUUx+LSWhSW&#10;1aCEoqmqbUDE5cGDxfSQkoknHJ+GeySImfllHEra9LCfNrJHmd1yDNHOhTtxfJ3Gxe0ZLB4trP42&#10;BFdNGN+wYnZ3Blv820LOR7rTYjDUgfAKO++CFrMrOkQTFtx+2yelppDeSiAem0ZqOYXPt1/x8dtL&#10;JA/6MX3QhMiRGqEt2usNNWKH7ZhN6zGTtCJ1GMTmxSJmNvklMx6450vgipQhe76Kt3/d4vhsEdGZ&#10;fsQXXegPlMERfwjLyAuMxfowsqCHbVCFIQ/JJOlFt6kJ9qAehbX/QWNXEep4qNqL0aYugtRtbit8&#10;hOOQG+dhL3ZJhe/XFrHK320ktIb6PNJmHTTqMsR8/bjdSyJJkhx39cLNDiyTJ4cLISz6HdiaGcHF&#10;+ryShVmW7MiSHNk2uM5OJYvIXZKcwaRHO8WnrapMyUbTXEmKJcHUvnhC+mtTCDM8YFCW+yzxPWUc&#10;c9ZtoV2rpnXqgIMkF6AYKYvDSXCjFF9tfTHsJDUZ+5NM4lKDWpbpyHZBKZVQT/tuIk3Kvu8xC+ma&#10;lNRAgZSKfyXsIGoKZ5Ms86ktVbKAy44at64LHaVFymLpQRKfsTYfPgqgmxZOrHWIQjhLcpTEtmM8&#10;lyjPTRZ7y/ZBH62yCEqI9JUhYQVINZKQYp6il6TIrw90K5MxMmM92cXzoqAGeN4+nv+EhkGZ122B&#10;75fk61d43aKGTn52K1QknlLSj6yFLM17QjqkxX70538p8hHyZNkPxfE5CVJZ91iQr2TyUZJSyHhj&#10;/gt01NUqVlXEVfZrF9KCi4VtIqXVU+BkckpEUhape0muXgpNjAKyxPshEzLrslBc7qnXoizhmeY1&#10;tTY3Kba9vpJkQkppaVBDtjJenx7A3tOFbt6H+IAZmVEPDqJjyNFmn0Q9OJsiTdFhuHivorTnhrIC&#10;2FSyLKsWXTxEIGWstZpCJgIvtbQ7eO6t7ORSrkHuo6uvG35bL3xWPZwkXScDqouBejnoxEFyEnOk&#10;OYOhFX88+Q1/sI395/kzPHqeh0cMJrU1daTKP/AfinNVRxOa+7qQyu2ivrMVhXUVKFc3Q6XVQcf7&#10;ZRtup9VuQENrGfrcajq1MgSTA7BPN6BR/xQdFjXMhBMX3V5g1o9eO8HETBveP8J2v4hh/QVsmjSG&#10;7BvYWHxLQTzH9UWWImbEMp3rTDCB7dVL2ue/8Tr5Fx3XJQPrJ6TN7OuBc7w5PsfBzgEu0jc4S10g&#10;E0lDr9aisrgcrW1tGCHkpVJJpNfXkM3uYTu9hf29HRwdZHBytKMcqeQC+m0WtLS0KLPWjXVqVFY1&#10;kkBJoqUVaG5ogq2rmxZ704mdV9PQWduQPbtAav0llhYz0LAhjwSMtJOtuPq8jq3zOLyMeJ4ZB3Qe&#10;WkN7MUXNhcieE5ZxHTqdtIVJUsSGrIeyYDzRDW+EN3upF2ev4nj5KovN9Bpi0Tg8g36ERxawPLeP&#10;z1/vsXsxh/HtWqxe92EqY8L8Hq3KviwZsGD3iPS24cFk0ojdN2Fa+CT8sx24/rSoFBjP3pzDKcld&#10;p3Q42XdieLKcAv0c8ys8j+lOGIerGe0aeNEpYgO0BgNdMPPRbO2AjgRz//Mr/vr4DveSsFMyGv/4&#10;C7nkMuYdgwj26TDQVYf4qBnXR3NQ1TxFVzOFOT6On0T8fy9OkU748fFyHYepSaTCHlocgzJOKJb4&#10;PBXD/LALSyNOTND2Jn0WrI30I+GzIkDRbJFyBfWVytpCdTlJjdZM39yoLNCW7OKyz1rKNayzgQtF&#10;jrNj2jSNsLTVkFIqMUvbKVnH5TUipFb+ra0yX8kGrmd0t9NqSWJbIwmgme8vnyH1qGUcUsY4DSQO&#10;qb8iFq2ONqqCnUPGIYUaGwoek0Cr2PB4r8uL0ddAwW2oID2SIpsrlEkZJ99XrHWYnU7qWEtxfyn4&#10;P07BS1HMxYoaaPWVHSQOI9ZIzVGS4TqtZIivX2Ngife1Yaq7CVEGJ3dDqSKQQba9YFsjpij0i7R8&#10;UpdG3jfjNmO1vw8hfZeyiLqCwigJKsoojkKBLx5SIJ/ykeKYT1EUkZT1kZITUhLQSo0XmZwpk50z&#10;L/LQVltDsiv4JaAUMynBUFVaRuIr53vnUZwa0FFdxetQD0NdNQaaSRUkM1mOJIvEt4ctyAYdWB7s&#10;Q9ptg0fTQmdgIhFFUVFegSZVMypLqxGbnsXKfExJRDHTb0FmxIOL2CT2pwPIJULIzXpxQYFMsY1Y&#10;2CZWrUZ4aK9N9WUKQarpKGTGvrwwH1U8/6YKGXukK2ioQzePQQYwSbQsy8T6e9povZvhIH0HSOur&#10;DPRRfz9iIfZbbQMt5jPkl+crSSkeMFg8fPoMvz34HY20lE+fv8CzMrYFbQeK1PUoa1bRIWaQxwBe&#10;Ripr1uvQRgfVaStGt7UMvY4W9DhVKG1m0PVqYfLXwTTUATu/n2WoFyNzg3CNmNGhq8PUeIYBd5dt&#10;aINtyYeuGhst9xni4Stk4p/x+nADE75WHBOC+rr0MBrMiE9t4mbzC44WvuFojDphvUe4exN3l/e4&#10;PP0Lb/fvcZX6ia2JYwZ8P9rr6VgsFpJqEFvrJM2DY+ztHygTxQcHWQrjHq6vLnD98gIXOfZdWeXi&#10;H4ZR3wtNiwZWiwMWmx2NjU1oITE7dHo8CK7qMbHZg4gyWWJB+nAdDm8P+t11iC16EBydQ2RyGt4h&#10;Oxw+PewTGngSnXDH22D08yYG2mAfb4MzqEKXqYAIXqbsNOkylGFx3YSF9ABm5saxthXExfU81lYy&#10;GLBEiLleJdXZ7K6X1tmEKAlyZrcVgXgNo045FtZaac/NmDsyInUxjtOvIQSSlYhlW+GLtmNgjJ3w&#10;bAC9llq01ZXgfNuFdZ7X28NWbAwXYtSch3tacTeFe3KAdNfLyNqqw6DGgMkhF0yWdrS0liDiGcCX&#10;m9c4e5lDej8Fo62DUagUanUxDD1N0LWVo1tdiSFbD769X4fFXIU+Qw0+nB3gbHMXB9kFXJ9v4N3J&#10;Ou5y25hhR4n5HPj59hRh/rwWcim0KLPOy14borRiYq+dJCqp+idLM1RlhbTWpBUKlyzD8TF6L1Bg&#10;w2zg46SsqMeCdQanEO37GAnG3tGIsLnz16y1kTRPMZF607KvW6r5yZIdM2lPqTZIy6ZrrFEqGEqm&#10;FxFEWdfYSGqUQlZqip/sPZZZ9EapK03KbBSRZEeViRtD86/SC83FTxUaHGiupEBWYqRTBW9rHSYY&#10;ZEIicBTHRQvtp76ZhKVTsn/L0p1AJ4WOAro7ZEWWgWGWRCh7mXdIXSfjg0r6sBCteZCWPdBcg5lO&#10;tgO+d4z2cIHXbdNCkrF18b3bceAxYolkNEPbaGqqRfHj3xXxKHz0OwUwTyFIGYPMIxG9ePyM9vq5&#10;MrsttlSsdSWpUYRRxh5raa3rZfseH+Xv5TJ5QwtbI/RI+muqrkbI44aGwijb/fqa6mBmQPGTJGdM&#10;pN9BCiTt9W5wEAsUyEzAgWAvz4v31NOtgc8g48AMJl2dGDEa4KGIbQa82BkfwulMABckx7OFSezN&#10;TyklGrIk0aTU32HAOJatqRYtzHVlaJQ1qCRSFe9RHclRxh7rhVCLC5X98TJ0YmawkxIYi2x3IxYd&#10;emVcmAHHRpG08FwHSbcepxFlFY+UBeJ55Y/wuOgJfieV/s7rVPeiDINaI/7zn9/xpLQEDe0a1FEw&#10;/pNXgOfFBYpwVqlVqOhuRommAj0DavTZmmm5a6Dq5jlY1VDz577BdiUhhi/iRmQ1iKGIA1a3Ed09&#10;egwPLMNjWEHct42r49f4cPcFp5e3WI6eIBXN4Tp7h7WpFA5SS+jT0fVoq3FxnMX2yhoWR1N4v3SP&#10;TdsPjLblkJu5x5eTe7zKUChpxXfDX5HwvMT8UBaxsSXEpqLUrAnEZueQWqFr3Ujj+PAYZ7lzXJxf&#10;4urlKx5XOD4+RIzEGg6G0d1hoAtNYHV9E+GJIAZNfRjo0OCBJ9aJwKoWiYMQ0pcJRNcC8BN1YylG&#10;gKAV+ztE3YNXSMU30W93wuQyYyYzAuNQCzSWamUPZjiph8NfDae/Eb22WtQyohgsvEmORqxkA0ik&#10;Etg9DmNtZxDX168w4o8itRXFxskIidGCyE435nY1WMz2ILHdheV0J4ZHG7CecSH3I0FK9GM0UYtQ&#10;sgCTy+VYzvYisWuDK9SMjQ2vQjz9+mJSZDXurzvxI63CTqgWI3YNBhg1gz20cRozJlqt6G/S8sv3&#10;wuYkXfYzQo450E3S6untYuOhbempUqoctneW86hCS1M+jLzpfZ2lsBnL8flDBJEgKWLEiovUAqKT&#10;bny42kF2KUyC9GFsoA/HK7NKXZBJtxUR0lLE0YdFrxWjpA9JeJsctitLeDpkfLCF0aqyRKFIWV4j&#10;oikCOUc7OtzXiTkKyyApymchXfA8JX/khE2HoIzJsVOaaZdlQfCA2OoWkqGULWitV2ahZfbU1tms&#10;ZN/RsXM7DVolo7ZY7U5SqohiHYVF8ivKHmulciGtl9CmigLaIBM35bSa1UXQ1ZcoEzT2lip4O2id&#10;JfsOLfFoR+2vHS99LZimSEoShzDp0E3KnabtnjW0IUZR3CRxJUm8cxTRuFWriKaI46rDoIxbmkqf&#10;YZwde4UCuG7WIkPq3HP0Yp9/l7RiaRcJ0qnHESkybuS1IGkXPfyN1F1FyyzZeJ7h6Z+//5qUeSwz&#10;2s+R//jX+kixpZLsQcYd1RSYRskyLrPW+XmQMguSPk0SVcjfJZu3UjObFraZ9CjXqE92jtRVKovi&#10;7c0EBwapiKkTBzI5E7ArySYSDF5RBr4YCXfe1oeoxYBlhxVLg1Yknf04nhpRDhHHs7lRCiSBYWEC&#10;J3G6ovkgDiiQh0OEATqbFQuvF7+3sbaElPtrttrQ1kyBLCDZPoWaYinPNZQwGGpblXW0PgphdNAC&#10;P9vJ9mwAQYp2gM6ij22nubkKjaoSlFU+RlHx7ygmRf757CH+8+wZnhQU0bG0oK+xVQksTyWTka6H&#10;gtiKR6RqTVcHqsuqUNPUhMK2Wqj722mZNejUNaBGzUDTVoyOvgb02FpQoSpAWWM+GtlvTLxfzgkT&#10;TCPN0JqbEZwapUCd4t016e1qF9njdfbvdWwmL3C5/w2pyBXWSJOJUAz6LrbVfi3mwpM42tsliLzk&#10;tU3D27IOtyqDflUCydEr3Enii9QPePTLBI8Lfv8T7MZeYWV6CwuRNQYGH220DcnlFWylt3F8dILc&#10;SQ6XFy95XGAvu4ut7XXEZ+OEIZJ/KqNMVm/Sni+RQsdNZjwILPPG7tJmX6dgcvNidlWg19xBwqrH&#10;q2va2aAZYyM2BH0hrKdu4A3GYPHRzvn5Glc79C4VLN5qhBMtiG1oEYj1wEpUzn2Yxdf7LQrtBFa2&#10;47A6W/D+W5InkOSFiWAx3Y/MhUzk+DC1xOi540Zyy8nP02E2NoiLi2Xc3MhC9VVMraoQWsyDx5+H&#10;ULgBqU0dHK46ZA+miMh2Npzn6FL/BzvrNbi/1eIqUYI5VxksXaQXswurtjFEOx20bA5MEqOHKFKN&#10;7ewgTY+QnHfDxpth6tcpe1Sb2ykWapJWZyVaSI86UqSmNR+6jqe06R3o763A5Tob+/QgrZEbrw55&#10;8RfHacOd2BQy2FhQ0sC/zqawtzSlbAvsVVUoBbEcsphbtuBR+BzdrfCQ/lqk4D3FSC3E9t890lN2&#10;I8lQ6l17lOqHssDcw9/HSZ+ypEgyikuCiln+PDlgUvJHOkhcgz2t7MzVijgqkzMURRHIdllcXVcB&#10;R49GIQ6pMSNFrdqqyxRhbOU5CFXKPm2hRynDIOUJpM6MEKiMhUoaNBnzdGvq4W2v/T8CKTtepnpI&#10;fKY2zBrbkKRAJvq7MS7rGCmI86TItFMsqAikDjEK5BBFdYmvkeqASVs3ha9PGX+0VeZjrK2OItFD&#10;auzBNCko3tuK1EA30p4+pYrgKql62zcINa9ZwZ+/KUMDmsY62uSHeP7wD2X8seBZHsnxhbK9UCZt&#10;fs1e55O8eG+FEEmMklKs7OljBoECBgNZeF6o/KwmQXU31KOTFlZTQ7fAAGYgrfbwWtlI9+4OtkUD&#10;7wnpdm+Mtlj2YQcGseLmuTEgTpPgwsZuCii/g8tGMnThaNKHYwbP48gwTqeHlUXjF/MBkmMQVwvj&#10;uJz1/fpu/V3Ydfciw2u1PKBHd0UBuqQOUN4zNNH61hS8gLapgfZayvDSrdVKMbVqLPidcOo7GIzN&#10;iPIcpCSwVxbXk3AHTK0w2aRfV6GhoRBWErAUOvvzj0cUyDw8LuB3rmmAvlay2bfiBW18g06DEgaF&#10;5/yMoN8Hh8mG8soqlJPyK7uqoSJFamib6zrK0aqvgydsVR6Ng10USxVUpD/jYDdJsxXmYDscER2i&#10;2yMYnfEhnljEylIamfV97G4cYzf9FheHf2OfQjegm8O4MwZPP4NOLInE1Day6TPFUh9E3+Fj6h7T&#10;5lPMOs6QW/sbNzlZDP4NCf8Zoo4cQpY9rI+9w2b4LfviDQKOJQYHNYa8HiwuxLGxvoaDvX2cHB+T&#10;KI+wklylpq1jdmoWI74AJsNTWE2tYG0pgfXwNIOeGw/WX1KsKDSeCG2nWw37UA86OlrgGzLBP2zA&#10;VNyAsVAnBmxmrCdv4AlMoY0k1W4sgidkgt6ugpbWemCohERXg4WDfpi8bNjbg3j3fQPLO3F0Geug&#10;ozX1BRlhE7TCew6FAudTfdjOhvHjr494e/0SaylZ47SMty+/4NPNN9y8v8D4LK3mEm13OB+ZtGzt&#10;cxKLNdjKWHH7cRtfv7/H8e4srk8HcLxeiJ9HLbhN8gbVPmBDjJI+EpjTeRHR2tmozbTUg6ipfYF2&#10;fQ0jIIW1u5I3u1YpjfnkxQNUVz+BuonU1E4C665HDztCfc0zrMQH4HE0Y3vVQ+ush1fXyAtowPXu&#10;opLJ53onidP1eUSHBzFk7cWYFPZPLyBJC2aXHId8jZ8iF5M9sbQ8kuHbRWGTzDFCbJ20vjKjLFl9&#10;nLo2vl5KK7CxeweUgXYHxU8Ov7lbWfojY44Rh1GZ6HEbOhVxNPI9ZWmOQSVJJkqUAloidJ18lKp5&#10;MmHUQxsvBCnV/RooLjImKZ8vkzittNxSC1pdygAhy0y0LUppBEna0NtQCjcDjq+rASN8HOUxTmss&#10;AjmtVyuz0ZJYIsVrMmfWKNlu/DJho2/BOoXykJ113dXH5xoQ498XaZ3nKJ7rMjYryRtIZBEKYohC&#10;6SOpREiYkgtyglbdRbIPC52SKMXKSro0Zcad9ldJwVZRioInD/GMBCnEKEkpCmUGmyQpAikZpkuf&#10;P/s1uVFRgSbJ1E16FJuqqeJ159FCguyUSRlJAEFC6+F7y55s2Xqpq6+EgQHGQjGSiZoQg9wqg9Mu&#10;zyXNAJ0ZHcQ2RUnOLUmSXCBFxqx6zFIsV2RdJN3DQcjFv9uVReHnc35cximQC6Sq2WGKp4fvxfvM&#10;wJNlezmK+BBgEJXSFFq2D8lP2cQAVlv4QpmwEXJsl1UFHSSzfiPvP4MnP1MoMkCK9dKpOPs6MOuz&#10;QddahWpSXUn9cyzFx0iucczb3Xj8+x948PgP/PHkCQqe5sHfbUbC7EFjeTWa9J0oYnCtZZCQoYm6&#10;IhJrcytqOhpRr6lGt54i3V2NOk052vT1sHr1sPHoNKmhoxj32Tv5uwG2oV50sV9p+mow6NbAyvNy&#10;WTwY6p9FfHIfydghNtbOkJg7QSb5F6L+C2xE3yg5H3fj7Ncr/+CaIiiTNXeH97hJ3+Ptxv2v/LSS&#10;5ow2+2XmBw4WviIb/RvrgTsc036ng9+wMfYFK+NX8PuGMGi3Y2ZqEptrq0ivp7C9uYG1lVUER4KI&#10;hKYRGZ/AMEU0OB7AWDCA8WEfUsFJbHi8eBBcdsNCMVw5SkHdQ0oY1sNkMqGX1sg/bIG2lw06PojB&#10;AQdeXdxTIINo6yshMdoQmRtDj6mB4lKGofEGzG6SLInUa5dhZN/NYfVgDMnsNPp9TRTIcoxNssMv&#10;OXH1PojwvBZp2u+dzQV8efMPbi6+4/b6C+3qT9xe3eNVTurf3mH30ouXdx68/eTDzg6FlcQ7EWnD&#10;ZsaBvVMK4EkSF2+jOD/uxo/TKhx4CrHvLkY3xS5hdODAFUPGHsJQuw499bXooj1Ut9M+aWtQXveM&#10;368Gdl83LK5ONLeVobr8CXo6atDaXAwjb3hrOy2pqhhqHhptKQJTbLj6fLhozxdHLMjG/ZgZsuB4&#10;LYrr4w28O92mXQgo44+rEx4cLU0oKdBkHFLGFNMhr1LdUEhRBFIG4Y2tKjgYtaWetLu3U6kHMyLF&#10;rmQdm2wX8/QjROsukzRx3wBtVLdClbINUSZbpESDtaMJfRTIXtk901RJquxUxiAbaZN7Gqrh6euG&#10;ratNmTUXYRSLLfQq4ijLfGR7oZRMkD3YsutGdmFIMS9J9WUlQZoay+Foq8YIRVHGGYPaRhJkI8Ld&#10;jYhRGMVii0BGaasl9ZfMUE/R3i3RPq9TLLcojkO8rnHax2m+btNpQNLahRSFMim2m/83TWse1jVj&#10;nHQ8QqEMUjBHOpvg/2+OSK+2GY35j1Bb8FRZ4iMzu1UFecqOmhePJTHFQyV9WTGJUcQx708pryC7&#10;bR4pkzFCTuX8e7eqSVlDKEt8hJy76qsVkra0N5PA65XgoCJJSyINqbdjojD2ST7Lhkr4SeRzFKJV&#10;BsA92VMdcmNv3IUd/nwQdJEYB5HxDyiZfNZI+kla3U22D2X74aQb59FhUuMYXi0G8ZKCdRwdwVk8&#10;pGxLzX/wQEl4W5X3WKFDWZPZzvahVzcq9XakHEQbA5oUE9OR8KT+s7G5AZnpMbj7ujAiO336DXDS&#10;dYTY5uJ+BhMKurT3ssYC9JEew31mnr8NJgbhBw8fIP/Fc6Xyo62mDXu2ELTVLWjp0aGkthYadRvt&#10;fDUi7hFMR6IUw050MGAZehrZF2pR1VoCjaGJAKSGzaOH3tqGThJkj7lF+d3u66UjK0bI30pLrMaC&#10;Q42X8xQljwt6tn0zr+Hy4gZOs5+QWeGR+IJM/BtOkiTG+D325imUy/dITb9Heu4Gh4mv2J3/ShC5&#10;x2uKpGQYv+JxsPKNr/8Lmcmv2Bj5jPXhO2QnfiC3/B3JhSRC1KzIBF3e3AwS87NYjM1iPjoLqdAY&#10;DoQxIBM7wWFEZkJwupwYdbtxGp/F8agHD8YW3di9JmZuxqAx12M87kE0HkWE2D8RHoKF0d/Gjphc&#10;TMI5OIpWdgyjswr97hbYHX0IhHrh8jShf7AS6RMvru93MJOR9ZF+vPyygtiml7a7HZv7Q/j58xWu&#10;XiUwHTUhmRzhiYZwsZ/D7cVPvNz/htzOe9y+ojie/kp3tJKax3hMZrP7EE/KvtEaBCOVSGXMiKf4&#10;5eJuxNM+LPD3+/sBfE1X4NQlIqmCr6UGaxYX0rZhjGt64WhtQy8bSzM7ea26DDUqWqyqF3hW9AAV&#10;TexMpQ+g7a6jJdGgp51Upy5GY/MTaPRPoW7LQ1XDYzTr8uCYqYIrWokBdyWsxhokQ/1ITNhxdbiM&#10;29f7ON1dgbGrGXFaq0nShCyxmOR1EurzGjRY8NqV0q9KQlpSoxSnHzYZaOuq0EHRFIGU9Y6ePr6W&#10;DXx6yI4VEVWKa5CN30HxCPHnAAlF1rkNdLYomXmEOsVeyzikEKSxpZ6/0/a0NCi5DZ1s3BZNC+21&#10;2LK6/07OyNhjIT+3TLHhzWUUSP6uJbm4SLJS7KuTNCn5Hgdpfe3NsltGxEqlZNuJUMxmSI9zpLsI&#10;H2OmdoUgZQxSqVTI18oSngzF0E9xHGqvwoyxFSF2sDV7D5YolknloECaOxDl/8v/iTBKwgs5XLyP&#10;Xp6Hu7UBvRSsiqd/oIaCLmOGsgOmipaw4JEsFJcZa9prEmRpvuzTfoqCh4/w9M8/lB00CgmVFKOh&#10;uFgRycZSqepYARXFppwCK8FCivcrAaPoOY9nkPrdvaRnEUcLxdHJazlCgYzz2md9dpxN+UiGHuxT&#10;GHcpjAe817Kj5oS0eEj7LUkpJEGuHCdhN600+0QsgOvFcbxOjCv2+jwxidzSNDxsA62kVlnwXkYr&#10;XU+KVVeTWjvblKS4Ogq33DMRTE1dlXJIYlwnA6vfrIfPrION7cGkaYJbdl/xs30k2KWpAMy2LlJk&#10;IYYdVgT0RlzEYggHzTA51VA1leB4eR4Xo7Nw13fDqNahSd0BTaee15nkrOlEv8FCe05Y6OpAl0al&#10;TBYOe81o6KpBi7YObT1sYz31ilCand1o6a4hgFQrk7Xd3YUkQxXuD624mevE/QEdmK8N6YthWEY6&#10;MDcZhN3EoJI8x0I4g7dH94QOHrP3OFq4R4YiuTRxg9nAMYXyNVIz73CQ+vlfgfxX0Yrj9Cec02rv&#10;xz5h1X+N7dAdNoNvSJY32ExmMR2aU0RyxOfFJAkxGgljYmwMXhdpdtCLwX4rHfMgItNhjI+PI8bX&#10;vElN4e2sHQ+SRzOIZYYxOD6IuUwEiewCQvEgljMhKrwBXtpot9eG3BHxdyMNrZEXw/AMNU0PYDY1&#10;0XpXEWErYOjLx8/7PUTTfsSyIbjCOoQSJoUwTXbeTLMaBxSP1JIfq4yei5EY3uSu8YnEeHnwHqc7&#10;b3C8c4P3V9/x4+vffO0+8XgQ4YgOM9M6nnwTEqs1WN9pw/ahA6F5K4IxC5x+Dc7uAthK1+J2pRHH&#10;flogSz3mx2hvvC7Euu3sgB70NTVDxQ5QUV8KdWcjRa8OxcVPlLVczymOslC8r1eNNnYINwmvru45&#10;SuseoN30DPUdj9HaW4IG3RNonfkwklK9/jpGHw30bSUYcmixvTGFs9wmknGiPI+V0BDe03Zn2CEk&#10;T6SXlinIjmXrUCmzw1LEXmYfTc2kx+4O1JOKvMZuNnZ+V9pwhRDtfTjeZEBhZ4wN29FDipOlPwFL&#10;DwWvnUJpUsbiXHqNYofFysskjeRwNLJz6xtpEymeUilRLLadnyPjnUKtdYXPf00MUTwVcaZASsnW&#10;XqFGCqQs8RFrbeF7OChQtqYKhR59mjra63pFEOcoZlJ9cNWmVQROKv6JOA6w00VIhGKlk6YOJHis&#10;9GsR5v8sSqVCWyfWHTpl1jbJ3xct7Ch8n2kRyD5SjoGP8v16WjFEkfRSmHxtvFYMJtUFzykgz5VJ&#10;l9KnTxXrLKKi7Md+/iv5rQhi4ePHPGQnzZ9KtvDKAlpxKaUqY5EUS7HY6spyVJOgpHysLNjXivBU&#10;kdp4XSRnpST/leBgJUHaGhkUG6sQIK0nZSIu6MZ1LIiLmcB/E1MMKutn90bsFEaphW3H6YQL51Me&#10;vIr6cU1avGa/uo6P400iTJEM44rk+Gp5EnvRgLKfWjL0NFEUS/NJ/RS/Roq1VC2UsgpNJQXKORqa&#10;G5W1kfK8LAcbNTP4UCCj3n5Mk0IjQzbM0+5L7tCg04jBQR3qGvPYtlVw8bVug0mZFfd4tRiZ1WKU&#10;/SsxYsZhYBjOLh1aGpspar3Q6/rQUEsHUt/ERzVq6tW01Vr4Hf0UITdC/LzGjlrCBgNrVy0dYhu1&#10;wsZ+6VbGO31hK7qNDHDODnSonyNNKJpyNSG3PQCzpRwjc31Y2PbjMruIzGICho5uLETmEXTFMeO5&#10;oGhTJOc/YXPmMzILt7jY+ZsO7R776wJSJEcK6XHmA44PLpHd2sP7i1u83fuKl2s/8eOMf0t8w+nq&#10;Rxyl32B5No2AJ4CJwJgyprpEgpybCmMmFMakfxQOm4nC34LRMZJmOIrU7CRuqWNfVgx4EEq4MLUx&#10;gIXsPAVyCYHFCWhtHTAPtWNufYpUOINIZAFHWz/wMvcTJr5ZPe1nQ1MhTLTfodE6BHxVGA+qsZGV&#10;PIthJYlFf6AF82krYis+5F5F8eXuEoszYextRvD3hw/4dP4D73OfKZKkxZvveP9aEmdSIK8/4sOH&#10;Y7x7d4D0egzzUz1IRNuwMFuPuel6vL7yweFSodvEBtPzBxsAb6i5CG/fduNwop7RUYfgKG3bsYUX&#10;wo1U3xgpxw1DUxdKikuhodXsYAdsbavnjS9RSLKk9jFKKv9AeclD6NpoGUhf6hbaB2MVKjWFqGh9&#10;Co2FUbGvEu19NfD4uzEXFAFr5s1/AaupmQ3OiEw2gdRKVKlTEx40K1nBd+fHEOZjnCL3Kw1VJ+2r&#10;bPsTOqAV6WjFmNWI/s5WhQakWL+bYuoxkqpkvE3Xjr5O9a81bSQUySXpoBDKPltZEtTP9/iVqUcW&#10;hVcptlxKNshWQbFf8lkGvi7uc9I+FysEKQvT62khW/h7M4lREcm6CqW8gohjVzUFVi1FtRrRT9vf&#10;r5I90/Vwkb697dWYlHFHA0mKgib2WrLvzJEMRSTFfi9QMGfNnYjwbzLJskShlHFK+fsSaSYpW9mM&#10;sr6R4mntoGhSXCma83xe6vfMkoBmSNEhLQWyowmjtL5jGl6H+tpfC8MLf2UWr3iWh9I8mcGWnTJ0&#10;AY8eKgvFJd9jCUVSHsVyFzx5oiR3kBlrmcWuKyxUFuVL5p76F/n8vtVoFaKkhe2tr4GRYmVV1cHM&#10;4DBAIh+hUNtIkIMMHiGS9abTguMxF25E6OITOJ7wYpe0f0irfcB7dkhiPKRI5iacOKVovpz24Wou&#10;gKvZUeX1bxem8DpOgaTAXsWGkIsH0FD4hCJOgX/6J9rYNrqaSG/8bBFDVYksveJ51jPgURjFAXhJ&#10;nFLm1cf2HHX3K4lMlijUMX7+Fj9rfcqLeNAObV81PEMd0HdS6HUdSuGtal4DdWsxvJF2DMdbMOVu&#10;xprfgqlxNy2zFp3aLhiNJhSWlCC/qAQVlQ1Qd/SghTTZXleLWRvBxNSD8voiqDpI3Z21aGyrQCsd&#10;mDdkhXvMxPepR1t3FUGkEFWN+egf6oWPQOOL9cDma4Z/0sZ+6sDNQRQfT/aRTcaRWV1AYDCE1fBb&#10;HCd/4GLzE87WvuF6/x/cXt7j5vxeKf16RaG8Pv4bx9mXGGYwSK1G8PHtGT7kqCsyZrlxj7Wpa2WW&#10;+y1/39+4gscxDEO3Dn7a+yTt8/L8HKITIaRI015nPzRsY3a7E7Mzi9gh0X9ID+JuWY0HHSZap5AW&#10;gaQTwdUgolu02uzwA4F2GCkAC7EEae6KBHmHk9Mb5C4vEF+ZhnWgG319aowNd+H0jQvLOT3Sr5xY&#10;2R3FwcsEETqA5Gk/shcj2Nr3Y2rKhZ/f7vDxzVv8+HxPQfyB66s7vPnwF67e3Cjpz675eP32CrsH&#10;SVx/3MfJRQqewQ7EprU4P3IhMtoNi6EcmZQVqbjMrJswvxJAbN0LnakIVnMZI0QbenpKYbE1wKhr&#10;RKjfhj6NBt1dGlRUlaPHqGWEq0NtayGqm/ORV/QELR11bAx/kij/RHubjD9WQk0bXk+bXd5WjDpZ&#10;2+mk8Mwb0DnYBJOrGalNO87PaZneR+Ed74bNqcHoZD8mggNYZ4NfC3uwxg7ioEjE/P3w2/RwUfis&#10;tGi9JCIRRx07nM+kU8TRyggmRBl2SlJciinFIeJ10K630mKxo3aplW2Hm7ROkmBC7J+9u115j24l&#10;l2MJ+pprIRM6UrBfElTI746eNoqunSIqqc4aaaUpgCQPma2WPdfd/H+pUSMz1ip20u6aEtha69BD&#10;Cu3no4nELdsJxe4OdzYoRcgUe02BFNGLGVuwaG5XxE8sdqCrQVnG4ydtjnU1Ybm3DfM8ZNIlbutB&#10;1CwCSCHkfVgmLa9QEFet3dgiLW/1G5FmAN4dsGGpl1TUpUVU042pji4YSsqgrahQZnQlvZnMTOc/&#10;IjUKRZIQZQdMmSS/VZbp/No+WC7CSdIUcZTny/i/8jcZe+yoq4GUsa3Lf65MxthJbH0MDu201lYG&#10;FEni298u6eNa4NU0w8oA0s/gEu3txq7PoZDju6UIKXICJ+NDSNF27jB47Q2zzfssuAg5cDb+SyQv&#10;2RZeTQ/jOjqC61naNwrj6/kgXsVEMAO4WAyh7Ml/0C3rVknKffw8dx+Fqr4SdRSpEn6H4iePoKKw&#10;yQy2z2ZGN+9lFwXSxaAa6O9VlvUEHb3KJoX1sA8LQQ+sDLJ6m6xZVFMQS/Gs8E88zH+EkroimNmv&#10;hoMMwlEdtmcGsT0RwOyIH/m8RgZ+RyPvzeNnD/l/7bTRemUvdnNHB/q6Nehj0KqrLkQTg2WNWhyZ&#10;FLRT0VY3orOvhT/z+vW3QK0tR1VLEWqaiyiUJWjTlMA9pFGqCozHHFjdi2BtJ4TE+jgmZt0Ix/t5&#10;OHB8sY+rq6+4pii+PPiCDxf3uDyUUgxfcPPyErlMBkcrK8jEI0glorg43cXLs2NkM3u4yn2kgP7F&#10;13zB+tw5rnfvcbL+DuPeENpUTeg399JiTyIWned3T7Cv0qGF/PB6BxlIhhW9O01N4/2KCT9TKjyo&#10;bctHS285bIFu9Lq06HPpYfFSaWN6RBIWvDx6j9zBWxwdXuPq9QfcfLzFj3/v8O/9B3z/eYXzqzW4&#10;o90wTzbAOdeFVHYCF6+2FPK0B1vRpv8dg141oqS5K0mTfv0Dt+/u8fXuHp9v7/H99gaXR/v4/ukG&#10;N2/O8fr6EK/e7yG5G0ZqL4xP33YwNWciUW7g7DjDCzKJI1r4y6MEbq4ucXR9jJGIB73WVvSaSUu9&#10;dbT97bwQnXCSuiYZwetVVSivLeUNboKGnVbVUoz61jw8L3uAytoi1KlKkV/8H7TKEierCl2Gaqja&#10;C6Hhexl4LaxTfegZaYUlqkX7QDX8C3oks1aYHeXoMFawwf2Op0UP0NhcyqDRhvTKJGbH7AjYdZh0&#10;9WHKY4JbMtR4bbDRCku1wCDtsezTtlAU+ymGInQikAM9HcrspOyK8Fr6KJRtFFV2VFKv5JC0ttRg&#10;3KqjsDKik/wGutsUu+6gKIYdJmWCx9LeqNS6kYkeEynQRIpsk7WOxQW03xUUTrFnMmteStuZr+y9&#10;bq8oRFdVsVJDxkjBtVBgzaoKpZKfCKSHBCmZvqWw/+R/BVLWP8ZJjiKQCxTIeVpp2XI43iOVCTso&#10;Jm1IGTWYlTKu5i4MdTK41Jeg/cVDmGtKEeqkcPL7zdL6z3V2IKxuha+6AV4Si7usHoPFNXCV1MGY&#10;X4rWZy8oZHWoIeWJFZXdMRUy6VJYgGIKZpnMVFMQS9nBZT+1rG2sLPiVLVySUygEWfAC5RTEapJj&#10;HYlMturJcEM3j9aCJxikc5DF2RZeAz3FSVYBDJMYJSlHH+2uq6kGU7w/my4rBdKPcwrexTQFbspP&#10;cnQiw/ub8VqR4f0+DthwOjZAghzExaQLr0h015EhRShf8f+uZkfwcs6Pi+iwst2w/Nnv0JBa2yh6&#10;Fn5GO6+P5Oas4PdSMp7z+6jKS9GjboK6kt+HFN2jrleW9wg1hinKmUXa/UQIXrnvDKKaDpIf6a67&#10;l2LVXovHBY/xuOQFtPy7qqMSzWzj4ZgJ57kEtLTuW/E42hvrMMaAauI96SW1V9XUKbWxy5rUaOnq&#10;hJrXoL25Gg2NJSiteY7iqj9R3fRCKSurNaqxko3A5OhAteoFmjSlaOiqRh0Fsq+3HgZtGSIhA7q6&#10;SxCcNSG0REtOjfFNGxGMDyC0YIE3rMfi9igp1EmhvMRe5hjvJbcjSfDT+zu8e72Py4MUDlNTiJB6&#10;b99eYG9nHdlsGjvZDE6Oz5XSsZI09yR9g9O1z0hFsnBaXOimwPeb+bnBACJTUSzMLWE1voBl2fq8&#10;sohkcg3ryRSpdRJ3KT3+Xq7BA6tLyja2ot/PDhm1KqviTZ52GBzVmFqy4u35ZxztvsbWRg6ZnRwu&#10;Xl6T8i7x5oYnfneEl1+3cHO/h/RtBLP7HlzcpXB6naTATaBS/QTRVC88Y91Irc8qmXy+URRvKJKZ&#10;rQPEZyLKgugL2tJMbAz/vD/GZS6J7OkcDm8SmFgdJImGkTwcR+Y0jcTqHlLpY6xuriD38ojifIWL&#10;m7e4/XGHm2+vKKwHiC0EsLrCyH51jNPjLP9vC01dKp4LO4G2Hi0tJKXG56hveIQaHvVNRahueA6r&#10;kwJrr0Mo2Ys+T5WSusm3pIc76YYlbIAjZkCrrQIqQyEK6x+g0/wCNn89mvVVKKx9hFa9NEbaCgqw&#10;Y7AXjfWFGLCw8fqtmPaaKHZamDQN6Goog51iJnn7Ii4b/BY9HPp2qMsKaKnqlWU46soiWCgcRgqm&#10;5Iv0GruUZT3L7HypgCwboh3v1fK9SJYUSKFSEUhZD2nVqJQxSJe+DfqmCtp8q7IrRgpBddVW8aDF&#10;riymSPKzmqrQ2SDFuRjdywuUqoMOCqqZ9k7Stllp2QcolLLvWsqxyuTJmFZFm6lSBHKWHU+2CkqR&#10;/0WKo+yZnpKJG1kE3tdOMWlGso9Cyefkd1drjfI+Msbo5Wd1Pn8EP8kkUK+Go6gK7mLa+Hxa+ieV&#10;sD6qgPE/DADPKOh5FIviXyVnm2tJkRQ3yb4jWwZrhLBk1pqEJSJYQyqsLS6ksDxHJcWwkeIoC8KF&#10;Jqv4fyKcsjulka+t43vIGHA3qdrO6+HXqBkEeM1JjX0kyF5e31ESuI+B1UmKH2lrQKy3Exm3RZmA&#10;OYvIFsEhXEX9uIz4kGMwPuLzhwE7DvwDFEketNsikC8nPXg5QUjg664oriKQkjj3ZJr/n5zhuTxB&#10;A+9RFcneREdhZFCT+yJ75JurSGkyDMK24ZEJGVsvA64ODoMGvXQJTgYfr0MHk8wuNxVjLeqFto3C&#10;VFeIx3m/o4n3saQ0H4+ePsbTwiL8zmtVLFUsJwbQZanDoK8P+S/+wJ8PHuBsexlXW0lS6BhS4TB6&#10;9HrklVWgTN1M16WGSl2DPn0r6hqLUaMqIWA8QRMpsam1SLHU3SY1fKF+qDU16GHgrGkro2trwvub&#10;JI4yw5gIdMJDSx9bMmNm2YzQvB6BSA8fjVjNihscxmI6QKE0IbI0iOOjNE4PbnFx8hf2s3s4OFjB&#10;8UECGyk/znLTuP30EjOzYzg82aYTPcP+QZafdYsP15+VetvvT37i/ekPbC7uwu8agc/pRTg4gfhc&#10;HJupDawvJzA/E8JKghZ/cwcH6Qxeb4TwLdWJn4kSWuyeGtS1FEBnYec11aK9rxImZxMpsokY3oLc&#10;3luq6gnWUzmkN3M4O3uDC5LgwcE6RS9IS23H6FwvHAENBsfbsHHmwNKejfZ6GANBPX7cv0Y2l8ab&#10;tx9w+/4nLs6u4fe7sb49QSXvRcBMuxq04GtuEfdf9jA/24/ZxAAjignrF2PwJ00Ibw1i4yqJSGqZ&#10;5HaIvauXyH14g/3LHLYPswhOj8LDhllBGmxmpKyjCDmcFoyGhnnBE2jhDS2qIz3UPkZ3TyU6hA67&#10;immtC2FztMNkV5N0i+AIMTgEK6EfKYAjycgboJBMko7DGjToX6BR+wylDb+hsvlPaAcq0GWvQGd/&#10;M5oNDeju70RjVz2jZh2vJ+2gUYW2jnJER6zwDWhhkeUwowMkQlq5NgoB7bapXcpz9qCNgjZJIZO1&#10;kxGvnXbJoghkHwlziHY0OeKAg/Tm7ia50YpG+Fp1eQl622n/2FGEPGUpkOyoEYGURLdCkP2dKoU0&#10;ZSa7j4QgGWq666uVdZE9jVW01s/5PgXKeGUrO4wktJUEsTLu5mir+69A1sDdTqrrkNlrWYKjVgTy&#10;fzVjJMnEPA9FKGVihj/LesYoRXKcljxGcZQF3yKaEb4mRJoMdFEke1oxqyPll9fCX8P3q2/HTC1p&#10;s5bBoLwD4yUk0VLawFIVbKRIKztoF4lJVVcOFc+/voRWmsJXQYKsI1lJEgqZ2Za0YEKIZXm01hRE&#10;SUrRUEqh4d9EHGtI0bL+UZKCtPD/WimWVnWDUs7B396EIdK4UYqbUZj01WUk4S4MUyAnSebLvFdR&#10;Bh5Jz7brsyIXduGATiEoM/X8/V18FAe8VyKUkhtSDtlOeRGmMNJmX/L5CwrlBUXyYmYYZ6TH42k/&#10;sjxkwXetlOOlrZfxvUG9RqFDWaGg5n1prihAf3crknwPK4NMyaMHDJClDJS8TiTWfguDFF3aZmIY&#10;noEulNIRFfGorOG1KH3K35/gGS1zAQPIo6cP8fDPB5iLuGC3dUDf3YTHfzzAoFlLgS3DwWpEsfkt&#10;9QzWKjX0/f0oa2lGNe1/SRWvIS16RV0+iioZeNheKmqKUNtYitqmUhRVPEVzVyPq2X46eL8Hgga0&#10;G9inTNUIh3XYWHcgREqMxMzoJ5R4/b3wh/SYiPXAO96LUMwDz7hVWadsGKhBfMmHg70LAtU19vaP&#10;sSy1vglBm7Tm8RUnAekIc4kJrO8kkD1ax0luDxfnp9jPZLG2sIb9tTN8efMvvt3c4/bqOwLeCUwE&#10;w0iQlmU9ZHp9FbFIEKFRPzaTdKnbu7jdDuFHqhX3ySI80BGLu/toj4fZkfobYbDVwupSo8soC6jr&#10;sTK/h53Na6TXXiKVPCaKZpTN4DKBotfVYtSrgpsioe+sgMlUQaGsRmi9A4kLF+LHQcyshvD60xtk&#10;DyiuuRtcX79RcivOLduQzjpwfuDHvhQDO5tCjqQYCtHS2huxe0YMTlmQuvJhaFHL9xrA/L4L6Zdx&#10;BGIBlDeUo7DyBR6/eIDnhb/h048crj5kMODuIfazkzQVIrkVhS/oVfaD9vsM8E+aMCC0TOHv7acd&#10;H6D17Kb11haiz0VrPtlEYiRBbFEwh/5Aed8D/Fn7AE2mZ2jSP0Jd25+oVD1ERfNTVHfmo9lcBVVf&#10;NWq6ytDc14hyNamEoqjqIVXW/cGg0wiPvRt+t17JVO7pZxChJZXiXTJuJAJZlf8IYYqbhjbXQjJ0&#10;GLvRzI7powXXUdg2w14M06ZKeQYRyKFeGWPUUFQrle1nUpTJSOrrpDWMMChIJmmZpJHJGpnRFtEc&#10;pojKDK1B1UDxLFMstixlaSOpSnkHyfhjZEfUyzhmbQmsqkqYG8uUhLaOFhIG31NJX0Zhm9C1UCBF&#10;4NSY1pMMKXizFL8Y7bQIpGQCnxHx5DFnaFEEM8rnYuwssf9a8BlDGwWUv5OA1nt7Md+uQaCqAf5S&#10;EnyFClEKZaxOi2B5C4ar22Aup0C2tKCTAllXzWtMsajOf4p6CqHMZot1liU/UthK1kWKOEp962r+&#10;LLtPxJ6KQFbRljZVCJXJsEItr1kV2mVmmFTqoQiGdW08tw40P/kds5ZeJXdjkIEmRHEMUZT8DGwh&#10;Xoco74XsGNqhrU059Vh39yHB33f9/Tged5Ea3RROHrTdRxTQXIgdOeTCWdCJ8wkKJKkzx/t6MRtA&#10;Ztyj7KevL3rGgMdz8AzAyHs2aOhUgp1MyMnk2wCDUyri4d/N2JjxwW/tUQ5DcxV2U5Nw8zxiUVr5&#10;i1Xay3X89dcxvvw4xvXNOgVGZmxtmKUgNlDIbAN0dKt+ZFaHcbU9j834ONbiE8gshfEuu4RUyANT&#10;RysFm3Sen4/nJcWo7+lCAdtoWT2vn4oWn6RaWs+DwUpLqtawXdSqy2mteZ3ZD1p6G+Am7OjdFNjB&#10;RthH2tGhL4Z3tBvjdKpDIQuGGTwikzOYnhmBy99C0LEiNOuBfcgEV8CF1GEIo1NWrG/sURfWMBNd&#10;gnfEi/GZMbz7egrfJIPU2xOMTA5hNR1XxDObXcPxYQa54wOsJZIYcQcxG1rE27MvyG5eYMgZRNA/&#10;SRCbo57xu/KIRXn9BgcQDoRwkdnB3W4Yf6+14X61WAiSVqtPheExWWs4AMtAg7K2UUtcTyTm+abX&#10;WFu6wPb6NbbWX/JinyO7s4lgoB/a9nI4SRODmha0MxJ3q0vRa66Aa7oDy1djmM+NwkgBldyQuTdZ&#10;xBMx3H35qODw4sooTq/iWNvz4OZrkmI5zL/3Y4zRZDxiwOyyBV/uNzGxYsJ4shsDoTL4lxjpp9sR&#10;XfdT8HrRa6OY+WhB/XroKfINJOFOQw08JNO9V3OYiA8iGHHzxjRBpalEafUjlFf+iaKy31DbRttp&#10;rKYNqIPRoYZ9TANHuJ3C7oBlqg7hkx5U9z5Ai/kpitUPMDBai6KaBzA4SDSMiq02UqO3FRr+Xq+v&#10;QJ22QqmbXacpI2mWwehpQw8Djs3eScvdhRE/bbq1BSNOUgg7VthlhlQZDNjNihAOGLQUR9Ikbd2w&#10;3YL+3h6oaa3S0wFSIKmqXw8/O2bQ3K3MhtslBRk7uJMdSWbETe2SsIK0w7/LBI3srJmTnTg+B1+v&#10;hqa6nM//EkjZl12T9xDdtNcGCqQku+infZTyrTJjLXuAHbTYUsi/n8I5KCJJK+el6Po66pW8jxMU&#10;aznC7Lhipf8nliKGykGBnGbbELGc5iECKYvBxYrLDPa8/E7bvUSSXqMQbfbpkOzqxEQ9v0dpFfxV&#10;jQg0tEBfxHOsoq1rUUNdU4byoqe0obTOso+cQqdMxNAySr5FIUcRyVYGDxmnqyctymy1rHmsLhIR&#10;ZUfncyKusptISklIZiMtA4WZAVfyVYa0LXDRbg+2NmKM1zZIcZTEHKM8pBRtiIIp2c8lOXDCpsUm&#10;g2+aBLctmwUohIfjTuyPDWJHdtbQZh/QZp8Gaccpjjk+f0YCPBNxnPYp2w4vl6PKpFprVTFUFP5m&#10;0n9T6QtlmVh4UHZfdWLMpoNFknhQgHdJS2kCQj/PY5CC3t/VhATbuM9rQheJvaz4MYoL/kBZ2ROU&#10;VT5BaweDnr4KiWg/cgcR9t0wNtMEnA1azXEdgiMWdHarUFD8DAVP/oCxsY6BkO2tz4yLhRVE/H5o&#10;DXqUtqhQxjbyojwPJZUMPg1Sm4nn2lWNisZCFJY/RVlNHowDGnQYalHV9gydNrqpTupCfwPM3jZ0&#10;mmpwerNKYNFhZmUCi2tL8A/FMDIygWjShom5QWRORBPmMD4dR+5dlvaf7SKVoRYdIzQZw+pGCuHZ&#10;GRxeHiIcH0Pu6pJHDrnzQ0Qi49jZSuEgm8Hp0QF2tzOIhKLwe0YRjyYJekcI+EJwDAySGMcxHZ7C&#10;bHQOC5KwYsyHcd8wNmPzeJeepMXuwV8L5XggVrCju5Z2sAw97OhabRG6NFVIxmNYT+yR7m7o01/S&#10;Zl8hk37F4wDLi9OMWN3wDGphY2QxNDSiu6oKnfVEfncnPFE9kpcBBFJGhNJazGTMSB0FsLYzjU/f&#10;rvHp8ztcv70ganuwfRxChuR4/WEF2cMwHG4Nzq5jRG1GkfEuhBJWOMc7sXExAFeEwpUyU/zWEFl1&#10;wx/tJsn6ccgbv74+iuXUKGIrfgxNmnF8Qzt+EISdglvdTkugKkBl7QvUVOejsvIZ8kv/QGHNQ+gH&#10;GK2DetTTbs+mvShuJDk2/4Gq9j/5eR0YnetEMSlSP8BO5Gugrab9nOtFg7kM6n4KE4m3oqMIakbM&#10;qpYSZbO+fJZUeesdbIPRSZvUT0rvlUWz5Rj16OCxaJSlP8F+E7w2E9wWI8xaDWz6bpi6O9FA62fq&#10;0dLm0Ga3NSmLgJ3sEJLFx0eCNLfUQ1NTDo9Rr8yISzozsdhCgrLIfJx0Gh/qh6mVNocdT8otGFua&#10;YNd2KELZ01iNLlpVNTui2HEbxdVGEXSTXFzsBLqKF5As4TI5IwJpa6IQ8+8eEtQQRXK4vR4BTYOy&#10;F1tyQU7SRksNa9kJIzPbYr1n9AyMFMgon5NlQLN8Tp6fl1n9vhYsmH4t84lTLBcpnJIcN05budzX&#10;gzm2qXCnBh7J1UdLaCHNtFEcO3kuLTLTzCAii6pba0nvtMtCh020zLUUv0aKYAu/YysP2ZonaxzF&#10;Usu4Yz1FUbL/SNYi2WIps/ntfN/28gJMMgj5OhoUijSRpMdI6VIXJtDVrAQGGWKQ8dNRGT4wURz7&#10;dVi09Shpz9JuM44ogieTbpxOeXA04UJWFo2POpD123A85lAE8n8EmRObTYt9POXD4XwY9QVPlPvY&#10;SZEWG92jIjHyUddUiRFa/FGrHiP2XiQorNuJMKb9DOJdLfD0aTHvsSBOOo3wPbUk/GYGv8pSXgcG&#10;zeKSp6iseg6rsQVzJEinTYOK0kcYYNAeC+jh8bSjvZuuL2hDAYPin3/+QaKugkPdBle7lq6iBR01&#10;NSgpo3WmcBYxeBZWF6Cqnte7pRJVpEh1ZzlKKp6jo70VDdUNUNU28bNr0UH6NdKya/UkcraVFm09&#10;TAILfiPqW8uR2JyB1ck+PuRDKr2H8IID/rALAQp5H4ElEl+Gju1jbHaAwDaJdDqHrcw2LTddYSCA&#10;neMj5F6d4fjoCpcXbymKR4jPziOztoHsVkZJTpHZJpTFEgiNTfD6RLBCohzzjzJg9MJpd1KcA5ie&#10;msfyAmlyKYLZ8DgWJiZwTOF9nzDh26KaFtvajE59Izo6K+H3E9l7KmCjpTvdyiG78o4ieYHk/Dnf&#10;4ArJxUOsp7YZedwY8fGmkdx6eAGc5h7ezDLEgxYEJhiVlg3wxtsxsUl7udqFzv5irOWGkbtJYC0T&#10;xs/7d/jx7w2urneRJc6uJH08UTsODqL49vMYC+tezKw7YSaF2QMGXH3bR/IoiMj6AOKZKYrfBVZP&#10;JzEyp4HZoEbh8wcozP8TzbSCuasMLzQb4ocdTKeHoQ+2oKjtKSpai2Fz9KG+qgRN1aUoLnyIvKLf&#10;2Dh6oTE2Qtffjif8Pb/8ERpJxnLjTQMkxM4CZI99qGn9jXahBobhJpgi7EQzatjiFBxnG+p1NVBT&#10;EMTyV9HCdFAQ2nUUHdr6wYgZ/UEd+r0dsFKM/Z5uhFwGimMvVhm1kuEQlnlYdSRDXQ+MpKjmujp0&#10;NTdDo2qijVZh2t2PEdlfyw7q6WmBm51Y6mf30iq72EkkWYFMuHj5s8xiz3vZyEiRsm9bsgMNkUwl&#10;i7iD4hu225QJG1k/2VHNBk5yaCaVSTJcsdM+Nmw7yVHqsHg0/x9r7/2WaJN9/fbMkzu3bc455wSK&#10;IhJERBFFFEUURRFFURRzzqG11W47+Neus3bZPfPMvO95z/me6/xQF4gJ7rvqs9eq2rUrR9V8lMrh&#10;elGS+VTnhG4HvyeQtFFNdpbn0H7nUmnlqdVtmZt0qf3ZAkdZ7c5Xu20kX1JOKhzn46gs7nDQjmmK&#10;4Gsuhbu+QP3uAD+XnZA2F+WinZ+7iYpXVGMF/79qfA9lhHt5bhZyRRkmJynlKIAUdSiQlEo3BVSP&#10;efyMJbTOBcmJSmnK6ncGVWSmJMpnpKiyb1U5vG9J71TOZyODu9hpWUBqyUlRCzV6QquzXHb15CkL&#10;buX1d8r0QFMlAUlL21SFGao8Wb1W1rqPtpoqMkpYRghFqTge7dRhQxZqCDHVCDIpxiwWe3PQhvFO&#10;I/w2I0atBlWtqTTjPdo4pmTroNy7roYq2Jtq4bFR9VhaoedYM9L+9xlbseShuOi3YC3ogcthRh1d&#10;RX11FfKzMpGRmoyMjFQKghRUFOcjK/ENA3AZstMTkMPgp+H1b2C/FVDaPWa84pj44+VrFGbmoTqf&#10;kC4rRdybV+xH+fz5bLzNSsNbXpe4jDgkpL5SB33lFacjJ4/XsawKlmY3erRzMFVNoj7XRh60UcnX&#10;orygmtDmOCot5s+mIJNQzS1MgMFSj8aWIpUK5AmMYyhoRV1zPYx0Z+aBEjKpBLUteUrANFJE+ANB&#10;bGwRfJFxBGVPdSSKIa8PR9t3tNJRHK6fYk6KYFBtri6tYWY6jNlQBAO08J1WKywWI0Y8su5hh6ah&#10;npBshLndRnsdQGjajzna8wCFn9fpxGy/FduDWlx6SvCshQNHW1OLmnIOUN4UXX0eakozMTsdwQSt&#10;tcM+BodjCE0tWjVnYBvQosmcg2ZrEgGWgIqaREaJZIQo21uNlMNRN+Qsa3dEA+9GPeavTRicN8C3&#10;1ElFZ4Fv3oTg8hBuHgneFRtiR26EV8dx++0INqcWgblerO3OEnJNqKJdb2wtQKdTg34vlaStFHMb&#10;nagzpGM01kSlWoLocgDnF+tYWgli93AXw34fonvzCO264F1qR11rOeKynmNmN4iBkAfajlqkFv0B&#10;rakIL+N/R7O5AaX1OWg0lOPXN8/UxLKcXFipL0BxE1UxW2nNC8yvNaN7ogyNvfmwz7UgLvMXpKQ9&#10;R2FJHoo5cORsjlJ28HfvqE6pCHJL0pFVlozkkpdqDiYx/xeYnJUwmCvQK3MvvT04PzhDMBBS2ft2&#10;mwM6bQvaWvSEfj0BWQgNYVmRnQpnq5Yqok4VuRgyNFElVqhtZs1VpVSjdWipYZDia/rqEqrGbJUH&#10;11JJVWdsgqW+Su2vbq+l/ebAsusaYeDzmrxMaDhw8uNfojozAS1FWahLi4MmM55wyoSN9tlO6yyJ&#10;2mYqTDnvuo3gbC9I/2G1c9SjJJDLo9jQPsLZzd8ZJuy81bnwEpIDHIgDVIwjYq3ZfAy+E4S9tEBz&#10;lXrd21j64yTDYjh5DV0cyKaSfFXNW8vA0dWuh0XfTFVdjioBJ/usTEUIFMViFxMEspe6OieDLYvK&#10;MENV+MkhHDPi31E5ygLNG1URRwo9iMLMpsqqLcwhALLQSpXeygBj5meT+UVRxb200drcJAKSCpL/&#10;01qaDxOVu6u6VLVJbR18DEizvP4bljasW2We0Ya9oR7MWvWIukwIdbViwdqCWJde5UUeM3AfuY20&#10;2CZsDdkw32tFh6YJDSVU/UYz+i0UCrS0c95BGPi3TbTXu0EXAlSeIY8dvl4LOnT1DKoduN8Jw99D&#10;2xzpV4fQefqssBrb2Yea0aTRIpvXIIfXII3BIp+greQ9zGNQzc5Mx4uXz/HXqz8Iq1S8T3yHX1/+&#10;gedxb/Hy1SsG6Vrkx8VDW1KCiQ4LIjYrUhl0Xman4xX/juRQpma8QFr+c+RWUwxQXDXUN6FXt42O&#10;yiW054fpMlZhrYjAVX+JUe0JXE3j6Nbr0VCdhYSEf6CYDjUrjyKEgM0te68cluzbLquph8FmgdnJ&#10;a6IrRUML3VdrMQwMNDpzM0ZCTsiRJy2GGjrGCTQ3NaPP1U/1uIUvH2Xr4SFcdirFyRC8vgActNe9&#10;jgE4nQOwWiUXm1ba5YKhrQ1VldV83xq4h7wITAeoNMkhgnLaO6DO9pHD9dY9rXjWp+nCWeQGu5FL&#10;5CSlo5Xk1rKDu912dR6tjTesorII5dU5ainfTMtaSXtpcOTB4OTFMWQRKokETRn6JxjNjsO0vs1o&#10;7siDw18O76IOS/v9CES6MT7Ticj6AIKSTH4wjuiRB94VSmhvO8JbJHlsAAdXC5TcXljs9XCPaako&#10;zxFZHlTzeAPsWJ0WC2ZnQ/y+Dn3DbViORnB+tY2Hxwusn65gmNK9a9SAwUgLRhZacPXxFAFa+6H5&#10;brgXe+EIt2Nk1YRiTTo/RzHKG/NRIfmTbSVIyo9HA+1SSXMZMmqTkNUYhxxNAnKr/kKF5gVc4Vq4&#10;t9upGnNQraVCpPpJTn6L/JJU5BTE09L8jvh3f+LFX8/Q0laNzKJ3KGvKQH17gZq7lGtkd7fh5vM5&#10;dg+Osbt3jp39c37eGCPiOka8U7x5FvR29aKxmrZaq1V7dLuaJb+xlBa5BN6OdrWbQhKGZZHGTmAO&#10;WPTob9cpyy4JxqI+vLRh1VSRurJCdWCXALWtrlwdIi8/KwpKdtaIDW9ia5cVb7HxBU+7ZqxUhV0C&#10;SSpDUYidFTl8PYOgTEMrO7ehQOpCZqv8SLMAkwPQxtZD1alWsUU1yiq3stRPWxIlHUj2XU82EZJa&#10;OUqhhNAsIWzKMaurwlg9IdpQDkc1LR6B1NlQgwGrBe1NGiyw8w45u+CwGtHSWKNyBrNlwYVgFADK&#10;LhO5Ps3lxaoyuxzAlUVFmULVKFXHRV1m02onvfgDDaWFsLfpME6g1eZmQJOXAQehbKdS9DawH/84&#10;q7u1SM7eyef3yvn5i9DFv2/n37eXlVAZV/O9N/Bn5ZwdDWJ2C3YGerDm7MR5wINxQyOm2JdmJSWI&#10;oNzqacVhvwEHBOTWYAfmHSbM9BKSEwEMcRCPDY2r+bLRoVFM+xjkZ/xolPlQBhRvlwGujjbM+9wq&#10;IOr5/obNGmyFHJgYbYPdyoHutMBqMsJkMELf2kaLW4zs7Aw22mL2SY2mAml0T2/evMXzV2/w15vX&#10;+Odfv+PPl6/wgq/9/sfvcJo7MGHpwrSRttfYAY+mGa6GOrwnPN9Qtb/hdUrMeo+MrJdIL6ArK/lD&#10;Ve6q5rXraV6Bo2YD7TlR6DOX2WeWGVBj6CrZ4t+JYsw0ivIsOU41AwUMRLmyy6u1GaWVpSiqpCug&#10;06hupKqzd6LVUkcXF48yBtnSqiyKpHK0dtYrN+kN2+DymWHq0KGJ16LVoCMXhjDgHEF7i4UKmra9&#10;3QKb3YV2kw22TgecvW502yna3MPweLwwGjn+i0tQXFIKA5+P8nqPeQlK3zD8g074+2wIkX+zLjOe&#10;Hbi+4ND/iG2piOHfoLxvgIM3Vc6Pdnv1yOfAr2vIhVZXhBY9P0xpImobCIj6DHin29E52YSRqAla&#10;q1QVr8MklaTRKoUl+GE72flnrOjpr6fSc+PqYguXVxEcXXkJwgD8ESdmjrsQvfAjsOlEaNsGLWEi&#10;RyKYOxvw/XEbx8e7mPC7aC2ofOo7ER16gLf9CB0NPrhNY9ha3Mfh0Q5mN0ehd9Wh3UdIjNXDOkZ7&#10;2ZKO9fV1lNXmwu5vwNiWHq6IHq39jdB1Nah6deVNHPiU0xUtxUgrY9Rl56sy1aLeUYX6fsr8vjLY&#10;ZjTwLDbDvdyKgS0LdEMEZVCvalcWlscjJed3RtJElFUkIz+b9lXDwWbTIK8wDoaeeqQVxKHXa8HV&#10;1zPcPX7CwcU5Tq7usLp1TPt+iMX1AwajdSzG9uDolajnhqG1HTVlFXBQFVh0WrQ31sGkqYeGHV/2&#10;EFfk50LPzus0U13RmvSxo8i5yFJAVaqA62nTxuxGGKi2RDFqaKn7Ta1wGJpVFXNtacHT/mzCr0mg&#10;SAUsZ11L1Rx7ZR7BmIue6jx0swkk5bGzgiAsz2bnF1im04onwSgQIWAVKIuzqSZz1P5p2Umjzsdm&#10;89URkISkX1NMQBZjWlcCnyYXQV5zPwE501yB+dYa+AmDEQ5kO9+7gZ9DdheZCMep4QEsUjH4+Wjv&#10;MFJ9d8HndtL1lCCdijA/XRZi3qGBgaCWilDmGbVUm0lvXyKe6kj2NOcmyUFXiaoKdxUDjChQPUFr&#10;aW5Q9R5NvD7u+nKCj++NFtrB9y1J7VIhPP/Vnyh9/wbVVKRlcXFU2mloSM9ETQrta2oi6gjkVgar&#10;nroatBXkovztCzRnJmFK34DZ9kZsdBOQjlbsu01Y7zdRXVoRsJsJvGFMU71EFpdhJpiaW9ph73FR&#10;lDCYu11Yjy0iNjsFF1VVl7ENDrMBS1NeDFKVDpgaCHg+9jejv1dP62iGjcHEbLKgrc2AWr6X1PRk&#10;5OZm4u2758jOTcGr1y/w8vVbWuk3+P31a/xFVf389Ru8ePUaiW/fQ19Wg/tABDM6Aii/DH21GswQ&#10;mgnxCYjLy0VCYS5SsqnKs14jt5TXtIaqvTUNZew7dk2A6vsYfaVXaMmMoD7LiobcLvaHCLyaY0Jy&#10;A5PGJRQk5qMkvwDJqSmw2Fx87zOob2ggV/LIFx2K6SByiuPRYqlCrbYIeQWJdHB0ku156PW3Yjjo&#10;wOLaLBo1VQRkDUFXgDaqU3FiRfmlyM0uQmFBGZqaDaqZCHs74ejsdankcHk0my2oo0sTBWmx2DBM&#10;aI64h+B29DBY2TDW360gGXDZ8GzX/ogN5yPOQ4/wWyO0ZQMwaAgAZz28o9UoKnmBGtpoa0cl5sNd&#10;HPh1qChLgbahgPSlyhnSoLW3AvWGbBRWxZH6KaowhXtIh+VYH6yWBsrXNnz9vI697Rn4/AY4h6vh&#10;DenhizgwvGrD6LoF9hBl83ELZjb1WIg5sbkRwuP3C6zRfjs7bQg6owh2HMDfcoDZ1ivauG0Orl2E&#10;+/Y5cGbQxP/jjLVB6y3E6J4B5S0cvD01WFgIU7rTkq/Uom+R6iaqQYfPBIuXanSsGVZvCwIbI1Sc&#10;Hlj9vSigwslvzkd7QAMdIavx1MK7ZUN1WzbcETPcMTt6gm0YCrbA6alBg54qysUB5W2AuYNQJURc&#10;lla066pRWZGFnkETPnw5x9Xnjzi/+Yz98zusH3zA9skNottHWFo/wvzqIfyhVUzMrMIfXEGHtR/t&#10;BivttgH1VTUMDlro6urQUF4GbVUFqouLUVFYiE7C00VrN+rogK+b15AKUhZ15IjRHirLVkZ2K221&#10;gTbbQmvtsZvQQ/UoCcdNZQUoTn6HOnZ4Oc+7iXZSbLRDVCMBKFsGpRqPQFLy/OxVOepRvu7i67ZK&#10;2mo+WghKSQCXVCA5prSVFr+VkGxhk0WlDiowSb521lBJUjX6qNr9zcUY5zWebC7ENNVjkIAUZSkr&#10;w05C0lrPoERwFQh8qPbGB3oRHPNgc20Rk/5RBCZ8GHT1qdJVTfxs2bSRsiWzRoDfUIXCzGTkZSSi&#10;vJBKOyeNCvIv5NBKSl1FUZfZVJ2WFi1G++04XI+qqQoTbXN3TSmGqGB9Mt/LoNFbUwxLRTEaaOEr&#10;E+NR/l5aAorfxqMmKYOAzERzQQEasrMJzxQUU4m15ubAXJSHBVMLwu1ahI31WOuiFXa2qwWcmNuG&#10;CapNn6Mb0VAI4cVFLK9tQKNrg6aZQbFeR3D0YXg0gGBwDsf7J9iIbcFsMKOX48BD1bk0PUTnUIdO&#10;QzUDqk5N2TjYB+x2KiZbF4xUks26ZmRR9WXSaifws78mJJ+/eaHmGf968x6/EYx/vHuLv969IyDf&#10;MNAk895VYaS+FYbsUphL5QCyUtTnFSA1LQNxOblIKshDLoNgPqFVVMngQOeVX5WKokIGUa0fjvJN&#10;2ItO0ZoT5HiNIDK2iO76eZgKl9FXfo2RxlMq5y0GpwJU1Vaj1z2K84NHDLsCyM8pQklhhTozv6lF&#10;MlSKUcD/UVydwf+TBKuHzsLbSogyGNhGMOGaQFUhf4bvL5fXv8tmh1aro2KW0wqz2bJQXsHP0KxX&#10;kOzvc8NDO93T7VSAbG83wmK2wtntgtftxSjVZS/dcq+1A95+B8ZcDsyMDuFZpP0Ldl0E5PQjHrYe&#10;cRa7ha29DWO0yVZLDsLzbZTseWhvK0Zoqh0NVEpNmlRUlyegqiIVZXXpqvRZac0bVNUnoKOrBrFN&#10;L5WRF5MhG3w+A0Ihkbet8PoZ7bw18Mw0IXLYh+3PfkRvKI29ZbS+NRhe0RKarZiJdOHz/REiwQC2&#10;I2EqoA6MGjY5gHbha9iCu3QeY2XbmKg8w1rPdwT6N+AJeOE/cyFb9wbtE5UwDzcgthfAwnIQ3qAB&#10;gd0qjO4SkCvVsPlNBKITbe5ahHaD8ERGUUfVrOtnx3I1o8KUh1pbJvKb3uJ98WsVBAZDZthH9Khr&#10;pf0ueIcKWvCqugQkZv+O9OKXyCuPQ01dLibc3TBqNAj7fXj8doOvohhPjnF69cDHb1jfoVLf/YjF&#10;7XOMTM1jYm4N0wtbCEUP4PAEMT69AjeB7x6coC1qpY1nh6HVaW7UoK2pCQ1VVTCxk9RVUaX3OBAY&#10;dqHb2ApzcyOcfGwoyYdJWwsjm58R0Ell2W9qQyctpctmRnhsCBpZAW2sonJKRXnqWzQSknIY/s/t&#10;hJIMLlsKpazZEyDz4KRd/glJUZfyvJsWSKr7mEuzYODAaSkSRSqFfTnAGGTt+iaEx0cQ8Q/Dodei&#10;SRRmTaE6IF9Km0nl8Wk9A7G2Si18DOqo6GizJ3s7EA2MYXVuGrUEZHrie6wuyaT7NNVWGEvRRUQi&#10;EYTnZhCe8uHlH79AQ6XcQAtcQUiWUEUW5qUhMe458tLi1R7n3OT3SKGirKB6LGcrLcjBzuoSQgE/&#10;jglJSbbvqqNip3qV5HAL36uTVr+LlrqFkGmhPWzJJPgzc9nyUZ+YgcakLGjiU6BJSEVzqpzPU4P+&#10;6mr4GYxiVO9SuEKqg2/3tyNCmx3ts2DR44S1VYf5qRlsr+/g+PSSYOtDS4sRrS1mNDdx4Fr6YDI7&#10;4RoYx9BwEIGpRWxtHCAyt0D1bIdvoAvby37Y+Lc7u3To67dgcLCXkOyB1WqlsmpCTW0NsrIzCYws&#10;JFBBv3n/ioB8iT9ev6N6jMPvb97ht7ev8cvbN6qq+Fu+nvI8DsayevaHIuTEJaE4KxdFWXl4n5iK&#10;hLx8JOXnoLAiD/V0AjlFCaq8WWFVBtUYx1ZnEBNtV+gs2Ud9+jBWxy6xM7cLv3EDrtpTeOseeW1O&#10;6P7mUV1SoZRiem4aGqnijK2EW5UFw12rmBzYxaSPQUvfiBK61NTS96gx8TqTRa3mBhh1Drj1CwiZ&#10;V1GeWImslDxkpmWhmte9oKiEn7mIcMylak6ilS9CfZ2G/GqntR7FqNePPicFoKFd2WyT0QxnVz/6&#10;uvsJ3V50d3RyTNkxwGa3mDA+NIBnQ5oVzJkPcDxBqz1/j8h0DFOTQ1ic6+IvlJDotCOyl7I2BwX5&#10;L6DTJfNm8uIV/cn2hvKYHaeVb74lA5rGVHiH9ehx0u7ZJVO+HK6hRtK9CV32eoRjLTi8c8C/aIQr&#10;2ApnsAH2gCSBN8E11wQvFaVz1Iyr+xjOjqLYX9qEU0PAta5jsHELruo9OEsJxuoreIoJldoL7FEB&#10;R5xX+HT/iO2HdRS3paPOmq/KrkW3Q/DNDsA52YzuYCFc0Tzo3TlwhU1op60eXLJS+TYgq5xqmJHd&#10;5DWjiha/2pAOrTUT3eP1WDgIoF5fiuKqNOTkJ6CuvgSlBEJlZYaqiJKQ8UYlxlY0FsLh7EBXu5nq&#10;hBefN0Vumqa5mUqbnbbFAqvdB3OnF0abB6HlPSzSYvuDUYyHYujzzqCXgPQGoggtbGNgMMBr5ka7&#10;qYvXvE11JA1tQZuuhYA0oJNR0MqbPOLqhp7Wu7akQKUMuS1PitLrsMDWJgsABJqhFePuPgw67fD2&#10;2TEz1Asj7aSNSknOzjZVFkKXL5V6ctTii1hsWZ0WEAoQ5QRCsdnO2gL1tRynIJZbrLa1LEudkS1b&#10;FHXFedCVFaO9vloBW6ZFhsZ8cA0O4fOnWzw+3OPD5hpmaJGHDS3qcCtTdRm6pVyXSadyOoepcvdW&#10;IoiFQ1iNLKggKVtSz06PEFuNYn17A5u7W9jYWsf6Wgw7GzH0d3ehspRKr7rqqXQVYVdXS1jStmUR&#10;jDm03G//+JXKMh2VRfkoLyrA0R4diM+Lne0tfL25QnkOFTBttk32tMs8aBVBzwDioIIckPdYWoSW&#10;tFR0cxB6quowVE5HUliO0eIKTFbWwV9dh7kmHaaatVjpMmLO0qLSfCQNaGvAgrDdgC2/h2qVY6Kr&#10;C/vbB1hZ3qB4WFLzzu1tVhgNNtitbvTYR2Ax0X3xeWfPCPvCBAKBMIG6i/urD9haXaQltCMy74fT&#10;SWttM3LA69HY2ICaarqa+npCqxYZGWm02NlIp6J+m0AQioIkGP8gIP+QeUfCUQD5G9tzfv3m5Vul&#10;7uSo2oQkWvK4OMTFxSMuJQPvc3KoIKnKGktRxb7e2FpBoRBHYfAOpRUZaKippFMZwGArA33jLsft&#10;EYZbN9lPphkwPjDYnMBRv8q+0Y0aXoMyBl3Zu13CflaUWwlX+wpsjTGMtH+A135CdeeApq0KNcYK&#10;1JpKoLPVcPywX9sj6G+MYKxhlYrVh9zEMlSXsv/XNSCvsBQZOaVIzypBamoWP3suysqqUMX7ZTZZ&#10;1RykrdMOvZ5OU9tEAdLE625ELy34KG22Z4Aqs58WvK0NtRXsA1YTnnlawzgNPOJ4+hu2F0+xubcM&#10;c3cDFhdJUXMlWil154ND6DA2IS/3DeoaE1Db+JYS+T1M1kpU1iQxYmWgjCpqjva5qigJNVQVRfm0&#10;bu1UcmbaQk0eCgteY2CoAmZbLmajFgxNtOHmcQXNljxYh4thJ4yCayOYi03g4sM6tmPLCLnWMdl0&#10;A2fVNvprdniRd2Av3cBA5T7G6yjXm64xpz3HUucHxKbO4XQ7sXoVRL2RtmypD+4pJwJb42hx1sA5&#10;ywtiz8dwrB1mXwNanXXQdNRCa2lEnVRCCfQiqyoFNbTS2vYctJlL1LxrESEhK3XJWa9RWJyOkqJc&#10;pFDRaDQ1KJGtfS3NiG4tUhUu4+LqkhB4xOOXR9wS2A+Pj/jMJo/Sbj4/4vDiC6rrW/AmPg0pWQSz&#10;uRvT4XUMT0QwNB6hbQ8SmjGqyGk4+320W/0KsHra7dbmFhh5cy2MgHIzxRIE/V50tLXA022lMmnG&#10;ytQ4fE4bHCY9bFSPg50muDrN8PQ5MDc1iYlhNyZddkw5jGgpy1Uqsj4nFUZGdBOtuYmg66rMRych&#10;2UO11yNqkq23tlA9SpNFG5mLlCb5ge1UW3pel2bCp4YDsqVGLL2WilcDa7eDgByG1+fH+fkl7m/u&#10;8CDtw0deq294/HiNu9Nj7BJ+j98+YWd9GXtbG9jd2MJiWHZErCO2EiUcV7BzsIvYxipWCdn19RjW&#10;VpcRiy6pn9nf2cXi/AK8nkG06ZsJyDJkZyahMJf28OVf2KAT6bN1YkBUltmM0GwIa5tbOD46UYdD&#10;aSrK+N6fSryZZUqASrK7qpCBuRw9kv5Du+2mMrbTPveXFMHPzxigSpusqsRUXQ0CDbWY5udd6TAg&#10;0kG1SDgu2Fuw7qISMTTidNaHhuJ8GPgz+xs7fM97VI/XMHU4YO92U83Y0WGReoTjcPaOotvhhb3X&#10;i34PIejyYoqAjEZ4DdY38VEKxny+w+7eFgWJi0DtUEVgzUYjOvjZzLSPep0OeVSP+bwfWdmpVJAv&#10;8dfbF4TkO7Y4NtrrNwQjLfYf0uL4+tt3SM7IQlZhEV4kJ+H3+Pd4lZCIuMxsvM5Ip81OQVF9PrJL&#10;k9W8/pvE37DH8eYPu5AvGyTy8lBVqoGtyc+AeoyBmgt4KGqG6nZhKPGhrY4/l1NGoUFlmMf/lfcK&#10;2QVUoBXtcLVtwVK1BLf2Cj1NRxhxxFBJkJZUl6CagXxozEMFGEDIs0pBdISJlnVMtTLI2bdQW9ZM&#10;pZyPlMw8pOeUIyO7HIWEpaQWFRaUqO/V1NSrhZpuey86OqzKYstcbUNDIzwM4IGJSbqJAJ3zENWj&#10;GU31tRjsseHZ+fx3XIVpreceEfLPo9PdjMXjbrS256OtuQgXxwvIYARuZnQqo1ooKmOUqXyN/NI4&#10;FNFiZ1BJtpkL4BvWoNdUhZL0dyhPp/zOSaCKKOdgroJBl8vBko3AaCtmp/VYWjJhfsGJYd5cj5cg&#10;m2iEeSiPCrIZobUuHJ8v0aLuYsJyg5mmQ0wRkp0la7zoC7BWjWBIG0JP5QJWzY84sN7j3POI3cA9&#10;JrzTcI/bYHFr0e1tw8zWJIxUhSZfG8yjJoT2OUhCnagjlJ0zZrQ5DdAwCKQUxyO/jh2jMg6V2hQU&#10;lrxBBWFYX1mGrII0aI01qGkqQkr6a2SkU7rnF8JoseLD5wd8+yrQO8fl/UecnF/h5uobTk8+UQV/&#10;x/7NPb/3gCjtUWz7CCtUDQcXN9g6uFBHXqZmFDDqleF1HFWczQ1fcIWQD2BkfB7zkW243LQEQ+O0&#10;UU4qBAshqee1bFHK0dllx5DLhX57J2Z8w+gy6GlPnJghAOfHhjHl6Yd/wIEJKkx3l5UgHcPkuA/T&#10;Y17elwZIwd3W8jxVL3Kiow3VqfFq5VjyHi0EhJnw7CQo7VW0nj8eVRN4luf+WMFmI1AkX1BHy9pU&#10;mI+y9DS0sXN1tDTBpGvm/TchOB6Au49gDgRxTjBe3D/g5PYeu6cXuLi8wTWf333+hNPzM9x/usO3&#10;b99VYZMvn78ThFSL2ztYjMUQXY0pQK5TNW4QkLKdTE6qW4muUo2tEaTrmJ4OUpVNsa8WYNI/BJej&#10;E0nx7xD3+hU0tXUY846ivFwCex3SCIMq2uL2llZUFeSrQiG12clU0xnqGnTQTlqrc9FRRdfR8FSy&#10;LdRSh2lNFYKNlZhmm2yqQqi1AcsWPda7Tep87HmLDou2FtrqFixKVZrhblWxvSovB8dbW7g8vSLc&#10;t2Gy9MDscMPc5aI6cqkFOjeBaHd60OMeg2s0QFHh42s+RBdjONw55HjkNWM/+3j7CZdUk3KW+y7V&#10;tKlNjynfGBydXbzmRvWZivJykZ+dgTx+rrfxL/GcgPyLEJSTDJ/TVr8kIF+9eqvU42+E5G+E5Lv0&#10;dGSUluH3pET8kpSAPxLi8SYzE2/5d17JnuvyVJQ05qK+tRwFDJDrO2v8DF0orE9DYV06nVYymhg4&#10;eqoXYc/fwGjZPQLNl7DUeajc65GWJWIjma7rPdIL3iMrvwgdhlnYtVFCdIIOhaCs3IHLtEE158fi&#10;dAQu+zDmp9exs3qqTlcN9IUQ6IxiQLeAxnwHsqgis2TuMTMfqYRjagYdXzGVZVUFSmjnszJz1dcd&#10;akFmFP1UiaOjdDYuNzRaDYO3F5GFOUToWkREeF1OeKTij52AXB3+jP3QZ1QUVaO4gtG/qxSWkWrY&#10;vY1w+9qha6nBq9e/Ii7+LyqffA7o96q2W3k1o1NRIh8TUadJRae1DJoqqRYTp87xkIRXTWkmOtmx&#10;tCWp0FRmwljUEEQAAP/0SURBVOPhwB41ILTlxkjIisiGH7OxAMY3HbCMFcDuqsfVp3mMzlrgmzAh&#10;6qEqaL/HjO4MnoYDdNYtwWOfx/XhR4xb5tgxT3DV+4ir6Uec7Hzl++3FTNSHCFXIUNAP/8YEDJ42&#10;2AI2+AnLIm0eWt21KNWnQdNViRpDBXKrEpFW9A7FDVnILktAUW0qiqqTGASohKl8NZT4cmxlaa1U&#10;VC5WxUQHh0Y4oL/g89fvHMxUhxzQD9++qZqWX3+067sHHJ1fY33rCGeXhPjVPXYOz7G+e0IldIWV&#10;zWMcXz0gOV2iXiHeJ2UhhcCcDm9giJ1ganYdHl8Yo8FlONwTsHEQWWi3jW0mNiNVUAf6HARnqx6x&#10;hQiDj1e1kH8cEyMezPh97GAODLv6sL4Y4etjcHbQ+jdrVCGMovR4jPdaEPC4sUWgaApz0ZSXiTba&#10;KGNxFmwEoYX2R6y25AUKGK0Eo2oEh4WPptJcwlGUoxTvzVLpRLJDxdhIO6RvolUhIDlw5wJT6GRA&#10;MZos6HL0IzhHZbh7wGv0mZZ5j9fmBsdnV4TjF9wTnve3D/hOJS6AjMXWsLUlxVFiWF0lHGmrBYxP&#10;bQ1rBKj8zCKVpIBzeWVR/cyHqys0Uh34RnzwDnpQUlCgzr0uLihEM5X4n89f4Z+//AFruwntTU3q&#10;tEDZWdMgaT9UknKCoZEOwVTBz83AMKR5qpY+0ihbJqVyURn8Win+W6MOJZtqqVLzjbPGBnUc7Jyt&#10;TZ2BHexsR+ar52goK8Xh5i62NnZxcHD2VLyFn7vNRIts71cqcdAzDdcQnQMDY+/gOPvBFPz+IBbC&#10;Szjk9To/OMbF4RGuTs9xffEBNx9ucX/3CZ95zSSgeD3DsHfaYDWxjzBgFjNgFeRk0/lR/SW8wO+v&#10;fqe1fo2/3r1XkHxJC/1CgEk4/slr87sAMjMd6VReL1KT8EscVWaiAJK/n5uJuOwkJOfG01Vlo56f&#10;t9XahPKGbORX8pqZG+AJDWPrPIyiomRoyjXoqAko4LWXUbk1zsLfeYaq4nqkpBG0Be9QVJOBdv0I&#10;mmum4GxbR6gvhiXPFhzNy/BbHzBmu4a/54COZxEe5wjGGdxH/b3wjzupJIMYMYRhrB5CenyRGkNS&#10;szKZriwtPZ/2uhAV5VWorqhGPgVNXh7vpcWCickAXP0DmKSj8bP1OPoIy0lEIuxDEf7/yDIic2Es&#10;z4cx5OzBs6uYnOlwABujX8dAI7S2PDRYsmF0EyA6dvrmQlTXZaoqOI0aft3A57LvuDSeElgq47xH&#10;eYUccJWGuvIklGe+V0UQChltclJewaKtRBMHlLfXiM2tEBa2pzF/EES7vQlWRxtCsXnMnjNKRHTw&#10;+nuwtjWL7asIfFMGjFoCCLfdI2K4QoCQtNRGCMgotpb2sezewTrV417nHaKuK9htfSivz0IfAWzu&#10;bkdoO4iculTo+rQYjPahRJeH7Np41JjzkK9JQkble+j7G5Fc8AoV2hyUa3L5eflZm6WyTwpK6pPV&#10;lqcyOfNXW0JYViI+OZEqZh2faQ2/f6eVpm3+SjhK+/L1CZCfPn9T7TPt9AMH+eWHe+wfXhAAN7ih&#10;7d49vsLW/gV2jq4IyzMcf3hAVX0zLXcqsvPLGM2TEJzfhNk2hMm5dXhnYvAGlpSa7HUMsfPbaKEs&#10;aKdKEOh0cICHJgII+MYRpnoSpTg3FcDU2CimJ8YQCEwgEgpiftKPke5OlGalIT85Dguj/bTiVlXN&#10;JBrkdR7sR112GnR5Ur2HKpLWWWDYUZoFa5mk9uQ9HX/AJjtsjFSPYq1bCUgNoSpb5eRI2YrMFLTX&#10;V8FqICDbm6l2DXwf43D0OKiQ+qmGexmxJxUgdvcOsX1Ie314QtdwxWt1ixuq7oeH7/h09wVfxILz&#10;Gi8vxxCWrWO00LFolFYzwiaWc4FqcZYthGl+BmmB6Qna5zD/9hFVt1VNzL98/hKNdfXQNzUj8T3h&#10;8OcL/Prrn0hL42ej1dJWVSl1J6XgKgn4On6GetpSAWVbSS66aK/7Jf2nuQI+jVRBL1dAlGNrpwnI&#10;OUMdlsyNWDBRSfa0ImRtwc6YG/0tWgXHmvx8LE2z74ej2GdwPD77gHN+3qurawbaB5XiI+pxzL+A&#10;AQ58N5vLE8CQd4qiQtTjCo73CMj9A1weHuDD8Qluzi9xc3mN24+fcMtr9lWuFfvkUmQRBn0rbB1m&#10;lBYXIj0piTYzi333tQLknz8AKXb6L6pIBccfgBSb/Y5WOrO0BK/SUvBHPCGanEB7naYUpAAylYBM&#10;ynyLnOIMmPvaYRnQolxLLtA9NrRVo07H4FuahoYKHRryPdBkj/A6mjHRdo4eWm2rZhDFebKQkoDc&#10;wnSsLR+jtX4czeUjag1kbewY1sYwg+4MDBXL6NUdwGeLITQSoTAws++41OmnM+4ZzHXvEZBuJL8v&#10;RFpOMRKyctW0VXpmgbLV+VSnRfl8P4XFyC8ograZjCEUZf+12+lCcHKasKWt9gXYT6ZUIZ7V2BbW&#10;YhuY4RhyiIKMhnfh7Heq7HWNtQBaRy4aOzMIjxLoHWUoqU1DFaVzbvZfKMj6C6W5r1CQ+RyZqb+j&#10;MJ92uoQ3oOgt6iixa8oJFjnzhQMwM/ENpW08dM31ePviNxysh3F+HMPBWQy751tUiuwo5yeI8aa7&#10;FsfQFWiFprkKt1/P0BewEwpmRhA/wXhCSF7w8QLe1jOY6n3Ynb7CRt8HbHR8w27vZwS7tzExHoTR&#10;1gCrUwOXz4I6fTHKdFStK30KiCkVf6Bcn47y1lwUabLZMtnS1H7p+rYSJGa/QEF1GrKKZcElky0d&#10;ZfW0XE2U6o3ljMDvMOLzUeV8VR1Rtb/B8eGLNHlO5cN2f/8NHz8+4OP9V3z+8qjmm3b2qRyoJPdP&#10;rrGxd44Y1eXa7il2+XWdVo/fX7xDQUkNfvnzLQZ9sxibWcHgZASToTUOmil4vdO8abRjtAo2azeM&#10;7WYM8EYP0jIshOYwFwxiMRxGeGYaS/NzhB/VB+GxEJzG6iwjOK3D4tgI+o2tqOagWQ6OqZXhjeg8&#10;zqm6RUU2EpKiImX3jCzYyMq2gFFstlFyHWm9BY5yTo2k9TTn56pq5ZJbKUfJyvY9Q10V7O06wrEV&#10;3RYTbGaTGrhNWp1acHK7vRgZptKPRKmirzG3tMxgsc/guMtgcopz2m65ztIkGMm1nmAQ6HVI0q8T&#10;LictkNsNn3cEE6KYJ9hPGAhm+Hmn+XlXqdQOjj8gGqMDoe3u63fzWpmoGsYR9+YdXvzxAv949s+n&#10;nUtNOtSVlqKWaksAKXmNFSm0w/wstVSUNelS1SgLAxo6BypHOXdnnH0i2FqN6dZazLY1INRWj1B7&#10;vSp5FjQ34yw0TkWdg5QXz6mmG7G/soqNlU0C8Z5w/IgzKfxKQF5cXLFPHOIbg8CTvQ5gmPdd2sBI&#10;AG628bEA1mPrONrexcXBAdsero4OVWX+qzNCkkHl7uM9rqlGv335SlB+wcnxEcddE7T83/nZWQym&#10;zfj07Yq2+i88f/cWL+LiVV3I5wTifwMynj+fRbX7MjVZWe4XtNnv+Nq7nAy8EYstB97lvkdaXiIq&#10;myqht2tR154POZWgjoJCKljpWurhsa3Dqf0Ee9UOuqqC6KshZ6qPMdtxjnD/HlzmECoKa9mfrQgO&#10;76GlcgxX0Ueseb/AUh1BXRbBmhdgW4C5JgSvOcpA1oGMlFz0dVP12UIYM27BqQshK7UKyRmFSKaK&#10;FBeWJi0tG0nJqUhPpzOoqEGZ7BTU6eHx+nhNJ2G3diEwxj5DdyP1IZs1OvarIQQDc5ieCsHp7EcV&#10;A+ezGk0tyV9DOJaj2VkMnSsfGns29K4SGAfr4JpxYjjgQJkcRUD4pb3+A8mv/kAWIZiW9IbWnLak&#10;PhslUj048yWKc5KoHHkh2Uo4mPKL8lFamIPGqgJGvih29xcUIDePZF5uB8e3ByhpKYJ33YrAol1V&#10;Il849mJpuw9jPT2YN1wgqDvGhO4cHu2hyqtyawgB/Tk2Ox6xNfSAjcBHhCajiETnEF2PILazisjW&#10;HEYjLuhla6SzAFl1v6CqPQ1lTXmobqlESSMHt7UUTaZKdQpbfkUK6pqLIMU7GltLUEE1WtXI915R&#10;BNdgH66uP/yAIlXjJ6rE2zvc39z8DY5sHMw/FaQAUkGS9ueKEf4ToXl29RFbtFcCyM2Dc+wRmttU&#10;lKu03bunN6is09LyJCKD0fD5m0Q4hwIYHKfUp+X2TSxianoZnqEJOB2D6LTa2fFNcNi6qSotmKeS&#10;WgzPK0CuUmWtRhf5fFZN6i8LNMfH4bZ2IDzqgcOoV6vM57xOK7FFqrJ5rMxO42ZrFVWEhCy4yAl+&#10;svdanUXDZiIspekLM9FakIEWaYRiA5WF7AkvTEtAaWayKiFmaqwjIFvQZWmDg0pG5sfkHGJJ1LVQ&#10;LcmqoiTo+thB56IrmKI6nIksMWgcYG1nj/dwC3sn5/hIyy2AvOM1/E6ILC5GEZ6dwzw/zyIt0NLC&#10;PJYXF7CyHMXcHO89QXL24Q5La3u8dpMILqzBNTxG1X6OYGgeQaq43/9JFfXLn3j9F90NFUlLo5b2&#10;txzV+XmqVqZ8/krCsYYqUrY61jJgyJnYegYEJ1XkiNjq1hrVgoTjlL4RIWMTIrTU4W4j5hxWdZSs&#10;gHE1OIuNpRg2qUqOCWyB4+nFPQPAR7VgdXFxga/8XKKcTy9u0Tfgg3s4AP/0IrwTYQx6A1Q1vIcb&#10;2zjY3MLF/j5V5BMoL49ot49P8YGglb74cP+JsLzGvTz/9BmfPn1CdVU10lNSYTa18frdISE14cfC&#10;zHsFyL/+N4CMy8pAZtmTgvz9PSFKi/0u59+ATMl5j9Scd0pJ/vn+T7xNf0N2lKDelIvShlTk0lnW&#10;11di2C4H/H9DZ/km+9IMeit3YSvZwnjzFfz6C6y6HhFx36CushYuC4GkX8V09w32Jx8Rsn2jCn9E&#10;Q9YUTBXHmDR+RJ92BfbmMHIJw7KCaswNbWGUgBwyLCKbr6VllSJBwJhZRItdgMQkvt+35FBmHh1u&#10;LWrrNahv0KhdN56hYbqvDthpuV32LphaKRjKKtBYW6/cmSzovOE1+oPO45k/5kW7uwWNhEW7txZ1&#10;1jw+VmMwYkCdqRit/XqqsRrUNZTgzfN/orYsH2/++g0VZcUwGlpQWZiGgvw4giQFLS3lKOWgSnr3&#10;EonxUrU7gRKf38tOQVtdIWIhJ2GxQgtNr3+0ho3zPWyfRtAf6YRtugXd3ga4Ajosno8gGLVios+I&#10;ZaPY6xNM668x2nQIr2YbIarJoPYC2z2P6Gn3wOv0YZlqJDwXISTXMEE1FV5ZRnh9AQ0WRraODOQ3&#10;/sbPk44qOdi8rRZlBGSlNoM3NFmd52t1UcHqK2DuaYKuvRoVtXkoq8qnMgmoRYNvsjpNOH4n6B6p&#10;FL8zWn/7+vADjKJ0ngbzExy/4O7uK25vv+Dm9jOuaYOuGOWvPn4mHC/VXOTWj/nIhdg2ohv7DBbH&#10;BPsxSip5c2i30wnJP16+x3gwCrc3BF8gSnW0Dj8VpXtQ0jvcKunVYrTAyceRwWEqxhDWVmKqGKjM&#10;zy0vRjBL2y2AlLN+h7q60N1ugEHTQFs9gU2CMRqjbZX0mVgUO9EF9LbpaG/yoKO9NBblwCDbEIuz&#10;fijGTLWA0czWRCvelJeBagJFdq/kJr1DIQdgTV42zJp6dBPCfV1m/l8jHFYr3H0uuPrcBHsPLGYb&#10;tJpm9hc9elxuXocDuocWBUhRlKu7e1jn862DI9zcPeCOSlJUuVxjgaRUlpa2thrDIm12lAFBzjPa&#10;5PUbnWRgJGCcI0H0UpGNUhGElzcJyCjG6TIqyqrxy7NfkBKXBIO2FXq+j/rSclrsXFRIGhDBKK2K&#10;rZrArGEAaMiV418JzNQ4aHOS4agrw2S7FlMmHRvhb22HubZcHWdh4rVdpipZDy1ga2kd23QJe3QL&#10;e4dirT/SNd3g9PzJYouClL5xy/7ywOC7vXeKiSDvL5WjZ4wKKRDGHMEuK/pHW9s43d3GhTSqSKUm&#10;D48UJK/Fbl9d4f7jLT4TlJ8/f8b950/4yuCdlc6A1tpMQN6jWa9ln3qJV+8TFRSfCwDj4tTznyvZ&#10;77MykVtV8S8F+ZqPAsg3vBZJBanIKUlFSvZrZBQkILMkHWkc/+VNhCNdWUFVFmo0JaqKT0VJPcKe&#10;GyrvXTRl+2EtX4GlZBGTLfcMKI/w6a4w0LyN6qI2aMpt8Fg24bXsI2C7wvLAIzqqVqHNnkVP/SWG&#10;KZBcjTF49FvIT6lDyvsMGJvtCDp34GidQmp8CTJzKxCXnIPktAJCsVgBUhaEikuroKFTkAO5WnSt&#10;VIpNaoW/rqoS9XJKo4F9kH20U/ZnF5cgOT4Rv/7yO37/6yX+ePEGzzQd1TB5mqFz1KDWWEgg1sAX&#10;s8FBy5ta8hLZNYwYhc+RXfwaemMZrXQ2dK3lqKjOQWbWe1TkM+qWZ6DVUI7i4mQqx7eq4nMDo21+&#10;TiJ0FYVoFmtWX4giKkxNUz7Gwg6sXy5i7SiC28/HGFp0QtejRbdHA0u/BovHQfR7LJhymjDfcoBg&#10;CyGpv2L02UNAe4xw0z2Cmg8Ya4uiUVekCmZMBiyIrgQxOjWGOdr5megUbH1WVOlLUW2g0rGko749&#10;G5r2MhSUE5SNuSrJ3epsh62/HUWV2bB0t1Kt2VFVV4xm2oQ22kRRjZ/ZgZV6ZJNV62+yOCOAZBM4&#10;/h2Qyhry5wWO0mSFVtoHqkiB5CUhubZ9QFVzSYt9gOjWHmF5gaV1KqfNA5xcP9Au5CElMx9p2UX4&#10;69V7jFBFeqkgJ2YIyGAMXl8ILvcoXP2iJLvgZlTsopLc4kASKyvwkPm6+TBV1RIDR1BsdhBTXi+B&#10;oMHkiAfROambN49YLILVNSrONdpcQvJydwvFKUloLc6nUsyiSpQFiww2AaK0NDU397PVER65iXJQ&#10;1itVBKKxpICAbIDT0q4A6aSCdDBS99i6lILT0so0E0y65lZa7mZ0O13wjI5jPBBEi97A6z+u5iVD&#10;VJQRUYS0oxJkpH36/BUXl9dYWGAglO9HItglKPaPzzC3uAqPb0YFlB73BNptA3CNhnjNovxbGwTP&#10;0zxuYDKM92/ikZeeg5YGBkMqi5rCElTl5qE0/QmOCpC019XZ7CdZ8hmzUJeTjpqM5B/2OxmF8W+R&#10;9vwPpD7/EzX5uejStyDkHcYKlezqwhJ2V7ext7mv5p8P6RKOTj4QjLTW/Dyycn95cY0rWcEnIKVv&#10;PDD4isvw+KggpxZ4HYIYGZ1BhEF/l+rxcGsTZ9tP7ZT36GxvF2cCSlm0OTvDDdXoHR2NKMj7+89U&#10;3QSlTE/w73ZaLXh8/ARzh5H9iQry7Xu8eP8ev797rQD5l0Dyh4IUi51bWYEX7AO/vnuDl8lJeJOZ&#10;QUimIz5Xqlw9nTGTXcwxbqhFUW0haugAyxryUd9cj9KaYuSVJLH/vkMF4eQxLqGjNgJTzRSt8jgs&#10;NWHY6iMYalvGiGkNQ7TilpYRtGsH4WiPYNJxgsvFR7SVTaE8cQC6giC6+TvO2nlYqqbh711mwO2B&#10;tkGL9fAJmistSInPR2JqHjLySpGaUURbXYiklCw6sTwUFJUq5Sg5jzqNloq1EuWF+QRkOYwMHL5+&#10;J+Z8IwiNDMNuMFCNpuK3X3/DnwTkr388x7Oq1lxoOgiNulTUGQpV6w3ooesqRwHhqCNUulwVyC35&#10;C2l5v9J6JqtT0l69e4acnDg0VuQrQKZlPqe0fYH0xFcop/XKTqPF5gWVE/gcmkrM9rYjPe4XRBac&#10;6LDVw9JRQ+XThDZ9HWIXQRhdBmyfexHd9WI8OgyjqRVtNfmI6o+xaPyKsOUzIpYrzDQdI9ryHcGm&#10;S0w5Imhx8T23vYPRWsCO1YdpgjGw7oPOVAeHpxPWUSPqjeXQMwBUNmWiWkvraK2B22eE1aFDh92I&#10;bpcVBrMO5dUFqG2girQYkJqWTOX4VS0SyIKMQPD7d5lz/IYvfP3ftvoJjp8+P6gBLIAUSyhw/Cjq&#10;UeAo6vHmTlntI6qGQyqIxTWqAlqt6OauaqIeV7YOqSh3lO3+5c/XjIAFiGckrKxpooqcw+BYBOPT&#10;MYxNLsEzPKnm8qQSkKuPnYsqMjQTJhgjWF9bR2x5RSmrBUJkY2MDczNUl4uECh9lBTgajWBraw2b&#10;VI8Cx5W1VcTYNmhXdyNzKCfsmmmdnxSjnE/z1BpzUtnkYK80teJbS3i8/e0ZMhLeoJDg0FWW02LX&#10;o99ihNNqgstmhZ3qdcDhRHQhig5zFzSNzaiuYECuqkUjLa6L1nsmFEZhcSkDqE6Vsjo4k4WsE6wz&#10;mJwQKmJDHwgQUZKHBydYXV3Hyek5DtS13EVkdY9APUTf0DSt9RY0LSba9nUMUEXORrZU6pSsDrcZ&#10;OtFjdyErlX2hpBKaqnoCkkE0Px/lVJBlVMRSyKNcGi12JS1ndXYmKgjPUqqpAlrO3IRE/g5dBxXw&#10;mMsFv2cYgXE/+/Yir/UWtng/93cPcbh/giPa++OTC9VENV7yswgYr64+st1RPT5Nw9zc3+OeQBMF&#10;7XB5EQgtY3xiXjkjsdcHG+s43drA2dY6zncIyN0dBUk55e/qWFa2T6kiP7Df3aq+KFkWnx6+83/e&#10;sA9/Y1++RwuB8JrW+nV8EoFI9ZjwpCCfABn3BEiqRVGQ/wZkIt5TXb/idRFAiuMqqclQBag17fVo&#10;5bjRUnQUVqahrKYI79Neo4QsySp+h/qmCrRqDIiMfcKC/xwh3xp6jCGVidJrdcBqsCDoizCQ7EFq&#10;zy5M3GF2+BaLXrqBsc+wNURhrJqFvTYIR00Ibu0yAcmAJ4txUyPwe6d4D5ww6G2YX9lCYloux20h&#10;MjKKqSRzkZSWSVAS6JLORZfQVFfHoFhHGDfA1t6CoNeN2OwMNsKzWAtNM8B5VPWoV3/9hee013+K&#10;xS5vSoHOWoJCqrA6fT6qdTko1zJqtuWgyUgVQStqs5Qjr/AVL0ockrOeIyn9JXLzktUcZG7qO5QU&#10;8sLlv0N+wXtkJr9Gflo88tPfs72jTUmApoCDrJQ0T4+Dp9+AxuosONsr0NVcxAGSRngVwzLUTJtb&#10;AENXIUbCHejobEZ7bRp2LbfY6HpExPqAoGEXKwYqij5+bbzBaM80StrSUGuIh623Gt6xYRRwgOp7&#10;W2F1G+APjUJjaYCR/7NOX4VmcyXK6tnR+Vm1LcXqeNlxKk7XcB+GvH3oH+xmpxzGu7g3tEUHSjF+&#10;+UL78/ULLQrV4WeJ9A/4zK8/0758IiD/DccHwlHSVGiv2eFlgeZG1AFtzxMc73DJdkA7JOk/MSrH&#10;ZQ6k9X0Cn8/lUZTkIpVkaHGd1nAef758h8zsAvz651vYHD6MBGJUyDFMyso2Fcbw8Di8Hp+CpOwz&#10;7XcOYDW2hiht6PoqHwnIGAdWdGWZg3ZLQVPguUwI7h3sYm19BbuiHNdiWFnn65sbqrjHejgES2Mt&#10;GghBKdagob2UJnCU137CUaynnJb46p/PkPLuJSrz5XTFKlg0jegzU0F2mpR9sZvNGKGVng3Ooa3V&#10;CF2THnU19airrlPbKHVNrWq1WUfglFVUMUDZ1ILNxs6+WmQRSB5ScUuAub2jmhQ1ThjsE6DhtW0E&#10;Fzfgn11VSfZzSwdobbdjae0Ava5RBhEOphmqy9Ew7E4fevt8DMpmtPJ/Fubko4aQrC0uo8XORwVB&#10;KKcclqQmoCg1HkUpfCQgcgiOSlpPC9W312ZHYHAU094AwrTAscUYlewygwuvr9zPXSraw1McE4z7&#10;e0fqiJFTgvz89AxXDI7SBJKXl7cq9evmlv2GQfb+gX2IwVc2FIQWGASnIvD5w1hfXsXBFgG5voaT&#10;TQaFzVWCko+E5OnODk5ouc8PabePj/m3abVvblU/FEDe/5gWur35yH58y355g5S0DLXd8DWV4W9U&#10;kC/+BkhpCTnZyK8mJH7MQf4Z/x5veV3eZhM05TnoGW5HdpGcCpoA57gdnU6L4kJ9aw5KajOgoZOs&#10;4fP8GgZSQzWqa0rRbZWSflLDMYIgXdCYfwoOtw5bB14CnC5mzQOHw0ForiI3pQ0RHwPL/C369GE4&#10;mmitdVH4W3YwZTyB3xFFZHEWrhEbDIY2dOq7MOJhcIptIJmuQACZnl5MJZmPhNR0xL2PRzw/V04a&#10;+zKVcYeuCb1GPSFtxOz4EJ3ULDYjYWwvzGFnPgSvw44MXpuXL17iJdX2s1JtFkobM5FZRMXHyFCj&#10;zVcH5tS2FqBGl8cOXck3IkcaFKOkIhf5xRnIoLVOS3urdsukJ/zBTl6GnNxExMX/rrbgpSfJ4e2/&#10;qAoqKWJBeHGlMEJZVhKaakqQEvcHKvLY8RJ+x1LAAXtPI2pbcjCy2Iz5ow5ojXkwm+twQpWz2/2I&#10;qPELtmyP2OpmhB1+xNHkN0T9++hxmNHQ8QrN1mQ4vU2MuuO0rqdoaNIishxmR5uCyd5OxdiKPL7v&#10;vOJUGKgsa+oKMTvnpy0fVzdrwOOFkwPYPTKCJl2LUlISdQWO/7lK/VMxylzj13+1f+XviXKUAUzF&#10;KIP4mkD8cP3UrmVQS+PzHQ6cQw6g0Nwijk5vEFs/wMb28b+q+0T59e7xLUor65FTUIp42oWX75LV&#10;nJpzkAN+dg1jgUW2BXg84/CPzyg16fWOE3ZbbARdLKaAuBKjKqSq2SQg19c31XNRlNLWCcQtDr4N&#10;2jf53ioHoQBSStYfcDBK5e4aBrX6TAbPtEQ0ZKShKTcbjZlp6mB9Ofkvm8Hk1S8CyFeqBmN7XQ3M&#10;DfVwmQxw22ivCUex2H1ddgy7B2E1d0Lb2IRqqsdaQrKqrBpNDbTanb3Q0XqXllSggfbJZnMgHF5E&#10;jB1/ObalMgBkcevs5gGnBMvuwTlt9Tq6PVPo9QZh7vaobZqiFIclf3QsjLUNseockISN2G/3kJ/q&#10;0Y1OczfaW9qhqW1EQWYOyvILGcwzkZWUjNS496pgcUNFJdqbmzHkdKk0qgXCPTI7j6XwktrRsrwk&#10;yem8hqsE+cYBdnZkrvEEBwx0R1S4x4Tk6eGZAuXZ6Q/lqFTjk3L8wM9wff2J/YXK8dM97h6kse9I&#10;PyLUvP45hGYZ0FYYxHhPDtiOVVvF8cYajnl/jnnfTndERVJBHhPA5+f821f4eHdLVfpJNemfEsQf&#10;vsh8+YNaMa9taMTvVElv4uPxNjEFf75+Rcv9Vi3IJEkV95paJOfmqko/8XEJiGOgyCrPR3F9Ke4f&#10;P0BvbEI7x5VjzIkaTRGy8t+grikX5XJMclsRatvyUEHhpaXAsrrb+TONqOb/1Bl08E4OYGDchA53&#10;NYOakY7Gj4XQmEpFi7Jf70YucBb9ilDvHnqb5tHVEFFbjZe7bjHecghv2zamB7ZQUV6L+sZGtW/d&#10;7vDC2uVRCzSpGYUUFSUKkCnp2Wg3mrHCa3h2sIOt6BzGXXZVsMXXY0XY58ESleM6HdPWUhhbyxG+&#10;jwB8ngH09tjQ2WESQOagVEPiV6SgSI5eqM5AeV0mEtJ+Q1r2c5QUJ6GqKpNkfsno85I2+hVyc9+j&#10;UM6fqc1FaVES0lNfITHhBTt2CV69fIb8PF7QtDcoyEhQhyYVprxX56ok8nt1lSR73J/IpQVvrMjD&#10;wmQfLKYGZXsrmtII6/eolsTzjga1fW7ZHcGCcxYzXQGcRw4wS8W0FQuip78JFmcZ2nrjqQzT4Jng&#10;xY6GlFWTfZfRJYlWhMncFK0zo5jLgoKSTA6sFbTqtZibDWE2NI9Rn5+DaZLKcVopAX1bu1KDYq+/&#10;/Uj+liYpPNIEjn8HpILj/wGQ/x4UT01gKSkeO1QaMqDCkRjWNw7VIsLW7jk2ds+we3Sj5s0Els9+&#10;e877UKAWbmRl1t43Cs94mJ9rnYNogVCUZGJGPu8kVdgEo+kowUgLTWu2RjjG2AR+kmwtkJTHn22T&#10;bZ1KTT0SnAqOBOs6B+EWB6CfHUUj1rogi1BMQVN2hmqNWanQ5rGfUGVl8P6+++NXVVqsOCsNuooy&#10;3utG9Ohb4O3tonqkirRIJRorYdOH0NQMGusaUVFWhZKiMtRW1KG6rAZGvaQD2dmfqECq65UNlxXc&#10;VQIyyHu6d3yF0w8P2Dm+wdrOCSK0VDMLq/DNrmN8jj+ztAuz3QOXZ5owZD/gYJuntZ4ILXFQzmJk&#10;bAbDVH1Dbh/6HYPoo83u63Ji0OGCx+nGOBX47EQQkWAYy3MRLM6En6C4QMXCfhGV0zSja4SibH2U&#10;feAMOhuE49YhthncdnePsb9/iqNDOZjuHCfHFzg9ueLzK5ydXePi4gmMkuqjAPlB+oco4h+A/PyJ&#10;iu8en9nn7r88YpN9YSoYwdYq7wXvyS7bMYPaIb8+WlvD4SYbLfeJJNrvHeKSavryjIBUKlLSpMSy&#10;f1ZwVIBkYJemgr0o1k8PePXmHd68T8Rfr1/iTYIkir9BYkEhChs0eMNgUV5WhtutKMY9TWhtzePY&#10;fwdrpwHWnlZ8frzCzdcPOLhchIdqrr6hDJZuHRoMJar0ocEhR41kUGgVwjZkQpu5BWZbO3oGjPAE&#10;rGhqp+XVV2N9gUE6ug7foAf9vB+RiRUcRz5jpucIM7YLWKtDcDYsYLSZ48H2gAnjBcyaSSQn5CKZ&#10;CjE5LR9ZOWXIzq1AanoR0jOf1KNY7BQqylB4QV2PT3fXVNMfcbm3BldHO3zsmwF3H5aCfgJyVkFy&#10;PUpIri7i4uSAP3+Fh083eFahyUNRbSYtdiZS5ADwimQYLdWoLCcAq1NQU5mCshJK1Jw/kJn1G+Lj&#10;qRaSfkVe9jtUlKQjngoyiYqxpjIXeekplKdp6kyK4tIMFBRRJTL6JL/+HSVZcVSWv0Ovr0RSykvE&#10;v3+JHms7LGYNtE0VpP9bKtQ0VFGml1elorg4BcMDJkwO62FsowW3lKCjm81JCx6qwcRSHdp7UuEY&#10;JiTNxVhYGkWIUSgcorKiXZubod2aZYePLmMhOq8UZWtbEwfbBCNKFPNUAnJ8RCAwpbYdSZ6dZNt/&#10;/Sod6UHNM0pqyb/gSChK+wnHf4HxBxzFVqu5x/8G5IdbXF7d4Pzimnbig5qgl9cOqDC2tvcxPcNB&#10;sHNMu3ugiubuHl4hurZPC35M27CLzDxGxawCJKXn4nVcCnrd/icVqQAZoQKexTibQNLnk1xBF7Y2&#10;drC9xYhJ6Mkuk5+A3JLX/qttbO+qR4Hk5qb8HBUlleTSYoQdZhF5VBW1VIZNtNTNWSnQUTVqxWIT&#10;kIWJcVSQb/H++e9IeMNgmpWOxuJC2Ju1cNFij7ATOglGp02aDYNOJ+aCIVRX1qCqogYNdRo01jQw&#10;aNYRmhqY2kwop4KU7X91fN3R3YfAZBAHR7SrVI8HZ3eIbh5hlsoxQPCNB+bhoILsdk+id2gKrcZu&#10;VNY287qEEY0dIDC9BD/7g5fXxuMLqlPxPINj8Az44HFRcROWfvaVWYI4EoogTDjOz8wjOh/FKhXi&#10;5uqWgqI0UbKLVI4Cx5+A3NrawzbBuHdwhj2+R1G1+0eXOCAUD08+0B1c4/j8Gqe85+dXtNQfZJrl&#10;HhfX9+rxw81n3N1+Zv95WnUWoEni+GcqSEn/8Y4FsLG6hr31DQKS6mp5Gbvsz3uxFewziO3zPh3/&#10;AOQVnZPssLk8v6AyvWZfJGzZj/8Fxx8OSCz4U7/+ph7LqJT/fPEX3ifH02K/QXJRMSp0rYjPyMT3&#10;zwxGA43Y8KRiz5+LOZeW/yfGcZqCq49RuqwbPHw9Q6fRitryRjQ3NyEt/52qZ2AdrIfJUQNTHx2F&#10;Q4NBXyfajBpMTA/A4eogLM0wmWxYn9/Ht4+SGfKIj2f3cJjcOIjcY9FzhWnbCdzaGHpqQrBXMcBp&#10;NxCwnKOmwEJRVkxLnU0IFqgmizOZ2WVPaT6ZhQqQ8ckZKrhe33zke2VwuL/B4+drVcbMRXXodzkw&#10;PzGK1XAQa4Tk2uIcjve28O3zHWH6GV8YsJ6l5b5FTlkylVseyqgkmw1lyKB6bGvMhl1fAiNJX1eX&#10;iuq6RA7MGl6cd8jjRUhNecUWh4zcVKRnxKE0PwtNlVpMOGMozqtHbmGOqtaRlZaAxHe/KzhW1zxZ&#10;4aTsFxz0tOdS0LMwSW09qiynhS/IRjOVpraxBM1NldBqymHrrIW5qxJGRqQGYyoazamMUsnQtKXA&#10;YM6HvbeRkOknGCcxTQUQkkFDeyZJ03Mz00pRBmeoBGS7XWhGzcuFqBxngovqALIwvx/iz05PTmB0&#10;2PNjQvup88jc0P8Rjj9U49/h+N+AVNaaylEAKcpRIHl6dqUgKSoyusKBF+UA4OCKRDcJxkOs75yq&#10;XL6FlW3M8nuSG/kuMV2l/RgsvbD3j8E3FaXFjmKSNts/MUdQzqhtaaKIg5J/t05VuMqBTDj+tNZ/&#10;V48/FaQAcps2bUuBUs4952sceKschLGlJUb3NZRlZKjdJU202s1ZSdDmMpBRRcrZ3DkEZMLLP5H0&#10;5gXyUhKhLS1Gv0GPwU6zAqTkmQ1029HPR3evkxCaRX5OPgNkIuLevkduRi6trga1lbVo0bZQWVY+&#10;KUvab32rQSmxzW1J+TmHm2q5zdQDbYuRQbxbFfLooL0yWPqRnlOCljYbGjRt8I7TccxKlfZNgjSK&#10;UQYQmbOVhS3vCJU2m3doDONU3UFCUVpkYUW1pcVVug+BokBwR0FRVONP5ShKcmkx9gRJKTohTuDo&#10;FAcnl1S5F9ijnd47u8HB+UccXtwSjrzvEiBlD/o1gyX7hDSZbpEV7DuZg5R+REUnzuWnNf7C/ndO&#10;uyxTJZLLuktQbtMZ7PHrfSpImQI53N7CCf+/bEFU2w/PL3F9eYXrn4s1nz79BxwFigLIn6/JNllZ&#10;hPT5hvHPX/+BV/FxSCkoopPTobC8HB+OCWNXNu68f+Kr7wWupqqowAKwOVtgtWvR29UCXVMDmqqN&#10;0Nf2o1VrwdpBSBW3LaxOJCC1qGhMo8XOxfL6GHQtFRyLbo6jG97Xj5BjpKe8EQXHL/eP+P7pkcC/&#10;QHhsHUdLX3E4+4g5K++7NgoXrba9dg6u1igq8vVkRykyc4sVHEVFZhCO6VmlTzY7k8DMzEdiSiZq&#10;GXhlofTjx4/4/k22sN7jdG8TfVYzJt39CpYxukylIJfmcbC1jk+3BD9/7tu3L3iWkiU5Te9RQBVZ&#10;2ZSPOjYN4Rj2tmLea0B3rw51BGeft1kdPFVQmYS0nDjSOY5RJwnxqSlUkXEqp2ymd11tOo/4v7MT&#10;25BGlfE+7jUS3lJdFCUjK+8v9E1qkFX+Vp2IlsLBlkDbXlyci8rSUjRWVkNTLStfjDyGJnRaDOjr&#10;7oTL3Qn/XD+azNXocrdiwGvB1OQAgv5BBPwDbCOYHvNTpo/xNcJieAyBsTGCb5owjBCGhCAt09zs&#10;gprXWoys8WtJOl5ROxXkBLTkxER85oV5/PrwpCLZgWSv9f9WMf69/YDkz/YTkB84GK44KH4CUqy1&#10;KEnZYicrmgJJUZMyvzbF97dPW7a4vImVjQNa7Cus0rZJUYswreS7hDSV9vMuIQP5xVW0OMPwjIUx&#10;EYzBH6CKVIAMYXziSUXau53Y2z1U9vTn/ONPKG4ThDsE4u7uHgG9pwa4PErb3X2C5O6u7H1eVgs9&#10;Vxzsck5JTXY66jMSVNpPXVYySugMyjLSkPc+DsmvniPhlRzY/xrN5aXo0DZi2G6Fq8uCoV4HLayD&#10;oLRjwOGAf3QcaXQZyYmp+POP58ihCignEKvKq6DT6tTKdiEHaW5OHna3DnhvogwiWwpy1fXSF/Wo&#10;bWyBwWRHbUMLtK0WVNQ0qWvx9n0anO5xTIVWMLewhuDsMiYZCH383eHRKXhHpzE8LFvN/BjndZKz&#10;S6anqRwZKOfnV7G4uEE7vY6lpU3VFqlUxV4LEH+CMroU+/fXsXU1nyyAlK2SByfnOCAg93lvD6gc&#10;JVtBEsI/XItrEBdxpZ6Lrb75eIf7O/aZH+2zSg/jc4Ly5v5OzUnK4uAa/8cWA93W8irOd/dxxHsp&#10;BS9Odndwur+L04MjnB+f8D6d4wPt9U9AfqStFEj+VJACR3kujzKvLnD8JqlrFAQPn2Xl+yNevHuD&#10;3LIKlDdQDbbqcLzpw6UvGd+8f+Fx+BluAvGwtmXCaNWjy9EOt6sF7fpmGBq6UZ5uQF2ZHk2tdVSP&#10;jShtyESLqQEF5WnQEIxSQ7KiMgsORyuvwQFhxf//QHd2w8fPTyl0at6f1+AbYXm4foXT2APWPffw&#10;tK7Aq9+Ep20VLVX97DM1dLNlFFlFCo7JhKTAMZNWOyO7BOnZAkmx2dlITEyDZ2Rc5ZqKKr+nsr6+&#10;OMPoQB+8zh4ERwYQCYxhZzmCTbZtKvOL0xP1c5Iq9SxLqmqw5ZQmo0KTj/L6bLSbKtHeWogqKsv3&#10;yS/xLvkv5NP+xmVSNRYmIzmPqrGA6rCwBHnFpcjPL0E0sIsZxzl8pju018cw6jlDVU0bWjQGFGYV&#10;q+MD/nr5DF1eDUqb0hCf9RLJmfHIzklEbbXMRVWivqKCgKxES2M1TLzwskVtoLsfru4eyJm3upZG&#10;2GwmjAwOwDfgxeSgD+NUff7hEUx4xzBNBTUxOkll4McElVS/o4+PkwToFCb8Afg5KCbGpxCcFmAu&#10;Ul1GMciBM0WrLfXhvtLmfP/ymYCUlWqCkfb6f5lr/O/2Nzj+HZBP9voJkAJGAaQAUVSkQFKaPJfF&#10;mg1atdgaFR+V0jyVS2zzQClJaZL2s7p7hldxyYhLzMRvz9+p4hXeSSriyDYCBP3k1CJBGYafA36c&#10;Kto76ldFHLZkfpED6n8CyKe2jf29XbXIs0C7eXN6puoY1tBeV6S8R3NxnjpTuogKsiAhXs0zy2H9&#10;mVST+UkJ6NW3wOe0Y7DXhpF+J4b72Pr71Bykd2hELdJkZeYgKSEFiXFUoelZqK6oQl11LTQNGsS9&#10;i4O9q1sl/g8NjmKOAHMOjKGiWks46lFSXo/8okq0GWzY2ruBVmdCUmouIiu7Co5ivcOEXYiQnOY9&#10;lgAy4p1W87VPc7XsC+wr01NzDKCLBOQyGxVkZBULC7Iqvcq2ph6VWmSg+TkH+XMeUkC5TpX+c8FN&#10;EtUljUceZdVaksClYMbth0sC7FA1GZhX5ye4OJHcxWPcf7zGJ8JQ8mnvCM2nnVjiRu5x++kenwhJ&#10;2a8dW1rBIe/l7uoG4Ugw8l5JDuTZEdUj4Xh+cvo0/3hOFUlAqnQfATGt5U8oSvsJSvX8h6oUtyS1&#10;Ou/vrhVA9BYriqkeV2Nh7EUcOPcn44s3Dt+9/8B98FecLtfg8eGC/W0UWbmv0KiphEHTAV25HVWF&#10;Taipq4ClXwv/kgNNhhoc3+zA7jSjsCgTGm0ZIXiML99kWmJNvZ9HjrHvsnr/ReZMRbndqWT3lUgM&#10;obEoDqgiw+5LOFojmOzdRUFmHXKypGJPMUFYSveZz1aADAIyK6ecoCxWFjslPQ/JqdlITs6k4y1F&#10;ZHUL57JhQxT85SWi4RAGGMSnBvsQmfSpecgduqYNCoPDgwMV0C6vPxKQRQkqpymvNFUdVVpclYny&#10;2ixU1GXir9fP8PLNb1QvBBk/YFJ2MqUzSV2Uz58v5c/XoLCsBGWltQh5d+HvPsak7R5WzSYl9xwW&#10;ZdvQyBn2w49ore1FTnYBLH2t0NmqCMhXHPCvUF9ZiKYGKse6Gmjrq2mxqyjVawnIVthMZji7bRjs&#10;6yEobTA0a9FlMmKgp5tqcQijboGjV6nHCR9Vo5/gGPEiEAhyAEwRqh6Mydf8/vQEwTgZxBS/J/Na&#10;gSnChANk8/wr4pIy2Rmfotj3Lw/4wvaJnfaeHehfcPwvEP7fNbHaUorqaQX79l9gFEut5iHZfqpI&#10;BUoOKhlkvvEAljgQwwTkIlWllEdbJiiXFSR3lYJMychXKT+dtJXSxGZPBkUlRdlh5wmCWT7OYnpm&#10;Xn2+XcLv33B8mnP8b0Bu71GxUpk8tV0cHh5ie2uTCnQH+zvbamuflNM6pKXTN1BJ5uWgLjcbZcmJ&#10;KE54j0ICUuYhE17+pY5WffvPZ2hvqMOgqEdnF7yuPgVIn9sN74AbTrsD4dA8UpPT8e5tHN6+fI2s&#10;tAwqxxo01jWox/eE5gHfl6QuufqGEZCSV55JVNXqkFNQgeo6HfTthO/oDAddu1qxljlHsdST/Fl1&#10;CNrSumqy+OWfCDNoBDFKBenzTakdNU9wjGBubolwlK2KS1SRy4SiAJIKkVZ7iVZbAPlTNQoof9pt&#10;9TqhuUWVKyvXl6IWVRGJM9xfnOPmmPDapTWmKtlbWVTpOVd7W6rdnx3h7uQAH88OcXVxrBYQvsh8&#10;IVXkg+zEoopUiyxssjFhd5P3iwHvmJA82ZHthj930RxT7Zz9R1OAZLslWAWS8rdEMf7dasvzp9S0&#10;r0pZiVp6/E5wsv8LJAsK8/n+17Ew2Iyr8Rzc+1JwP/YLPs88w9l0Ki1xjKD7CJfXjEyKKy0V50DH&#10;CB2gDqVlpahsLIQ3ZKUSzcLAWDduv17C7jDDZGmGpqmUQS1IlbxPIH6ga+P74P+/p4q9/0JAfpOx&#10;c4MYx4HXPQVL6yhiMw/o64hRQFmQlVGK7FyqRAFhVsm/5iAzCMus3HJk8jGdylIWalLTcynACglM&#10;OTrWgPUDBi8KlmMGkyOqbx8t9jgD+bzfi8XgBFbCc1hbWVZjQTYkiPN7JvOPOcVJVIIpKKrIRCkh&#10;2dheCY2lhorxOeLfP0dyShwSUxORTEuVkZeH/NIStmIUlssSfxqyswph1I1gM0Qg9t+gu2kN2sIA&#10;2iqX0VwRREf9FhY9j4jN3vGiDsHuNeJtykukZyTBpK1TJbjadI1o0dVAr69Fe1sjpXwbOtvNsPeY&#10;4eZAc9k6YWyiqmyjtHd0Y4TSeMQ7SLVIJSmVawLjmJzwYWYmiHGqxTEqBB+VlM/Dgel2EZQjCAYC&#10;VI9BBINs/LnZpVVUt3TBv7CjitlKAu83dtSHh8+qE0ni7t/h+HOu8e/t73D82ZSKlDkmBckfgPwx&#10;DylzkH+32Wd8TQAZXaFdOzhRuXSyw2Z99xgb+2dY3zvDPAHp48B/Qwv5Nj6dNrsaNufTarYAcioU&#10;e1KS0wsIBOeVZR9gcDg4oE3/Lzj+NyClWMKuQJJtb4+KkvbtgOpEVrEDfl7PaT9mggFIUdqP5xdo&#10;a2yE1HwsfPcW5fFxhGSCOpw/9S3dxZuXSPzzdxSmJqkJ8DFPH8aH3BgbdGPcM4SAj4rf61OALKL7&#10;iHv3HmlJ7Hd5BbTYlQqQ9TV1akuYf3wCQ+5hNWfoG5uBh4BrMzpo1dpRUsH+YR9C/8A47yNhOL/F&#10;ADOHiUBEKcZpWmuB4yLV93RwSQHSJ7tsxhkUCcdA4AmOAkZRyLJgJ+2ndRZbLY8CQHlUqUY/1KPA&#10;Ul4X9SjfO+SgOzmigpRUG9rdAyqQXaqR/UgIh9EQPu5v4NPxjmr3h1u42V3/V7s/2WOf28fdzYVS&#10;kgqOBNYnaQSYwE1U5deH79ik1T6mw5BFmTOZdzw6wuUJ1SOheP5DPf5LQbJ9pIoUJfnx9l4pRvlb&#10;oiaf4Ps03ylz7B/5t5XlpiCQR7H/tx/4d3bmcRAw48ZXipuJNNxM/oKvwWd4mH6Lu3ktLndnKaSK&#10;1cmdKalvUJpfwDHqRqveAClwW6nNQk1zJtWkDjffTnD58QjfCVWNthwWWxP7rh3n14e4v/mKm2sq&#10;ZULx6qO0jyo39ODgEkZDD7Iza5Cf3YSKYjPhWI2MzAJk5uZTPRY+KcgfgJQFGgVIVVG8UAEyLSOP&#10;VrwAuVSQWQXlcDI4bkk2xOUHXDCQiaWWeqkBtxPzZEd0LqS258oYkXF5xff1LL88EQUCx6IM5NHu&#10;yu6YwpIUWhlaqtoq1OZXYbI7BoPWgeLqQsQXvkJRYwEKSvKpCDNI7izU1TZiff4KIddnhJyP0FUE&#10;oCn3oKGYdqrAi9bSMEz1EVj1XmWVp2d7acuTUF6SC119pZpzNDTXo62pHma9FuY2HTra29AlKSJW&#10;I3o6CMXuTjjM7dBrG0j+Pnj67BgnJP3eYYx5PYSfnwOaNltKfU1NqdXpSQHlsJtSXaoR+zA8RuUw&#10;IfUSXXDPLKHI6EX4+JHRxY6Ls69qn7VY69tPBOTdA77dSYf9N/h+wk+agqPA87+avC7fFxX5pCSf&#10;5iB/rmaLrRYw/oSkwPPwiCDc2qcCWlFpPwLITYJx++BCLU6s759jefsEz98l4xUh+cfLePQNTsLt&#10;pSIOrykFGeJgl7NN5OwNqUYiKvno8Ixg28bu9r5adZXHHdr5XQ60vR0B4xEt9hHV4jF2NnZxLnuf&#10;OdikfmSYEXV5YYaPfkTCkgIVIhRW1CT2pGsARcnsI1lZKE5kf0kk6F49Rypb2ptXSHrxF9xWC6YI&#10;xwmpuuMeUMcm+EaGVbbA7Owi6ht0aGCrrahGZUk5asur0VBVh8K8IrXHXIpLjPgmqfjn4XR44OqX&#10;M0WC7Del6LT20SHMwTNC28wA0e8ag8fpgdvej2lfgABeUWW0dmLniDJoBIcJeY8fC2PTWCYcYwwi&#10;27TQWwsrWOT72VjbRYBBZjq0hNXlFeys0d6Fwoit76o54l2q+DUqGinMK2kjMVpdSRDfXV7Dyfoi&#10;liaGcbO3hlu2nYVpnG/F8PF4F1/Oj/B4sInvRzu4Wl/GSSyK1ZkAbg628JHt4WIPXy538emCFvxg&#10;R81/i5r6OR8pCk8C9bev31Ul9lg0RtVIGO/x51WxCkLx9EJV9ZGiFddsHxmApd1ygEs5NKny85kw&#10;VAH/nn2XwJTHJwCLYpUsDX797Rqfqd4ksfyL7Os+DGNjuhXHM9U4H8vF98kXeBx9hm++Zzgee477&#10;XRuBsoxk2mzZHry2voCLnW8Y612gA2zGwek8tO3lSkVGtgI4vztGYnICjk/3eG992NwOo6fXSAid&#10;Eo6yCYBw5GeULaVSzemIY2N0LICk5Bzk5FUSctVKMcq8o8wvphGUGVSRqZlPKlJyH+U8mnQBY3q+&#10;stdv45JpuwvIs0okpknpRj1WOM5kMe3q5pMai6FJP7xOB2ZGhtgvJtSuGpnKODuWYiJUkEXlqcjK&#10;ikNJQRqjQBLyM98iI/EtXv/5BvoaG3ad3xFsfYTfdI2qKg2KNSR3hWw1ykVtvcxBpqOyogze3gh8&#10;1msYqhbQ175IVTgOTdkw2qkgR40fYaDlNjZTSVBBer1SHZtWuqmO9roCmtoyaKrL0NpQg9bGOhhb&#10;mmA1tqG7QwodmODoMMFlt8JOQNZVltFmGzDUa1fHf3o58PyjIxgf9WJizEfV6IN/bJwDaILNr+Ap&#10;gPQJIMepIoaHEJkehTe6jWSNE612Py5kovgTLTY7x903RjRRkHdf8O3jU0f9/xOQoiB/zkMKIKXJ&#10;1wcEYWB6jsA6QYSDMSJFLNap5PZPsSgDlYA0drnxNjETz355AYdrHL3uMVWYIcTBvkTbl5WVi/Ky&#10;SnW05Xx4UakjAeI2rZlsf5PnO4Tj7g4BKWCkNdzdP1FfH/FrSTienfBjanQYi6FJlcQbnZc927Sw&#10;bPME5sbaMh6uLqn8m5ET9x7lqQkoTn6PjDcvFCDzkp521gzaOrAwPqqOrR1hB4yEaG0ZzHzeUWzz&#10;/1VW1jOwalFN5VhRUvYvQJYVl6PP6caQdxze8ac6fSO01+4BH7ps/WgkVGU/dYjKUFamrd2iTv0Y&#10;7rCht7UVVl0zHO1G2PUWdGgNaK+Rg8DqYeSjo7kZPrMZTp0OgwYDJu12HDMYRGmtV9aPn7IIFhdp&#10;Z6Uw75YCpuSJbm/uYZ33RKqbh+YjBOcmQgGqQwYYe1Mt9oLDOI9MYn18AA+7q/h0sIEvp4dUiVu4&#10;XA7jgAHmfC2Kq601PJwe4PPJPj4ToA+nhOPJNpXkLu3zGi5ODgmsJ4DJ4qD0J4HbJyo+WW0+OznH&#10;Nt/D+fEZzg6pHvn49+eX/L7A8qNA8SOVI/viN4GsKFFpVJAKlrTZT/OQtNQKkPyf3whFWRji19/4&#10;u48ft7Ay0YybUBUepsrwbeIdHif/gc/jz3A/9yfWPenYD3nR7TLj9H4LV/cy38r3uH3D8VyDbocR&#10;NdoyFFVnoLm9Hr6pUeweHnJ8fGIjjB8usboWgqmjja4pStsroLxV+9IvZLwQlovLMYKRKjW3iHAs&#10;RDKhmJTBJgszaXkEIx8zRC3SRkv9gpQstSgTRzCmZ+ahSdcOL51kgG6hq9eNhJQMGDvsODq/wTHh&#10;JxkGUn/AN+TCNNvKpA+rdEs70SivJ6/lFRVkHqGYLgUmUuOQ/vZPaIoL4e/wYNF1jLD1Hou6R4xV&#10;fcOS8RGD5lmqLQ0MTh0yS98jv/IdUnN+Zactg4UWu6l0Aq2VXtwfPMJpDqGx1A17wxr6dcfwmM7g&#10;tkWwx8EeCnqUjW5r0RCQVWimijRQPcpZxu1NjbDom6kg9VSQYqcJQjapjj3g6OLP1xGcJnW62wil&#10;sdQFHOhzwu8bVYNvfNyv4Ogbm8CobwwjsohDSEr9waERqkyfHPHIvxWMoNW3jsZWq6rXKFJfqjN/&#10;ZDQVQIrVeaCCFOD9vf1PASlWW+AoVltAKYrx7zZb8iEFkLJnVnbWSEWXdVm9/ZHys3t0gXB0A8EI&#10;B+jBFX578R6vqCSbWs3oorJy+0IqLzBKpdNMa/rnn8/h6HGqdJ/ZOdqFnX1syiDn4xbtmTzK3KQU&#10;q90jEGUOUrbDSUFWm8lEtefCXGAUCzPjhMIsVuZnEKVljK0uYm1jhX+L8FiJ4o52rio/H6XJ8ShL&#10;S0Te+zdIefGnypt899sv6DG0waZvoSWvR1F2JloY+PweN+aD01iYnVdbDqWyTs0PQFaVVqCmrAo1&#10;lQSaxQaH04U+F+8b4Sc2W/IXDW1mLPE6eIcZ/OgGpE2MTqCbtk5fWoyOqhLY6svR1VgNJ/vRkK4J&#10;3pYGuLW1cGmq0ddYhSEG5UiXHN7fjWWnlf3SiHUGE1m0iwoEOSglOXs1tqnug6RIiXLcZXCJUsGF&#10;FqkCacFWqCBPab0njTpcURE5+H/3vE5czPjwcSmE/Wk/1sa9OCEgn2B4gPvjPXw62sNXfn23vUI4&#10;z1BtLuOOqupsdxNbHKyyQKFWth8YrD89zRkKIKUyzzc+P6TKl/JnYulPCcaTY/YfAeMFrfWHm3/D&#10;UBr74mf2wYfP7MuyN/sHJNV8pGq01wTi54dPuP1C5Uk4X30QqEqRCwbthQ7cenLxGKzAw0Qc7qf+&#10;gS+h3/Ex8BvOvS9wNl6Bx88f8fHmgWPmEdcPVLmbYTrPMkSWZhEIT8Az6UR0O4LIalSlO8lYkxX8&#10;M6rr+89XdEkbDEQBuoVR3DAwCCBl373UL5Dpn7oGLeEoIMyjeiQkBZCpuUhOyaFKzCH0shD3PgVv&#10;38YjPj4JyclpqK6po0qVqvV0EQcnqszgLt3UsG8CeQXFGKDLkrzUA1Hjx0fqZEuplTo7MoiIn5AM&#10;h3HM35Mx+6ykOA0ZSW9RnVcAp9aCHfc2Nno+wK89w0zzAwL1N3AUHGCi8RaL9hu4zeOqzlxZdR7K&#10;69KhayvCQngYPe1+mBtWYGnghXHuYsAURVstX6tehL6cclq3DadxEeuRA9xenuPbww07XYyDbU4B&#10;y0jwdpvaYGTH7tDrOFjb0GfvgEsASQUyMtCvjg8wG/QY6utV84oCPgGj1zOkKgBP01YHgzOqTQdp&#10;M6dkvmkSwalpWrUZZTvnAhxcVEjB2C7+SMpFXn7JU4oBm0xWSye5eXhQtQilkMBPIP53+38NSNmP&#10;zQv9LyXJ9veFGgVJuYln1yohevrHjRU4RhlMxHqvqkIWbDvnSGEnefk2Sc2x2HuH4Z2Owh+KYmqG&#10;nXBxBb/9xiCnaUZ4fglDDArrWzvY3NlT+Y4CxqfV6n3s7x9gXyrhHB0SAqswGw1wdFowNtiPSe8A&#10;YpEgluYmsbZIqyll0ZYj/FsxrG7Kzp+YKsrqcXSjknCsYCtIYLB8+Sfyabcl7UdXUwlvtw3dDHSF&#10;Galoqa+GQdsAh9nEezAJZ3cvKsurUFFcivLiElRT+dZUVqvTG6UQsNM5oA58l50v0mzWXnTbXRin&#10;alwIxxQkR/h6xB+gSqxGR0UpHNXFcGvKCcNyeJurMdXagFlDIyZb6rBs0yNmN8BWnofFjhZsUuF8&#10;mHBjl6phut+Fo80dtVosO5C21qgQg2GVyL8Sk5xHApKqN7IUw3xsjeqe9pwKc2qAvz/swH14jP+3&#10;EgGDFvteB7b52s6oGw/rUVrpdbZNZanvj3Zxs7OO/dkAoh4n9hmEPh5SQZ7t4/6cKn57HXcfPiiL&#10;LYWWBZKi9H6m6ggkv/DxgODYkwWbg2P2m3N8IBglv1GarHpfX9/gIyEkhXQ/SSN4nhSkQPHpb8nf&#10;FAv/5YfFvv96R0h+o3KjcuVr959u8Hgbwe1wJr7583E/8RoPoWf4Hv4Hbn2/4OvEr3SXv+Fk3omH&#10;c/btj4+4erzD1PIoYoT/3hGdiewRv7vE0vqKygO9kvnG2+98j3xvHCcf+Fmv7z7wdz/ws37GpaRD&#10;yWegepTHA6ridqNFJYQnScpOWo7adhuXmI64+FS8Z3v97j0VYwLSUtNQXloGU3s7AuOTkCR+2a0k&#10;Sfly/IkAcffgFHORZdUkrU4qKJ1fXqjUnoBnAEG2sG8ESwziBxQSciTGs9LSZCTHvYK+ogWBthg2&#10;LI+Ya3rAQtMjfLU3MJesoCHZB3PhOjoLd+Fv/oSw7R5j1g1YWzywmqxo19fDYeJzTQw2zTpmnY9o&#10;KZ9AW80ojNULtDa76NKuwaKdwYhjHl9oaW+vGKF2Zc9wGN8pzxurytDeTFWpqYO5tUmpyE6j/ofV&#10;NsE74CQwrQTnk6ocpxqRBRiZewxNTUKqZ0sB1fBcmANoHktLUSzSLi3Mz2KOr0mlFTlGVFaqFjkQ&#10;FjaP8ToxAxWl5fjyicC7+8hOcceOSUiyM12zfaCK/Am6v7efgPwJyb+vdMv3nxLE7/6lHtUjwagg&#10;+be5yJ+AlDnIIyrF49MrtcgiOzGia0+LNVK0Iba5r9J9wis70Bk6CchE/PXinaoX2OcNqsKwwfAy&#10;LeIaSssqUFRUqhapZCeGWMQtDm4B5MbmFv/PkcpvPD+n8jg9xkw4iEiE12w2qK6vs9OM2UmvgqPY&#10;7NgC1WM0grX1ZWxI9R/es5X1GOG6B3uHGWW01zVZKQTkW2S8/gs58W+R+vo5shPi1BEPgzYrqqV0&#10;mjoKVkPLbUBlcRF2+B5KZddGiRzPWvr0vExOwNSqWpFt+nZ0dfbAM+Sj+peT/txK4c3w+gRob2Vb&#10;pZ/qcaLPBYdWCzuB7G9tRHddEfyGBvgJxYhFh1mjBhtOE9adFkQdZux5HLBVFmC9px1Hw3ZsMxic&#10;ElixiTG1nS88u4DNjT1E5HouRBkM1lQu4vHBGYPXAgf/LuSwf5mrHeHnP/APYHXACm9rLWJOI479&#10;fQiYdLic9eHrbpRQXMf1bgx3BOQFg8uK34sxmwk3K2E8nu/j0ynhSEX5+ewAV/tbuD45VrVGrz8+&#10;qFVlKWJx/x+q74vKIdzl+/hIiAggpXDH5aVsaXx6LoCUpqBJG3lK0AhYf85F/lyskf77QBEgaUXS&#10;72/Zj6/vH/n8u9rR8/3zLvbHcvFxKg93/pf4Nv2MavIZHgjIT+O/4Hz0GSL2ZHw7WKKC/YKrb4T3&#10;zRkubmW/PMcB/+Yl34NKjr/+jCu2D4TkB1GcNz8WMm85Lm45Xn60qxsB6ZPVPqQyNhhNSEpJR0pm&#10;Lt7QOr+NT8GrtwlIp6KsrW1U51tbO6zoIxPGhtwITfgxw6C5z35/KjaZf0eVGhSRQrEitTglc0TO&#10;QZL3dX59TTtNtyyBkjZb9meH/X5sMghK3uqz7Lw3yEqNR31+I+aMZ5jSfEa05RHDFR9gyJ6BrsyN&#10;QWMUTYVD0GevoCv/Eq6ScwQ0dxjQHLPTB1GQnYpMUn3AGIO7fReetht0aw4w7TiF13ROaK6yraDf&#10;sAZH+ww+X5LcvGm7u+u80TF8vOTfkUKtddXKZjfXVijb3VRXBZ2mFk0cXG2Ep4EqU742tmpVOX+Z&#10;l5TjTAOjHjXZKieSyXEDAsv52RDm1WOAamoRS5TNa7NTiM0vQI5irW7UMwolEczVePzKDvOF4KPV&#10;uBeLw44jgLz6/wBIyYGU/EeJPvIo6vE/AMnHn3ORoiKlHJYA8viYivLsA4F2iIkpvtftYyxIMQTe&#10;aMmPlPlIKek1ObuM56/e45ffnsPc6US/bxa+YBQz8zEEZ5cQW99BWUU1ZvjcNxHEMm2gKCFRj1ub&#10;2zjcY2Q8PYW734lOCy0rbZ0oQknlkQPTbQTY5IibCjKE9aUwVhbCWCZAV5YXnwrrEhgb21tKefZY&#10;LaglHCvS4tW+7Oy3L6gg45BMJSkpPyHvIPpsFlham1FXWgSTthGddAea6ip1vGZRfgEVZAnKBZJl&#10;hCQf6+vqqSIbVb2/mooaBUgpshuaWVBwlPScqQBdymQIQQaBrmYG0xpaZ00DBjU1VI9VaC/LRVdV&#10;MaJWA2JUiv72Jqy67Tgg+Hd9bszZDJiz6nExOYCb0JhqG3w9NjNFQFIpbxwSjqsM3rz+61u02GsM&#10;EltYJKDDtNiywn+zu40hQytOQ16Eu9vhJ4jDtlZsDllhrSnGHF87pvU+XgzgPDaHpbEh7M4Hccc+&#10;/3h1rOD4lfby4WQX91SZ93urON9YwsX2Gr4RGnIez/3n7/8C5N8hKUpSQCmpUGKv5ejaI6rJ87ML&#10;ZbVVu/yAWwJgc3UD+7z3oiKf+raA6Zb9mMpSFmp+9ONb9vd7WusbKldpT9Xcz3Gw0ord6XLa6Qx8&#10;C77AIyF5P/pP3Iz+gUvfM+w5/4H5nnw83hyqvi3nLn24pZq8pRq9EzhRaKgmcPzZfr7GcUZoPdVM&#10;FUDSXVE43dzxNb4u2R1NzTokJqXi5Zv3yKHbazVYMDo+g6hMgch+eCnTp4TPLCJ0kaExHxwE5sx4&#10;AHICpIxBGX+SciePP3e5qcb/cy4Av7xUTmnKQ0CODSNClym7yM7OzvAsrzAROZnvkfjiDVZc2wi1&#10;XWCx7VEdyD9Yv4PDhTNsRWUP6DFaCkfhr3/AVvsjovrPCOq/oKFwDIXZ6chITERGXC6y43OxOvoF&#10;9oZdjBp30a/fxnjHhSqn7redo0c/h91lwuP8hgNuAeene2qDuCzE9FraYWnRol1bT0tWicbKEg6m&#10;UtRXFBFkpeq5pqZMJZJra8rR2kh41lWiramBQK2GlXbOSZvo6rGp41AHqGA8zk64aIUkD2/e66Ii&#10;WoTW4EBuSR1e/vmSll73NO/zyKjJzifzP7JAo45KYKf5HwNSQVCKol4rEP4djP9ts0VFChxlHvKn&#10;gjw5/4hgaFEd7iWrqDEOUAHk8vo+Fldpk49v8Osfr/Db7y9RW9+kACkLNTIPKb8XpMqJLNEyECYz&#10;c1GlutQiDG28WLLQZACDvQ50E45mQ5tSg1tbmzje22MEHuR96FC7X5ZCM1hbiij1GIsuYm1Fqo4T&#10;pASDVAI6oD2XyfimgiyUJcWhPC0BuXQiBXye/uYF3v/xC6Zo1y3tBtp2F8pVUdlWmJq10Gs16DSb&#10;UVRQSHtdhLKSIlRWlFP5FqpD7zUEZA3td1Xp04KTyzWkUm+CwafzQqTJ7iiTvg3W+nJMGJrga6rH&#10;ZKuG6lGLZWcHolRpA+xDg03VOBjjfR9yYt1LS+wfwfeNRXWEQqzXhCu/G3tuK2IuCzZmGEznlqjG&#10;1xHl9dzkIFxb28GWHNsblST7Y369jonhQQwwoK847Tif8ar/GaJtX6VSjfUaYa0qUFCO9nVg09eL&#10;BZcVX/fX8YkK8XaXdpuPV1sxPl9ni+GKLupyZQYH4QkcLoZwd3KkFgw/fyIkv0jwfgLkT0gK6GQn&#10;jALj3iHOjugG2K7Yny4IzBv2Ozn1UM6yEUCKAhZ4fqGFlt99yoEUKMpUENWj6tdP00KS5vO0kCLw&#10;vMfBlh8rs2aczvfgIliPD8G3+Eh7fef9A5+H/4k79zNe6xfYnGzC48NH3F1+Zf9+UIWhL6QeKi27&#10;qOGfAPygUnk4Dvj9KwXILz8g+fT9q5trjj2C6/JGbWKoqq6mW3oJrU6vppxkTl4OwFPCg01qZUrJ&#10;sjn/OIa7u2Ft1XNMyznxLhxTbMgYlDH5d1f3lH5HMF5zHPLzf+D/PNyh86V6XAlOYJ2iQBZvzk5O&#10;8UxOFsvNjUNhThxq8woQcXBAuR7h1XxAaw5/2LONzQgHSWQd7bWM2KV78NedY8X4gJDhG7qbd5CZ&#10;9B7ZKfEoyExDStw/4DLS9tBqB6wXcLSI5b5HmC3Y8wEx/xfMju3h25dHbG4t8yZcwUfFItZukIrQ&#10;ZTFiwGqE3dBM5aHhh61DM6Eorb6sALUl+dBUEZyVxdDVlkNXV4EmwrIsLxOVRXlKhRqaqDapOM38&#10;fQttl16vV0nmPfx6hIPteWI+3iTlIe7lGxxQHcguhitG6g/sFA+8mV9506SDXKkO9D8DpHxfotZP&#10;QEpKz09QPsHzCZA/F2uk8osAUo4ClTlIAeTC0rqqCRijapTtbGKzpXNEaLOlko0U0f3zrzcoLK5E&#10;58AExkIxVdlmjm1hcU3BUeYyJfVnYX6ZA2QTY17a1K5uBLyjCPl86sxfu9mItR8lz6RqtWxnGxHL&#10;arHSqsj8IxXpypKC4+bqCrbXn7a9HezuqUWCToMB1ekJSkWWpbxH3vvXyKKKzIp7jfg/f+M9q0KA&#10;dsXv8dAZVKGfUHRRdeppiVuam9HEx9LCApQSkuXlZSgkIKs5IOpqatXqtkDS2tGldtQEp2cVGGUD&#10;gMBRtowaqB49TeXwN1djWleDwbpSBAwazNvasWIz43iwF2u0vSMt9QTjEC6o4M7DUziccGOdQAyb&#10;m9jXLdhyGLBk12NbVu0JxtjmOaJLGxx4S1Tgu7x++1hd3sUyVaTP61V5c+EeiwLywUg/rb0GwTYt&#10;1u1GqlY9uiuLECS0Y7T0QUsTvqyFcLsWxv3OqrLZR6tLOGA7WYvidIlgFKU568X+9BDWAyM4ii3i&#10;G/ukJInff2XfUoBkX2N7Ss95eFrdpho8JkSOGQAvGWjPGQRvpL/x+c7qJnY3ttVqrCzuyKmHMi8p&#10;kJSFH/kbN5LzyD6uKuCz398QGHe31xQJN0oofP74Dccbu7CZ2zEXWMeqHIg2lUtQ/oEHzy/43vsP&#10;3Nlotd1/ImhLwMnSCNXxLT6JErxh/6Z9vyEEpd8LGD/cXql2dfsDkgLI/wLozZ3MQfJ3OT4GPaNI&#10;T0+Dyz2oqsYfX/B1UaCyf/2T5E9+xDr7qNQbbWFg1VZW0dHq2M+6MNY3guPNAwqRD/8JSP5fGb/K&#10;6fHrc16Di8srXkeCNkhrzT6yuxJRjuro8ADP8nPjkUEFWa8rhMaci4k5B5bHDhDU3sBXfIG+8hhW&#10;qP6izju05QfRX3qGkcozBLSH6KwMorawG1mJmShMz0BVUSoqC+Rkw3x2ohCGrBFMEIpe+xkm+88x&#10;ZFnA+sQGrM16fLk4wqebE3z4cAVDiw4dbS0Kjv2mNg6idvQRkg4+dpta+b0mmFo0aG9uoHqsgV5T&#10;p5qOqlG+1tCWS7GM8vwcqs4yNNVWoaWhFm3aBmXHOxjtxebZjVSoli4Y7R6UVmnx5k0cvny8VbsY&#10;BHa30ilkcpyP6iKKHWEU/I/G7/18lF0IT5H2CZTS5Pd+AlKaKEWBpDzK/OPPJoD8OQ8pgNynupPi&#10;FWsbO0+TyfNRZemkmIVsQ1xZ21X7tCUvsqK6kTY7Tm3GN3c4EI6sITi3gplwjFCMqZ0nodASpmhH&#10;Z2YXEJwJqwWqIdegOg845KcV8U/A7eilKptS2wq3Njaxv70H74AHw04XRhxOFRhXlwWQchzDCrbW&#10;N7AhkNyQ/dp7uL+6RsLvv6E6JwsVGckoSY5DQcIbVWw29fUL2upi+AbdmB4dhctGIBsZ/Gx2GHSt&#10;aNHIVlIryoqKUFVegZJiOZ6TCrKuDrVV1WisrkVVSTna9e1YDkcwGwxiYiqojiSQ6QNJszFpGjHR&#10;Vgd3Y6k6QGtEFkpa5YRBLQ4GbIjZ27Ht6YKjoRxhwmtv3I2T6VGcBX14WA7BWJyLY6q+FWuLstwH&#10;IVnN7MPMmJ+KxI+FCVqt2RB2GKQiBLJsWY3weoU8Ttj4N726Kuy62xE0aeGV/2tuwZrdAHdtCRZM&#10;LVgnRL1UuAe09yd+D85mJ3ASmVK2e32KVp/KdXO0DwdUsUeTbuyMU+l6qXSnfWpO8lFqOLJvimqU&#10;ArhSK1L63JNNvFUWWlTk2eGxKlxxe06I7LCvzC+oVB9JOL+6JxSoBCVD4xNV2xfp3+ynT1NIcjzD&#10;3dNxDw+PhORnjslbVZNA5iVvPt1iyN0Nt3MQgaF5dZTGdHcWLqkib8ee4WbwGU5osS97nuHY9hyL&#10;5hw8nkb53s5x/pFW+RPFxDXBfC3w/YQLAvGc1vvilnAjtOSIiCfL/TRPKCvX0uQzylzh3PySqiWg&#10;pquoFuW8p2uOnQeqvvtL2ueDfcz7xtDa0ICiTPbBgiKKIgN6zHZC006bzGBOpyor8zfyHm54PW4o&#10;YPg/xM1df+D/o6A5PTvHzsYaZifGsBaeUbufDigIJB/4WV7aW2RnvFXHpbb1lqF/ogUBjxe79k+I&#10;NnzGStsVNjsfEaatnmr+QnB+Uivag7VXiPY+IvFtJnJSE5EW9wIFWX+ipiQF2toKVJXlIRxYQjRw&#10;DSfB6B/apFo7R7B/CGuTI5gc6ISUS4px4OlbmgmzRrRr6mGmVepgRO4QBWnQ0TbL4fNNsBlb0G1u&#10;Q5dRDzshKs2i5/cJVhNteXNdlcqhlJVSWRE3tzTBzO8bdE1UlA0KqM0ajbKlCWl5eBefjj/+fIXH&#10;71/xlR1ROps6j5kdSKAnSlA61v8CyJ+NgBQb/i8lKY0dT55LpJKb+lNBPqXxSOGCp3Jn8rpSkITm&#10;fwNSKUx2AjnQfEN21cgebcnDYzScpzqUlB97rwd/vHhLq/0S/X1DqpKPqMcIVc4TJFcUIGW/cUjK&#10;uhEwIYJy3DeBKf80IiEqMAJm2OVCMDCBHQ4umfSXfMlYJAavy80gZcPq7BzWCEiBo9jrzR+AlJ0G&#10;YjUlJy/i9aE47en8lty4l8iWwiRp7A9vXqIgLZn3pRYL0wF4+/t5D42EsoP31UgVqaPNt6E4vwCV&#10;ZXQAJaXIzspCfW0tNHX1hKPkRlapUlrhAIE+NUlVHIKX71sU8hI/T1ttNYa0lZhuZ/AszEA3rW2I&#10;z+eMTQRUMyIE36xNj2+rM9AX01L3W7EnQCIojyc9VJE27DraabMH8BCbpbsZVmkeAsXlWX7Nx6WA&#10;DzPjXkxxIIb5OaRMv7/HBFNVHkwlqZjQFOPQY4WtukQd5LVgbkZfTSGWuw1Y7jHC01CGOVMTNvo7&#10;ceQfxC0Bue7ppuAwY2PIhvUh2vQpD783gNVBO9a8fVib8HCszOHxTla0CYzbW6pHmRckINjvJA1G&#10;SniJ8xEVKQFMMkNOdqga15Zxd004XX1QizYX15c4OTvFxTmttyhEwkH1bSrQj8quS3FdPuffVpae&#10;f/fm5gM+3N3h7tMNPHYpRlEJK4OPpy0PR+MZuA68wP0oATlEMA78A1e9z3DV/U9sWd9ioVdSf44U&#10;AM8uxEJLqtvT+xU4XVCVXlI1yiLNnWzF/QnHH+2n8FDHUBDqMtcq40rGphIXF1cMzFfq4LJV3qOR&#10;nh66kxpV8Lg4Nx8NNXWoKKlAWXEF7PZ+yOmhxycE/s3Xpyru/B/nVNJi0T9eUUGKSDk+gcftgrvH&#10;TnflxdzYGCYHB+EfcONZaVYqFVYlLKYquIbaYOqkRW2twO7oJiL6U+x0fcGShTC03+Im8IiY9RHz&#10;hkdEux4R6v2EvJxM5Oe8pYrLxep8Jx4uFnGyvUz4nam6arennzgoRrEW2cIBI7HPboGftmcnGmA0&#10;O1MrqGZjm4KazDu21ldA30jYaWrUnmzZXfO0w6YJne0tCoy9HUbY2vXooy3vNhmoTiy0e63qNafF&#10;pEoZyWvyfWcXbTvtVg9/ro+KqYAXLjE9X6XJPH/+WhWn+C5nzDCiylav/ydAqvkSuel8LjfxP+z2&#10;jya/q+Y4/gZIeRQYKlgSjAJIaf8NSNndIq/PqxXUHaysbqkmhVlFRcoWui7HEH5//ha//P5CbZnz&#10;+qhqBIzzsoiwgZm5ZczMRDA9HVb5YJJfKX9PbKqooEV+HaGq9A4MYmpiXJU329vdV8nkB9sHmBzx&#10;8RrasCyWKrqIjVXCcW1VqUw5suHn1kVJhfhOe5KfnIyy9FQUJcUh8/WfqMpJIyCfq+2HdhNVu74V&#10;i9NTDHBmugIbnDZ26jqNUqtFctRBaZmaj0xPS0ctO3tzo0YBspodXSAqajc46Scg5+APLWByKowY&#10;od9aVa4A6dfX01o3wlaRj6asBIzrahEmIKOEY7TfgpCtjVDsg7kiDztUlDGqxm13J3YHbVi0tOAh&#10;Oo3Ho00sjA0jyAEiIJRyeTP+Mcz5BhEaH4Z/WIrqujAz4kRkqJN/UwtDQQK8cvJlUx287KPhjlba&#10;di08GipaC223tRnDzRVYtLcSlgYcjjjgZZ/upHKNsi8fu7qwS8X4gRZ7e6QbEUJzTRQk4b1FNXu6&#10;sazsqlSXkoWMG1GPbLICe3b5QR38JUpRVmFXqXa2lqnezqgoCY/jgwPcECZyJMPFEQPv+SmD7yXh&#10;I5kaVHbs78r1sB+r+TzCSB39INZbFCpfl+ySld5qBqB8Aj4fN8EMPISe42HiH/g28ivu+3/H5eAv&#10;uHA9w3kfYdnzT6rxd9idaMMj7fXV3SPOCdkL/p0rWmvZYy3gVCvY12KRZaHmPwH5c2yJYlTn6sj7&#10;5JiS83UkMEiFqh0G5vDUtOpPWgbTwtxcpMQnIoktNSVdtbi4RGTSyU7OLdCuf8S92Hj+/QsGlXO6&#10;RgG27E66+XCN3Y0NtUYhNl1XW4eWugZY9UZMuUfxLCvxDXKSn6PHIgUvy1DTkAmDuUxBJeSMYc5x&#10;j6BL9pB+gUPn5o1fYyQ+R8S1ifnRMNJppypK06nQavD47YwX5iM+nvDGXco+S0JhL8oIF4adlnl/&#10;ZRa66iJGmFNGx1O+6XO1fc1qNsBm0j/NOTbXoU1TjeaGCmhpT5oITbHRshAjzSQpQFSNog5tsh2R&#10;cHV1dcBBey6PsiXR02vHuLuPSqgXg85ujDjtVLAutcMmPbsAWXmy4b0IL56/xAMjqBzfKnmQAsf/&#10;N4D8140UFcmf++85SXkUFSmA/LlaLe0nKH+qyf+dxRZ4yk4T+XlZlBCbrdryJpZWttT+Yjkv+be/&#10;3uDZP37HoNuL0TE574MWIbKBucg6Zudlq9yigqcU5JVHKcQgc3eTVJDzhEw0ssyoKeXi/GqftahH&#10;2WVzsEsQ09q4ux2Y8IwoQMoRsqoRkKIipQCGKqO2vo0TQtWqa0G1FLBITUDOm79QmZWCpOe/oTI/&#10;h7a6jWpeh6mRYTjl+NceJzpNFpjbf5wLw6hfWlSCnMxsFPNRKvq00YJXS+I4W2tjE+YmqNxodyen&#10;ZxCYI+hFQU4GYKZrmDZqVfPrabGbahDQN6IlJxluWuBIpx4LDiODvUNZ7c5KwoxWfKO3HSECNWJp&#10;gj4vBQEqvKDDjM25SUSmx/i/CMngBO00wUwgTlM1BrwDBPUQFmiDh00aLLlaETTWYLCmGFfjVPHs&#10;j/0M7CtdrVixNWNQW4YwAenRlCDaqcM6FeWhy0owUjkX5sCYnoRxvv+wrR3rbptSlJvebqz7erEx&#10;MYD1gAe781OqpJkUnRC7LP1PLOkFlY/0HUkSv6L6kSMZJAH/hkrxaGuLNlu2jUqxjF3cb62rJPVP&#10;V6f4cHVOFXbJfv108qFY6ntaXoGkqFRRjTdUbDK1dMfnjzfbuBrKwIEzDvfj7/A1+Lvaj/3N/wxf&#10;Pb/gwf0Xrt2/EvT/xEn/M1w4nuHa8TvChnh8WA/QLn/BGRXwGcfRucwxiuq9uVbKUeYmJS/yvwH5&#10;Mx1HPqtAXJLKZapKtsQODPlQWSlHddShuqIS5ewvqSmpKgcyP78QOTl5eB+f9JQbGZ9CMVSOxfVN&#10;9Tdl2kzgfP7xBifXH3gdrnD34UYpbzn8bJ8OaczZjzL2xyKC1aBtw7RnkoDMeENLU4qC3AQ06wuR&#10;VfIKzVSROlMt9OYmNLa2o65ZB8dgP38mA+XZaWitKFHnHz/enKOny0T4NcHVaaEcN+GUg+bx4REP&#10;t/zHR3Jz1zDssaGFnTc6PYKFUSchekmYflVloT7d38DllGKqVnSZWgi6VlgNWsKwjiqyVsFRWist&#10;sswpihVvbRQb3QxzawsteBvtuJ5WzEB1QqVIBdlP1ehx9mCkvxcmmX/UN8Nlt8HjGUa7xaG2KcmW&#10;pFcvXqmSUw8PT3tQ5SL+BKSag2S0kZv1f2oCyJ9NfkdFZTZ5LpBUVvoHDAWOPxPE5Wv53s/XZNuf&#10;JIxLmbJdQkqaQFPmIiWlQeAY/bH9sHfASwX5BEhHD20yYeiTepCBiFKQ84vrmFMgCSurPTsbVYUZ&#10;BJKiIgW8UnRBSo8FJyche3zVdkTZlkg7L6fM+T1eNUcZXQhjd4tgpILc44Db5gD8WfhCVse3Ygye&#10;B4coTU9DpRyH+v6Nmo+M+/WZynu0MKCJujcRklIT0u1w8p5ZYGHTNjQhLytHnd0skJQUHyl3picg&#10;ZY92dUk5qorKsCgJ/2J7pkLwTc5imjZ7xN6FobYm2lpJr9FjjkpwrFWUpEZB0llTgiFNFSLd7Qh3&#10;tmLTZUasqw3WUlptqw6LxkYsU+0NNhTD2VCCFQJ01mNHhGBamvFhMejDpMepoBgcG8LMBO33NJ3Q&#10;rA9TfUb4qBADnU0YJpxNDdU4XqQlPliHs74U12O98NSXIdBShzDBHWqpxzrV5RaV7Br794yuHr1l&#10;+bT3Zmy5aatdnVikq9r0UrV7OhEjKFe8DuzMjOF0e512cl+pQak+Ln1HBrpa3GNAlbm4sSGPsp2n&#10;e/uq7TOISTvlPfsQmsTn9SXc723Sze3j5GCXyu2K/Zx9Vfr7J45V9vfPd1RVhNjx9bVKeXv8fIb7&#10;zV7c+57jwv0Lvk//gcfQP/FthnAMPMOd9x+49fyODwTkQe+vOOz9DeedBKT1Gc4crxC0Z+LhY1ip&#10;N9nKe3L1yHHFMSawlykA2m5Z5VbnNP3fNpmqulb7sqXS1ehECG3tHWiQ43oZXK10F16fn6Igisjy&#10;KuYWY3B5RtFL0eBn34/Sge2dX6itixIEZG3g4OIc28dHvI7HqqjH3cUlzvf26G4pKnzjqCurQm5a&#10;DvufiLEOPEvLegGtthqaphI0WwpQa2RE15WiWl+Glu4qaHpr0GCrQk5FKjTaCpTLwUwk+Dmtnsfu&#10;QFF+GkITtEG0BhUFyXj8coN2Le2Tpx17WxyICz44HSa00FrIz1gIvsutVXziBZAlfrG3F2dH8Li6&#10;4XJYOIBojwndfpuJoHyCm8wxttOCt+v42Ex48u/LgUpi3SyEo7mtVUFSnkseXzch2Wu10Mp1qMTy&#10;HqrLvi4bXANDaqP789fxeP36HWrKK5TFllJPshVLUif+p4BUduRvTUD5E5Bis3+uWEv7abmlk0v7&#10;qSqViiQcJSdStgVKE6stTdSj5DYuE46S9iOAFIstc5ACSFl0kgIXUg9S5iBFQcrRDVLjUJTjzIwA&#10;cplwfCrjJaCcmg6p1XGvl2qJSkx2kGxtCCAlV5LRlEoyPDOHfocDkbmQmn/c3hCVuYWdrW1VDUg1&#10;DlAB+wMjcWlmBmqz01GSGKfOkH7/2z9g572zEpA2Kv4+3g8BpLPTjk5zJwytRjTWaZGXmUv1yA5Z&#10;TVUgx8DWS65rMwOiDlVy2mBBMdz2HvU+Za+6AFIWaFztBriaCURjE2bMLZglgOateqq6ZoQJoYnW&#10;RgzUV2BMV6es9ly7FlELIU0HExXFqKvBgqFBKT5HfQnB1IWVyUGs0u5Gprxso4gGZd5xDEvhabYg&#10;lhckN3QWh6th7C/y/Qx2Um268fXztarN+PjlHqEei0pGX+w0YkRTj2BzI/9XI0bqyjCuqcREczU8&#10;jWUY0VZS4baqle6VXjPWCcYFpwEL/e2IDlFpujuxRbUquZHXkhZ0KCvVx/wf31W61snhkSqWK3vn&#10;z3b3CEQq+uUYdlbXsUdFKVXH16cncULIH3tduJkP4n4jhlsq0m+EoZyfLZWCZDvjV8LyK1WeWgii&#10;zb69P8Hj7QIO/KW4D/yBEzdV4wytNZ/f+X/Fxcg/cOZ5RkX8DPs9v2Cn63ecO1/ghurxpusZTu3P&#10;sNbzByLuLDxeyXG0VL2024dn/H/X9wqQH26vcc7/+b8H47+bjCEB3MHpB5XBEV3dw4JkGMhWXI6L&#10;bUmTowCRxZjdkyt13vzOySX2z69xwDF3KGNOHNvpFWLs8w5aab3JiMhilNfvWFVG2o2t8l7P0e1Y&#10;kJ+Zh+T3qchMz0Nqcg6eVddnodVQieb2EuRVxyGrNhk17bUobyxBflkGKjVlsLr08AUGUFlYC2Pl&#10;IPztO1j0nCLhZRre0qbenq5jnApwLehEcNAKL0H3+LiF7My3ODpYwdnxFhpqymDTa6geT3GxtaJy&#10;Dx9oa7/xJilAfbphJwxgfJjWeMBBi2eFr7+HoDSr40N7O0zKRjsIPzs/YLeJX5vNsFvMsBrbqSDb&#10;CUNZ+e74cQZKp2q9Yrt7bBiS/doT03iXkI538Wn47dc/VPR9/CaqUUpNEZBSIPf/AZD/bQl+pg8o&#10;GDJCyfOfKlL+jgDyp4L8uaItYPyZIC6PP224AFFUo8w9ioIUqy05jQJJSd8RBbm0ugsjVfBfr+IU&#10;INsNZoQXYggEI6pg7BMg1wjCFZXT929APhWDlbxIKYcm5dVk+2WQ9nU5sqIOoFKAZBOrLUnl7v4+&#10;LMzOYGVpETubtNZUJbvb8t6e6kcqQB7Rth2fobG0BBpa6tqMFGgLc1GY/B7dVO9Okx52KkgBpH9o&#10;CN0dNtg77LRJjWjW6pGflYfi/GIFyBo2TYNWzU8KIHV81FTWQFtTg5nAFFXytNo9NB+chaWxHi5t&#10;DbytDYjY2zFPdRY06zBJBRntascsoSlwFCXnI5iC/LlQSwP8VJXeunKquAYc9ttwF56AXVMDX5cZ&#10;AY8LswEfluZDCohy0t5ieBbRyAIWIxG1er8cXaGi3lJFb79+ouq6PsP+8TEuJZ+OamTB70PI1Yub&#10;tRi2CHW/oQ1TRj28hLlfV4uJFtpyji1/aw2Wu/TYHpA5UQui/Ry0BGSYbdltxjIV747PibNoEDfb&#10;y2qr4hXV3yVBKVZaHjeWIhjlPdqKRtVKu+we2eJ93Ywu44CAXPOPUt2ZceqysfXiNkA1uRLDl7Nz&#10;lblxJVNInx/w7RMVI/vqA9XkzZdv+P51D+v+alxNZuNmMgFH7j/xPfSOgHyFj6PPcUZrfTr0ErvO&#10;P3HU/waH9t9x5fwVl73/xDFt9pHjH7ge+A0HPS9w5Nfzbx/i9PYrzj8/8no9qO2UsmPmnGJC7O9/&#10;NI4peZT5RgGjiAo5F/344g57Z7fYPf2I7YNLbO+dY2f/HBsHFBVsO8dXhOKNOjp5W84FIiD3OK42&#10;D8/U+PCPTaOD/S67oBBJ6RnQaJrg8/joMj1oa25FRVEpctOzkBCXgPdxSXgnBarjU/Gsti4HlXXx&#10;qNOlIqcqCf8Xc//Z1sbSdW2jXsE552wwOeecozHGZIskBAKBEAhEzjlnY2wc+LVjj1GibZm1ruu+&#10;n/c59rv3h3l0q9UCqbvrrDGrZs0ZlPgS8TnRiEuMREJUIrLji1CS8QEVmX2oy5xDTdIiKpPmUZ27&#10;BJftEwbbl7E+uoyq3DLkxEXhXW42TlbX6Z6Uo7+7lQDkxdim6ikvQD4f1pWRTvZOq/hycoCjb1+N&#10;a/v9hFszDsibtrHEXpEPmcNu0hA5GmW1sDfUoLW22hyzUYm01tYYENaw4bUQfsoR2cz37B8aYdJr&#10;WdbUaNYX25UX0uHC9buPcf/RC9yie+3ucJhZbM3kmcX8AWOQ/wmQ/9bDCYz+mWl/aI+O6W8oPlJr&#10;sS0wWm62tsbVlpt0phylIqXGdEwrX6QitbXGIH1U7FOzK2YMMr+ogir4vgFkSckbM86oTDR93ikM&#10;js6dAXLMAHLAM0Z3m7D0Sj2Omb+jSRu57kN0TdxdPaag/wx747m5NSrDNbNCYZWg7mx3GBdbgJSL&#10;bQBJ5bhCl1pruecJ8eklfuelVbTznmSEvkZa0HOzNrs8IxkfygvRxM5N4VsKsepg711TUYWSolLE&#10;xSYhP7eYgNQYJJWiXOqEFGRSQWbThcpK0Xh0IbISkpBGpV9RWm6GEpy9g6baYEFCDFpyUgnIDDM7&#10;PVxVAg+VYxuP1aTE0r1OxkBJLhVcMmwJEQaMjvQEtKcl4F1kKBbfv8G2xhbpWSx4PJghAH0DBOHo&#10;JPpVloPbiclZApLHeX2kxjUO7OP1VUmMmcVNs7736GDfv9735NQEMauC3uY63dwlqn3fMHqUi5Sd&#10;fHNhJnqoXF0FqXBkxaK/MBXTVYVYpIs9Y+P3ryumgiyEr7EII40lGG8opYJrwIbXgX0q1sP5CRya&#10;ZLvrhN8ENudmUJCZYWpkz46MYHFqBvNT8yabj8YfP21uYH9iBBNU2NsULJtsK5s1tTjocmOfavOT&#10;YhG/6Hsr688Rfnzk83pEN/jbD7rGQ9gbjMNx9zMqxmhstzzG1577OHZep2t9A4et9+l2P8Zq3WMs&#10;1tzHauUfOGy4gF0qzSWpSrrbh+/+xreqK4ToU+zN1WL7ZA8rn3+YOEYl1RAEtw/9M/KBJigqBlL5&#10;GI3yY1tZpfrTwonp5R1MLe7Qi1IyFz7nwzNwsePXuHR3/yhceuZ5jwbYXiQkRvhMu32TqG+00x2v&#10;QWFhGTJzC5CenYtUdr4ZfMay07KRGp9iskmlJZ510Fn5SKdl5RXjQlT8E0QlPEJqThheRz9AVHyQ&#10;SV7aVUVVUrqJ1vw5tOWvsrdeQ13GKkpiRlGROIX36Qtwlh6js3gbo42HWHF9xZL7GOuDhMvyd7O6&#10;pjA/hQpqHTs7axgbG8Q6e8HDvTXCaA/ff3zG91O5tf6076ZQFtXc8fEOJqZ64B208aGsQ7ezBp6+&#10;JrpYH2C3vUdHcx1crc0mz6C9sRFZGen+Egw8psS5XQSrq9MBp7a07jae63BQYfWjuPw9btx9hKfP&#10;g3Dv7l2jPLVaQDnyrHACxUKawWLBjz1c4MSMZQaOZz3eDm+2Nau4tb3Dm7vD30wXgr2k6o9opluf&#10;WRcQpR51w6UeaX5I7pp8jEq8qpKhsuWlDUJKwKL8J4QUoqNckVKQQ2NzyC+uwF9XbuHChUtmzbJn&#10;wGeCy1U+wktQ9hOQWkUjCPYTjJrVVhiQwKnxSROILljy4el1uDFKtTnHB2pZ2U+oHgVIZcn2eocw&#10;6PVC5WBlZtyR7tzaqsqb+ieWlC5NM6Yr4yNICnpBQL7A08t/obepHk3V9CbYabU31KG+spKdlw1V&#10;Fe/87nRCKooKSxARFkFYxiOBgFQ9Gi0xzM7I5oObiUI+pIWpOcihikyPjYOnp98UKVPlwTx2xgoA&#10;d5XmmcDw/jeFcFAhfqA6LI8IQtHrZ2hIjIKvLJ8KMgmN8eHozqB6TIlHT24m1Vw2GrOzMdLnwWj/&#10;IJWjcoX2YGJsCv3KBcmtJrO8fVrHP2quie7FGBXaigKxqfY1NmbGipc3TZC/Ordt3uNlXiOFQY0O&#10;jcDrcMJrd8D9oR5OdhatRTlooyfVR5hrffgi4T5vewPf+3wME46+errYWtXTVEVANmHZ04LtkS4c&#10;TntxND9qUqmdrC6wQ6rARHcnRnrYwfH7zisLvW/GDI+s8v9v0C0/XprGAJXrcnkxjurqcFDfiI2m&#10;Fuz7Bk1OyuNjihelOjs+xA+pO4XisP19O9rH6boTSy0vceRIxL4jGB+d93HYcRsHrXcIyIfYaxIk&#10;72Kj7iY2qv+mi30BB01/mMma7bo/sEcV+bH6Ao6pJGcbX+B4fYrt4ZSu9pGZJNrd1XCU2pJ/RYvV&#10;jrb3DkwbWdukeKBnsrq2iUU+Z1pVY4q3Laxiit6OltAqxd8A1WH/4Dif51HzzHv4zKutDLGD843S&#10;FR9bwNDgNO8pz+njOR6/ebR1swOjR+LuHTIdoPKUystSEb2xyQUTNXIhNOo+wmKeIjzuBWKTXiM2&#10;NgRu2wDBtwh30Te05+3BlnWAsrh5FEYPozRhALmR7QTkHIqifWhIX0Rr3iL6q+hefDiErWQURRmV&#10;vGGjlPFrvAj7VFJH+PrtM34QiN++fyEclQZeWbtVOcxff9oUEdL2B93Vj2ys6x5MzDrYiFVCoR6u&#10;rgZ4XC1msLylrsqsBOm1t6GHLo2rs90krdB+b1fHz/2+rk4T/On19JuVJfHsMaS8Hjx6iju3bpvx&#10;NS290goDbeUeS/H5pT6heOSP4woE5E/1eAbIbXNj/TdVAaeybWV3JiRlUqJSktpKXeqGW/VLzATO&#10;Fo8RjoLiOhWIBcu52WXME5DK26gqjLrpUjACZElFDf64dAMX/ryM3Nw8vseGyAeioYUNZnoZfRpr&#10;HGFDZ8MWHN2apDkbm9QMt9SmtlKWfZ398PaqxOssXbQ1k0xXFRG1dnuSjVwJPwRHrbbxZyJf5vej&#10;6iUgpX718Mrt3l9dRPyrZ0h//QpJr56jpeoNlf17E1umrOLO1hbUvK3E+7dVCHoZbEq7FlFJKrO4&#10;H5CJSCIk01PSjYrMouVn5qEgja42wZkQRsC1OekJdGNyaBy5MZFo1JgeXekemtTj6LsSDBGItpQY&#10;1BGIAmQTlaOTrnYH4diRThWZmQLfmxI0EZDTTqeZoFJlS8Gsj5AcO8vmo3HZRap4BYgPUkVqNc/I&#10;8DjvibIhaex1zSRT2KArp0xM8gw2N+jasWOZnJiicvfyGXRBQedKfjDATttNF37U2YZheyPaqK57&#10;NINNSGrJ40h1IYaq8jH1oQxTBKZmtudaarDitmF70IG9URcOxt04nh3GoruDAOM98rjgc3ZicmAQ&#10;o4TDIpXVIr0MpUNbWZzD+uQIBovyMFmUj5m8XKyXlmKdinm70+5f3rhKJcnnXiUfTug5KRby8Ns3&#10;Uzr29IjXoS0cnzpjCciX2O+8h0PnHey03MFe81267NcIw0vYqrtMt/ovbglF25/YqRcgqSZpe7Tj&#10;5r/MuSuOZJweUjzwf6wcb+PjySFdbYoPDU189JuVxccPS15XIzrkbe3Qy/LDcmV1w98x8x5oiGeB&#10;HoxK7wqcAqiyX8lm2HZm59cwM8Pjs2t8fvUZ5X/YPrMtdvgb5vMykxd1xd/Rrame+da+sQtPX91A&#10;XFIYouPDEB4RjLDgIEz3Up7WfoS7+AtdmG00ZuzjTfwqypK8KM9sQku5G0Wp7ahIn0Bt2pwp5j3d&#10;dgqf7RhtFZNwNvrMLPWP77zQp9+MfVfJRQJSyTmtfXOcsAwEpB+kR1SXu7RNvt5hgxzH+KibIGzC&#10;QE878rPSCEg2wNpK0wjrKuVmv0cVe8p2GxVmezPcTju8rk743C4MDdBNZG+gVEkau7t77zFuXr+B&#10;wrw8f1ooutKaLfMnmDgyPZnSrVuA/A2MZ3C0XAKdK1dgfWvHKIi19Q1sbGwYSBrbYS/NcwRJC5Q6&#10;TzdbkJTikCn7t2BoQm3YyMwMMRvjMm+eJlW8Q2NG+algvhL//nn55m+A9FHZtDn74KMS7NGMNd0M&#10;Nxu1gsYFSEHRuN40uYl6rWJY3VSQ7q4Bs+pgno1LgFSxLz8IlqEyuVNTU9z3w3FpiQqFYFynijJJ&#10;NjR2yvdODnYR9fwJ0gjIrrflqCsrQputFk011VT69aaOUGVZGWqravD44RPjTitrT2xMnEnym5yU&#10;grjoOKTSzclIzaCbnWUAmZuahdzkNKRGx6CU7tEcv2dBajryYyJQnx6HFrqurvI8Kkm60zRfRSG8&#10;3LqoJt/FhaEpPR5VhKWdLndPQTa8b8tQn5uFOT4XS/xtAuHI4DAG6GEMEmoeXmuBTTkrpSg1/DBM&#10;aM5oEmRmwX9dllZNg13WWmg2pg2aroXuleL0+twe9BK2Kids6rO7VQ+pE862Jir2FooHurBUcKM9&#10;7NwrqBpryzBUWWTGJKdris3yyFmCcqapHNMtb7BML2qrrxk7/Xas9DRhe8CBVXcbjqd9przDcLcT&#10;cwT99NiMAaSyxWuGe9o3hI0eJ5pTEjGRlY6FjBRsE5jbNRU48NB1n/LhC5/F06OP9Oo0JnmK7U9s&#10;h1/XsTdThg1nDA47g7DneITDrns4cT/CgeMeDtpuY7v5Eu1PbDf8ZVbTKA5yl+61zALkbiPfb/oT&#10;n1suYtt2GWt9GWY54ZrGP7/s8JnxA9IyxWKaAPFjuuGWafKTbc4a6z9vllD5zy462+fmvrlHMnVm&#10;pkM7O6ZzJG7k3cn0Wb+S9f+NC4mphGLkC2TnpNPlyUFkyGtMdNEdq6GCaPwKX+MBesq/0h3ZRFFy&#10;A6b7VWTdjoXxdbzN74ezeB9zraeYoo20foaneR2Hq6dmVuz09NgUwFKVQJnU4o8fgqGAKfeaZgCp&#10;1wKkH5J+cH4yn/9BV/z0VBmVP2NsuA/9ygZOV7vLThDSFKOmjOGu1ka01lWire6dsWY+BLKmmndo&#10;pHvRRyVw9dYD3L7/FPfuP8bdW3dw4+pV/v1TAmvDpIuylgbqwuzuE4Qf/cugzqvG324GL+RPt1k9&#10;3ApdrzWNJW7yJmya6naWKW+f5c4bKPNmqFGZAG1CR4DUa9U70b6OC0aqsdNP6CnTuMZWlEH8wsXr&#10;uPD3tTNAshFPzMLZ56N6pHrheSr+pd8s19oCpILJNQPoV5HKTjNHZd5vcisOUoEozZcJ9aEJkgrn&#10;GRkZwfj4ON3IsxySNAuQZgyVpg7h69EhYoNeIvrJY8z3dJukIy0aP7bxvtTXmck0Vaesr67DsyfP&#10;kUwQqu51dFSMmb2WgoxT7GM83enkdLrYdLUJyRxaXjoVZSKPxxF2+QXIiYlGeUI0vZcENOQk4wMV&#10;oqNYbqvc7UL0C5hFWXS5NTGSigoCsrOQ34eArCvIxbTHY4Kq5+QGj/Ca8DopKa5Sncm0L1OcpxLj&#10;Tk7wuvvGeI/WTeel3725tYv17V2jIDVMovFi1a5RqQZ3b59RkOqYlVlK9dn7e3vZaStqwIlRn8+/&#10;fHN8BBNuQrKqDL1lBZisKsFgSRb6ClPhKU3n78iArzIHk3VFWGimO95aiVVHNZbaq7Bkr8b+YCf2&#10;poewOTWMmSGvqVezJjVESM5NL/DvT2F11MeOoxAuXq/phCispMZhjZ3KRmMFDvs6cTw+gc9rK/T2&#10;lEXnBw73KVz227De8xqHDlr3E+x10KV2PMRX93Pstt7DbvMNwvFvqkmqxCYC8QNhSNuz0c4AKfWo&#10;1zvNF/C16TK+2C9g2XGVqraOIuSU7ekr29K2ca9/5YCU9/gLlhYgz4fSBZrl4VlmLQW2hI0gqjkB&#10;E6Au2FrG12b+wKzwURINJemVu09xdOg3fbcL8cnPkUAFWV1djpKiHMRHhaKhvBzz7gWs9x9hwfUJ&#10;Y7ZTdJZ+ovvswaS3hze8EdP00WvLh9FRsm1srvMUo+0nGOmifN4k5L4JdF8NEP+b/ROQfkj6Tcf9&#10;W41Pzk2PsjeW66z0Zjb0OwlHh41wrEfHh/cmbs1eL0i+Na913Ouia+NywdnjwZWb902yTSnIu7fv&#10;IejFSxOLKddRClKKzrhK7FUUjPsbIM/geN40UK9GIlAo4Fuu1/LS2m+gVG1kUx+ZgBQolbPvkDfF&#10;ZFY5/mrWl8plGGOjFJzk4kqtCJB6rdl3TaxYcZDK6nPhr6tmDDItLR2Dw6PopwuuwWp7dz+m6HL0&#10;0832jcmtnvoJRqlJjUEa95rgHB1nI6JL3tDQatKJqWD+PN0TSylpzFHutYdAUfYe/SZN0AgUcrEF&#10;CnUSi0uLONzbRnJUBMIfPcSypw9vC3MNIOViS0XWVFSgvqrKKMjYqFikUBXmZOdRQcYjNCTMzGDr&#10;uACZxvfkYmekpBGSGcjUNiUV2fHxKIiPRUVSPOrTEkx6M1tuChqyk9CSnwZHYQa8VUUYICRdJTkY&#10;oJp0FWXTFU9BTXY6fPQsFrV0ksCfoBs8Mi4QUlEPsgNRB6TtmY0KjOMzmFShLuNa+zsr/W65fAaQ&#10;9BqWV+WuUTlOzWGg3++KD9ElH6aqHxnyYWzQC1+fxz/WSZXq6XDRHfZheop/e2LC5NtcHx+Gs7wE&#10;LVR5LRkJVL9J8BQLkikYLMvA8JtMjFfmYqIqD4uNpVi0lWK2sQRrHTXY9TlxMOXF9uSwv2DY5IyJ&#10;TV3jd1qimznhG8SOtw+N0WEYJSAn6ClOpcRgnZ3IAV347W4HTtfmsLMyiB9f2IEvTmC5OxIH7Tdw&#10;2kvX2knV2PmMbvZz7NufEor3sPXhGnZbLmGv7U/sEZLbBOEBQSgg7n/4A7sN3KeiPCAsv/D4Mc89&#10;JCC3Oy5gseUZTqYncLRLYXKkiS6/Oy23WoAMHIuUafIz0AS1QLPAGgjYQDNFyALMn73ol2kxiFYW&#10;yazkHdZrqdkL2XlRqKGsj4wIRX5uOlKTwxD2+h58vVqT6MZS/3f0VX3H25RFlCS70VXrRZ/Dx5t8&#10;gLy0bt7YDQzUnmC05RSLA6c43jg1tW5Pv//Aly9SgD/+i1kQtEAYCEm/+Yuc+1Xl9MQw+t0dhKQd&#10;HlcTPF0EZGcLv08zeuwf/Cse2hrRYasx7rft/RuqlnI0f2hAVm4+rt95gPuPX5kU7Y8ePEZkWARs&#10;tmaj6pRg1NQ0PgPkPxTkv8BRtrOvJJyHBKQ/llHjIyraL5PaWl9dM2mTVH1OYzt7VKpmu7Nr9i1V&#10;qSVVytCysUHXdXXdJPlVg5SrrTrXKuWqwWglxh0g7C78cZkK8iqSkpIJu2G61FMGkK1OD4bYQJRL&#10;0stGLkAKiJYJkD19w0ZBCpqKr9TscMOHVlPqVOu/BWjBWWEtCwsLpgiatvo9BpBUUcb4/fQQr6j8&#10;6PYWkqOjkRUTg5neHhO/am+qNXWxG95peeFbtDV+QEXZGzNjHU0YysUWJO+ws4pR4S4qycTYRAPI&#10;9CRacirhmII0/sZMvpcTG4Oy+GjUJkfDwWdVs9jdVFzdpVno4tb7rhCetwXoe1uI3jf5ZmzSRjA2&#10;5GbCVlbCzrILE3Srx6iaRqUKCUgpSE3CKJ2a9lWx0KqBPcEORjkhNWGjej7q+MwEFd1rAXKFnZ9W&#10;eMxQeZvPmc/T2GHJpicmCUCqRYHSPQCPvROeNic79l7M8P9P8lxBdGJgAJujY6jJyoA9LxNdeYRj&#10;UQqcObHoL0iGl7AcIShHKzIx+Y6KskqwzMXihxJsuhqxT0jujbqxOTFoSsyuTM+YLD/bUryLc1j0&#10;erBF1/5N0FN4k6LhiQ3DNEE8kZVM0L3Hoa8bP3ancLQ6Rte9BjN1r3DqeUawPaB6fIrtVsExiIry&#10;pVGQ201Xsdd6hXbRAHJXKpIwPKA7LThqHFKA/Nj4B75TWR46+L7jIg7b/sZXO1Xkh2hTj2frE8XC&#10;2STNLyXpfy1QGmgSioF2Hpg7+4LrL9um+Ag0RZgE2nnAWopVJsBaytUsI2abvJCY+Bpv2XuVFJTQ&#10;xYlEaPhDZGQHo8VRgPc1lPaD++ir24Wv7hTd5Z/grFiHx7YDT8sx7Ss63izBVbmH6a5TjLuOMeNb&#10;94fu0H3+cXr6L1D83X5Xi4Gw9APz2xkkT0+/Y352En09Dvj6lRyXkOxugZuANEY3u8fRBFe77ed+&#10;t70RTqrK+toqRMXEUUHew72HL/Hw0Uu8fhXChpeGsTHVO57kxddAO12mzd2fgNQY5P8ESKVs2t79&#10;ZMaiVqkmzLJBuTl8QDVmt0KorBEqAqW2gaBUYXm59lKXUpbat9Ll6/sIlFJ0Kj+gGEC7lhSOzuB9&#10;Q5sZg/yDbnZiYpIBpMYgNfbY4R5CLyFqKUi51gKhQKmtlOPM/DqhSNVJYHp9kyZJrxS2/oeUkIGj&#10;Ua+C4jJUJldjkSoh64ek4LhuOgPNNCq9vsJbokJC0FRegVG6kloS2tHaYEKtFI6lJBUtDY0oLigy&#10;dWciwwnTrFyjJF+9DMaN67cQGhxqxiClIlM1RpmajvSEeLOqJo3gzKVrXU04tmXEoZ3uc3tBJpqy&#10;EtDI1110sfsrCvwTNtx2c9uQnYq36SkoSkmCq6WFynDIFIIyypGAGqMLKtWsAPoRdg5jozxGmxif&#10;xdTkvJm5np2cwxQhqY5KgPSPM2+ZIYgl3h8N6i8tbZiwLHUYgqTyL6p2jEo1SIFPjY6bmWYPO7pR&#10;twf93S7CU2VlRzHkGaK7Twh7BzHR0433BLqzkMDPScRAfjL68rglJAeLUuErTsOwQFmeiYmKLMzX&#10;FphEGbu9H7A35DA5JVfHPVilkNjUiieNsQ70Y44qdp1Kco1qMf/VM3TT3bYHP8N8WhxWy3JwTDF0&#10;OD6I72uTON0bxsmwXPhkrLSH0rV+ho/OYGy3PMeR8wmV5HXs2f/GfjvhSEAetBKGVIkbtUpewWON&#10;/omafQLz44c/cWL7C4dUjvuOPwjcizh1/Elg3sCSKx3fP60bEBlXmmASrPxK8Bco/yfAWe6wZeeB&#10;aaUXtOw8YI0QOvCbvEZ5hOaYJmnZ7i/ERoSgvKicQPFSPSYTJM+RmvMSWaUheNvAm9Vqw9b0PgYb&#10;17DooEqkKz3e/p2N4ASDjkPMd5/SDT81gFzw/aCq0+z1F1MI/MvJyb9CMdD8SvEMkHK3LTsDpSCr&#10;cwTI7e11uDrtBGQ3BnodBKQdfU5lWhEk2+DiVvuWCZbd9gZ43C48ff4Sf125abL4PHv+mio5wjRU&#10;uZHNzS0GSnKdFI8oQOqCKXPK/0ZBbu8d080+NIO+BpJsKH6FRZd0kQ2HtkawLM0vmK0KzO9qttvM&#10;eO/8BKRllksuV/wTIa0ba2txGJh1uX1ISss+A+Q1JCenEIJUh3Sx3VSY3vE5dFMRjqtsAAEpxRgI&#10;x+zcIkRGJxCGdPkmFjFMtekhIDTzpzhRxUYqi7bG3wRIKUc1ZKnIcSovQVLwFyzMah/+xiWqXgH9&#10;9YuX8NrbMWRvMyufBMjuthZUlhSbkKzG6hoTzxgSFPITkNlZOQRkEB4+eITrV28gIjTCP4udmomU&#10;uASCMQYphGNKdDzyYqLQmBKN9oxotOYkozE7BS2Z8ahNVS2aBNiyktCWR8WYmYQ6Wm1WGtLCw9BS&#10;WYkOArKPkJJylAlemsFW4PxwACAneT0ExwlupSKlIE3Rrvllox4Fyp+Fz/jbNXsqwGr8Ufd9anLW&#10;KG9dO5+iC8ZVCmPUKEUlWPCpZpLLCd8Ivwvd/dF+qs2hMTPOKXe4VROO+ZnozklBD39bb3YC+nIT&#10;4clnR0hQmm1hMnyl6ZiszMZibRE27O+w2dOATa8dG6M9WBntw4SqUiozUY8L3i6qVpeLoBykWhxC&#10;7qP78ESFYSI6FNPpsViqKsdCmws7o0P4Tlf7dHMbp58OMTdSiEPncwPIA7rYB513cNj1N48Rhh10&#10;r6kIP9r/wn7Ln9iuJ/ia6UrbLtLN5j5dbaVD27cTjATqCV3sr7SPBOqx+xJWOh5T9dZAtee/fKO3&#10;qdK23FfCDK3okXqTKZ440P4xSXMOkBpD/GWCItvuf7EdbQ++EIqfzb5M+34jIFNSVf86HqkZgmOI&#10;qVcdHfcE6TkhqKhLRV52FOoqSjHnodtId3vRe4q5IQJx9Bhe9zJmRw9NhvBh1wKmPGxsbHhysZWB&#10;4+TrvwHRUoeWBSrHfzEzVsnP8txvVKV1jbV0P3t40+2mfoTqp/Q5W41q7KWr/VNRnll7ayMfvnHc&#10;unPP1LK49/CFv5g4AVlaXG5Wq7Q02/GRQFxbkSssMFHFaVBYN+TjWXD4v8DRmHqm/SMzuWMtIbRW&#10;ychFXlZDWlj6zZQqXwrDSpMv2xEkBcaz15Zt8fuo4W3tHKGm0Y7p+S1TE/jS1Tv486+rSElJheo0&#10;j1HtKMmuAOoiIFXlUGE+QwSBR3F8c2uwt/WgIL8MN6/fxbs31ehyug1UJ+bXTPiQJoE0GSRoSEkq&#10;eNwfMsJr1NQCb7+XYCEkZ60lh/412VKVSpyQEp8IL9XRpHcAFUV5JkB/or8fBVnZaLfZCMg6U8Po&#10;ysWrdLHjUFBQhozMYoSHRePmlet4/viJWXYYGhxGQGYgMykVGQmpyFL4T2goKhNj0UAF2ZQehw8E&#10;Yl16AurZwOvTYtGYyve41bGKFL4mZDIiQ1Gek4cuG58FZzdGCH8tN9N6d802j2vmd4KQ9A2bMUOt&#10;ktFstdxpr5euMWG3oMmqs/FgeQYmmJ/3RK61hlZ2t+k9rOjeHZpJLqlPxbBqXNLY0qr5rMKFtHxz&#10;hH+3v5eKfNBn/u8oX08MjmFG15zfb4SdeVVuBlVkJty5KegmIDuy4uHIjENnVhzcVJRDVJOjpWkY&#10;LUnHXEUhVhrKsG5/i/WuOqy7bdj0dWLN14tlL2FJ93qFqnljcROrs5tYGZzC6fYBCp88gismHO64&#10;MCxRiW++K8VaXTk+9bfhywLd7e0tHB8u4mSuGStdCdjrfIoT5018br9koHjgJCi7/8QR3eeP7X9h&#10;y/YHleVf2G0jFAnGj42X8KnhKj4Snh95zqfOC/hM9fjdcRknnXS1e29h2R5mVtEdf/poBJCSxogJ&#10;KlRmytLKe+Q20DRu7zcl+rXqeyt+Wglj/Me1tcYbf5uYkbEt/2aa2AkwkyfyzNTuL8TFhyE6MRhP&#10;g28iKoFwjH2EpORXeB3xEGGxT5CW9Rrlb3P5cA1j0MObOLYJW7MTOYX5qG6qRHllDiors1CYH4uc&#10;jFCM+Rpx8nmOP3gPX78f/AOQ5+1foWjZD79pPFOAPKHlFeezZ/ZgyOXAeE+nmYTxEJaC5Hlz07qo&#10;LDXJcOs23WuNPT4OwuuQKERGxqGkpJzu8UeTU/HT4RdsrGxhZ2PXFFs3F5gX2gKkZq3/FZA6rhnt&#10;3YB11hYgaVKSP8ckqbgWqES0b43jrWvQn+dv8XOCsxX2Y/ZpqjmipYibBKS904OJuXVcuHAZf/x1&#10;DX/+edmEyagI2ShdQQWIj0wtmcS6Tle/WcDvJdB8hIGU5OTEMtVaGMJCo/Di6UtkpGeZCZ+h8Xmz&#10;MkGFwkxNbppW75gwI4Ud8fs6Wh1mZlaQUdEvraqZm5shIDXjvoxVQvSNVrsoO9DYqCl/4bI3411p&#10;KWzV1SZIXGnO4gjGS39dRkJcMvLyStg55yEuOhE3L1/FMwIyNCQc0VSLMVSYGVT4Wm6YQyWZQyVY&#10;qZlrwu8DXcO69HhTarWOsJSL3UJgKjmFatLUZCajLC0RGVERaK58D6etleqNUBr2jz+qQ5GLPTo6&#10;Rmj1YZJbn1xcXkdNnkgljo/R9dbYpDoXQlPHdB80hKK4OQFycWUbM7zWsjF2MJubh+w01glhdip8&#10;b8DD/zfC/zM8YWbDh70jmByZJCA9JienIKlwImUun6Z3MMFz5ifHYSsvQmtBBtr4W9oz4o11Zmkd&#10;dyJ6qCb7chPgzScoC5IIyUzMVuZhsY6gbCbk2iux7bJh192GTbcdq94uTPR2oLOpCe0fmjGlCSOq&#10;eVd+NuqjQuAMe2XGJLeLM3GglT2Vhfx8Kz5qOfDGKk53dnAy3YSV1mB8dt3CZ7rLJ1SQWpe91/YX&#10;FeEfVJCXsPHhb8Lxb+wpT2QLgUglefzhKt1qQpSf+cTPfKZb/t1x0RT9UtD5Yns0trY2TFtXlItq&#10;fytB8NevXw0g/fMPv5sg6d//NU9x/j0Lplb29N+MCjXQrGXBP42iKNAuhMfeQUj0PRMs/vTFLWhM&#10;MiL6ERIzXyGWrnZ01gsk5UcgPisc4QRpQmYUMorjEZH2DC+ibyE54zU6e4pR/T4R9pZMzE/ZsDLX&#10;h+WFSRNbdR6IugiB9g8oBtq/ADKVbtPIGB8ulc50dWDI3WnqOAuSxpwE4pn10bq7HHhXVYVrN27j&#10;/sPndK9DCchIgiUBebkFlPSnqCcgVSPHAqRmmNUL/a8AeTauYSAWAEj/WJXCYDZNvJy2Gq9TrV8F&#10;V5vxq7NxPBNPyM9p/NNajqh9gdMoS8J3YXkLbu8EWjo8+PvyLVy6Qrt03YTJaGJAClKAdLi8Zpxy&#10;WEHldA0HqR40gdNPpTg9u4aYmCTcuf0A9+7cR2ZmLuGpUg6LGKFZKnJES+rYkKUkld1HptUlva4+&#10;M0Or2VeTWdykPRNQ/CUYaggjl8MBZ0uzqTGk4l9JMTHwdHYaQNpqGxEZFmnGf6MiYtlBVSAuPh1J&#10;8cm4dfUanj5+jJdyv6MSkEiAxvDctJh4pEdEoCA6AlWJ0ahLjkFDagxqqBjf02oJyUYCpFGgNNCM&#10;R3VWKpJDg1DDTryzXtEOdDPdHnj6+qmMqfAIPC0jVNTAFIGptdVedqJWeVe5z2bCRZMz7NA0abW+&#10;dpZIhB3GkgL5F3VP97C6sW9M++rEtBx0em4Fqpui8r0rWmXDc+dmpCJHTLlYQVKB6Vra2O8ZIizp&#10;avPeTvD42DCh6bSjNicDDirJzuwks5a8k+52F5Wki9adGYPezFh4cuLgyY3HcFEyJsuoJt9lY6W2&#10;EDu2cqq8Whw66rDRXY89b7spIDbZ3ghHWSE8lWVYsX/A24gQ9PG6doUFwRsXYcJ/9qrLMFtVho9D&#10;bnxfXMThzDJO1xfx0VeJjY5X+EgwnrjoJstldlyjG30Ju41Xsd1wDXstV3BIFXlIFfmRkDxq+Yvn&#10;0QjIL7Sv7X/gtIuuNwG55QzCiueNGQ+2XGpVUrRUoJTheZjJBL1fkPwFw/P28/1z9jtY/WV1A+38&#10;+Rc0IZOcEYbwmCAkJkUjJTkS8ckvEZl6D+lvQ5BYFoHcxmQkFIYgIZ+AzHuFtJIQxOU+Q1DcPTjo&#10;4qakRiE5IZgu1kucHq/g++EhfhwRgITPeUCet38FY6AFApJyPL+0EJ0E4ggBOUz1OMjeMRCQcrkt&#10;83Q74HJ10o3LxNXrd/DgEd3r4EiEEJCpyelUvcU4+vId7e3dZjLEcrE1HqnpfoUA/E+AFLx+rq0W&#10;HM/ZqpZMUQWu0V1W3JxZPsVjP00g1bn6vKB4FrRqjvE9pRjT6gHTAPc+IyQ8Fpev3cEV2t9/y1WN&#10;Nmpogg1QyXTdgxMGdFoq1dHt5v40PJqhparxu9BjCA4OR35eEYqKyjFG9aNaN/qsTGDVeUrSqzKy&#10;mp0d599QAHu7ZmE9A8YV1USEPzfkrH/IgFCpeVcNR1OzWRff8O4N3I5WxBFuSkYqQDbVNSKVbnN+&#10;TgFioxMIyLeIj0/lfizu37mDp0+fmRx+sQlpSE7i/cnMoZschazICJQnxKImmZYYZWaxqwnJasLx&#10;fUqMAaSNasuWmYQqArIyMxVJoa8xYLfD56JyJISkDhWCI0DKxdY1MytjZmahIHEpR81WG6XPTss6&#10;R2BUvXENoWhMSqsrBER1WHOE38LqFmapKGeoKMemF6jw6WbTtD/F7RQ7Hrnc47ymoz7eG4UCeQZN&#10;RiJld1dSkcEBKtj+MaM2Va54yjeE5rIStOaqGFkK7Px99vRYONJi0JEWjQ62N2daFFzp0fBkRMKX&#10;HYPx/ATMlKRivjwTa+/ysVNXgr0P5ThqrSG43mG/tYouMPdVvbHqDepSUtCYnIxGqmxXaiLqwl6j&#10;OjwYk+WFWG6pw/e5CarHVXzf38Ih7+3p0QE+TjZjoSMSG467dJuvEH4Xsdd0FTuNV/i/rlI5XuX/&#10;u2gU5D5NEzjHdKsFx28df+KUUD2lktyje77cFQ8fgd3B67D36cRk+t7cYxujG6zJGlN5Ue3wXNzj&#10;T3VHtWctvvhyImV4zr7+IPBU8/vHb6Zjv4xQJGMC7Rs5E2gXyvJthFs6H9RwJCW+QAzVZGZOKCJT&#10;XiCWyjEq9zUSCkIRQyUZnvzQKMugyDuITHyO5KwoJKXGU3WGoiAvCi0NmVQPBVSGW/hxfHg2my2a&#10;/zf7FygGGgEpOBpAnn6HraMFWfmZfNjcGKF6FCDlZguSBopnkNRWiU89A26EhkXg8tVbpthV0OsI&#10;hIVFmTXMxUXFJlNIW3sXhgZHsa1Ie4JJYxrKjffxiz9fnRUYrv2fJjhSPf6mHM+gpq1RgYIdobgu&#10;gO4QcLv7Zru1d2BM+zon0DRBJFD64yoJRuX3Y4NdZENUkoTXYTEGkCr7+ueflxDyOtQoSE2yDCiE&#10;h41NsZJmdppQU7iP1KNcQq1T1bKsqppG1DW0EML7xsUWILVCR2BVWQdBUjkotXpHKaWkJuVut7S0&#10;w033UIHVAuT0pH+NtgCpejZaieLtdRsFqXKvKsSmrM9t9fWEZBMa39eYaIny0gpkpGWhouK9GYtM&#10;oAt99/ZtBAWHGDimZxagMK8Y74tLkR4WgnyqnMrkOFRQ5dQkEYwEZA3BWJMah6qUaKMi66Qc+bo6&#10;IxklKXTJExMw5u7j/20166x7BMoxwp7K0cBvXApyygwZ9BP6Gu4QQDUmbYLleZ1UD0jL2XRMZS/M&#10;kjSqx8WVXZM8YYm2yPs0z451jp+3TLCcJmhnaUoAIhdckNQE0ARBOUmbkEIlMId5zyxA+obG4dM4&#10;6TBde4cTlenpsGUkoT0rBbbkKDjSY9CaFI62pAi083d38pg7IRSe5Aj0JIdjOC8Zw8VpGK/Iwkxd&#10;AebqirFue0+rwsqHCqw0vcNUfSXWujqxQdd+1e3FcGMtTjcJwE97FDd7OKB3ppK0e4vT2FSJ2pMD&#10;U6PmC2F1+ukzX29iz1eCsdpH2Om8hx37TWw1XcGu7RKBeZmq8W8C8k8qyT/xiVD81PEHPjv/wPfO&#10;v3BKUJ72EJCuvzFii0AdxU5Tqx17RydY3/uErY9fDChVr1p5DEx9b74ONGU/P286/tuY4tlWlRqV&#10;WyHQVLrhl303NcIDLVBJav7jQnfFCdyN20iJzKQ7E4WirAQCMxSrB3PILMvA67iHSMoORVIGH97E&#10;l1SZr5GcEonw8FdI4UMaFfWCqjMY1ZV0BZoy8bYkCjVVqYTkGv/BNiH3b1AMtH+B4jk75XkWIHtG&#10;PAiJDGHjHKQy6PIDsucXILUVMM3YJG1o1IdHVCbXbt7FPbrY0XQx1Sgryt6aoGVVSnMp0zYb0Nbm&#10;Hl3afV5IXmCqR2VYFgh/qkde+H8DpKUejVtMk6LUcakOxXL5Y7x4M9kzal+mYNhNwXJbyXN/mdZy&#10;a7niIqEzv6DgZAFyFfNseLNLG7B3efCn4Ej1ePHiVQIyxDT4GTZij5JPUJFYgBTgeum+zcyv8TUV&#10;lCYBCLYBKsrZhXWCcO4MkLQxfyIM/+e00kZLEqdMDkolK5VrqVng7i63WXqnJXiC5OSkSjHMmfo0&#10;chuHCKV2WyPaGmqQStX3oarK1KPpbGkxY5A1lTVUmrUoKixFKUGZEJ+C8NAwvA4KRlZWHkrLq1Fe&#10;Vg3b+0a6yWHIpRtYGheJioQo42JX097T06kmIKQe5WbXZySgkeqxPjMZlWnJSCFUq4qKMDnoM5Mf&#10;0+MaDqDCHhwxgNQMtcJ75ug+akLGWlopF1owFBwnpubNDLU6FoFRiwHWNmWHWKEtrR8YSC6v7WJp&#10;decMnITl0qa5tnKzjU2vYGpqmddp0cyOT2mWXOVkqcpNkLpm0HnPxocmDThVGkNLHwedPahnJ27L&#10;TsMHQtJOhdxMELYQkC2J4bAlRcKeHINuGUVKZUSwUddaPTRYU4QJewWmnbWYH3Bie9qLk/VJnB4S&#10;hIdrOP36EScH+/hO8K2rHXWrGuGGWZGjJNhaCnn6/RMOd7d57im+fNrG55N1AuWAEBUkP+J034ev&#10;M6VYaHmCdfs97LdLQf6N47ZLOGi5iAOqy53WP8wEzedu/7jlV+6fKtmu+xKWnWHoqc+HvaUJe2oj&#10;bB/bH0+wo6iNMwUp+63NnbW7fxiPK9rkfMSJXgdOwPyEZ4AFrtKxVupYM+Zy9S/0lHyE5+03tBdu&#10;w1Oxi9HGNTjeO3F8cois0jREEYpxyYRiahjS03hT2ipRWpLFBzydD3co0thzxUY8Q05qBE4/zuOU&#10;UNxaGScgP+HHqX9W6r/b2ZLD/2JalfOd9pmAnFqfx/2n9/mQezFCQGoM8ryK1FYmQI5OTuDqzdu4&#10;efeBUZBR0YmIjoxDU4ONvbYXyxu7cNPt6aI7qllbzWBLPQqQW4dyq/4FjjIeswApIAZCUWOS1uz2&#10;+fgtrc02qzDkWq9pHHLpN1Pd6YUFAmd+jm6tJgeURYYNmSpyng3w8OQUfwiOl6/Txb6M4KDXZmZW&#10;ClIqUApSSlJZTgS6ZarO1nYX31/E8DjhR/dY7p8mZGYWt8ykjoHk+JmKpJsnF1tw1VJFpYwaUcMm&#10;QOR2K3FGf9+gcRU182viI2f5nWfm/W5sTy9d7GqqyEaEvXqO9sZGM0HgbGmFUp3VEo71VLD1tTZU&#10;EIZJiRkIex2GkOBQZGXm412lDbWVH1Ccno300BAURYegPDaM7nUM3sVHGkBqXwpS6vFtUhRB6Z+9&#10;rqN6rMpMQ+jDh2itqcE8wegm0N09HlPZUR2EwCcbG501Y4PWRMwUf5tCdZZWtowJdoKfapWvE4za&#10;X90QGPfP4MhjGzTCUWOSCwTjnMA4u2I6lXFlg6GNaPKL13aCndAElbpU5CSvs+BoFCSv84jHZ8xH&#10;VTfQP+T/vvZu2Kmwa7LS0EAF+YEudgvda1tSGGyJESYhR2UsFXVGChbbW6gCCb5jguszPTdl7N9b&#10;xunuAvcJueMdU0H04/4a9rYWscc2tDU7SvjtIy8uFGv9Dozb6zDSXIPTgw0czoximR7a6vAgPvK3&#10;HK/OYX91HGvzPmwtz+FwfRNfd6k4D1ZxutqE6cbX2Gi9R1f+Mj61XsbH1is46ryGA8clqse/8dlN&#10;SFI5fnH+he+uv/CllwDtfYwpewK6WxpwuLNuIKlUaDufvhtFaZYbUrWaKoT/zRTDyK2/OqKWGCo0&#10;L2Bf8cwBZurh/Ga/A/OnGj0D6oXm9FXUJa3z4h+jMWkXjuxN1GS7kZqYh7DocKq1R9g+mKDk3MTR&#10;0SLychMIP7puo3VISaOijHmMiqIklGQn84JThhMsp3RRFb+oQufngagCRL/br7Xa/8l+fKWSpB3T&#10;3Z7eWMS9J/fg6LBh1OuCz+38qSItSP5SkJ1s9OO4fP0mbinN2YtQMwGgGLyWDzbMTkxRDexBlf/c&#10;VEcaczJ1dPkbdg8PsbFPRSnQ8YL97J0sOwOkYGhlC7egKNlvXeSP2gqUPGeP8FxTjOTSGpY11kX3&#10;bXVp4TdbISB/mSApN4/KZnkNc2y4e8ffoXILf1+6jouXruDF85fmewtggp7HN21yRspV1mTL4PAM&#10;G+wS3ANseFRUI1NULjNsrHOrZrxydHrZAHJYKnKCKjIAkEZ1EjJDVDwaw9TMtlJCeVTKgY1YM7BD&#10;Q0P+gGhBmi6s6mkrP+e70iLkEVbKAdljt5uyALWV7w0g7S0OVFfVIzUlk15IFoJeKqt4CDLTc1GY&#10;X47ygnJEPH6G3PBQwjGErnUYwRhlACmTgqyie1lJFfXuTEUaQGamEpAZeHrjJrqbWzFHN1qB3lo6&#10;KZUtRSi3eZLXY2Lcr+akHtVZaS21Zp4V+G3BUcpQY7+acJF6XN3+aGyJoFxgx6PErcvKELOwwc51&#10;GRNU4CO8/j6qwWHflHGffbz+vhFeP4GSUNb7irsc8o7CSyiqo/HxevpcfWamvdvZBTvdzq6WDnp2&#10;bWgtLUC14jrTCMj0aLbRMNi5X5sQieV2m1Fzx7tbONrYwOrkNI7oeezPzmJnchRLfS6zzHB/dAQ7&#10;42PYnRjHtm8Q2y4n1gmm2aoSOLLisFRfirmaEmy31OLE48RoRQkWbDX47HPho68dJxMjOOC9P+bz&#10;+mN/E8f762Zp6cke2zqFwXpnId35J2YJ4reOm/jmvIVDByHpvIKv3ZeoGC/gUJB0XaKSvIyvhOQ3&#10;z3Vsdr+G19GAHx+32U4OcPhFJWGlIr+cqUg//H4zuuGBtmudc/Zaizus16be9sHn3+yfwPz6mymh&#10;r7+Wt+wrLhS/9qEo1IWiYC9qwufQGDmBN5Fe1BdNESaJ7NVDjLuszDzdrhbY2+uQRiWp8crszFAU&#10;ZEUhMzEYOVSSp9/Ze30lFL+dnpmA+O/Qs0zJLE5OlPpMJR4/m9eWqRzr9y9fcPz9GCdfv+DryXes&#10;7e3jYcgrFJbmYm6U7h5vqO9MRWrccaBbcJSi7ISntxvOfg+u3b6LJ8+CEBQUjqjIBLrYCbDx4TMZ&#10;WLb2jdrSWuepKQJqdRNf6FZofHCbys8AUgqS9o9xSFrg+IjV+2isQ+Mfpkc60Az3jlGLWhmjfIpG&#10;EdJ9NjVeZqawMDuNpXkpmnksUzHKBEe/UZ0RknNSlUvLbLzrUKD3pcu3ceXqHTx/9oIqZcKMNwpw&#10;Kvvqd7EnTP3oCSoaAVM1OjSp0EPAjVIVyJ0WJPWewoKGCdcRHu8jNOfmN9DW1oV2exe0mkTjkZM8&#10;p9+rddmjcDlcGFeYilvjkWzgVJJK8aUYye5OJ13sJqTGx8NB9WhvaEZ3Wwc6VCmxhq623YnWD62o&#10;flOFqPAoRMfG4fmLl3hF0KsWtvI+aj13RmgQCiKDUUY4vokLx1sCoZKQNFuqxrfcr0jkfnIs3lJR&#10;Sj2+S01CYVIibvx9EV6CRzkvB32TJhu7wC8bIRj1W6bo+mpWXymxpP4sGK5QGUopypW23GltN7Y/&#10;EZQf+XzsYXGJAF0hIAnHhcVtow7nZlfh0/8j9Cbpvg9zO8prPTY0zo6cKpsqXHksFQepsdp+dx87&#10;8F54OrvR0+pAZ2MzWqrr0FRVi7o3lfjw5j0ayyvhqKvBu5wsVFMpVifFoJFquS0z2VRR1OzyyeoS&#10;vi4t4nSZpueEyn3F8YEQbMFoVTFma8qxZq/FMhXiWmcjNpx8v+kd5t6XoIqdz15vI+YbS7Fsq8BM&#10;VRGcOf7g+77SLMzZyjFZV4CVtipM173BbMNbutN1WCcDNhyNOGbbOxlw4MtgB8bqgrHdeQXfCcUf&#10;jms47b2DE/dDfOLrj7QvPddx7LqIr30X+PoCvruvY88ViuU5D75R5ap4nhZFHB19x+Enf+EwmXKy&#10;Btr59nfezDmEq/+1XGo/6LT9HX4yQtUC75kZwJ6BV3YhI6gUSS9zkf6iDmWvx9AWtwx7+gZqCicQ&#10;HRfHXv4ZIRmOz8dr/INb9Mu3sb83h4iwB1iYsqOiOA3xYY9RX55F93qfKpHA0+QMASnX+N+AeN78&#10;gPwFyUBTOvgjAlKFhL5TPS1u7OBhWDAiE8IxP9qL0QGXH5J9zjPlKDjKnAaQdW1tuExF8ejJC4SG&#10;skES+gnxqSgrqzQyfHFj34THKOGmxokWF9Z4k776Z5SpJgMBaezsRlgWCMafqvEMjnKtBUcLjIKi&#10;MuSoIqCWNypLzhh799ERNqZRNibuT09PsrFp1lignMcqIbq0uMCGOHsGyRU0NjlMqM/FS7cMIKWO&#10;Jmf90Ov2KPWZoDZnFOAYlY1eC5Q17BSUCVtjlYKigKpxSJ2j9dtahaNjre09ePu2DpkZOcjNyjGr&#10;TLR2e2Ri2SxRHCN8nbYWeLu6zITNqGa1pUz5e0aHR+hi1yIxOoZuooMKkmqozWnS27fYWtHOba+z&#10;F2+KyhBO1zr49Wvcv3+f+yGIDQlF8L17SA56jqzQlyiOCTGALI8Px5uECFQQjta+rDyelhhDNzsW&#10;NWlJqCAg44NeITY8woztWb/PSu+m1URaPaSgeS23nJP6W6GLTOit0HUWHM8Dcm376Cck9Z7AuERA&#10;Kr+gTOV4BdmengH0nynCns5ePo9DcLVrxRdhyPc0a63Za4X2KGC8r6fXpFPrdXTB2dzO69SG9vom&#10;tFY3oqb0jYFjY0UVGt++Q31xMcqTk2CjQm5OT0IrFWVTRiKO6UHtedz45PUQWC1Y+VCD6cpSzFMZ&#10;jpflwpOfhtm3BRgtzyH8CjHyJheTVf7XnvxUVEYF4fOgHctNFYSugtETcNLbgq2WKuQFP8IpPcau&#10;nHgMlaRj4k22KXLWz8/5ijIwUZqD6bIczL/Lw0RlHtba0wniB/hIt/qw5RK+uJ7gi+clfrjv44fn&#10;Dr71UFn2Xsfp4DUcdVNBuu9hvSMShwcL5MYRBZi8xFOKIM08n+IL2fHl29ez1TW/zFphY5kF0p/2&#10;iUqR7rnG+43XR1Gj9imvTvs/2+mZWUkufplEkMz/+sK8rx8NvBEZEdVoTj1AW9I2OrJ20FE7h/Do&#10;YLx8dYVKy4OU1GjC7ABbG/OYGHXRJboDR1MpZse72fuVUD1uEIiHBoInhKNikX78Vxj+DkUltvj8&#10;mSA0JSn9ZmrFaMJEbsTnjzgh3ZfoEr+IicL9Fw8wP+HBuLfHwFEq8hcgqSh7uthLu1Bc+Q5Xb94x&#10;gIyMjDeAzMzMo+Xg++kp5qkaFN4yoBUlbFBKUquexcwo756NQZoLSfsPgDQX+wyMFhzldmvpopI7&#10;+ME4b+ColScylU6Vqc60yeoyxv9PG9P6WW6nCFAFZCtGT4DU2OTs3Awb9qJZ2njhr2t0s2/g0cPH&#10;xsWWgpyja9hH906gVDZljSEOEgxThIEBJX+f3alExCtm1Y2U5igVpLZ6zze5YJSkCoBVVjagIL/E&#10;ZJevqqzDxCTddK3fpkJdmFtGVXkFhtxu+AZHzHr26ekZA0hPnwfVFRWorXiL1po62BtVU7oTHfZO&#10;uo896CQQutq7UFdZYwD56uVL3L9zF4/v3MMLwjHm+VOkvX6JnLBXKI4ORWlsGCEZ7odhgL0hLGUV&#10;yXEoJyArUxNRlpqMaxcu8P67jTcg6FtJORQor+0Er4MfjspUrWgBgfEXHM8DUuOM84So9Z4AucLP&#10;rXN/Xn9nbgn9Az5zDzSGqfHMAYLSHyDOjtft473kdeX11vijoiX6CcreHg9c3W44qKgdrVTYtM5m&#10;B9obW1BZXIr3JWWoKi7D26IS1BWXoCIjDfVUkU3piWyncWhIioSvLA/uwmz0FWShLycD7bwWPWkJ&#10;8FBhdlBtutLiYU+MgCM5Cl0ZcegmBLu5ddJF706NgTMlBqVhz3E66cFwEVUqFftpD+9XZiLKw19g&#10;r7UKQ/nJGC1Kgyc3iVBNhjtPyxwzTbmIuXeF8OYmU3VG43TCiRVbAg5dd/HRdYPqMgh73c/xzfWQ&#10;avEavjgv4qTrNsF5G8fu2zznBdacmRRUYsYnMwkrUeXPvUBI/vhKo6jSsNx/sRNC9DcjY7TEWaZY&#10;yvOra343KchAOH76bVJVdmHC54Tb2Y6qPA/qUjbhSNljT7KJjKg36KJMz8gKZSOy083eQ9CrJ/i4&#10;v46kuAi6D3bERb1EBXuRTvZAp9+3cbS7Yr7kZ/5QBXR+55c8D0SBMND8MKS8/vTR2NGRstv4TXUz&#10;Ph/xiyoN0/EhTgieLVpsTibuPnsAZ3sDJn2/u9l+ODoNIJWoNCkzC5ev3zYxkDHRmsFOQGN9K3Jz&#10;C4zSnVvbNRDRhMY4FZTKHGhsQjkhNdMsKP42Q3bOLEBaIQWmV6Lq1LiWWau8qCJY/rW7CiWxApG1&#10;Vcyd3tMMq4KRZXJptQxuYpyKbGzKgFL1qDVZo6V9c/NL+HTyAxf+vII/L13HXYLFO0gVp7hFQs6K&#10;g9Q4oklWQehZABydWTbrtJVxXMf0u6WwdL5gMsbfrvO0drusrAqF+aX+vIwZubwuqxij+jKKbHgc&#10;9tY2s1ROCnJ4WOpbgJigazuA8qJiA0hncwscVJBSj852goCQbGtph5OQ7KGb/pKd1rPHT3HryjU8&#10;vX0HEY8fI+7pE2S+foUiwrEo6rUBpDFCUiZYmq1AKUVJBflGIUBpyUiPjKAKDTGZchSaZO6rz78e&#10;Xd9bcLTUo0xFnwRJKUhNZsnOA1J1UzQxY71e53sbNH9W6g1elzn09rpNJ6HxzOGRCV6nOeORjJuJ&#10;mUWqWXZgdOlVfndo0F9tstfVjy4qaYejFy6qS3dPP9uhGy11NlQUFqGSYCzPL0RZfjEq8gtQmZ3F&#10;zoDPLgFoI9yakyNhSwyHPSkK7bwOLnYSzjhuE6LRHc9jMXwvJgx2Xjs7VXgbzUHV7bdwtMWGooUK&#10;vZmvS149xlBuGiaLstGSGInx4myM0mqiQ+CiWm1JjoYtJRqtGQmYqC7BdrcNmy4bVjvqsVhfjtH3&#10;eVi02XC6OIAd1yvs9l7FiVdp0h7hc9cN2p/47rpGe4iTvgc49j3CsiMcX+ec5MpXI5xMzoUfFiAF&#10;P8LxxxcC9PcJ2/Mm5flvpveMx6q/o32a9k+MgLPs9xAfmVm2KCNUzSx2b/0oGkrbkRdrR/ZzJ+oi&#10;JtCSsITCmDYc8sF4Ecze4GQBa6ujiGIP8+zxPXw+WMfXo01K4wPeZBu+Ha3h9PMGgXjAc/2yWEuG&#10;vp2DYSAQLSharwXEw8MDfPyobDZ+O1LORFJ893if0nkPJ3RZdz9+QUpJEe4HPUNRQY4BpGxQySuc&#10;bQRltyn6NUT32tvXi7CYeFy75V9mGB+fRkgmmkFyVTUTIKUgBQWNU2mWUYBUFmIBUmMZVuJNC4gW&#10;LC2z1KO2gqVkvEJ+TOwiAWmWFK4oj+CWCTreWD+LleS+zEpsoXW+MgWsyzSjPjmhkBS6w6Njpri/&#10;CmZJqamS4MOnr/D31Zu4d9cPSLnY02ywmnCRWlQKs17PkAGhSX9G077GGbXSRqZjHuWKJDzkdo9S&#10;WfpX4cyhsLDcFNXKzco3QeVLVFxm0seMbaqGxwC8Xq+/HIGXbiNNIT+N9Q1muWE9lXtrnbL5+AFp&#10;lCMVZJ97AG5XH/q6+/Ds4VM8uvcA967fQPD9h4h69AgpL54jOzSIcAwzkCyJJRAJw1J2ysVs7MbY&#10;8EsMJCNRzOPlyfEoSIzD3cuXMcFrofFHjT32DqjUxJRRyRp7VCU8KUe51gKk3OvZBQXhH2Bz5/gn&#10;KAVCvZ4g1OYIUQFSxwVOjTlKPSqVv56VHle3GRbp7u42HZzGg6VeNaatsU0tQVQSDP/EzIhZTePp&#10;7TfjuL1dbqMkdQ1VWdLd6UJTTT3el5ahurSUClKlj8sISAIzNw8lyYmoSiUkqSAbE8LYTgm6uFDY&#10;2C5t4UFoi3iNuuAXqKMCrw15iZrQl3gf8hxVstfP+PoFGiOC0ECzsfNp4XVs4DV+HxGMkqAniL/2&#10;F2piQlEV/RpJd64g7uZlJNy/i6ygF7DnZWG7rxufp0bwaXoEm6MDWGe7W+xuwoLTjuGGBpzODGGr&#10;Jxk7PVdMQovv3bfoTl/AkfMvnDhvE5CPcey9j23fE0x3pZsJ3c9SfPQ21RbN0JzMrKA7oYenKJh/&#10;B6LWcMssGJp13LJz53/XGu9A498OhOX5lTPn7ULu6y66Jx7UpM2iKmoKhQ/bYI9fRnvuGgoz3iAh&#10;MQhRUU9RVpKJiNDnSGbvpNrXnw63SH4qrP1NxPNCry2O4nBv3QRXq5TkMd3lk2MB0A/DQPs3tSg4&#10;HpiC4kome2YHgiShQ0B+PPIDUtH2eXW1eECVERUVjrkxL109LTnsMMsPRzyunwpybmoCtx48MXkg&#10;n78MRUxMMuJik9nY11BVVc0L9guQqvanMUg99Os8ZgB45F9qqP3/CEjBUedQaWomW+E+Zg22wHcO&#10;jDLVLbH2DSgV7kP7uXZ7VVnJFQe5ZoKUpUqkTkytFMJRkyEzdOtyikrx15XruH3rjnHvFAcpV1ou&#10;trXUsFMzo3L1CEa51Zrl1utJqijllVRii/GpJQNHNxX0xMI6POooCIbx8QUkJaYjOSmDMByheuVn&#10;3F6oaJVU0hBd62HfmHGxtaZZK0AUNN7jctH9fkNX0WYAKRD0E4pyPQUPBWP3ufvNeOTj+4/x4PY9&#10;PLxxCyEPHiD28SOkvXpO9zoIhVEhKOJzZUFSQNT2JyDPwFkSS0gmxCEjOhIhL16Y1TCaqVYtHo07&#10;Cox+GO5SPfqVo1SkYCk4Corr20fmmBSl5Upv7R7Tg/iMlS1CcZUutSZoeFyAXOVndH3Gxui6s5PQ&#10;kkvdFwWdK8GFlL9WH5k12FqJNDyGCdqU1oIPDJnUZrO+ESxTcauGtanLzA5HY7a2d1WoLChEY3mF&#10;AWRVcQXK2EGVZuXibXYOygRJdgg18eGo47WoIxxrCEc/DF+i/OVjVHJbTViWvX6OcsKx8PlDFDy7&#10;jzJCsCrsFcEaSeUYiarI12zzYXgTEYISXvN8nq9AfHt2Knrpuk/XV2LT68H3xTl8XZzH8cIsjmg7&#10;M1NYnxrH9twEPq5M4BvFwEp/N3zNb3E4Wo31Lk3OXMBnpULrUhzkDfzoeYQf/Y9xQGU55QrF8dYA&#10;xc8J25jaGcWF8jDK7f1M5aahts8UTjQJrUDTOm0rAuZ8hIx/Zd7vxyz1aNmPc7D858q+X5+VXWiI&#10;30RV0hiqkxfxIWGLvcocqqgiVeI1PaEAjXWFVBFxeFeeQ7eoHkd7q4SjAkcVK/iRdoCmDzVYmPbx&#10;yx/h8DOhQon6ycDw8B9wtID4UyUGvP43BSlltntMcH4kIAmg7YPPeEOFci8kCE+ePsbcuB+QcrMn&#10;Bt0GkP6ZbCcW56bxx5UbuHn3EULCohFNF1uJGo4ItLdv3/Ii+V1slTFQJTMBcp6AVBaWI2X6/qRQ&#10;gf8ZkFKOgqPiIM36a0LOKuWqolzGqEqNnb3e2tw3gelK0vsLlP4yBtpaBYoWqS4VxKxGNjrkM+7j&#10;xPQsugd9uPDHX7h65aoBj5YaThNwSqarCZiR8Tm0U7FpAkqupuVma0xNx3SuJmw6uwdM3KRmtPup&#10;dAb5OY3VyS3c3PzI4ysEwx7/J1URlaNcfw0BGNdaAeN0t6Vq5WLL3ax5X42stHQMdLkMCEaVnZsg&#10;FVA9/YN0J91mXbeW2QW/CMad67fwmJAPffgA8c8eIT2IgGSDz6PCKSQIC6MJSYGRSrGELmQRXUcd&#10;1zEFkJcnxKAgPgZhT5/iQ129mZjS79FvFPwFRQuGMoFQs9gCo96T+aGohCDHRj1KKf5Uk4SnajL7&#10;3fEdTFM5CpD+uMZ5/9ACr8kM1b7CnHR/5sYnsTQ1Z4r5L7KTXpycMKVaN2ancbg0j725GRwROsfc&#10;/7axgt1pglKZxx0ONFdUEo5v0MYOvPHNO9SWVuFNQSny03NQnks1n5CI8qQElMfwWhCERbxeBS+f&#10;Iu/5Y+Ty+mU9uY/Mp/dREh5sSt+OVRZjs60O+45G7NkbMFyaj96CTHjoTo+/L8VUTSVdZjv22H4O&#10;h934PjdCV3kC32dH6AKPYm9WNo6dyRFsTYxge2oUm+Mj2FNW8MVZnKzO4XR1GZ/nhjDieI+Pc27s&#10;+fKw47hN1fgXDntv4pv7Cb67H+DIfQeLncE4mOs0dfG3KZJUm9tvn8zCDBOD/DHA+N5vRoga475y&#10;JQioWsN9THjKe/389dtPM2u3qTD/21LC80A8bxdaU1bQlDWNmtQVvI/dQE/mMdz53+Cu+4TkxCwU&#10;anDWWYNeRzUGeppw+m0fqhGz/+kQu5+OsEOlt729Snd6Dx8P985+7Gd85PufjvZ/AvA8CP0mpfgL&#10;ir+OW8ZjVGY7dK8PCeUve/vY//wNDYODuPc6mKrwBb9Xk5moGVUP1uc8c6+dfO2Go7UVF6/fwZ0H&#10;TxH0OoqKMxGxMYlUdFvIysr6CUjjelJxTVFhaRbbjEMKgP8LBWnNkFmAtBJNSElqomZvVzGQv2x3&#10;56NJjeUHpgoGUU3S1rcJSa2i2aSKXJfbR/W5uY1lwlZZgJaoJCcUTjM2zgY+hxX+vwsXL+FPQlJL&#10;6JSsQpDTqhgpSLPumqpNcJRJQaojMHCkK65zdZ7godeOHi863IMm/ZmgOTQ0xU7DP7M9t7ptxjgH&#10;6ApK0SqOc0KJHqiSxhRiRGDLVLyruKgI+dnZWFAWoV43fHR3BVMBcnCIqnOEriQVpIvwjo6IxvVL&#10;V/Hoth+QCWzk6cHPDCCz6QbmEYQFUaHGBEoDzABoCpiFVEBZkeF4dPOmWRWjVUOaaNI9tcYaBTYD&#10;tzMFKRP89NsFRkFRQJTKFBwt03vqUARJa7xSQd/LyzsmrlFxjrPsmBTwrXjLlVleG0JxjddidXIK&#10;m7Oz2J6fMsv29mmHC1M4nJvE9qgXu2OD2Bpy4wsBtDPswZriFSfGMeHsQtvbd3C8r0Pru1rUlFaa&#10;+uA56dkoLyxFYXoGihIT4SjIw2TVW2x32PHZ04uT/h4c9Tjo5hJwa9P4NjWAXW8nljoaMVFfAd/b&#10;YgzTfBVFWGypwUhNGcY/vMOivRlzHS2YdymXZB+WfS66z/w+Qz1YH3FjZaIXK+M9hPoQTqgWdye8&#10;2JsYNG724bgPH4e9OBzswKLzA8a6PmC8rx2f5gax2R2PE69/suarOxifCcpt1zUc+gpxun2KnYNT&#10;rH/fxh7V4t5ntg2KrX0C0w9Iwu/Q75mZkJ1AY3vT1gr7+RnWc/aeETVnphntwHXcst/Xcv+uTmW/&#10;x2h/w4WOtBV0ZlFJ5H9Cc94BXFXHmHCfwtY4jkePnuL0yyp2VhfoEh/TfRg1BbtOjlb45Qkt/qND&#10;QlClXY/4WluBUXb06YAqMhB8frdZkLRey6X+n0znCbzHhOVnXgD9TwddlTtBwXgYEozikhy6Vf2E&#10;Rx/GvC6Cke61u9PEmeXmFOCGZrAfv0R4RDwiIhOQnJpugsELi0rw+fMPs2picpoPOd0izUiqzrG2&#10;At55GFpmbpJmtDWBo+1/CBj/Vws4V6bvsk2YWqtxZP7Evf5EFstUk1KSqia4OL9oSjEMEDaazb/w&#10;1yVc/PuySXI7ycap5Ldj/C0yTUi02F3GfdaYpFSloGGZYCmXXO60FJXG2uRKKpGuFKRWgGjW2go6&#10;V+1tLTXUTLwmmEwyWUFZs+1UkJpIWqCrWVNZaRSky27HSD9da7ngmrjQyhFlF1JQvkJfPD6Eh0bg&#10;5uXLeHL7JiIeP0TSq6fIoJuXFfYK2VRAeQRhQSQB+dPCkE8gFkSFm+w+hTERKKClhofh1ZOn/vvI&#10;3zJOEI5OKWZ014ynyj2WmpSC1G8VGAVErYDZpDrepILU7PQaFfP61pGBp3I9Hhx+Jxy/Y2pxD7N8&#10;f3Zlk9eLv3l0hOrYi6WxMbrHE5jn6+2FOWxQVW3S1qi2tgnC/flZfJohGMdHcUQVqVosH0eHcEzb&#10;cjvxyefBtruNbmcnZuy12B3pxeHMMHap3Aacrfjw7i3eEorFuex0tMqIrnZjbh4GysrgKSjCus2G&#10;9Q91WG+sw6fOdpx0deKktwvbjhZM11VhsrEag/VVGKqpQH9FMT9XiOHyIky9K8Vi7RvMvS/DSHkh&#10;hsoLMFFdhunGSiy21WDJXoe5lveY+fAWi7YKLDW/w2RDGWab3mLVUYs9lw17nY04crXgwGHDvrMa&#10;Y7XFWPN0oe9DIxbZ/o7H32KnJwwfXY/xre+2md3e9qbj++EKr6tqcJ+aRRT7x4p1VJuiyDDhNWft&#10;68zOCxQrqkSFuVSgKxCUvwHz7HyBMvC4ljTuaEWbFeN8FtJjlV4QVJUH1rILjox9eEqOMVi9h8Zi&#10;N0rzqxAeHoXQiFA8f3GfEnoY3wg8Zd1VHF5o0COcfFwi6PylCQ4Od38zA04CTfv7Bzs/Qbe/77dA&#10;MOr13p4S1P4y6z3LDg92ccTtp30qUv4wAXKAPfT9kBDcC36JhOQoKr8hDA9o/FHxkHZ4taV6Cg2N&#10;JCBv4cmTV4iMTDKraPL4YG1QmTU1tRs3Sa6wwjNk0zOKNyQs5peNupN7fx6OP29WICB50wS983C0&#10;3vvN9P4/ICkXXKD0m6VCldFHSSuULm1pWa4/3WS62v1UYut7R3SxL+HSxSsE1DwUzK0sMgoCV0VD&#10;uZKt7T0mea5ca0FS449SjoHAFEinZnmMwJRJaakUg+Cq9zSJ09vng5OusUCs76GZd1NagKpp/AyQ&#10;swSHMuM01tSgIDsHdjaUYQ87LrqfMiVhGBnW2OWYKRCm8Jf4uETcvHKZLvYNRDwhIOkqpgf7YyCz&#10;wwhIQjE/IuTMQs3rPLMlJAnIArqZOYRlzKsXyM/KMap5WOOnC5sYn/W71oKkP6Rnx0zOCJI6LhWp&#10;JMTr7CBVj1yz08vrhwTiJ7NaZpnXfZ7Ken7lwP836FXMKo+kl7/J3YV1qsDtsSHsTo1hf3oU+5PD&#10;VFZUVFJWUz7sjA5QKfZjY7AHO+y8d6TIetux3tOGNWcTQUOQNL3HVl0ZNhsqsFhdis8EznF/Jz6x&#10;oz+dm8BoSyNKsnORS/c6JzUbVVSSIzV1WKyrwxA7+JGSMnhL8tGdk2FKuzoyVMsmD57iAvSVFKCn&#10;pBA95SVwlxfDXZyPdpVzyE5DR0YSXFkpJpynm9vOrGS4ctPQV5hpSub2KFlvSTbcRVnoU2XI7GR0&#10;5qagMS3GmGa0m1NjYE+Lw0B+hslqPtdYglm7DWPsGAcI2gPfO+y5Y+lWX8dB9z3s9Cbg9GTRhP5p&#10;RZzc3R8ninf8QXdYMY6/ZxL/aQSctU5ayvJ8RnET7xhgpqZMQCzk+dcyfwgP2yLNH9KjfR3zHw88&#10;74K9cAv20jGkRiUjJS4EaWmvEBP7EK/D7iEs7BF7w27MjA+ZtEIKVs7OSODrXjbkFRMGIwgGmuCo&#10;7d7eNiGw9ROMgWbAZxTlwT/e+wXLHezuqgD/Ng64Pdzx13HRD5hYWcHT8HDce/UcoeEvCTcvBvu6&#10;4HM74GWP7GVPppx/t24/xK1bd/D8+WtERyfTxU5A5btqgmYZ3d396OzwmHFCE8M2STdR1fyojgRJ&#10;jQUqdOd/C0gLfnotk+ttud+Bdh6Slv0E5RksTYYgQnKVStFAUrPi/N5K16U8jwLdhQsX8dcfF80Y&#10;pAVIjRl6VZ2QEHARQk73EHr6CaczxShFKLNcbikrgVAB1Nr3j9v5Jyy6e4fQ0TWAHv6Nzq5eKsAJ&#10;XpslM0QhKEsVmmWOunbstDTTrnHAytIypMTHY4PXUTkX9Tn/pM64AeRA/zD6+N1UtOsWAfno5nUD&#10;yMSXT5D66hkyQ15RRQaZRBV5VJK54a+N5YSH8BgBSSgqw09+TBTSw14j+MF99Di6CHMtjVzAKBWk&#10;EgsLjJrB1u/RvqCo62LFQKpMhibE5EUIiouKeaSaXKRrvbi+ayoWKiv83vomlkdGMdHhoDtKwFEh&#10;HY334fucD6eLo2Yrl3bH025WsMiFXVAGnXbCrLsOy646rHRx3/4OS62VZuXK6Ns8jJRlYaokA9Pc&#10;TtAWqcIOuxqx2V5jVNrhQCfaK6tQW1aJoqxC2OhudxCM9swswi2bQMyEg8Brz0qFLS0B9clxaEyJ&#10;Rwuh58jPRJvySeZloZ8QFUg7eF5zShwc6Qmwp8YSkslwE3CCoyMzCR3ZKSZJr3JrqoRF3RkIFVZk&#10;S481cGxIjTZlL+qTIvE+NhRlYS9RFPIIVQlhmLc3YarTATfV6aKjGJ8GEnEycBmL7RE43ZnD6efv&#10;Zqb52/cjAvLzb2OC/2mMUMfOxzgef/lsJnIU2/iPQHHZGRAtRRgIx/OADASjBUfrfAPIN8UNiAoL&#10;Q2pyMBIT7yE/PwipKc/ZuwcjgRegx1GJr8fKS7gAR3sLDveorjZnjIL0F5xa/3fbOjPu72xvYHdn&#10;05hea7tP8Ekd7u1u/WbWOfrs1uYat7SNNezQNjfWqVq3MMHv8oJu1cOgFwiLeIVuuiM+j8vvYnud&#10;6HW1G3fu2o27uH3nHl6+CkNMTAqiImPhcHQQTgcmDKauwW4UpBq7FKSUo8yE57BhKK7xfwPIQBMU&#10;TeiP7GwCJ9DOQ9LaD4SlBUkFq68RlHK15WZrLFLfTQHgVQ0t+OPva4Tkn0bZ+ccgCbi5ZeNqSynJ&#10;VRYgNSbnHZs1M9TGxZ5Z9geFC5RnLrZUpGIGNfMrBWniHTXONjYPR6cbzm73WejSCu8D1RhdeinC&#10;n4Dk/9cERd37GlSWlSMxJoYuttefmVuTOWbme5Qu9ii8NE/fMHKz83Hr6hU8vEFAPn2MhBdPkPJS&#10;gHyJTCrILEJRStJvrwlNQpKAzDYWhmwqyYSgl3h4/QYWqZwV/O4ZmYVXsOfv0TUQFDWWKEgKjjom&#10;OOqYP9EtO5+NXbOiamnrEIsaj+R7WpOtFVBLM3SnXQSjvRlrrTbMvC/HQn0FDt0t+DrWhV1XIzYc&#10;AmIFoVeA4bIcTFfkY6OObmxVAWbrCrDQWICVxkIs1+RjsTIHyxU5mC1Ox0JpBiaKUjBalIrJ8kzM&#10;VeVhrroAS3XFWLWVYLqWRij7HC54nf2wVzWghR5QZ24+1VsmPiSlGijWJESjjNeqPOI13sWEo0YJ&#10;PZKiUJcci5bkeNgSCbdEwo1WExeB2tgwE87TEBfOzwSjJj4CdUnRaMlIxIe0eDScJSHW+u+axEjC&#10;LxxV8bQEfpYem8pbNKYQmjzPlhxjIKr/N1RTibHWFgyyc5iwFePYm0l3/yZO5ltMGZbPPxTCc4LT&#10;7wrHUXaufwnLOW8BoTnnzcAzIJmusYCs4Ypr1DijLLAsg4LEf5Z9JRQPVBf7QGJPwyqaGJb3J2/w&#10;ABeyC9JQWZ2P+IQXyMwIoevzDgW5cRjqb0VeLnuY3lp8OlzG6tI0QbWIjY15Y+vr3F9fo5pY/mXr&#10;VF4B+5sbq9xqn1Al6LRdXpoz271dPwit9wRMA0YDR5XXXOTnqVJpW/xbG6sqmkT1QlCOTIwiKiEO&#10;z4JfICT0BaoqyzA9OmTSn7mdzfAN9qGmrtHkTXzy7CWCgiNMkHhkRDRUfkGzY56BcVTVtBloaame&#10;FKRKnppxyDMQHX/+xh5I46z+2WzLfkLyDHj6Gz+hKOM52gaCMdB+QtKy/wZIJUmgmhHIFTIkkDuc&#10;fQiLjMelq7cNIFWyVCtplIdweGqeynDeqCQpw3ZXv5mZlo0pzpGgFCBVh8aMRY771yYLlDpfClJg&#10;VHC1TNAcIggnCEC/suZ9I7RNnRXfhFGvk5rB5TWco7ptrKlHcV4BMpJTUUv1I3dc4UCmHKoZg/TX&#10;vFE5gtKScuNiP7p5A6/v30X88ydIlptNBZnJBp9BFSlICoyyTG2pKuVWZxKQKa+DEP/qJR4IkLMK&#10;fJ+DZ3SBv9FfQkKhW/r++n1SxBp3FBhlGmcUKDWuKJtbJfRX/G61Mr0vzszTI3FhoqcJ03SHNxwf&#10;sNlYjbnyQuy0VLHhv8coAThdV0QrxlxDGSbeFWKsPA+TpdlYKM/GbEkmYUhlSBDOFadhriAVE1kJ&#10;GEohTJIiMErYDMSHYYJemYuwmspOxVxehsnsvZKfhrWyXHirKjFJ9e5u64bL5sBwix21aRloIiDr&#10;ElJQFx9D4EXhLdX1O1p5aBCK2S4Kg5+hPDyIr4ORz+tarBCgyBAUh75E3otHKA15jvKwV+a1zJ7J&#10;tl6YhTdxYYi7fx0x964h+u4V5Lx+YgApKNpVFI3WzO/bqlrkVJkKHpfq7MhNZydiQ39jLUbtjeiv&#10;KcKhtwL77gzCkZ7f11Mcnv7AyY8vdLW1kOSUrvYvQAbGN5rYRilNmuIVA02wtMxA8ps/f6NVUuF8&#10;HKP1vmXn3/+PgeJndsE90oXNvSXExoQhPjqMoHEhIe4lcnPDkZEVgpjEIGSkR2F3bRq76wsE1BLW&#10;CMr1NcJKEFvzw2t9hcdo2ve/5vtK4bU4h9VlQlXn8/1luuna7kgZbq4a+AmC5rW15fFNgfMMkD8h&#10;SVtZYQMY8iA5LQlRsRF0m0NQmJeNicF+THh7MTnsxuCgG4nJafj7yi3ce/QMYWGxiIlKROjrMIyP&#10;DGN7V+NskygpqzcgM2uZpYAESDZoFWaSWjIrY/4HQFrQ+wcg/y8gadxtA8izHIQbBOXajgGkQpDU&#10;2LXU8CJ/358X/jZL3TTLPEn1KBd7dGrBKEKd19zuMmEvZgxydMa/ymZi3sREaqvzpLIsQMqkHi04&#10;mnXMBM00r41UrACpQmKavZW7PEJ3XmOMUpAqJ1BcUEwFWYHyolKUFhYZMEpF6hy52FKP+px3YAwl&#10;ReW4/NdfeHDzJoIIyJinj8w4ZFrwS5OsIp2mrbVvXhMCmfQe0sJCkEg4Rr98iZcPHmORwFdtnaEp&#10;/v6ZVTOEMMWOQGOPZkKGZkFScNRWSwinCMTppU2zr2ur0hGKT/TaWzDf14kFurpz7bVmvHC5/i22&#10;ud1ofgd3cSZG3xdiur4UK4467PW149jXg/WODxgqy0NPjpbopaObLmkXgaiVLK5kdtB0cftpTiq5&#10;Fiq+wgd3kP/gLjwZaehNT4U3K92siumhqhvLTYWrtAiTzi44WzrRy3vZXW/DaKMN9pwClEbEoOAV&#10;IRcUhKrICNgTE+DNyYInO8MsPZx7W4r1+iqcaHZb6c1Wef/LCtGSnkQ4BpvwoJyXj2lPUBDyAkUE&#10;ZlViFOGXamqOt/L/d+Snw1mQga6CTLhoGpfsJsC7izLRV5oD75s8jFQWo7ekABNNdRiw1WDUaYOH&#10;KnuX3ty3xQl8OaSn+P0jNr8qXd8xvhyf4uQLAUkAWrGNVnzj+TAbJa39b/Y/xTH+39qFpPRohIW/&#10;RGzUa8RFBFGB1SMlMRiFxbFITH+JlJwoJMQH8wZVYpkXeW2DKpBm1B0BKditLau0qT8Tjfb9cFw8&#10;S981g7UVqsbVBUJP7wmWiwTeEmEo8OlcKlKa9mU6T1udJzgKriuE7NKSikRNYnJyGHb2Vg5HC91p&#10;OzyuDkwP+zDpdWNy1MPGOoZHT17i2q2HuPPgiZm9FiDDQ8JM9pzNzU2T9aa8ssmATC62AKmtACk4&#10;ysUWtP43gPwNirTANdn/ZoGQ/A2U/H8WKKUiNZOqGVjlI1ynitRkwvz8qpk4+ePiDfx16YZRkK1t&#10;DpPuzEzSEFwq+SolKBUpQLq94ya8R4A0MZ90rbVVEgupK7mffjiu/ENBmn3fpAlOV2zm+saWAaRW&#10;+kgNCpBaKaIJmzmq18LcQjS+b0Dd2/eorngHO7+bVKSVd1HqUUvtelxeNNQ14e8LF/Do1i2EPLyP&#10;6CePkPjiKVKCniOFKiiVSjLtzFJDuaUaSg8PNVnGk0P4vBKQ4U+fI/RlMFTaYGyGCnqGsJ/fML9d&#10;atACpKDoV43+kB/BUjP3M1SNCnNaVTA44ThFD2OUz5YmVKabqYDtDVi012Gpvd5MrCgrzoQy22iM&#10;saMRWwMdOJzw4nBqBF+XF/BjdR7HE4NwVxQgn+1qkqAQNBds77FGZTX+vgKzDTXY6bTjmJ7O6doM&#10;TnfWcPrpAKd7Wzj9cojTTSrgqiLY6cHZ8wjidju66GbbtCqpgc/9m7doyi2AI6+Ibm463eQoVEZG&#10;oTo6GhVhoaiMCEV1TAQqIkNRS/e6NiUeFXS7U188JvQy0ZqZRtc4EbakeDiyUtGVm4H+4lzMsQOY&#10;5vedqCvHVONb/u5aTDa+wURtGSZrqJCrSoxN832dM22rwLKzjtekHqM17zDd3gQ3r4u7jZB0NGN9&#10;eASfDujKHuywPexBKQQ3+dxv07XVOJ/ikRXWY0J7zmIbrfhGE9tIBfeb+0yzVKBVU+Y8VPU60ALf&#10;+39iF0IibiI+8TFSkp4iLyscESH3kJ+bSCisYGl7BmOrbrypyERWSgSOd6kyZuhuzU0bV3llbgJL&#10;czO/2fI8FaKBJMG5RBhS8W0RdNpuSxUKgATrKpWktjouiMp2CMP1ZcKUpvfW+D8s5blCyMoEyXVu&#10;5fJvKJHnzir26Hav8X+P9vdixOsi4ObN8sLb95/hwdOX7ABiEUcXOzWBvbrPawpNDU8s4V1tuwGZ&#10;BUiTmZtKSQrSlPfc2PkfAWmgx2OBYPyZ7uzs+D+Mn7EgaYEyUE1aKnJrh4BUoLIB5J6BpHIWapzw&#10;wh+XTelXhfk00+1S1m8pSAFSYT4CnyChCRqtmFEaM7NiiCY4ygRMKUidq0kazWJrUsOoRprcb20V&#10;RK+AdSlIZT1X1nXjYg+NY3jYX9xLiRjmCM1SKkelMmt4V4NueyfeVVabwHJTBMuE+1CZDowYF9vZ&#10;0Yu/CMiHBpAPDCAT6A4mvXyGRFrK61cms08yYan9FAPKYMIxGEl0r+NevkDI46eIC48mqGfNDPbY&#10;wg4V4bYB4KLqxizKtLzQbxqH9E/UbJmEwTp3cW3fxL/6egnH9lass9NVaMuWvQZbzjasOFsMMJdc&#10;rZijOlrmdsXZim1Pl5m5Ppynd0WBcLC6ioOVFRzzeT89WKcruYvTw3V8Z7s5/biNr3vrOKYo+LK7&#10;gc879FA2V3DIZ3ufn9lf3zIrxT6tr+Pj/BS+TA/h65ibLmo7hh1t+NDQjJa2TrTaWuCsroWjpBwO&#10;Xmtbdg4qEhJNjZnapES8T4hDeXQ4PlAldhCuTVSk7QU5+DQ6gPeZqWjMyURzZgYcmZmoiYuFMyfd&#10;JLwYKMnHeFUZfFSD6gAU8jP9oRLj9W8wWl2KCQJypakaay21WGmtNanT1ro/YLGrBnOt7DRsdRi3&#10;f4DLVkmIV2Coo5W/bR2rx59MmN7Jzmfy4xRbRz+wcbKFg+NtHB9+NmE3pi1pUsRMjPhDccxxtovA&#10;diJT+1Hb8mf8linJjRLe/K5G/5OdB+D/BNQLvap4tjWF8dFuFOanIOjlXQLzNUIiHiM06inm5tyY&#10;mxmAiw+JUnJ5+r3wDY9SQUyxQUxgQfkMaVq1IjgKkmtUjoKaH2z+scRVbjWuqO3y8ix7bCWEnTYQ&#10;lAmKgqXZl5qUepSK5DFjfC1VubfFh5AP1+HeJva210wI0NH+Lo52tzHc34fpiVG4XL24cecB7j9+&#10;acq8Rsemmiw+hTn58Lm6MD06itnFbVQ1duLT529sLCtGIclmqXbmF1exRAW5srZlckPqRikmSmAM&#10;BKXMAqQFx3+aP0ThZ6iCzg+wn3A8U4+WgjRuNm2TZjILbe3yOu6yg9gwa1ZV+vVPKsjLl68hL4+u&#10;HuGocUhV1ZukaymXWuCTMrQ73CamUWCVmQw+ZyCUYtR5UqUWKK0JGgHSUo/bewfY3t/3G7/f1Nyi&#10;CURXVnEtp1ONFZU2yMnKNWUV6t/Xo8/lQVOzHW32DqPM5V4Lplqf3NXlgdPpNgry8d07eHX/HiKf&#10;PkbMs8eIe/4U8S+eI1ZGUMa/em7GGjUhI+WY9DoYicHBfO8Vgh4/QVFegRlTHprg95/bxsTCHqYJ&#10;yrl5qsNZLdskNGdV5H/dv4KIncw44ThJ5bjHTmd7bh4eWwNW3J1YpNpbplJc6bBh223HYmcdVgUD&#10;HaMCXCIEFgVMdsSrQ27s8LnfoyA4WF3G3opska/nsTc/g2M+r8erBOL6Co54TOD8yOd+b2UaO8tT&#10;xvYWp7A9M4qN0UFs+zzY8/bho7cXM41V+DzUTbB143ByAIvDXgPH1tZu2Jud6P7QjOLkFFTTLX+X&#10;nIwPWVmo4uvymBgUR4SjJiEWjckJaEhNRl16Ct6lJaG7vBhveOxtYjzd6TDYCNWqhGgCNQz1ybHo&#10;oFvtyE7mNgmu3BQ4c5PQkp0AW2YcGlOVizIadQmReEtvsz4xEs7sFAy9LcQgoTpG13qwqRZDVJHO&#10;xhr0tjTheGcPO1SGe5r4ULLava/YO/qK3WM+50cKHfTDUTGKVrxiYJyiLFA4WO1EbcYCprV/XmRY&#10;Zr1vtdPjY40zWoW+VJeGYDwbj9QYphSqkmYY47ELHt6UwqI8FLC3eVOai2dPbuLVq9tw++qRnB6C&#10;IU8zH/w+zM9KAYz5498mpumqTmNxdsq4rDIBUklf5WIHutxzPC73WHCUAlxbo2JcodqkAlxZodq0&#10;XG9u5YpbINxm7yoXXKb93W0qRQLR2h7sbXB/nRd912Q3/kibGPWZtbHl5Upxdg8PnyhJbhQio5IR&#10;HZ2I6vK3GHX3YIznSD1U27oM+LRaRSUJBEdt5xTqo4kaqqbjL9/9SpGq8DwcDSDP7N/hKPufAfnz&#10;5p6DpB+QBwGA9K/flosYFpVAlfwAf/zxN4qoJJQgQZBUun+Zgr5nl/zqqaOr3wBQ4BMYBU0/IGf5&#10;GY0/+mMh/crRn+FHcBwd0+y+f3JGbtDeId3+vR1uPxlA+kapSod8VIVK1aZSsHPIFiAJx/fvatFJ&#10;t1ClLN5Wvjez3YKjsmqrkp+X3ycnpwCX//wLj+7cxvN7d/D64RkkCciY588QTYt58YwgfE53+oVx&#10;qROCXhGWr5DwKojvvcTTe/fQTHWlNGye0UUMTm1QSW5iYnYbU3S3J6f1+zSE4B9K0O9VRUIV1FII&#10;zxyfBc+HeqpDOxaUCLbLhg0XVWM3VWR3G13IBszS1Z6myznTUInFFgKTgFygrXic2J+bNEvujhZm&#10;8JnPueyEz7rWLX+mV/RpfgKH08PYH/die9CFrX4n1j12rLr5eVczFh0NWGir5d9+i6mqUsxTqW21&#10;VGOmqhgzNSX8X7XY5LnrhPGUV2ViR9Hb6zMp3YbsLbAX5KOOarBegExJRUl0FOEXioqoSFoYKuOi&#10;UcxtwrMHyAh5iQIF39MFr4iJRlFoKGpSpD4TUUVXXOUsGlLj/JUjk6LM5ExFEoF4lqj4bTzd9pgw&#10;vIkKRUnYK+QFPUPGi0dozcvARFs93A1V6GtpREd9HZw2m1HE58NqlE5MW6s20684RL+df22VLAks&#10;XWLiH7k17UQr1PbYjvb5f7j9z8bvQNvZ4d8x+/62p9hKa5WN2mfgahup1AslpflmgiY9JQb52UkI&#10;C75PFRCNmLjnSE0PQw57j5X5YarFUZPAdVrpt6YJSKpHAXJOCV5pv7JiKwu2bN6MQS4sTBkwGsVI&#10;MAqKS0uTWFycYGOfM2OMAp22mvTRBI1e78l22MNza15zf3+XqvHsmNnX8bM4yU+U8UvzbOCDPn73&#10;RNy+9xj3H71EaFgswrSKJiIWLrsDEx63AaTqigiQh0cnZhJE6fhVmGqKLqpAo30dk3st5fhvrrYF&#10;SIFQbrXlWv+fANLq/X5CMgCUprDXOUBqbNRAbW4DF/68aurSZGfnGZBpvbRqMatYlGaoNbYmd1KA&#10;HBhS0lu/gpRqlDstaCjsxT/+uGzeM2AkPAVJZTiaHJ/hw6eQhz1s72zR3V/nQ37Av0G3WSE8vN6j&#10;9CikImen501sY91ZzZnOjh6ohk1jY7MZP1OwtdYvK0C/trYFSYlpuHnlGu7fvIknhKQmasIePTCQ&#10;jHz6BJFPHiPq2ROC8imiCcoYKso4wlHKMY6AjHrxAneuXTdKtculZZKz6B9VyjblvyQcZ1bNuOT0&#10;IjuL5V3MLe9gdmYJa/ML+Lyxip7GWvhaG+k2t1A5NmLd2WhSeK100o3uEiTbCbB6TDURkC3vMU+A&#10;rjg/YIru5xBV00p7Aw6oJL9NDOL75BB+TPvMUj9tj3xu7PY7MOt8jxnHOyzY32H2QxkWlL27vhRL&#10;NUVYVE7F8gJMl+ZhviwPSxXcL8nGXAXvZ1kWhkoyMFenMb9SKjT+fz63EyPT8LEzGOr1wNvWgq43&#10;5Xiblo4yqseq9HTUZWTgTWw0auJjURsfjTds22W0nLAXiLp/AxnBT5D8+C7SHt1DKi358SMkaRUT&#10;LZMKvSA8jJCN4P4LpL54gtTgF0gLes7PvURWyCvka2IpMgTlcRGoSoohmFMxaquFly72UDu/T9MH&#10;tNbVYWZkHN+/fPsHIAMBeB6QgqfxVORBcV/vWbWcLPO3GbWVj/SyeO7OgWkr/2hDAW3pp0fGc7Vv&#10;tS//+3pNO4Ov3vef4z92IZk9RVT4K4QFPUJuWjSyUsKRkRqGiPBHJotPSV4qpkd6sTI3blxqmdTi&#10;4vQ4wcktYShbXhIA5UbzAVQ4Dt2KLcLOhANt0HWdHcU8e1OBcX5hFKtrSoaw8DO0Z+fMrP1dgjDQ&#10;FBbkj51UwLh/f29vy7jYUpDHnz7y/2jFyRoePHxq0oHdf/QCwVqDHZOMsLBoTAwOYazPBW+Py2SJ&#10;rm1xQenVtWpicUUqkm7p7KKZ8DBhM1SSWtpkQEjY/RsgA+GoHuf/FJD+G/4Lkj9vMm+glkKdB6SW&#10;Imqy4eT01LjYV6/doEoOweQkwTPFDkwQIhzlYpuwFQJSywc14SLoWaYYSb+i8idvsKApQPohSYBO&#10;LeJdRRW6HE54BzyYmhwz92d9fR3DI6Mm/nKICtJMwHB/cmIWGRlUMlV1hGILWlochO6UqW/zocmO&#10;Vns3mlqceFf1AZW0ioo6/E0FfPfmLTyjEgx6eJ8q8j7C2FjD2XDDaIqPFCyjnj1FpBTly5eIkhGO&#10;Yc+e4cblK6aImLPLC5dnipCcg3d0CaOTK+YajMmtXtF6ey0A2MY6le+S14Oet0VY6mBDJgBn7TUG&#10;jMv2aj8gnU1Ud1SUjla+FjxtPK8B0446jH2owOj7YlPPZa2uAnv2Whx32/CRbvhibRlGy3Lhzk83&#10;Bf/tWQmwZ8ehqyAJ7uJUeEsz4CvLxGgprSgdvgIeK8xAf14a+ujaujMT4c1NhScnGd0KByrKMNm/&#10;B0uz0V2cgwlnJ6Z9EwaS7o4uNFe+RUVWNsozs1CWnolKbiuoIoupIssIueKw1ygjzKriI+HITTOl&#10;Erba+fsaKjBdUYS5ylIcdnXglPf1lG33lO1WZRtWCLqckGDE8z4kKD8n97W8syha+TgjTXldVZKs&#10;TU+Ep6YSrupKeJoaDRxVj6jP1QOVfNYYoxU+8zMe8SwWUaF2Vsyhta/CXSb+UB3ymen4v5l530DM&#10;70b/KxxpAqMFPT/4zuB4Zjqm5b7mPQJRW4FXWwHzQmT4S4S8fIj0hDBkxL9GWhwvTOQzNDWWICz0&#10;EQ436CaP9WNHldDo+q5ozPBsXFATKYp1DDQFd5sAbwM5f6zj5iYbqyZ06Favrs4Y5bi1RbW4vUQY&#10;+oPIpQT90Pt3swLLtZUd7PtX7QiOev/jR3/mH4W7KED86YvXpoqhJmheh0bj0aNnWFbWmQG3AeTe&#10;p29od4+a7EAqhjVN5TUpuMxSTXE7Ne+vayz3+/PJDz8kCcHzgPyfFKQku2S84HkejJb9Q0VaN+7M&#10;TPJeglHxh3KxlX3m48kprty4Zwp33b//yKgz1W5W2VFl8tFYm0yTFVpRowQUftdaEzF0RQlMvSdA&#10;+idn/CtpBE//GCVfTy6glrCrfFOJ2vdVaLJ9gNvdQwU4YdKbCYqCo1KYaasUX9nZ+aiuakQbQdje&#10;zs5oeALu/hE4XQNmLFTLH7UtJxzrG9tx+eJ13LlxBw8IyVcP7lNF3kPIw4cIffSI9tAoyvAnAuVT&#10;RBCSEVSREXStwwnI4CdP8MeFC8aVd3YPod3p4/+awSBdbVVp1LJLxTcq5lMd4M7qOtzNjZhspRJs&#10;fYeVlgrMt73HQmsVlgjHFUeNmXxYddL1paqcczTzWAsB+oFuscMAcp4w3W6vwXxlESYKM415CTRH&#10;ciTqooPRmhQBe2oUOjPosWTGo4fQU8hPN4WGI59WkIY27rfmpaCJYKwvSEdlRjyqCZyq5Fi6ujGo&#10;S46DLS0JTelJ6MxJgzMvHfWZKXSzhwwge5x9eFdajtrSUpRm56KIndKbnALUFZWiJq/A1NOuSk3F&#10;G6rIfCrAPCrA4rAgVNC9LqMCrIoORV1MOAY1Q15WSLUZZUJ/tBpH//edxiVjI6k8CdmoCJObs5Lf&#10;y4AxPQ4eJcnmb7ER6gMfGuGoeoeeZhs8XU50d3bg8/Exvn09m2U+G9+zzJp9tsyKX7TsfFB3YGC3&#10;QBoIUwVyC2LWskNLWVpqU2a91nv+tuY/z3pPkDX5EM4gaYHSsgtBrx4i+MU9vGWPlpkQglhC0dVW&#10;ifWVUWytTuLj9grWFqfN2J/iEDe3VtlQ5QLL1eVDRzUXaJtbBKRUIPf39gkvszpmw68Qd9aM7e7S&#10;jabt7clF1rJEgu9sCeKvpYa/m97X8kRrOaJ/uSKN/8OMQ/LCqeCOVlPcvPMQz4PC8JgqMiIynoCM&#10;osoKxfzEOMY9LnjYE+8cnuBDh4dKct/Y9MKagaJMoNR2+mwsUuOU/38DSKpIgW199wtehUThxs3b&#10;uEw3dYauoxSwstlookZxfUpnptlaQU+AFCilDjXeqGN+QK4bMFrKUeOQAqRxwakgOx3dsLc60NLc&#10;aoLsJyZV1GsJg8oFqdUxhKSy/KjmtGa0MzNzqR7taGrqRAshqeJhpiga3UJNFHV2e9He6SEgG1D5&#10;zoZQ/oYrF6/RVb6Jp3fu4iWVpJYOhhCOmtlWCdewx48RTiUTRkCGPXuOsOfP8erRY9y9fh1Xr16j&#10;Ym1AXa2dEB5Ft2ucinXGzNZPKK512R+3qdhGV20lxukqL1NJaeXLens1FmlzLQrnqcaOuw3rWiro&#10;oNttl33AWrcdq1STKzy+0dOCmcZyDFMltqfEoDEmBDWRr1AXFQRbXChaCMfWlEh0EI7OzDg4Cb7u&#10;1AT05WagOpmAUS0ZutPOujfwNNdgwu0ww1dHFAs/dtfwWUNT7l74GuqR9PKVAV0BQZUZGoQpqrrd&#10;mTnYP9hRXvrO1BivLC5GaV4xygpK0PiuHo1v61BT8hblWXmozM6D+30tKhITkUylnRn0CqUxUSig&#10;qkx/8pDQfIHEuzdR+Pq5SY1WHPYSHwjAyrhwMxZZq+9Lq0/VypoEkzqtk8p4qCIf49VF6C5Mh5vX&#10;oaumBu4WG3ro7jc11lG47OFU2cENDP/v4hI1q/xzqeHXE2OmlMLJl5/LDQ00qUIDV8L8VKEE6M7u&#10;HtuS4Oc3S5nqPb32u+m/AGmB0bQ/HrsQFvoCObyReenRSIjghUwKg4u95ObKFLbpHu+sreDokO4d&#10;wbdDl3abtmugtmPApPXWgbYtGJ7B0QCMINN5Rx/5zwlLSwHu7RGwPP9nUgqzNtsPwEDTe9paa7et&#10;cyxA6ruZY4TQ4ecfqGHjvPfwOZ6/CsNLQjI8Is7kgoyMjMHMKBtxTyeGqILWKb2dmrggBNZ2P2F+&#10;bdeoDQUNa+xONkNVqRluzbb9t0ma/7cBKRd7amELeUUVuHL1Ov786yJd3XGT6l9F6zWLbeV7FCDl&#10;Qje3dZsxRr9CtBJTKImsX0HquNxu6z0ziTMyi37PCLq6+tDr7ifsfFShs2b4QRl+RqlUVX5BcBwc&#10;JDAJw4KCUthsHYRkO2zNTgwQmsoopHAjh+Do7EcbO6bK6mZCshE5OSVUgZdwnZC8f12QvG0gGURI&#10;GlDKHlJNEpKvHz9BKBu7geO1a7hFON66c4/3mGqtdwQ9vRP8ngTyoILcJ03JCU0qbi/Mm/XB8+z4&#10;V9T5d9aasUTNWCsIfLaNLnZ3k38Gm+pRYT3LHU10sek2u5rN2ONcc5WJBdTa5bbUWNTHh6EuLgyN&#10;WoIX/RofkjSr63erXflpcBEgTirFpqRYpD25h9RXT3D6hfA42sbp4Q5+sJ0oN+TK5AjGenlvnA5M&#10;dHfjcGER33d24e10oojus9PWjMNFdn7snBRb2lhvR32dHZXllagur0BzQwu8feygPONwOb1wOwfh&#10;sDlhr2+Hu7Ubs+y8TrcJigm65XX1SHwVhJc3riM56CUSnz9F1uuXZrwx/cUTZLx8gpKYsJ/F0Yqj&#10;Q1BC1VkUpWQhyvKuImrheEdw1qTHY6C6nK61DU6Csbn2PY7o1Z2efsMXgutUs8Aq1/wv4Ps/MWtN&#10;thUYbq3ZttZnS4Vq5lmz0ZYrLwVqKU9LdVoWCEeZBcefxnamYSzjqa1u4MKzp/cQH/MauRkx6KBb&#10;HRn8iC5oK74dEz6CE2+WALe3v4ttXoBturk7BJT+id9+ucEyK4uPP3EFocYvdMBGfrhPObxHsAl2&#10;ghv/jrYWIC3zg/Df7OBnqrSf5/JvHCvNGt1rxVCpqH5kXAoePw8xgAx6HYHQsBgDyIzMbIx4+jBI&#10;ReDz9GB1ex8u37RpvKs7R2YtroHismLjtPxsmypMY5PrBlJKoPuvYT7/LwNSSSyUq1CTDoNjC/jz&#10;z4tGRTY3O0wm7ek5rYzRxMSGmcWWQtREjLLzWGut/eOPAqk/DCgQkFKRUpQCpdSk6tAMsCNRItpx&#10;LSdc4t9b2sAIj+vaDRGQWoqosUbl1Gxq6URVtQ0NBKS9vddkLpeqVxym4jFbeKzZ7kZ1vQMl5XUo&#10;Ka3BjWt3cePyddy7dgOPb93Cs7t38OI+1STd7VdSlPfpej94QBf8gRmrvHP1Ku7duIFnBObL4BAE&#10;BRNS71vh7PBR0S6a0B7Vtdb4rSphOuuqqBIJxuYSbNvLseWsw2KXHdO0xS4bTe70B0xLNbbbCEbC&#10;U3CkjfBzgzWlGCjLQ5dWmNANbkyMMhltbGf1qZvTE+Dgew66zD3F2Rh4W4Ch98UYqiqCr6IQw/x8&#10;z7ti2MryYa8qQ/vbcgK7Dt76Rvjq62kN8FCJ9dbW4n1REWzVVaYtLa0sQ3VtVJqhpbHJTHx9aOpC&#10;J0E4PTGLbcXqrmxhhZ7A/OIOFpcOqfA3Mexbgsc9RWAOoc5mh63FgUV2aocEwAldyy9sh66WFqRG&#10;07O6fQvRTx4jjNc86eVzUzAty2RSCkEegaiUc9nhVJ08rlVOya+emXOKE2PhrqlCY1kpWt/z2s5N&#10;45ht//sJ4UhInmgrqAXA7n9j5+MRBcOfgDyVm/4Lmn7zu+7/tpTQem0A+i8uvExtUyaX2yhImqUe&#10;BcoL0eEvEEUb8tjh7bUjlzfa7e7Ax0/b/EP6gFxcv2LcI5RkBwTW/j4JbLLtWO//cpMt8ys/Qc2v&#10;+v49Ka7/PW0DE+dq+3uCXX+aNAuW5v1PBPQ+3XU+TIqZ0sTF1VsPCchQE+LzMigckTFJJu1ZVcVb&#10;jA30YZQutqodKlOLiy6fqvwtaoXF2g6W1rUed8sPRnNsn8cEpH0cffkO1clVMXJTU/cMjmZ2O9AI&#10;xd/MOu/MBMNAs8ZKAs3I/ICbFegGWL3bPNXt0Wd/POTtu49QWdVoEv5qed3cGRynCEEpSK09rqOy&#10;NtnDhyYNAKUc/SD0x0TquOq3WCrTryb9rrbGNFVGVhNAgq8K6+s91Z025RfoZiuMRwpWyq2kjEqn&#10;xYVWhxfOniG4B8YNHKUg2zr6CMge1DTYUVhShWJaSGg0/rxwEdev0NW+TkiysT6mkhQon1IhPrl9&#10;F0GPn5rKhzcvXcOjO/cRGxGDhJgERMcmmwmfheUdrG8dU2F/xOo6n5dP33GwvYuxJrrQ9loqwHdY&#10;1rhjG11sez1daQcmW+qw1NloFORYYyXm2qgUaWtOm5mhXuJ+T1EW2rKSTR2YhhSNDSaYkqvtuVqC&#10;l4XBt4RfaQG8CrKurcDIhyqMtdRg3F6H5R471ntc2OhzYd3jxs6YD+ujQ8aWBz1YHxnE+qAbi047&#10;1hwtWLM3YbK+BsVJiXzfh+E+L6+Zh4Dr5LUe9SfxpS2sKOqC3gHv7yK9hCV6AqvrKij2EWvcyrZ3&#10;v5jYz6ERFQmjcnc4ee4ytjaojJZWsExVurlC76HHjaWxcdgJ7LDnL/Dszl28fqhIgieIfvYY0c+f&#10;IPzVCyRFaGmnP0Y1PyEetekRGKlMgdfVjRO1XTLgK11fBW37V8AITqdG2QlQiis0hbnOxh4tiAVC&#10;MRCMv5YO/rupaqrffn028PP/O+Pf+sbvE2CqvX/y+Rs+U9Acsz1fWF8cxvKMFytzY1SMm/yQGjXh&#10;dkj40SzQWXCytjpm3Gyz9Y8T/gKYH2K/zP85C3qBZp2j96w6Ndq3zg38jN633jOf4/fcO1jDwSeC&#10;4+AjPvEHXr35EGGRSSbEJzg0Cq+pIF++fA2fuw9DLqdJQDDgdptUYlpJ0mBzQEXhteZ5nj2yZrQD&#10;C8gro7RmvD8e/+D1kJtNCP7/EJDa14y2yjIcf/mBPy/dxp17T5Gbr1jIRQNOTdQoDnKRv8HKXNPm&#10;6DUA1FiglKQUpHGjCUS/CW7+0qhSj4KkAKqYyrHJBe4vGjjqb/tLMCyatGuCo5dunPJUKi5StXDK&#10;yuvQ2NxL1TpAQPoISKnHEXS4htDi6IOtTYBsR1Hpe1QQ7LHxqbhE8N26cQe36GbfoTq8d/MmHlDd&#10;3D/bv3frNq5euoqI8BhCtRIVlR/gdI9S8fM+EYzK9D1FVXVIhb29tIQpzVQ3VJsJmGVNqrRoW2eW&#10;C67TjV5qbzR5Gaea3mHiw1sTA7mk9zuoHAlMLRG0ZWriIh42KkRluWlMjUdTZrIBo7sk35inrJAw&#10;bcSOux1rrhasu+3Y8DiwN+zC9mA3dga6sO1xYlPjjfx/ctvN8kVu9R0WCGEV5Z+qLMIyt/0leajL&#10;zkCvrRHTY2Nm+ejG3idsH34x9XHUcc/zns4tbZvFDov0eFb1vFIxa2mlSQK8TQ9k/7NZiaVCYkoW&#10;olKzZlKNpozujQ02lJWWw0bl+qa4FMHPX+HyXxdx6wqV/PVbeKha8rz2mjgLffIMwQ/uIfzxVbxJ&#10;f0y1HYuDgTgsu1Kwt72N3a1N7HAr27PG9fTcyns8/DVTrYkWKTi5wmbpIBWdVrf8N7D9AqHfzoMy&#10;cP31/zkgad8EyV/2QwDn9psAT7vw+XAF+5uLZkH5J0JMM8oCz4HG945/qbdf0PPDTmC0lJ9en4dj&#10;IOT02gKkVbDLMuuc/3TM2vpr2nz6ecwC5O6eAMkek7BxshHee/QKcUlZZ4CMpgsWjkcPn2J5etqo&#10;RwHS09NjVsr0j0yjlkrm4Oi7UUWLq1smvdg6H0SzBprg1EMpQB4cKabr6z8BeR6I5y0AjrL/W0DK&#10;rDo2ewfH/J1BePD4FZJTs0wQtuI4pSAV4jPDRiTQC4YK9TF1rbXkkOcJgv6VMwsGijqm96xUZ4Kp&#10;1KM/8JzAmdXSRcVYKgnGFj/Hc+haK1GGSWembD1UkUpaW1pWYwDZbPePNwqOji4v7J39Bo6NzV10&#10;se10sWtQVWNDUnImHj56jst0s2/fuovr127i2uVrVJRXcevaZdy4egWXL11BVGwCbI4eOL3TGJjb&#10;gZPu9CB/hwLaVRNmqKsLg202zHbQbTbxjPUEpGap32PGVmkyZS+21mKFcFqmO+3TErrGCrPWWuuq&#10;Vxz1JiDcU55vJihqqRqbMhPRooSx+elwFWahjwDzlRfCkZsJe1YaRhUPScW4292Cj/0d+Oxz4aPX&#10;SYXabJbizbVV8P9QYVbkwFOSCW9xJgYLM+CjefPoreWkois9Hv05KXDnKklECip5bHbCazr+PbMc&#10;7xibO0dn6dkOztaUE4i8v8plaZlm6lfoBS0srZsMUHoWvN5hYy3NdlS9qzExs2lpmcjMyEZ+XgFC&#10;gl7jrz/+xk12TvfvPcG9Ow9x//YD3L91j3bHLAMNomKPDwqF116O77MZJjv4qus59tZq4S+s9xHb&#10;Wztst2ezw3xmreEhTZLItnd+mV6b4TkC1O9hqr2rmJ8qnP5aOijgqXx0oP0OSqlRPxj/ny4l/C21&#10;WqCZbELfcGF7Y8Es3dvb2sIJv5zGChUUbFThvn8C5HcABowBnr22wCiw/VKbv1ShtjpmgS/QdJ7O&#10;sc6zAKitoGi9Z50f+DdU0kG1ag4Jzi+U8NHxaXj0LJSqMQ6Pn702gAwKicTTJ8+xMktlZADZbVzs&#10;lfVNM0FTU99mHrqtXfbSe0eE4gHtbA20lCW3AqRRj4TkeUD+Y0zy/8uA1GuruJcaQWZOKe49eI64&#10;hDTMmgw2vwA5t+Iva6rZakHP6fKip2/YqEW9FhQFR7nXqgJowVHQFCDNDLfWqZ/Fhs4tKvGsP2RG&#10;x4fHp03jm5hUiQZNjowYtSkF2WBzobGJKtLRj86eEbR3DaGt04uGZhfqbE68r3eg9E0dAfkBSSkZ&#10;CA2Lxh9/XsatOw9wi43z4sWrZhnllctXcZWq5hLVY1lFtXHRnQR9z9CsKXE73E/wO+xUXA2Y7GzB&#10;NiG1QsW42lKJNbrUC1SDM01VfhByXzZRV2ECvQVLBYcrG48A6n1baGBYmRiBDxkJsBNYDoJMs7W+&#10;d0UYry7DRHU5vHSpnTmZmHhHwPLvTFeVYlrvcX+wLB/O/AzY+HmTTzE1AlXJ4QRuOFVoND6kRqOF&#10;x+00B8/ppLvekhKDVirUGm6LE6OQkxLPZ2UH63tbZhxVZTfk2ejZXFr1T9L5PRx2lurQ6Q1pWazG&#10;y7X6a0wp8TpdKKQyfEhx8McfF3Hhwl+4du2WubYPVOnzuj9VnjLS3737CFeu3TGeiLG7T3DnziPc&#10;JRjv3byBiBchCLr/AuVS1Jn38cUVg71xXt8NpTJUKJ8ma/3PqzUDfP619Qxbz7V5xs2EiY5Z8xmy&#10;X6+1QOH8eL3G9DWeb9WUkTuvraVILdf9f2f/BZBnduHzpwNT7+UjZbBqRBzuHxFmfqpbYAsEngVM&#10;S0H6j/1SlhYILbBZcNMxmfYtsAaCzzrn/PnnX1umYwKoJoMUhqPxxxu3H+PZq0iqxij/JA3h+Oxl&#10;CIKDQzA/MYYRtxOjA3KxXex9teJiDraWLqOmdg++mOzd69t66M4U5BZ7bborqmqnY3Kz9+nqHBrz&#10;3zBN3ATaeWAKguZc7susyZhf9i9w/DezHrKAWTaNo7Y4BvDkeQgioxPQ1+czsZACpJnBlivGrZSi&#10;1KBW1AiEUpKajNFWcJTbLbPUpM7RVu6yScQ7vWBmrgXHBSpvDUXouBJkaBZbRcOmZ+Z5ns5dMgqy&#10;pX0AdY3daG73wNmrsd5Bs9/YQve6sRO1H5wor2xE2Zv3SEvPRkxcEi5SQV6/cRe3bt/H5Ss38edf&#10;V9mQ71FR3sWlv64h4nU4OmxtcLe1Y7jLhf4WG4abKzHnbMAS1ZrCcBTHqIw7W502bDhtmOe+VsFI&#10;JQqWvqoS4z6v8rXenyUYx2vL2PATCbMYkyxWarGvOBuDbwqo/oox3lBustoM87NtOWmoSoxGaWQo&#10;ymkNBJo9I4HQi8db1ZSOV5gMoZgQjrexYSiP0WywauuoTEQ4clVkLCoUGREhxgrjo5AS/Nwk5UgL&#10;59/MzcbOsj8psYD3s+zG6qbpENWJy33e2TvGNjt1haEpFZ1CrnrcA0jPyMLlq9cN/P6m6r58Wev1&#10;f9lff13Bn+yILl5k58NrfPXabdykYrx9n2C8/xx3H7zEPW5v3X6EG9epIFW3/P4zgvIu8mNCUBT2&#10;GJEP76CvaxDb+6cUDhQR/I569rXVM2o9y3pWLVhaFjgRqWdaEPTzRq74mTt+tq/j5nyeq1UwSgFo&#10;mf6WgGuF8VghPnLl/WOgmij65oen1CdVZ+CkjX//FyCVe1L2w0wsSWn67YLcVD90Ppn0Q6oi+BOQ&#10;R78rRP/+7zC0jp2Hl7Y6HgjBwPcC97XVeecVo947//nAzxpAEtKaYd77+B1XbzxEREwqnr4I84f5&#10;sEEFh0UhMTEZk75BjFFBTvr64PX0YmZ+gS62aq/04ENzp1GN/wZIudhSkRqj1MD//ykgdYN/QlLn&#10;GCj+sn8DYaBZD5YFR8tU2EsNZmRy3QwnxCWkwunsMzPZGisUIBeoNARITchotloz2b2eEQNClSeQ&#10;WhQMpSoVIylISlXqHAFSY5BShHKzNUEjF1vw1TikjiuMRkkoZrWOnTY+OWsAWVnVZBRkPc3W2mcC&#10;uJvthGNTjzle2+hE3YduVPC88opaZGTmISExjarlARvxddxjo7x+/RZdv0u4fe0ebly+hctUQGFP&#10;nqG9rBQzdKMnGquwROBtO6uw011D2NVhs9uG9a4mrHXZseK0Y7WrHat0fTXep+WCcqnlZm86P2CG&#10;itJXWYie4iw0nJUYsNO9HSjNwWRVMebqyjD+vtjMSLt4TEHRNYRnsep00yriIlGTHIvSiGDkBT9F&#10;Qchzs075XVy42ZZFvuZ7r5H3Ogzu0jKsuXqw3j+Ag7k5HG/TW2Pb+Mrn9/TLMdYX57C9sozvR1RE&#10;hN4a79nq0i62NvxBzip3oggJPQfK6qS8lXO8p6OjM+ju6UdWTj4hd8+oxAt/XiQgCcMrN3Dj1l1c&#10;u34XFy/dwN8Xr5ut7NJlgfEObty8Z2KGtSz3NpWj7N6DZ1SZhOLdh3hEl/vu9fv8O/cQ9uohSuOf&#10;oyghDIUFJYil6s8vKTLDLDsHhKPGfrVqhfCznlmZH4T/NOv9fe7LDvg5sce0E271WsctV90y1cGS&#10;aV/RHZty2QlZ8x73t3b971nH/MsY+ffOUqxJTMlU/0ZlYk185Te654ShZQacJqzoFBc01mgqEerD&#10;phGL4IQbwalZYoHIgqLMAtSvY3446rxAmOm4AGq9DrTz5+nzOqYxxn9zqwPN+v/a9wOSF4E3qN3p&#10;xePnYUhKy8f9x0FUkRFUkBEICY9GQUEhxrweoyAnBnvh7XOxoasMwRTsdNnK3tSYMR6/G/NPQEpF&#10;amJCY5D/EyD/YbrZ3AYCMlBVymUItPNLE/8R+U8z45D8rhp32vt0atyi+MR0VFd/MDPJAplfQe6Y&#10;cSq5yrLGpg4DQgHQAqFUpI4JlHKr3f2j5pj2NWkzOqGwH7rYdN8VYynT39dxAVKZ2JUmTuVgJ+l2&#10;C5wKRamoakFNg9MAUXD8CcbGrp/29n0LisuqkE5AJial48mT52Yi5uH9h2b88cqff+LZzVsoTk3F&#10;Sr8b61T/az127LjtOPJ2YL2TsOugm+zQuGIdlh0NZiJk3dWOJQJSCScU4K1jS44PZ2OPdRh9X0J1&#10;mA9XUSZaspLgKszESEUB5urLMV1TCk9RFhxZyahX9hrBk+fUEo5FUYSeAEjVKFWYTSjmh75AYfgr&#10;5Ks2C2FZEhWC4vAgVFA95gQ9RcaL5+goyEdbfj66K95gsMmG9ur3mB0awgmFiGr8aMhECUHW1lSH&#10;6dgkkz35fIqDvS/mXiswXxnbda1VWbKzsxfp6Vl0meUmy33+my4yO5GrN00hNynxvy9dIwhv4MrV&#10;O4ThXbO9fIXn0K5cvU2lzo6HIFRawGu37uM696Uk7917iMcP6F7fuIm7164jLCgMca9foik/Hg25&#10;kagtz0JjRytsXW2orC5HWWUNvYE2jNKj2CLQtDxW4FMnvkdgWkkiLLPqwytphJYBGhUZCEm2C20t&#10;caCJJqnmHX52d//YvJbptYDshyDfO/gYAEs/OGXa90PzwLz36zj/vtaB6/NsU2pfamdqg0pUoU5J&#10;GX8uaCD46PgjISlZLGDpSxJaR3s4JiAtGJ6HYCCoLAs8pu35z1mftSBofS7QzkPy/OcD/4fOUziB&#10;6ltHRCcZ9zots5huwgvjXr8KCaeKDIPN1oRRr0J8uqAa2gPubgJjHh66h1rVIUBu02VZ2dj9JyA3&#10;Dw0kFVcnN/x/AqTJbRdgFgituEg/FP3rtk3qJbP9ZToeaIHg9P8t/9/UjdWDcsiGpEmahKQMVFTU&#10;YNA3YRSkwnykIJX5R3DU1tbiNMv85Gq3d/YZGAqO1iobWVfPoNkKkFKRmowR9ARIo0xp2veH/vjh&#10;6M+juWAUpCZp2tr7UFLeQEja/eOQ9gE0NrsJyR4qR7+yrKl3ouJdCwqKK/yATEzFi+cvCcjLbJzX&#10;cePS32ivqcDBoFRgAxY76vBt1ovdoU5s9rdj0UW16HFg3iGF2EJX2oZJW7XJTajktut0nxWus+Rs&#10;Mabjcy3+2Wkv4eikG23X+mfCUKrRmZeGDirIuuRoNNBa0uPhzE31h/nw+Hseq0tPQENmEiqSolES&#10;H4FiwlLB0wUEo4KqSwnFUqrL8thwvImLIBwfIvHhLWS8fITU5w+Q9vIJ0oKeIfnFU8Q+foiU0BBs&#10;sZP7/uWHCaxWar11gkVZpRQ25fONwG53oLauEdnZuQgLizCrpgTEv/++gqtX/cD76+9rpkCdwCd1&#10;qNcyqcSLlwTEu7h6/Z7fqMh/GtWlAKnMV9pqfPLOzTuEYhBqSgoRHxaC188ew1ucgd6MaLSVZKOD&#10;17Ktux1e7xh8g0vodA+io1djyw44XR5/ajy5vmxHAqQBYYBtbu5ja0vekB+UfogKkFKMFiAJU33W&#10;AJCuumU8LggbEFMU6ZjGaE0JV7n0Eg9sFxsSELyO5j2+DtyXbZ2Z/3x+bpffi99FGfy1H2gXFGQd&#10;aFKPmk36BSSBTMDSMf8sk3Wujuu1TPvWsUCzzg387MGBwCnF6P+s9q2ZLOsz2gb+T8usY5Yp19w3&#10;AvIW3YGQyCTEpeTgHl1OBYm/JhyfU5WMDVMxDdK17u3AUK+TLrabLvMWBsen4ewdNrPolB2dAAD/&#10;9ElEQVSpUkT+DN5+N1uq0UzQEI6CpFxsgVOTNEqtJMgZF1mw+i9mKUELdIKgthYADfjOoKcezNpa&#10;4zjnLbC307lyAx4/CUJ6Rh4KCsvNGmuVUJCC1HcX+LWyRvGQfhd7lC71CCE4jO5eQXHYvHb3j5mZ&#10;bsGxb2AcKkkxMDSFYS09JAxVc1rJO6YXVTZ20UyQ+MYXCdFZzCjgnNdydHTcvzabn8vOK0N5pQ31&#10;9S1o1MqaVjcqG7pR1dSHynoXqj64Uf6+HTkFlQRkARLjEvD47i28vH8TrroKLBJ+c93N2B5ox57P&#10;iR2vA5seO9ZMmjAbVnubTbqwhQ6lDPPbdEstZgjCWW5NGE1HI91s5XCsMUsEvQRhb0E6PGzw/TR3&#10;UTqcVI8qK6CSAi1UjW2q7EdzF2fDU5prVpWUxBB6BKK2WmlSnhDtH1eMIBxDg+hGv0AJ9ysJxfqU&#10;WNQQoFVJkXiXGIHSGCV40ERNLP9GFMpio1AeF2OW/ZXFx6EkMQkfKipQXv4WCakZSErPRmZ2PqKj&#10;40zBub+pqI3rTPv7MlUhXedLV26a7bUbVIfX75jX129SJRoVecsc0/bvS1KSMrrchKdyFOg9vxGO&#10;VJHXDBzv4wo/f+f+Y0L3JhX8IxP2kxLFjkJrrjMj0VaQAFdjJYa9PpORqcftRR/3lRO0zdFtql66&#10;PYPo7fOaMVHlVJUC1HOqqAsNCQmcClGztv5nWQpOMKQnSy/Wem0tA/QrRULxTDmub1EN8rU5Trgp&#10;kYtcbaNcqTzlfuuYQKj2p2PGFedxbc2iCwGSW7V1bXWOPm/ty6RO9Xf+AUgLTIFws8BlQSnwuAUt&#10;63zr3EA7f65x4c+AGAi98xC09q3jge/Jjqg2lar9E3ve63ceIzI+A1G0+1RUwXSvg4ND8Yw3fYXu&#10;tM/nwcToAAHZjSF3nykP6fIOw2Z3o5HKqtfjMy6OLooAucJebllwPDNTG0bjkEcnBLyg9tn0fOeB&#10;eN4s2AWOJ2qSRWYy9ND08JjQHZrcLZU2kGmp03kzZQ80FGAeOsWfHlMhOxBCxVxUUmGWAErlKeGG&#10;EnAofEnqV4BUsHhrey/aO/rR5fLB0akEEp7fXivpQ49bbrZCfib9gKSKFCCn5eoRkspGrlU83tFF&#10;eIfnMK0aMFQ84+P+Il5SnnmFb/GGLrStrQstHR7UNvegpsmN97ZevKPrXVXnQGlpHYryypGWkIqc&#10;ZKq5uiqs9XdgsZsAdLdhhe70trcLmwNOrPed5VDsIRh76Eb3tWKd52id9KKzGctdfK+7FYudTWZV&#10;zEKHjVuNPVbCV1UEb3ku3IUZ6ClIQ1deMhw5CeguSIW7LAd9fK+7OBMebjt5TktOMt6nRqMoOogw&#10;CyPsqB5T42jxVJIxJs1XJSFZkxyH9/ExqEnke0k0QlDrmTVRUxkXisr4MJ6jz8bCpoqBNFtGEhrT&#10;lX+Rf4efq0pLw/N7d9mhh+LJq9cGVhonlJp7+PgpnjwLwr0HT3H77kMDRUHw6nW6yASagCfTDLQf&#10;eHd5/J4xvdZxwVF2kcryEtWmBcbrNzW2SDDy9Q2qz5v3HlFkPOL/eoJLF6/jNo/HhoShl9fHUZaG&#10;+uIULI73Y2V+BUtL25iao8cwN2W8BoV3Tc2oVtQoO1OFek2YtfqatFN2LT3ragcSBpZLa4aKeDxw&#10;BlvZ6je3FMKm519lT1SRcsekI1SVSYUvaV+QlNrTVivLrEkba3xTEzrGfT+Dndq0KoPKLKBqq0kl&#10;RQAYV51mQdQoTQuQgSCTWfAR1AJV3X+yQGjptbUfaPpbMu3rfJ1nHQuEn2XWeef3rdeWCZDHdLGV&#10;tUWqMZ7qMTgs3iw1fCVABoXiFRWk8lSOjw9h1NeH4b4eeLpdZjzCzZvYQkBU1bWgtLzKKENdpHVe&#10;fAFyiUAUHI2a5L7CKqwwH6MedUO0/W/GB0E3T72mmWCR/D+LY7TCdc5bICR/gpIPi7829kqArZok&#10;FYJkSkoGsnMLzMyymWle0RikarNsmO+uuDmF+UjNtbT1sscfNHDUvsPppXIcRXfPMM/xGUD29o0R&#10;tjMGkGNUDFaeTAFSiSC8o7JFeLxTBpBqKAov0f/38jMFZXUor3EQiC402PvRSDf7PcFYr3HImhbU&#10;VdXjbVEpavOL4LM1EXodmG9vNFm8D7z+wOq9wV5sebsJRgdWettpdiwLip52bA52YMPb6Q/GHnLx&#10;PCc2+juN273oasFsxwdMtNb405PVlWO0phSj7/i/6F773uRRHWajvzwHLm6dRZnoLMqAozCdLnQ8&#10;qtMIPVptOsGWmWBcbIX/KHC8hgpR8ZGC5HvaO6pClTiooFKs4r4maErCX6E47BXKIoNREfuax8NQ&#10;S0WprNx1yVFmbLOaylSTPFWZmbj25590ke/h4vVbplLldcLp9u37VJD3cUuTKHcfmfFBAU2AE+y0&#10;FQit94waNODzm8YXbxJ8AqHOtyApJWl9Vu9p7PEGP39Tf4cQ1t+7w//5+MEzPH/wCGVpCXBUFqKS&#10;Hcf2yjwO2UY0TqqlvUqerBn2kbEpM8su2Gh4QAmnpSL1PCjKQZVCNcaqXKZqNzJBUx6QlKI/3Idt&#10;bXUd8wuLmJvXpN/8z4k/C8A/M/3zfwpeBmwWDM/gaKDI9qZjMguGZmLn7HWggpSZNn8WKmUB1Prc&#10;hUDgyCyQySzgBQLtlwv+70C0QGaZjlmf1fnnP6Pj1rmB/y/wvPN/zzKTBomALKByevYqDMlp+Xjy&#10;XLPXUSZA/DXd7NT4RLrYQxgbG8TQQDdG+93od/Wai+T2TaC7bxxlb+vwvtZmQPPLxaZy1OSM3GvF&#10;REpJru+xR5I77AekzJLk/8nUc1oq0nKNrR7UUpWBvWqg0jQuhsZOCFVLcQquAubi0qp56Ob5MKqc&#10;qpRbVU296b2l9OZW1jC3rB5Y1fy2TDykZq0VGF/fSJfX5jQmSNqau83ESlOLy4BTiR9kQ1SHSlih&#10;tGdy0/2FwVYw4JtG3+AMPEOzBqb+NGp+pamCYAOjCyiusKGsphPVbQOwOYfR5OhHQ6MDH2o/wPau&#10;Cj2NdeirU4qxFuy6O7DexetP8O3QjdZqlOMJL7b7e6gUu+hWOwlFJ9Zo6wTmhs+F7dFes90d4b6v&#10;m8rTgfUBgpSflwmiyz0tVJeNmGurMUW2FpursdyiOMgyjNSUwFORD2dJJlrpRrYTjracJLQoDVlu&#10;stkKmq1Uk4LkB4JTcY2qFy0lKFAKkrI3cZEoVO3uoGfIevHEuNzFqlNNN7yMSrI4OpiueQgKI4N+&#10;jlWaRBCxkUh8HWbq8ly5ftO4uYLWbYJN8aA3CUlBUZAUBC2wCXJyq6UQr914wGMPcefuU57zmKB9&#10;jJu3HuEGj12/+YDAe8LP03W+LnddKlKuNv8u35Nd5/5Nvn+df//WvcdmLPImofno4XNEUmSE8fdk&#10;Uh3nZWWYlTIaN9RKHSWH2SbcpMIER0uBCSoKT9LW7PMZVJZ+TeAJQgKczlPbWN/SEmWFBQl08qrk&#10;SW0ZFal9xVea+E7zHPN/83/o/8n0ty2Vp78ns8BmmfV91Kat83XM2uq4/tbP8/j99DmxwbzP1xcE&#10;HQt8gRALtEA4WUDTfuBnAsEVaHrvv51j/W0LvDrPUq7W/7HOMes8z/bNe8efTfxjSESMyRqenJaL&#10;2/ee4xUBqVRgSmLwpqjYFOryensIyj6Me/vh7e3jRTiCe2jCBC+/fW9DZ7eH6s1/IdepINf4ICiJ&#10;hQnxOQvzkYI0EyOHXwwcLQlvjX9IMWpfW03YKMzHGl+0xhb/MeYYsC+A6vVPiAqcZ7D8qUBpcsml&#10;MqUqV/kAqeiYempbi924NQtSmnx/SS47v7eCixUsLje7qqYZdQ0OA0PBsbq2zWzrCC+pSe1LRUpR&#10;KiuOb2TOJEzQxIwgqXyZHrreLrrgbq8fkBqHFBhlfex0fDy/oqoZFdWtqLZ10812o6W5Ey11jehq&#10;bMBwG91fZ6txibfpMu+4af3c99Kl9nVi1duBJarBJQGx34UVAnLN04Utn9sAcnvYbQC5NdJjwCgl&#10;OUe3fLGXQKSt8/M7wy7s8/1tvr/s/IB5qkktM/S9K0V/RSF870vRWZKDtgKCMTcFNQSgrPXsdUM2&#10;XeGsRKMo66gkq6j6KqkCK5OiCL1wMxZZSIWYRRimv3yClGePkPT0IVKeP0F2SDAygl4hJzwM6QRn&#10;mlKM0ZJfq/BYELfBSA4OQsh9Krg/LuHyxSu4dO0mIUVYEU4KszFAPFOCMim7u/efGijK/lLYDhXh&#10;tet0k69JDQqij6k6BcQnuHvvGe25gaOiHO7Sbt5+ZOCoiRvB88Yt/2eu8pjG8K8LymeK9B5h+epF&#10;MF49e46oiGiEh0fzmT4xq3oONXZO07MpiJhnn8f1zMuNtQAksCl0TgsKFDfb5x0mPAnT/U9m1Zrq&#10;QR0f0+0+G4OUCYrWahupS804G7gRpNZM9domPS3CVfsrfMZXFfKmNiEBwXMFU+0bO3OjtRX8tG+B&#10;UWDXVm1Wpv9jAVJbvf4JSMsEpkDTMQtSFsCsbeBndOw/2f/mHAuKgX/T+p8y7Z83TXJ8ISCv3LiL&#10;mPg0pKbn4/6Dl3jxKpKudhxCw2PR3tiIsREvfHSvfV4XJrwDdLHdvKmfDSC10qO8sh7KWbix8QuQ&#10;6zt0q3c/mSBxC5BSYxr30BjkfwJk4Pijmdm2JlQEwgBY/nx9ZtZkzs/3zyxQVUpNBipJQVIxcW43&#10;VZ/Lg8ysPNR9aEGnq4/qbpQAG6ELPEYbNTGOCgpvc7gNFN++sxlQSkVKUQqM2moGuoMut8YkPQOT&#10;BO8cJqYIx2n/LPbk3Bp6+yfQOzBtAOns4f9QejG61Sojq+Byn28Ktg/8H2+q0FjTiM7mNjgb6+Ft&#10;asR0Z4up/6IqgVKKW30t2Bxooxrka8JxeZAu8iC3PkKRClHFsTYGewhHws7XS8VI9U93epWfVSqy&#10;6XZl+m7ElL2eirHNuNhyxVf4/jpV5JqrCdMtVegrz4ctKwX1VH/VqfF4SwVYRNAVxoaiJCEcxXSD&#10;ZdovTYxAGWFYlkhL0KRMhLEyWmF0KHLpPme+fkYYPkLis8eIJxxjnzwyVRnjnj9D1NOniH7+Ai/u&#10;3MPju/dw7+Zt3Ll2A/du3Ma967dx++pN3Lx0HZf/uIgrf102sZ8XeUzK8AaV3h2C7LbARjdXq1oE&#10;tpsGZo9MALdmoKUEL/xxlaCU63zLHJMaFPR0jkwB3oKk1KWCv63927QrV+mSE65SnIp/vHGHqvMu&#10;1SfBeIuQlGq9f/8xnjzhZ3ns4aNgRMelIiM7D43NrXA4e9HfP3oWwL5tnn9B0VJmShM4cbbIQMMu&#10;AqRWXw2OsAMdm8bxyanpyCVylMRCoFSAtzVRI0hKSW5QSWpCdXWD/4e2uSPACZA0wlRAtGatrX2Z&#10;Zq0FTX0/K9BeW9n5sUjT5s+gaalN6/VvY5AWmM4fs44LVP/2vvWeBbLA87Rv/Q3r3H8z6zPn/95/&#10;M020rO6dmN4vM7sI1TWtxr0Ii0ikmx2DJ8+CMTnkxYjPQxe7HyNDvRgb8GDYM0iAnZgla45uH0or&#10;ao06Wl31X7iN/w9j5/mX1RWsbWMDFSuigCLSxd6xd2OMxhoiiiiKIoqiKIogVRDs3ZS/dt77mvUM&#10;PJqc95wP89u9PGVf+541s2YRLXslFwCX+9UnB2TqB/taX/S4t1Vmu9jfATKzLizgmB259pSez3SV&#10;itHVKMVEhj8VlhldLdnEcmYf9k1JwyhYnZ83+MgbjyJv3lxnx0+c9WATKTgovY5HjD9Dbcc0zgxG&#10;qg9gBJJHj511QOJenz572d1rAOnBmgwgvfjs/R792Qc9Qt7+oFvq8aEDsrm1y78/lm9rGz2TULMP&#10;2u9Z47lzdunECWtjIPlL56zvGlW66230ppTibSm8O7QbXk8BGAHv+T0pxfvXbeBesw1KEQ6z7q62&#10;SQmiFMdxq2lnvEUSOD1kTtvTht+ss/6kPaXoQ/MfPhzrs6vaxpgymncA36j3auG9v//iFXiOb6y1&#10;n9fXpBQdchWry6xOwNtRVWr71wqAa6psd0257aopsz2C4YG1UopSi3u0vKtailH7bpdq3FxSZBvk&#10;fq5bLhgWLfURGNeVl9vSBQssX0CcM3OWTZ86I9NlUjCcOdtmz5pnc/MW2SzBLUfubq7Ahk0j0ixA&#10;4kLPFSAXCY64xtQVQAkCOuCYO3uhgxBViAIEjD9NA5Kz5T6jKIlWz5NKTNFq2iBRkwv8HMscjJyP&#10;5fyCEt82d67OBXwBsZ6jPBmuNmp1SeFyKyoqtpIVVVa8rMb27v/VOuWh1F9qsEOHj9muXQdt5+69&#10;dvjoL/bzLyc8kt1OQYzO1C+fNshWxk5//MwLUNOujzF/7+FTzz7p7e1LnuA3/uP0Xkn1HSlo4cDU&#10;NgaMYxykMalKYDkiVx9ADo2Muqc0JDWJ4TENAzepzecCLK5+ABwwoh6zYRnKku3MZ8MyzKPYAZz/&#10;AhjrwpXO3i+W45jYlg1ItrHMfJzjf7LYj/k4V5w31mPMh737+Nnqr7TZstJqW7t+m9TVF/0RyIFc&#10;Y2VV670/9uvhIQHylnV1tVtX5213sR/pRxt/+cmuy02kn/Dhn095tDcUJICkgsqoVCaAREUCSKLB&#10;VMuhrRL1SML3vwCpdRPu9YeU1pNtQC5AhwFKt8x24JetJAFstvn6CdX5Rd/D3/bixXvLzZ1nFxtb&#10;PBBDFBk11yW3OAFyciwaEuNPnCIoddoVI/2mj5+odwXZ0SkXWeoQ9Uhkm4h2W9sTu9ehY6UQ6Z6I&#10;e31dbnVTCwUoOq3hSrs1Evmme2KnFOfdDrt3syUNbSC1ONx8xkaunbFXN3+3lzd+t1etDfay7YqN&#10;yXUeaaN3yU0buXNTQGy1YSnFYSnGkTtXfUD+8fYme35falEu81DbJSlDkr7P+4D2zy6csN4/ZI1U&#10;xqm3IaLYsueMSKgpKT/3Th2xeyf2WfvxvdZ16qD9tmmV/SyVuK+61PZUrbCdsu0VpYIjkBT8NN1Z&#10;VZ6sGkiWOzzrKku13wrbxrjcgiNgXFO42NZKOdYWF/r43BT5nTN9us2YOt37jU+TzSAlR9AicZuu&#10;k+QoprxFAVEu8vQZLM/3sYWme3rOQssTABei/hZL8S1d4cMWLxbM8hcvF9SWO+hcUcpor5w6fZYs&#10;1yE5U9cISObOnu+uOCoR0QAUUY+oSLwsYLlI51yUz3yxzdb5Zgu8eYJjngdspGIXFtjSpUttMV7Z&#10;8tWe6L9r3357SU+6999S5RtBzl1XwQQ4XpP30th0Tf/DVmtovOJt+ZQS7B95ZX0SF51PyH4QPLv7&#10;7cixE+5Kt+uFiorEfuwW+DVjX7T86etXiSI9X+/x6BiZst+e9A3Ys+HUpNT3fHTCWPf4Wf/EUM50&#10;yQwgfgfGgKHWuWme9QFNB2RALdzc7411KSmbJG7mIwkcS+snLfaP/SKfkuX/ShyPbUw5/sdjfgRk&#10;gJYpqmrdxh1WXbve6nbt8zSWkhWrrKxc7nXlGitcusxG+iXx77bZowcCI0qy466Pvtc/MC5XtEM/&#10;ZquXzxp7STqApL3cavq5UrzCi1YAx0xPGoyRDmmoJs0HWIWSDMvuJQPAGIOXhHCUI7mTrGc/9kkp&#10;Cski5Sci27Qz4k6Pvsg0WOuNyJ8pGrIxAjVE6oYEd3opEMluam51l5qEbQbx6uzptcf9Ax7pRwHe&#10;aX9sB/Yfs1MnGuzs6Ua52n/YseP1tmPnIf3Be73dkaj21Za73nZ4+Va3XW3rtlv3++32g34PzjRd&#10;v5uq8zTdsKaLF6xFdv9Kgz2QUnzYcNJ6mgQtqbz+5t9tuOW83Ok/bLStwcbk8o5JHbpivHPdhm5f&#10;8zbFkXam17ROivGO5uUmMzzqC0FypP2yDcoN77/+u9dufCIwdjEsKn2sqfQttdh//Q+BkRJmZ3zg&#10;rd7fj9pDQbHtYJ011K2zpl2b7MqerXZE7vT+VVKCwBHwVZTY1orltr5kia0nqVvTTSuLbEv5MrdN&#10;K4tt/QrG6C6y1QLhqqJCq3YrtrLFS6xYLnSeIEjvn1lSiDlSizMEK/o5A8UZKEPNT9N6piyzHmjS&#10;zzy6/tGWmIAmZSk3G3d6jtQf47ovLSwTIFGSKECpQZmDdF6+R62ZnzI1AXLqdK6b0nk4F9tI45ml&#10;/ebKhfZCFLjdgBEDvDI/P/2vBU0CNvN0jRTcIaq92AqLVlrRsnJZmXca+PXUOVd/5OAiDhAqtBG+&#10;1jOZhgd+52oPmNEm3nY3dUigqv2psxdlDd5efqGxyX6R18OwHJ+pxwggBd2AZXT7w5hHXQJQhAUZ&#10;HQR+yNgYeC5VqGeGGgHUC2CZtk6WMeoIsOyeIQEZTWkHjfmR8bdyyfUcjb7yNlNSizB6qnkU+0e3&#10;ONsAVkAtLNYFJLMt9s0GXuwbhSxiezYIYx3TbOD+l4LkfjG+MNyP8spV9lrwqV272UpXrrZyAbKy&#10;crVVV1X78LOd9+7Yw3tt1nX/tke0SZHpejzgSdLNLbftwMGfpQClFscSIEmuTsBMhSqyAUmqC8Ec&#10;gJcNRhTlv0x/Hu9kj+nHwBgy4bl+TOA4JKmfndJDdNqDL1lpPaQ+DA3pRx8krWfQp0CSdaRCPHz0&#10;xCPYnPfhI0aZJBWIgdLeyd0ddEjicj/qHrI7D3q9rXD/oZN27KRU5LFzcpXOOCB37z5iZ+Rmt9zs&#10;sOZrd6QE7sjVbrOrzbf1Pd21Lrnrz3oG7F5bu91qbrGWy03WernR2i6ctYeX66XYpBSv/m6jV87Z&#10;C8HxBbURZc9b5eq2NdooUWaB0eF497rUYou71bFuwqQuaT8kB9KHOxBge6VCextPWc/F39y17mti&#10;HGu5zti1ekFYLnWTgPn7z3b/uBTj4Z3Wun+btezdbI0ehd5gp7etk1td6a70lrJlgiLAK7DKwgKv&#10;dVihafmSfKssWmJVxUt9WrF0sZXLVmh78cL5tnT+fB8HZ27OLJs9M1eWCj7MFPgwwDhdio5prAOO&#10;07TOjXlgqeOmTgNqGXAKmvR68aRv0nwESNoEaYMskIIEkslFToDEdU5GBDvfU3hwtSPnMQEy5UbO&#10;BLrMC5Kz5ZYDwHy57hhQBJRcY0nhSjeAidpEYXpwR642/bOXFpXaaj1f+QXLvPbo+T+uOiRRWgRl&#10;iGrTv3mc4YFJ8n7z2p70PHVVefVaqzXJc7nUeNMaLrX46JaNTc06x0Xbf/i47T1w1M7XX/Z+3Xhf&#10;NCtF2yTjz7x+y3PDiKdSoQw/Ieh691YpQ0BG4JSmL680NTiq55h2UHl8WkfuJOuYJ5cSixxKtvl6&#10;ncOPycCRdcARb/FfaT7ZcExgmoRidl/ssIBbWEAyAZJzJlAyzT6G5QBirGc5+nxPnuffChI4so4v&#10;srJqrdTSUy93tmBxkavHquqNVlmxyrZv3W49Tx57FLur8651d3Vo/q6Dh+o2KCEe/sNHfvUIHekL&#10;ABI4Mv9fgCRhemBg1NUgEJyAI272awFWEEyBFNQfSeD/NmDmwHRwZlQkUWoZxxKYicBNjKMRjdbP&#10;R0YFRLmzHfc9Zyz2B6iAks+GmvzwgaKk/9iXT/9YX++4tyd2PR2x9kd9dvjEeTt8qt72Hf3NTsq9&#10;/vXYWdtVt9eOHzlhrSjQay12Q3/gW02CYP05Hz+6/cLv1tFw3mH4sPG8dcm1pe4iI/89lys9cuUP&#10;e9H0u41r3fi1izbe2uSFYokoj04AUGCUC/0cuyf3+t7NlJ4jxUhAhWTwoZsXU/9pWf+1363n6ml7&#10;ysBaPvrgSeulek/DcRtoOiUonvLSZqjGJ+eP2oMTB+zmoR1edOL37ZQbW2vHt6y2vasrXBFuKGXY&#10;2CJBcYlDr3BBKtCbN2uOT6loPj9vns/PnZ2n9dSknGGzcmZIHcp9ls3MyRWABEFBcrosQIgFHJmy&#10;TPUcV5BaBogORc2zzk2g9D7TUqH0jSaFJxK3aVenwg7AKiwqd7cYOBKNBlrzF0rpSeF5f2odG1Ht&#10;SQVJClCmp0zGiFYnhSjo6bwFAFGgZLqkqMyWFpe7Mb9Y0GQfAjgL5e5ToZ/sEDJF6Na7/9CvtmPX&#10;AVdmKD/ARsFo2v2e9Dyzew8YoA0YXrVLl6+5t3GlmbzbFqnHK16O7YK2ba3b44Bcs26Tqz2SzS9J&#10;Wd642WrdT7v1v70tuDbZ3Y571vmwSy/vFmu/e99FBP/3yLskKEQKESlFkSvJOtobw6UmZQigE0hi&#10;mXtlmfXZwRzWcw7yLt3FBjr/7V4nsAXofixOkQ26sFgfNqkE/xuQLGefk2tEIV7W/U+A9Kl+EGT+&#10;iN4In/UjLVqy3CqqNlpNzSarrqy10yd/k/LpdCj2PO60rgft1tl53+FFTURcbPqPnjh1Xgryk9yF&#10;1K2JN0yy/1CQUlEoNGCYDcgUZSYth3zGSRWJy53tdjMf61Gh0aYYUexom4xATCTRegqEIIlrTcQP&#10;9UwppyjxxDGUuOceSCD33j7vvtmb1/qOvmnfj39Ze9s9e9Dx0E7LRdq374Dt23vAzh45ai31f9il&#10;E79awzEGYZLLc+GMdchdftBw2gesQrHR9jdAUYgrFIb4zcal7F5cO29j1y/a21tN9vJag71uuWTj&#10;N8ljlGt8+7q9kEIclVKcdKNbbAjXOuNeD8uNRl3SQ2aQNB255ARgSMvBnWaohCeXGLT/V4div6bP&#10;6n92F7q/4Zj1/3HUnp09Yl0n9tvNgzused92+2VjrR1YXeku9LaVy23tikKrKV5sZQWLbPnihVa4&#10;SG7xLAFs2gz7aco0L/8VgAs1GJCjv/OMmTMEsRzBMMemCY7TBEdScmYKpDMFUiqhYwRifH9UYWbK&#10;upms1/zU6TkCZI6U3kxBMlfnBJSTijK5xIKaQIaLCyDpEQYYgSQqLwVsiEYDykJ3szGUZMqNpKth&#10;antEPboLDhgzljNHANY6AjLzUYmcL+NqA0RAiQHJwmUVbkuLKnT9Ulu8ZKUAyfhO66xSAmT7joPe&#10;vEU/+p27D3i2xE39v1CBHqh5KGHy+Kndut0hr4QeWwzN26ZlCqR02IOH3dZ6p8N27j1klTVrPc0O&#10;t5fUH/7H1ITo6+8XvIYFMZThgAMScfCsT17c6LirSAaM69B/mmR0DC/q8ZNezw8mYEiyOet5JhAP&#10;WP+AzqdlPDnECgns7M+2AUGaKdvw8L6LYoeKBEABJiD2+TMuLeuToswG3o/A/C+AxnovTaZ5zsVy&#10;bMs29onhG9K1Ju8FQGbP8yV++vinfeEL/fq3zdWbtbp2q1VUrrWylRV2t01vocdPkoJ82GEPH9y1&#10;9vbb/kbpfDLo7Wg3b921R497HY7IbPpjpz7ZUnOCXUSxgSOBHPalzY/8w6TeJtVjWDYks+EY7ZYY&#10;CpT2SeAYkW2giKEIJ5PEExj5rAARt8MLigiKuBzv9B2hKn1ZChRQck3+BN5lSucaHx+3D+Nj9vpZ&#10;t7VLBXb8IZMy7G68YI/qT9ljgbCbdr0GKbSLv0qZMW7LCRu+esqeC1bPBcdhai5Kqb24ft7hOHb9&#10;nI1q3diNP2xMbvS41B/R6VFBD4U42NFi/XKlgeJwwPBOamccFFAH6B0j5UgdR1zkZ3KRcaMx6jZS&#10;v/HR2Z/tkWDYJXXYW3/Mnp45bE9PHfJpp1xpjBEEf9+2xo6tr7JdlSW2ZeUyW1242CqlEEvlFhcv&#10;mmdLF8zzwq/z5B7PmZMnKAlUAtY0gQmQhQXsstfNkCvt63KSKzwTiGaCIa7+frCAYxggBIjA0QE5&#10;dWaa5/pa/5PmUZDRroiCROXRVgggASOBxyVLBS8tL15S4nDE7c0GJC53uNieHykQzhAwo1pPgmS+&#10;5sl1FFx1DQDp7ZEZl5spgASWSwTJopJKW76y1lZW6HkSGOmlVinxUVG9wVavrxPcfradew5ZQ1Or&#10;VODPdvjYKbtx+75dv3Uvk2LWaffuP9Ez1mG3Nd/Squewu0/AeyVPbMDOnL/og7lt3r7L2/tp/yOw&#10;6f9x/Z9jaNcY5hW3m/8+z9ikl0b3xFfeREWbPM1nABQwUqP08ZNUUIWusKyncwXLbMfrYh0uO/tG&#10;1SQKr7DMvLvYAcgAT/Z8KLmAYXY7IhbbsiEX+8axsT6gCGDT9lROLdvSsUmpJoB+D+6wtE5TKutI&#10;Ud2W3C5YXmErqzbYipWrrGRZiX3WvXZ1PdYHfWyPHnTYo857dvfuXW9rIHfvWutDu3qNCiTD37nX&#10;TAnYEKiJRPFI8+EHHhoa8zcNwPu/API7SGbmCeAARlRjduQ6HU+hUL4j4JlSIFCMRPVQjARubrbe&#10;8vX8mZ6P4F53Zv5ASY0CXxJr3/9FapHuu+2qtZ8/bo/PH7PhP05a/5ljNqTloYvHbUQwHL2cbKzp&#10;hL1s1vTKLzbefNqV3NC1lJ5DmyIwG5XiG5fyw17cabAX7Zc9WdvVYsdNG7p/0wY6rguQgqXc7GFd&#10;GzearoDPWyk40eiBlV5BsD/jKvdIIeI+0474VDDEZX54+pA9PHPIOk8e8LZFugm2H95t1/fX2e91&#10;Gzxx+/CaCttZXmxrCxdZ7dJ8q8hf6G2Ky6UUixfl+1g2uMqzKJ8mVzpH6m+6gDQNwBFlngHQBCmS&#10;tYFhZnmGAIbNlJrMmcF+eZYj+ISx7JZRn2HhZocBUVQikWZgSNV0d7e1jLvtgNS90AaJi01bYd58&#10;+kWT5rPcClFzsmUlVZqWOSQXaNu8BUSZiWYXOAyZRi8bFCRT1udQmEJTLGf2QrdZ9L6Zt0RqlbZO&#10;YLwsKUi51oCRKSqSuqqpAHWtp80xBZQVUpArytd45azV67bZ4Z/PevHjg0dO2b6Dv9hvZy9Z8827&#10;Dr+nlNrrYWiPHgET5cjAcE/k4r6R51ava62wV+//9OerR6oO95f/Pv93oBi1GhkP2//fAmfyrNIz&#10;FgV33cuSkGCajEEFKeqtZ1LTEYmIsTG513p2RuWF0YbvbfoDQ9bX1+/zrHv+nDb8QXvwoNNu3Gi1&#10;KeFeU2EHYz4gyTQbgAArFckN9zdtj21hrGM/lGA2FJmyb8CR8wQYw1iffY0AZDYcJ0yAfCeVRRTt&#10;wLHjVly+ylbwpiurtWWFRfbP31/1YQfs3l29ubrkYj96YHfa210ZtnX0epL4b6frpRbJnKfqh+D4&#10;mtQdBjz6YNSIDECyDz/i015J8UG9rfRjfv7y1/8KSFzwbEh6ao7UY5iDUSqSbW6aJ+0HNwP4ReSO&#10;nDBca7pXtt5q822+/e8//Y/EvO8jQ0XSPks/9c9/6/jP761Pbm6PVNqQXNaxxpM2Uv+LvZRaG5Mq&#10;HBegxq6eTtZ8xsaIPF87IyDW2xAFImSedC2VCOiILmMEXsY6ZJQgu3vNE7qTYpRKFDzpN02wJdoV&#10;09jTZwXG36zn4gl7dumkAxEYdkoZAsRHmmL3j++3jl+o2bjVmnZv8nGmGwTFM5vX2tF1NbZ3VYVc&#10;6GW2pijfqhcvsKoli+RG51t5YaEtLyiwhXKBaUfMlerzPEQZCjAq3EzTPEbV7emCItMZ7vZmlh2U&#10;qEogmDGHpM7llgGl5rMtG44BSIdkBoY/ApJ5r8yTpSBpg6T9cXFhqVzcMisWqJavqPaUnwKCKwIk&#10;qpFpdEMEmEw9ch2wZd7ddvpcSz2iIN0I1khFOoiLZMW2gLSiguWyEluEUkVJ4nILlEt1/SJdv7i0&#10;xiprN1lpxRovTF29Zott2LLHtmzfb7v3/WLbdx60Xft+tgNHfrNDP5/Wc/NRbioJ14Lfs0Fvm+zp&#10;G7D2ew9t3fqt9tuZBu8mzIiXFFkh+ky7IfDjv85/OorYoiL575NEDiAjvzgAGcZy9jpAGetQn0zT&#10;sA7JgGqAlSrmbAeo4+MvHajuYielyAkTILOBBLQChpNtkQlwATXWBQTZNyAHINnO+gAk4MONZj6O&#10;/9GSgkyA5B5CQca9TkBTX9ifgsk3QaBsld5yVXIFajZaZdU6q6mssn/+omviF30B43ZfbvbDTv0Q&#10;9zo8SfzmnSfWcOW2HT9xzpe9hH0GjiyjIgHkqNbRDhk9aYhsAUjaLYDd/wbIHyHpoMwoSdYHIJmi&#10;KIEbCeIA0hPFM6Xj+Rz0MiCKHTliH/XdfP76SX+klArhg6lr3ziPt1N+1nn0Z+q9dd1BRV7i0GUB&#10;8uoZe07B2atnbUwKcazlgoCYuv9RHGLgZpP3f6ZqDm2EtBU+b7tkY+107SMifcUDLON3M8Bk31ZB&#10;slVTesrofKMC4tA1BuKvl1I84939XCXWHxUUj9jjc4ftwW8HrOPEfrtzbI/dExDbjuy0GwfrHIiA&#10;saFutZ3aWG2/rqu0o7UVXmJs6wq50UsXW80SwVGqsQqXmsBLwWJbspBka9oTU7tgBC7c9cQciri+&#10;AqDcZpK0p8qYoipjOt0VZrjSGMdlgCdwTgOigtyPQAxLbZi46AnMqMj/AiTrc2fN8yCNA05TAEaa&#10;D1HsomUVtlzqEUDiXpO1QSQ5qUgSwSOinQI2RLUBI4BEQQJIoAsYASLnRjmGesTmEogRHCk0jXos&#10;kFLNF5xZByxZh7u9bGWNIFntvdQqV+k5k63buNs2bN5tO/YctYNHz7odP3VJ7vZ527X3iF1svOFt&#10;juQjtrXfs4ePu7V8z7bX7fVxlFCanU/S4HCoTJLMcYup5vNanACMqEdEAIBEQYaQcM/Ll/G2krGc&#10;ve6DnhmMeSCYAAmf4Mx7hyNATMBMyjPbpoS7C7QCXNkWgAJKAaiAVNqWQBdgDHDGOUOhxnFRC5J1&#10;ATosu0Zk7Bvbs5ezj/O2TF2L/tjz5CaUVvF2W29VAuTuuh32z1fgE22eb+zmzRYB8oGA995a7jyy&#10;K3pznT1/wSNa0QuGRG9yu0gYpb82bSO42yP0xRYgcce9PXKQKNeI70tbH1G8SBZnnvOwnEAIJNM8&#10;b0ef1w9MGyMuc6hD4Ab4wp2mzZE/BVPaIXl7ssx+QBJlGTliGIDkDxVuyWeU57d/9D18tc7rAE9u&#10;8I0GBxd5g6g6d51vCHytl234hmAouA3fxA2WYpQRWWYYUwwVSW8Wer9QPeclPWFwnwXU0VuX/Xwj&#10;Ov8wqTfN5+x5M2oRpXjCuv/42XobfrGu84et88wBKcb9dv/EXrsrIJKWc+tAnTXv2eKFa10pblnj&#10;pcUOr6uSWiybyFskSXv10gJbhRUWWHXxUisvWmpFi/Ntwby5NktudK4UWQ5gROFpHqgl0AlagiKW&#10;4CgFB/gEQoAIHGdoPgBJwjXHEfzAiBSTa/hTAA4YckyWAbxsmyqQTuNasily2THaP3/S+p/YrmNy&#10;CNAIZlTWAWS0QUa0mTFiipZX2TK5urjBuMMRZKGdMtofJwFJ/+0ESeCJckzQJfizxNVpXMfbIwXH&#10;PJ2P6Xyde35+apMsKJJyXFap+VJBslTAXOlKkvUrpCBpj6yo2eDP2/rNe6xu91E7SgHkQ1KPguP2&#10;XYdt244Dduz4OR8nnSE+6MRw/eY9W7Nus9adsJOnL1hT8y270XpP0LxvHfefei1RcnXvdnTb0PM3&#10;3qkC1xr7JAN2MAJx9N7ZgppEkKR5RESs8+dFyzTFhbpEGVJODfjRhu9B0CzjGPqAR5WhKQAu4MY0&#10;G3TMB8CAEpYNqwSzpPqwBFTWAy/2T3DMBmQcF6DLBl9cK3vfH5ezAflR13j9Xmrz6z/6gZdZWfVm&#10;W1mxwaqlJM+fOGV/cm+6F4JM3Ft7OwPn37fxt5/t+u1Ou9jcZidPSUFm4AjsApD0qEl9Nb8HJGMP&#10;xzjEPuSB9mdMHB/n4jOjHgrKuM5aZoorkA1IlGK4B0z5QWOc4OhBEMZ6Sj+1td3xZSDKutjuxwiE&#10;E+rxGz110hgbDstvf+q7+dP+1vrOliZvD3xBjUWB8IXc3/FbAlumbRFD6cV8AugFhyZd9rDnNy85&#10;CGM5oEgb5dD1ehu4wpAH571NsV9g7G/81R4LiE//OGoPBcX7v+2zjpN70xCoR+qkFLdaq9dn3GyN&#10;OzbY71spI7bKq90wvME+ikEIjFtWFtuGkqW2btlSqxUUa2SrBMWqjGpcPH++B2Byc0MZCjqkusya&#10;7/MJkEyTmgN6k5bUZaTGxHKsyzYAiZFzGMb5aEMExA5j1GOWAUjA7EDWPMtEsgnSJGDneS0BABbw&#10;IoqNC5zc32W2GDdb7i3GMrZg8XKHJX2vMboe0gWReVKBqNTjVXukGkkS57zp3MCXZalILc/iWGDs&#10;gFyebJFc7cUrpChpk6x0UDItKqm2QsG6oKjC11Wu2mK163bYlrpDtm3nYanH323vwd9sx96jAuQh&#10;KcmLPj7Rrycv2K7dh72L67r1293DW7V6kxdsvnzlpl0RJIlu32y9L3tgrbce2vWWVFGKQhcIDp5H&#10;gjFAa9J9TgIDQ1lOuuCTwAswJpX4dqIdckJJZkDq+2uZbBGMedbLxU5QZDoJtYAjKnLStc021mUD&#10;MuDIlOWwH49z+vtx6RwxZV1cK9t+BGRM3QS/lwJm38hLveHKbKUU5MqKdVZeVmN9kvKf3sjF1z7c&#10;I9B++JDSXL3WK7Bd0VurWW+tAwePTICNhFdAGdU8aDD+EZCDw+RT0S2J5VcOUwDJ8UwxInGA08Gb&#10;UYzAECNaDSRxD2LoSmCHYmTKMoqSt9ytttvW/bTXk2NZzz5hDkgpxAlACoJE/HwQoowByLc61z/f&#10;vlhXyxUpwKv2SmAbB4KoPIIvUnwjLXKFARsBGU3DBmSA0qHp+6V2RMyhKKCiFIeunLH+y78lKF76&#10;VW70Mes+f8ienDloXQLiwxN77O7RHXbvZ6lFTQHj1X2brHHXemvYttbObVrlowDS0+VAbbmrxa0r&#10;i2zTikLbSH/nZUs8Ml2NWw0YZWWaX56/yObnSX0JNDNzEoQCfKkrnxQfUBPssOnAD2UJ7LTMNJaZ&#10;su9PUohTBL4w9mM9FuvYx4/XMTG8QVzvO8u0PQJK73IoQDs0pUBRl36vunZSeCjHBC7UIyN0zlso&#10;hUjCtmAIkFaUr3b1Vix3G5U3CygKpkCPpG7OwbmSAk1gDEB6ZBzguvrkGEFYx83RdgCJKqUtEltY&#10;QER7pUzudlGloFjjVlSyyqpqt9m6TXtsrVzrjVv3Sz3udUiu2bDTbb3c7V/PNNmJc1ekKOvt9Pkm&#10;23vgmP386+/uclNUhjzKfQePe7I5qT9JQaZK9K23OgXJTgGyw7u83ul84lFx6pCmHi6pnXJgmMTx&#10;lBuMBeDcNA/cHJwA0LfRbIdIiXbIt5m2xlffW6Y9Mh37gTzI7xUjUEuu8ZsM7Cbh+F9KMBuIAdU4&#10;H+t+BGwcx9RVYGZ7QDNbScY+2cdmG+PojOuDnL/U7G+3ssqNtrJsjS1dstz++vjZvnI/Oi+f5atc&#10;z97ep/ZYwOkdfOFwPNNw1U6d+d0B6UCTAUngiHsMKCMnksj3sIDIj+TdljLrgCjHhKvNfHR4Z0qb&#10;ZAAyXOvod01XyVCDQA+FyFuQKBptpUzpzB/QdKUpKIbFsbjkbONYlpnHcLHfffkmQH6zh9eaPGAy&#10;ChSl9J43nbXhK4IiidayZw2/CnAn01QuMSk9g5dPSxWeEQhRhtnGcAZAUcdeOm4DF49bb/1Rz0vs&#10;rz9ivYLj45P77OEvu+U+b3dr3b9VbjRqcaPU4jqr30bx2BovHPvzaoFRinFP9UqBsdjWSy2uLl4s&#10;lUh/56W2dhnVcYrkThfayiWLrWjRQsuXO010eqJ9UbDxog9ykckppP0tT8BIic5JbZHvR27fMoov&#10;lFT68MDLS6t8gLewUgJ9Xk+0Rtuq5d5KLRUT1RUsCksdRrTjzcid76BMfaEnLVQmBiQJ7szITGN+&#10;wlimDzbthVJz9J5x5QgYF9AtEEWHSw0kde9ycXFzUZIESjA+ExAkKo3bnQCbFGi46axnikoEhGl4&#10;V1TicnetASRuNurRlamuhWudv7Rc11yl52qTwLjdVq3Z4dOqVdsEul22buNe21p32CEJHCuqN9mq&#10;tdtszcYdduKsICn7o7HVS98R6a6USx52+vxVL3LCYHEMHsdYSM0td334D4b8QF22tndZ0412eyyv&#10;rWdo3MbeffU+3ViMH8X49oPPR/9VBi0G6XJvTc919jNIlghpQqQIDY+mY7IH9qJXUIyCOAWQBeQC&#10;bNkWgAJc2ca6AGSAMeVLAsN0Ls4ZMIxz/Ag5LM4X2wOOAcXsa2ZvQ1a/FxwYxyPlaq33HMiiwhL7&#10;R6rq83tBXxDlXri3kZHn+kLH9DZ6bvVNN+xsQ7M1XGpKYNSXFrBz0MmSq526JXlupIBIyXcASZcl&#10;cieBaYAxOsB7R3cBkvN998NITXoDs4wgDEnuDj25wbja9IwBil1dT6x/YMilPm9HoBcKkn2/swws&#10;aaP5cTuApH32q74zD9K0XLIRwIjS++O4Pav/xXp+PyK1d9ie/fGzPT1/xPqk/gJ6z+qPuZv8TPN9&#10;WtfbcMynLBNoQSn2nj9oz2S9cqG7T+2zLqnFzl922f0jO+zOgW12a99mu757o13Zuc4atq8RGNfY&#10;aYGR4QiOSTEeXFVuuypKpBpLbVNpka2RWqwWGCsxd6ULrXLJEltZUGDL8vOtQO70nFy50dOplCOX&#10;deY8t+lUyJmz0LvqEZRI1bLlYjoo6GNM75EVDh2Ag1LyXEB6paCsUFUygiMBK+YxEqzJIZwmGKO6&#10;lhQT4V1hywTX4pIKQZTEaiBKzxSdn2N1DgfldCnPn3KlIOcJiIK5gzFN6UM9k6RulJ8stS0KiLpX&#10;2h7z5hd6VDkgSUSZaHJhSZUXY1leVmvluKtrt3pazszZKFHuvyCBE0Dqs/nn1OdlHXAMQLJMYGZ+&#10;frEbYASStDOS1lNetVEQBmhbrWZNnVWvrvNp7dqdUo07rUbLKMk1G3bZ/sNn7OiJS54fyb2t3bTT&#10;Nm3b63VDKQizaeseW691azbo+HXb7Ge53nsP/mJN19s9it0sIDZebbPmG/Lsbt7VcQ+sWeuvC5L1&#10;Ta12pa3DHvU+9xqtQ3oWh14IjnoeB/U80/OF2o/UhoyyZ5g/z4gdPZ+Yd/XVsxm92ZhG3Uj2J2fY&#10;hZIAib2VlzehIEM9Mv3eEriyYZWdDsQ+AUMg+aObniAKxRPk4thsEMYyU9ZxTIA1jov1cQxGx/iP&#10;AkBxKQmtk0Uqli0rtX/+/ss+TQDyjQOSqDqApAzYpWttUp7XrP5Co7cXRpsjUMQi4EJ+JCk+PpVb&#10;TcoCCeO42T4iWgamGMfwozg0M6oSOGYbrjWKL0WoE/job93d3eOuNJAcHBp2NwFA4ioAQNQloMwG&#10;IObl0r4R0EmVgZhirCfN5+PXv+0fXaPv9g17cuGUPfWhTQ/ak5MHkv22z9Ve14m9Wr/fes8etB7B&#10;jmmf4Nnz+2G3J6zXFNcZeyz3ufuc5k/vlRu927p+3SXbbfdQjAe3W5sUY8tuudF16+z3rbUJiusr&#10;7fDqMjtQU2p7KpcLjMtT6bDSYm9fXLuiyGqKl6R+0BkrW7rUVhQssaUL5E7PybPcTI6ip+LkyCUW&#10;GKfNog9zKgVGu1vqy4wtcTUWkGTqbmTGdXUY4WpqPS4t7iaAydU5cnSuXIrRMi9AAh/yB1lmP1xc&#10;hvlgRMlFBYKK1CVqk2XGKS9cRre9MlsupVpIZFjr6Uudk7tAShNoyl2XTSV1KAO2eYAxv8RtUUGp&#10;7jcFTubqnlF2zONqR8oN0xJS2jSP+125KqXg5Oi+c2bnu+JcoM/I58ybJ1jqfAsWCYwCIT1jCgpT&#10;tJoo9eKilX4uXHiEBkGYFXqeVpSv80AMRptjuatEILfDjXUActXa7YLkWTt28pJXetogIALwmjVb&#10;bduOg3LH90h5bvKI99a6A3by7BVrbG63k2ca7UrLPbvd8dRuyM0Gjlda2gXVO3a55baXJGzUMs8r&#10;oyeiJJ/JegZGfUgRAAkYJyBJDxiM0mdSiMzTbRCjG2F0Q5wQMnruOUcfvWiev0jH6NgwD9IAs2xI&#10;ZlsACiBlwwlL8Pz+uGiHDHD+qCCzIce6mGfK9lgX+2UfjzEfRv4jCpI/cALkGqusWG1ratfZn9++&#10;2of3UnC6h5RXmSDOQOLULTxz4Yqd/qPJWm62OQgjkp0NR4x8yGiHpA0SQNIOidFJnv0/fZEr+/Gr&#10;tz3+CFjUImCMtAQgBhyBJIoyxt+IAhSk8UQUDpc5otYR5f7RgKHnPGbaNgOOXj/y2z+6r7/sn89f&#10;rK+txR6eOy4QHrCHP++2jqNSebLHx3e7PTy207ql/pjvETR7pQa7fxP8Tu+3J0SdTwqgZw8IjPt9&#10;HfZY+3Qe32kdP9fZ3SN1dk92c+9ma965wZrq1tvFbQx0tcqOb2BkPyrprLR9HpEusW1ypVGMVMtZ&#10;LdVYU0SxiEWeroMbTfsirnTBwkW2IG+uzSHJm7bGrICLu9RyUSnIQNSWXEKKxnoqy/xks4jiyuYI&#10;lkwpCEvdwzmkxwhYuJcORkGVgAXtepT+ytWUbazj/8X2mZkpkGQf3NKFBXLdBUTvFugpMQJPxgql&#10;LOmZEj1U6ONcLPeeIUEo0bdU7r5vz7jJM2cRgQbW9JTBxV2ZcXmXJ7ADuwmFl8CImgSEAJNgTolA&#10;WbtuuwNz9lyAT/Fb+nRLKerFkODL/aB4K/xYksMxotWo1MWFJIsTiKnSc7VasFwvaG6QgpRrvX6H&#10;w7B69VZfrlmz3SHJurUbdwmGh+zgz+es8+kLO3660VZLMa6UV4frvWHLbivS/Z76vdlutj/1kS6b&#10;Wzu9qn9D0y25zm+s69lzL4fWerfTC1q3CJC42X80tchdvya1eVeAe+k5k0z7hgU32YDmAWbPwIgP&#10;NcI8lX4oSNFDNZ9BgqsCqI6jGAVGcQuOZf+nmmccp35tZx1T1jsgEwgTSABbtjmIMpDMhlesZx+g&#10;GMoxVCTrUW7sw75xHMY867LPh7FvpPuwHYtrhcU2jqMHzYuPf+tNu9TK+RH1p6goX2WHDx21z590&#10;DSLcmftLsE4BmFt3H9q5i8124Uqr3bv/SF/amCu+aHfEAnLRqyYAiYpEPQJI3G8UI0oNOHrkWlOi&#10;blEPcjJaTe+WBEcgRn9Puj8BRZQiYIzG5gAj6hJQRptiuOPfG27131LH77X/XzqO9k1qTJJA/re9&#10;ea/jaLDufmg3jpBWs0sKT0A7VOdu8ANBrUOqj2nYo2M7rOuXnW6dUoUPTyR7hPus5ftaj7Vr37bD&#10;W+3WwS12Y79c6T2b7PKO9fbHltV2dmOND1Z1VKrxoFTjPsFxZ1WJbS1bZhsFxrXLl7o7XSVXGgOO&#10;K5fkW8miBT7KH4UkCubNs1m5dOGjlwsR6kifIRKdCa7kMtLffJstVxUjn5BgRa4sZ65Un6CYQMm8&#10;VKHW+dACizIVtFGQGO1zGUvuJtFiuaWAL6OyACHbEqywVIkbF52cRYo6pARvYFkiwAg8AtBioAOE&#10;NF8gKDKfj2pzSJXbcsGtjA4OesGXlNZKfeqYJWXeHAC0cLOTq52izAAz0m6WlQLbVb4+Is70fqFL&#10;YOWqzd5vetHiFa6g86UaUZAo6DDOy2cD3MA20ns4Z2lF6l6IlVejIDdajdx5VOEqucm40ijKypot&#10;DlEgSeI46vF0/XV70D1im7fvt61SkKhS9sd1b7ndbYd/qbcLTXfs3IUWu3ztnjVek2q8ec8BOSDX&#10;mUDq475ha7v/xJ/XFrnY9N2mWj4FLajv6IUlAJlACNywACbr+6UQgSQg7KWqj7Z7KTRtpw2TdTG4&#10;HWCNc2GDbAeQgCPbAFw2NGNK4Cb1jEm9XwBgADVUY6TTxHaM+Wz7cXvAEeAFMB1+DlZt/5jO/1n7&#10;fCZfUG71V4Hu88dUi/Jiy31/c5bLNVipt3JVZa1dvHDZPggs5ErF+fycOsfY67dezZgfhCFfGZAK&#10;l5l2xteZwcgpXAEcgSTJ496jBjACyMzgXQw/8PrDN+sffasvk0ZhXOKUGhCqMdocaX9E1aXeLt8c&#10;jL29/d5/lP7TNBozJY0hO4iD4iRSR3slUI3ADudiOdQi0KXRmWn2NQH2W6nsD1r+JoV6bpcU3r5t&#10;dnf/Fodiq6B298AWu3dwq3Uc2mZt+zb58gNte3S0zp4c32UPj++R2hQs5YLfl8rs+HmH3dO2O4e3&#10;2c0Dm+z6PqnF3Wvt8i650ttq7fxWhkSt8uFSD9WW216qcMuVRjFuLCm09SW0M1JqbIlVF2bKjVFI&#10;In+BFUs1Fi4kACPYCYo57kqTHgMcswMyaUpkmbbHmbMp6yUXm7Y8ucG4y0AvwELAgf/IkoxicjdV&#10;MGCZ+SWCFutxWZnH2A4kCP4xpU8yUx7w0oq1bu6CAhG6twoiRStW6ToVgqxA5mkyGVUm6ABD5rkm&#10;y+6iZxRbpM9kXwcDKnTp4x5Ju5kjZbkAF9yjzKW+3nMTdQ7W4YrHOYEdLi6KsqJmo1XVbvbrokK5&#10;tjcx0BaZdS5UY9wH110mWK/QPZTIzV6Bi127xW2lQLd6A+71ZquRkuTc9M/GhQaeuPpb6vbb+k27&#10;vHfNgcOnbN2mHVKYdX7tX35rkGJ7bd3Pxhx8bfce+ciiDZdv2u8NLXaxqU2w0v/48z8Os6d9g/a4&#10;p88ePunxsbhvtLV71R7c6p6hYesdfm7dlAOUqwwAGaQO45kdloBxdSnYTYz0mTEH6bCUJcEaGecj&#10;Qv5s8Lmv57r/AmSADHglBch6ppMW26NLYCwDv4BlnOdHy97GMdnKECj+G5ACoSD58b3OK3gw/fxJ&#10;1/nw2r58+WR1+37xNybqsVJwLFtZacP6oB9QbTrnpw8ZtfvhvVcipiG2s3vAmlru6oe4bZ2P+qy3&#10;74W3MaZ+2LjIk0MpBCCjqyFfOoNgPRt4YS/ffbOB8U/W/rDHv1gvWSYQYS/kslNxBPgBRSBHQzGd&#10;5LseP3U4AjLARsOxA1XbgWJU+WF/zoE77gpU66OwhZvOy/6AkmMBJEANl96jcvoe6bHzj853aqeg&#10;uG+7dQiILbvXWatg2LZ3o90WGLH2DDDvC5adQFJK8tGxXVKbOuawFKfg2Ca12Lp/k7Xs2+hgbNy5&#10;2i5sr7VzW2vs2LoKQXGl7a1aYbsFxR1Si1ulFjcuW2rrZauLC2xVsVSjoFghN5qugcsXzfdaiwXz&#10;8mzB7Nk2N3eO5UopMoD9HOojkpIjEJJzSFCDRG2Wva8xQJTLi6qLniBLUG0yVBFuowMwA6VQR5ir&#10;t8x8GHCIfL+AVlEJ6S01DgvcTaAYLmeZwEjubbkUVEXNVk8zq6zdbhWrtkpZbRGoqhxAAeeAYsCS&#10;9aTTcC2uz/0BJoz/NKDyhGypwHIBKEFLEOZ4T8OR6Ty44pw7ueJJ+XLdpDBrvEsgbjeqj66CnJO2&#10;yrKqdQ43V5oy3GbgVgUItcznLK3cmLEN+pybrUr78FIo0fHeT1v3Qx/tFTICpShWQFmm+Sqp2FW6&#10;Nv21N2zeZRW63i8nG/TdrdE+G70Tw4evgqBc3zef/rJHT4c8SEN75NHj9bZp606709Fpb/Tf7x0Y&#10;9nFmaBcElo+6e3XcqA2NjydIyhPrdcBp2o9bLchJ+KAEAWS4zwFGFGNX74DDkLZHgBhgDOOaU6IH&#10;TRhADDgGAGNdQC17u0NMUIzp/wbIHw0QBhxxr38E5OdPnFdGQIZ2PD38fj25z0Rti3ijV+pNLvXI&#10;MK9FhcvtL4Hi62e5tzoHx/j5dc9vZCg9Rt8DkE2S9uReMSAVrjMGIFGRCY6pYEUA0t9IgiRvJ1Tk&#10;i9efrXvotVyBEZ3rhqs3cqhSTlVK8Yn2QABGMVy6UQFSIBYABJaoR0AHAFF/HE8aAvAEruzPtglA&#10;Co6uKjPTaN/kWM4b538lRUt3x3/k7h/ZstF7q9zeK8BJ8bXs2WCtMpTjLYEyG46hIm8f2CyXfKu1&#10;CZ63tb1ZxzXuWG0Xd9Ra/bZVdmZzlZ3YUGlHVq+0fVXLbXflcqsTGLeXFttmKUYGtFpdmG+1hXKl&#10;l+ZbhabUYiwCivPzZPMyYEwFaHOkGCk7RvEGhimdnjPPCywQeCHFhgBIBEJou8MFBoT0G8YVjvY0&#10;usuxDvAAp2QByzRPW1s2IFkHFJlnmiCFopuEY0kZ6TXrHJBEeT33VgYkgSJwrKzdJpBst2oPZmz3&#10;9kHUHSoV1ziAHfcS14wEbFRkADIswJncXSLLBGS4n1pXvAARNxtlGMBk2aGMghZUcZNRk6g8esEA&#10;T9+3oNTvIdvSNVHJvAwAtD6jPi8vBe6PffweZQySt1z7M6WpYM26Olsm6FcDXl3HI+0CJSlWZ+uv&#10;WfPNTtuz/5inUdU3XndI9gpmL+ju+07/Y170mgK1661tVrdzt11ubvFACkpvTP9r1OQgaT2vpRAp&#10;PiFRAuiAGq50Koab1hGUAXgOQlSnxAxDI6MQ0/4Cq6acn/k4hmtNAXLZloCY4BfFJgKKAclQlezD&#10;MsCKbVgC6PeKNHsbUyCKAS9XeIKZA+0HQL57Jzeee5B9InCB6yxX+d37t17ROGf+Ev2I1KlbYxUV&#10;+jMXl9i3rwKN1KJfS6DwNksd895d7Hf+prp6s8NOnkkVtFGR/YIe7YwEXiai06+0LFBGWXbPu6Jt&#10;Qm8pSrTTZfHhs1G7/6Tf/rjU5N0YSUKlf+cbHQfMgFfkXOFWU44JkAIy4IixHfccwKEcHYxazzq2&#10;pQrLaTybgCRAxFCWqEWuE4Egzs9xQNaTXt98tL+136HNG+zSDkFx93oBcYPdEBRRkOFioyKZYsCS&#10;6R3AqPXXpTiB4x8OxUo7s6nSTm6ssCNrymx/dYntKi+2HTJXjLjSjNciIFbLfa5cssjKcaOlFpcI&#10;ivlSi/PzBMU5s2x2zmy3WVKOszJ9kkmRIbJMGxzBhIKlZQJiqUdfMeZ9vSDDA45L6epQAAq1BmiA&#10;EesTjCZVItOwgBKWvc8koBIcASOGqsKARYUgVQY4pKwqVm2ZmGfKcjUBDO1D6svajTsdYrjKcR2U&#10;Y1yH+QA26wJUcW+xHy4+8+zPPG40bXuAk3lgOXv+UsudWzDRVgmcuTbLANMj3lKS5CvWrNnmx6YX&#10;SPou4rrFK3D51+izJlWZ0n7W+n14YGiFlK+OYR7Y0iWyWPeFCgWYXKdCUC7VdEU50K9yYB755byd&#10;ESgpFrN8ZZXV7T7oA+S9ePtJoJOX9lrPi17sPUOD/rwSaX6p5wXlePy3M3a1pdUBSc1J8qA/SUB8&#10;o/lKz4d30pDHRK0ETygPQAp8ADDgyJTlUI2xLxHtAKlHsQNY2VD7XlEmFzqAlq0Q0zEJqMxTFIJp&#10;AJPj2S87P/Lf2zlfAuKbN5xnsh2SbW8EyHcC8Xvti6EkPQv+nc4hiZ63eJkUpP645TVysVdZZUW1&#10;fQEgfh2dl6CHzkO6D4DkrTAw8sYOHTtjO/ccsdZbD6zz4TMvyeQqkjqQAiLBF1eRgovDUMvUq+Pt&#10;RLsI4wMzIFFn74jdftBtjVev29lz9focKVP/65ekHFGGAG9APwSARD2i7ABYKEfWOeh0TqBItWQA&#10;ChDZxnmyYciUZVeTgipqEfcaqKIu2R6QpVvV+Nhr+6JrHty83hp3bXTVCPTa9m+xdoEQA5IOSE3Z&#10;jqJEZbbu2WiX5UJf3CY3enO1wFgtxVghd7pc7nSp7a1e4WDcXpbaGNcUFVg1QxcAxoLFVpoPGBda&#10;oZQiNRnnSi3m5jDUaa7lUrU7b6HNm7/YKL5AkMMTugXAhZgeaiKuKBwCDMAQWwwwmWedAIA6AoyA&#10;8Lt5nya1GMDBAorsG7DKNvaZhNckIFFUKXBBcAJYSM0JiJWrt30Hx5UorQwkUVzsW6lttVJWQHVB&#10;vtzfZVX6nOk+uRb3EYqS5YAUluCZmgSy1/tyiZYzsKLdFEVJ1Jh0HaAVqU0/BnlCXQJZAL5t5yG5&#10;2FtcHXJeptzPcn3+En3+Sn0egkdL+b603o32Wk0xrs12DFcbtxtYllHYQlBcvhKAVvo80Xxcbtzo&#10;M/XNut/VAvUmu3LzjoNxYExAezFqL/XMRhpP5Da+0n+dZzgAycBcCCUA+YHOFH/+7c9Nqm/w1YUO&#10;ieTPKGs2OKxzvNIzTvoPEHyezi+AAkzOy7WywekudoJcUoUBv4Ah65KyzE4oT/vHPFNgxDRUaKwL&#10;KIZlXyOdJwMwgREXO4I2GJB86/vofDrvRwCK0vz42V59/GoPng3ZQj0gvJ3KpB4B5PZtdfbXN6kp&#10;wPpeAMY19fNwXFKG/XKPT/3eZIeOnvEuTozY192rL3CAISIFNKlF8iJdQXoU+7271rjVtG/QtkHb&#10;ZP/z19Yh97z5FtG1Vquvb9Dn4HtI4+UAQiCIm0wxTwp0AjPghQUgA37Mo/4CetFGGeqQZbcMJAOU&#10;0XYZ7Zr8MTiO69Fl8YVU72ftc2jrRrsoQF7fudZuCYLtB7ZOABI4JiBusKt1q615xxoHY8NWKUa5&#10;0Kc2VNkva8vtsFzp/atWOBgpULu9Yrn3kyYijVKsXFpgpYJjCWDMz7fF8xd6u+KsmXKhNZ09m0Hr&#10;F9n8RUsFPj24tB9iemhJjuahRWUByHwpKmAJCIGigzEzH4BEdQEPlmmTYxnIhAVImA+4xHqm6QGf&#10;hFNSm5PH0f6YlFRysTFvewR8WS72igra6LboYZfrm9VuhyseUMVIkykXMOcvKtG90i5Z6vfMtbg/&#10;5rkf4BxQTPeX7icsII56cwUtixcIFoEagIk7TbCG73aO1GWeB2hSuhDX4EXEMShDIL5p2z5Xgf6S&#10;KFnlPWS8JqQMlYir7E0ZqHWdw1OG9N3hblN1nClw9LZJgF0h1VtS6e2ONav1oli7VdtqXF0eOHza&#10;tu84IBd8s63dsM1+O9cg4SEh4kO6vphI5HZ46TkCkswDNlxkQMkzzbAPGM1uf7nRwyz1NCNFjuDp&#10;K7njFJfGyB4BmpwHtQgQ3cUWFGPK9aYAH8AFsJgCuABiglhU5Ulgw2J/AAoEmbIc4GN/zsF+sS72&#10;jynbUjm0lMqDMR820S4pS+71G/sMTCWp3wgM45/+sgO/nrWlpfqjrKi00rJqq65ebWdOn5XiktJ6&#10;S/OAFKdgyrkZ+AdAkh0P2G62d9mxE384IDse9LiCxFCI9JiJnjDAMSLYBGcAJBV+AOezoZcOyJvt&#10;D+1SU7M1XLxsz/RGI9r+EsUpYKEGqWKMggR+KEJSfFB3yQXWd5xxjbFQkShIIAk0w/VmXUCSbRiQ&#10;jPXsy7Gch+sMDY7YqP5kY/o8X96+t+O7tlv9zvWp3dFtk92Uu80ycASKTXW19odc6IYtVXZuY6Wn&#10;6vy8ukxW7gneuwXFuvLltq1smecxrhUcqwulGJcuFhQX2LLFiwTFeTZ/zmzLQy3mzrXZcxZkVCLj&#10;LdOLo8QNFzq6vDkccUFRjCjDDPDigUcpYh6UyMy7+XYAmdJmAnABvADKJGzStjQ/uRywyIZmAhFK&#10;chKQ0f7IPMADhARqACTzJeVEfenlgssrk4taUgZUBVOH5XpPrMZtnbuQ72KFXxtgpc+ciU7LgCT3&#10;E/c++dmyACkIAklP0QGSWd8L3xXn83OiMqUocXtps8cVj54zJKSnc1f6MudFQa7ZsMNWrQZmUpMC&#10;N7mUNHdETicGGDG2A0/aIUsFSVKWmC6TsqXrJuqRdCbaHXG5N2ze6cAk0n345/NWLZf/wOGTtnHL&#10;TttSt9u9PFJ9wkUGZIALhQfQABhwJPGbMbiBI2lxFGn5809K/f1pf//9t3eyoMcagoV59qEHHil1&#10;/UPDfp4I1OBmhytOmySqcqJYBSAEagExLIAYyxj7JTAmyMWxQJF9WQ9MgV8CYAIi29K+k6BNEP7e&#10;xQ5A+jLn1TG4y190nm/cA2k0n6So9IGXV62xwpX6McuIplVaWXmldd7v9BzI9yhIACk19+UL7RK6&#10;7heGp0wKsn/knUt8XOwHUpCk+6AiGdYVFRlj5EZaD3BEOfb0jRj1In1ZoL3zqM+utt71ISwZbKix&#10;8bI+zyeHE1BMY2AMO7CwgCbrgRlgQ/EBORQnEA34sX+2goz17Itl74tF2yPnAb4o15Fhwfj5uH18&#10;9cZ+3V1n5+rWuoK8KSDe2LXebgiQgPHS1hopxlVWv0lqcW2pnV630o6vXmHHBMbDNSvt4Koy7xJY&#10;V15iW0qXSTUyFKpU49JFtiJ/nhUvnGeL586yubNm2pxZuTYHQFLNe2HqzofrTJUY3MuF+bQnlgmI&#10;5PpFv+AEzZSWkwILbks1j/m6ZESrU1BmEo7JgNz3CjIbgmEJjtn7JPtxOUESAOG+TrrbriIzyhAY&#10;AkZgCCQDlBjzwHFF+SQoK+RqLyslmXuHAzb1liG4Qu8euvzh+ibAcf34DJP3/H2bKqlJbgBS62lW&#10;wIBjpDihGFnGDeccbGdKm6VHyWs2Cth8HkC+fkK9OmQFcAww4lZPjl1TKkCudDgW6l7SeDVSyToH&#10;YCS6zXr2BYzZUC0XoIlsb9yyx8eQIvK9WaqV8ezpo82omwwORs8a2h2jPRBQYsAM6+7t90K83T39&#10;Wj/mIASOf/75VUDEvjkYseiFxtS75NI77etXd9lRqIAy2iWjDdIBCRQBWcAuwBgQpP0wtiW1mFxp&#10;9mEbIMNC8QG7mE/r/w1IwJh9DZZjPcsBY/ahGs9Hj2SjBrXfe9kXKSp96AV06fJxM6qsQu71ihWl&#10;9uXTZ/v6RSpsfMzPh0sOsBww7z97OyIDmA+NvbfzF1us5U63tbZ326Pu5/rCRxySDMo1OvLSng+n&#10;UdAAJpn3JJ3SxenV+6/WJ2gSvb51j/bHNh9f+3x9o12WkmQoVlxbug4CQ9QiShFg4fYCToI1gA+X&#10;nDZLKotEZeNUzJPv5cP/qCDD6FD/Wj8yneyjyyTz/MC9/QwTi5ut8+qznNy904dAbcKFrpMLvU3T&#10;LQLj5hpr2Fht9Ruq7be1lQ7FIzVldoAB9iuXu9WtLLStK5baZinGtcsK5E4v9ORu+kfnU707d7bN&#10;mDpDLvRcgXGRzVu0RA97CrTQ1Q3zxGfc56zudA49phkjzy+tT8uL9ZBifqzW+YOrKW5dcrWTckyA&#10;TEEZIJmMbQkoAT/mAUuANCDEvglAk0BCpU2ASKqKY1gHQGi7Ay7RNhkWwRxACkBRYh5M0TQFfVKg&#10;hYg0PVEWyNWeu4AujwmQRKFTn/Fl+pxE61c4lHycGOAn0KDGmKeILe4uwQ+UmgNIKpJ9aR9MbYRE&#10;8st8P3rvUKAjXGCM78O7XtINUd8xLym+b1xnhx8viGLcailWfXbaIAv4HvSdAEXaFEnfQRUWC9Ik&#10;vlMMBIv7R0FyT9wDLjeJ9dzvmvXbPc1o7cYdAvM6L7pLU8ARCRcqAq3ZsN2utLRZS9td7+nS1d1n&#10;TwRFhAtARD22tndq/qV3+EBoIIaow0AFq7++fskA878t1Uz9U6DU8yVGvHxD09pLiR9ShIa97XIi&#10;ih2wYt7BkoFlwCzmY8r2tD65wwHGaDsMSLI/5w1AsowlWP77fLFv7Ed6zvsPUpYfpQAFyfefpZxw&#10;m/W2mJmXL7ehSn/EGiuv0A+ih5Uuhp90/Ft38wVcfXAgxOA8AARAEn2mT2fv8Cs7feGGdXQNW3tn&#10;vz3o6reuJ4P29KnAJnmP8gKQ9LShqxLR67E3n7yeZP/oG3vwZMDa7zN0wy252DftwqVmQfKiNTQ0&#10;6jN9kEJM0WtUHWoR9ch9AD2ADTQBY1hUMU6ApE32nR8fgEQhhnoM4xqUaIq6drSz0L4CoOmdg9sw&#10;LLi/lp3YtdNOb15jFwDiFtRijaBYaWfXVdhJudG/1K60I7XRV7rEdpYvk2Issm2lAuPyJbZxWYpM&#10;ly9eYCtki+fOsTkzZ9vMaTk2R670/Hn5tmBh6llCbqInIuuhoz8wPTiAIvMAAHctudWTcMRwObPn&#10;2Y+2RsBK/2GMbdEe6SB1xRWQTMBMoAsopvlkocoSLNP2BNS07Xugso5tCaAB1sk2Q8AJ9AKEYSyn&#10;ZHJgifJM2zmG+YDsmvU7bOYsBt4qsll5VPpeos8tdzsDFw9aSQk69AQflBiADBAxjwGcVH0obWN/&#10;VN7CxYxeSJmzVLBigRsvqvTd8316hgBNG1pHd0TmcZkB5PIVqwTLpBKJTJPG4710ZChG2ha5drq+&#10;VHYGjtwD95KtIOP+ASn3B7BJPSI/k66IGO2lKNq6PUds6479crf3eBdD+mbfECipOu5Dvep/Pahn&#10;E5FCbQXGq2ewLVeLAuPf4sA/UpL/BcZswyX/62/c8L8mik4jyl4RSRcsJ9ogI9KcgJWGRXj9+uXE&#10;fIAyG3QJZikIEm2ITGMeQLIPqpPjOEdAMWCYrpfWBRxj6hDNAiT26Su5Uh9t+NVnW6Qvu7CkQm8v&#10;AbJSb8TiYvvnn7/sI+fy6+l4QQNl5gESKUgvk/Tqg3dp6pWL/HjgtV25+cAe9YxYVw9vqUEfcQ0V&#10;ifICjrypqB7+tG9IcP7T6CzfKxf7QXe/td7psotSjyjI3y80WX1DkwMyucKpdw0GFEM94jrHetRj&#10;KEjyJxMkM3XtZKhOd7EzgPzRuAaApG2FIWFZvv9Ab1W51gCScUD4LONSkj/XbbfjG1bZ6fWVdk52&#10;QmD8ZW2ZHVuz0o6uXukBmH01y21XJVFpKcaVS23D8gJbV5Rva0nyLlxi5QX5tmTePMubOdNyZ8y0&#10;2bPm2sKFBbZoUaEPIuUPIq5iqEYHY4Jj9AOO+eRSp3bHMAdj9nIWMAEiwAxYxnrfhtLMwCuAFqow&#10;2wAbEA1ApmNQkJNtl2lbWFofEM6GJ8b5gF02IIEiUxRm5C+yHGAEqqFKcStRYtNm0J98seXKSHGi&#10;rZaK4V5xJwNL4AJYMJaZhtsa64EQ21IJNM6V+U30+3AuzpvSpdJ3ixJ3GOozFnJPAriv0+dMAZlK&#10;KcQNVk3yuFxhXGgPxJQAvXTt0vLaCSACP+4z7hXVGPdFgjiw5BiCNNwP0XYCQnRHrFq92dtJ6c4I&#10;OPcfOaXterar11jdrn3e44buhoyO2N7xyIeY7XjUa3fuP7YYU5uADMEZhBIFa/4LitkWxaXddAyQ&#10;BJZRY9V70gSwApaxjCWAJfc3tsV82p7aDIFitpsdy8AxuiD+CMeAJ+vifGnbJFC93LrmgeT7D1KQ&#10;Ou/bT3/aifONVqi3Vmklb2e93VastNWrVzsgv+h6GPeAy+1l1z+lkD/pOnQNJDG1q1dSevSj3e8e&#10;koJ8Zvcf93svmy5ZBGyiCognn2oe9UipJQDZ3vnUbt5+KAV5wwH5x8Vm+0OAbGq65u2OJIZH22O4&#10;17Q90j4IMAFcgmKCYbaSZArYUZ3RBoni/FFBjo2N2ejoqD73Pz799u2btbe3C4r9uod+vWkH/Jqv&#10;BPqjddvs6Lpq+3VNmR0HiDUrBMVSO7hqhe2vXm57q5bbzooiqwOOpUtss4wgTE3RYqsQGIuo3E3B&#10;iKkzbZYUo5f7Z2Q9tzQ6XnKlMwCUsZyUooCXNZ00lr83ggcOR4cggAxIAopJBYl6BFppmgD5o4Kc&#10;hF02OBP0wm1mewA1Lad16fjJ9sp0jXTuOGeA7kf3GYuugtmQzAakn1fXo6cM3xPuNVWDZnrXyQUW&#10;Q7RiPnYM81Qe0jxqEKUZ7bLMAyJPns8s85ugIAEtKtL3B7j6HFh8byhI3Go+D8uAkWAOapHUH9KG&#10;PIot9xgVmb6Pcv89UI7AD/ABx7g+PZlYz3a/L+5T22Jf+nXjlvN9EjQiL3PvwRN24MgZX7d5+z4p&#10;y63WqeeQYhV1ew7omLXW2NwqFdlrN9sA5V27dPWm3e7osvMXGt3Nbu944G2R377973DEAoZReDoM&#10;YFKd311sAJiAJIWWARfAiuh1wIsp0IoEckCW2hkTKAGjqzbZa0lUppwrIBvRbY6lmyDn/C8LYHLe&#10;ACS9aYDkuODx8ds/VqUvlI7/JeV0daqyqppaO3TokLc/EqTB3MWmB47cbNonPOgiQD4ff+eA7B16&#10;aY96R6xv5J1gqTdQZ489fDpkD1GRgicR62cMOC5A8obyfEipTxRkd/+o3ensTnXrbrbb5autcrNb&#10;7GJjszXrR7x4qUkKMQENMAJLoAgoAR3GciSWA8rUBvnGy8J7d8UX434cLnYAMVs9UgGIzzgyMuJv&#10;TeDY09Nj9+7d8ymQ7H3GIOqD9lrX3b95ox1ZV2VHa0vtiOCIO32wWnCkB0x5sdWVFtp2udNbSgps&#10;k5Tj2mKBkej0ooW2gOEMpky13Jl5NnsOwwPw4BZZnpQJRjIy+XYJkLjVGdUo2EU7ZLRxhfGAOQwB&#10;YwaC2csJkqES2Z728QcbRQcsNT9xvJazQZhgOQk8jOUEiNiWHnb2DxDiBrMtXO4JmGkb69iebQFJ&#10;FGIoyQh4BDAJgjAPRNkfS9dIKpTrAL2CIsHKi10IeEwzYIlit+yTqo0X+Tzb0otpch4QYoBxHtWL&#10;BMpUVKPYz5e+GxQegbK0DBTLdb8Y/apRioCR9kqvHKRpAjpR7PQy4Z6BIm2gADHuIQDpPZkyyjJU&#10;JBF32kZZJkeSwBFqEdVI++NWUn7kctM2SfWfDVt327FTF7zkWcOVVh270ppa7vjz+1CChr7cV6+3&#10;WXNLm/1x6Yqev6v25GmfUQsVYQEEeS6IaDP/VdBjOcyr7wuGAchwt8NcQWYDMAAVQANwzLMOqGW7&#10;4glkSTVmG3DEkqudYMd1MJbjnNkBoLA4b9qGcvzsU9aR1/ha5/dBuvSHKdKbKBTkyrJKganZwYiL&#10;jbmy/QGQuNgoyGfPX3n7xaOeYesfeevGPO2KKMtOQZIeN55hL+VI1yWSw0dfk94zbk8ETxLE+YEu&#10;X7tlFy+3WMPlpCBb9GNd1492tbnF2x9DQbqNjjvogCMuNjAMBZm6KCYwMs821B/qNxuMAUv2eTEq&#10;+A4PeaR/dOS59QmId9vv2OOuRz4eePfTJ4Jlr40PPbdda1f7kAYHKpcJjisFxhLNl9i+ihLbVSa3&#10;ekVR6h5YRPfAAqtastjy5+bZzJ9+sukegJFrLVXj9RUXonjS+CgTNQsBo7vTky51skybFyDLrEtt&#10;YBkQsl42AccM8Bx6mv/OBMhol0yATGoIY54HN1kCZcAvbUcxJXCyPrUppn2zock0QTG2J0uATSAN&#10;yGHAEWUILJkPKMY0XO0U1Fk9oSD93rgvQYVcQbpU4hqnIRGW6PMKOBlliIXrGm41sAv3mvls1zYZ&#10;3xdtmChHeiWl9j/PT5SVEkxC+ere6TsdXQYJ3rAubUsKMc7JPNdkipsM/FimejnruI+4L66Hix2u&#10;N22kpPaQ0kMOJKAkPYk2R14m9BkHlLQ/ojApuLtS+22q22ubtu+1335vsta7T2zj1p22tW6Pd0nE&#10;q2trf2DXW1Mb5UV5bwePHPMOHhS//fz5s0MRc8WIQsxA02GZaXfMdrGzbWLQLizmE8y+TxBnOWAK&#10;4AKS2YBEzbCcwMg+RFrTMVjaPxnHM03XmrQAJOo0nZtzpHVsJ0oLIHPyFuvLrbYVFSSjVltRcYkU&#10;2EtXkMCCIA3H/QjI50BSLjJBFiBHOyJqEGB2D4xpedDudj3Tthe+vbePBPLnguSYvfnw1eH6uHfI&#10;j2u5/cCutbZL5guOUo4A8krzLWtsvG5XpSiB5IPOLsFPylNwDBUJ5MLVDvUYCjKm0S7pvWOkID2g&#10;g/LMAiUKkmj90NCAPusbB+Sz3h673XbLHj3sdEg+1LS7+6kDsm71Kh8Ia78Aua8Sl3qF7aooth2C&#10;45YVhbZ+eaGP+bJycb4tmSsXmuK0U6dLNc62OXkLbM58ikNQLQdXT+pEhmpAzbjK0RTVkhK/M0om&#10;4CjYeWDmfwAkcHTXXPMORleNsmw4Yv8CJNBLcPRtWaBLFoCL5bQugTJc5rQeAAbwAoJpv3R8crcn&#10;gzNYtpKMdcAy3G0MVQkgI5jDds7DdQEg3x3w4btj4K40+uBifbdLJ7a7MgzLQDOACJBcuWk9kAog&#10;LVtBmyIRZ9oYUySb7SldJ31/KEdAmA3GgGMRENf5gV1AMRt8uMrcB/fD+gX6L7DMvcS9sZ77CZiS&#10;4kNbJJFvFCTqlHZIuj0SoMGlB46Hj9fbeinIbbsO274jp+z3pjY7/AujJR60LQLm4V/O2uZtuzwu&#10;QAWfR93P7P7DHm+PpK1y74Ej3kV4aGhIz9S4syAblhMqMgApOGYPeBc2UTAXtch8LAesAmYRqAnQ&#10;xbZog4xgDZBkmRtimX2yLc4RkP1xO+u4h+TGa//3KQoNbP3ePn62vuFXntcFIEkSX1m5ypYsLfa3&#10;A8cDSZ/qA/8nIMfeehvi08ExqcVh63w66MDrkctN4Oae5u8+HvCxMFCQ3aQWvBC8Xn9w9/ypwPmw&#10;Z8hu6M115UarNTbftMYrLXKxr1tj0w0pyHa7dq3NWls7rOXGLQ/YeBvk8KgDElXZ+2zAAzajo2MO&#10;xQjORBtkuN60QXLvKEagGMEdjGNHBMf+3m57+2rcxkaGbKj/mbW3tdrD+/d8HPBHXQ/s8ePHNtz7&#10;zDaWr7TdQLFsqe2UkbqzpbRAYFxs1YWLbGXBQluyYJ7Nzsmx6dNm2FSpxlm5eTaLgrTUVhQgyWsk&#10;LWQ+cJQt1PxC2rfciJCmQaFSis9kBWss4JgNyP9UjQFH3OsfwPgjICfgmJmfhN8kAH9cl46ZDAYl&#10;sAogggUQA3IAkXXsl84Rrnpyi8M1D7f7R3WZDc3saWyL8wE3D8jo+wNkgJGhIjxNypVkcqtpQwRA&#10;AUhgyLK3LWodYApQAqYEKkDKsj6D1GSs94CM7rloWUZNomp5Mei+gCNT8h4JhAUcwwKOpO6wzH2w&#10;LqY/AjLuK5ZJMwKOKwVF2iBR1XxvqMh1m3d5gV2MtB/aI89carWqNVtt14Ff7VzDTbfzDTf82PWb&#10;6uz4yTP28i1diNNz3a1ns1ue4fmLzXbzToe3y/f19dnz588nYOlNb+KJwzLjYmM/qkdsCm5zqLMA&#10;VMxH+k/sk9ocU65iNizZL9oU2Sf2S8sJhOzDcoA1nTupRECKSw7hyWNiXbRhki7z4d0r+0KKzwe5&#10;qq/f25ET5zOSfZX3ECiTe71k8SL75+8//VxEssh/pHsi16LQ7HupsH6pP8azIIex//lLb2d8pnnA&#10;2IW7rWXmHwqaqEgAyfg1fOlUFxl5mXrP4Hrf7ngiQHY6JHGxGwXHpisCZKYNsgkFefOeXbne6pCl&#10;XzdVyxkXA+j1karQ2+fthy9e0B0RRYlrzZCUb/wHffy42xUsKjq51KE2dZ4XYzbYP2BPu7tsoL/X&#10;Rl8M6xzDNjjYb7flYt/r6LA7He1yP1rtiSA50HnfqpcW2LaVJbZNrvSmZQW2pmiRVS9bbJXFUuML&#10;51rutKk29aepNo06jLlzbcYsgZHhALzNEWWT2sFiAKhoB2M+2sFQQRSPXSDXjhJkJD6TsAwIccUd&#10;iFpOYAKMADLB8jtDGQLEAGTGElwz+/h+Mj2E3yWY81BmQLh4KRDiwWbK8kq/Hu1j6RxpX1JZCKoA&#10;hwll6tDV+XReH1Rfx3hJNSkp2tgcSH79tJ1qQlFglyEM2AeIAJQATKgwpgCO743PQxst98NQCahv&#10;H+mQfFKi0AsKbD4BF3/hpOkiN15Ik264z+t7CCD5eub5LPrMhcBd65kWA0Td1zLyiFfoWSJdR7aE&#10;e19S4tMlOifDRWD5+i19u9axP+u4/mKuB4h1TL6uh7EPQ0ws5fvyqkuo4GTAekVZjTcpkA4E6GiX&#10;RE3S/rlekGRYBlJ+CnWPu/f9YgePnvUKRPsPnbKz9Xhrt+3E6Sar231YYF1nv52/rOfzTxt988lL&#10;m41IOT6XuNi5Z699lhv+4cufPjgXIyEy1tPwc2ICo54SB1/gRSSRk0BOIjnmgAQgAa4Ev6T6wsXG&#10;AnaxPnrIjI2N+jbaC1nHsdn7AcYAK/uk+aQQJ8+ZLBQnZGfZ3fWPUk1SVZ8/yq3+JJX19qW9/fqX&#10;rVq/zf9gJfqCaeStKK+ymopy++cvBhgXqL988/zHrw5ngZL7k/IEkIMC5MCLVOQW8OFSP6XBV1AE&#10;iB1P+t26B8d9GwqTN9L4W0ZUS9FvlkkvoIvh5ZY7DsjLUpAkiV/VtKXltjGcpQ+UfuuepyTgBjBW&#10;DT106HpIojgDdPFWA5CA8dUr4Dfubz0CLKMv9KMOjeozfEvR8Awgx0YF1GG5/c96rftxp9zqbuvv&#10;e6offdCeCZYtN1vsTnu73WqXir19wzo0fd3XYysXLrB1y4tlRbaqMN/K8ufZ4nmzLPenKTZ9yhSb&#10;MW26zZBbPY2xnjODSeXNZdzlJd7G5GCcgOKkMfRAzFOJe7Lqth5oPTDuPmsKLNNymnd4hpp0E2wm&#10;5kNpsm7SgGbkQ3r+nsNL0AN2QAow8mDKUCYF9K4RID0tKHOOUDlJvcktFRzp/UHwgeuikCdyN3Wv&#10;gIb9OS6UUCgjXgLxmTCWk+neuYbOF4DK1/ICfX9+Pl0X4/vEtaWSOG2Cc+Yu8RJvAHJW3kJPncLm&#10;6gXlWQMylr24B5a5N0DLPbHMfWF+j/5d6n70e3B9bBkuuOBTrCnzhYzYyDHaL+C4VIBnHsixXISb&#10;rnkgiQFFByJTmQNS00X6/YEjxnEOSK1z03YAiVJOkKx115sXCKlCdGusrt0s9/iEz1et2ixwrrPD&#10;R8/bkWO/27qNtD0esJtt3XbsRIP9evqyHT3xhxWXVtuZ+iYfH//5uLzDoRFPJKcwRdu9Ts96+cSw&#10;JDI6UZACByjdeAa1TD4xXRAnqvYLlEy9q2FShDyAYw63sKQEoWwKqAC0BMzUHskyx9P3mSnrOI59&#10;A4jsm30u5jmO5QTUFPkOMAYsffpBy1pPcdwP70btDUryn39srv4MjPexQl+ul26qrLHdO7bZn5+j&#10;e6Ku/e69AKnrfMYtl/p691GAe+Vtj6mr4SvBb8g6Hve7cgSITO909vi6vhHUqqBKLuTYOwck6hFA&#10;PtD21vZHdr3tvl1pveupByhIANl8tcWammQZBdncyqhtd70h2SPhUpD9mpIGFIBEPZKuAyiz1ST9&#10;RfmhvXnAgzyjshc2rGP65DL3dj+2p1KHz7of2dMnne5iDw7IxRYQm5uvCtTXrflak93XctftNlux&#10;eLGVypbMzbO8GVMtR2CcOW2a5TBCoFzqaXKpGVt6ptQjg9l7Hh1wpEI3aSZAUtBzl28CggmQsYxK&#10;TEoR+x4eCSBAJSlKlrOB6OaqLmNZYJwwrU+udpoPMAYos1UkFq5iOj4DXV0f15SHFhXDQxrjRfuA&#10;X4KRNxNoH9zXAGRYcomT+gtLbnBaF/P+ghAAFwJbwKhtAGq+rytORZ5rNgg41QJHecbtrXRA5s4h&#10;zUeQnLPQA2MJlOSYAkfGuC70qd9j5v78M2XuMe5lEpD6HJnlQlSsYAcgASFKEAOSDjemMgDnU32P&#10;GPsiSvjeXDn678c5swCpa2Qfz/ZokwaQADMgmUBJFkqNu941q7cIipscjpu37rMaci/leuP279l/&#10;3Opojzx40kHZfINhGJ7YhaY2O37mopVWrHKPjl5yqEd6klHY4m7nE49ZUAoNL/JbZiRR8oYZ3gQl&#10;yZhQjA0FKBElrCd7hv08ip2U3KTby3J0PwzosY6xpZnGOgDIMlMszgEI4zyxP+uYj+PC7QaMAUiM&#10;9kvgyJT+06i/r1+1XZBEHX4iQKM/MT1oGNOYkk5lKyvs6qV6+ySAAkgG5nr3RsqT6wiQ2QpyaPy9&#10;DQp4APIhARqBESDe6+qz251PXTWSe4WqHNS+qM3xd1/t+SsBVnAlwfxeV6+1dTz2QYWabrY7IEnv&#10;abjYZJc1vXz5ugdrXEEKokS6b9y+b7f1NiOfkt45uN0JktSI7HcoAkfUYyjKoecU80xFLvjxKITh&#10;qTuM7931yHoeP7Luh3eTPeqwkcFe63/Wba0tzXbtymW71txkd27Lxe7stLU1q2zOzJk2c+o0udEy&#10;qcVpM2ba1Kkzbfr0XB/vJXf2PMuhJuPcRRNqBTjOp2SWHmrMXWw9iGHRYwbYpeVsQGK41qEeA4y4&#10;2MkccixnmcPPXdxJEH5nmfXs65DVw5hcbK3XfJrK9FBHW6WfV+uACSAhhYaX7OLCEgcR49R4O6ss&#10;T/Pz83kZkNuJKgY2QI/Pl2VaJoUmjGFjI6UmbC6FfufzkhHY9N3laZn22prajUlh6R5pB0zFb6mf&#10;uMGHl50+a67c7fRbJJOap21S7jZgdBfb70vfsSzA6OpR5wyV7PDLQCzmuS5AA2a0fWLMs87hJkgC&#10;wAAk81jx8grfxnlCOXKcA/O/AKl74LvzvvhE5DkmM1bP8pXkjtLmSdusVKlU4Cq50bWZHjUkpgNC&#10;kshxu70yugCKgvz9YqsP6XDuwg27fvuhtXZ0e/nC1Ru22KOnAx5EpY4rgqS7f9gOHzvh5dAoi0Y5&#10;tOiLjUsNKBn/ic4WuN70QsMYWZSOFl7uDJihHgFZglYKniSQJdABuMh/zAZpqEKMbRwT+Y6sYz/m&#10;x8dfuNJEWbKO/ZKrnqLdQDFSg2g8BZqvdZ43H6mtKFf9vVTk5682+uEvL3HGyHD0oCF3qmR5qQ30&#10;dNkXQXR0THAhbeblKwfkq9f6XLjqAiSDAQFIQDcgZUgXJdoeASJ2v3sgqcmBMQdn/wvJce3/4u0X&#10;L+iJeiSgw0BCDkfcaxmAbLh01RPEASRtkO5i37zrpdBa7jBC20NPaH3c0+8NyuRXek06AY8gCgpy&#10;cHDQAUn7o5ug2dPX72803AEamx8/7rLuJ1325PFDQVFvTLnYbS1XrfNumw0+e2qP7t+zB/fabcf2&#10;7bZ6VY3VnztvK1eU2k9TfvLhUqdNn2k/aTpFQJwiV3pqZnRAhjZgGAMUCwYcUS7zyLnL5N0tyFJG&#10;kwNcJRACSqZJRSZoBjgngZiqXDMf0x9zIydShQBaBoKxPgAZ+/h+ft5J41oJmBEZR7UAxgQPoLVE&#10;LuWy0kqbo8+YO3ehGwN6zZwz32GZt5BhHPRiyOdlkKAHIH8EoY+bnVGcpOdk915h3WxGSGSYWBmg&#10;BJK4qmVyJ2nb5Zy0UwIJ2j9pg8PFnDJNKj5zLz5ao9xt/y10XsBIG6S3RzJ14KPQgE8CbihIbw6R&#10;6gfMHkDTFHCxDlBzTwxFm7YXJfUoA2wAMXse99rbIrmOLAAb0PVjdW7WheIEiPFy8amMUSAZ/XGx&#10;4Es/cXIoU59xEuY3OCQpLrxu0y7PxaQiOzmRTHmRoDIB5v7DpzxdqKG5zRqvkyPZpnXHpUir/Tnt&#10;0/NLkZl7D7vl+b3walsAEiVJd0TUITUjw5VmGaPLLp4bdRQYitkTxbOhFhBMKjAFYwAh+8Q6jHUE&#10;Ztif49gPIMa+GMsAMQI47MexsS0BNFXbYZrdDunzmr5iTBq5zlTnef/5LzvXeMuWSnKvqFwjSFa7&#10;i710SZH989cXudS6b7nljHZIkAZAeqELKd/R14KMFCQBGgI1T54Nu3U9G/H2R8AIJGmHBJoRuKHs&#10;EmPPDAuUvbjhT4f0pfdKEXY6+BpbbltDJkGc5PAruNpSkJev3JR7LRdbgLwhd5yk8ntdPR70If3A&#10;i2YMPHfo9fb26sfodtUIKIeHCbjghlOlZNRe6jvufspAXz32VNPuJ3Kpu7schF2dHXalscFarjZZ&#10;Q329PXpw31aUlNiUKVNs9qzZDsapP023XLnOU6ZMEyBn2U8ztF5QnJqT5+O7MAhWwBGVkhQkbY8J&#10;kLiHrpY8/zEZbnVqe0xKclJZ/hcgsQSvHwH5XTdE4CZL6ybXYxENz16fAJlgOGnaloEj1+AYwOjq&#10;T2Aj9YUB/hnPhmgxTQm09QGj2Rn1SAR5geCIJZVW5OCL9BuOZd9JS+fCWE5TBhBLSpzvE7gtLcLl&#10;L/HvGhcZZZkCNhXuRq5YudpdTO4zRbMngzRhuNiTyyn5mxdXvLwcloBL3wNGO6W3VwJUKU9+X35X&#10;fl8/V0bZAjqUpKtIASwpzqQGASOABKIBSPYBnMDxXwpS25Lrjrrlngr1G9C2WyhlK+hqG2lHjCNO&#10;+yNGChAl0iozw0msXrvdXWxeGEwZ36ZCLxD6f9PlkUDO3oO/2oatO+3Xs5fsUvNtuyxQMugX7ZuP&#10;ngxKXLyQMPrqY9HcbGv3Kj242NmBGA/GSElGgIaB9eiJE6ryu3qQACwAF/PZ0AvAYcyzjuOBI+sA&#10;IeowqcQE0VCaTCOViHNOnp9tABRVSfUgVOZnh8XIi1Ebk9tMgrinGX36y9Zu3W3F+iKXl5NTVuXd&#10;lAoWL7V//v5qf30RhFGe73QuvQk+UflHx3ol8fHXriD7qRouNUj7I2kBEb1mCixRjhSxwFCQI68+&#10;efT6af8LD87QFRH3GkA2XmtzF/viFboaCpICZEPDZW+DvKptAUjUJlFx1CcuAGlCg89feQAGOKIi&#10;ASSwxL0OBfmsv09q+LUryd4+Hd9J9fMO63xwT/P3vA3y+tUrtmL5MsubkycYThEEf7JcgTF31hzN&#10;T7VpP82wadNy7CdNc3PzbIbgyCiBMwTGmTPzLEeQpGbjHOCoh3qegzG5hagj4AgkgSOQcVfbQRiW&#10;2h5juNT/GZDJ0jrglabZEMSyITnRG0dG0IR1RHtjv/9SkFiCceaa/pByzDJ/cEic9gBIBm4pGJKg&#10;NhfoSBmm9keMz406JPcTRZj2i2PcMgrvf7JQ44AWKAFL1mHAMrVxSn0Vyu0sXeWqiYDFdH4XVGTm&#10;PBwXL694gaW2SJRipr2Uz8v3z++idd5mjJp1IAJqimIkOE68CDNK0iHH96djHYI/uM9AL/aZACRQ&#10;1DzrfarfnXkHpIDKsufDagoofT8dE4CkDZJiFxHVJ93IR0ZcvTVBcVWCI2BcLQXJPBBlrBvAWVqx&#10;2vYc/Nk2bd9tR46fk0d3z06du2zHTzVYjc7zp0CHemRkQ0qaUfUfBenq0ftsJ1h6UCZLRWIB0Ykh&#10;F7Ld44AbwAs1yTbWRwAmIBnAi/3ZxjwGFNkv2WSbJOfC5X71iiEaUpoPkASM0R7JFNi9pFAF3Qx1&#10;DTLnC2jQZqS5Urp2VbmLXVFRZX9JZeJif9L1X73VtT98tC9yz6kJSU1JV5Ajr2z41UdXkRTjJGEc&#10;d9rhmAElbY8BSFKAaH8cFVAHR9+6giRAQ4pPa/tDrwPZIHe6XurxfP0lq6+/aBf+aLTGxmvWpPXX&#10;Wju8jaTtfrdHxh8JyiSfA8jeQfp5k+Q9ZM+ePXPr6upy5Yibjbs9qG0vXtKbRspWirG9/Y7darth&#10;9zva7cCBvVayrMiBOI32xGkzHIiAkTSdWbPnedvitKm5Nn1aGnAfUM4UHLFcgXKWIDlnVp7N0b5z&#10;8xbYPBQLD49cQ+/zi7rgAXRA6mHjoZNlQzLBEDAy/98uNkouln9UkAmGGDBMlg3J2EYBjIgsT0xZ&#10;/5+WgS9KUvdD1JkHkQcVqAE8giCuHHGDXRHq5YALrc+ZLKMWUZYyV4UZlQlcUZ45nMMBGRZgnFyO&#10;oAowIvg1Q+BLgKMJAygDOT7zCo9mE6iprFlv07TfTP0uuWQTZCAc7ZBxHQdf5n4DkEwnXmSAU9fn&#10;WqE6EyCzTHDk9+aF6AATGHHHQ1GyLls5hmvNfrHO12fAyXrgGMsTgMycKwCJAcjstKfyynUJgMBR&#10;ihFAAkPmUY2oSgYE40UCNFet3Wpl1WtcRVav3mhb6/bZidONxqBg9RdadL41nvJDqbRU/WfM7t7v&#10;dJXoilFQDOUYkIz1blrveZDAi+m3b18nYBkwc1C9BZIJXMAMkHkQxdsMU86jA8znU8Sb82ChFuO8&#10;WOyHex77BnTjeK7tbZTvtR/Fbr/9kwI0+iGXC4rFcpVW0MWwtMK2bt7qOZBfPgNlzkH7JsnvUref&#10;3vtwrySIE4Uef/PVE80JupAo3t0/bo+fvXB70jfq67DBMdop39jYmy8Oxx6BFPf6jmB3U641CpIg&#10;DO50fX2jnTlzQdPLAuVlu3j5hl2V3G9p67RbgmlEyj2vUucBwpRb6x544eem+C5VkYmkAUbyGmlS&#10;eDEmd1w2PDJkt9vb7G7HPXsxPmZr1qy19es3OBS9TXEq0xybOm2mTdXytBmMJ51rM3ygfebToPsY&#10;ChLFiHJkoP1cuXs8sOF6+YOoKe4kKgpQ8AACj2yA0A7nbUtAz1VLgqSbu+SZbezDQ8KDp4dmMniT&#10;LG1H7aV5LClBHnYerP82IJDa2pJ779f3KkKAUy7ikjIBoMgjtURtUcW0tyXQJEsqKikpb05wgIS6&#10;mtwWQIrjmJ8lOObOlsITvPgOmeaxTVMGHmPq7rG+M6DMvjP5zvNQhQt0noU239VpUq20LS4rqfC2&#10;OyK7vKAoWsHojpzLp4Jugrqu79BOyjb7NwJECZJJBXvivn7LcKsxPifL8bn5nKzDHUfpomxTniXf&#10;seC9ROa/nxRkIe2HBIL4jnmR6XfUb8Y0RpsEfAHG2O7znEsWbnYqlUaTBzmiqSwaSeS42ShEoDgx&#10;FSgBKBFuAjkA0hVn7QZPOmcYh117j/q0/uJN++1skx09ft5q1282BvUi/aezu8cePnnqQVwqkH+k&#10;Avk3XGyGakiFdb3oLsUqMj1rpgSYmBJEYR5gheLzdBsBJ5RegBJApl4zAb4okUY+ZFKgATr2AcCc&#10;n2WAGUo1AS1Bk/Jq2Yr27ZuX9ublmL3/QFvkX/byyz82R190oec/MsxClVVXVNuZU6fsm6715zfu&#10;n/vj8/ABv9lrAZa0HwbjGh59Zy9eM+TCGw+80Jj7VIBkAPNkjJlLX+233mOGyj0AElDiYlPEgvbH&#10;W3e7BL/7du2G3OuGK3b+fIP9/rsgea7Bzv/e5JV9WqQe2+4lOLrrngn8hDqljTOlFpH5T7n3Eevo&#10;7PJ8LMrFv3497s0DtKH29D61+50d7mYXFhVLGc60FaVlAiORaIFRywDRIZkFyOkzZUx9PgPImYwp&#10;LUDmJnWSy8PHA89DzEPtEOSBSw/vj4BElcQ0PYQZGGIotwy8Yn1ALxkQ/LclOGKxD7DNuO0/nD8p&#10;I6klzbtLyTGAgONcZaIwcclLrKR0tS2VOpmn+0cl8Xl/hF2YqzkpqmyF9uO+6SUS0ExucjYQA2YY&#10;dTGBzkzBEwu3mkwBtk9cS0a0PN8hhNrF3S71BGgP1uTMdQA7hIFjRs06IOnZJMHAbzT5mxC84Tuh&#10;zTgFaHgxoBQ9mp5xqQkY+bJ+44AnaUQAcrHuBfNgkH4bB2RYNjDZFgDU1IGp9QCSee8LHttlAUc+&#10;H5bAmFJ+aI8k1cdhtwYAphJruNwAEyAmdZncbqDJepojgGIU7t2yfZ+t3VBn+w6e8BEDDh07Zdt2&#10;7nOBxZjYqMjGK80OyK/uYmMJktEWGb1ovKthABFwASnmA1KADDACQ+CIuSrLqErmE0TT8cARyHEs&#10;Fi53nJNrZQOQY9jOcYyIGMBkPft8/PDWXr6gWMNnd3Wb27ssn0bdUlzraiur0BtnZYU9e9ojkI7b&#10;Z6lFjM/xiTJnH+WqCzBU3aYq+NDIW7nV721IoCRQg1Ls6X/pkMR6ZAyjQN4jRXVff/gmUH5wkJIw&#10;3tH1TNDrcgVJhJoKPqdP19uJE2fs8JFf7fiJs/bHRdzr29Zy64G1dXR722O26x5gTH29tW5IABx4&#10;bcNjn2xb3R5BLldv8nwvX8Z3DBTHX720oz8fS+2LubMtL2+ezZJrPD0DxJ9cSSYFyRRATkAyA8oZ&#10;crHdcuboYRMc46Hl4QYAekhwKdMyD54eGj3g/w3IMFy79DCGS+cgy16n+WTMC3Y8vFkWIAxDOcb+&#10;vg9TLcd5UVacl9y+uE6sm+t9xNm2wgu9ki8ZEVsggE2CD7cVmwRgAt9kGyHGPgFGDOUY5u4vL5kA&#10;mPZHRaIMgSbbJvbTtglYahsl4nIz01B7pBwtKRYwlpdZQdEKvx6A9PPI/B61DjA6KBfwG6XfJc4R&#10;IAJY/uLgN+G3ygCReeA4AUl+3wllueQ7FZlPoQsgqPP9/8zVYma/cKFj2bfpnmIfDEiGiixcltQj&#10;sEQ5U3Gc3EfcatQiUW0i1wASaBKkYR3bWK6sJvpPEd8NPiAYxhjcm7fttR27D9vBI6dt6459UpeH&#10;PdD66Em/MShfa1u7ADgJyGSpfTKKVqAkJ/piYwG2MMAFBEM9YqhHDGiyHojSlsj+HkiRkgSC4VYH&#10;dFkfgMyGcgIrhXnTPcTxvl2AREESeidLfvPO/ba0tNqKGYNGgFwpBVlUUGTv37CfFNdb1Gu6pg+z&#10;ICn9Wq6qA/KFXNaXmo59cBUJHOmPjYuN9Q6RPC63mgG6BE/G6B1799mGX/4ASFJ87j7y9scTZ+rt&#10;5KnzAuMZO3b8TKZgbrNdkevddvex15cEhMmlFogzkGSa5unmSOm199rvtZegn64HgkGuZghs16/d&#10;FGyb5XqtsJkCI5aTO0cPzgJvbwyX2gGJkgSQGThOQNLhiHIEjpwj9a2eVCR66AEDAACIemAx5pOx&#10;LFWZZbjXDkBNgdO/2iUdXJNQBHihFifXJUttlAmU2dCcWI7zAECuo/nsc0+oSs1TJ5EUH/LqPCWI&#10;c/N5BPtQfQmOCVxYADLAmA3I2BZqj3lc5QS8jGXgFXCcy346zl9ArM+44Q5ILVPvcbbgRK3HXLpw&#10;knMpBUlK0aIlyzy9Z6p+q5xZc/w3c6Wvc3Fdh63/ZpxDxy7k95r8PdLYP3qRCHCRp4l6XMgUkMrc&#10;Bc8A04NxqE/9zkz5rlxF6ljg6K52gDADugBmqEWHoPYN+JHnSApPzPv6zHbui3WUdHMXHUjqhZCG&#10;hSBIQ6m4Vd57hvxHuhc6LDVPtgppUGxj6jmT67a74qS4BdWBSPsBlms31nnXRYaW3b3/uI/DvX3H&#10;fi3vECAHrPX2A7vR2i42fE6A9MBNBo7e9jjZR1sKcjInEcUHnAJmWLjXAcWAJOtoiwwQTrZfTnZR&#10;BHwTatBBmK7BMlCdvF6KgnNsQJZ1uJn//JVuGkCiHBfrz1+0UpAsTS724oWL7avuB0B++woUU/5l&#10;lAyjDRJA0gY5/vqzFOFHV5HeBkibIMpx8JXg+E5vmI8e4aZ98uWHrw5IYMl+FLMgQZwSZyR/n5Vr&#10;ffLsBTt67KTUo36EY785IC9JVRLlBo6PeoYnYIiFegwF2SMo9w69tZ7hD9Y39tVK9eMz4Dt9n+fy&#10;0NJIP0cumRQjbVezZHnzFtoMQXIKcMxAEUCGm/1f5oAEjlKPObkokvTQAoD0wKFKBBFZ9jzGQxaQ&#10;xLWKHMBJm4SWu7mALQOwgCfKMAEtrZ90o5NqJF0o7ZOg+GMK0QQcNeXc1EPEvfZz6xoAx917WYJj&#10;uk/PU5xoRwxVmL7HaAv8EZCTYOS4bOW40NNz4jxA0pfZXwYU5wp6AUxsDgCePddfSjPIM9XvOisP&#10;MCZVSlbBwoUMUyH3VpCcMm2W94HP0THpxZY7oU65nhvX1/3iYgNJfoOAY7y0fFnmoNR3hLmKBJIZ&#10;9TiRC5lRjqmtEoAmQKIiXUnqhUPAJUW4cb/TvKfwcA1eYto/AFggNQjwWJ/tigNDB6rWAUhyUdkv&#10;5UJSJUlqUr+dF7PwVB+BUe40FsvAkfkAJZHtcK+BI8M/ox4ZEGy1xEatprVrt3sPnMPHzlndzgN2&#10;8fJNu3r9jnfkoDTh169/e5UsKmZNRq+TAUnvSQOUgEpycwEg7YGpbzWBGFTkJ0EogjNAk37DbAv4&#10;BVBZDrc6hmxI2z/qZr74tYAjBkQDkOzPfPa5XBG+B55fvLvQLP2QS1ZUOSiXC44lKypsyaIl9s/f&#10;/3gbJO41qjPBlvPoelomcfzl64+uIL8D5IDUHepx8LUNAEhXl589rYeBuUgDwuV29fio19q9/uMD&#10;b388KsV45JdTduDQUTt05Bc7care6i81OzwpvEtOpQORtsf/wVCTFOvtHn5nfa/+skXFlZYrN5EH&#10;fj7tS3oYeHgZBItGfR7OuVoP7AAkCd/e5qgpEERhertjls3ISetz9DDmyC0HEB4kyIABFxp32l23&#10;7wyXm3ZIXEDGS4korx4wHjQeOh5IHkB/IH90g7U9A8IwAOhA1PGxbo7mMUBIcMZhyTm1zed5kLPS&#10;jGh7JP0I8+vIpZ4zb8lEpBplQ4CJZgJANAlGACPQ6IUzC6OZgpeOb/u3oRojb5DlpBznZyCJkkRB&#10;ToIxVCOKb0JR6tqzpQRn0ebLttkJsnn6/hfM1XlmzrS5M3OspHC5p2HRi2km19D95c4mDSt3QkE6&#10;dFGswBw46n8QbZCpuQNLsHRw8V0BLeb5PvkuM2AMtxvghXLksyZQZoph/ADIAhSjfpNFOsan+h0w&#10;V4gsawoAo30xXP0wlsO1jnZIXGvKsdH+yLpUJajW2xpTt8OUzoO7HUGa5FZvTK537ZYJlxoourst&#10;5cg66k5u3LLb4YiqPHT0lDU0tXpg9cLFZh+24dzvDdYsL41xnyg/SDfe1B/7q+dgE+12FzvAFpAE&#10;XAlSya0OBYkBx7AU3U5R56T4kmLkPAFdtiVgJVXKdeKYmE+ufEo25xyhSgOQHnrXzebph8PFXqo3&#10;zvKyalteUm6ly0sdkJ90rdevxjJuNsEkSoNRYFdAfvve2x1ev/sm+H3yNkjcZh+4a0Dq8fk7QVPq&#10;cZx8yfee+xiAJLWH4MxdQY8INtHri1dabd+hY7Kfbe/+Q3bg8M92pr5RrvVtV4+dT4c8MEPUOlzr&#10;UI6AMdRk/6gALJe+W6796Jd/bPai5ZaDIvK2ocVSkXoAaTfTw047IZa3IN+myfUCkK4iM0GZpBIJ&#10;xIRiFBgF0pj+FyCBBzCcbIf8L0CibhKoaCfiQWQ+2r6SqgvTA5dReSyHAgSKQM+VIcf6+mL/nAFL&#10;9mMZWLI94BmwjfOntBza3vQ9aZo3b6kettQbJYGBayTgk8ozobw8ZQabKyPHUEraQZS2BxiBHy5n&#10;uOYsAy4MQPGdsT+g85cX35v2AWABxwnjGKl9PIEEaFTlfMtfuMhmTJlilcVLbd/GDVZasMRyps5M&#10;uakoTT+3fifd6/eA1D0CfF1zQkECOFeN8T2lF9d/ATLyW11V6rsFcKl/N8qRl01ysSOxHEBGuo6n&#10;7OhcTAOUAJZruPstC/AxDUA6QGW8uKJ98kdA8mLjv0WfbABJeyNAJGGcQr60O3pgRioSODK/dsOO&#10;1E4pOKIisZgHlExpsmJkxLpdB+zUuUYvKkPl8Zu32u1S01W3I0d/8S6/aaTRQe+xRhdfOmfQ9j8F&#10;IEUbIoACWAHLpOwA5WSOIssYy8CTfdgXKAXYWOac6RzJbWb9JCBTe2MoSKZJsQLSpCYBLbCjZBlt&#10;idfaOmzxsjIHJApy2crkYm/fvN2+fPxkL19QWUhqV255uhaVfT7bK60jcfyFXOVRqcfRVwzclRly&#10;YViQGn7rAZLRV1+9bRI4EhAiSEN3RPYjvccVJGPQ3Ok0ujTt3nfYduzeb3sEyGMnz3h3w/aH3V4n&#10;MgAY7Y1AEZcaYLJMzUngSE5m/8vX9vj5Sxv7+o/NkBrK1Z9ujv9pUZFAK3VfC2ChGn6aMSt1F5SF&#10;SgSKk+50qEYeuDTNlYoBDgASNUpSuLeryVCQYcA4ItjMo9RCOXpwQdNsBTkJx2TeHjgBSalA7evG&#10;AypzV1nrZ+m8GNscolo/Rw9vbI/5yMUMZUq7HfeUM1tw0jaKO5A/6FFtoKrP4wDRS2Cmf2bAlNQf&#10;6pGXRA6AdOP7mAQjLjVQBBJMWe+qDkjp+IAjU7YDyABjQOw7SOpYFGQCpI4XJPN0D3kzptvRXdvs&#10;6PZNdnjjesufMcPm66U3c7p+r5wEY34vjgsXHnMFmQFkqMgfFWRSkWnZ2yM1nXCx+U7Zn+80sz7U&#10;Y/S0CWBOBGuyXOxQjxzrpt/NI9QCIFPAB/QAoV9bFgoyoBhgDKNXUwAyyp+hFJNiXJ+JYm/0yDaq&#10;kTxI8iE93UfrUIvrNtY5DIler9+0c0JBsrxp2y479XujBE63F664fe+BtbV3WHtHhzU1X/eOHXe1&#10;zkcOlXr0uIV4RQ42IxtmFCRudQqgYAAm3GPmA2TRfhjAi32BGudhPiDHMZRDY53DTuu4TuyPcTzb&#10;Qj1yPdYxP+mef/Q0na079toSSfEly6Uey2utSF/mCoHy9xMn7MPLV14wlmu+0/lf6nxI5LHxcbnX&#10;b7zEEYB8Tt9qwdFTecao6vNKyjFV6sFwrUkKJ7WHeXIfUwL5kODX45D+o7HFdu09ZHU799s23dPB&#10;n0/aOUl2est4eTQpR2A4oRg13zv0yq1Hy8+G5c7rHgZ13UG51yStPxp8YwPvBch5AoL+mEkR6CHV&#10;H5VIJcESHoa5i/TnXlTgynGaYDhTDzvu9kQAhjJlguFkQIaUntR+5Q+XP2S47Rk4OgATFIEO8AF+&#10;KDNcarbxoCVICWLalg3IdJ/AMM3HOqbsw3Hsz0PLfJyH88+cJVhoORu+3APbOZ59UDnztS1fDypp&#10;OtNnCBpzC2x67kIjEZxq1EuLyvXwEvHVubS/Q0ufMRXeSAosAEb0nnVs8yLAglZSdkkNhnL09kF9&#10;Zw5GjqHdVvu6WtTLZa7glDIBZBH0kpE4znFAmIT9XKZzCcwkt7pg3jxbU1xgJ7astZNb1tipuo1W&#10;V7vK8n6aarnTcmzqT7nyDkgmn5vai/Ubct+RX0lEOxvOTBPQE+QCbtnGeox2RaaRzhP7B1D5HQEa&#10;8/x2THnhZAdjIlAT8FvIMbLkchd7grj3x9Z+E244YEWFan12mTjmgSKAJM0npfpUupvtKT1SjrjT&#10;FLGoFvCA3pr122zz1t22cRPqcb1t2FSn9Rtt09ZdguR227h5p6C52VZLSW6Qwly7dou1tLTa7dvt&#10;1tX1xO7d67DOzkdavu0D292/32ltt+/aL8dPuDsNHMlFhhtA8vWbV6kvdoISrm5Sk7jZAbUAH9Pk&#10;uqY2y4Ah0GRbAC1Am0CZ2h/ZF4XIPhjXjOPjOgmcKTgT4KXNkoTvD5++WXFphRXQqCtIFq9c5Z3c&#10;i6Uo+x89tK8cow/z6bPu79N7QZGq3fqQb/WZ9CagDXL81Xsb826DtEN+cECOvCYv8rNDkSlgDFgC&#10;To9eC5DtUo+3Orqs43Gf7dxzUG+lnfox6qQej9hvejvRnZBqQI8yyeAphScpxie9Amy3VGX/mAOx&#10;X4CkDZS2UKx38KU9HvpgncNfbVqe1Bp/zMwfNk+WoIgK04OQjwJbLECiHKUS9QDyIDkkswAZUx5s&#10;b/uagOSkUsJ83tVpgiPTaHcEWvxpv4diWAJhUoxsj30CeFnGOQU3lEu0g+XOBjLJ3XPwap7AVGz3&#10;Ar1sF7AW6uGfr3uaLvczR1CdkbvAHziqcaMcFy1apmO0j66Vq+2zdG6gwmcnMft7QE4aCs+VmX8f&#10;ySbd6qQcUx/1ZDRLAEYASdAFyHpGgLYBSODoUWqB1FUqgJwt9TgP0Orep86wbdWV1rh7i53eWG3n&#10;t6y2U9vWW9ECKcrpM22W7pV7ApDTKR6CouRFN5PfmMyGhfq++G6SmiRazv6Rw8h3FdNsVzmBMC2z&#10;LXt/N62fAGTG+H3Tbyz4ZdQfxjyAnICktqdeNwmI3oMm01YJPH0b6lNQBIhhsQwgqcgVCeOsZ9wa&#10;3GoUJKBkcL51G3d4G2OtgLdm3VZbv2GbIFnnzyDDLmzcstNhuWnLDtus+V27D9tGqcq9ew/bsZ+P&#10;Wfudduu8/8A6BMhHnQ/tcZee5bv3rP32HQfn9est1teXKmqNjo4kofUe0eZ9sZOyA1QBLtYxH+sD&#10;ZIArYBrH0ZYIJFnHfLQtJkBOwo7pJFhTIIh9MKDJ9lhmnusTBKLUF1U4cCkA5FJ9mQ5HWf7iIvtH&#10;EAWQ3v6o6RvaHHUcRh/m1+9of9Tym0/eBkkgBnXYN/LSRt9QJ/KrF6MAkICTedxsgjMEcbx6z4Nu&#10;b1tkDJrN23fZlu27bbe+/NOCI0NSAlAKXkTR3YCjq8lMIniAkXZOIM19DIy8tWdSlveejtvluwM2&#10;c77+lLT98LbXn2wuNgFIvfkFSEAJIOm25oDUQ0puIzBgHktgTJYNxkk4TkIhtW8mBZnc66T0mCZg&#10;pvlQewHIgOT3QEz7xTFuLOs84ebNEvww1vMAAUPAx3b2o8oN23nAeMAj+BEFNXgoUTUpcCMIcJwA&#10;7OcRCIEG+/PZ03fxb0C6+ysDNChIvoeFvHwER76r5FZzfHKN56HeZUAyvle+Y1zm1K6Z4DjDp/Pd&#10;3EUWJPNyZ7hLfbhuu52p22LnN9XYhc3VVr91tR3fuk7KcarlCaS0h5LiRakzLyBCl1AgqWUsPoM3&#10;jfC7ZSAZ3sAk+BIMecl6orcrR/1WgFCgZHuYL2d+xwlI6j/HNNYBw3CPXU1m2hT/C5CUR/MqPpll&#10;b6+UAb5s5RgWLjZBmmSVngvpVXzWyn2u3ZJxoRMga1ZvsjVrt9radVtsVa2Uo4CIWKldIyUuj26D&#10;VOQ2ns3dB90OSMCclIfZ+aDTYXin7bZ1PXxkDzs7fV33k2673dZmPU+77czpUxJkn+zVyxfizph4&#10;8sLnp6AWgRaWoDip6rCAWyyz3UGEG6v9AqBpn+QiZ7vgzDNlv+xgDFPUKvNJfabzR9tl2l/Hfvpq&#10;r99/ERyW+vgzALLQ3zhV3ncYQP7lgH7tyndcxwNHhyugfPvORsakjN99kqv91cZeJyCOvCaVR4pR&#10;gIxyZhjLFMllEC8KU9wSGOlHDSj3HDhq6/XWYkS1Y8fPWtP12w7PToIyUppAMVRkGN0Xca37BFxc&#10;a1KJnhMoQsVKUaIgWzsH7dz1Lpu1MKVK0PbDn3Aepj/4fC2Tm8gYx7QTTpmWm1EwCQL0701wTMvp&#10;odVDiiv5HRzTNOZ5qKgajpGXh5Eag2uPkiW9h2WmPDQ/5kSynG2xb8wD2DmCl+ffAUfBDxhS/ivU&#10;IvfHA85DHPfGw4vyYR4oTp1OdD7PH+glhSgZXLfl7oZ7sAnQZYDncBRM0vfxPwOSfTGuPakc6S+N&#10;ckQBklqFauN74jvkOFx03Ge9eDAP+EyqxxmucPnuaXvMs7m5uVaQ85NdPnrAzuzcZue3rrVz68rt&#10;4uYqu7xjg22rKJUbnaPvIM+mo/x1LtJ8UJB0Cc0RIFHOqMj4DH7PGUg6KHXP/JbhOk8qyGRJRQLI&#10;lATONHsffudsczjyn8sYIHT3WnAkh5E0HfIaJwGZIMk87rUXyeUYmbdbYlrvkASMRSTBh5VaUYk8&#10;AT3X1IZMw6jUeCoPbY+UNSMCDSQJvFStIoK9TkDcZJs273AluUUKkg4WOwTIfQLidgFym6B5+NAx&#10;O/XbWbvZcsPaWm+5cgSGd+Va32u/65BEUVJTlfqpTRcv2DBdfF+P29uXElbjz33q9SBTek9yiYET&#10;86wHmKhD5qkXCfQiKh0uNftwDOvjeEDIlOMw5gOKsQ/LHMPxzHNutjHP8b6s/T59/cdOnb9oS5ah&#10;HnGzyzyplH6rC+Vu/iPqf3S1OW6jYyP2/iNwFfxof3wx5oAcfD5qbz9+tbcf/vJADGqRMWZey3Un&#10;53H0DfmOAvKnv32Z4A0RbvIeaXt84KDsstKKGttSt9sOHPnVuxNSsKL9Ya/3lgGQ1JNENQJUpqyj&#10;7ZEhZYHiqK6NAUnaINlG753Ovtf266V2y1u8wsFINy/+lPP19qUb3lzBAnCiJEldodILDzIPEg/U&#10;TBQPLqHmc1AwmWVXMnpwgVC28TA5mAQFBxnLeuiYerunpkAuex54xroAIA8U0wAr54h1zNNTBFUI&#10;HIHiDIYSECQ9kiposo4HnAcXGKHmeHgDjgCf3MApU3OlFgu8XBgvD6AGxLzwA+6w9ou2QgyghGv6&#10;owILMIaFq8n3wfkAMca9oBoZzREwAkSHI1DMzJMZMIN5/54Bs7YJdAvlVudMmWLVxYV2cc9W+33H&#10;JjuzZa2dWVdplzZVWePWWju7fYMtmDpFn1FutJTmDJ2X32uGPgfXB5BeWOSH+w+482IAlHxPWLjN&#10;TENNJhiml0242nzXrHNAal02FIGeL2fmPY+SeU0DkvTDBpAO0AwcA5KhIpn6ev13ASQ5qxNwdOVI&#10;DiTFilcIkBUOx9KKWs+DZB8SwCsFSIZ9JZ+RpG9yHVetoZshAZtNVrt6o9TiHretguSevYdsz54D&#10;AuQOO3z4Z3v08IngeMtutLRY681WhyF2v6PDuh8/ySjJB3a7tcXtYcdd27d7p/35WWwTHCmd+F5K&#10;0hPFgVQCVfY4NMllBljAMfZjOQywsh+qj21AMxQm6zmO9QAxQTGtC/iyb6hQzjEw0O+BHVeC4+Qk&#10;CbKf/vK+lOFeL8k06NL+WFKy0v4SIF+PM1ogBWaHbeTFiM71yt4xSuD4ywkXmzzIkTG5uAIVbY2v&#10;Pn5zFxt3Gtea9J7XAuiEew3wBLp7gh91H387f8nWbd7u7Y7nLlzJ9LXuSsV2MwoSMOJm42IDSKLY&#10;uNG400TPUa9cHzeb9ke2dfU8txv3+23nkXpbUFjuf0QHpGy+/lz0NCHtJQGSKO5Cm+rtccntRLFE&#10;FzaM7Tl6iDDmefDjIcpWkOGWuQoDcABQ4GI5261ORs5hmoahDnGvk2tOUEfgyyx7DxHtwzrgiDs9&#10;M2e+A9GBqc/DPJ8B5cZ9JUWb1BxwQsEBiilSjySv44rNXQjIaNPLM+pa0u46a04CVrTFunLMQCXA&#10;kg3HUJxMcVEn3Wrc8mTpu4n8xwReb8KQTQRngKZs1lz20faZs2x+3jxbNGeOzRYcj27bZL/v3mrN&#10;ezbbmc21dmbjKqvfWGV/CJDnt66xvWtqbPbUqa4cZwBa7pvfUgbcp9P+KEhmwz4bkmG42P6yy3wW&#10;LNvdBoxAMVQkywFSB2XGxeY3AYrevqh5h6bWO+QcdOmlHW2Rvi5Mx7hbrfnkYidYsg63Gjd70q2m&#10;a2EMQVsm1Ugf7Gpve2QdMCQHkig1Ees1G+o8fYeodFnlag/AVElFrlu/zd3puh37bOfu/bZ//2Hb&#10;vHmbXOXzUot6Lu8/sAcd9739sanx8oSSZB3qsaf7aWqTfHDfHj/s9NqqVxov2vu3L218dMjeyMV+&#10;PS4F+aPSwwAWAIsoNPBifmTk+cR+qQJ5ymEEiAG5BNEEWrYBO+bZHpDleLbFvnF83Evsg6v85vNf&#10;rh4X6W1DgIbqwz7Wb9EK21G3yz7KtfaiFnywl2M2Mvrc1eMnKcd3GReb0czeffjqxSqAkwdiyHMc&#10;f+P9rilOATTfSEEyT2GKTsEO9Uh0mumqtZtsr2T7r6f/sMsM6Xq703MjUY8UpACSABIVyTxpPpRL&#10;i66NVBHyNCJdn7ZI2iQpjtHx8Jlc7CHbfuC0zaHOIW9pB6TevPpzpdJgvI3pObJU4EvKjz+4t1Xp&#10;YWX0wdT2lVw95j2iqgcnG47uUmceJpQl6yJaHdBjCvASKP8Nw1jmmNR2CRxTEvnksXpoARDtkoJj&#10;Ti7AQ/mkQAwqEjXJZ4gEeM/7lGIDOihH1Bwlv3J1Llwx2mBRatSynEqC/NSZgsYsByQuKqlM/wbk&#10;JFACimGp9iXfx4Kk2LQ/8/F9BaSjvdFN8wHHiIJ76pBU4AKCMQJj+eIFdvXIHvu9bq01797odnpj&#10;jQBZY+c3VtvZTdV2aV+dLZL7PdvBm2W692g7pV053OtsQGbD0T9b5vfkt+U3TXBM/w8MMHpbpAMy&#10;2iHZlvbjd4uATIAxYIl9B0IsA0rmHZ6CYLaKdLf6PwAZgZlsQNLuSHAGONJkRi4rox2mtsctduDw&#10;ae8hg4pEQa5eR3L4RkFykwdpmBKIqZOLfeDAEa/o/6Ajuc5PH3fJdW5x1/pWa6tdbbrikMS9Bp5P&#10;uh5b1yOBVNupxUqpwY6Oe/bLL8fs6zcxQnCk5qoP2hVtgMAJyAWwQhGG+8w6tgGwF1JqHMsxTNmP&#10;YwEfUwDKPOdIltofY/8AI+eKfTiGY4Ej56MPNgniM/VnBZD5NOqSeS9gFgmQlxuv2ieiTW91nTdE&#10;rTX/Xp9DYHw58sLGGdpRgCRNCEA+G5AbLiVHOyNdCJ+/oigFPWtSqg9KkvbHJ1J/5D7S75oAzNXW&#10;e55mdPj4aWtoumkUqrhz77FX9gGIpPdgDkcpShQkg35RcBelCBxDPQJMANk39NrV452ObgfkurrD&#10;Dkjvq7p0eWrv0R9qoVfHJuFWgFxQ6AM6oSCBIyox3LKAYkAyuqSlhz2BkocnQJmgORmgQSmmVJtJ&#10;NRlQDCACwARUgJnSfzgeYx54c45JqE4GZQikeBBG8wxDwEOIywwUMXoLJSgBonkOQj7TIn0P8/IL&#10;/TMyNMQUgfGnaYyjk+MFO2ZJsZH3SV4jZd2yI9dhAchs19RTdjQ/GYwJ0ABplCQg1DQbjgHGjDnM&#10;Pc8xz2bPmG67N623iwd32qVd6+3GrrV2c9cau7xjvZ1YX2lnNq2y85tl26Ue19bYNMF06gzdv14e&#10;s3J1Pt1DriDopeh0LYDtL8D/UJDfGZ+Nz6T7jmm2kgSGDklXiUlFfgdJvcQmAzUZOGaZr/MX9CQg&#10;I1gTAJ0EZFYiuQdqSB6nWWQyUJOtJAn8uNiRR1hanir50A5JkIZuhIxJs3HrbquRaiTPkQDO5i27&#10;HIy1qzfJtd5tGzZsE9ROW+OlZut52mdPuyVqWm/42PAUlAaWqEjg2HjxksOSYA3rcLO7Hj+1h4+e&#10;WPfTXnv8pNvOnj9nn758dpaMSElO+ShYvQeImekHwekdoBHAXuFC0zPlo9TcyxdemxGjIARRYyg7&#10;JqP9zxO6BTkfi9ojyai5IRsTSMelPt1l1jbOz7Uwv1Ym+fydQNb3rNf3RRGOj434gDqtnf2CROq/&#10;SWNvAdJcX2h+foEN9/f7OTj3qNQtsH2DMhWEX0tFvhAgXzOm9IfP3gb58cs/Nk6eI+2OcrkpY4aC&#10;pE3y1fs/3b0mtYfxsr2sWUeXtXX1WN3uffbb6Xq72NBs15pbre3Ofbvd8chu3nvg7ZQUsQgjZ5Jz&#10;MO4NbjvXI3oOgEknSu2PH6x78KWU5og96H1ptx4+t5oNOy2Patn6E/mgS3oZBBjDABaAxK32YIAg&#10;mO1axzTmgVVY6omTlF32FEsqMMExloGcG/MZi4cOsKJO4qEEumxzRQqEHMKZB1XTbCBlP9wOHVJg&#10;Mu4xbiVqjhcA7Y48PDzMgIhtU6ZMd0BSsg232tsGM8d7PqLWEfll3iuls10AcWWo+3JAyujnnqd7&#10;yQE62u73z2eSmp2lY3N1Ps6J2z49d5bPz9a+eTkLbJ7g7gqP/vHz9RloayzKt8aDO6z1cJ217d9s&#10;V+pW2VXZzb0b7NcNpPTIxd5QYfVba+zi3i02l9EkdZ8zZ6XcxqjqTmJ5wBjQ85mZ8nmzMxXYByXr&#10;CtY/X1LhAchsSGKhHFM7ZGqPBJDpd0wQTeBkGzDNuNkCZyhDV4OATgrRK4mjIrWO/WKfAGWCo86h&#10;4x2OPLdLSvVCLLOiYilH2dLCMi2vtMJihpQt83bFyqp1ViEXe2VZrQC4VSCUGy1hsnkrUGSkw722&#10;Zu1227Bpp1WvWm9btu7wuqjXm1scjBGE8fbGjruattudO3c0L0hqPfmPbdqH+QcPHvh8p9zt+/fv&#10;29OnTyeKV7OdoU8Qc1OA1kvcZU0/uUJ841B7Pjzk64GgA0+ABFpEi+nvDDjfvkvKjek7QXJ8ZMhe&#10;6dixF899IPvnWuZcAMuvoXMzz7UCygCSbYDttdTj0GC/zjPssGUc6GPnm+VqAkh9ycVSVLyFNJ03&#10;b74HaDgf9mJ0xG3k+ZDDEmjSh/zVO7n1H784KEfkUgNHBvPx9kgpRhQk8MLFRkmSHA4g73f1JRe7&#10;s8v2SL6fOlVvDfVN1tJ8y67fuG2tdx/YbW3DzWZfFCd9tjme83Bez6skMi5zpSoYD+m6FMag1NmD&#10;HgHy2Ru7+WDIVtZssrn5+tPpj7O4uNwW6E/lw5jqD4YFIFEdpIMAQFeOgIaHBPjoQWH643y2sd57&#10;m2g+uhcm1zjBMgGSdUDyRzAGDJP7Fg9kAJHltG9qF/OHN0tthQLzeWCAAiTYEUACPIIAgRnap/y+&#10;BDcAMWXKDJs6jV5D2hewxjkyx2IJjGk+9X/WMqpUBiQDlChKhpsAkukzARdt45xZ50jg4h71GXQc&#10;n88BJcU6Z/YcmzNzuh3YUGs3j+2z5n1b7Mae9da2d73d3L3Gru1cY41ys+u3r7XDNcvtj+2r7czW&#10;1baptNByBdVcnXsqSeHAPvO9ZKtV/y4Aoyy9OGiPTN/R/w+Q8VtkQzIpxgBkAiHLCY5sT4CM7QG9&#10;UJFpObnNgHECkBn1mK0YJxSktgFThrklkR8oFvDsAkrgKGM8buBYUlppa9ZR43GtILnWIVlVs9FB&#10;uXHzNm9nJLdxreC4UXCkHZJ8x61b66zleou7yy3XrnvbIpAEkKhDz3UU7AAgcASGN2/etOvXr/v8&#10;w4cPHZRMHz165AYgf/vtN/vzzz/lMX+0KahEgAKcUGPABhUHID9/IhqM+kMFjjgkMdahGmn3eyml&#10;6NswwZCACTUcx1/KvdU+7j67y/3CgRhAC7eaawYcASdT4Dk0JNf10WOr0JuEAEW+3M4l+jITOJb7&#10;H5RKP5yD/UNFjgiufCZgydAF42+k4mRjr9/bC1zqTJdDh6MMVYfL7YNySfnhXntZs47HdrP9oZ1v&#10;araDFKM4ccYuCJDNV1rtZluHtT2QupTRBZFhGOiv3SX3GhcdGPp5Bd5XbxMkA5Dd/WNePYhKPt0y&#10;AImCZJydOVKQ+UXl7lrn623rQ5jSpiPLBmQEYFLUOtPW6HD7NxB/NO/PnQVEIBjHEykGjpPgTK54&#10;9sPmbjnnyaxHfcQDycOZQCQITRhwSQbsHJCATfeeYCMI4BoDA82T0uPtZXpY/SWg9YBx+gxSXmYn&#10;OPJiyACE47BQYZPV0jMKlSAKypAmBxluM/floJdbnwccAQ1QElAjOo7rjUs7eyZtfYukGBfYtLlz&#10;bc4C3bsU4KrCAms6sNfqd2+2S7s32tXd6+zqjlXWChx3rLamujVWv6XGfqktsd+31tqvm2vteJ1e&#10;gjp2PlFrfeZpHoRJEOT7CEhOfD+6D4cjn/3/CEimAcn4zfiNsKQcw8VObvaPgEwKMtM7ZsJ9noSg&#10;q0jayYGf5iO/NUDq+wBRh6PccQCZUZCMxY2hJJfo5U/EexlpPvIUVq3eaDWrNtqy5ZU+nswKhnOu&#10;WG0HDx+1Ldt2ekBmiytJXGvBcftOHwMKl7n1xk23pstNHoQBjEASYKISr15ljPgWn2cEUeYx4Akc&#10;A5CMD4UBVABKrYkpAAkDUoAlqcaMyyqQoQZfjA4LWP3ab8wByfyw7PnwgL18lYCJ6hvp77MRrcfY&#10;9nxk0AHmbrbOyXRwoH/iGiwDVLoJjo+m67kK1LlevnzpVX8XE/qXDC8o1JdeWCIXO6UHFCwusL8E&#10;XO4ZoIdS5XhAy3o+IKoRMPYPy+UXHIfkVhOsoXjuCKAEZO+/eR1IEsMfZ6LXdwW+u4+e2o69FNs8&#10;YPulIimOe9Ergdyzts7H3kZJGTSUI8cCWNo2SRsitxLwvtQ8qjUi5SNy50NBdva+sLvd43bldo8V&#10;LK9yQC5eVpHgqD9SDIgfgCRI85PcT9oWCczMkPKYUEhah8udo4cllpmSajO5XoDgAdJDk/YX0DLH&#10;ESlmPqYYrnaCYgIicAwQssw2pkR+eUjDnU1teBgqTw8zfZ5dJaVl7w7pLjWR6ASHBLw8W5RpJ+Ma&#10;QIp2RfZ1NShL3SeBBCCLoEyCBkB0yGjq87qXmQLgTMGNdmy+DzocTBSc5XPoRZszi/PonnSuabqf&#10;aZqnH7en78zK13H6vufQrJFji+fPtsNb1lnDjo12efs6u7C91i6jFrdXC45r7er2Vda4rcYattXa&#10;b+vK7Y9NFXZiY5Wd2LHV8ufoWtNyLE9gI+qdI+M7oNvoxOfUPfh3JovvybuOYv55+b7SPv8FSFfJ&#10;mg9AhgcQAZuAZPICWM9+6UWXIMn3n6AXoGQ6AcmMMpwAoP6XbhkougHQDERRjwASIKIgiwjO0EyW&#10;cbGXr6h0QALHVbWbjHFkUJDkO+JGH/35uB05ckwe3HlB7ba13GizTZu32h8XGqz1Vqtda75qFxsu&#10;uLW1kc7Tbu13BMKuR3bndpsrR1QjcLx165ZPWYcBSYIzDJb35MkThydgBJJ79+61T58+2RTUF4AE&#10;KA4szQMogAl4aHN0OEoNdnd3CZxD2o77PToBShTjs+7H9vr5sH3Q8e9kuOEoSwAJEAPELKNOcYUH&#10;BFSSM58PPHNA0n7JvgMDA3LRx+3r3/9YLqWs5F4TmCH1ZZGnGRTbmtrV9kEqFaUZzQHY8NCgGwAG&#10;kBTKHRWY+gUv+mIPPn8te+NwJGADzMYEMnIfvYiu9kNBoh6bb9217Tt22va6nbZ77347dabeRy+k&#10;ok9rR5fdof3xcd8EIIEjwHU4CrovP/wp1/6rg5n+31QGIv/x2fAbV5Bd/S/tdteoNbf3+mBk8xav&#10;sKUlVe5iu4oEkvpzRRsk+YeTEWuZHpAAX7YlIAKEBD6mHgXWFLc85tkWsAxjXUDS5/XQZVtShZPG&#10;A5ptPKAR4HAVJphNANIjvoAwA0d/6BPIPNdRD/NCPcCu/LT/T9Gl0iGaoOjdKLNNKg8Yx/USoOWW&#10;c159Dyi/6YBZoKRfu38uPqu2ea3N2cBX9yHwTNf5ySsFknPy5tt0in7wmYHRT9NsW1WlFOM2u7Rr&#10;o13aQQCmVkoRIJLbWGlX62oERO2zudpObai0X9eW23mWd2226uIim40yzUnpWUTgAWR8FwDSLfN5&#10;HYC6b74/wBjfV3wPk9sTJEM5YqHoA4xYABD3OgpTsD2OYT7tIxWZpQjdtAw0HZwZaDoQcbUzcPwX&#10;IDVldEPAiIp0Bal54IhKLF5WaYX0o9e+pSuTWly9lh4ygqTmXVHWrreDh454QYlz5+utvv6CXREQ&#10;2++224C40z/Q5wzh+e98QDvjbWu9KWUoQGIP7nfYvXv33I1GLQLIGzduWKtUJ8sAkmUgyX6oSPbF&#10;zp8/L86N2BRgCLi4CO1/zHPRe7oJtvX2drsa7HkqAEpBMqDU0GCfG/O9PU9ssK/X+p50Wde9u9YD&#10;gQHp8KDDFCUKfB2KOh+BGODIsqvGcbn3Y8P2QtdAhQJl6rL19D6z7r4hm60fBUAuRUHKtaY9EiV5&#10;cN8+e6Pzcx5gzjkD6lwTY+jY51KGWHevID4wLlC+ckAOUeJMKtJ71cj9JWCDe037I1V7cJv3HZS8&#10;37rNtm2rk4I8bBcuXvGSZqT+MFIhKT60P+JaA1bO4ylEWYZ6fPEy5VvidtOjBkD26h4eD7yyq3d6&#10;7Zfz121RcYU+a7EUcmVSkKhHTH8uB6RcF1zjGbmCoh4IN2AApLIsXOmYBwbMM+UYXOlYjqAM88km&#10;XW4MNzseoLD/DZBJPQJIQMnDi2pMBvg86CAAYK78tB9tjjzQ+Xrx0RaIm8wIjO56O1TSMR60AJJZ&#10;lpRquM3cb8qv9GtrXQ5ti1JIwBHVyMsj3Tf7CMS5XEMA4vy6rucjannO7Fk2bx6R8alWsniRndu5&#10;XTDcYle3rbMbu9db0541cq1rHYpNUo9N2+lCWGV/bKm2Mxuq7OfalXZuS62d37HBdtZWenkzotXT&#10;c1NvGwpR0JaJ2zzhRst8SF5cab4bXjAZ47PGd8a8t1vqBclnCfXI7/MjKCdd6QjCpEBNgiXbQkVO&#10;AjLbbUY9BiSTqkyuNkryO+WYpRrpUYPRNxuliFsNDAOKtEcykBquNtOV5autTLZp807va11Rudq7&#10;DtZIQe7ZfcCuXmmxc2frrbm52YMveKb0mR6SEIJLMKhfLHqWYRVcYv2z3p4J+AFEwBcBm7t377or&#10;feXKFYckipL2R1J+ACmxkRMnTqQ2SJQXrilqkmXaBVFm/f3P3L3uZMAoXZyLohq5EW7izu1Wu3v7&#10;lnVK1naK3iOSpkDyscjdz80KuEAXZcoU1ze57SN+TQD5/NkT633c6UoSqELtsfGX1tXda4d+PuG5&#10;gCjGomJJdYGR9Jf8giJrvnzZPr0adZed8/X2dE+458CR85MwzoiBQPFJz7ADsm/wpQ0Oy+WmSO6Q&#10;VK4UHnDMLoxLAji1H6tXrRMct9veffvtfP1Fa7gs9/p2h8Ox7UFPGpCL8mb9L9yFBraYg/FN6rED&#10;HIdH0/m9ipAUJC72U91TR/dza2x9Yjv2n7BF+uPMlzsyAciMgiQ1glwyis+SSkMVnACk1zvkYc8y&#10;QBeABHCxLoCY2h/TfOzHOvZN54z9AWcKtvz/7EdAJiiGsS4DRgcP6nHyIUf9/TRdaknnQdXwkLMv&#10;cJyeAWR2u9t/WUTuI1jl8NGUz8D6cKcn7pX92MchpfMKVK7QpOo86V4QWjhf4Jn2kxXMybFDG1dZ&#10;w54t9se2NXatbq211K2x5p2rrXFnrTXuWm1XUZFyqy/JpT61vsJ+W19px1aXSUFW27F1VbZnXa1H&#10;uheiZGfo8wuSfh3ceHrR/AjI6bjcqEktaz1Q9M+a9R2yPAnIpNqzf5NsSCY4ZgMy9aRJ7jTudgJk&#10;qM4Ezu/d7GxARlvk/wZI5r2NUWoR1egBGplDUf91wIgtl+dUurLW2xxJ4QGMuNbn/7jifatr5Grf&#10;aGn34UcA25PuR94pZFA8GZY4gkuINZjkwk18Ckji8TLmPNFpvNKYZ8q5ACMGLHGvh4cl4ORuU/82&#10;2iO9DTKprRcOFyCDEmMKKFGBDwVI1CMD1nNx3GsuzjyQc8XIIPe6iXcC3Avd/EutHxFku7oeOrwe&#10;PZSy1JTrAF6ACRBfDvfZ69EBG9GHw3X3SuVv3hlFbsurat2lJi9w6VIaf2WaR2V0P+q00b5uV47c&#10;K0Dvlort7X3qbw5APzQ0LEAKTHJtu7oHrbd/TLB87eqxf4hgzWePOAMuQIeR3kNk+kx9kyT/Jtu8&#10;abMdOnTYGhqbrLX9vrXJtUY53nsyaF19L1x1Aj+HIV0Ys9WjIIl7jYLlOn4t7TswSkXz1wLksJ28&#10;0Golleu9DRI40gbp7Y8ZQAJHjBqLJGH/XwAZ80APCAb8gKKrQlnaNwNB7RMW+wQ8sx88LBuG/5Ox&#10;HyoyKbkMyIBixgJu7mrOXui5dlyXYxwO03MtF3B5RW3a4yZVaLb5NXQ9DOhw3/T4IacvovBAgvuJ&#10;NB8i0rna13MOZQSJPElb3yv3TlmyvJwc27Sqyur31dmVTTV2c8daa9hWadf3r7Ere2qtefcau651&#10;N3ats0uCY71U40nBETBix9dWCJZVdnLzGps95SdbOEeflYrhXIfvAjjzveA+/4eCnLCAZUY5p8+c&#10;vjum/j3oRQQgA4rZanLSzU6uNqD8LwVJkIZtSUVq/YKkIgOSPs86WbRLAkdgCCizYRnq0cHpwJSS&#10;FBRxsVGTnuaj/zjD8S4roWRhrQMyRax32s7dB71Kz+69hzwZvLpynbXeoEwZSd0PxI5ez8F+8eKF&#10;p+Z0C5iDA71uI88H7KlY1Nv7RHx5Zv19Pa4IA3bALwCJEAOExDqYJ1DDekBKeyT7ehQbFxWXGsVF&#10;1Jr2O3e1X3PgsFN55Pmg1B/QRJ3h1g4IQC/kht+2x12d7hq/wMVliNY3r+zZ0ycOVAeogIhy5Jxs&#10;H9IHJB0Ie6nz9Ug9tt+64YEdQIscZvjTD3/+Y/MXFzoQUY4eoNF8foHegHPnyjUfssGnnTY41Gft&#10;d1ptTOfrf9btTQN8CcPPX0gpvhAcx+RSC4Dd+vCuJl86NLH3n/6xkTFSe0aTenzSLwh2+bAJG7fW&#10;2RoBctvWnZLa5+3qjXZrbuuwG5m2R3rLEJEGvqQMkev4SlCkIAZj3yT74oniAJi+3fT3HtD1GKyr&#10;s3dcrvyADyg0n+DMUhJmq21JcZUtWlKmz5txs4ng0+2Qtjk9wB7Z1QMWQAsoxrxDTfMegRb80kOT&#10;IBHGcjw8TFlOcEsu23em9dFrA4vlAM6kkmEbqjHgxYOMUponEOIeBhiSskzLczMPaYHvO2UKw0dk&#10;YMB5/X6AAO1tk8ovyprRI4eXRGovTS8C2hb9BaAp/cFnzta5Z+nz655mz5plswW/ObNmy90VmASf&#10;GfoMtDnmzZpjc6dPtdXFBXaqboPV162z81tXWfOuDdayZ4Nd273WmnasylitXa6rtYvbpRo3VtuJ&#10;tQJjTbH9sqrYjq1daUc3r7b9mze4cqTghPepFgjjxTDx0tA9TJObTdHjaWEUQWawNU1dSYeqlPG9&#10;8D1/D8n0m/BbRC+hMM8/zfqd+Z5DOSZQpu+eQA4WAI39UPWTbnlajl45iBUKhwDGbEBi0UaJ0sQD&#10;okrPUqnFZVKLxRICjGe9bEWNlQiODNJFDxoqidPXes++I7a9bq8Xotiz97BVV6/1cefvP3jkIOsX&#10;q/p6n8n6bbBfz7wgSBwERsGbvmdP3eUmuIx4QjT19wFQlOXQhBfrGTNiHDnXsI1KPhTbhm/EW3z9&#10;uzcJkKhIjBNyMlxWVGVSY91+AwRcuAnUI0ov0n4AIScGpNwcBOcYtie4prZNjFSgUc6l40cHRXXB&#10;8ZU+CDmUQ/qgzwU7KA4gxz989bajfClH2h7dtda0sHC5zZ0z2768G5Nb3mW32m5Yy/UrdrWpwZ4+&#10;6fTr35F87u0ftMe9g3KrGXN6VC62PpsgBTBTwOatvf3wp+YZl2YkAfLxgBefoA2ysmaNbdi0zQ4f&#10;+tUaLrZYc2uHtXY8traHPXZXIE2AFISlCF+/+3MCjtmgxBjKgZ4zDkddc1CKssfbH19bfWObrV2/&#10;VX/6fMFfb9fl1VZQKAVZIOWoZe9uqD8kkGSclXAfw60M9RRgZD7AGcDMTssJMH4PTR2jaSiP7+CI&#10;cU6ukQFktvn6AFkWHCcAKQOE0ZUPQALHAGV62Ja6gvtpahp/Jft6ARHcXuaTu8n5ub4+MwYIMxbB&#10;KeZTAQnOAxx1f1JrswTGHBK/Ccq4+zpX34U+tyC1MGeGHdq0xs4LjuQsNgp+V6QSG3eut8Yda6xJ&#10;bjWutQdltlfbH1uq5EZX2PF1lXaoepkdlh1ds8KObqyxVcsKLPenKZbrAZekEidc5QzY4rMByGk5&#10;k4BMg6/RvEBkOwPIjKL0c+k86cXBd5C+C76vACJTlgGmL+u3/hGQAc0EQ5aTymQ705iP/ScA6RHu&#10;7wf1QkUGGFGMDkVNWfYCurLoXri0SMpRkASMDMtbrP878CytWJ0ZkXCtHTx80urq9nk6z85dB+zw&#10;0RN27JcTPnwKwofuzs/lGQ4NyL1+0uNeKd4jAKRsGcxC8HV3pzZIeIYnjAUcSTekpx7Mg20Akfxu&#10;77KseZbJ/WY6BdcXyhI8wbWGqgQ6cIOBGydAOToMdQCAxL+PhlBc7S6pSPYbHHimcz3ynjZQPO2X&#10;1CnARVkSjBkUSAOQA4LpmMALKAf7e/xL6NWboeNJry0oKBIcEyA9gr1kmbvas3NzpCDlMj++6woS&#10;Fdvb/dA+vBv3dtERudyco294TNMR6xb8nj7T9QXLAGQkcA+OjLuCTFXDn9kdudc32jttRXmVbd5S&#10;Z7+d/MOuXpd6pDjFg26Ho1cOJ+gz9MqVoveU0fTdx799inJkyiBhALJfQGT4WO/eqGsCyI7uETt2&#10;qkGQWOog8jct7Y8kh8stoTeNl5XSn3KB/pC4jtMEmoAiAIxpqMZYF8BkOWD4owUAAWOaB3Y6nwMz&#10;y1jHOR1K6WEMc5c14JiB4qR6DAgkGCaFOgnHlE4i6OuB5+H3B16A9WMCKu5+ZiK7Uk8JDqFe9Tk0&#10;5fMBuXT/AFhKUW4y7jdR3jkC4qxcqThyD3VfU3Vu7+Ot85BuM0cqb1tNlZ3bvd1Ob1vrOYtXBcZm&#10;QfH67nUC43qpx/XWIne6eYfAuY0+1RV2dmOlu9UHqpbbPtmRDTW2YYW8m6lTbNZPP9k8ouMeeU6f&#10;D9Ax/38BJHCkeQHLdr35/GHRVJH9W4TFcpRDywZkQA+L5cmUn9gve3tK/UnTFAEHlA5Hnklc7Ow2&#10;yYzrTdEKX6Y9UvP0vUY9LpdyXF66yq1oWZUrSIZsTbbOdu854vmO1HwEkAcP/WwPJJh6e2mCS22P&#10;QA9IjjLQFgJMgIRfwDJUIt4vMASCNMEBRBQhbMNogksZNqMOxeglCBhZxhgEcEqoRU+2zkSAcbUD&#10;kiiyAKQrw/GkJJGwABClyDr2QU1ea26yYz8fcUg6uET0UKbkPOJKP3l434bkDj/pvKu3wCPrF0yZ&#10;jr8Y9sbSHsGtbu8By8e1pu3RAakfoUA/itzuxYsW2df3ksHjA3Zb7nV/n94afd12/16bw/p+5wMb&#10;ffla4Buxp30A97l1PxuyZ4MjNvBcKnKILoifbWjkpa97LDgCyPvdQ9bS/tAO6K1VVbvO6nbstdNn&#10;Ltn1mx12695j72vdTuRaUyqEj4x9cLU46VonMIabnRLSP8sEYnrRkAf55rN1C6xtnf22bedBY/iE&#10;BYuW6LMt88rK9HUFjIv0mRcsLnI4OiD1hyUHMvW51kOgPz9TchnTNK1jGut+DLLwsCQITq77EYgB&#10;srB4AAOQP0LScxvlAv+Yo+gpOUxROa7mcA1ThR4eRB5A4MzDHqozIBjBCZaTesS1TEqV8mYAkSkg&#10;TPed4JrSigRp7ZfmBdTcmZoXZICj4ExBWoZjnSUXdtnChYLiRvt5bZU1bF9nf8ilbpJyBITXd661&#10;hq3VUoxr7WqdFOS2VXZpi5Tj5ko753CsdDjuqVxmu2rKrHiuPofAuED3hHKcre9izuz0PXguo8y/&#10;H/9O4vv5NyDTAGyCY0ZBeo6kzscU1ZtSmzIG6DO/h78s9PsGGKNrJ98x0MsG5H8ZkMx2tbMhmh3Y&#10;AY4OSP0ncbN/BGTMoyK9LTIDSJQkUCwtX+N9rUvkZjNPEQrGtaZaDwVxN2za4W72OnlWO3ftt9a2&#10;e2KIXOgXeK7DLogQXf19pBeOuUoMGNITEEPoAUBYBiwDhnCIdR5v0TzM8zoOgiGcw+OlW7WzLCMG&#10;3cUGhpCWKcAkyZITADeXoAIfBhDx0YEj/j605aThfhNBYh5Xm2UUZlDbI9cyFOODu7cdkOPP+z16&#10;japkCiDJRXoo6VxSUSVQSMYvwfSl622Vr2mBVGVxYaE9vNdqHXeuWcuNZrfO+3fs8aMOu3njmnU+&#10;emjPx15a+4MuByOQ7Hra76DsFTSHRl/Zy7efHJS42ACySwrzdmevt0NWyL3Gxd67/7BduXbHOh71&#10;uUvd8XQwVQ7XPBHx12/Jc/zT3rz/y6EIEJOCJDn8ky8PjqQSa1GQlz7az0bf2bnGVqP23bSZOfoD&#10;URC3wEs/hVIOi2riTH3MZB7uDBzJU2SabQHJWEZh/RcgmbKctqd1KLuA5o+ADPsOkg4mVGMCZDYc&#10;w2h/DGhN+WmGw42oKQ/uT/SQySjEsOT6TsIEcAJC6jLS4yWNZ819CpjkVWbBJtu4LwfTbEFI++Tq&#10;c5JORLBkkaB5ZPNaO7F5tZ3fUG0NmwVGAbB5e4210AtG0yZNr+Ba16EaExwvyoDjmU2rpBpLBEdZ&#10;bZmV5c+3+TkkgEuV6qU0T5CZw0tDUPPvRvfHZ4v7jO8r5V4CSD473wVQTHAMi9xI/14ApI7hPPF9&#10;x+9B0wNNFQCSfNIwft9wqRMIJ93nmJ90sZO7jTkMBcHJNsjkZifln6LhQDLc6mhzBIoEcpjSXRQX&#10;ukgvfsqYLSutcSiWCpDlDN9as2kCkExRkCtKq+3k6QZP8dl34IjVNzQa48j0SiHClwF5nrAFVQgg&#10;YQtxEwAZOd0AkvkQf+yb1OKYr2d7uNwIPwTel88fHI5AkXZNAAnzpnABIIabzQGc7Gn3E5etd9vv&#10;uNvsXQ1l4W5zMBKUE/kFBMVwvQFmNHxyDNIXJerBoGc99kb7AcQ35D4O6dy0R2ZUJYEWok7vP3+z&#10;2fMZYoE3UAaQvK0EzHy5pJXl5dbf/cBej+l+xp7rms/sWY9cfSnSB/fvehvk0Ah9quUKd/fLxRYA&#10;pfpwsbERubr0cMHVBpiPnlKibNBaO7q9ek/xigpbvW6TnT7XYE1yrwnckNKDew0gewXH8Vdf7O27&#10;v1w1Rrsj86EeCdyQZ8mIibRB4mIDSFQk1zl2utGmTMf9yrHC4hIBMI0BQ9UUKofTvIARkaULYLjY&#10;kc4SbY7hTv+X4WJnQzHmeWgCgIAqe/ovJZl5AP9nS+rP3UaHwQ/GdsERGDJP1R6ARzc7H3sFRZRl&#10;CYoANSVCu8vs98Q865KlUQll7J8xItKp77S2s6zr0duIAsM+/OrU6ba2pNjO79hoZ6QEL0ohUrx2&#10;In1n+yoHJG50Y12tbLU1CIrkN9ZvqvSk7982VNkhQXFnxXLbUV1mFUsEILnVC3RP8/S9zhdoFur3&#10;WjBPyk3r+A5CFTOPKo7v6/8GSL4n4JiaHFyV+/eaLPu3mAxipRcYhUKyYRigDHWIxXKAMixc6wBk&#10;QBL1GHD0rBI8HnIjXUmm4AwJ4vSzpg0S1zrqPDLGDOPNlGWNb03FcKzCp6kvdhTCrV2zwdP9urt7&#10;rI/Ml2HaC8fs6xcJEalACtLALMDnaX1SikAR+DH/5fMnByjQDFCGcvSmRJ0DVgFCOrYAXo+dIPRg&#10;nuZdQXLQ1y+f/EScBOUIILkoShHoAUaCM0AQMBJuB56oxWjoZB51yXqOcWDqPNwc5yLth/ZHVORg&#10;r9TlS4FV52UdQZoBucq0QX756x+98Re4i7lQLjVgdEAKlLjYZaUr7MbVBrvW9Lu1t7dZWxt13lrt&#10;xUi/dT16YE1XrwiCr9zFJjhD+2MCZWqLpGcN0WvaIwFkV8+gD69wQyC80nrPli5faRu21NnvF5pS&#10;2+P9blePt+l33T3obYqox1cvv0y416EYk5s92QbJmNuhIIHkk/5Ru3bnkW3cvs+mzMjz2obLV5R7&#10;lJqG7NRrZpngCCTTKHPkKQJJL5QLtICdlEpAMNvYPrlPUoiAMQyVSOAmVGSCIaosKcdJOOqhw7Ie&#10;wLB4ENPDmIFjBog/PsA+bo6MEmXzFy3Wvc0V6KWIBAdXQ3KD/8t8REAdPxn84fxAL7N99mwZRSnY&#10;j/2BY2Yqm5On+5KC9PbHKVOsZP5cO82YMNvW2oVttR5kuSBAXtqOSlzrKrFB664IjLjWf2j5d03r&#10;BdLfZWc2ltvJDRV2cFWp7agUHKvKrHaZXl4zZwqOs23erNm2kIK58xbY4gWLLH++/r9zaVYgSJUA&#10;h0v8vwJSFu2PE22Q/x9A8htkK3wM1zp+J35P/gMAMIAYsAy3O9ZNgpTlyQANQMyGZYAyBWror03Q&#10;JgHS8yAFyGLaHGVpnJlaQTG51sDRrWJdZnmtlzkrLa/1cmYAsmRFpe3ec0hu9hYvVZiGYZVC/MDI&#10;BsNSeqmX3pePHyaUYoCRZQLCTGEOAMVQmQhBDxZnQOqQFRxRj7Q/umrMGEEbpp4HiQ8fUpV5Dk5w&#10;HEpqUDsDv2wV6eFwnRzaRpsk62inBJ6AlYANgOS8nOs1vr/A+VofjgBNZ/st63pwz25eu+IpPt1a&#10;R77S8ZOnbZHcTkDlfbA9ip1cz4VyRXfW1dntG012s7nBo9jtOs+dtha7cvmCXde5WttuSR2O2P2u&#10;HnsgqD3GNX7c57Ds6dNnk3okio2C7OmXWy8FSf/r5rZOO3LinC0vq7Kdew74QON3HyYodgqsj/ql&#10;rj3A81Xfi9xrxrfJwBEYAsgAJf29iXAPjKSakChHClngYnMdUnh+mjnXu9PRH5W6fIuXrrQF+cs9&#10;KZxxaDCi16TsAMgI0mQrxJgPywakQ5NpxkIVZqvKAGTaDowm4ejBlR/sezgmAGTDMYIHrAcEAUd3&#10;xaUCw5VmPeuyoZjAx3oggiWFlGAwCUei0BOA1L7fQVLGOuA4R3BcuXiRHdy01s5vXy/3uEqudK1d&#10;lJ3ZXGMNO1M6zx9SjxekHi96TmOVK8Xzm6vlSmt+c4Wd3VRuv64rtSOrBceypbazaqVVFSz0gMxc&#10;fYa5uo9FeXm2aM5sW7pgnhUuWGBLFiwUJJNaRkG6ZQD3/wMk45rTTzvs/wpIXGssADnRJqkXX7L0&#10;sgw4TgJx0mI5VCTzgDFUI3DE7Q5oMp/aHZNy9AANbY8CZJG8oaJiRp4krYdaj6t9oH/GusZWlq+1&#10;FStXewQbQJYwUqlccY4HkFTwOX22Qc9yuw/iT1nFF/I6X79B9dEcOGJvBDq4BQyBI+KOZQAIbxB6&#10;uNMEaIAh0WtvStQ80GRfPGFYhQcM5/B8I3CDZzrFdxZZiQARJkd6ciHAxjaSLl/q5vr7Sbp85BAE&#10;lCMjyNHnDs6UnJl616AyUY9A07PbB6QiZaTwDOuCTHufdll720270qgvoPmqtVxtssaL9Vb/x3kB&#10;a9AKS8rkXpd5PUTa3iKlIF/qcc6cuX6vx48etrOnjlvnww5rbm6SBO/x+bbbt+z23XaBsF+qMPWV&#10;puhEx2PSdx7bk2e6/3cfbGgU9xp3edgVZOvdR7IuH2gcYB06dMxu3LjjaT9Er4EkhSyG5Z6Pv6Wg&#10;Ju70Z08IT3Ue33uiOPNMSQqn7zX9v+nzTe+ZofFPOs+Q/Xb+sg8l8NP0WTZlyjT9YWrdTVm4SGDU&#10;2xiLtzauTCoSsVgPBw9WtBNmYKgH8EfzPtqaevpL5oHJfogwBxwQlDrLoS0R43iWM4ZySw9hgt1E&#10;Dl6WeZufYERV7VwsAykqfOMy0xsmLdO1TmrOVRHFbgliMPIfKm+WT6nQxHTSEuxmaz/2J9iSOyfP&#10;ZmgbliPFNjUv36bqsxG8wo0myXuWFGNp/kL7pW6znZELfUpgJJkbV9mVopRhA9PtcqMFxQa51Gz/&#10;HSBq3/MbKuVSV2taYX9sKrMzG8rs+PoK215W5N0Gly+Ybwvl/s4XwObr3ubrHhfNnWuL5823xVKO&#10;SxctkuVbgZQkwzCgYr18mr4viv4y9ReGbLq+k4lCFQK9vzy0L54FQPwXIH94AQUg+Y0DjAFH/91Z&#10;1jQUY/Iovl8XsIyRHZkPNZkqjk8aHk2aZiCJchTUvHiupvn0v9azW7i83BjSlUK4DJWAgmRKWyMu&#10;NcCkijhFk1Owh+d70hZIGLx799VOnjxpX758ERRpYyQqLVEmvjiHBEmEHJwCkkAv2h8J3pATTaAY&#10;kQeXaA4EfB6Y0XkSx/r8vMASyLJ9ZKTXRsee2LO+DpsCCGkjJHINXQEkUyJFbIOuGMoRCJK+w8lZ&#10;5ka5SVxqksYBZUSDuPj9jnZvVwSIJIg3NV6wrs4OGxkmybPHnnQ9sIf6EDevXfXjOh912pPePptF&#10;OxXDelJAlh/Av0Aafov0EM5ykHd23LXGBqrrNHgVD6oIN19rFiyv25Vr1+VCv0yAlDK8L/e68ylD&#10;KHR7/24AOThCCtCQdT8bsI6uXrstCF69ec8qatZ6dZETJ87qvB1pQC4qjPcMe7I3g30BSMqnudFb&#10;RqoRQAJHLIZxwKg9yfLzl591/BtBut/2Hfol1TfUQzZl6nSrECABIZBcsFBwpAcDf76MpTc6hVoB&#10;1g+AlAIEhil6nSwVqkBFapp5gFBiAUmmrKeNbgKIwA+L5YxNQDIeyMz8pCUYBhxRd6wDZt6uqIcf&#10;AxCAAKDSnjh7ru4B8Pn5U/ACS6px0tI1Yp80Bo2fWzD9acbMdA6uN22azf5piq0rLbZTOzbbCbnS&#10;F3dtdDWIi4zhVmMXqbZD+2MdXQRxtdM6V44bZQLjufXldl5QPLO+zI7UrrB9cq23VZRYYd4smzd9&#10;hi3Wd75AoHK3GpM7nS/3GiguXbTYbcnCfFskYKZoNgEWmhykqvWZUdBUQgd2HrHPgA8gspzG3Mko&#10;z8z2/1Lo2QoyABlwdBMQsyEYkIz12ctYNhz9uAVLHIj+wkY9uoLM/D/5zzog8XpoBqNTxwrBscJW&#10;OBhxq2slAHChk0LEGO6VquSct4DgawaKzGNFxSs9SLNz5147e+aM/fP3P/bh3fsJRuHB4hIn2OEK&#10;p5KHGKDDA/77rz8dnAg1wOg1bAVCwAqfklIcsa9fUZ+v7dU4cRPyIxlhYdjutDdad++dVKwi5ChA&#10;jCnthig14EebI+rQ03YESODIhQEmU24UJdl264a71x5t0pSUG0AIIB913nMgdgqajx/dt7bWFuu8&#10;3+4l0h7dv+vnvdnaag+6uu3g0RNSP4v1xZfalJ9yJtrS8guW2pIlS+xGy3VruPC7l1Wn5w1VORob&#10;m6QgH9vtO/fs+o02ez760tUicEwqstdutD+QO90vqBFdJh9yxKPc9wXIm+2P7Eprh7/5CvUDXb7c&#10;Yg8e9rh6ZBiFrt7nqUoPcHzzyeHIULIBR/piU6yCKYaC9NqQUpys7x16bY96X1jj9XtWs2ajA/In&#10;qYSpUlMVdKn0Px5RwwDkZHsPrg5v/B9zCrEAYcARJeW9SzRPRDseHleMOpb5bFfZ2/eyLMFo0iag&#10;yMMd7t2EZVxbgc3d4wCdTwGAYDlNvx/rpuf6ODJJhc73qkLkI6a0JT7H5P1/b0kdJlijOPMsTypy&#10;lpQiwxzMnzbFqpYusn3rBbwDdXZm+xo7i/sshXhm3UoHIt0BmaIUaXcEhrQthjt9dqOUouZPrV9p&#10;v2v+d0Hy9LoyLZfbwdXltqt6ha1ZJuDNmmGLZs20hXoJLNBnWjJ/4SQcM1agdUsWCpKCI1MAyf2m&#10;Pt+CHd9b5rOk70zfb+a7xbIBCQxDOU5A8gdA8lvG7xqpPdhEqk/GAoYOPcFvAoCaxj7RBo3CjGNS&#10;O2Rqbwyll20M8gXsGMwrjXNd5soQ9ehjXcvNxuWONkqfz0+De/GcLSbQo/MAxkJGDdBzwLSEMmjF&#10;K6z5ylUxZMB7zwA+lCSiLCVyp0LbxFBwq4mjBDAB6Z/faAp76XAMUccyEIw2x1cvR12Fjjwnep0S&#10;zj98wKWXipRNiXQeFCNQpBEzAje0HYZfz4HIVu8VI4C6+b4DTnRSeqAzYGQ+gjgUrXjQcUdAvG4d&#10;7W2uHlkHJLsFUAI2zZcvOkxJ8aHyN0VmN2yus/b7T+39p7/tz3/+sXcfvtiXP/+2r39+s+d+b/0e&#10;eb/ddteuNd8QoAel+O4Klres6apAPThqDwVHotIkfzM0Qtv9LinI54LcJ89/JP3nYXefq8frtzut&#10;4WqbjxyIgmxr77SOzm4frZAxZugFQ/kyhmoAktSYBJLRQ4bhYj3PUQqSnEcfOnYgdXNMsHwnRTti&#10;TS0d/sb1YVpxr+RyoiD5EzJ+9PwFNIZPApJoIm/0bEAGJF1JAkYHDIpMKhEwyljmGtlQjCnpIPFg&#10;+YPqD6sevP8wgJc9/73hVqOCUEcsTz7oHlGWQi6aP89qV5baplopieUlcoG177SZUpW5OjbTzqjr&#10;u1qM5SxLrnmuzZbNFRTpDrhkziyrXV4kKNba5b2b7cLO9XZeQDwvNxkXun5juV3aXGGNGWUIGJMb&#10;jaudoAgQz21KwyBw3Hm532c2lLs7DRhPrC23w6vLbFPFCitfvNAWzJxmCwBk3mwfuXDJ/Pk2d2aO&#10;ludKOSbXGitYEIBESSZAztU+vEj8uwGIrtT5bOl79OBTxjzfUd8RU7Z5qhLfGYBkf019X/0e/wak&#10;AAjYfCr4ZUExG4z/UomaAkKgyP8s2qXjJcz/7Htgxst7ibvcqMrUNklANXl8ZGIwEmWBF5chL5Lo&#10;dom71BhwZBkwAkmmS6U+l5dQK5IK5Cu9YviB/Qcckqg7mAQg4Q2qkGCNpxFKKUZTIaBESX79+tnh&#10;SbI3cKRdESiSygMg0/HvPNL97g0A1fqPXzUVOLX/p0+MwfXSpkQXHWDDRWjQpJsO0ERBdsntjTQd&#10;0n/IkWQeI/kb5YfCxMfvkDoEkBg9WnCb6R/NMIq0QxKIwZ4+eWi3bl6zrocdduH8ae+LfaWx0f76&#10;6x97MfZK5H7rxXI/f01g/PDpm0D51T5++iz75APqMLAXg369e/tR99/n1T6uNrcItE/tzPkG6+4h&#10;mXvEI9Akf9+489BrPFJsAsABLtRj55M+AbTbGlvuWn1Tmy3Qj1UmYN3r6LaOjHrsFuiixiPq0SH5&#10;+oODNvIbiVCPv/vq+wFLlqkzSbScakHd/dSZHLITZy+7WvrJ25Zog5zqgORPw6BWDkgvFjCZmMuf&#10;mQRrwAgkf1SSvPH5E38fZElqIB6gcKuZD/WYesGwLgGSB/BfgMrAMey7hxVASk0xJeAQKidPLvSM&#10;qdNtydy5tqF4se1eVWFHt2ywM3t2WsORg3Zq/17btqbWSgvkgs7J9T7Lc6b/5N3zZksRzp6abEHu&#10;TMufnWPlSxbZthqpuU1rrH7PVrska9y9yRrq1nk74h+M9SIw0j+atJx6ga8RF1rzuNJAEeXoLrTM&#10;1aPMobi52k4IiKcER3rH/CrleFRwPLquyraUStHPnGHzcmSzcmzBHCnHjOXPzfPATIHguFRudYHc&#10;66XAUQqyEDiyTnBcpHV5DE3r3w/tp/puMt8rwSj/XgGnf59z/D+B/T/S/vurrazp1obd7Xa72zkH&#10;TLBxztmYHIUQAiEQAiEhEAiEQCByzsEG49y223f/tfObszby7afPM855x/h+qLGlLWlrx7muqlWr&#10;ViYp3ARSMci9866lvm/XxxqW/zZ8x9mY2lS2P9ueIGopkdPyZ8uIZeY7zn3jxCidOKVj6mzS0qk+&#10;fpb3pRpv5/e6T40uKZKql2DhMC41Vls0KLGTCGqqZtklAsg5iSU/zyy1Xt/NrMuna15aWomqykqb&#10;cOvvr9+M9ARxCt9JxDIutgRR8UOZRFLCqPWOoDqdzCJOiaSW+p1MIinh1dxVO9sqlahk878c0SWl&#10;yg3fJ0K0QCcpURsVJUowRYdCWs0fK1Pm+ubGpm1MuLu16ZClhFFCqB5rI0aK48z0hFUAMuEk6cnF&#10;np+ddHqp+d3hoYTzntQYi4YQ8Dfye2v4DwXSTOL45W+2At/x8dMXfPv7Hwr3F6vyk5lx7L16pLh8&#10;82YXX758teXWqx0K2zg6It10j2coSpuWcxhPTVku4/jsGlIUPbnFGp+t/EhVBNe816HYIHztcZuD&#10;+vb9pxid4HHMr9vc1stbKov2twmhxHHt9TtLNpdl3GmJoFxt2eLaDv97yzppFIPUe7nYozPrqPdH&#10;jO6Um6cH4Zfffkfelet2MzlVU/6nQMrF1jIjkLqBMzexieKe+Gn5v73OiKIeosyDlFln3xGFkPwy&#10;UxXo/c+Wcesy9j/iYXqoSXYWEzQB5Xb4MB9SjO7QIdzPuYiaW7loenwTbQUPEKGwxauLEXeVIeGp&#10;RK+rHP0eEoKrFJ1VRYhUFqK15Dnaygr4uojrChEpe45o+QtES56gs+ihMy6aQqhJsTqNDCmKNE1v&#10;EHhMN5piKVMssYNLCaMEUsSYEUhZC11pP82ZcdApcOt9cJXUeBmV967jxlmeXwr3MVKr0nhOHjmM&#10;4xTGU8eOUhgP4yzF/zQF8rx6rCmSF06exEUSoy0pkDKJpONiS8hE4iRsNkqKQUrclM/5c/hClnGn&#10;f3ap//1e3zd6tMbtv9c5kxyu6Wxl9n5PCGUiwIwQZt7//FpUqNcSUoVX1PAeoWmSs+PH2ZidOodz&#10;5zRYI8uWpymETofKeVtKNCVwmViiiR7fnxcpihJpmfcXKYZn+BuJYYYgJZAyrculi/7iRSHKSstQ&#10;+LIQX//6YjolvRIJSsBev1q3dRmRlLDJtdY6jaixPhUKqURRnq6l71D0JJrahtaLOCW6uzsUVZLk&#10;h/cUWVs6SeeWBymKtFQfEqTEMbNxudESRpmEcXlxiSI3w53bNpGUiIoWJZLCXomj4pTKRdT6WHen&#10;daQov1FiKFPcUbHIRF8ME2OajrHTXPB3FLiPdK+/ffkPsfgrBfEvCqQmzvlMkfyMt9xhzZP9mUi8&#10;y4P78p3f+fJ5b4rYTzx4tgzC8M1XJNBdiy/2JFKI9o0iNjCG7v402jr7bJpVCaQK6E5RIFWYwtzr&#10;3hQ8gS4cOZWFpwWlGJtcooi+srSeNYrgq7eaKlYCqA6YXatUrukcMp0xEkp10Gip2KNEUaIpUtV7&#10;zUPTl5qBtyVqBKn4m2KQCtRr0iIJ5DFNtUqBlKudca11w4oiNVeLhPH/cLG1/Mkywpd5cDLr/v1Z&#10;xv4tiBmx/CGa/7J/C2SmQ8ZGzFDwD//+B04c2I972edReiPP6iJ2vLiPHopjX3kB4rQeCl4fBbG/&#10;6iUSVQWIlT0zU6VukaGsk9ZecA+xwoeWp9hVcJei6CRxh55eM/c5LPHTVKrqcSYJaqigeqIlkOqd&#10;ljhmOmgCpEoJY+a9CeTDq1aNp5ai6LqTh6rbeah+cAO5J47gkMZT83hO/PEHTlIgT5EYTx87RjuK&#10;MxTHixLCPXE8TxGUOMrtlmD+MH4nI5DqjZegWTyVLrZSnhyC/JdA6vzuvc6c55/PeeY6SCDlATie&#10;gHNtFXuUKB4XER7nvfMvAcy4yD8To95nRFHrfv6eTGl1J0+eMXFUDvKpU2f3hFIiSbtAUiQtShy1&#10;1Hz1Z1U/gZ9dyr5CMeTnFFMtz1BQM6+zsvKQrc9534swtZR7LZNI5vKZkIvtqqkxgdScMxJCudiW&#10;1E3NUbqPxSD3+lEkdPqO1gnuHOF0vi9BFXmKGjOiKZG0fEe+l35pmyJLgZ+EWCJpY7H1RhuXmy2C&#10;zLjPcrVH087kN3OzsxYsXVkmEc4v2PtJq/E4Y8QoepSZQNJElX3xmKXvdHWG0Oh121IiKddarzU0&#10;cGJsEF8+vbeequ9f/4N/SJDfv8n+tp6or1+/2gxjIscPnz6aKO7yoCSQ7z+/x5evn/DhoxNw/esr&#10;BYpk++7jB7ym4C5QJNPTa2gJxUluHejsHUI3XWl1mkxr6ODUolUHb+tOUhw7Ue1tR9blmyip8GBq&#10;bt1qPcq93nz7hSJHaqQ4ZgRS47glkiLGjEDqtXqsVd5MRXRVZVwCafUmKciJkTnUNrT/EEgR5J9H&#10;jiFL+Z5sNUWOx47L/nsTy81RMPyX/Zr7mQ/CT5YRSBM6Lv83QrRpRX96iH7+zF7rYfu/WIZefraf&#10;BVICb0LJ7yrN5uiBA7iddQ7ld/LhJTkGXzxCuPApukpeUPgohBTI7rIXiFe+RLyiAIOVFM3SZ4gW&#10;PkIHXebuosd8/ZCu8z2En99F57PbZtHnd9D14g7aKYRBusbtJEal5mh6A4miRE9pPEr2loC2PbnK&#10;9U5MUbFFdcA0P/rv+0ys0XP/Kik3D+67V1BwmQT0+z4coat/mMd5lAJ0koR8igIpl/oMxdEhxmO4&#10;IDE8eoziSHrkOplEU0ut0/dEk6fpYisGabM3UgzlYv/opLEG5n8KpM6tddyINn9ap2VGGE0k+bkN&#10;9eR11HXPXH/FHh2BpCjuudQZ0dPrzH0l8XNi3I4oZuKKsjMUMcdddgZmZARS4qj3Gs2mojGqrHUh&#10;KxeXlJbH30gkJYynTqscGsWQn2doU6Kouez1Wuskjjk5+eZu512+bp0yN27et6VEUqJ57Ro9gGCb&#10;zVTYEQpZp4tET66yiFC9z9IvCVqmJzuT0y2KdDprHDHMuNn/JkjZN+rGp0/6TB06jmhKZE0gtTGZ&#10;RFEbV4FbddhIKCWYmlIxI4iK+a1vkCpXF7Gy5lTvVf6hhvtpvfIiN9aXKYKjJn6b60uIRkLmUifi&#10;XRRGpyd7lv/R2RFCR1u7Vef4S4FSou0GXfj37z8aDaqY5bdv3/Dx42cK5Hd8/07xpOutnChHKP+y&#10;+bT//lu0+Yn22cRU2xFlijg/8Lfbu9zu1o65w6FID9yeZrx5/50kOY+RyWUkxhfgDyfgDcRQUeO3&#10;8dEV1V4buz2zwONb36b4vScRUuw25TJzWxmTm600HpoqA1lhXL5WBXENaVQnzTIpUq81gic1voji&#10;Si9+OXic4iih+dPcGCeQnbXXmjs3cMYUT9SN7cQdZXwouE6lurTUQ6HJruTi6GH5WQgdMcyQhvMg&#10;2gP5kzkdK45lvpMRR8W6LOdQhKi4mNJ06EI7lbj5uUyu/8FD1lP7x/59yD11FMU381F3/waaH1PQ&#10;KJCdFMhuimMXLVr0xKyXxBilGMZIjQ4l3if1URRf3KXLfMcsQIHVcEBH+BwalKus+GGGDsNyo/m5&#10;ep+dDhgKI9cbMVII2x5ch/9ePhrvX0EjRdH78LLFGX0UxqrrOSi+loWq+9fx+GoONB2rXGpR8CEe&#10;61EK2HESpIjxNE2EeIGCd4FUmEUX+hKpMfs03ekTx+21CSVFMSOOF06doUCexWFeg0M0EaSmdBBB&#10;/k6ClKutc2nn2s6pY3qfIfqfP8+s1/LHd+weUBzayYXM3DdWOHiPDtWYygtRPq3uI4mfGl19rrme&#10;cilQeq84ogRS96JmG7ROFQqbBE0mgTslESQJ6vXly86EW5mpWyWs6oxRPP3cBRXTVS83xfRijpHl&#10;KYqrfqdtXbt6C9n878u5V3E1/wZuXL+D67Rcvr9+/S4ucZulpVXoi8URj8VML/7SCJotkuPua5ut&#10;QJP96bVNOU13+wuBScs3JMXPFDp9ZqNtSJ27FEwtlVz+nvry8d1bvHn9yjp7MzFJCaMIVelEgsZv&#10;f33CPpGjXGzrjCE1qkNG4ih3W+sy6LrAdSo3NL8wg+mZCQrjAhboOmuOiEn9dmXBXGvFHifGhk0I&#10;FW9cXpjDULIP6ZREUvNKR2xdZ0cYk+NTJnqav1pLiZxoMWPfv3+3+KIEUi63TO8zS4mnRPSvv+SO&#10;O6Sppd6bUHJ7b3nQEtNXOzw5dOE1emZqdo3ud5pEmULPyCy8rTGUu5pR4w1ZodpKl886b1TsYuO1&#10;XOl3NiuiRFEiqYpAeq9CF9qeKFGiKIFUUd6MIFqh3FWnetD07LLlWVZ4WrH/0CkKHB8GuaRs5Z1C&#10;wFnOjc0b+ueWXh0teq/vSxAzAqmlBdP3qDEjjv8VxoxYOg9mhkD+LZDqMJD9LJKZB1C9zL//qXw8&#10;CaMz9O2/Ainjbw8owZvfI3VdPHEYT6/loOrudTQ9ukuXV7UUKYiFFMeip1w+oVBqSVEsfsLP+Dnd&#10;506Ko0yvO0iNbU9v002+Yy6zep/lDksUJY6ZFB0TSppV15EQcilK1DoJpFJ3mkSOFELvPYniZXj5&#10;uftuLurvXYX7Vj5qbl9F+b3ruHzqsInjicMUejYIqg956MAfOMaG4RgFUuJ4ltQoV9rcaLrVFymU&#10;EsWsUxTE4/QCKIgmoCaQikWqF5vkxWt4WNdir7HSdZQ4ZvJO7broWtj5/5+vM5Z5/zM96po6Y9Qd&#10;gbQqRxTITEeMxM8ZYOAUBtF9pHUSMJkm7NfUBqK323c03Wq+JWcr/icTwem9xDAjjlrKNf7ZRdbv&#10;FGuUS5yJP6qxlmkb+h+RpIhSQ2ovUDgv87v5V27g/v3HuHf7Pq6TFC/nXcXNm3dxixR57dpt3L79&#10;0AS4qqKaQDVlaYHqt3i/+8oyYTKzoaoGw8KcKoHR612Yxnh6EO/fviaU9SM9nMSrDc2x/warS4s2&#10;dnthdoa/2zHbeeW40pm4pXROpuwdhRk148E+9VZL5CSMijmquMSESptTLCWcEsOh1IAJo2YN0/dF&#10;fSaW8xpdo/erNuHNzPSUud1K55kaH8UCCVS5ij3dEQwO9HKn41hamLJ5bB4/fES0dURQxKjy5hlx&#10;ExlK4ESLf/311ejx69dvNAngNxPHTHxSv9H3tJ2MSGpbWmobH9nqfKAL/55ut9KE1ihw7z//bb3L&#10;yots6epDhbvJOmheFNfgbNZVlJLyNOJlZmnLOmSWNzWuewvLG4or7tp7kaWoUoKYochNkqbGd6vz&#10;R8MaJZALa28spWh2YRXJ9AyqfR04eFTDBg9ZqotEUC23BDIjjhlzBJJuE29yddJkyNGEjA+d7OeU&#10;nczrjEg6750H88fD9y8T0dhEVT/ZfwWQLiDFQkIus6lKM73Ye672wUN0s/f/hjNHDuHxlWyU3b6G&#10;2gc3EXj+AMHnDxEueGTCKIGUOMZKKJByozUzYMEDRCmSokcjR4qiTbb/REP+blHoSI9ypfeW6nhR&#10;fLH5oRNP1Ps20qMKSWidxRQfyHW+ggaal1Z9LxeuuzmOMN7Jo2BeQ4VE/EY+ym5cxdmDv1mxieN/&#10;HCQxssEygfwDhw8c5Lo/rYPG6NFcZ7nSFEDFHdUxQ0G8RIG8QILMolia+8116slWj7aSxk9IoHhN&#10;jPwyAqkGSyJ5RNdQ14GvzRzhs+vC71k4Y08QnevnNHbOb5zfmUAaPSoVx7HjJyjMdHNVRk+f6Tf3&#10;HjyBz9+Ol0UqRktBpFucf+2W2f2HT/H8RRHO8B4U7Z0X/fH3cpflEp/WawqlhDFPQsilSC8//6YJ&#10;Yw5fq6NRMUe55adIjdrWSf6/5pI6x3Va5udfN7dZwnebwnjj+m1c47qrtJs3buPevUcoLirHs2eF&#10;uEXx1n+UFpWivTVoA0wEWqJIEeMneogSvl3SokbnSTTVCaz3W/RmNUDlE+FofmbaBHZkaBBjI8Mk&#10;0E2jR/1+PD1iYih3Wp018pwFhkr9saK6FElL81H6jkQyU+ZMX9Q0ihJJkeImsXaBrwcHkzYPxPjY&#10;hNnc7ALGRifNNje36JLP0c3exvrKKiY05WIySWrsMSXvJz36GmodV5sH29sd4wFp3PayzUWrGQg1&#10;H81nUp9MIinRcyjxu5nSgByRFGF+/yGQEtWMMOq9qNIhy8/48pXu+F8f8P4DTyhF8gPp8x23qWIW&#10;W+/ofr//hGgyhdLqejx4VoIzF/Px9GUl+kbmMbXwGgurJOn5VRuvLZHU+58tUzJNpCm61HsVwJhZ&#10;WLGcS7nY88vrpNYl60l3+SM4dPIifqELp9EnatUd9ybrf8SKMpZJ4XHSexxxzAiklhkXO0OSmZhj&#10;hiIt1vUnH0o+bP9b2s5vdCNllqZD0/ccYXRMtQ1/CKTFGyWQMocsf/uDAvPn77h/OQflt0hxj+ga&#10;P72P1hcPEHjhCGREc0gXShQVX9R7rX9gMceQhPEna5Uw0trpYreLIM3UM+10wCj+qJJjeq2lhgZa&#10;CbKH1+hG58NL97nubh5cdyiMd3JQcy+bApkN9+0c1N7KQ/m1XJTezMeD3CyjxkO//mqUeER5loeP&#10;4AgF8TDd7CO/SyD/sFQeudgSP1GkkeT/hSAlohmClEBqjhtVFzpkxCdBlEDyGur869rQnA6bf73e&#10;uz5OdoCz1PrMe722pG5ed5mEUTHHY8ccU6xQQlRWVoXaWi+Ki8vR0hJCEQWyqqrWBEqf37v3mOR2&#10;j6L0kusemCCK8mSOOJ7/EXtU3NHcaopdxkSRokt9X4Sp9xLUTI+3xDH/6g373ZUrJEeKYT5f3+V/&#10;5VNUb1Iwr1+7gTu376HgRSGePHmBwsIyPHr0nG72Zdy/9xDxnjh8vgbu+0sSnzMSRtO6StTUUaPe&#10;bOVga6n3+o46ZDRPTYYOJXyKSUoQM73eFr/kevV+y7XW5yJKfa5ta7nPyWWUUGnEzAL6++IYSPRb&#10;LHJubhbTynPkRhcpmqq0IxtOjWBbI1GWNOKGLuuU0oI2MZgcIgYvYHJsnOSYxEQ6jVg0YoKoeo2B&#10;Zq9NjdDgceMrRXD7tbLaP5vASdwkiJn3Gbf77dv3RpASSr0XQUosM0QpesyYRFLCqG1IKJXTqUTR&#10;b38rf1IpQp8dmvz8Ce8/fcQrkuvu17+woNjnt38wNL6EW/efIyvvJgbHlrGwrgn+N5GamMcEiVAp&#10;QZa+Q3LUuGwRpFztjMutXm0JpMRxfHrBBHJuhaTJcyOB1GidxlDffwWSQqPYkERSsR9Lq9gTSNGj&#10;XuszkYKRxw+RzBDHf2kxQ5EZcrT1fDAlik4nivNQ/ci5o/iZKPJhy4ijCSTthzhy/w6RdLWUmTiS&#10;quRuH6SAHKaY/HHwF9y6fAnFt6+j/oF6lO+Q/kiBBQ/R8pxkyGWU4thBQezcE0eZpjUIkRb/LY5t&#10;FMbgs9v2OkBzBFIu921SpEbEiCR/Fsfr5kbX35UwXjZz09QrXUuRlDDW3KBA3rqCkvwcFF7Px7nD&#10;f+BXieOhg5bMbi41yfHI4cMUSFLkwd8pkL/v9V477vVZuc+iR8UXKYIZgbx48oSJpAjS6aShKc1H&#10;Y7G5lECaOP5Ux9LEzwSOBLi3XsJ4+KhcZl5LfWdPDO37fK1rl/m9Xus7eu3cN4o9nrGUHAlaXu4V&#10;FBQU4hnF5h4FRq9fvHiJOrcXnroGVJRX0aXNx/XrtyhEz8y1lbt79+5DEt4t67mW+KmXWq+1zUuX&#10;5Fpf2hNFus50m3PpMl8kcWqd3utzfU9iqN/psyv5jjDmcp+0vEJX+tbNO3j6+BmekFyfPX6KRw8f&#10;4/Gjp7afj7h8/rzQ9ufBg6fmfvt9fsuFVOUudQRLyARib/X8vlFKj1PHMTNiRuJo461JmhI+QZ/1&#10;tVAMlXmTEUl99u3rlx8EKb2wXMo9AX1Dcd2nybU1dE/jmdVrbfFIiqPcZc0pmxodR2JoCCMUvWRy&#10;EOFQhNg6i0mK39z0DMa4PpFIor09ZD3ecrH7e3vQ2tyE7kgHWpoaKZJhREIBzEyNINLRisFEHxH3&#10;Pb5++WaT+2foUba1tfXDPZbQbZP0RI7vSHsSScUfJZjKi3Q6bxzXOmMZsc28Fy6rN1w0+Z3LjxTM&#10;Tyq/zuX22x389f0rxW0Nu580hPALPvO/tna/oinYhaGxOfQMjJopfqg8ShXL1bhszUejIruZGpOK&#10;Q8rNlsutHEvFJp0E8dcmkDNzy3SxZxHoGsKxM9nmYst9VYEAiaAsI5CynwVSopiZ0yXjYjti6Yjj&#10;zyKZEcifRdLcM/4mE8MyV9pcOMe9Ntt7/7OL/QdFMiOQjjgq1Yj7TXE8wn0/+MsvyDt3HAW38uF5&#10;ehf195Vuc5sCdw9hUmP7Hj2KFrtIj4o5qne6nWIogQxQ7FoeqQjtDYs7tksE90zvnVikjC73k5uk&#10;xhvwP7iKJpqPtNh4j270vavw2GyCl20uatdtp0e6hku9dt3Io0udi/KbpJYL582d3v8L7Y8D+O2Q&#10;hF5TMqhIxp8219GRPyn8FMijdLkz7rXEMRNflABKHDOdNOqgyTKR3BNIM4cgT9PVloubcYGtQ2XP&#10;5ZX9iB+S/qyj5SfTd3W9nJ5q5/tab7/V+711ijkqpih6lHAV0SV98bwAL569wP07pDK+LisuQ8Gz&#10;AgrSEwSbg/BSKN01dY5QPS2gED2hWN7G48fPTTCz5GbLvVZP9B5Ryq3Wa9FiJgap95cojjl01/Xf&#10;Z0WtFEC50SLUa1dv4uq16xRGrbtBGnxgpHiXdosu9bMnz/H00RM8uP8ADx88NjEsKCjC4yfPUFJS&#10;gfLyaty988CE0xlOHKZIDuE1xU66oY5cjZhxKPAd16kcmkOKMid18bWNvMukA+5QCDXxl+bUlgDK&#10;jZYYShwlpBJIaYZ+/0kutshRLrWW6ZGUxRnlcgs15+dJQSSo8spa5LLFuXgxy1IWnBgjxXB0xGKP&#10;afryXV1RbmPBVD4ekzvtsXHXPq8HTY0ec7HjPRGbWCse68LywgI0K5lmKpNpGsf//Oc/JpISuZ2d&#10;HXv/mi2FBFLC+J///MP1u0aSik0qFililBD+HIPU72V6//n9B/znG93vD47LLtFVp41MHThfv36y&#10;EyUaXdt4jXcfvhoRrpFudz58RrQvhdrGVrR0xBBLjlrxCxXN1bQLEkjFGhVzlCBKKJ0Y5DpFkqKo&#10;NCGl+2jKh/kVpMbn4W3rxZmsq0aQIjGNOpAIihp1s8syFJkRSEe4HGGUQDq2J2gZIdyzjDj+d71e&#10;7wmfXOz/RSB/M4EkQdIsrvjD5GJLyNWTTZeaLudvBw7YPC9WY5FiUHid4nPnKtwPb6CRIhZQ7/Mz&#10;0iFd7OCz+z9R4wPrmBE1SiBDBXdNICWGrfydltYxsyeMikGaaZsSRrrQIsWMeSSIN3NQd/uKCaNM&#10;U67W379m4lh1MxeVNymOt6/hJanx9MEDNiXCb7/+hgMHDvI8HML+/QfwJwVSZdGOUCxPHPkTRyic&#10;RyiQx/78AyfpXiv30eKKJEflOioBXOJotkeQikM67rbIUXaapHkSJ486AufEBlViju/3hM/ontdC&#10;8ckjdJGPkgK1PHxIeZMUTS71mWPqBXde//wdEaPVCuW9cuPWPQrRdVRX1eDF0+cksyeoKC2jlaOw&#10;4CVKi0pQXVFly7oaN5LxBO7ffUBxu2wxwDt37uMe39+V8fXJk6dxUZ0rbMAliErJyQilxDHTWXPh&#10;fJbR6JXLV40Qb1D4Ll1SvPEaBfIGCfYBnlIIH5MUJZCPKIS3+Z3il8UoLSzl+4d49vQZCfIJHpIk&#10;Hzx4hId8/ZzCfp/CfYU02hHqRFtbiCCWQHV1lWmFPEtpgfpNJI7qE5H46VmWSEpEBUVfSYgSu2/f&#10;vtpSU8bO02NeIQhKNLUuQ5BayrRObre52OZe07VWgrhoUr3W8u/VGTMwkERyhOsnl1BV46Gql8Fb&#10;77HepIHeTowOJ2x44dz8NAIBPwmTGDyUsBQfV00F4t0Ruttp64FS73WsK4RQ0G9pPkoMVyeNYo0S&#10;OXXU6LVceImcqFJitrv71khRyw8fPpkwih4Vf8wQpL4nMRR16rd6r9bFvvuewqohi+8+2Sgd/Tbj&#10;nusEff/6EZqO9h9SqY3K4WdrPNnbxPO55WVsvfuK+bUdxAbSKK1yIxQbsNkNVQZN47snKZiqVi6R&#10;zNCkBFIFeidJm8p/VAfNJF1uddK4W6K4cvOhTT+gTppMukWGHH8WSL3WZ5YSJPEzgVT+ZMYkaD+L&#10;oSOQikn+d71+syd8/4tAShx/2xNHbc++q+2a/TfWuJ+i+BsF8neKx8Ff91sc7smVfJRfzYHnwQ3U&#10;U8i8FLzmgjtoVprOi/toNxdbPdmOWy0Lv+S6l/dIkBRCmoRRQihRVFqPieNe8nezSo8ZYV4nOToC&#10;6SUdeiiAdSLFW3SjKZCuWyRHutAuvaZV3si15cv8LFw5TRqjmB88sJ+u6mGroPSnzsU+DWOkCPHY&#10;jpAej1EgT0ogD/6Go3/+juN77vUZxRXVQcPGICOAlyiAJohcJ3FUqk/OmTPIOUvXdE8g1VGjMmg/&#10;OlF4LX+QoSiQ10GN0GFeM9mJo6r8cwYnj52xZeb1Cf5OnzlGV1piyv22JQVSFZ10X9y598jc1BZ/&#10;Kxo9XvjrvXhCMnv+5CmqyitQU1mFaCgMH9d7XG6zBxQsiZkE7gbdbdHd7Vt3TSyzLmaTCJ2Unkwv&#10;thHjJbnXTnxSLrTEVb/PpzjmZOeZQMpNfvb0hbn1Mr2WAEqAC0mI6nh5TBe6vtaDirJyPHn8mAT5&#10;kL+9RfK8i6tXr+MW9+MexfTJ4xeoqqwhgMXQ2toKl6vGAEniKE0Q2IkSZwl1EkWZRFIC52TerJtw&#10;bhH43tKlzpBkhiZFj4pTynOWyy2hlAZmXO19muJArrQ6X4aHh0mAKeuVVuFaiVUk0mlZ7JPjE4j3&#10;xqxsmUqNpQaVthOzqjoSScUaM8SoThn1XKvXqbsrwm1SVPp74HbXkFIH+cfOfLSyzx8/WSzByg29&#10;1XwRqtahKWg38Z0CuLiwgk8fv/A1Re79Z+7TJhGYIqiB5bvvTFwljBlilEBmaFKudiYVSKKZEU8j&#10;yz0R/eef7xbEzQistqP45/Yb7g9PkvIoV9edTphFkuU0ydDtb0OodwjJiSUMjC0gMap6kxTKPZqc&#10;nV9mo0GBtDjkJiZmVzFHmkwOT8MfjOHJi1I+qBKooxbEdsa0Kl/tOFTkVpPo27zWIgQ+FBkCNMqT&#10;iP1kJnx62H4SPqPFzDrRH0XAqdkoAXQEL2Mq2PobCUr5jjbzn9bvdciIHA+Ze/0nfqU4/kq3c//+&#10;X6xwQ0H+ZRRfzkUN3Wv3PYoXXWsvxSxIF7r1+V2K4z1L+tZ4aYmklhJIGz9NepSLHdQQQbrPVuGb&#10;1kqB1ZA/TadqSwqjh8KoZG65zSJEuc21d+g63+V/06ruqBOGr2/koIEuftn1yyi7dxM3cs5b6tGf&#10;v/3GYyAx/v47NO3rb6TGg78p15HUyPOpHusjPD5VBD9+SMs/cNzo8bB1zpw7dpSi9994Y87p0zSK&#10;I0Uzl6KYbe9P27jyy+fOGmEq//HUcTZ2vJ4Zl1kThclEfTZpGKnwT14fc+95vU6QMs+cOouzGqlC&#10;cT2rHEpuS2O5NRpHFcrP8LU6flRG7RyXt0hoobYwuiMxNHl9KC4soutcA1dVFV3pJtS5qtHY4EVL&#10;k48iWY6aigpEWoOora5GWWkJmv1NFMTbJL1rP+KA9+jSSsiu0TU+RaHXPPQnuU+KLUoQ5Xrn0J1W&#10;3DGXrrUEMo8CmemJFpEq7imhlWm7dyh6cvv1+omR5H17r9flZZX2f7dv3qXrfR8FzwvN5dcww3t3&#10;H9JFv2M95IlkGhUV1eiN9yE9NmqFbaRdVmhi5w11YgF/8ZmWnmi4oDxGfWadLRRLLZVoLjGUCy2X&#10;WksJp9xtiaVEU2L78eN7E1JR5j6l6qTTaetJnpmZMbHUawnkEslybnoSS6TMforjGF3wYIsfzb4G&#10;c6NHh4csZUfDCXu7o5iZHLfPOjvaEW531iX6e4n9FSguLuQBTRlpqsS5FdNdVUK6c2ASRkcQF6z2&#10;m97rQOViq8VYWVmjiH3jAVBY3zkdN6JBiV+GQkWd6qzJiGCGLiWMmbikRFDLn02f6XsSR21LJhdf&#10;n+0Kv7kvO0T6LYrl0uYOll+9wxiFsNobQH0ggsGJRUT7h0mUi1YMQ8Q4lJ6wjpoxCuc4KXN8egUj&#10;4wsIdSZQWFKD46eysG//IZxnS+0UA3DcMCvtJpLkA6byX/rsfxufmzFbtyeIPwRSZuv0uSOE1vMs&#10;Idx7nzFHIPlan2U+/0kg5WLrd/spJAcUmyNd3cm+gOKrl1F9M99mBGx4dMss8PQuRY90KHumjpd7&#10;jija8gE/lxBSHGlButMBxRZpqtzdpJ5oLv1c6nXDg3x47jmFI2oljiRCt7nSii1SGG/loOLWJVRQ&#10;ICv4WpNold/Ix5O8Szj7J4Wc1PjHH6TdA7/zGCiOFMk/9NrsIA79/gdFUi61I44nDh/GSZqNu7bY&#10;4xFzrVWNKEfUKHHkMo+imHvmNLL5WgJp4sjl5XO08xRIrj9PQRHdHSblmRv8L5NAHpJ4kugP/3mE&#10;BHsEx48cd4SR4qf8yQunKZYSQ27vLElVFYLsNYVSr0Wpqo7kcdUi2hGhIAboWj8lKVaivLQYntoa&#10;FBUWkLoCJpIVpaUofVkIN8XT563H0GCSwOKi+/uYwnbDKE+utYRKNKe44MWLGmt9wUwxRpk6Zm5c&#10;u22u7+2b9yy2ePPmbRPXayQ/0Z+WotE7d+6RTG+aIBa8cATxCV3/Z0+fo6S4lLrgIlGW4NkTffYc&#10;1/JvkGofU6Qfch+ecN+4/lkhLuffxPUbdxHujMFV66abXW3CZs8m9WBzfQPvSJPbr16bKEoktdT4&#10;7Yw4ZojQ3G+62Rk3WlQpsRR1anuO2/3GRFOf7ZMovn792qZblShIIAcHB+kuJ+lSF5vYzc9MGS0q&#10;pzEaDtlyemIMTQ319rnWSUTrecK7O8Nws+USUQ4N9KMn1o0gL1K4I0S3mwdG91UjdNSbJErUgUkM&#10;10mrOsDMew1r/PJZAVgFXDX8R7mRKp2uA1Nw9m+eJJ4QCp5IV2IogVPcUgL3c26klqJFiWBGPDNL&#10;fVe/0ef6nsTyZ7HVGE6dQFGl5sd49+kLXe8NvPn0zcZyqxxaSaULtQ0B+IKdGByfM3dcVYT6UpNI&#10;URQ1bYNc7SHSZjQ+gvKqBquqvO/XQzaSQW60iaMeHotXOWKp9B4F961G4B4t/kyPGeHMCOIPwfwh&#10;knKb5RbLVf4/xVFm4vivdVbun0vLeaQ42vSjv+zHIdLYtYvnUHCN9HgtB9V3RI/XUf/wJpqe3CHx&#10;3UQrhTFoAngXAeUz6jVN4tgqUZQrTWvmZ3661Kqmo/qNWooY6+9r7hdV1eG27162YYAumvumY66b&#10;otY8izNW0oq5ruR2Pl5cz8OZ33/FIQrjYe7n4d8pgjyGP7iUiRT/+I30uJ9E+Zt6qf/AUR7bCbrd&#10;Jw8fsc6YM8eOWQGKMxTHCxRGc58pjHkkRi0vUxivnKUQcql1okaJpchRlsvPVOLs9AnlPh79X8Ux&#10;Yw5RHqcwniCtnsApNoSnj52kK09xpEBepEBeOnue25NgSnRFps5riWP22XPIvXAR7uoaM7nORQUF&#10;8Hk8qKooI00WkMbochNo3LUuVJaVwUsxbeLn7XweWwMtGB1N032toIjdsE4SkZyWRYXFFLzHdJUf&#10;0cO5iPMXsnD58lVzwyWiV+lOK34pt1riKDEUPUoYtbx8Od86gLT+4YNHFmMsKHhp29WytIRiXVJm&#10;9FhcWIrCl8UWp1TM8sXzl7YPSu+5f+8R7tIVf/TkBd68/YzSsgrUeepRX1//w/Pb4XMqHdE82dIQ&#10;6YfViVhZNZFUj7VcZn1XQin9kVCaQHLpkONHasdni0/KJJASUonwPgU+V1ZWMDQ0xBM2aoFQ+fqB&#10;AE8iT6Tf50UoGDBBTKcGbfJ/LZXfmBHMvp5uMxHmyFASXZEO+04qOYAWfwARtnDRzi400g34i9S3&#10;QTf5E8VmfW3DRFEHo2IYu28c91oFMb5RvHTA6rRRj5XyJSWGEjLtr6hSIqalE2/8y0IDGfHLkKQ+&#10;E0Fqvb6rdRmXW8KobWp9hjAlhBJKrVcKgBJO//nuBHi1ra/fvmPj1bblUqp2pWpCvtr9jOmldVS5&#10;fSiroUtDSmyNpRDpT6Orb9hKrVklofFFhKJsub0hPC0ox759f1jNPLnUIkelcxzmQ+KkhGTGWSum&#10;KIGT8EkQJXQ/2b8/43stM+s0S15GIG3Ok5+EMGO/yfiZI6aOQFruI3+j+VLUmXGcy2vnzuHZlRwU&#10;XstFBcWpmoTnplvrpUA2Pr6NRi5bNJUqBVAC2bInkBlh/CGKNBWJ0AyBqqAjMfTQ6rg9LU0YSYnV&#10;N5Wek0tRzIGLLnQNKbGay6obuSjjspjvn5JkLx3nOaIwHqVr/AcpV8L452/c/18PkhxJimwEDpsr&#10;/cceKTqlyiSGJog0Vec5R2E8z+UFbi/7lCOMuVxelhiePmnz21yh6b1eOyaBdKhS9HiGrvcxXj9N&#10;J6G0HaX5/N/sJIXytPIWJZBsGM8dp/sucTx9DjnnLuDimbOkSQnmGWTxtcRRlkOBvEzhKiYVBv0t&#10;KC0qRnlJCYnSBS9BpbK8FEUvX+AJCVFgEuIz3eJtQLPXiwaKpKClszOCED09udnqQVb6j0Tywf2H&#10;FDcK3J07uEX3+MLFSxZXfPz4mYnebYrf3VsUPwqY3PPrdMflRt+7K6G8ZYQoUSx8WYTnz55b/LHW&#10;5UYx9/HF8xe2rpxiV1RYZIIogXzxrMBE8flTueJP8IgEWUXCrK3zopyudUOjH9s7b1FT47Iq452R&#10;iBNfpPBJzCR+eq84ogRR7zM92payw/eKM5rwqUOHv1OvtTp5lM7oEKlDlXK15WbL3d4nsZGLHYvF&#10;0NPTg66uLoTD4b1RMtNQB4tSdiR8lvRN4cvQoXqjRZb6joYPRkJtRpsaRaOiFOH2NsR7+3gwUbZi&#10;dSaUb3fpnqbHsbK8itTQMHd205T+9dYrqKyaXqsFUMsg0/5lEskllBIumcRMYQCJlj6T6Enk9B2J&#10;n0RRoqnP9F29/7cgZghT39NvZHqvpb5nsYoP7/D961/48PaNxTCUMqTP9J3tHV6MTQr8+isbu60J&#10;ubytUTwqKEVxdaMNK2zkexXiVbXy5OgCwrERBDoSKKvy2cRd57Ly6U6fsVEVvx86wofKyXVTMP/E&#10;CY3BdnIYJXxWJ/BfImjvfzZ99rNRLH62n93s/+F2a9sSUImkRFXvufxl/36KzQFcPXsWz3JzUJRP&#10;cbxJ95piVkkh05hr756L3fT4llGkBLD16R0TSL2WMGbE0UdR1KT7KjOWWbruKG+R25QYcik6rLh+&#10;iUKYQ3qkO30jGzUkxaobFGXSYtFVutV3r+HaqWM4uu9XI8aDFMbf6EbbcfG4/zxwmKS4N2yQ4pih&#10;RRsVQ1LUuGkRotzkyzy2K+fP4SpNophPMrxK0btGu8rX1+g6XBDBHAAA//RJREFUX79wDte51LrM&#10;+nwKZD5fG02y8dBEXcePkBzt+nG5J5BHKXxK3v55KXo8QjvFhvDMccUUz9B91mic07hANztLcT+K&#10;pARSwnhJxHieri6X2WfO8TNHLNXZ8oJi1OJrMvdapCj3utHjpvv6HI2NXnSE2kmZ1Wj3N5tAltPd&#10;lmfn8zUaXUqw5Ao/pZsrknv08JGJl0qNqVf5KO/Jghcv8bKgCNUUq5d8rZQhLUWIV/OvIvuShhBe&#10;sfeiQ9GixFBCWFZaTnEssaXW6TP1tldXVVsKj34jMX1prx/b9+o9DdY5U15RBT8hq6i4xFIKNbhk&#10;JDWMlcUlG1MtsZOwSRgz4igyVMezvFQJoz6XeMq1NmHkawmjeqy/7FUEywijXG2l96jXW+v2qXNG&#10;brbSdSSKfX19JkgiNiG4YpCKP0r4RInKYVRHjESyLdBsr4sLXxpN9nR1WnGK2poqo85IKIR4Ty+6&#10;o13ojfVwpzXmewpDyUEjR8UYFUMQKapKkJaKGwynUjzI9xZbUK+UuvCV/yQU1s5LuBUf0IFK+CSC&#10;1rGyJ5QSMKUOZWKPEkJ9rs8yZJkR1IxI6r0sQ5sSTX2m2IVVEVG8QjEK9XrxhKslUg6VQgGKha6t&#10;b8Eq/Gy/x8jUEqKJUdx5XICnheVojQ6g1hdCb2oW4XgawWgKxRVeFJS4cPbiVRw5eYEiSYI8LIJU&#10;YP+YxahOnDjLB54kSIHUxE02eZNE8Sf3+v+wn93v/4dAyowq92hRqS8SR8sN5LZ+/40E9tt+isgp&#10;PLmcg2c5F1Au1/r2FVQp1/D+NXge3DSBNIqkNT9xSFH5kM17tNj0gxbVAcMlf1d3V6QoAr2KGgmk&#10;tsdlJWmxgoJYJWGUG02RVK90OWlRHTAlN/Nx/9J5nKU7fYTUKHf5IE0pU5ljO2gCSXH8IZB/2rhq&#10;CaSSvq24xMnjJmxyma/SPb5GcZQQ3tgTwltZ53En+yJu879kd3Mu4l5uli0z6zTt692cS7iedZE0&#10;dwHnRHd0e48coXAf1zQXmpbWuZaZuKNqK8r0/qgIkgKp2Q/P0bWWXaAwyr0WRcoy5ChhzDl33sgx&#10;j663TO8fP3iI5kYf6bGU5OhGwOcjTRaiorSE3lsD3VGPZZ7ESFx9fA5FkbFoJyoryik8Tahz15Iw&#10;XUaOIjgJ5PNn6jmuojt9B6UUSQmgRruo17uQIvZS8cSHj1EiEXz2DI8fPkQZ6dVNelWvtDqL7vG3&#10;BS9emCDWVNeYQEoYKysqTZCrKtVRVGb/7XTYPLE4pYRTXmeDt9FoMdQRQkVFBUn4iVX8MmgycXxr&#10;NWQzc2Q5SeEUwr0ZVpcW52z+7IxwqnNGepF5hvU8qyiFYo3rFFW52KJGpQwpt1Lf1WsTSAni2NiY&#10;xR9lIkqR29TUpAmd6FHkqA4Zdbwk++MmlO2tLRaDnBgdMYoUVUow1WkjulSupDpm2tsCSCb7YTUj&#10;l+YpOH9ZB41yLa0QL4VQAikXe2pi0txr9UypkpBiDTG2djoIiaW69SWOMomlXPAMJUrUJOx6nRFC&#10;xVcldBkq1Gciycy6zHf1XuIokdQ6mX1HOZM8eaoOpN/v7Dijf/S/Gq/5laK9TnT/+P4TBV5llz5g&#10;cnrehh8mUhOoD0Rx70khCsvdcDdFEE/NcdkJT3MMle4gTl+4ikMnzuMoH44/lTdHd8+mMT14lLSh&#10;MdiOKNrsdnuxyP9VLP9X+59iKLNYpNFi5r2IS+8dcrSkcJEjyewQBVKU9OhytlUGL6E4SqgkkJXq&#10;NJE4PiQ10r0WQfpoflJkkyiS1pihRAqiGV+bMFpi9xXrfKmhVVIMJYxl17JMHG2p96TIEv5fyfVc&#10;c+sfZFMUjh7GhSOHcPowxe/AAe4v9/2AI5A2cRjfK7dRdujAXo4jTSk3VuD2uCOOcp2vUCBFgzco&#10;jjcunOeSwsjlXQnfpYu4k3UOdzICmX3BBPLeTwKpdbcuXsA1/iabInaOYnaGdHeY3sCR40rtYWO3&#10;J44SxUz8MfP6GElSvdenKJBnJJCnnMm+nLgjSZKvs7hNEWMOBTGXgphHisyj653L9/pPFymskqLk&#10;ppgo/tjc2EjheglvXS3qaqstLSYS6bDe7UYKaKi5hRATNhc7mRzgs9Vlo1TkBisGqNE3TofKE7rc&#10;ZTblwd0793DqxCnLqVRidwEFtIBCquX9u3dRTTFtrPeihC60RtC5SKvlFD/tk6um1uo5Ku4ogaz3&#10;eI0w5W6Xc79lEkrRpEJwzf4WWwZb2+BrbEJbW9Csm7qTGhzC0vwCZghZa4t8zilwqsAjXdFQQ5nK&#10;l2XqPqramMUZSY3SGi0llqJO0aRMJKk4pPRFAin4EUUmEv22bp8ERVnqEkXFIEWS6qDRev3QcZcn&#10;LLVHvdaKRUocJYaiSlGjyHJlcd5ikOrJXl9ZMoEUZSo30s+WrKKiFLMzE6Sud6TIUUxOpO0g5FaL&#10;JGdnNEXsqi3ldkfCEbYAXynS41hdW0J6NEVheo+3ShF6/4au7aplyEvIJYxLS0tGjRIvdbzoODKd&#10;L3qvPEu51lqn70oMJYxaJzHUe31Poqj1Jpxfv+Gjcim/fscuBfCvb39bUd537zW2+5Od4K+f3mOb&#10;F0aD3xUgFgUrX3NqagY7u5+w9OoT0rMbaIkk8PB5CUrpWvtDCZRW+1FdH0bW5bsmkH8cO4k/jh7B&#10;IZny5/48iuPHzmA/H3KJoS0lkhLHvaVEMCOWGft/CaQZxSNDjj+Lo5km1/pFqTGHcYkP5v2L5/CI&#10;YlBw+aLNCV1645JNnl995yqp7/oPF1smgZSLrfjizwLp0WgXmkRS1KhUneqbJETR4h4xallKYZQ4&#10;lu+JZAkFUpP0P71METp1FJcO/4HsE04NRissQSI8eEihBorjAaXucB2PJWMiR/UQH+P51NwxKm4r&#10;t9rcaAp/RhwlcrcpcjdJkrdJkPcokPdpd3jsd3nsKv77s929ROGUeGaROM+fwZUzSgw/gfMUrRMU&#10;kmM0NXY/C+R/O2ac17LjdLdPUhxP0E7RtT5DUZSJRDM92RLHXApi3vmLP8TxMl9fOee8Lyp4iTK6&#10;nyWkNgmkUnxinWGLQ8qTU2K1aNFSf5r8CDQ0IhrusJQ9iac+D7YGSXkuGyMtgZSYqSf75o3rdHsd&#10;N/qS4pD3H+KeUnYeP8MzutilFDy59rUkRIl0gNv3uj3oCLahiaTqo0UjURO7UFvIyNBTV2/C1+Tj&#10;vrS0mmDqtdvltqXEUaKq704T1lRO0dxdCp3EbVszGlAkddwSYK/XTVqcJRk6Y7KVQvgXdWL3zSuj&#10;yUxtSFFjZt4t0aTgRjFJgZbcbC3lYsvdlum9YGyfSptpeKBMvcs6cRp2aMnie2O0lXmuREwN0Rkb&#10;S2N4mELI7yZIksmBhLVQXcR2L+lxkK2SxnNru6qWIaEUccoFHxulyKZTViFogQcljJVi63/kNivm&#10;p5E8GaWXuguBpeZOjOAjhXzY0o+0/M9/vltyu5LaFW/QSdBcuEJnmdKFXr1SHtRHSw1Sb7gEUe81&#10;OmdRrRBFUKN0lHTuiKUo0imS4RTDoHByKTfaGeb4j21Tn0t0rcXZVqvzxjqJJNASZ4ns8soaXu1+&#10;tOIVg6lRq3ReU9tgE5JVu/2ocjfjQvY1nDx7icJ4mu71f+f+UCKx5v7YL3r8WQRFkT/b70ewn66k&#10;rbfvSvD02hFD65H+v5lEkWIi+jpIIlNnx/ED++lmnjEBeERBeH6FQnU1B0UkSFUJr6I4Vt+l2FEc&#10;PRS9hoc3zCSOThzSEcqGB9cpkted8mIkR5eGApIc5T471JhHMaT7bCaBzLbe8UJaAYnx+bXLuHrh&#10;DC4ePUTio2t87LCl3SgZW73QmgBMxSX+/P0g3ewDJoh/cv2fXCp/U/NRa93xw3StjzudLzkiR4pj&#10;JrZ4k660XGWjQoqe6PGeaJF2ny72g5wLeEhylKnAhUxpTrconjcunsf1S9kmjhfPnMeFc1kmkKco&#10;bIcUi6SrnRHDn13rn80okgIpocxQ5MXT5+hWk5YphLK881m4kpVNN57CSKG6QmG8TMs9dw7PHz2k&#10;MLpRVVZqMUf1Xvvq3Aj6GhGiC93XHUEq0Yt+Pp/uygrUUShrKJiD8V50hdqRJsC0B5oJOb3WK60k&#10;cbm8cqM1TvohRfGJOmdIkYpFKi4ot1mCq3inCFPfFx2GgkEKYgTNdPPDfB0MiAabTBCDgVYE6Y2G&#10;Qx3wUESV0O6t96E93GmudDFFubqm2uBMnSMSRU3+pxqzqvStcdaqIiZTxo28RunHps11NUG4S2J8&#10;YgjpsSTBRN6mppaWZs1TSzRKRknhDl0qPCazuo8UXGmNZjfUdwRwNqEXtUZe7b5xEqLEUWOvVc1H&#10;AqdyZ6qeoUBuxu1WbFJTrCpBUy65erv9fr8FgLUNjd+WKPb2xGzIosZ3KxF1mt+d5XZVakgCqJ2S&#10;4EqlJXLqSZI4KtanfdCIHomhCmaoQySTkykB0jjtiYkJoz2Jk95r3xUjHKUYZ3Ba0z9qfxRLcFKB&#10;PprAKbFcgihhlAhK8CSKWi+BdMqoKQ7pVArS7xwBVTEMxSH1XqSpwK5yJ79Yp5AulihW+yRi1VI0&#10;+4UUury+abUoh0fSJtKRSJeNtHn2shQPnhYi58pNm0nx8LGzNioiUwRXycUqPSWB/HVPHPdTBP8t&#10;kL8dkPvtiKhDlKJDhxL/vwikht1Z5wzd1N9U2ebPg7h67jTu0aV+knMej3MvmEDKxS26nofSm5dR&#10;uSeQteY2K75IV5tCqNeOXTfh9Ny7RnHk8i5pky55zS3lTuaRGB1XXaJYRsEt53ZLrl1CUX4WSfWC&#10;TZYlcc4+doi0SFE8QXGjOF46qfihErcpNjYeXO6zk8sogTRxlNjviaNjf+LEkcM4z99eOnXcep6v&#10;UvyvkRRvUBxvURjvUAQleuY204W+/5P9WyDv51Ag6X5LILWN7DNOjFDkd1ZJ1SdJgSTJw4pDUlB+&#10;dq3/LY4yo8gTqhvJ3586S3I8ZwIpu8TtZYseL1AgL2bTspBPobxCoczn67zzbLwePkQ7n7MQRa6F&#10;z6yvvg7lxUWop9gECCz9XR0ItTSiM9gCr4uucK2L672IdYQwFO+hUEYRbgtggFDjJc1puKCTMH6f&#10;ZFqKxw8emUA+uP8I50ithRTC8vJyNDV46Upzew2kPwpeQ4PIj0RKd7uPGuDnf4SCFEGPz7bbRsEU&#10;fElXvJ56E8hmP0U0FKF18JlYwGs+Rx+pD/IMZaoi9oFEaO7y6hK9RcerXVhcIHwsmyv8lVrx8T3p&#10;8fUa5hcnsbA0heW1GULMEsFF01hP8Tcb1BcRqDpsnAIW6ryRXim8p4I2JoxvNvnc71IYF0yD1E+y&#10;r3cggngyiv5UFMl0DANjMfSPRtGbDiOWakNiMoKBqQ4kaUPT7RiZZaszF8LYPIVxgcuFDowvRjC1&#10;3I3plV7MrPTzNW0hgYn5fqSnerndTsQHQ+hLtWMozRZtjK73SBv/N4DuRADJwRbMD3uxnS7B19Eb&#10;+Cd9Bv+MHKT9Svsd34cO4Mvob3iXPojF7j+R9JyA70kWnlzWvBfZOJt3BRfy8nApJw95F6/gTt41&#10;uJ7eQ6r+Pl7FcvF58Bj+GT1A28ft/cbl7/hnXMbX6d/wPXkEW10XMd56Fb3+R4gEi9AWKUNzZwWa&#10;u6rhDpaj3KOe6UKUVBegoo4tqP8p6oJP4YsWwRuhhQpQH3oBH60p8gJ+WkvkOcLxYkQSpegcqEBH&#10;ohLt8Sq0xCr5fbaYzQWo8j1Blf8xagPP0NjxEsFYKUK95WiPlSEQLYavvZAueRH8HbRIMQLdpWiL&#10;V5gF+J1mficYK0Eozt/RooPl6B+vweB0LYZm3IiPVSI2XIZQXxECXQW2X62xl+hMliGerkbPSBV6&#10;hqt5rV3oSrq4r7Vm0WQd19HSbvSMutE75lgsXYfOlBuhBB+0uAsNtNpuunIdFagOlcMdrkJ91AVf&#10;t9usLdmEcKoZ4WFSxIAH/v5qNPEceHmcbp23aBlaeqsQHvKgd7wFQ7NhjPJemlrrw8xGgss4Ztb7&#10;MLvRj7n1OOY2ejG/2YvFV3Es7fDzzR6MrnYjORtCdMSHQG8NGjrL4OkooRWjMVqCQF85QkOV3IcK&#10;RMeq0D/nwuCyG6klejzzHowsNSG93IzBWR/i4x50pWp5fqvg7yxHjY8ubO0z2gvUByt5bgJIjEWR&#10;monz/h/E1GIaE7PDZpNzWqZ4zyeRmuhDaqofidFuxIc7EeP935VsQ/egY9Fk0LbVkQghTIsmIzzf&#10;YftuYoTPnFkn0uNxWgIj40MYHkshMTSMSFcc9U1tNn98WVUtyqvdqKipRwXfl9d4uWxApTwUT4ul&#10;nlV7/HDVN8Pja4W/pR3B9og11NFoN6LdXYj1dKM7FkOY9BcMhqzXuK6+CdUuDyqq3Cgtr0ZRaQWK&#10;aaUUwHK64+V0q8uqqlFaUY2Ssiq8LC7Hi8JSa/hfFJWjsIzrK2tpNajxNCLQ1oFoTw/6EwNIqk+D&#10;QDM5MYpZAo8gSuUR5Q2m02NIpUcxODLK85BGfCiNnsFhdCWGEYolrCZCQyACjz+EuiZacwgNwU4E&#10;Ij0Idfch2ptAPMHzPzyKsXFum7TpDHpZMs9Or7WcnVvA+NQsRqfo6c4uW9WuRRWb0ZQptNm1bUws&#10;bSI5PkeNGkFbtBfBSDc6VeF8YBAjYxOYmlVfwyYhSB20FHHSqGZFUF621begp5tZqgN8RqMWp+cw&#10;MT2LcS7HZ+gJTy1gZHrBKob1DY8jEh9Ea6QXLaFuNIe6+J9xWi/1KI72SB+CHfysrZuNSg8i0QTX&#10;87i7etHR3YNgVN+PItgZRWs4An97CL7WILyBAK99AG6f7oEgPE1B1Pvazbw8j7LGlg40t/G3YW6H&#10;1tLeBR/PcwPPb62X91FtI71eNoJ795K7IQAv76cA75dIlO1Hos+u60h6iCSfxvTMuJn6oCanxpDm&#10;tR2kdx/rS9i+NbS02v1YW9cKt6cdHm+IFuTrFrjcTeZp17i9dt9EunjfJFO8/wnaUzxvumY8b+NT&#10;i5iaWeb2l3lOV3gt1zA8uYa+9AL1dprP8Bg8wRhqGkP2LOi42zu6CO8DhPi0JQwsE5ZXVzZ4zdbp&#10;nTjV6mTLK0uYJchr1Jb2PZka5j4M8d4aRG/fIDq7ee47enjuItzPVpRVNtC8qKxqRGU1n78qvq6u&#10;R1W1l+ahl+SF19uMdgJBvE/nSdOcO5NdLi3MWJhogcuFhVk23LOWeqY+wKEhPvN8ZiKd3WgJBNHE&#10;Z7Ml0IaWVj6nAd77gTDPYwhNjXwGGnj9eB7buc7f3oaq5kZcLXiGC/Qyz959gDPXrqO0qhirs1Gs&#10;sZ1Y6biGN8Ej+NC6D++Cv2C3/VfshrmM7DN7T/sY3ofPHbT2X/C57Vd8pL2XhX7Bu/Z9/O2v+Dt2&#10;AjO+Yyi9+ytyTh/ECULf8TPncDLrEq7evYurt+/hUu5NZOdcQxbh0u1x0bN7xeNbQYLXNZEcxAA9&#10;x+TQoEWuhlNJjA0PYnxkyLLhFniOlnkt1pSZwudJfX4KZcu5UtaK+h7kGaqi188msNJ6QZG8Q61T&#10;f4VgS+d9hI5cLNaHELWwIxzl614k+gfMOVOpVtWakU3LieRSUTBndoMwAs0ETm+DlZJ0EwI9NHed&#10;l96x19IQe6mtqlnz3/2nN0tboDOoxBc5o3Li9HxoXzTTsyY3XVuaxebaIl5vLGN7cwVvXq1hd3sD&#10;21u8R9eXrUtBcLhA73aOgKeMv43VFcebFlTSFEZUYov6UBT1swF/mmrfnsUJTHCfxmh6LidHUxgf&#10;5jnn86vBf8pEVPJNoEUhUD/bAp+Z1qnLRDNQT/K8zY6PYGEqjRXes/v6BqMGkXE2YvEhwh4bsfiw&#10;GjQ2bIS7njTpON1KsAwiORk0iBxfCBMUo5hl4z3HRn52lbYSx9RSL8bmupEieCYIoXFCYxcbys54&#10;MzrifgJVEyL9hIq4D0EChj9SQ+hiw0zoGO33YCNVic/pRwS7bPwzfAj/pAR9v+A7l98n9uPvqT/x&#10;PnUMmz3nMNV4BaGSa3hw4xIu5+UgOzsXeXnXkZtzAzkX83DnSi4qHuUg5b2C9Y7z+JY8yW1xm4TG&#10;f0YJp+PctmxM//EnQfMCtgduYDn5HNNDZRgYKEeYoOOPEEaCJahqpHdRW4gy1wtU1j2Dy/cY7pbH&#10;8EUK0UC484YK4Wkv4Hefwdv2zGAtEH2J9p4iClo5uoeqEeqvQFNnKepai1DtK0B5/VPC6UNU1D/g&#10;9h+hruUZmkIEyc5iNlolZu20EMExSFhsjrwk2BYh2FtC+OD+EUzb+ToyUGbw2J2qIBRWIDFRRfiv&#10;JkxW0RngunQ5QbLCLJ6uwsBkLVKz9Rhd9GF4rp6wWYfEeB0/IzCOeLj08veNSE77kJiux8CMh0tC&#10;5Dghc6gKQQKsv6uCgFYOF2G7jNBd7HuBEh5TdbCUEFkFX6wGjd018MdchMRatMT5PlaBOp4rF2G5&#10;htAt8/WUoTVRhc40/3fKj+R8G+EujPRKJ8ZXoximk5Lm+7HlCMZXZHRaVkOYXAthaj1C4IxgiPdj&#10;fDKASMqL1j7eU13lBPsS1BNSfV0lCPJcdfK4owTq6HgFuifKEZ+txOCiC6kFD7ftx8RagBbE6FIA&#10;gzM+ns9aAjuPkbDvbi7ktSlBaxfPT4rPwXiEz0EvJpcHMTpHIzhOLozw/h/FxOIw0rOEJNroQhLj&#10;SykMTsV5HfhMDXegb6yTMB7h9ulh8pkI9gQI+G3oGgzzGesiePZhfH4A04tDmFkapveZxuRMio5X&#10;ko1YwkAs2NHJRp8A1djKBp1eLhsnd6MggQ0yIcGMgOUmHGiAl6DLx4alqTWMtlAUUYLQAMU7NZzG&#10;UIqNc1qvKeYDCQppnDAZZSPVQUggfBAgqgmnlQRVNere5gCa2zvgDxJA+LqRnnI9/7uGIlrF71W5&#10;G+Hib9S4BcIxwlDUIKenP2mVE4fYGOv/1J2hPlgr+j1JUd3rClHDOj41bYCXnp7h+ZjF0MQ04iOT&#10;6Eyk+GzE0djqQKTb1wYPz4OvXeAUR6R3ALH+QSQGCfJspCe4rf8XRE7NaqCbptHfsHILmjBAMDlP&#10;iJxdeYWJhTWMEFqGRqcI8lMGgPrt8vIqNgSNr7ax/mrHWW69+j8gUpM0qJvEyl7wWFU+V9uYmBG8&#10;LhBeV3nvLBF+NEM1HQRCcFs0ZsDaFokhFCUkdnKp17QAHQA5As0EiGB7J0LhboQJuBH7Xje/EyVs&#10;8nyEdI2C8BE6vD4/ryMbuXofnQM/6ry8rvW8X2gebyvqGhyo9LVEDFAD7TH4W6NobA7bZ9WEugoC&#10;kabrqpSTwtflVR7eEx7L4Q8SWJRKr8ZX3UjjSmDitdUcjprTUddVOQC617p7+9BC8KznPtV6mwiM&#10;fgIjjf9RS0BtaGrnMbAxH6RDMTHLxk7nitdodonnbcngcWxykUvC48wq76VZfncc3T3DaO3o5z0Z&#10;pdPUhtIaPwoJdUVVDXhZ7kZxRa1BsOAr1kPHbFhTpPHeoyOwwIZYJtDP2NTMFEZ5HAkle6iCJ4G8&#10;vtFnYxfcdIpctGpXI+953fc8Dg8drwbejwThWk+zHYueHZm3sYUNcSva2sPo6uaxDdAhHBmzCLIA&#10;YnF+2sBxXjOkz2kauBnul0b+T/I+HuW5GyfITtg9PTrGe5D3yuj4NJ2tcfQOjSBKqO2NDSMeHUFf&#10;p+rTDyLGZ7mpJ4pbxYW48OABTt+6h4u3bqOqrhqLU90YCxdh0H0JO8GjBoifaO/b9uGtLESAJDi+&#10;15Kg+LGNnxMytZS913f1Ge0zP/8S+RNvY2fRXXUat7Kduj+nCJFns3Jx5eZd5N98gKycW7hw6Srt&#10;IjyNdVjjszY+sWhQLqdPVVN1rhXlTw0R8n8CycnRYUuKE8xNjY+ZqTyMZoXS/aVzpgQ5waGmmVL/&#10;rFNDW32y6tJ0Sr8IKrVOnysTUBAnHdRM8QLzIDVNY9rUu5Ds00xRSUxJp/jfEypBY8M/YrBEoEAr&#10;fLyH5RjUNzQ7Sz5jvgbBVwDdKmMTj+1BaBpz0jruq/JYVMNLPQzqMlW3rMrZjI7wWAl0s5NpLPE+&#10;WF2aJjATnJfnsLG2YLkv6rOWdi0RIAWR89IymqD6f4PITLRSXbnLq/yNnFlpEYF8iudshlCpfZui&#10;45dK8ti6qSfBAPxNPh6P1wYtejweuN1ui44KInVN9GyvzE9hY4X/zX3aNzDUzcYpit4BNsRsyBQF&#10;iY/wZh9sRbi/kYDSiM5kIyHIR7j0Y3C8lQ1kiI1cF2aXY1hcT2BhLcHXbPwIkINjHehJNiPc24DW&#10;qAf+DheBisDYSYvWwheuQV2wEjUtpahqKkKF5xnFqhh9UTcWkh68S5fg79Hb+J4+RZAk7Any0nuw&#10;N/4bvqb+wJehE3jXew6zgRw0FWbjGUEyPysLudlXkXP5Ni7myuPJxpWsM6h8dBmx0jxsBrLxPX6a&#10;YHrAtvcfAuR/Jva2S6j8OnwM74Yu4nXqFtbSzzCTLsTgUAkfxjLCG6Gv8QXK3U/p0T5DHYHJ2/KU&#10;Hv4TQiPBsZ0AGXwJV8tzwuFj1PifECpfoKWbwBcT5BFehmoIkZU8B2X8bhG/U4BK7zOK3F1Ueh6x&#10;wX/O7XG7NH9bITp7ytE/5CLcVyFJuEsR8hLpGsSSFWxMy8wiA6UGjvHRaoJjDeGwBkOzLqQXPYQh&#10;D9ILbgKRC8kpFwYJgalZrWvA2KKf1kzIacLYko/rGjEyx+VcM0bmg3wforVxO0GLziWmFSV0ITpc&#10;hRDBtSVWxuMrgStYiFLfc5Q00XhOSmU8TxU8NlewmBDHYxWEtRfD3VbEdS9RzeOrDj6HJ1oIf38Z&#10;QikXOsc86Jn2o38+gAH+f2K2lUAZoDUT/rwIJV1oG6hGZNiF/plGpJZbMLIcQHLB73yXANk96kPn&#10;sNcimqFkLcGxGq2E9kC8jK/1PzxfaVkJwukidE2U8LeVhMg6HquX56IR48tNmFoNcMn9GK+nw1NF&#10;qC9GXfNLQtlLNAa5rU5ex5ib16EJybEwUtNxnl9FHRPcBr265RGet0GeT4ohYTAxGUPfZDfPXxTd&#10;dKw6U21oTwYQ7POjlU5Vt5y2sRhBs9+gc4q/n19L85kax+LaJFbWZ2izWFxdIFDOEmTGEesbYIPJ&#10;Rp4A1UKAkilqFeggZLABlvlDPYQrwkCo2yxACxLqItE4euIDSO5B5HCa+0uhG0mnkRxMojdOUBXE&#10;EFB8BER/QDBJ0PBSMJsChEKCKIXWIl2EgUAblwRGr58NqKCTS18wQhDqo/M4ZGDXzYYiMTiMQf6H&#10;Io1je1271gDYzDGTBhrjbBzGJwiRMzMErDkC+hyGCRGDUzPoS08hmiAocLuKPHr8HYTIdotENiqC&#10;xuPqjCdtRvyB1AgbW26TkPB/g0h9ngHJ+UUK7RoB0IZ8vMXW7ie8fv8Z7//6jvearf+raoU5yYLq&#10;Z1c3sBIClQjo2N/4+JdTjFFZ05nkpEyVSXXnvtp+jVev31hOy9bOW7x68w6bb3axqdR3Lle2XtNx&#10;WOazPkHoHkCkWxHHCM9xu0X8WgiFzWyg/P4WBFqDBvtRwmOshw0Ar6muXTzeZ3WPYrEeRDqjVk0z&#10;EOB1JMT4eP2a6GD4aE2CRh/BiNDjISh6CeQ+QmNLkPcTrYlA6dX5JXAKlsor3SircKy03GVWVlGD&#10;esJUkNuPdbHhTSSQpqMwNTbGRnPCbH5qig3nBCZGxzDEe073lvZF0ZtaWgvvlTCvXWKQ156wPj2v&#10;OWVX7JoItDVOcXLWgcYJlf/hcmh4Fl2xEd6jdCjkTNS3GOAWl9eiSMBIeCyr8aHc5SdM+lBS5UTo&#10;5WwFCHKKOKUI7Mq818xqqn6s+0IjA5RGIOhX1Eb36aCqHPfHCbZ0wnjuBeXNgXbud9h5NvYiuYrY&#10;+gj2mv3J10Ig2XPWBElyahR5HB9X9GkG0zNyRJxoowEQn2uLRBImDSIFlNwPpTAIcpVasLKqaKkq&#10;KG9j65VKtG9jYWWNTsgyRumUjI3NE3qoD0nCb1rO1xS1LoWnrmpcvP8Ap67dRt69x2xbWrE0k0TE&#10;w/bm2TGsNh7FxyDb1fB+fCYUfggSDLn8K/Qr1+/Hp7bfCZC/40P7Adp+fAwRJAmYMkUo/xZIal33&#10;Mcy3nkfVY5XyOYgzJ47j4oU8XL3xGDfvFCA3/wEu5lzD+ZxLbDsbyA2bbNuGCZTUFcKYz9eMJr8i&#10;YAG0BVsRaQ+iU6MqCDYDhLE0wVIwqWRjQYzy7uz8EMKlI5o2VM6LoEym11onuNxY17zLTqRSS4Gm&#10;IoCKRHbzGsmx8BL+BIW6l1U9Js5nT5FH1SkUSBpE7kUilSyZiUS66TTX1tFqvXC56iwS2cLjiHdx&#10;nzORSP6XrvEKTZFIgaTT68Jt8rgGud3BgfiPKU6nxgiTU2lq4ygWZydtSkKNV9bsgHJwFumgZiBS&#10;804bRO4BpEyZ3xpALbAUQConUBC5tEz9W5z/AZHT3LYDyEO2rxovHSUotrcFreBES0sLmpqaDCaV&#10;dqMcRR2PIqrr3I6ipSrIsAeREfQNRJBIRZAcjVoUsSvZgva4B8EeN9ppnf1s6AmSybEgYTHKRq6P&#10;XvsgG7cB3swJzC31YWqeJ86ikBSVpJ+NMCE04bOIo6u5FNX+YtQGy1EXKidMlKK8gSDV+Aye5kJE&#10;Qi6kujxYiFfiVeIJ3g9eIjD+uRcppAkkad9T6uI+iO8jf2K35xhWArkIF+Xh+XWCZE42svKu4GL+&#10;dWTRVKPp6nlnyr2hihvYDubiS98RbuMXfBdAThMktV2LSh4kvJ7Ah3Q2dsZuYm38KWbHizAwWIJo&#10;f6l1G9cTgjyBAjaSL9kgFyHUVYoGQkZjpBTeDkIVP6uof0R7yNeE485CNIRfopnfayUUNneV8bsl&#10;Bp3VfsKW5wmh9ClcBLHGQCFaCV3RXkLjsIcXOMhGLYL1rS4sKepGYErP1GN8vpGg0YT0vBfJyVok&#10;xmsIMbUGiQ4s1mJ4TrBYT2iso7kt0iiAHOFvxpdaMEFIGl8K8DsCyRa+DmJ6NYrFV31Ye5vG+vtR&#10;Wy7v8CHYimNkgdczXYcwQU7d2KF+N4+HDkG0mkBYjIrAS4PJ0sanKPM9Qw3Pj7qUW3or+f0atBHG&#10;ZMEEIbqnFI3dxWjpKyPMuREd8yE22YrEfBiDS1FaF1/zfpztQHw6hK7xFoqhD6FBD9oEk0lCHOE6&#10;TKCMjLjRM04QG21ENN2ALlpsnM7OZBN6Jxv5uh7RURc6CNqhIQciO0e5HC0xiOyfrUCKkD217MPC&#10;ZhCzawFMLTVjgudlfL4FY7PN6B0k5MarEI4RYntquKxBMMLj6axGRw+BNe6ns9CAQKyJjkI7ElMx&#10;DMz0Ij7RhdhohPvQiTDBsbWf34v7EEj40U4HrYPrIorUy2kjRKZm+jG5PMz9mMDKq2mCzDxtAZvb&#10;S4SOFWy8XsMyxXCKIqIIRM/AIB2NBDq6+hBiIxzq6kdHLIFwT9Is2DVAmORnsQECXf9eN2WMXncM&#10;sd6EQaRy0ASPirio206Rov5EklCiLp6YRSObWwWJHdZ1JmBUd6m6TkMUyRCBoDXUScDpJFAq2qnu&#10;U0IPYVZdzyrLHyPUxQdHeE+PYpgArIZU3SmCyKlpCSwbU83zQmH93yByhDAxRNDrG2WjyG21EJA9&#10;3J8aRcgUTSO0Cir/DZGK3Py/IpEGmWzQ5yjEi2yQVze2LKoouHvz4YsB5Mcvf+ODRo389Q1f//6G&#10;v79y+eUzvn/dm9NFeYN7EPnpC7/3ea924of3ZhmI1FA85TO9JkC+fvPWCs5uv/2AjZ1drO9oKgMa&#10;IXOT39lSbqMZv/9mhzqwZlFMdfdFKPKB1ha0BJotAhhqV0UgXtNuOgeEo16BS0+c72NW2SPU3mEZ&#10;+4FmgiQh30+A9BMY/eoCJSS2EBb9dEaaAxG0EsbbQjGaIjNyItrhrvOjssqNktJqFJdU0qpsqfea&#10;GU6NZivBKtbZjYG+fqSThEjeU7MaQE+bU8RolI1mKo2U7gNen8SAoi+8NrOCQkUZ2agvrtksh3NL&#10;qwTJJYPISZpqR46MT7ONGuOxJ3gfRuHxtsNVy+vvarHIaGVNA6pqfaiua4aLUOzytqGGS90fNd5W&#10;1NQ3o7ah2e5PdV3GCNuKiCt3dFqRZd6DapwFdQJIJevPzk3xPh3jc5E2mBwjCMsURVYaQ3qC12N4&#10;nCA0wns8ia4+3u/cbjdNXfZ2D/Jenp6btwZ/jdC0ufkK65sbWFV3+SobdsKAIpCry/OEHf7vXne2&#10;omSLi0qB0IAEjYnlb7fohNABecP7RgWSd999sntkbWcDc6uLmJlb5TO0SjhZ5D6uUNsX6JiP43lt&#10;Dc7dvo1TV27gxuMC27/l2TG4Sx7iSd4vGKs5gS3/QcLhb/jYRjgM7MMXguRfgV/x1rcf75oP4m3g&#10;D7whaL7h+rftTgTyA5ef+P2vXPeVyw/hAxaNHKq/iCf5v+PckQO4dDYbV/Mf4cbtAuRdvY/zbI/P&#10;5+SgPuDH7OoatbQXhcWlKCopQ2mp5lqptLHIGsmiEoHeOheiHUH0xToNImcJhYraCsh03mSCRE1p&#10;oqUiuE7ke9QgcnxsL2WGEJf5vs6vvjMyPIg+QlGADkE9AbLO00CQdIb0abihxmgPJfowmho0gJSN&#10;DA5YLqNqKTT56ARZDUY3XHwG1J1d59HkXw5E9tGJ02+W5mawyuu5ubpktrqkBO49vROccj81UETF&#10;tGXqXlY0cmF2HEvzE1xO7EGkdIpOBu/ThaVFzNPZNIjk/bXG++vfEKnyZIpGOhC5ihWCs1I0FI1U&#10;1/bPEDnF86TRgBoJqChshMfe1h5CkA6oorMG13Rg1cugkYEbBNJXbIveEso1ney+1HAvkqkus1S6&#10;C8MTMQxNdCKeojeQ8CJMeOwc8KI3pchLEGPTnZhe6DVwXF5L8gFJYGmFIMnl7FKcn/Vgcj6KofE2&#10;g842NrwNoTK4/IWoobmDJXC3lRImCV2tTkTO01JIIatAOFiFwXAN5nvLsNF3B9t9Z/Ft+Hcnl3EP&#10;Is3G9xv4fU0dwJeec9gKXkG04gpe3DmPy3mnkXX5ErKu5CMr+zryLtzC9fP5KL6Rh57yK1gJnceH&#10;xHEC42F8Hz9gEcl/BJRcfh/7Hd/GTuHzRB52xu9hMf2C3kEROnuL0UHo6RggFMUr2DhWEy7rMZD0&#10;op1w0RytIETymAhTVYSpMu9jVBKmXMECHudLQnMhvIROs45ieEJFFo2sp/naS9DUTsiMlCPSW0OQ&#10;b6RwEmgWO+hxROhxRrFCW97sxOJGB+bX2yxaNrFM0CHsjC0GMDzbRAjxOdHEeR/fN1BEGiyypuXE&#10;it9+o+jjyJzfbHjWj9S0H2MLIcysxbD8epCClMba7rTZ8jYbgY1BzG4OcBtR9I/zwRrxoTvVTGtF&#10;Z7KVgOhHU28tPJ3lcIVKeJwlDjzGHHiMptzoHnZbjmE0pa7wGrQnKixHsT1ZSfCrR2yslSAYQh/v&#10;ucSMchtjtuwdZ+OYbieABRAcaERz3A0fz7Uvpq7ySjR0l8NLOG/uISASLrWt3gkff9uCQUJvciGA&#10;BI8xNl6HzjThL6Uu80pCaSViU1WE1GoMLbp5jnyYXmshvLVh8XWI5yGCha0I5tc6CNYhgmQAIzME&#10;7inaTBvGZkIYnuL20810lAiF3XWoC1ajqon3eID7FXGjOeZFQCkbPD8CR0+4lmBdBVd7NbzROvi5&#10;rnWghWAbRHQ4jPg4j3uKnigtPauo/ihWt+awQYDcfrNGiFzjfaBI2TLm6E2OaRDHUIr3pZMDGCU8&#10;RS3qlzRobO9KGETKlEOoyGQGIju7nOiIIHIgOWj5XmootUyNDFtXW09vPxvsXgPJNv5eFuwgYIS7&#10;DCDVWEbjBE2CpNYFBR3tUQNJv7qW+X+KQvYOjqGHjaxBpCBiTNECRQjVeLOBnVFXFBvsGQ1MmcC4&#10;hJXHNjY7g1E27MO0FBvt5OQ04ulJatEQmg0iw3A1taOGQOTytRpUqus8THDt7qNHvdedLSD9GSJ/&#10;tvmFRUKsAGKeUDCHuUWKLBvrDTbUArtXux8NJHdpbz/+hfefv+ATAVGj5jTwRWPCtfz05Rs+/RSJ&#10;1IASRSL/G4F8BRsX/uqVAw/LtL08SluqC31rhxC5y+v9zoFKgqZBJX+z/vq12QbhctMgk69fK2Kq&#10;HCkNu15j46j5wWfZIE1a1aOBRIKNgQORGsWkIdxdUT5TsT70815Rd2c8RmeB90mfXvOc9fcN0YHQ&#10;faGINK/XwAj6+pPoppPSGgzBq7QJNpD1niaL2mjprq23UVNtbIi76Fz0EWBTBKoJXuuZ0TFMp0ex&#10;PDOHJeWOch+Xl3T867RNNmabmF8kAP1kmZlhh3jt4rwPBTxyUnwEYEVEnXzJFtTUahm0EpIugaJH&#10;8Ki8zzaLUCvVQSkczbwvlV9qubLxAXO8lFMsJ2x0gs7M9Axm5xV9VJe2IE7mNNaz81MEs0neJ7Ns&#10;gJewtrWOjVdKX+A1eL2D1c3XbAPX6dwvURtmqAdjNDpiXA6PEWR47y6srPA6bfL53SH8vf3J6Ehw&#10;3cYGryHBYm1FubOOaQZPLZXHpulDdH0Fnyr7J4B8S3jMQKRm6N3YWcPCxpINRBqfWkNqlOdwdhMj&#10;iyvonhjD85pKXLp7B6c07fKzl+hLDhuMlRU8QN6Jfai+8yuWfWew23EEbwmEH1tpfoJkYD92fQew&#10;6z+E7eY/8Tq4H68Jizu0XX7vPWHzYwtBkt/9W3mTIeVS/onl4Em4nx7E9bMHkHf6HK5cuoNLtKs3&#10;7+Pi5Xyczc6Gp7kZSxubvLYRFLwsxkvVh6WVlJZbfQYVt1GVsiavxyKRw8k+AyvB1DqBWfPhr/Ga&#10;CLwNuHmNMktFJgVmGYBUSkUGIgWb+p7WKe8yQWiK0AFrbQujucWJ8isSqXKQPdEokn29FqFTNHJ8&#10;JGXd2b3d1MC2IHwNjYTdWlRWulBd4+Hrei5rUeuqsyhlgo6cfiP4W+f/Crq2qN+anUXlY6V5GiSn&#10;fbTRxiODZhmInJt2IpHKkVxd5r7vRSLlAOu5V/61lv8jJ3LPXqvmxOsti0ZmurMFkZlIpCByRueK&#10;+6HI7sSYU1JC+ag2UaJKYobC6KButAbpgLaynYp2QSkpNnR7fRXb/B8B5C71zSAylYqxAemmxxfD&#10;6EwvrRupqQiS40H0p/0YGCOoTIUwPteFmcU4vcUEBWDAzCBytR9LawksrMaxsNZDz6ibN3Ibf0eI&#10;VGPf+hLV3qeobXqBRoJGC6Er0FUBDVzxETADkUpaBb3fMgR9ZejyF2Mk8BSzoXzs9p0kLBIaBY+K&#10;SMoIlX8LItP78X3gCL70n8NmNAcxVxYKH57CtdzjyM7OQu7lW8jJuYe8S7egwigPrpxCsCwLs23Z&#10;eNV1Bp+TRwmShNTJXxyITP+C/6QP4e+xC3ifvo3VkWdIESJDsSK0xksQGqyyaFykv4beLOG6241I&#10;nFAQrSRIFBOIX6Ki8QVKPI9RVPsQRe6HKPU+QYWic4ECQlaRRSL9XTzmWAWCPZW0KoR6qhGOu9A9&#10;4EEiTRAkpEzNhwnlEZ5XAt5GDyEyhqVXPYQdXoO1CCaXNaipjctOTCx12uCm9FwbkgSp+EgdEmMe&#10;g8v0vN8ij9NrbZhZb6eFCJRtGCFgJca8/K6XDTX/bzmOxc0UAXIK6295025PYHY9RQAl2BAik9Nt&#10;SOh+GG+nEXzSEXSPhNBKR0P5j15ew0ZeTwFke5znJ+XBwGQTxpbbCGrtmCCQaTkw5SNMuiwy2d6v&#10;qKYXbb2NdDYaECZ0xYbb0TPaQVANEtrpAfVx+101cLcT0gjd6hpXXmVdpAh14Zd7OY+V6BxxW/Qx&#10;QegziJxrRd+UH92jXkQIsuoK75nwEC6bMLzSgrGNIKYJjVPrBPaNNiy86sDSNmF9J8plF99HCZNd&#10;/CzK89CNOV6DhU3e37TZdTpKS108twTfyTDCST98nW54QzwPHXSaIi74lMrR7eW1ridEulDbRg+b&#10;IFlD0KxurYS7w4VGfieUCFgEU/mSykOOp6JIjfezERrhg05vdIXXYo3it7bI527eAHIgpQjfgMFc&#10;uDuOzh6+7ksZRBpAdsbRqkEX3XtRSb7XIAl1Nzc1txEQCeoCBsKWoo8j9JgViVTXtiBSkUjBplk3&#10;/yOqQR3dZhGCgqIukVgvApr5gXDZmgHIDEQqP9HystK0YfSy4foBkQS7qelJK+0gcTeInFWu4CQB&#10;QrOWTBPWpwnuM7wvpw0g+9kod6XGEOwdoEPaRYe0zWY/qSQ8VCsflO/1v+3cT8FCX3LIug8VidSo&#10;aXVT/hsiM5HIMW5fuY5p2hgBZnJumWCwRpDftBxJzbiyuvXGup81C4vVrnmnCogqy7BrXdOKXiqK&#10;ubym7qN1rK87Yq7cJJWMUI0MgezYuGbSdvICldfaQDhS/qqnOWwpBx0Eu/gQGzjNDUgomF3RPrzm&#10;Pmxj9VUmWqnu9jeESYKuIppc2nxmfK0Kj6oaqf1TV7ogVnWAVIdomqAzMpKmU0xA5PUY5LWRJRND&#10;hM4kl0mkeD8Mp0Z+WHo4jQWep9db21a8bJf/Mz+7QMActNwx1SMJ8/orj1bbUbnfydEJNpLzbDhX&#10;sL6yik2ej01F0ngcG+uveX54PCuvML+0RfDZsLzG0YkFDA5PobefjhHvN91nFuFu6zAnRTmfXbyP&#10;Y3He47q/QzGLSPpaCJhcenlvK0/W0jbkMFlUepD3He+5cd5PPPZxguwEj2Vqz2Z4PeYW5Uw4sKbI&#10;3yKhZJGNtiKCcwSW2YUpLK8uYGNrlef6NTRr+BuV+Hj/wSLJugYLaxu8Xxb5H9MY5r1t9xH/b4Zw&#10;KSdhXRFEXR9+/2fTdRMcqqt1U3AhUKWpq1VFqTTKVmVRlnkelWer7/+AyA9/We32bQLp+vYqHV4e&#10;0zwBcmwN/cOrGJzaxCDv4046hs+qKnDx5nWcu3wVz4rLCZncx9QQnty/ibOH9uHG6X2IV1zEduQ8&#10;IfE3fFT3tCDRR0AM/IHdlsN4FfgTW22/YLN9H7Zpgs3PLb/ia8sBW34O/or3XPcu/Ct2Y39i0H0I&#10;xTeP4No5tsU5N5F18Rpy8q/i4pUcZF+9ynu+mcC7iACv28uiMhQVa4amcisFKwjTCGbVAQ82+yxX&#10;b2pc5WCneJ4IY5vL2Ob12CA4r6wo11ipMKMGjoJD5VkLIGV6n4FIRSkFkDKBpsBtiNCU4H3b3UOn&#10;mTAZoSOkUtZRQlS8yykpYxBJGFREUpFJdWd3KVIXDKKpSQNPCFnUvba2TnO2NGWYHLgxPj/q+l2k&#10;tqkbWyApgBRUKhLppCpo1n1CIR2JDV77rY0VG0yzs7WGnVd8vbVseYfKiVzjvaCcSD3LaxvUGT7X&#10;ckpV7+s1dUbg+G+IdKKR0iM6m3sQ+T9zIqm7dChUnNG61nmM/f0JRLti6ODzrXaitZ0OOp/zru4Y&#10;tXuc++pEOjXQZ1eDl14TIhMDUQwkO5Ec6qSHFkV6IorRWdocX8+GMTYfwfhCJ0Wt26KMMwu9mJ7r&#10;w9SMrJeNHaFmoQtzy92YX+nmQ8XlKqFmtgVDyivrITCFC9nAFCAQKmSjV4Yo4akrXk1zIUoIaetx&#10;oTNRjX6CR5QNq89VDH/5E8Rrb2OxnUDXd9gZDGM5jAS9sf34NnUA3yYPEvr+xPeRI/hr6Bi2YmeQ&#10;9GSh+ulF3FE08nwOzl7Mx6Urt5GVy5v4wlk8uHoWLcU5WAjk4UP8Av5KHcW3sQPcptO1/Z/0H/g7&#10;fRa7QzewOPAE0fan9HIfoLLpMRpiJZabF+6vpdh50R5ywxesgDtQzIatCC4uFWGtCRShqqUQVYGX&#10;KPM9t2V9pBT+XkJjX5VZm17zPLTxPHQkatE1WI/eER/BTnmninwFLeo1PtthOajDU+0Ymgw6I+QX&#10;NMBEI5jjBEReB6USLPfzOnUT3FvRleR5HKhF77BAspnfCRI8O34ApLqyhwhzGkjTlxZwep3/nQgS&#10;RKME0zgmV3oIjxGk6AwM8lompwmdhLK+iWb0jrawUfcjMuhH+0AjWnrr0BStQVMXj62nBp3JOiSn&#10;WjC5GuH/cV8XeSwE3nGC7+hiCP0TTQTGWrTGCJK9LgSi1fATQmUtndV0Mpz3jR1O7qU7WMhz+wLV&#10;LYruPiNAvkBDNwGypxAtGpWerELXqBvxqQYMzLUgtRSidSA53265kk6epBtRArPyLAWYQ9yfkaU2&#10;jC638lwGCLltPJ+Cyg5Mb4Qxs9mJGQEk4d2xHhodqM1+zG/RYXpNB+p1EiPzFBs6XIkJOl1TfJam&#10;OhEf5UM3FEQkGaDT4LYIZUVDKco8RSh1F6LMW4zqQJVFLX20lhjvpbjfusajiRCSozz/hMjZJYof&#10;G7UledAUgXkuJ2cJA4KRdBoJNvIxiWDfkDWa4diAgYjAsaM3RcckZZFJ61buH+bzRrCLK4FdXdka&#10;MUtgITim1JXBhkU5kYLLeJ8GEwygS13SNDXg0R697iek9f+ASHVt20CPQJhApJG+bWjka+VnKgKk&#10;vMgO/kaDRSz6OUyPd0yjAicciJwj4PF49FoQOUFxV1e2IHJYAMl1ifFJ3m/jiA6meW8leD9EDSKr&#10;GltR6W0hSDahpkG5mO18FsOWK6pcNMGajk9dluquFDhKgGUGkYQKAeQgz0MPvxvhtkMaqUmIUVe8&#10;RoP3pSb4LGqAzxKmFtewuPbKIlAGjCuaDd/pelVepUZrD49SkAkS+j+VxsgMrBEMKIIwzWNVhFTd&#10;qf4Aj6HWixfF1XheXENzoaDUhcJyD0qrfah0C5AD0DSBgvJ4ahxjBIM57cNr5VF+wvY7TQTzyQoy&#10;vntPOHmnaJWiXjt8vUvYeIf3Kgus5QfBxyeDkO2dd2xYtrGyvGGDS2ze2iSvfTwGlVdWQUulGNi8&#10;Cl/+wpdP7/l6194rAqt5F1Z4XIp4DqdGeT11vCvc3rpNsLNFOBK8auYgvd5U1GRti+drjW3HKtKT&#10;87x/p5EYmuS1GmZjNYhQuB9tHb1svPp4fniv8HjVja1u7dnFFevqtkglATul3ybHeT+n2Lb0oIlQ&#10;2UxrjcTt+iky3z+UxvD4DCbnFzGztALlD1rkl7ZE8HNe8xousXHmdbIuUTbYqge1tDzH9dOYJ7is&#10;bSzj1fYGdt69we6Ht3inKeI+O+f99e47Ovev6HCsUKt5n/BcqgvbgUjeZ/yPja0dbL9x4O+Hvf1M&#10;8P/Ac0OnYI2wvbpImFAUUnXxlwwsnHtm4f+IRO6+/chr/RlvuHy184YQuWbd2eOz6zyn6+gdWqUW&#10;bdKZXkaEGvG0ogwXruXjQv41lFS5Mcr7WakOd2/l49zxAzj/xz6U3j6BKf8FvIocxjvlQ3YQCJsJ&#10;im1/4G3bEbzpOITtzl+xHXVGbX/UYBr/7/jiO4TPgcP4K/QnPrX/al3d77r3Ya3jMAKFZ/Ew9wxy&#10;z2bjwrk8ZOVdwvnc87h8/boNnhofW0AbHYCiIgJkSRVKSipRWUl4VNewuw6NHhVSDBDekpibGqND&#10;MktYWsK24Iq2uclztjpPIJxAeoQOjGCPICmgtJxIQmQGHjMpAplub+WdCp5UIUJR93h/Ej3UqJ7e&#10;uKWDqATXQDxukcefIVI5kcn+Piv1o6kBNDl1V5fuV0Xw6OTwtz20BEEsPeRELzM5kUv8T5mKxqqg&#10;rABSdQ0VdZbjoNzC7VfrDkDuQaTs/ZstvNsVrNEhIWRa9QBC4SLhUQ6QVdjmOuvC3jMVfcxMPfBz&#10;TuQi/0sQ+XMkUtCtgT4q/6U5rvv+BZFtHREDSVXyUD67RUK5LTk+ts/8v32xeBt64u0U+RASgyEr&#10;wZOe7DSQVO7j2KwDkHMrcSysKvcxwQebhD4exdBwO5e8IQg4k3NsfBfCfKDYAKtxnmnCQLqWAs0G&#10;vr+cVoGeRCXiyWr0EsT6kzUEVy+9Ty8f+lqE+svQzu8FY240NlWjqvgFSh9eRk9VNuabT+Bz/A/8&#10;o1zG4V/wbXQ/vk7yJp46iO8TB2HlekZ/w5ehw9iJXcCI9zKqnlzBjbxs5NEDO511mTfwNVzKu4pL&#10;Z0/hXs4JNBdcwnRTNnYTZ/A5dQjf04p2OvmWf6dO4U0iH/M9DxAJPEaN5wEqfI9QE3qJmvaXBo2B&#10;djc9ZB+9Xhf8nVXwC3y6auAjTHk6KuFur4AnVGF5g83KoyMwK5+wvZ+vBZJxAVcVQaMOsWGfdRcn&#10;CY4DE60W+U0Q1GR63TfiR2ywAdGkF91DDegbbTaYVCRsYoHXYibGxk6j4QNQ7mqwq5pWiVBvFWKp&#10;WiQn1c3dYgNnUtM+G3UtiByY8iI8UI74mMtex0c96Bwk2KfqEB9vQHKG//tTiZ+ece7raD1hzGP7&#10;HRrgf8XrEeiV8XUfH/wEAXbQi75xPwFL4EhHhEAnG54P8b/8BGcX4YnnJlyO5mg5/OEy69ZXF39d&#10;oNDM0/qS7wmPLS8IkQU8l7TwC9R3PocvVoC2ZAmio5XonXARCn0YWyMEbhJaN6O0LqSXCXUz7TzW&#10;EI/Jh2a7NtUIxN3oSDbwOALoV7f0LM/7rN9sUOdnvtVyQNNL7QTMDu5/J+EyhrlXCSzuJLH8JkUb&#10;wfJumssxLG2PYXYjRege4HcpHgt9vI7dP0ZhhwmSvkgdoacMJQTIEncRKrylPKYa3i9eSwmI8jtK&#10;Dwj3tSASD6A3qdzkOBvRJMGF3vNeJHKRD+4CG5hZNi7jc7OWUK8SMYmRKT5DhEYCZKR3kNA4wu3w&#10;PeFP+ZBObuKI5U76W5X/phGwUXTHeizPLt7Xi85o1LoxJCBKNrfRvjbyl6+Vb0mQaREwBumZEuTa&#10;6bl3dMURJDAqb7KRYOf1B22wjyKSGpUt03c10lhg1zeQJACMYHxywka/agSquhBt5DKhRTlnDiCP&#10;EeCGEUsOUQ96EejqRVMkhnp6++rGrrIopADSj3KXDxXuRqiUUY1GxBIoNQjFomP8vbrPDeoofhmI&#10;1GsNqBhlg59IjRl8e7nfldyOyhIVltewwfWgotaH2qagdY06XfRsKPodEFepnw6KrKehyUYaN7e2&#10;8Rh7bbCS5rVRF6nltC06uZjaB43GHWTj0tXD6xDQqOcGFJTUEB7deFnmQWGF1+ZnkRVVeMxKquqd&#10;/Wh09kPpCR3c3/jgGIZGnYFBM/O8P1Seho3GOkV98/WrH5Gz7V3NY727F0EjwHwQACmK5UTDFE1V&#10;l7tqwil6qQZIXVZqKNQNr275zFSQHz+9s6kdPn3WHN1bdoyz6qYmlGnCLo1WFzCq/qPMKZej7ms1&#10;eMp/nCW0E6L7U5bLGwwT+jrp8ERTBpM9iTGLSI7yntZ82vMrbDhf7WDzzVuL+ikau7z+2tYLJvuH&#10;xtG+l/sbIEDqXo/wnu9WXmx60iLLswRXRQtXNl5BA5cEfRrUoXVL3D+NdLWIn7qUCWOy/4LkLBvs&#10;ZWy93nDgnJCuKOTbDx8tKq19WqJDMb24zOdwFqnxKZqmt+V1meU1V9c993eD0P96h+dsz7a332Nr&#10;S0WQNchj1XLMBI9mfMa1zIzu1/2qyPYWj135tLpmr+kEbHKbqzzHC9QGacHg+AK6B2Z5/LNsIxap&#10;21NoGejDw/ISnCVE5ty4jdoGv82SGWkP4Fp+Dk4fP4Rjv/2Gyyf3o7P8DNY7TmGrhfBIiPwUOoj3&#10;oSP4EDuF9/GT+Jg4jC+Jg/jWewB/Rw7gW/APfGk5hA+CyI4j+Br5zUr+vO3cx+8fRdqTi7K7l3D5&#10;7DlczrmKK9cu41zOBeRevQYPn99BOgENnlZCZCUBUhBZhapKFzyeBnjqPNB81ZpPfoJAqMElW2tL&#10;BKlV7O5s0tYJXBp5vEQ45HNFYFT3tMBQ+Y6KSuq1wFFA/rMJ2jJ5kcrBVu60ekk0SjtBfRIAagCJ&#10;urIzECmAHCZADsR7LBIZj3Xb3FKKXEapjzH1IFATenv60d9D/adzpRJB6eQARgfZLijXMT1o3eKC&#10;Yk3ZMk7A1yhzOWuKTlqe4aa6idew+3rd4PHT+9dW4kemKKX2XY6FejXkBMtBlhOuskc/T52g51lR&#10;SHVlO993tEgRSMGrIpAaOCbnXaWGVPN2lPsjiIwrQNBJfQ93WhshC4bCdqxqK5z0oLkfuZGKru6L&#10;9LIRY+MVSwTRNxTiQ95JD44AOdWDieke/lkcM3NxzNFmZ3sxPhHB8EgbBboZiQRBZKARI+kWjBNq&#10;xmeChMcAYSWAlCCSYBJNVbMhrSB0VBAuqq3UTVQlXeIVFONKJLoJmZFSq4kYTLlQn3SjIlyNwpoy&#10;3Lp1FQ8un0ew4ArWfJfxKXIWf/cfwn9GCJHqzp7Yh28j6op2ciS/j/D98O/Y7T+NlPcSvAV5uJOX&#10;hctZeci5lI9c3syXLmYh69wZ3M7PQ+Xza0g352E7dhbfU8fxzzCB1EZvH+d2crE1cAfp7qeIRgrR&#10;0llCAKlGOyEp1N/Ah5UNPq2jz0cQaDQYaOtvJhg0wBtyo6nDTVGr53n1oS/ps1zH+KAHYW4j0F0J&#10;XzchistQ3GMjfTUYKTlJkFcuKaGxk9AYJqQFYlX2/RbCVksnz1OkBKFYGbdbhX4CYl/Kjf601yyW&#10;JKiqi7yLQN5TbqOLIwMEyWEXoc5DUK1H/2Q9EgJGvu9OExhH+ZsUf5MkwMsIla2JUrQPlCEyVIno&#10;cA2hUTmFNRaFDQ5oYIsbkVQ9OugEdAw0E4x57DwPrb1e+LvVlVvJc1Vj3+ka9yE61ojwSAPBrx7+&#10;Pje8hDlXqNIGV7lanHJHVY0vbFndVODkzhLUvaEybq8KTTpXsQr4e7WPPCbud2yCoDtVT1BsJLi1&#10;YHothDlC5PLrXqzuJLC01Y/ZtV7rph+aIhxxPwPd/P8uAa8P7arTmGpDfJI21WpAmZhVN3gbBhfa&#10;kVoImaWX+CysxDCzMYDF7TRWd6do6u4nAL3iQ7g2SnhMcR+SzojsOYrNFIVlhAA5EERr3G/AWOkr&#10;R7W/gkaPu6kcdW0uwrSf11tpIxEkxugEjBCyhzt4LTuR4jbGFwini4SSlSnMrc1at9UcbYaN3OSC&#10;InazmJxfR3xomveauq0HCEQpA8jQXre2YEPwo3qCgsBGwotK8/hb200o4nFCJgGyra3NpoEOtoXQ&#10;HuqwPCGNWlSk0UacBsKEwyh8rRpEw2UgChdBzqvuWHUpE+DqCXAqPxOwkattNpLVx/9Sd0iU4iuI&#10;TFBck6khA8b5pUUb1KLcxDE1wBTzvsQQuhQR5P4G2qKorQ+YuTRAgo1OdV0rgTFAeGxGeY2f0KdR&#10;uQSuslqUlNeivLKO+9KEEOFVUdWx9ARmLFLGBplAp7qAS8ohJETqP+PJNOE6Yfl05dXaDrWntJpL&#10;gmSFC2UqZeNqQEUNwY7rXpZU2neKCZpFpVUoVh6Xy23HqFIlaULEuLpPFZFSnUpeoxnlXM7NmehL&#10;qE2s2SBplLVTQqkR5RVuGwFdXdNodRK1rKiqQwWPR5/7/B1WlzAQ7LJzrvchy3HtNXgVmPawAVAt&#10;w0GCbGY/tFQ0b2l13bpW1f2ugT3qYt189Qa7ima++2L25u1fhMuPBFBCDmFnc/sdXr91Ip7bH2kf&#10;PuEVIWr9zS6WCTWLBMZMdE+Df5aVe7WyYpE9NTRq4DS1jqKditBqIJca694+dU0PopvOTW9iHH2D&#10;09QyAj0BUvUyLeq7IeBT9/0bbGj0OqF3nfC0+vqtpRmMz60SFGeohUk0hZxqBJbCIaepf9giyEoL&#10;UFrCwhq3tbVjEdy11zvcrgOTyoFVqoF1MxIkBW56r6XAX5Cs4xEQb3M/lM+YmYpHEL7BbQlIJxYW&#10;MTjGe4n3b+8QjY5JcoL318IaJgmSs2tblpKwwvO/yv9d4fZW1tf2cmRXsbZCIKITYF3/q4RKgqP2&#10;SQ21BmIY3HK/1Buxsr7BY9ExrVMDFnmMM1ZHtZPPTagridZAH8KRQYQIQTXhFlwtLsSpW7eRe/MB&#10;WpqDWJskcNe8xOXsCzh18ixOnryEU0ePovjWESw0ZeNrZxa+dJzBp64svO29hM2es9jsPoHtjsN4&#10;HzyEv2hf2//Ap45f8IH2PvQHPof/sFJAnyO0KCEyehRr7VcQKb2Gx1dzcfvqTdy88QCX8q4jO/8a&#10;qjweSznxeJtQUkyApJWWsE2oITw2qlxOA5dsNzrpxBMQVfpIka8dwvzbN6/wbvc1dpSjSrBUVHF0&#10;bBgqk6Mca+WzasCeopCawknnTmCuKJ5F8ugUyGEQSCoSN0GIGhnb65FR3iMBT/PqqRtdg3kEfSpr&#10;o0E1/T10hjVYLdhmU8WonI8GqvkaWuGX8+oLoJUOpQqbx8JtSMW7MTXUh9nRJJamRrHCfVomuC3R&#10;lvlcLFMTFqkNC9S/uakpLGi9gJKw+4r7makTqaWOXwN0FuigTo2OElKHLCKqqKvSLzYJn6qBqRJG&#10;GoGuATZyQpRrrmPSPF/Kl9ZEqipvpWlu5FBMq0IBX4/ScZfTrTxo1RAOBDsQ7sxEIkMIcdkTj3Fb&#10;QwbpmQirSgTtC8fqEY03IjbgR2+yhaLawoc6gMRQK5LDbRQhQqNKmRAcU+l2XqwQobGdHjW/w98M&#10;EJAGCEjJkUYMDDdYl3TPUC26koQINviheLmZgKaTJshpJTS2dpSiQ4NJgoSV9nI0ERrUjdkc98JN&#10;CCt3V+Dx4/u4fP4UHuWdQnthDtaC17AbPYvPBEkrFE5wNJtUNzdtmJY+gO/pk9juzcZE4Dq8Rdfw&#10;6EYuci9kIZcgeTn3GrIvESqzsnEj9zyqnlxCwnUJW10X8ClxFH8nf8U/o4TJ0TP4MHQF2+kXmElU&#10;IBmvo5cSII1HeCG6kYhF0B0miIRa0N7uYyPSgMYWF1y+MlQ3aNBMCVoJPlGeg96RasKCC6rRGCWo&#10;Keoa4jYt6qfIXT+vAU35lW09NWjpcgpd+yJlaAyXoCFUBG+wAPWB52ig+dsLECTYhrpL+JtydOgc&#10;93CbvWX2WtZG0Ax2lxpEdhEAYyO16NmLKsYVUSSIRQj1KoHj5bZcwedwtT2HJ8z/iRSgsfMlYbAQ&#10;wf5yGwwTtAExWqowuNM1HB1uJEAKHn1o7vagKepCY6QK3rBG4JfyOhZzeyXwEn7rCcFuQmEVobHU&#10;W4Ciuucoqn2Gl5UPUVj5AEVVj1BS8wSltaqdyX1pKebxE7YJpP5YJe+LKloFWvoEuTxGOiddYy4k&#10;Z30ENz9GFwKWJ7qw2Y2V7X42coLImKVjJAmKUd6nqjQQ6HYT7DzoSNJ5GgmgK91MmPYjNtaC3vEA&#10;+gSTdIiSMyGzibU4ptYSBNRhLG2PY+XNDJZ3Zvk/fAjXxjFGgEzO9hk0RpJtBo5adtApa+9TFNLD&#10;a+hBfXstr6G67vmspcIYmu5Dej6BUULnyg6BY36Azw2hdTaBiUWKmUr+zKYwNjdMcJxigz2P2RUK&#10;yBI9yGXC44Ia3DHLN1RjOja7wnXrVrg6zkbMBrSwQVMUUHUdfXvw6G2iSNMUCWvrCCPWQxDp7CQ4&#10;ajQe11EwZBIRRSxVB1LlfQQ7KjRdRqhRjUDVDxRYutyNVubCQ3Crr1fdNL+VkgkQQEOhTm6zwwqY&#10;y7tVFE5A5eQjqg7fmI2OVdkTdYkK6tS9JPGq97VYHcJCgRrhrbTSQ5AjzLmaaNyP6iabG6+ozE2w&#10;q0FBkQqeV6KEgKdE9yD/Px5PWF7fFAFG8waqHIZgUiMa9Z/qWu4hyKiQt4pwCyKL+XuDwz1QFDRq&#10;BLDAOdydQCAUs2Lb+m55ZS3KKqp4bnzo7O6x7uwMNAqMdYyKPmoGG5mmAevuilqkY1D1B7sp0gTu&#10;jg42TsrnlHX2oru7nwCcwvCwRprOobc3iUAghKamIAItGjEZQUdIkZAeGwT1Mzym2Bho2TegiGm/&#10;RRIEuDLto76n7ygqqCjiOuFmffMNgXIXr7Y1YvwTdgSNXAomFf3LmCBoWdE82pIieoJIQpS6hxeW&#10;VzAzr9p7OmZuf0yDGxQR4vFP8DlhQ60orfIx5SjEE7w/k6MOPKZmMTAyiyTv4+FJNnyEyIV1bp8g&#10;ubn7DlsEt623H39ApKBwdGYZ/YROgaO3tQuNhOsWXseA8nH7Uxgan6OTRWfh/0+IVCRQEVWLsvK4&#10;NSBGQLmmgTUEwImZOR7D8I9i71b4vSeBToJy90DKCsgP8D5TvqTO+aTdH4QGwoINnOH2V5czEEkj&#10;tG6sLFlhbUHk0jwdIBu5raivbNEin8rxHKST0kXHpbmjk9rSAU9TCB53CP7mGBpDbSj01iD7yWMc&#10;u3oN1x88R1c0hgW2XzVF95GXdR4XLmQjWyXxLlzCwyvHEKu4iL+6r+B77Dy2g0exETyM9fYjtD/x&#10;uvV37Ab2431ApX+cQuNvQyo6fpBAyc+UExlyRm/vhA7jVfgqkrV38Dj/Iq5l5+HK5RvIyrmKnPzr&#10;fH7ZBvH+bCLUVlNLqqvqbVlHHfFTOzQaWAW7u6JkD4swjtL5I1wRChWtUzeqoErrNGDGumSnxmAD&#10;T3iuBJKCREGkurANJAll/wMiNQKf51YFu6d4PQSTqhqhmaXUPe50Yw/9MEUiVYy7o60dfgKuZrku&#10;LSlHcVEFIdjJ6SwqLEFpcTFcVZUIB/1I9ccwMzqEhakRrM1PYV2Rbe6XCqcv8T+X+LwsS4/4WiDn&#10;gJnqQy5gc32Jx7mCrY1lMzteHSufLaWeJPsTSMTjNspceaEC5Z/rY6onQVFHTSfYFmw1KPc3+S2X&#10;M94r+EzTwR61yWNlI3LgqSPqwVFBfPXmhKNO3VlBpNqHXjq+eqaVUzrP/5QtEiT39ad8fJgb2Bgp&#10;UqaImR/9Q83oSTQi2kvA6alHN8EuTlgYIFymCJHpsQhGRyMkeDa0/H48WY9Yv4ueJaEoXoMODRrp&#10;KjcL8XUHISDSU83tEVy6axAMVVLUKnlAXDYRJlur0FBXgqbGSu6sjw1XLYW7DAUvnyEnOwuXFDnM&#10;PQf388sYrb+Md10X8c/QYQIjoVEjt/dGVxtIju3nuj/wbegYQfIcptquwFdyGY+u5SA/K48e2A3k&#10;Xb6DS6oleTEb185fRMmdXPS6crEevYDPycP4e0hd2wLVc/hn6ja+ThVhd6IW6wSOleEQloe7sZqO&#10;83U/1tJJTMSjiAe9aPMReHw8DgJxO4+7m/DWP+VGYsaxvikX+saq0DdaheRYNVT7MZlu4rn38jzV&#10;IECoVtduC+Ex0FVGCCUIxgjchEWL1EaL0M5lqKuIF1glhooIn4o6EsAVLaUFu/h5TylhtIS/LUYb&#10;IbFDwEqYVSQ4yn3qHKpGkOsbw0XWVVzpe4Iyz0OUex+i0v8ENYFnqOsgSHL7/l7+N/9DEClrJ0R2&#10;qMzOQA3a+rjPMQ/hnx5kpAYe5YcGS1HXXmIDYFRHsrad/0EI1vvqYBHKfQRI91O8qHyE5+UP8LT4&#10;Dp6V3EFBmUDyMYprnqLE9RQVHkUki+AheNaHSw1EG6Il8PF8NMdLERyoQGjQiZQKjPvHvUhMNCA1&#10;3YzxxXZMLWsWJQ1A6sTovCK8LYgO1VtXuma1UaQ0mHAjPNiITt7D3ekA4hN0jmYiSC/EML7Sj0nV&#10;P91M0egNb4wRHCex9GoGS1tsADZmMLs+RcgcQ3qV0LeUxNAijWDYP9XD/+KD19tswNja5SPUa4Ba&#10;DIMT6hYNoC1KTzvOB3pI6SIjbBQIo6NxNqIJjEwN8N7g/9v6YUwt8MFdpqe6phyvUQyO9rHh6kFf&#10;Ko4YxS2acKxrQPmPBAfCSbAzwvuFjUtLMzz0jOt9PsIjjeLs1SwErQE+hyq8HKNwxJx8oHifLdWl&#10;rSilQFL1/ErLFXGrIjCpNqDLImZVBCvNxNHeHuVvKGhsMFWzsNHXjFp3vdV90ywQKq6sHMuUBmoo&#10;B3OEoEOY0KCWJYLHwsISZtiwGmTwOyoxFKYnrALNVTV1eEmRFkiWlGuWHBW69qG8xkeI5H5VNRD0&#10;CJplLid6SCsl+GmmnUBLG4+r1wZ7jHPb8rrnKNaCSUXHLCrI/VCupgYHKZrqqmvg/ypKG0JLa8Tq&#10;/TUS3Jyi687ntXU+Wx8lUA4MqvwL4WAv6qiC7ZqzMU2BVt6lph9TPpJGYmoAkRo0jYYcGUpCE2hP&#10;jo1agxDnOYqxgR8ZHGZDwcZifgkDBOBmldZobkWUkJAgLCZVsJ3rrctM53RQ9fDU+NHYEChNQPsh&#10;OM+sVw6qBvTYTEDcPx2zjcjXe55vzewznObvJhSVIQQqB5H7oPxFizDujSJfMNvA3IoGHa1hWtC4&#10;tGIQNUmgUUM8rv8bZSOc1jlXfpoGNqg2oroOnfOtSKTOuQbRKMUikZomZClHcoH3v+qCLtJR4n8R&#10;bhdpG7vvsfnuo9nam3d0EN9ifv21AaIgUl3Z9Ta4ptNyI/0qY6WcyjEnl/X/X4hU16EZwW1xSQDC&#10;80KbpiOkPNh+Xr8OOkhNLa1o8LdQ+4N0OAjtdKBaeR+rjE0Xr12vZkJJDvKcO4X2NeDD7gluUyCp&#10;QUgGkoTIdYGrurIXHMhQZFf7M8vXujaCSHXVJ0cn6TAOo533T4COV3N7DE0NXWxX+/g+gjJfHa4U&#10;vMBxQuTtxy+R4P0zGW9FyZNryL54FheysnE+j+3htZsWUCm7dwbz/lx87LqA14GDBMXf8brld2wH&#10;DuBtqzN4RiZg3An+ip32A9huO0B4/A27rfvwQRCpz0NH8Sl+C8vhp/AU3sXd/MvW1p67kIu8/Js2&#10;KYHuAY2I9tQ1o9EbRIO3lZATpIPUYXVNWwMBi0SqjuK4ZkchrKwQEG10NoFJ10zlfhRxFETKBI/O&#10;4Kg5agsB/acopCJ1W6/WbZpAvddnOq8anS+wl8OnAX+6Z634908QqUikUyMyauV9mn1NhN4agmMp&#10;nhcU2+Cgl0WlePHiJe0FKivL+b0gtzFgI6ydQUGLBsDad91fGlUts3QXOrXq1tZMNoJI5zgJkvyN&#10;BhHJ9Fsd+zKhV98V+GmCBuWBqr6ouuqVBmEDtQiTikLqWDS1qoqHa7CS21W7F+GNWmRymPeiavTK&#10;0ryP+vfqy1oQIdDm5EV2CSQ7bWazwcGkAaRSCDRi3GxxDvs0uKVXo4JTjTR1vTYSIOtpXvQmGjCY&#10;DiI90UGx6DIbm4paZHKIMDmUbqMH6UdsoI4NYw26+mvRnXBAsjNebVCpbXfHuT5WywbLw530IBJ2&#10;8SYhQPrL6TkRfJqqUFdRjIZqnny/FwGvC9XVpWwUCpF79Tou0oM5czqLHo26qK9h0nsFu+0n8E9C&#10;EUNnZLUt1bWdKQNE+ztFD6nvFJajVxGpJqzczEfehTxkX7pOD+y6eUZZZ3Jx7UIWiu5eQtx9BVux&#10;bHzoP4Gvg39wu0e4neOE1EuEyZv4OvkYX6ZK8HW2Fp+nvHib9uJNqhabA9VY6C7FUGsBQnWP4K26&#10;z+NSEXXBH6El5rZ8QXVRazR0YoRQSQCKJ8oJ4B509bkJkdU0ejB9ilZqdLMLPQIkWixVhR5a/0gN&#10;BZc2opzSKopwuUFkW4ywFy6AL/Qc/kgBAVJTLVaga5DAOk54pfWm3YiNuCzHMZauRZi/17SJmmmn&#10;NqDu5Ceo8D5Gef1DlBEmq1soANymQFKDVwwiFYmMV6K1p8Jm3qlvK4GntRz1wSrUtpSh0luAcs8L&#10;65Ku1UjqNsEjtx98abUjawIvUeV/ibL6FyioeYxn5ffxvPQ+XpQSICufoNJTiJqmErNqH6HTV4Sq&#10;pkJCLkHX/wI1PL8egrKPcNxESJa1DVQRAHWM6qJXXqdGmzdjcimE2bUoJpZDZhrYMzTTYrmesTTv&#10;Q3X/j9GBGmslgNIZmu7EyEIvJlYHCI2EgO1JLO/Qo92iOG0SQtZk9L7WKVSbFP9NNjCEybltNp7r&#10;YxhcSGJgut+xqT5Caw+vdRe6kx283t1ITyUwPkNhIiCOT6k01jhe7aiLittYoUBuUTTerGJpg540&#10;38+vTnPJfdicwwa/t8z/nJxXEfIp7HzcwOauohEpzCxPIzU1jO6BHt4/YbSEW9EYbEJDgLDTSgdv&#10;oA8Ril+AotbY7IOngR6/10NHzYdAe6vlQka7nPxIzeRhpoaPDVO0i+sIiBq92D8wbLmAAiqXu8Gi&#10;ZyMjk/R0UzY128T4NNbXNPn0BwrZK1uv7jMVu25tDSJCIRomRGi0qfLk5tgICxwnCDgSU83fvEZI&#10;GWPDqCLamv1BEKnIYllFrc2SUl2rvEf+f71qATqmyGS5IpQ0RQw1u44ig+1tYeuqV/eNCvsKZgRz&#10;lhNEEVaEUA16T6yP8EvwCEURogceCVM4O1UrrdsgONGvhp/gO0RPXRCXcEZ+jwxLoAd4DGNmzuwj&#10;KiWi6NWiLdXwZUZjalozFUtWF9nMxKgl2asraIUgscj9WSHcvn21iX++fsU/f3/Fpze72FAjx+3q&#10;82VFLgSj6n4iJKr+oqaM1MAd5T99/vQBnz9/shxG5UKpodJ+WE3L799s/eQkIT41ZOdAsKR8KY3Y&#10;FnhqJp3xiWkME/TVBS5IUhe4YFI2T9MAF5W0URQsPbmXA6iZVCzKppHumsDcgUidczViMsu54nb/&#10;t0ikurITw/N8RuaobeqC/i9ELm29MXDcfPuB9omv39u0lAvrOxibXUUiPU1YShAgeb8ECP1t3QRJ&#10;Nno9vE5p7tvk/607m3C8sfH/GSJVEkomx0cwqXqRyqXTs6JyKErbaGgiEPkDBpKZovzKBRZEypES&#10;RKrh1vnQAAuDxB8QuUyIXHG6sumArC6qLJLuHTo/c8obFqjLljA5t2KDkxKEf3Vlt/OZbeN93BqK&#10;w1cfRas/hpaOEB32OuS/eI5T127gaWEl7zte454WPLuTg/NnTuDsxSycunQFudfu4OypM8g59TsC&#10;ReexGcrCq8DvNljmQ8t+/NVK07SHHYRIguJu+z68aduPN+1/YLudANnB14THjyEuA/sJnkfxIXYN&#10;a52PEKl5hAc3cnHh7DmcOnUBF7PzLU1EEx6op0K1Spv9HfCp4L1Xo51b0cxzmYHIeDyGocGElaGZ&#10;UbRR0S9FGgkzUxO8d+mMWeSQ4KdBNYKcOT5vmQE1Vtpnad6BLMEnQUvOnNarLqiiwir1ZBDJa2IO&#10;j0Z3a3t8XmV6bbPVdP8LIgmOT58XWW+FnOyCohIUFhVTH3l8vVE6x2MWUdxRLufuJjQ5v2BWo6QF&#10;rxpopxxDdS1Ln7Tf2lcNtHn1ahWa61pLG4mue1RwbDmOvB+4z4ryC6K1PpPvqePT76U/us8UiVTd&#10;y3qPB956r0UjBZHSRd2LmhhANkyo7O+No5taGAy2WeF3waRyISPRTvT2xuw8S8es1BIhXXmqKlu0&#10;b3w6hBEN6hj2G0DG+gk1cY8B5ECqmZ+FDCLTExGMTkb4PsKHJ8jv+dARq+MD6+INXGUW7q0hQAoi&#10;CSsEyH7CZTLpRZJA2tdTh+6ICx0EjkBTGZrqS+B1EzJcL+GufkmILIKvugxhnxvdbWwAm1worSpD&#10;/p17OJNzDecuqVRAHm7nXYDnWTbStZewG72Av5LHrSyPAd8YoVLRyEw3N+0bQfJD4hwW2q8jVH4T&#10;L+9dw/XLecjJyUZ2bh7ycq8h53w2Lp8/g6fXzyFQnIPZQB7e9Z0nSB7Gt8Ff8W1oH74M/Ya/Uofx&#10;dzqLQHkd/5m4iy/pu/g8fB0fBq/hVXc+pvx5iFfnwl+Yi9KHOXh4Mxd3b93ArTt3ce/xYzx68RQv&#10;Ch+zoXuBdkJWOFSMcLTKopAdPTVoJ0SGeiuhObbDtFB/KbpSlc781rTe4SoMjNYgNeHBsMrVCAgJ&#10;UeF4OYLdJWhVlDJeRuisIcR4MDjVQDhqxPC830yvlQ+ZyYlUrmSIUBiIlqGhTXmIz2kv4NY84JGX&#10;8EYLDdQCBMgQ/yeUqLa5v4PdlfB3lMHTUoxy9wubCrK05hlKap6itFZRTQHpU1TtlTaSuVpfWmSy&#10;yl+A0vpnKK59ihKCdqnrObfB7/h4P7RVoylSSxB2o6XLjba4Fw2RatS1lxEgi2mETMKo6m/WdRSi&#10;kces7vWOId5zw4JjDwHOb6PAZ9ejVp5nbr3TbHY9gqkV3ss2C49GmhMgVQ6JEBkfUwSSThIBcm5z&#10;1MBxaZse4Q692W0+tBt80BcJCpoje45AssiHd5kNLUFwapVAsTCE1FwSwwsEjpkEEmM9GJzssykQ&#10;JxcocgJIguP80igW9ZuZQYpenDDSRzGZwPQ84WB5Bmtby9jcXnNshx7o2w3sftg0e/N+E9vv1rH1&#10;ZsWKkAsqF9bVzT2L+U0KCrc7OjuCMe7f5AKFcHaUjXwKY9NjbKzj6CRIRnsItRTlKF939cTYkCcs&#10;GqVuZjVwWiqipeigBkJMTM7YIBvlFgqkRoYJTKMUWgLEOKFRI3PVfam8sZ2dHVsOawQ2gcGBxQ16&#10;r9y2BtTQ01VenLqRtVRkaorg4TSiS9bFrIihvi846+rW9ItdFvmrrK5DjdtnU/N5GttRx2V9UwR1&#10;jSGCZJvlS9ZancAgG/MQ2tg4qVsmoQT3YY3UdEZtKtleYu1AJM+P8p+4bypvM5zkuSIcThGMlEOp&#10;aOA693+a7ydps1yncjcLMxLnSTYsKiXiQJIaJYGIRl0qkqCogfKaVMRXNfls6jLaqzU2Hmz4kvFu&#10;W27xN5tsFHbWVvFua9NslwC4vbaC14SK7VUaX48mE+inkI8leX9yv2fS6h6bxV/vdq1rTJAqU/7c&#10;DoFSpTcEIOqS01y4Gm090NdrS81KYYMF9ooLC54UNdWIz03+v6Jsukaa41vdtYpCOuWLNh2QXFiF&#10;ZpEZIZAMjIwaSI3wfIzxvkmz0VIUVpG2DEBaUXnV/+T1/jkSGU8Mo3dAc6Nrusc59KcXMDC2QIeI&#10;ztHCOp9XQqQGjxAc13Y/mq3sfMDy9nvMbbxBenYFfSMzCEQSaAh2OxDZHrPubEFk/zCv0bxTqskg&#10;klCagUh1y2uQzdrW1v8BkRkTRGYAUq8FjplopEBSkK2BWYqcKydVgw98Lbz/aP5g2NJIQipNRCdM&#10;o/GtOgGPXdAux0kzNVl3Jq+ZyrQIIFU0WlFI69LmUiPg5wgLiioPp8aQUIoKz5tySaM9QzbAKsBG&#10;36f/blPuMq0uAr83Am9TE3XYhfxnz3Dm+i1o1p5lXrdEex0eXr+AC2dO4uTpszhxjiB5IQ+nT13E&#10;2eOH8Tj/EPprzuNd52l8ajuArwG2f4F9+EuFyAmQ78P78JYw+Vbw2P47diL72Q7T2vfjffAgvnQc&#10;x/u2M9hqy8Zm9B4SjQ/x8uFlZJ07jdycfOTm3UBJaY2lYvhV4qq2iYDTYhFJ1SK1mZUIaY3eBoKk&#10;n89xlOetD5oSUNAokJTp2VKEcIhw19/XQ2evl+co+WOktrp5MwNsBFqCRg20sZHZU3JsnPvUovO8&#10;Z22OdL6XA6TfZnIhBZAa3KNnRtULouEIAn4/XDW1KCutQGFxJQpLqmxZQKgsLi6Bu64WvXrGCbwC&#10;QIHg7ptXBMltG5Bmo6t5HykfXPeX5SZSlwS+gsGNdQcit7fXqasbBpObGyv8TPCr0eUEYHWBm0NM&#10;zVmYMYDUbzMwKdDUNoc0Cxm1PkQg1FSNHYRglSCS7qnU0ySPXceYHhzk8fUiSmdf38nUiezhOuVv&#10;a0rT9Mgg95V6t8i2yqZkVCH1WexLCxJpynfsH/CTOt0IEfbiiSaDRkUbk8NBJFIBNkZ+3sD08jtr&#10;4QtUwK1IkbfABkTUBYrQEi5HqLsKke5qNj7ViPcSJjsr0d1RabmPbf5iBLxF8NcXwu/hUtZISPHz&#10;s2blR1ahr5uQE29Ge0cjarwu3H/+Audy83GOHkxOHm/CSxdwLfskiu5eRH/ddWyEc/EpfhZfU6fx&#10;deQQvo39QsgjQMoElCrbM3wUfw3ypo7dRLzuFsqeEEbzzyMv+xxh8hLy8i4jLysXeWfP42F+NpqL&#10;b2IqQE8qch5vYofwuW8/vvTvx1dZ4g+C5WEC5lHr+v48yM+Th/Cx9zDeRo5jrekUBstPwXXvGB7l&#10;HMaFo7/j5NGjOHbsFA4dPYGjxw7jct55FBXchpvQ5fWXUARUM1MlbUqh6RPr2l/AGy6AN/ICLb2F&#10;aEsUI5Isg/IpY0OVFN0a9CSrEe2vRGe/A5/BqPIiqxAbdCMx6nTraoBTcroJQypGPud3TDA567MB&#10;NopOdnE7GqjjC2k0NP+34yV83cVoJowG+ssN1Pw95dwPjUCvgK+D61q5n7z21Z4CFJY9QmH5YxRV&#10;PSEQqhv6GaoanqHa/xw1LS+c0jx+vm9+YZFIF++TmhZaoBhu3hMemjtQivqgzoGLkNqAUF+jAWSw&#10;14vm7jruk+orlhBAeb/5Fc3UtIqFVjapKabBQJoS0Y0oITI+Rqdl2s9jb0V6PojRuSDGuFRR9XGa&#10;lqlZRR99hGgvIdptMzNpZqUBOkrjqj6wOkwoG6GpG3kcY5q7enyA4J7E+AzXE9Sm5mkLBILxPkJj&#10;HEMTCcthHJ+n56rlXArTgsY1AuLKBBZX6EHTZhdGDSjHua0pQunaxgJWVAdscwmvdyga9Fhlu+82&#10;8f7jthUbf71Dj3R71Uyvt3fX7HOB5foOxYOwqy525U7OLk/YPs8ssfEWTE7x//jgqwajjX6maAgY&#10;+xMDNhpR3XFxvk4S8tJs6NXdrM+UZC2gVIRQts3GV3UCtVxbXYfqBU7xcxXslVAp8qSlcv7i9FqV&#10;xJ3mtgRkacKG6g6Oqwgz4VODXaYmZmyAixK7lROkXEWJqUBOkU2BpAC2L5FCcyAMTW/X2t6N5mAX&#10;GpvZWAY0yCfK5ycMLz9vCkadYuqxPh4PwVC5fxoFyYZBjYYiFGpM5O2rIVGxc4GkuoaUrL5KcN5S&#10;TppGORMalinwq9ynNYq9EuBn2JCP0nMfVmSTSyXDq6FXxMiElY3Ux7c7+Pb5Az7svsb7nU18/bCL&#10;D2+28FazDc2MY5HXQjlSo4T6xakRrHDd+FDCYHGLECM4FDD2hEOIR8JYnZ3h9yYMGNfZKCwQxqbZ&#10;yC0QzgSXgkjlWCkqI1hVZHNkUN3dXdbgKeqp+XotarP3mbrnBJxar+LGanjVJWZT8PF/FFEdGRmx&#10;dIPVNdWjI2zRVtdfWURSM8tkioKr5qAKg49OTluXoLqz9fsJweNeLqSWDkRO8t4jdKqkCoEqFlcx&#10;cQJRcoqaNYPe1Cz60nNITixheJYODOFvdmMbs4S/hVdvaLt8vUNH8BVGF9b4zM1RD8fQHNY0mA5E&#10;NvAe8KswfnfCCt079TZXMbO8YTmWAsmfR2db2R+ed8H3z5FIvVbjrgigclnlKBlYG1yrkgDvaR6P&#10;itorSt8R1SCwCFSZQKWuVOaqSbM47RXe133ZTqjUIChFswWScqAEAoos6T836UhYNFIQucrXXC4v&#10;8J5QdJjOWiyWgGaG8jYEbZ7uancLqur8qHB76cDXosLlQVWND9XlTXBVNKGqqhovyopx+dFjZN26&#10;h5r6NqzwvIbry3Aj5wSh8ShOEyLPnMmyXr7z53Nw6sRxnDu6D6V3j2DOdx5vA0fwWaO1CZGaV3uX&#10;EPlGANnxKz4QIj+E9hMiuY4Q+Tb0Oz62H8G38BnC5nlshy7hVew2ZjqfobLgKq5kn8e1/Bu4cuU2&#10;iktcCPOcBAjcrpoGeNx+1NFUwN7n03SCjWjwUv9bm6kl3UjxGRFA6jlTJExL3c+CPDlH6maWqa6j&#10;HCM5SnqttBGLKEoD+KzLnHJWyifsIUx1O+k88T7qDGGUvxUsJQf6LAdSz4+BpCKdqin5AyKb4Xa5&#10;UV5GgCyusDQa9ZgUFZfz2Nieud0GXoqEKn/zDWHwPQFS83fvvtmmnqrkleOwydl2Is1OV7xyNtXl&#10;LoB8o3ZgdwvbBEmtUx1R9R7YSGveOxpd/TNEZkDSoq28pzWwTc+geh/64nGbmlQAmejrt+7sUQK0&#10;ZtWZVDSXOjCYiP8Yed7dze/29PA44ujXedX5kFaMJHk+CZMT1EBNzchrsW9iQiNuwmwM2LD2B3gy&#10;uRzQAJI2ikQHH5aIDbCJESrDGpQQqYE/VGn1ERsEAQSKWgGBRtO2lvABKqIXRBBpeEFApBEqmr3P&#10;EWwoQKipEBHCQFeQMNRegRi3E+Ey2lmFLsJAd28FQZUQNNyMaLyVD6EfL8tKkH3lMs5dOo+cKwS+&#10;K9nIzc1GPoHyxd1rSHtu403kKr4O5+Lz2El8HCfoTe/Dd5nlSNJGDuA/Q0fw18B5vO65jiHfDdQ8&#10;z8Xd/HP0jgiTV67gcu4NZF/IRx4fpodXL8NTcA2J2mtIVp/BlPsEVr3HsdNyDJ8jR/Gfvj/xz+A+&#10;fEvyP4Z/wffBX/FPP+G1Zz/+iR7Ex+ARzNQcRaToBAqu/4mcM7/i2GHasUM4deoYcrMv4Nnj23BV&#10;FaCBMO4lRHrayqxQeZHrAQpqbuOl6xYKa2+ivIkCEHxMoHwOX7QALV3FaLdBNBUGj62RKrQQsloj&#10;1fRMaxGJy1wUZw8GxunJDdejK8X3Gsk97jGATM420ARbGtFN6O8poQPAaxYqQGOE+xQlUEYIfKEX&#10;cIcFayXwhEpQ20z48xLiagtQXvkMxWWPUVL51KKQlR5+v0kz8RSjvq2Yx+PMJ17bSuBTdJOvNTVk&#10;I2HXG9ac2uWOBUvhbuH3eR/5eQytsTqz5midRSVVwNvdWknwLCeIlqK6pYTLYoPKulAZajvoiMTp&#10;gIy4CJEESZslp44NUgNh2kfQrkX3QB16h7yE70bEh2VNViYpMR5AWKPt++oIkUo1CGJwsgtDkz1I&#10;TSg/kd4XgW94YoDwyIdmZQpLazOYXRrD5FwmV5GAwvfzS+NYWJ3E8saMRQnN+FoQucLXG9uL2Nql&#10;QOwsYe014YSmGWk2Xi1gfXMRm6+XCY8bZprmcFO10F6v/oBK2TbtlaKU/EzQubwxj7lVgsUK92Nl&#10;DIsbU/a/6vKeXRKwThM0d2yGE5XQERwqcqI8vonxGXrhyotL28AMje4VfBlY8nuKUGrQi4pYf3j/&#10;0YpNa/nl02d819R/nz/j7c62zViQycPZ3nZKTMiUC6golEpmTBJO52bnDRCVl6XC1OkRRQMU0dMU&#10;X1P0ank8argpjiqMPUnIHB9T471gIBlV4fRoPxvSLvha2GATJN2NbWYqNG0FzlXXsseJ/AgiM7l5&#10;GaHNRCMktlYTcElThlF8CVALigRwf7VcpqBvcn/e8ji+vH+LjxT+3U1emw02CJvreKWk9fExDPXF&#10;McX/UNTxPY99e2OZADqLFUWWJ0YwNtiHufFh7Kwv4SOv27f323i7uUwITGF+nAIugFSjQWiZZaM4&#10;xQZvcZrQwm2mKdpzE2O2D6/XCJkrSwaO+m/NW6vf7HJfvn9+bxHOGf6PbHl2kvA7zeMY43YI0oke&#10;JHqiXPZikdC6qVI23L+5SZ4XNsyK8EwqwsPfCbIF16rZ6Qz+mCdIqj7dK4PI5VXCF4FsTqOOpwl7&#10;6SmLRKrAtgORvK8mFGGesChIJgopU/RZeZiKRCpFIhLtI1jRYinaCPUsjY74CMJ9aXQm0ugmBPaO&#10;TKB/TPVC55GaWSRgziOenqHjO04NHIQ/rFHZcRudrSikzRVPOAl29VtZK4HkCH87yt9O0mGZWly1&#10;fMKMzdIEcRrA8r9BZKYsk7rodT8pX1hpHzINOtCMK40tmiUnyPtQUyy22BSLNfWEPE8LrRkuQp+t&#10;U/kpX6vl36ouYXpU50ddrv+FSDMCZAYil+jICCJThEgNuvI2BlFZpcFfLoKLG0XlXFZU42V5JYor&#10;a1BWUYeK4nrUlHlRXlGJ5yWFyHvwEHn3HxNuu7DEZ8lf9RL5Fw7j1MkjhMgzuHj6Is6dPI9z5y4S&#10;Jk/h5OHfcPPiAXQUnsZO4CzeB36x+bTftO8jGMo0iOYgPgd/wSeuex3mus5frGv7Y9tx/B0+j8/t&#10;F7HTloXtruuY7XyI6pdXkHfxFM6fuUh4zUbBiwp0RnrQqikHeZ6UE+klGGvqQK9XA/S85IdGhDva&#10;yCV7I5B5bypXUM+rpolUOogcJ0XUFY1M8nvDg3T0aQLJH/Ne67lS9J73oExAqe8oKq+i4iprpry/&#10;bsJVjM6v4E9RzczobIGTQFKjsw0iI9SalgCh14MKnvvCogo779VKp6kkWPJaqM6lpkfUoCjlQFrZ&#10;HpsicBs7mvFogxDJZ2lVDisdNd0DAkNpkgOQmwaQ76gX72m7b1/Zus3NVf6G9wUBUb/RYCunC5zn&#10;heBo+Z80abFKR+k+FkjqObQSPgTHwaQmFZD+pjFBx39KgM3zNKpeGcJiTOlNdGA125WqdsQIlQJ5&#10;QfcQnV/leU5Ru+anhqknmsd8FPsS/W2k0xazxEAIqZEo0mMxNjQ9FIU4UmNRDKRC6EkQ7Hq9Thd2&#10;dy3aNECmqwZNHZXwCibZuHvZuHt9hWhoLEAToTFIaGz3F6KTYNnDBr+/s8JK+vR3VSLO17FIBboI&#10;QV3dhMk4vxsnaCZK6GG6EY43I9DRzItTgdu3ryEv7xyyc88i53I2Ll+7gawrd3D18jWU3MpGvDQX&#10;a535eDuomWb+JEQS5mb24T8TTgHxf6Z+xz/jh/A1eQwfE1l4E7+GlOcKap9dwp38C8jJzkF2zjVc&#10;uXoflzXLzYVs3L2chYpHV1F25xxq7p6G78EpdBecxLzruIHkP0lCY4rbHuZ/pX7je75O0PppPb/h&#10;r/aDWPMdQU/lEZQ+OIgrWb/i+NFfcPjw78i+RIh8dAelJU8smlfD86RSN4qwVTQ9R6X/KSqbH9Me&#10;wdX+BN7oc/i7X8LfVQB/tNDm8Q50qyxSOYLRaoP6AAGsO0FASvE69dfz+lTTI3fSDDRIR9CpEdqJ&#10;SUXrXNZNHh0kfMVL0N71khD5Av5OQir/p4nmDmk/HqPC9wSVvucopzNQXP0YhWUPUVD8AM8K7uLR&#10;05t4WfqIAvYUFXUFqPXz+hMKvcqVJETWBQmkhDxPG6E0VEgI5j73cH96a9Da40Kw12Wz/aiUj+Cz&#10;LqhakWWoa9X7CjR2VKPKV0IrJTQKPlXr0WNlelpiDQj2e+HvqUazzctd7Ux/OOwhRHrQ0U9np7Oc&#10;DRTvLwJ1YtSZeak/3YK+kWYkx+kkzSjy2IvRhRjSmvd9lvA4RS92rAvJUTpXE31IpikoY30GjGuv&#10;KAqvKWBr41imbW7P8cGfwuLyBOYXxmljWFqdwvoWG3kC4iZBcWVzzqYwXN2cN5jUcm2b4PiaHqPy&#10;ILf54HO5xvWbXCeY3HxFaCBICigFjVt74LhOABE8rm3wtwSWlU0K6ha90pVhTMzTOyRMCiQzEDmz&#10;MMnGroONtUbWxfeiQeOWA6i5lgWTyoVTZGV2lqLERnVZXZhmKtUiQdokQH4wAZwYdUYGKhH83fYb&#10;vHuzYyKpPCVFB2xJwZJ4qmsuM/IwQU+/uzOKMQrX5iohWV74/JJ11alxcHK/VPR6hI1Bv4GnRRKH&#10;KHBTc9zvWQLLtBU9b7YSQ52EyDCqXD54mtqtxmNzWycbA3rNA5qBx4l8CWgEM4LHTDePup6t24de&#10;vXUPEdqWuO+K+m0RIrYpvrs85g883q/v3mNbgx14HlZneQ1pu2sb+Pr+Hf5+/x6fCNEzhLDpMTZW&#10;BLapkUFMU5BnKbILGgxAW54cwQo99ulUAgtjQ1ib5n1E216atvXDhLskG69xNlbKeRQ4StS11PuV&#10;uRms8nwKHAWQ2j8t19iAOLA7j9eri9ggvM5T0Gf1vzwemfZL9eky+6cGQDleqru3PE9nSN/ZG5Cg&#10;qIlKpGieaE0/KYBc4bFrvmYVulaBcpUEsqLhhEhdk+TQqA0YURH5tGDLch8JptyG8rG0NIjkPSFH&#10;Ip0etdQIReSCIc1yFIUvGENjWxy+tl40tMVsgEw9r7E3GOH7qM2L7gvRcWiP2nSXdf4O1LWE4ZET&#10;4dcyTEec94Oi0lx6NSCK37XpPgmUKj6uQvLRviR6eW/00znS1ITK41QunBpiORaK3AjmfkAkz7nq&#10;faocSoJOlbr3vA1NqCU81NTSXB5Ls1AergZ8lVXXO1blta7j4krV+XSjVK8raqGR/hU19VA9VRXw&#10;H0zpHlXqiCJI1ApFwfcgUhFxJwK+wEZ+ko3+CIGH56chYCWfCksILyU11OIablsF6qu4rEaZBp8V&#10;u1FZ5kFZZTWel5bi4o1byL//CO08H8uEfFfRI1w48RtOHjuMCwTHnNOXcPH4OULlKZw6QztxFOfY&#10;ThX9/0j7z69EtrbtF+6VOke17Zxzm3OOgIgoooiiiKIooiiKOeecuu20Vv+1xz6OSbuu67n38457&#10;7PF+OMcsiqKqqDDnb57x1WXMO+7hsD2R/3Gv43fstl/Gdvs17HkvG7BUkM02v9sRSHLdsTcJX32P&#10;8cn7BAdegmTgBZa60+CqeIXXj+8i+VYKbly/i6IijkXBiPGZrre7CIxegqQHjc4WNDUSth0NhMt6&#10;o4kMD/YZiJQfpMpDqr8xgTWcAKrvkFlbsCdoFPBJYzgioORnmaEV8SyZ5zMo7fscn0dpFpXzMRhI&#10;gJICCeXbeq55k3Ulsb//mLMFktLU9fUkIrRdDU2w1tbBbm+mJDSp9jolSue41NKGQUKpfru+OP8r&#10;ZU8iqnx7Y9O4L6wsJ/pXSUKrmHgWzzWRu3vKTbqFIwLk/sE238ONREDQr+fTuFhwAnSuhRQ8msk8&#10;j6FJvJKOG5BcWuaznLDyqD+Msw/XxEgadrn1yHoxo4o1vHaD7Ie6O3287onAJuPL3tmFTl8H/LKO&#10;cDIaYz82x35rZY5jIEX/70JLmxWe9jr4/E70ESijMcFjhDKM8ckhjIz3IxTxIaBqGgMuhEZ4YxXJ&#10;OuZCMOJEu4+DuJsDvKMUDfZiOOuK0OQohpeDf7e3Cv2ExBBBZ7DPivCAlbMwq9E4+vzlaGsvQ5Or&#10;DC5PCZr86XAF0+AZLDTRwz2DhKHuFrQ1VcJSnoWMNw/x7H4ynj15jmcv3uHhyzd48vI1XvNz0fvX&#10;aK98j0XfB5xFnhHs7uDnOMFx6nf8M/4bfsT/xDdB5PhN/D2ehL+jd/Cp5yrWW5PhKXiE3NePcf/J&#10;fSQ/f4a7L17i7sMnePLgEd48e4ZXL5/h+bMHePYoCenPb8GRfQsztjtQbqyffb/j5xCPM/wHvo9d&#10;wI8JQquCe4YIlcG/8LP7Mk5cv2PKchGOnOv4+OQaUm/dwL2kZLx7/QhFBa/YKXzgDDWXs2lCVmcZ&#10;4ajamGaD4w4EorXwDRCqCda9Q2VG/FzuCleYFEHtCnaR2dlEccuPkhClajVhB7oH1Tagx6QQsqNn&#10;qI6AacfgmA39IzX8XIFu7s8bLCZkFhnRchuB0tVVgEZfPgGwCHZPPixNeaisyyFEZpso6tySj8gu&#10;SkheSQbXZaPcks9tClFVT/h0FsDWUoyGjlIDkW7CYwtBVtLWJ19P+VZaTYlEpTFSvW2nvwL1vkRE&#10;t61NUoo6gqXNw8kJJyrugJ2iEpNO7qOF1yWRRqcz0kp4bOS14LM45Ejk8eQkpHPIzmukBO9WdA/b&#10;ERp3YXjaS0hsN+U8o1OdmJgjOM6ws5iJYH5tErMrE4iMER4nQljenMTGHmeHG5MEtymsKrBmcRgL&#10;y+wYtgiQu1NY24wTIMf5eRabO/MESJmPIxjj7ye5T/lArm4QkhSQw+W5RQ7wPEZiHQcQLs8tS5NJ&#10;WeJMmRB6LufrpfkUiEprKX9IicBTACooXeR5za+OYWaJoLBI+OA+F1bZUc5GObirlv0kB00OoOoA&#10;OcMeGArzHdd5rHKW+8l0RvJLVMe2oYGMALVPgFL5vC+qzHFwiOPDIyNa1neSo8NDnBKmFC0o7YAS&#10;z6qzPi8VpqCBjdVl9PcGjKhTNv6CmwQTirbXYDBH0JD2TAOCfp8wOfG/sNNXahVpa0aioxgaGeX/&#10;IYQQLPvCUWMitDrYkbPjdnLwUaCPgl5M3efhhP+lfq8Z/rlzvTpbI6vSaEjmsLcpQGOHODtuYHKZ&#10;A+0agfpoYx//nP7Aweo+9la2sTm7ipX4POai45gIh7HAmf2pSootcBIxRdgloMUIhLHBICYjA1gk&#10;vK0T6ubZ6S6MDmGZ92CVMLfI5ZmhfsxS9N0Mr1U0xM+xUWwJaDTY8RoscbCb432K8Vjz4zy3qWmM&#10;DYQRDvQSTuPYIGCMcsCL9HSbY87yeHPyG5PfEkFS8DgY9BtNjMzZZsDlsok8pYwRKod57MgYr5fM&#10;zAQr00ZjGB4bN9pFBY9okqF63zK/HR4QqncPTaUVtfpO98b4lBEelUNO/mjav+6jItF1T2fZagKi&#10;CNAhmbIJkR2EfjfhX1pl1buuV3oatqp7LR9XafFkrq3hIG2kzmWkloO11kvTJ42flcvS8lm4jRLO&#10;n0sNt6upd3E7bdvMbVyoc7pMFHUXwUGTFEWtK+G9zIjn/mR6lo2PJJ8ZuTqMEyIHQmF4PT7U1TWh&#10;iqBWLvNlhfKSOlBR04iKahehTdJEaTQgWWWkARXaXrDH31TX2tHo4sAcGDCR/dJGSkMvs7U08WvL&#10;bPk+KrBmVRMwgoWum7RHge6gMfUq2Kyixsbj2AmvhNYaZUloMom6bVZlTbCjmiBT1eRFHgHz+YcM&#10;pOdkYSzSjamwDxV5HzkGXcadW7eQmnQfj24+xKM7j3An6S6u3LmNGynJuHHzEp4n/QFf6V3s+q7j&#10;pPMSgfE+fgRf4iRwB5ttv+G48wIBMxFks+tVScTL2OtKxZHvDWHyLY49hEjPPWz7XiJQ/Rwfnz7A&#10;7RvJuJNyH5m5BZxE9CCglEx8BpTmSkE2Pp/SgXWgvd2Lbr/KBxJaNDkTtCzOmPJ/qputVD9GIymr&#10;gu6d/PNWF8z356LoZq3T7/T96jL7AWngZwlQnORFwn0EyE7CY4+pPNPLZzLUn6glP8gJx3AkitgY&#10;4ZHvVDyufLME/6EgIbIbXR0+tDZ50MDnwW5rRKN8OV1tcDe1wOVsRpu7BUFOmgWy0vTN8x1Y/mUJ&#10;UZWuKX7WZC3G91Hae6PBl+Z+VpO5xLOovtGUQSRQKj+mUvcYLaQ01JRFitJESRO5tsLxR9dFAKr+&#10;lQApFyQl/pe2U0oB+bnPzfN95jFUMUzuTcqnOctrK82i+mwFMckf0s3zdxCS7fWEYvaxdpNtw43+&#10;/n7zTssnUuUYdzcTPtsX3G21nBHWos1Xx5m8i4NNBzvsAEbG+o1Eor0IDQkiPegNtyI07EH/sBvd&#10;IQ7W3VYeUBHWpbDW5FMK4CRItjVXottHeOypI/E7eMMaeFMaEOKg7u+tRqtqSHuK0NBSALurAA0E&#10;FSch0hlIR0NnDtyEqWCwCeM87nh/PYaV5qX8PbLepOLV4/t4SnB8/EKpCdLwikD5+vFj5Ly+D08F&#10;Zz6db3Ay+Bjfh2/j58QVmETk0wTJyd/xbeIPQiThb+KaMW+f9t/FTONLNBU+Q9rLZNy/dxup9+7j&#10;oZKTP6Dce4zXT1/gNeFSebUeJl3C29QLsKRfwYTlDg49t/AzcBU/Q9JGyrR9AV+jPM7IRfwT4XEU&#10;Pd73B774LmLVeRM9pbdR8voWXt+7hpdPCaXpT1BU/AZ1DbkmOlspaAKC8zhv2LSbrdNUipHGsDNU&#10;hm7CYzBag95RC/xRC3zDlCGLqYCjEoISlR2UyNcvoMos0SZj2g4O1xP86020tyDU21uMlkAhf1OE&#10;tv5iQlkpuiIE1EgFQawc3v5SePpK4fTJHF2AWqONzEOZNReF1VkoJEwWSitZlYWS6myjpZSUW7NR&#10;ac9BLcHTxvvr9BUT/Dhh6KviPqtMZLcnWEVRqzyQVZTqf0HSpPNhq/XKD+nw8XNXFRr9NSbIRjDp&#10;DbkIiR4CohvewSZ4+Xy1DdSjtb8Onn4b19WhZzRRNScy5cHAuBsDMRdMHXhOgIZihMjJTozPEiKn&#10;BxGOBs1kaY5AKLgT8M0vcfAlkJ183sLewTJ29ggWx+s4OeVLfcCXfHvOiNav6jfcXkEzW4RJba92&#10;hVC5RmAUZErM8uYMNgh/579ZWZ8xkLi+IyicxxI/y2y+ssGOUabu3aWE1pLL53K+Tibyg5MVHJ6u&#10;4OjTOts1HJ5wJnrA2Sr3MzUzhp5gFwf5iOm8VPJqiYPVxtYmZ7Z7Rna3dwgECSiUxlHg+PXsi2nP&#10;Pp/hx7fv+P7tm1nWNoJMAWcCOpV+YsuYiQR+SlGhzl0zbolAUsBozIXs8FT/VSKg0W+ktTxSEAjP&#10;Td+rvqyiVpfmNbtWaUJ1qsopOYPxiSljblcC9GYPB+LeEPulEZMSRAOsBnqBQXxcHeOMmXFLq6lO&#10;b2aK95Md9woHEcHj1voCtgiSmyszhEf5IRJyBwJGc7jPTvFAaVZmF7Ecn8XOAjvvSQ5ecyvYIFRN&#10;DYYxQXibJJBHujsQC3GgG+zB+EAv217EI/1YGCdAzkxga36K+4kTOCOYJTCuTfN54uBwqlQf/M/z&#10;HKTWOIDsEuiP2eF/5fX9dnTEz4RrgtnM6CjhccpokKajUawQar4c7uNkZxMHvPY/v37G2f6WAdkV&#10;7nuFg8LcBAGaA8LkWAQTPGZ0aMDcG5nxJBp0pK2QtkNRoqonHV9Y5IRqgZMpVUCaNdHXCqJRlZel&#10;tU1Tum91fZvPzgYH9ESS9smpOfbRqljUyWes1/hNheVPFhk0JsYZDpLnWqD/CZHKV9jm6TRAVU8x&#10;ieQVcW9Mv14DiwKxiloHymsk9f9Hq/UVNQQ0tgK1Sq3T99V2lFXXG5EWUCItYEmlNHc1hD0r6htc&#10;JvedzOrSnJpnTC4IfPYkMpUacyknH3o+FbWqUngJiHSimvsTFJZX2rg/HZPnUc1zlRDoBHU6H52X&#10;8qlW6xwFfDV1sNRxMHYLIvtNkIw05pokKe2UJmMm0GaesrCApTkdf8po7yPhIUJVr8mraCekWAnH&#10;VoKLzemBzaFk/+1msG/mQK8IcUdrO+wdQZTyOr5My0ReUSFm44N8br0oyniDpOsXcfuW/CLvIeX6&#10;XSRTrt9OxkWC5bWkO4TIq0i98gcKnl7GjCMJp923cOpXexvH/qvY7/gTXwMXceaXX2Qi1c+u7wYO&#10;/I9w6HuLvdbXOHDf4/go38gXCNtecXx+iKQbd3A7KQXZeYV8ZobIBBPo7xviuxvhcxHl86PsB0Pm&#10;OYqOKFUW32c+z4JIAaBgUGluTJ1puXZsrJnlRPocAo3S4ewIuhKiZYl8EiXKu6hoaQGl6nFHhtiH&#10;9AcJkz2mBny3P8hnU6ULZQ1RMKACIHkOhMj4ON8lvtshQmd3ZxcZx4vG+mbYCJENvBfK4aq0Zo2c&#10;qLhdLvgJmmHuW5pRvX/KyKB+yPhkavJGwBzihF7BjPJHV4DPCI+noB6Ttofv6flkRs+jKddIEJXv&#10;8qICrpbYP/IZ/d8gckNprAiSJpCHz5jcVFStZpoT95k5WQiifDcjGOMkeIAQ6fcnUiy5mlvR2OQ2&#10;WTLqHU5TGGFgIPSrj2e/zmMpEbpcai54CHuSNp8NHX4HO+dmBAe8GFTpNQ6ukuHRPs5OexAe4ewg&#10;7EFXTwM7Dys8hE+7tRi22kLUUZrqS9HeUk2AtKK/x4HwQCMfCEqkCQMRJ4JhOzr7LPAQGFy+Mjg7&#10;CJId+ajvyEaDPxPNvblo7ipCi7ccAwEHFqNeLA9YsEHomerIhafqFYoznuDNs4d48ugFnr9Mx5MX&#10;H9m+w6tnT5Hx6j6seY8Rc73G4cALfB1JMRVsTKT2ebCNkT/xD2FSkd1HoUeYa32GjtJHKHqdjBf3&#10;knA/ORX3U5/g0YMXhNbXeH7/qdFMPrzPF+72Jdy7eQH5z26gp+gethy38bePsCpgHP4DP0YIkWN8&#10;yWJ/4cvIL5N3iIApp2TnXxguvw575k3kf0hBxseHyM19xo4m25ij/UNNhELOZIYa4eX18g43oClA&#10;uOoqQbNyQPZXomOQ8EUY84Rq0B6xwdVTbTR4Vo9S6ZSjsbMKrb1WdPxKKRRQHkRpJ6MEyJiEk4VI&#10;NdoJpZ5QCWG0irBag8FpKwZn6kwuy+CUFd2jNYSzSjg6i2D1yrRdYEztlc58lNpzUWrLNdHVpTaC&#10;I5cruS4RkV1A6OR9lWa1uxzNBEhJS7Aicd59qkJTYcRDoBQoykdSGkilBNL/VRBPSx8Bs4fQyfuv&#10;bQSZjX6C6IDdJAgPjrchMNoC/0gzOvl8tYdVdrGeYOlAT9SFoal2xBb8iE77jMRmuhCb7UY07sPA&#10;MH9P+AwOuDG/HDXQOD03wtlgxEROT0yG+bKNYm+fgHa4zo5KgwwHe3ZUJ0eqZUqw3OZMUeZkwpqg&#10;cGeXoEFwXN/gzJewuMl12wTMZYKlwHF7R+bqBbOd1m9szvK7KXYIMo3PGpO2/CNl1tZnQaBEn9c2&#10;eXxCpdZrWdspPdDe4RqOTjdw/Jkd5THBhPtdF5DKhL7BQWmVQDA9hlFCzJCqMIxGCAKE4ZNDU2tZ&#10;Dt4CRAHj59NPphU0SgSN0j6ecjuJAFLAKW2liSZd3zCdlUBRs2b5/EjzqBmtfJTU2UjbeELo+fLp&#10;BMcHe2ZbdY7aTr+RZlLmVYGGUkUc7hGI+J0g8rz2tCBS5peEyX3BaBmVNLu3fwBhQqQcxWViV6Sh&#10;fJaC3V0msETmJ/n9KQpaDuDy31mZm8DafBwbi9PYWZ3D4eYiPu8tE9zWCXDsEAWXhLtNnuOqAn6i&#10;YxSC/vgkDhaXcEhZ0YAQCXHdCLZmY9hbnMTscD9i/X7MRwewPjVG+CTwcZDaFrSyo5bG8ievwT+f&#10;CenS8vK6f9rdJQAe4mxPcoLPu0fYW93A0uQM5gnCq/y/O8sEfg4Un/d2+R2PTUjcW+XAQmAc6Q9g&#10;dCCIKYLiIv+jgnSkjVSgjjSqAvNYZMBcC5n3NJBNjo8ZyJOP0wgHDaUZCQ3LxDvOiVUiKbYkEps0&#10;0dfKRTi/sol1RTVv7WN9+4ATnC0ToT1OiFRC4lqLFAluMxjLgV/H0ARB5sNzkQlxaiJuIFKDsypi&#10;uJXEnoNvrc2NamtCaupaTSJ5wViJksirlniFIJBAKKkiHP4PKa+yGyn7tc35tiVcJ9E2JdxPaYXV&#10;aO9UWandVDOSz+wEAYXnx2slLZHxmeVALdFkRtrUEQ70esaUvN5BALVYEmBYY2lAjfzgbC7U1jUT&#10;EKUNdcNqbzHa0TpHC0UtQaO+0aTFciiFjaedENmHoWFOXjgx+p8QaUCSy4kE1FPGd214eBhKnC83&#10;AAXxqHypr2fQVFry+sNshwwE9QX7jT9wD0HdPxJnf9qDN5nZKC4rxUwshGCbHWkvH+HWlT+RlJSE&#10;5OQHuJv0AHdupeLGnXv46/ptXLx5DddvXsetv67h6bVLaC1MxlbnfRz2XiEoXsCnwJ/43nMVP4O3&#10;8Y//prHIHfqu4iBwD58H3uBzMAMH3rc48NzHiY8SeIl442sUvU1FEvd38+YtZOcWQHX4VSpQmj+l&#10;0VJKMGVmkIwQvJRVQQAnTeDkpPoITgT5jCuwRm4z6keW2H+c+0meJyJX/ekD9iPqSw73t83n82Wt&#10;l2ZP22o/iuTWc9ulYJlWrzGvK5G/0nyZGtjhAW7D8WCCIPg/IFLVaRz2JlisDbzfjbDz2bDVN8BW&#10;50BTUxN6lNKMoChLi3yt5ZYi0fswxXfEBOnxfVEpwfCwfNEHDaQp0lxwG2NffZ7WSOeq/jSRD3OK&#10;z+useXdVvnB+fvL/L4g810RO8FoPsZ9QYGTHrzyRip6XCCiVqi0SGTKTK5O2iNfxWCUoeU0vtLRX&#10;o7WjhiBpgbfLji5V1CBECh5Hxwc4AClyqRudfjda+RA2uy1wNlWjzl7GF6oI9YTIRnspybwKgS6b&#10;gcdgTz2CvWxDDegJ2eHvsxlNm48A2RHicfpqCRFVaOougTOQB2t7GkElAwocafGXo9VTjl5vDWaC&#10;dTgYseAwUoytvgwsdH1Ar/0dSjMf4s3jB6Ym5+OXH/H4dRqePH/Pzy+Q/uoZbCpn2PwBh+E3+DFx&#10;l9B4GT9nLuCfKcKcqtsIJKf+wveJqzgbv4mjobvY8DxCX8UDFL+7i2f37yAlNRX3HkgD+QpP7z/H&#10;40dP8eDxE9y8m4Ir168h9fodfLh3B+7cZEzU3MRJ200TVCNg/DnC48Qu4GzsAj5z2YDkECXwGw7d&#10;lzFbdxv+yvuwlzxFWdErlJR+ZGeXjQpbESGtHFWuSpQ5y1BiLzD5FAtr0lBqyTARz45fSbxrW4pR&#10;6ylFVWMRSrhNUW0WKhz6nqClaGOClCqxhCY8BMgGY9btUNqgcDXbSoJXFbepRu94LQbm7IgsOTG0&#10;2IDQnAO9k3XoGFGpwTLYu4ph8RbxWIWoaS1CdUshKgWT8t1s4eemfNS48nhuisQu4vFLCHsCxwqC&#10;Y6XRlBpw7Ck31XFUAadNJngtD1SbkoYm2MZoIQnB3RVcJ0hWcvNauAibJo3PcB2Fz+cIgTjWiP54&#10;K0JTHkJxC/9fM8FYwOyCykZOLAYxvxXByq6qvRAIV+TT2IfYdIDPtRehoRYTLBafDiLEZ32IEya5&#10;TnT5XHx5+7A4P4YVwt3e9hK2Nxb5oqzj8+EuPh3u4ISwdLy7hZOdLRztbuD0aIuwRQA5WGNHtYr9&#10;PcLdDn9H+BN87hA093b50nH9LkFRyydHGzj7tENQ28XRkXxf+HuKWn0+PKYcKlJbTtaccfO3W9zP&#10;hva5SeHyNs9N6wW6RyfrRmN68km/VVTfOrZ3Vwi47GDXBWLTBLApY7ZTUf7DwwNTA1n1kGWS/nL2&#10;Gd++fTE1klU/WRGEWq8cg1qWqB6r6rOaWr8bPK/dbe5n32gaFVwjWNzeWDOdjNqj/V3TSvYIUYpO&#10;FEyenRzhQGW5CI3nMKnZtqBPs3XBpuQ8lYX8eYw20lR8kXYiZqqGHB6dJHzWOHtXgIhyKu5v8Vqt&#10;E7YIBQYcOfBME6DVbi0T5NnZri8Q0Ob4eXEK+wTJTS7HhwKI9vowNyIIjGGBIBzv5/PS24P1OEGD&#10;nWvE147pwT6CJME+TgDh9nGC4/RQD9biEQLlGBZGBxHr48SFMjnUjzlC3T+fTwioBzja2sIBr9vZ&#10;wSF+fPqMzyo9uEogn1/F8uSCMZ8LJrcWVrG7wg6aA4A0kIcbGwTEKcSHw5gZi/D8J01kd5zgOkVo&#10;DQc6TXk1lVXbWZnnf+N/l+ZVJnYODP6ONkQ4MGlQinIfieTNMVMqLsxBYYiQHB6bRGRsyrRmeZwA&#10;Or2ISZ7L7NIGVjb3sbi2g6X1PZMuZ255E8OxaQISAarWgraWVkQG+Y5NTGCBg518NeXHKdEAKoic&#10;JkQqYj88EDHA4zL5Rl0mebwSx1dRamwtRgSRBgQJkMXlNgOT+qzE8mW/tH8Ss8x1CeE6SbUzITWN&#10;KK9VLXRpNJWkvonA2kQQVG11P/r6FDzGe88JioKJ5BcqmBScnGvKpTUaDgsie9FBYJZmRiY+q91p&#10;4NDubDHBMpIGJaUnGJsSoa3taG71ERhV+akL3g4/fF3Kt6cKQ2HCSSJlliBWz7V84uSDaZ53Li+x&#10;VQog+ZPKl1R5SKW1jEriM4gS8FWRRwnVI+OLiE4sYnQsodWcUTUmAkN8bRv+4RjySsv4vy1YjBM2&#10;G6rx+mEyrv31O27dvIPrt1Jwk3L9ZjIh8j4ucUy7dP0qbt6+gxsX7yLpr5tIu38V0YanOBi4hl1/&#10;Ir3PZ+/v+O69jm/emzj1XsEelw8Dz/AlkoWzwVzs+d5i3/MAn30PcOh9iJXWl7Dl3MeTpEu4feM6&#10;0jNz4PX5yRS9Bto62nl9fN0G5pSXsFs1/AN+9AS6jHYsQngb57Mv7aEmnILIZUGZJqWaAPDeqQ9R&#10;BRtBpVp91mTg3I9SgCnzsEQQqX3ItUMQKWhy8d4qqOc84XmA56bv/t8QGTDmbDfvfR0BsqrGxmfW&#10;ARvfBXuDJgouApiH5x0ymn+9C/IbVGCcguH0Tizwvs7Exk16Hd3bUZ6HEnkrH6YyJgge9V8lM/Ex&#10;A9D634pQN/XBFZUtGNRz+79ApNKsrbKfkb/7eW5K5cOcIkBOz8V5rIQmUsdNTDClmVWe3B6TYs1U&#10;HeOzr/syJssJ+1lpfQWRRwRIWZIuuDtq4emyEiKtaPbUotVr50zfg/6QSqL5EAz6eHNbCI91sNdV&#10;wmoppZTATnBscJShw1Nj4FHgGOjmQM99+fyERYrXTzjtroFblVgC1aYGtFcQSZE/XHNPGer9Oajv&#10;zoHVl2s0XvXeYr6QRfC1liJOwNgZqsKXsVL8PZ6N4/BbLPpfIlT/HLU5j/DheSoePX2CBy/e4ilh&#10;8tnzD3j+6BXeP3uKmtxXCDneYKPvBY4jyYTJK4TH302JxL8nKfHfCZR/4dvsRZzFruAsdAfr7ffh&#10;q3qA3A938PDRHSSl3sWjR8olSVh9/BR379/HrXt3cS0pGTevp+DurSS8uHcN5R9vIVJ5F/uu2/jp&#10;kz8kgXFYqYUu4Nv4BXwhUP4d/Q0/hv7At+AlnHbewFZLCqZdL9HdlAOng5BmK0SVrRil1hIU1BQi&#10;uyIXmeVZyKnIRE75R2SXvkNO6VvklL1HbtkH5JanIZuSW57BdenI43ZVzhKogox3wEkglwaP17mX&#10;9/cXtLv8pYS5MnRFatAzZkF3VIm6raZ8YGCiDn4ue/md4NHaIWDMR7U7nwBZBEt7CWGS4EpRW9NW&#10;hCp+V6P0PZ4C1LUTILtKDQS6egiNwSq0GE1jNdoGaxJ1twmDXoKsEoR7CJDuYIXRPDo6VeGm1LQN&#10;XWVGXD0V/4LkedBM96jM/U7OshMijWMvRVrHnogLwagbi5uEx50xzCwPYnVnnAMggXAjhrnFCGUI&#10;K2tjWF6J8kXioDfdz05oBDNTSiExxM4oZnzkjglnJwfrON0nnBEg9+RnszTLQXoRB+yQjrfW8Ykv&#10;0BeC0dnRDoFJILVKUEpApT7vbQlAF4zsbS+bdfru5JDQSMDT+vWVGfO7L2d7BMtNwucyZ8vs6ASM&#10;BNAjwuDpCfcnmORv9L1abSMRmB4cEtIOCB6CVAOVq0Z2TUogOVrzWDtrbNcIlUvGOVv5yj6fneDL&#10;10/4dEqwU6JqisBREKnE1CeKSuZ3AsUDRWEL7vjdyfF/vhd0CgrPzdfnACiglOxt8z8RIAWN/1m/&#10;ZwBT65TT8PTowICm0T5SBJbnPpNmIFjiIMB97O8RSgmxivpWR6nP+h+L7AwTDt7T7KQJhcph9mv5&#10;YJPXhKC4ODVqglqWJ0cJZgTO+ThlEgvsPNdnx7FNoNyYm8A6v1ubZKcdDWOOHfomO+6EH2MEi1y3&#10;zIFsMTqIOZmsR/qxMjGEqXAvFmJhrMSHscj9rfBYezz2px1OPPj/pqMj2OQgohyQAsldBeoocGlu&#10;AbPSOM7yXs+tYn2O/3d6ActTs2xnOOgTLjjIhHs48Qn2cDlKuFzAFgfIZWkPxjiohQIGIod6/YhH&#10;CMAcGA80UPI5jfOcg/52hHq7TUCAorA14J5HcSoSW4PX1Oy88X8cEziyjcVnMcZWmkaZuhdWNrCw&#10;tpHQRu7uEyDXTaUawYwqGsmE2ultR6SP0EwgU3CSYHlnZYWAzMFc2hKC5IwCa8b4fwiRPtVjF3g1&#10;eowmr8aW0ELW2lsoHlORSIBYXGElADYaCEyAZlNCa2mTj2RrQnNZy99zXW2d0t60mdZIvRcWZzuU&#10;2sbikO9kq6nB7nL7OD4pCncYIwS5c4jU9TBpoGYS2i5pgDSYyzT/7+DKe6HB1dfda6RDZeGUqL6X&#10;3/UNGC1g32CEMmTqgyvrgVwwTEnKkTGC3gRi45M8JgfxqWn2PzP4T0JztQtm8nQOlKb2uNEcceDn&#10;8zI9v4QZ5emUW8HSpsmnGV/cxdTCFvs0+b4pl+WiSWE0u7WPkfkVXjsLGl0NBiJbrOV4lHQdNy9f&#10;wtWrt3D15l1cvZXMNhlXrrO9nkS5iWtsb1x7iDtX7+M+P1dkJCPuuYY9jmuK0j5V3kjPFZw0X8OJ&#10;1rclYb/7HU4G83HQn41V7yvstNzDmTSR3lSsux/BW3of7x5eQurtG8jNKTDJ2QVcNbVW2ARh1nq2&#10;djgcTrJFHaxWC3nDgnZvKxnEz8ki+2hCle6N4ND0DewvZN1QvyGrRqJVJRfCOQFOPsCCL32n7QRA&#10;Em2nCYI0jQockZatxeSnbP0PRHbzGeE9N2DH93qSE8XREaXACZja2S752VrqDUTW1jVwQuGGo9Fl&#10;gq/a2towNMB+grCoADhNcAWRkg3dHz1vnFQpkFCBaIIzTe6URkcTvQQwyz2IE2H2VYvs3xZ/aWGV&#10;aSKRriwx6VFC85UlvtcE40RkdgIid3b22G/uGE2kgneUk/LcJ9KUd5Q/5PzUL03kyL8QqQo3qlqj&#10;4Mtuip/XwVQe6wlidDRqXJPkNnC4Kw3vJlTH/IKnS2l77GjpUO5HG2dPdnYOTrR4nHz46tDQYOXN&#10;rIa1thyWmhLe7FI0O6vQ2W5FMODgAevRE7TygBzolTib4lW9485KONvLYGuRT10xHO2lcBEwZML0&#10;9tcQbgQ1ZXD48gmPuah05aC8MQfVzXmobcyGk3DV5yvGYl8lDodK8TWawZnOC5wOPTR1rkfqUuEo&#10;uIuPb+4RHp/g6fOXeP06DS8Jk08fvsDbZ09QnP4EoYYPWA28xdfYS/wdS6VcJ0gKKC/h68Rv+Bwn&#10;6E3+wfWXcRa5g62+Jwg3v0Rp/iM8f5KE+/dS8PLZM7x8pMCeFLx4dBf3U24RIq/izh22t67j4d3r&#10;yHt5Bx2Fd7Fqv8UZ2kX87CVIDlzA96HfTKLys9FL+DzGY0Yv4UfkGn6GkgmurzEdLMZQn53EX8sO&#10;rxQVhMhyezlK6soIk0XIrcghJGYiq/gDMgreGUnPf4c0ysc8LhdwfeEHZBenoaQmHzb5qHqrTZSz&#10;q6sazf5qtASq4CO4B3+ZtFVPW3W13YEygpxqW5eaBN5VvP4mxZAlHcWWTJRYs1Bmz0VVc6EpWWjx&#10;liS0ka2FRiMpwFT0dq2Hx+Xvbe1KBM4JRkcZ90mQVCR2iBMUlUektIU5wRi2oTNqM3AoLaOdcGqC&#10;aSiqbGNXvsrOEv4+AZKC0n99JAnEAmN3L/cV4v+INKFnxMX/ZsPQhBfxBc5aVZZzupeDXQTR8R4s&#10;EhhjyjQwGeLLI/NEDztvDriKZJ7jwD8zjHnlbIwNYHI0xFniMAf5KQ6GnEHyBZbsLs/gZGsZZwRK&#10;tfsCFMKJlo93VvGJYHhMaNuSposv9N7GIo52CWvbhFH+5nCHcMd1G8vTWFucxBZ/e3qg9CyH+PaJ&#10;IHqyY8Byi+C4uZaQrfV5A5+CTH13Lvr83+sOCbvSVu5yeX9/DUcCVe5P7QGPoXxjCdF266Zqwsnx&#10;PoHxkJCo4JiEfDoVNP5HPn86JliemNxm+5xtSrSsbdUe7O+YdZ8IleeQKCAUGAoez4FScHn+vUTL&#10;+l6tYFJgKVO4thM8qhV4alkahHNA1W/ONZ4CUW0jM9aeNAxrCR9H5WP8crJn5PMBrwM/r7GjnBMI&#10;chYvCJM/4RdplLc3sEa4mY0OY0XO4pQlzvqXNdtnRx4L9WJiMGgCZDZnJrBD6NxdmMIn3sdvvNd7&#10;C+yIB3pM9PXm4oyBO5mUFWSzyQFOx/nOa6UckJMjEfT7uwhaQZ4LJzYaRBQlGRnGzOg44W+RE5Nd&#10;fN7bNxrILTnBEyDHBgZMkE0sPIhh/jbc40d/Vweh0s99EmA5sPa0txqQFEAeba1ig8c+2ubk42Db&#10;BNgoMnSf/1XXzFxrtrpvm7xuShWikpNyE5ifW2I7b1IrKT/oLM9pgYPPqgYhgq8Sjm/s7po62dME&#10;H0U3K6BmjiC0ym23CTA7K6tYU5QpwUxa1C3B0WSc75UqfkRMgmOjifRLE9mWMPU2tMJGmLS72ile&#10;08rXTwE01bZG4x9ZY4JlFCCTCKhRa4JqTGCNarq3mSpGdYRGe1Mn6l1+OFoCcLR2w9XWm4jebuni&#10;+OY3UeGqImMSf8fGOYiPE+jiptqQqXYykzCVasCWD9sUr6FMqgoWiimKlfdvjP9vdGISIwSBUS7H&#10;+B8n+H/j3Icivid5fxUsoQTsRjv46xovGK26ompX/hVB3+JyogSfRC4cBiQJPQoKkwkyUTOb4E9Q&#10;XFR0/NYeFrYOMLd5gOnVQ8ys8L6sSuO0ihWCytrujsmtGV1YhtXphK/TywlTCNayfKRev4wbly7h&#10;ytXbuHr7Pi7dTMHlG4THq4RHyvWrd3CdQHntZipu3L6H5NuP8CL1JhqLr2Kr+yYOfbKmXcBZ20Uc&#10;NVMIkceCxf4cHIXLsB7IwnzLc2y6UxMQ2ZKEXfc9DFkeoODNNTy4cwPvXn8g/BMSeW61tTbU/YJI&#10;q9VGgOSyzYqammpYaqs54fAQ+APGd09+kXrn1S9s8b1SacjzLBDnrgCq8KNygCopOq0JApcVIHWu&#10;4ZWoTnUsGuV++0zuxHOfSE1ufB0BsyyIlGlXpuVoVOPGgAmsUZCgqtZ4+Pw6pY2mqIqX0Tq3dRB6&#10;BaAKJJSFZMJoHgWRyqiwpQmc7i8hVppmgeAKJ12mPCO/M/6da4smaGVT/p/Ls6ZdX5ohME+bnIyC&#10;YmVU0MRH2RQEgSucNCcAUgqIzUR0NiFyU/7rfF+VaUPVls7N2QYiOUmSJlJazpnJhDlbwKy6/n19&#10;oUTFskCfKfqgCl4CSwXOCcgVuGSCaoz/6SYu+AIutPoccLqtqG+ycHZgQX2DBXV1tbBYqmCTWCvh&#10;sBP6nARAdy38BiDrEeqTD6U0jpXcRznBsZzgQijxlaGecGDvUKm7ItPKP847UMOB34ZuSmeoFm09&#10;lWjuLDXax0pnAYoIMIW2d8ireUEgeoUGRzpigUrsRirxz0Qe/hl7bgJmvkdu4LTvDpbbH6Oh7AWy&#10;Pjw1icOfPn2CF6/e4cXL93jx/A3ePX+O8sw38FenYd2fhS9D7/Ej+gg/Y0kESYLczCW2f7L9Cz8n&#10;CXujf+Lb8B3sh54iZH+JqjzC4+MkvHiYivTH91H6+jFq3z1hm4q3j64i6fZvSCZQJt25g3t3UvDu&#10;UQosGXcQrb6Fw1bu2/87fga5/0FC5egVfBm/gtNxwmTsKr5HCZHRN1gcKOZgUo/BPkK8uwLV9lJU&#10;OipQ4ahEaV05ygiTJbVFKKzIRV5JJrKL0pFVkIbM/HSk56UhpygLBWV5yC/NQW5JBgrKFeiSg1pn&#10;CVq7eW8I9Upz4x9U+UQ7wrEGhMedGJR/JD+rfKEgv8yWhfyK98gt5fUv/4CiqgwU1RAibfm8NzJb&#10;y9Se8ImskimbMCkTt1XwaORXacM23nc+C02cSLQS7vyjLgRibvROtLB18bMTHZE6NPVUmd9alJBc&#10;uST520RbhHpfCUVlE/UMKUpbyckJse5SVDeWoJr/zdpSZVIAVdnzzX9UoFdPuImdut+kpYrFg9ja&#10;meFg4UdkuJuz/xA7dOUsHOCLMEz4mCZ0zONgQybAcQ52wxyA4zjcXMDx9hKBcdX4yp1ucYDfmMPh&#10;+jQO1qawv0yoXIyxncARoU+mRWm/DrdWCJTrRgQvarXukAO7NJnSjO2ygzjiLO6EUHe+/ux4G3ub&#10;fCnXFwx0SgSYAlOtOxCoElo+Hypn4a4R/eaMkCjNpkpq7e8T1PibQ2k52epzAhrX/i2btbGxZNYd&#10;HxPcCFmnp/v4/PmQoHj8LzCenZ3g65dP+Pb1s2n1WXJyfGDg44gigDxvBZSCO0GeIOXs9NgAoQAv&#10;kRctsXxeRUUQeL5OA8H5gHAOiNpua12VOzQ4JCIUDwWdBixlPiEA8zgnB7vcXvvcNKaVHV4jdWoS&#10;leOSdlI5EZUPUSlwNpbl/7huUvIcsZOVpmyLnbkAZ4sD+NEmj7/B8+Sxj3huuzy+YHKeHeuWOmhp&#10;OmfHscp7LW3jfGzIpOk5ILwqvY4Sfisdj1rt+2R32xxHVWdOtvmf2HmvTE+ZVvv/vLNtfCO/SaPL&#10;7093doyPpHwlz5d1TucBNvFIBJPDw2Z5YYKwK3PY6Cjhsdv4Sk7LVE3olZ9kjIOe0v0ob6VyVkpj&#10;s7OxaqBcgSJKpKzcexOEI6X10WCmhO/x0ZiJRFZNXqUFMWlIpE1UxD7PUVU2JNsElCX+LyUWN9WK&#10;CJBzMQ5GBLJ1gtLhGp9H/Y6DlUByguceHSS0hQjCXB6OjKKvf9DAnMy+yrHo5ADs8vpN1RXl/NTn&#10;hhYfQdCL5vYAWjiotylpd4DSHUJrVw+37+Z2nWho5j6alKeRrUu/6+I+lBqoF03eHrSonjbBQCmg&#10;WgkJMqEGFdU+nIDIhCZyxmj+lIReA7yumanL/N+DNmVWcCmg47Mzt8TrTgCcJbjMLRFe+MwsEQQk&#10;i7wn8j1e1DP2LySq3B6B55eo1KFaBbop2lbwtyLtOz8nUrjwdzzW/w0iF/4LImc3TzCzusffyveN&#10;++U7s8l3aXF3H6O8N05PK4J9AUyE/SjOeoeky3/i1pWruHTlNi7duI+LN1Jx6XoSAfIqblymXErG&#10;9WuK1L6FK0lJBMmnuE3gzH99DVONqfgSvGnKH37u+A1ffJdw7LmOE/9TnISKcDBQgeXuLMx5CJEt&#10;9/Cl4x5O3bdx4E7GtPMBLNlJeJp8E08ePEFBcRGsDjuh0YlGpxvOBpfRQjY1qa0ncyQ0kf1KKxOL&#10;YFnWBRNA8ytVzq9+QtAo39FzYBQ8ToxJgxw1mj6tFzRqu/92FVB+WiUWVzqxgYEwjzNo0p719gxQ&#10;QmZZkdvyE4xG5aMYwkikz+RLHOjrR183IYvPVqB7gNtKUy3/TiUxV57KIYxHR39FZk+anJaJ4Bg+&#10;J0qtJSAkXJpJA4FRlgH9LwGZ+rSj/Q3T50sRca6E2NlcMtVhZIaXWdtMasaGDVwvStkhAP0FkdJE&#10;CiDlC5lIIbRgghMVAR7nNRqPxzjpITyynxREnvtEShMqiFS6o0CPtJGUnn6jfZeJW5pbaXDlm2pK&#10;Hwp4edwL7X4XmlptsBASayzlqKmt4OyAUs3lag7kVqXvUZ1rgh9hs0fBN34buuRD2S54LOPLWgwn&#10;B38XB39nRyLJtAmsCFSgyU+goJgcgcFqdAxYTA4/acaUw9Dtq4azvQqVhINCWzaya18jveIxCqpe&#10;cKaahbCvFmsEzm9jBfgn+hw/xwh/sb/wd+Qv7HXfwmTLazhLCZJvkvHyaTKePX+G56/e49mLj3j2&#10;9B1ePnqKgrcv0F7+Divt6YTEd/w9QXLiDsHxGv5WjkdFbcvMrQAclVCMPsBe73tMtmbDXvyWL9B9&#10;VL17CH/+a0SKXiBW9RK+sofIevkX7iVRUlORkvIct2/ew6OkGyh6cwMDpZy51XHfXsJkgJAavkRw&#10;vITTMc7eRi/j88htnERfYD5UiDAh3NtaioYmgpSL195ViXJHOYosxSi1laK4RhApUMwmSGZR1OYg&#10;rzjXQGRheT5F32ehiLBZXpPP2XsRO5AKU1JxYLQJ0WkPpRVj0y2IsVW6H5U7dBD6lJKn1JKJouoM&#10;lNZmo6JO5QsTZQwrHYVGVKawxJqNMnu2CbBRHWsDgZwk1LYkgm4UfCOIdPqr0NJvhTdsR2iqHeHZ&#10;TiPBeCt8ww54eO8bA1WEzTIDkUYDyefGQCRFywqysRBUVeHG4i5BLa9NlaMI5bYCVFgLYXFWcCCp&#10;haejBk3uMj7kdgxFWtDb68TwsA/zczJBhPiwx/gCT2A2HsY0Z+PrS+NYU5JwAuXK/CjW58eNb5xM&#10;kDJz7q1M4/Me4WVtDosTYWzOxTj4Cxr5nXJFTkewEh/ExswwDlcm8fVgk9C5QjhYIaRs4OzX55Od&#10;VXwh+G3J1MD9KoWMWvnlHcjPkp3CPluBorSXB4JQdhyafe4QLj/xtwcExJP9TYKTNHnqYKSRI3Rx&#10;W313vu70eAdfPu3jEwFTnw1UUfZ4DuqU1PkKrhSdaPxYDri/fZnWdwwkfvos7eMhPp8dEx5PjQgu&#10;T04OzHrz3aejf9cdHu4SIgmNBE9pLY32UfDFzl3mDnXucmKXqeMzQVPAZ7QH7PgFkTKBfztTJPgp&#10;W8KqQJbbnfEYX7nPLzrO4b7ZxymhUfKZICs5JJyrhKApI7hB4D6WKwABjOej/6OOWB1bIjcbQZ3n&#10;JA3AITvWM0KbEoefyBTOzlZaggN2tt9PCc7KhSnw4zlKayCz8BmPu83jCPb32GHK5/CQx/zK//WD&#10;1+ELj6njKO2IYFfnqf0rQbgSk6ucoarQbBICPnFg/8bz/0qQPeFxBFpbBBBpRAWCa5zhC2oFmzID&#10;K9XPjMxcoX4Tmf0vlA0NGZkd4wDJgXJJZRVlpqasybQ/y4FhYjShheT5znIgEwjJtCb/UZOIWVrM&#10;yXET2SltiZz/p3me8WiiDJo0Nxp4FeGuxMQCSQVhrbFVRP86z3+BYLRJ0A0px15nF4G2FzOKINeg&#10;rQE0HDES7Q1iwO9HsIuiShjBPvj5G5mBOzhIdfYNcII7hN6hEfREoomgEP4uMBhBN9v+kTGEYhMY&#10;jk9jZHrOtP0E3u6BIXRwoG8mGAo8BZ3O1k4Dl8orqRraaj1dfYmckZ098Kouem8fVO5zmMCs6GyZ&#10;90waKJkZBY8U+dUJWjRYygVA10kDv4mG5XYLyhxAkJ4j7M1y+3lOUhYV8MTnboXPgmRVy5xgCCQF&#10;lAJDo3Xi7wR7a4RtyYry/knMuoT8nyCZANH55VXMy7ftlyZyfnMfcxuSQ8yuJKoJCe4l63y+F7d3&#10;eL2m0eJtM5q8oR4vst+9wJ3Lf+HO9Ru4dPkW/rqagsscsy4biLyG64TI6xdvc/kOIfIaLifdwr1H&#10;H3H7+gM8vX0JztxbOPAn41vPXzjyXDCR2SddN3Ha8wKfQ6UEySps92Rj3fcC+x0P8cV/D3uN17Dr&#10;vol1zz10VaQi/WkSXj15isJi9vkuFxoa3WjhRMLd7EGzqxUeTxuam1UKsZ5w6SC49BP0x8w9OQ+c&#10;0bt2wHdsl++YSkNqAqDn1eQjlaaY78XYiCKdlWqKfb/RRBIief8UtCRN7+zUpAlsUdBSJKLgHqW4&#10;GSJMhhEiUIb6B4xpV0nMo8N8Z4Y58QjzWe7rRYjPcB8nND1yiwgOcXtVs1GE+TCilLHIiAmciStF&#10;0Ogwz4HvoMzHlDgBUCK/xAU+O8pXKwCUP6P6T0WVq882/b5En3cIzpwgK2WRtOS6HtHoUCIAh4Ct&#10;51Q5bxN5IjlBp+id1cRFmnD5kasKmIJ4FBwTUeCSXFmmE5krBKLymdYEU3kye/jOnpuy1cqc7fd3&#10;mzyaAk0F6Qk+pRnW+VxwumphtZWjqroY1VUEgmoO5rVlcFor0eyohs9jR6DLif6gG8F+FzsAB2d3&#10;NQSUcthUfq45B1ZXFuo9+XB3lqCNYOIlRHg6q03EcUdPHVsbX2gLmigurnN1W9HYXYuGTgvqvVZY&#10;WiyocFahiOCTY/mI7Op3KK7OhKW2CKEWF5YDTTgbKcXfY6+M2VlVaP4ev4Afwxdx1puELc8DBKru&#10;oujDDbx4egePnj7FgxdpePA8E4+epeHFs9fI+/AC3qoPWPFn4FvkPX6OEkjj9/Fz6jZ+zlzFP7ME&#10;SflMKghnOgnfx57jZOA95prfwFeUjM6iW4hbU7HWlMIXKAWHjTcwXHYZFR9v4uXDm0YbmZL8CKnJ&#10;T/DoTgryHt+GJ+sOFq13cMLZ2j+hm/g5zDbKY43wGEMX8WkwBdN86Xy8jnUEaEt9LmwtMhtXoKql&#10;wgTXlNaXoYxSYS9HmYVAWVWAPMJkVlE6MgrTkFmUaSSbklOcgYIywmBlFkEyG5WWHM7Oi3i/KtBJ&#10;YA8M2BAg2HUP8J4EqgmQpagmQJbV5aK4NpOSgXJ7Dqoa803ATFUjIdKZS3DM5DaZXM5GrXwgWxNi&#10;9RSYYB+Jtq1w6Ld5UHUbb9iG7jE+N1MeI93jLngj9XALIHtrUMdzqm0hLLaVcdJRjvqOhNS1yz+y&#10;Ag65Q/irYVdFGz1rrlKCcSGqLfmwOUrg67JhdNiLeNiL4e5GxPvbMDfix3i/x6SyWCMk7i7KFy6E&#10;+Vg/libDWKAoSnGRILi6MIYFthuEyMO1eZwRyj4J0Ah5WwuTxmR9SljblD/KxLARmbB/nu7h5+cD&#10;s/3e8jS2F/l9fAgLMYLlfCyhtaRscXl5KsLvJ7C/Nm3WH2/NG+3lyfYivh+u4+fZvtFKngPdJ0LJ&#10;Z0KRyuYdHSSASJo3wZjMx5JzjaCCY7T89RMB73DbdDR7m8sGRmXWVQd0Slj8/vkwYd7lNvLf/Mrl&#10;b594/tJIHmwbKDwhvMlH8uwrge5cBJJcJ42jRLBoNJMEQHNOhCWZsuUjeXIiuFQOyV8BM7yeimQ/&#10;Ptww/p2720uEX8205cu4bc5f/pfyqTwhoCYqMhBCNevmeUpTaio1cPnrGY93tAsV+5fpWtdIUKxZ&#10;+dkJr9+Bvls1ZqJzzeW5tlMpQE4EddKA/lqf0GRyHxyspSUw5nVuKxBOmMr3/4XihPlc7gb87xSZ&#10;36U11Xem/RWhqHsnON8jpJ+fZ2Kg44RC941tYn/bPP8D3t997G6wo1+cN6UMFznIzE+MmVZQuEzo&#10;kywS9Ba4bmywH32d7Qj5fYhxUNM6fSdYVDCRKuUIevf4/wWg0lTKD1PBX4JP5b6MDUXQykHbYa8z&#10;OfiUPLiyooxQ2UO47MfCbKKCjSLrnRy8/V3dHMCHTS5DRWOvrBOo906xsnVgZJkg00v4q6rmO2q3&#10;IejvxLS0pZEIFgh/ixyQZwiJ0TYfhrwdCHN/Qxygwhyw+ziIdRNouznID05OY3h6HqNzS0a0HJma&#10;w9DkLCKExujcIiaW1jC1umkkTliKLaxgcGIafkJna28/xxAfxyIv+5EuA45NHQG42ns5HvWjzR8y&#10;ovKDHYEQugUJigCeSJigpUlUvj2l+VlUUIYAkstLS0ovxYFeEMnBUqApbaNM+4sbgrkNzK+tYtFo&#10;H6WFTEDkKu+FRMtat8jJ2wJhXu3/AZrm++V/NZRKcr7OZ1JynvDcmLaXCKKCySUeS9H76ztY2tzD&#10;4uYBz4PtyrbxW13k/VmgzBEyV3b2eY+2jN9bwO/F+OgAfK0NePf6GW5eu2q0jtev38blq7dxhQB5&#10;+VoyoZLtlVu4dv06rly7TLDkNrdTcDvpBZKTnhEuL+L1/d8RcaTiLJSCT20XcOb7DZvd13AQfokf&#10;oRJ86SrGUftbHHY8wl7XXez572Cr7Rq2Wi5jr+0y5hw3UPH2It49vIXiYvbpTV1wun1o8XSg1dOO&#10;Nt5HX2c3l71wNboIl26Cm3whVX9erivsH/jeaZJ2YLSRulZLJihKpl35tSr3YWxcrgcJSDJaP0Xc&#10;8/rLbCzRvdZ20sipatdwdNzkl1U52CE+u9K4RQYog4mk5co4oYo1SlCuZOOKvO76ldOy0xdIQJYm&#10;KJ1+BHj+fQFCO0FzZKDfuKIowE0VpEwRgFkFBaluOp+nBZ2X0q7xHWUr0f+UP7j+q0B5/1d/I79x&#10;paBSgKT+WzjCPiHUY0zQgmeTsF4uQNxWgY/6LLhWqqSeQDc8rW4jJmm48fVUkOLoL7P/BCFyDIOD&#10;gwYglXxdGTD88otUy89aPzDIa0EgleuHYFwKg1W+OxdqrSWoIazV1BSZoJmGukq4nbXo8jjQ729G&#10;LMKBOUoZ70Y05jMmw2ZfFcGxGDVODuiteRzo89HIB6hN0biEhM6Q6jlbTTUVb8CG5s5aQmYlrO5y&#10;WFsrUOetIkRQOmpgaa5BpaMKJbZSFFgLkEuQya2WOTUTVVV58DfaMOu343SkDD9ibwmPhLE4YS/+&#10;G4FS5ufrOBu6h7XuJ/DXPkJReipnOvfw+NFLPHmehmcvs/D42Vs8f/IQGW9S4Sx5grm2d/g88AHf&#10;w8/xT+we93UL/8QvUbjfyYuESoJl/BH+Hn2N49BbTDfdx5jtJuZdN03G/q+91/EzeA3H3uuYrEuC&#10;I/cG0p5ewZN7nLndfYC7yffxMPkO3qRehDX9EiIVl3HQcgVfOpUe4S8C5FX8PXITe+HHmAkVoZdA&#10;5XIVGohUupwiSy4KCUtF1iJUNBAoG6tR21SDWmc1yq28TuW5BiDf57zFh9wP+EhJz/uIzIKPyClK&#10;Q0FpBorKM1FSmYFqax6quL/K2myCpeAyC6UE9GJ+V1CeZvI8FlVTCJ2l1lzCKoHwl/m6hgBa6VAa&#10;n2yUWDINJKp6Ta270EhNM0GyhZ+buX+n/CczeK45RpPo7ldQjBX+UUVTN6FrrBGtgzY0dFcbgLR6&#10;pYXks8f/Xcvj1DZTCNPSOloIl7aWMtQRHhv4rDj57KjMpq/bhqEhD8ZjXXy5vRjoJTxG2rGzGMHx&#10;+jj2lkYIbwTEmUHMRAP8rouDKAe0iX7MjfdzoA4ZmNxdiRPo5ky7u8QBdy6GdQ6iOwTCk81FfNlb&#10;oazh884SfsjHcHPeaCbVChrnxjiQx8LYWZ7Ct5MtY/7elzl6c8H4Ui5PR00U8MluIrBDJvPDrSXz&#10;/Z58HddmubzIzjBhvhb8CT402zSzUEKJ4EUged6e+yUKHGVeFrRJlLpCAGNgRlBofkvh8v8NTrXO&#10;mEz0G342+yFEfiIgCiQlCbDbwwG/1zH3BEQUQZTASp2azKNqVe83AUgJ6JWJQ1qc5cUpDoJTJgBI&#10;GlFpQQWR+j9G63iS0GJqWcB4dnpggFGtNKUmx5t+Q1CTU7k6YZmmpV1b56Cg4BGVDNxj5yoz9xn3&#10;84X70/LuJiGO/0+ftV7HTEDklvn8TXBMuFNeykXC2nkdaomi7zVQ/bec8L+d6r9zWRrGxDpea+7v&#10;PHpf11vO5jrnhKyb8xBACm41OBio1f/ncXQ+W1w3Hx/nc8rOmXA4zcFqSgMWoXEiMmhg0QDjr3Y2&#10;FsX06LBZlt/lIWFVvlK6PoJqE53OAUgazemxKCGTHT4HCZVQFMD1dvvR1OhEXZ3NJHRWyiePpxmD&#10;4SBO+QzIcV5QqLQ9Hg7sgd4BxCaUsmoPqxv72Ng+wgoBRkE1/UNRdEqb6POhnmDa7KhHhIPn4gif&#10;/SgnUAP8L4pwbXIj6KIIJDkQKZfnEAeiMM8xMjOD8UXVyd7ADOFnep3gQ0gcX1w1InjU59mNHSxs&#10;7xuZI7wKJqOziwjG4vD2D6LB52d/0W4gspEQ6eTA3uwLwtM9yPFnwEgHpTM4iF6eV5jnF41PYXx2&#10;JmGONhBJyPu/QKQqgiREEEiwW18nxAnaNglta0YrKbg8N2ev8F5LjFmb6xb+S/T75V/fqzWf/xeI&#10;1Pcyhy8tr3Gfm1je2CXA72Np65DnQZAURC5vEWZ/QeTaFlZ4nQSRSmod6utGbLif98eCV88f48bV&#10;K7h27Tqu3biNS9cIkTeScJHweOnKHVy9lmTg8vpNyu07uHJTmsgXuP/gOW5euYbkyxdQ+fESFt13&#10;cRYgGHovYCNwG/sDr3HWV4hPvjzseV5iv+0+dtoJkF4CpOcStt1/4ajtIva9SWgvuoP810koLSpC&#10;g7sTLW3yU6V0+NHu6zamU8GkArY8La0mfZfM1Bu8Hv8NkcpPqPfrHCJVtvO8lavGOCdYgkitk9uG&#10;MRuzvzBVXwiSWq+k27HYZCLqnTBpEudzgiHwGuNxleNRACmNolpBZI/fD5+3De5mRXM3mqAgRewn&#10;zPENsFvr4ND7pbRXAT9GCaKqYqWCCiZrBCFS2jv5Fsp9QpArs/I0z1Vgq+8U/KM+Q/9XfataQaT8&#10;JqUpn+H7PjGpPKPRhLaV/0MBiHp2lD1DwYf6LNiTNtXjaTGBSlZLLVxNTgOSYQFyNJGSS6L9KMVQ&#10;7/+ASJXDNSVxQ4O8PlHMcOKl5/LcsiQrz4WqakKApQhORwVvmgV+bz16u5oQ6fcizoF4gQPy3Awv&#10;xFwI8dkAghE3B/YKAxcybda48wgEBcaPTald3IEqE4WtcnaNqo3cRmBoLkVVQxHK6wtR5ihAeUOi&#10;LZN50l5GgClCTkUussuzkF2ZhlyK0aZxnbuuHKOEzT1C5FksDd9id/Fj4jIh7w/8o7rYMxdxGr2E&#10;w8EkbAWeYsD6DGUf7uHdo/t4TpB8+OQdHr34iEcvXxMqH+EjQdJW9AKT7mychXPwLfoCP8fvcn8E&#10;w/ifFEVwX2J7ixDJ9RNP8GnoPvd9HZtdf+EgeAFfVCc7LLlo/EI2XTcQKL2GojeX8Pz+Ddy7dw8p&#10;954g5W4qHidfRNHri+gvvYydxmv43nUDf/fd4bHvYSv8GiPd+ejylvKBLCDwZRuTch4BusjC6+Qg&#10;aDXXwuKywOIkbNvKUVRRgKyCdLzLeoNXaS/xNustPua8R2a+/CMzUVCShcIyQmEpW8JkXuEH5Ba8&#10;R3bBW2TlvUF6zmtu/woZ+W+RU/wBeWVpKOTxSgmb8n9MSB4q6nk+jYJI3idbjtFSFpuAmwyU1WUZ&#10;TaUxP3vyCYAEVEc6n4c0UypRgTqtoWp4BmooFuMD2T5sNxDpCloMSNo6KlBLiKwgOOs5KlUQD/9/&#10;RV0uqnlMi7MYtsYSlFdno5aTi65OG+am+wgQGkQJhLEgwS+CpRmlFglgLt6DtcUwNpYJkXMDWJke&#10;wOpsmMCnCh8h7CyN4WDtP/6Mh6uT2JqLYpfL+1yWv+MeoXJnadyI1h1tzGCD28gpfW6sDytTQ4RS&#10;DpKzI2bbM8KmTNcHm6pjnAiyORIUyvF4LWEGlcn6f4q2+bS/gS9H2yYoRNpDma+/ne4bzWJCw5aA&#10;EkGHYO8cKP8FSLbSEAqIZP41MCZYIlRKZN49NxGb9b+gUZ/1G313yH3KH9JoISVfEiZms/yZ28hX&#10;8r80cJoVS2RGkpwvSyOgTkXmY0GfIPWAYCV/TbWCrP+ALv+LwJQdo7bXf19fmTUR1msctOVEruhq&#10;OZSr5vTO6oLR1ipoRMEjMtkqV+IegVLLMikLngSXgsoTHYOidefQeUDYUqCJUjSplZjtCL3r7LTX&#10;2ZlvL2sSwImDgJTnqOh7mZoVia+IfH2/xQ58j52m1h1RTKAOwfiY/0//Q24I5hwEqzyvM4L7ed1r&#10;wZ0GwM+H+0ZkOlfKj31uLyCWH+M6B7Z5AqJyParyjPI9LkkjOTVuRMsajLSdQFoik5KSMSuic0K+&#10;Y/ovPKbKOSoqW/dF0arSPighuMkxx/8xrBx5QwOwEf5KKss5gbXD6w/ws9NEmzY2K83bJCZnBEZ7&#10;WFrdwTrBZWV9B/GZRQxGonC5PcjNzUVtdRUHywGcrHMyoeCRoWHECQPSQkZaONlr8SBEMDiHyBFC&#10;ZJSD0djCAgFy3QCk4HBucxfThKD48npC+J2AUesXdw+NzHM7waY0lH2CyFDYQKTV7YVdvpTt3XB2&#10;BOD29aEtEEZHT9iUPuwKDiEQSpQ+VHWemBLSz80RIjnYChANRC5ygFxIQKTAUtdXLT8biCTsGU2k&#10;AHJtA3Mra7/8I+cxz9+dg+Q5QGq94FHf/ff3Asjzbf43iDw3Zy8StmWyljnbaCIJ9Ub7uMprt7Jl&#10;AHJeEMn7tLJ9iNVNQjnhIqrAkIEArFVlePLgLq5evmwg8qpyQl69hT+v3sDFazcJlUm4dOk2rl5J&#10;wctXacjOL8K79DRcuXWNMCnt5Q3cufQX3iT/hbZCAqLvOvb8F7Hem4q90Duc9ubg0JuGXfdj7LRw&#10;LG69hvXmP7Hj/hOH7t+x33gB+y3XEa1NgT3vIezVpfC2dXMy0w2fIt67AujqlsarHz7ez9ZWD9q9&#10;nOgoQGVq8t9JmDSQAki16j9UxlQg9t8QKYBU+h6Zjf+FSG4n30OB5PlvJgmnSo00QoBUuqd/ITI6&#10;TICUSZrPMQFSvo2TShI+NPir7KGXkOtCfb2CgBIlMJUfUoFB1VU1qKmqgtvpNBApdxL5Z6uevYod&#10;CBIVtKUcpDrHSb7X44ReaRd1vvpe//U8mXqin1wz77GAWc+n/s8c/5feZZV1NWZ6Pivntd8l0kJO&#10;8f8JFn2+dkKuAw6+482uJlPGUEFF0kbKNC2R+V/A2dPTYyBSPpHSQCrjQDAkP+pEejUFAyUq6qwa&#10;sBXIX3C6KtHcUs2baUW3Xz6PTvQHXBgd6sTc1ABfIs4ECJETU72ITvoRiLjQ0FlttEiK2K1R+hev&#10;lksSqWBaFUzD5Wb5sOWjyimfOgJRfb7JY1jhJJg0ER65XhBZVFuIvIo8ZJdlm0jkgupcglQeiqsI&#10;F/xsJ0yF2suxNlyBw1gOTkaf4WvsDv4Zv2h8GL9MXcD3mQv4oejqgTs49D/DtOM1bDlP8fZhCh49&#10;fIIHz9/g3st3SH7yHHdT7+L1k3uozXuP4fpMHA68I0jeJzRKw/kHfk4STJVLcpJAaarb3OLybXyO&#10;Xua2F3AW4fGi/H6YMipfx4v42vEHAfEi4rU3UZ99mwB7A3fv3sfdR6+RlPoI91NuI+PJJbhybmDa&#10;epcv1n3s+p5grfs9Yr2lcOt6VHxEbtFrZBYR9Arf4QPB733eB5RaylBaU0J4LER+UQ5BMB0fs97h&#10;XeYbvM18zfYt0nKlgSQ4luejtKoIpZUFKC7LI0Rmo7A4kx3CB2TmviNIEiiL002pwgKBZlWO0T6W&#10;WLIIhwqiyUZlg8zYuleJSG21RbUfkVf5BoU174y2sdqVY0zZde0KilGy+ALY2pXuJwdVTVmwthUQ&#10;FivRHrHAN2I3ECkztrOHkwp/NUVBNRWodhcbDaS0m/LLrG0sNBpum6SBz5G9CL4OK0JBF8aHfZiN&#10;9WJVmsSFMewTBnfYbq6MYXoqiMX5ISzMhjhwejEVC3DgVo6uMAf/KDYXIthZjBIah7E+FcbOfBRH&#10;K4q4jZr9bbIVFO6vCiJjBMtxE0hztkfo47qDtUnz+XhTUdqKyp4jYE5jn+B5QlA6jwgWTMiULFOx&#10;RCZmAZDMyoJEiZa1nb473Jbf3ZaBSQXLnChAhjBi1h/t4PuXo3+1iII+weJXAZ7A8FiRtgkz97m5&#10;WaLlQ0LQufl7VyZVrhMQCjx3CEbyndH6hFlZQJrY13lCXmkUTcLe3YQ2L6E1WzJRhuciMJL5dIdA&#10;J1OqwOlfOGP7+WSX50vg1X8+TmhD9b18GrW9tGgnBM7zdDUzsSFCYcJndN24EIyYyi8KbDmTGZxQ&#10;qTKCu+qM41GThmdP6Xw4GChoSUFMp4RXBTQpgCnhyyi4J9RJA0rRssBUQU1mHY9/xEFlTbDGjnyb&#10;0HC4vsx7rvu+iFN+/5kgf8b9avmQ+zvgvvWbE56/wHZPCcpXFUEpAJ42IKn7t7exZID4WOck4TWU&#10;JDSYiVyjyjOqSGqd03l6Ip2zgebtNQPQmoioPffNVNoibaPtVxemoBKOc/OThJFZ7PI/ycSuFCjS&#10;eKxzwJFWQ2Y+DRjyhVJaH5/fh7oGO5ytbgzHJxCJx1Fts6Omzs5Jm9WUCFQAS2iYsDXF3y9vYXPn&#10;2Jizp+dXME2Am5xdgNPVjMLCQlRVlKPd3YxYKIT5aBTL0THM9HPgIWSGW9rQ725FsK0dAzLzcTCS&#10;P6LRBM7PY8pA5BYhcoewSPAhnMWXpYVcMa0+z2/tYmnvwMjizh5mN7YwNr+I0EQCIh0dXZxoe4xJ&#10;u76tCw6v32giBZECSB8B0t8fQc/gCAaGYxiZmCREzprKPP+BSIIar5XR/hH+ziFSA7YxZRPm5Ae6&#10;tLpOgFwnuK1jdnkFs1yfCHxJfC/QNCXppAnierXnsshBXj6Ly2urptXn/w0ilQJIwTXzC8sE0TVC&#10;4xbhcTcBjGuE7iWC9uI6pnmPJFOLm+Z7VReST6vRQgf9qCopwoOUJFy+eBFXrl7H5Wu/APLGTfxx&#10;5ar5/NfFW/j9t9t49iQNqkvv4XNicdXiTTrHseQHuHn5Nu5x2/L3yYi7k7EeuIPVnmfY7UvDcSAd&#10;+97X2G5Oxbb7JjbcF7FCcNyinLT8gX3HBRw2X8JK8130WZ6js6Ea/l85IhXsJJBUHs2gfGS5bEzF&#10;nZ2IDMoHL8bJEd91Xg9p789zLur5lkbvPPBJ90py/tkESvGzAUhCu/o9ScIsnIBIpXmKjFBULlWp&#10;mCjSRMaGCZLRiAFJJQeXyLQdCvbCTwhz89k3Nb6dLtiUN9SuRON2WC2KNrcabeXYcNgkGF9f5rst&#10;TagpwzhnfBpV0rGV718bQVmi/yqwU+CKtjmflKvvFUjqs6laQzhUIJgJkiFcCxTl86l0UOcwqWdH&#10;26l+vYBYcCgXFsFjV6cPgW6/OZbJGUtIVi3x0eEhUztbEen/gmSgF/0ESGkhw2GZskdN9gL1KfIF&#10;N/7gvK4XekJN8AcdpE4nejhYB3tc6CFEhvs9vIABPoh9nNEMsOMYQGwmiFDMi66wEy1BG5p6rWgM&#10;WlFLyCsjBJTYCSS2HBOAISmllNsTARlF8rkzKWPyCI/53C4XBbXZhJNs5BNmBI6l1kJU2EtRXV+O&#10;6joCqrUItZZsdHqLMBupwm68FKfjmYTIp/gZu0G4+w3fFBAzK/D7zURA/wynECSfYNj2FPaip3j/&#10;6h6ePnuC1MfPkPr0Fe4/fmFMzi8fPUJx2lOE7c+xE3yEzyNJOIuqRCL3RSiV36X2L/P23/GLpmTi&#10;1zEeb1Q5H/mdAnKiF/FzhDJ0CT97L+JL6yUs1V6DN/8WslVG8W4qbic/xe27hNfke3j9KBk16ffR&#10;W/YU45YniNW/hs+RxYcuF6Xlgsg3yCx8i6zij8goSkda3ke8y3iH95QPae/x7uNbvHn/Gq8/vMLb&#10;9Dd4n0WAzEmYsrMKMpBTkImcfLaU3F+SR7jMLyJMlvIaE9ZLqwtRbiG08tqWW3nPLJkGFkttGbw3&#10;mYRAASJhjpBY05xL+E9HuSON8J+B2tYcOAPF8AxWEAyr4BtW/W6l3imDo6sEjs5ikytSaXrqFBwj&#10;7XSgEg3+CthUVaedwomHxcN7S4CschFCOfmoIbQ6O8rhkp9kfQHqXSUI8JnsDzVioK8ZvZ0N6O9q&#10;wni4E2tTEezOq1JIwhS9tRbHCoFxZjqMUT6voyPdmJ0cwOJMBAtcd7JD4NuaMaC4zs8HiqomQO4t&#10;jHIfYyZQZpkgKY2jgHFPcEmQlGidgPIcJNWeyxZ/uzI9QuhbNFAoOJQfouBQIClgNP6Hp/sGCM/B&#10;Udvos7430XeEUGkxBSOChAQMJXwaBRNqDZApuEVBJIfcl3wgCXz/wh7B7dPJAb59OcF3+TOeHhDc&#10;FGij7aXJVJWdXdNKoylzcUJjKcCTj2BC66kyVtq/0YTyu10C1bdPh/ib4HrK4yhoQ6aZNYKbtHTf&#10;5G/Ibc52NrDO2bYqqfzQ9l+O2ekl/BZl2tX+BVfxkUGTnibaF8BYfw+iXB6jrE5HcUgo2l2IY4NQ&#10;qXZP2sjpMawRGA8IZ4fsiJXkeybch9mhIDanYjjV9eJ12xdoCarmJrCgaMVJThz4ewUvKcDJgN7y&#10;DPbW5CdIQD/gtWWr6OpD/nZrTlrpSRzznM94DY64TrC6x2MaIdxpnb6Tn6w+a/0pYVHBVLqHumea&#10;EEgbrVRPgj4BrYDPROTzXh3zOqk94734cnhgAncE1no2/n2GeM/3dQxF02/yuaDosyYXeq4k+ixt&#10;7RyvlTG5ElZX+P+NaCDl/VmYUbUYDjCTHEg4+EkboUGrxeNGjaUGJeWlqKqtgZsDS1ObF5UWq5Fa&#10;mwO1HBQ9vh70D8UwPr1sNF5rmwcGJJfWCCtzyyanpKe9A0XFxaggRHrcLkTDHCdGhjE3MoI5wmI8&#10;2I+Qpw0BtxuB1jaEupUyZRijgpvpGUwQBM8hUqAo0XJ8Zc0ApESaSgGmoo2N/E+I7B+E3evjJNSN&#10;2qZWo40URLo6EuZsaSI7gwLIKPojMYSjvB4CWJWwNAApUQCMIqoJdAYipfnjdVQk7SyvM0FlnsCr&#10;7eYJt8qTOUt4UzvN9dMcwKdmZ0w7o0GeouXzVD+KZJ/ggG8i2rn+HC4FnYJIBdjIBClNkkTLgkmd&#10;izku96eUS1OU+NwSZQUTc7w+82u8jkuITi4iOrWMkTjb+ALiswT96XmMjURN7XU/73lhVjru3r5l&#10;NJFXrl03puw/r93EXzdu4I9r13CREHn1WgquXL6Ha1fu4e69J3j1Tmnk0nDv+UOTUzIl6SlSb9zF&#10;s6RLcJUlYyX4Guu9adgiQO51vSVEPsGuOwmbzVcIkX9gp/V37Lt+wzHlM+XQ9Rch8gYm3C8RUpYX&#10;T5dJq9PRGTAgaXzwKILIzk4/fHy+FIylRPYTv0ppKnm9MiEoYfekNHmEO0UqT4yPmkTcpqrLr1ag&#10;eA6SAkeBpLRo+qx0TtLUGoikmHY4ap5PlSSUOVsAaczZ3L9E71EoSLgikHn5zjQ3u01gUIPKTbpa&#10;0WTAUrX8pYzzmzyjCQ0q32f2AducAK6vLfG8phAaCKKlxW22VxJ71ab28zcJ/88lY02QK4yZwHNZ&#10;PpRGszgwaK6N0mQJ7pTxIM7rImg8B0i1AkppKVX/Wz6eijQXIAZ7VdkoEWmdMNWPGJHpXkFE/X3B&#10;xDZ9fTzHRClZFXkYjgwZ87fybypISBrTJcoK35ELA+M+BEfa0Bv2cOBWSSgHPG12gqSbA3IAMxy0&#10;Zzkgz3EQnlviTZsPYzDWhY7+Jjg7rbB11KLSreoqhShSXeVaabUS8CifOpv83giY8vUTVKpMnkQV&#10;VvKq0gmWBJu6fCgCuEapW5xVsEgcBAo7IdKeBW9HESaGLdiKW3ASL8P38Y+EyGT8HCfISXMo8FNk&#10;9fjvFEVc38Ve/xNMt79GU/lzpL1OxpMHKXj69DkePHyGlNRHSL3/CI9Sk1D68S6CNQ85q3qEo8ht&#10;Air3KU2kRPuMEyRNYnLCI+UfrvtHxxn9C/8QIr/HCJmxv/BzmL8LESj9V7HtuA5/0Q2UfUjC03t3&#10;kJR0jzD5mLO5h7ifdAsZT5NgybgPa/Y91JS8RmVlGsplwq5IR15pOrJL0gmTGcjIl9aRICl4fPMK&#10;r16/wGu2bz68wbv0t3if+R5p2R8o75GuNus9PhI4JRmZH5DJdVm5aUYrWVFTRIAsQFltAarsxbze&#10;Smyu0oU5BEVpIHMJjQUmKtqpiPqA8keWEQBLTC7JjkgNumNWBMZtJjl5MF6H/qkG9I2rjrWd2yTq&#10;YDv9laYMYx33k5Ay4+tYQVAsd/I82FY28XngsszYOrZTKYEIkI3eMgQ5QYlOeNFLiHQ3VcDfweN0&#10;NyEeCRhokyxMyKwcIwhwxj8zyoc6imnlepwa5gs4ja+nW/j57RD/fNk3/oifdgkTWwIGgsXqlDFj&#10;Cx73liawtTBGGJjndwSDlTi+7q/i2yEHbAXAyG+SoCrT9t7KlDF9q9V+9nmcrUV+XpvD/iZBkvBw&#10;uk94JFR8OljHZ4LK50OCFkHu77N9fD3eISCsmfU/Pu8Z7aMAVJHa+h9nBxv4evRLK0kYUavfCCyk&#10;1RRIJqKxCSO/tH1qjcZze8VoppSHUvkSFfFtNKLcnwJqlB5I4Hr+WSmEBCsCFwGJqvF8I6QKaGSO&#10;FTwecvYrcJTWUGZT44MnX0POjhX0EWcnJBBc56x6aSxCOE9EuMeH5UjOayuN2ZZ8AtdNfjOZq7e5&#10;TXyoD/5mB0JeNxaiA4iH/Ah6nOh1O8zyYjSE0YAX3a46dDosmOY6SY/Ljs76WoKJD/PhXsS4zWR/&#10;F9YIjHOxIcKLXA7CJtn3mpL0EiZnR8NGtE4peuZ5XrGBAEaCXZgaDpn1iwTT8+o1Cqja4Hnqfxzx&#10;vhwIOnl9BJoSLZ/yWis/qJY/GXCUlpHPC++haX+5M5xPCEzKJ11rtvqs6yntozSxe7zOpgqS7idF&#10;90HteeUd3Yd/tbu8FxJpL6XN1XpNLDQ4Kc3ReQS+tDNKNaQk3xps5znwqDycolM1CCm5cWR4CAEO&#10;FF6fF8FQL6LjHCBjMfb/fabqhmo0j8fnMD65QCAi4GwdGn9IE1izsYtZ+StOz8HLwayUAFlZXYlW&#10;T7OJ7oxLcyMzoCKgAxyMOtoR8HrQ7W03pkCZxYZ5LGNOJsRJ02jM1TvSMh4Y/0eZsOUnKTHm7K09&#10;Y8pe2jv8d5ux+WWECLJtfQOwt3UkILKxBXWtPqONVGCNxz+A9sAguvoi7FfGMBhNlHQcnZw2EClN&#10;5L8QqbyNgsil5V8QOW8GYml5lMpIicGV93E8PoOxKcrknGkFIJGo6h9LRjEyFjPXUtpWrRsYiqB/&#10;MGES7CMAhIdHMEb4VT5JVZdR4IzyOwocz02R58s6D2mdpHFSxZrw8Cj/x4jRqAYIxRJ//7CBZP3X&#10;NkpnbwR+gnO3XxHEQURDIXgcdmS+e4ukG9cNRF6+koDISzeT8NfNm/jj+nX8dVWBNsm4cf0e7tx+&#10;iDvJHLPupuLynSRcupOMv67fxa2kRwTJVNy69DveP7mEfsdHrAUKseXPxK7vBXbaOO56bmHPexW7&#10;3j+w3XoBR61/4JP7T5xRTtyXsNl2A9Pelxhos8LvDcBD6FfS+n9BUgDZFTAVgrycgCgnY38vJ5xD&#10;gwbqpglzMwRHPWeqCy+wE/wo68DYLx/G83ZCpmgCViLh+LQBMaVwUqorRUyPx6R9HDUlKI0mkhAp&#10;TaSASZrI/xtEDhCy5FsswJXJ3elqgbO51bwzzfysFEUuV5MBMUU+CyJVJtC8oxRFYUvDPRjuh9vd&#10;zG1b2LZRyF98X5QZwURpc5J+3terDxVISrPYyeuhvJrSfLpb2kyeS1kZ9JwKIPXsyC9SIKnJT5zQ&#10;JygWOOqcBIlK43NuyjYgzv47NqLAIQJkwG+0ljqXIIG5t1c5IoNGm6lrrOsxrSBA9emcrBqIjC4N&#10;YHCqB8GoD/4BD9o5YHt9Tv6wnRSrgtujWJjlj+Y16yWFLvIGTocRHg2gO9xGQKhChVMRxJyRNhQT&#10;HEthbSmDo70CLn81GgkHDsKBVZqnegKjILMmg5IFleuT5rLMocAMQqezCJb6CoogspJASahsykGL&#10;rwCD/TWYHbJid7gKZ9FcQuQDgtxVQuMlk6JHwCfA+3vqd3yLX8GnWBIOR55hrvMtnMWPkfksCc8I&#10;jdIO3iVAJj98gpR79/D49k3kPr0Db/l9LPjuYy90DWcjglOKgUjKr5rbf1NUOlHH+Rn7Df+M/Waq&#10;3/zg5x+qSqMSh4N/4nv3RWw5L2K06jpqP17G2/sXkXz7Ol/MVCN376bg9eMUZLy9j6L8Vygt+0DI&#10;U9BLLooqc5Fflm2irTPyMpCemYaPH9/j3ds3BMnXePuW8uEt3qa9w1uBZPo7Ctu0t4TNN3hP+cDl&#10;9Iz3yCBUZnEmKS1kGQGy3FqISlsBgbEQFbwXMmGXWHKM/6O1ldDYWYNGfy1BUEBYC4/S9AzYoEhr&#10;X8SOQMyJ/kk3QtNuti70CiAJfe0hPtC9dWjwVaO2WXkuFa1dBOV2rOV9r+Zk4hwiy50EVwKrEUeO&#10;qVLj6qpASzeflbYyODkhGRhyYXuHkHhCMNnkzGyRs8xYH0aH/JgaG+RgSRjUYM2X8tuZ0sEkzKU/&#10;vh4bzZ+0Nhq0lcxb5tEtE0U9jWNC2/djDsaqU00IlRytCxQWcbq1hDNCgERpfnYWJ/Fpm7BAQNR3&#10;2kbbHm8s/PtZwTaK7t7h9vqsAJtDQuueqs1syl8usa/zz/tszb51/lrH3wggPxM+BZASweQpYVP5&#10;wQSk0lYm8kb+MoNTBJP6zwJMQalgRqL9nCjJOc/viKDz3+uVbkj7/3ZMONVxCD86lo5hNKjGNCsf&#10;veWEeZUdnUrpzREwpqNDBK9uhDq9iPTyHhAU4+wEh/xe9LjZV7Q64WvgxKLdTaAb4YSPM1+/L1Fu&#10;j52OOqlQtw/hHh8Wxzmz5e+8thqEvS5E/R7TSga9TfA7rfBYK9FLaBQ8hrjvqT5CX68Po75WTHR7&#10;jUxzX+uxMJYJkNJkqnzhBu/nylTUiAKgdL8UQb8+w/5rImK221+ZMff4K6+JcoHqHijQSXKyw/tN&#10;0X3S5ON0T3Av/8fENlqve/qJv9O91n1VIJUmEom0TYlJgYKnpB3VsgKrpPX8LAgkPB4I0AnYSkb+&#10;aV8R8wlNsETPsEQDh5koCDC5/t/qEFwnMJeGV3naZCLTZ2k6tmXCpyg35TYHkw1C0CoHkU1CkpKb&#10;r8zOYZ4wpPx5gkkNOAmz3gTGCPPyqZRLg8pbjo6OYjQ6biKz5xdWsLGV0EIKIhXYIS2cNGIdPUGU&#10;VlWgrKYSDpeDE79fyZkjgyY3pHzC/J5WdHpajAlQ2hBBVXhsFFECWYwQObX6fwbOaFnwKH9II6qQ&#10;81/f/798IvsHTXS2IFIm7f+piRRkBQZHjWleJR2jEzzuL1P2NOFxTond5W8oiFxeSUCkoPIcIpVf&#10;b5IQRzhU5Rn5iPmD3G9Q7QA6/ASeLr8Rn6J2Ofj6lbyarT57Oei3tHnhammF28PxtbPLwKRAU1pK&#10;mcllzj43YxuI5LI0kjoHQWSM4B8aGEI74aqRsGLn/6xrSojF2Yq6Zi9q6hMVf5Qv02pzwW5zosfn&#10;R5jn56iuxoeXLwxEXrtyDZcuX8OfV27i4q0k/EmI/OvmLVy5cRc3bt7HrZuExVvJSEpJRcqDp7h1&#10;7yWuJD/jtg9x+VYKQfIWrl/9E/duXUFN7lusdFVitzsH+53PsNV6y2ghdzyXCJS/Y8t9Acdtf+G0&#10;5SIh8iJO2q5gq/Mmpv2EyA4HfN4g4amd16WdIOlDW3sX2ju64G3vhLetHW28Xr3dnHgQhA1AEvwU&#10;CHeuiRRQSkMpU6wA77wdGug3+RwVXX0Ok9KgyTdYUCntpdJdCaQGBikEc8HkOURq/TlECrR0XPlF&#10;SlsXJkwJIjs4KWpp8aCR8NfYSgjkRKbVqzrTbjQ3uwywTU3GTNlFk5mCfezOzho2+O4v8N0d4jvS&#10;zneimb8XSKtKjhJ6K+elUpQZUzbfeQVDys9cMKr3Nsh3TpV1nM4WE9HeH0wEyMicrWdHAPnfEClQ&#10;ll+kycjg7zTaSAGhwFLXQEA4zT5+nNdJEBnoErwr7VIz742b56bza+G98hjAlElf5Wnlmy0/z7Wl&#10;eVzojXMWEOGGwSZ4ehs5c3PxBXDz4vpJsWH+qSgW1DkvTXLWNIk5wmQsToiMBPhy+ggKSs9TQRgs&#10;Qnl9CaGhHKrf3Nxdw31a0NpTg4b2Mr7k+agQMFqyKTkopUhjWWqTRioXFXXZqJAGsyYfZVUEDrbl&#10;llzUunLQ4M2Hj7Ax6K/ETKCCoJePL5GX+CeSjJ/RG4TJiwltISHv++wFnE3/hrPJK/g6kYq94FOs&#10;+D6grfglsp+l4Nm9ZEIcZ1Op8ll8jvspj/Hgxg1+dxtdVY+x5L2HT4O3CIlXEmZraToJjj+4729c&#10;/v4LGn8SGo1wGwX4fOf3Xyk/FJwT/Qv/9HD2xZdp3nIFXUU3kfHkCu5cv4ibt5NwJ/UBHj55gHcf&#10;niG/4A2KSz+gvCqLoJdDiMxGXmkWMgvS8TH7Az5mfERa2kd8/PARH94TJjmjfPPuNV4bs7aA8jXe&#10;f/gFjx/f4iPhMo0AmZn10WghC4pzkFeUgbziDLPvUl7TUmmF63gv7PkERxs8gSbCoNdIc7cTdq8F&#10;zi472gf5MAUbKA64g/UES62vgdNXhYaOSkoVZ/0ER1clwbEUFXYlLS9EmZXAKu2yU5HeqmqjHJKF&#10;Jkl5eQPvb72EQEuYreS9V031esJmg7sE45M+BHrsqOfzNDbSzofWh5HBDkxEezn7iWJRNYpnYyZt&#10;zM9/zkxE7beTo1+RtVuEy4TJT/5xkvOyhcrXKGD7+UXb73AgXzBwIA2UUvx85kAvQDwgdPx9tIGf&#10;n3awt8QOa2LQaC4TPpJL+Pt4E/+cEMgOCXpb3H51GgcrSkI+iUPBJMHidJNgyvaQ333iNlt8f9an&#10;R8z+tM3W3Bi2+R5J+3m8uWRgQ9HdCfjgPgUkhEDlnjQAIu2mgJLgfB6co/8kQNlaiJt9JY4RxdJ4&#10;mMAUNpHmZ7vLJrWQosqVNP10h9BKgBbQHvD8BLS7S1MGhgVXilCfI6RPhHsRIaSFOj2YGRnEdISd&#10;+EAv+to9HJAqUVGYB2tFKbqaGgiRjbCWFcNWXgpPfR1cNitc9jp42Zm6G5zo87PDbWFn5HSg0VIL&#10;B6HD11CHwfYWgqIDfS0OtNmq4Kjg/a8sRoulAl2OWoRaGgiNbiwN9SIe8CLc2oBOWzVaq8sQJGjO&#10;Bn1YGe5DlN9NDPgxPxoy11jXYWdBvpMTxuVBsjoZwXy0n/cybD4fS+vMdk2a67lR7KzyGmwRBNdn&#10;sLMcp/C3CrbiPZd2+mhT8Chts+6LNLKJhPQCym1eQwGnoF33TvdErcD9+8kun7VdtnuE9x1jRpcI&#10;6E0+UU50pLGVFlGVKkwVCGkoKecDiCBTg4i2O/evTJi2N/BFbgd65o2WUxOITR53j8+9nu91TlaW&#10;sblAWCI4zhBEFgktAsl1rt/eUPLxOAfUIezy/OcJ2qpcoXx8xik/PolhDqpzhLU1Qtw64W1r7xgr&#10;G9vGN29qYYkQFUS1pQZVgkinHV3+dg6efuPv1ce2y9eGlmYnWltcxpze29+HgUgCIocFZnPzBhSn&#10;VY+boKpSfVPrO5hY2USMoDq+vIHY4jom17bNd5LpjT3+ZguR6UUExyY4gQ3DSfiwNLXC1twGh6cL&#10;je0BNHf2wRsIo703YjSR3aGo0UaGpHGKTRht5IQqyRAiVc1DEGn8E/+HJnJ6UiZBAuQgobG7l7DT&#10;hSalE3KpZrYH9Sp353QZkWlT1UuaeB5qnTynRrb6zmZvQF290wQjyWw7NDKKibjyTwoiVxN5I9X+&#10;gshzvzbVSR4lCCjgxNWiso5OVNbKd9XG8cKOkqo6VNmaCfJOigPVhMeS8mpUVtaglxC7xvvdUleH&#10;t0+fcvy5jtu3buPG7WRcvHGH8JhkNI1/Xr+Jy9dTkJT8GMkpD80YdSvpLu4+fIE799/iyp0XuJby&#10;DJf4u8s3ruDq1Ysmp+S7Rw8QdxVjvS0DW23PseK8g8X6K1h1XeK6P7DhuWCisk9aL+KLmzDpuYLt&#10;zjuY9b9BqKMBHW1BNDXpWrUkzMHKFcnrI62cAK2VrRJ7j0rTFmdfLP9CafbW+FwTkhRElqjLngh8&#10;kd+ioE+wd56aR8sCTW0j1w6ZxLWdAFGR3yE+P6HwMKEuaiByhK1yo54H1qjVviUJiAwZzaginL0E&#10;ydY2HzyC3k5NGDrR0spzJ4RJ8zc9xUn4TNz4QgokVfBhmRPAuVlOZnhuCRNzvwHZIYKs0uwodY6C&#10;VuQHqQmlJpJyPTLFAvgs9PYGTWlFJ587RbErr6NM1npW9OwovY9S/egZUj5MgaeSqqsWuXwhpYnU&#10;Z4Gn/C+VfmgqRmCWT2Rfr/HlVBCOVa4tNbWw1FpMqypCXk4IlQJMZuwtwrHEBNb4Ii64emwEAwth&#10;wsGZmxs9/S3oC3l5Yf2YiA0mYJIz1kUOsNOzcc7kYohw5toR7IS1zYEiWxnyqgpQWFtAmFQ5vFIT&#10;fSsfOPm8WTzFhIk8439XVJ2J0tocQqPMqiUUVWkpR01dMaqtSkWTjoraD6iwphFKMgmlhXD4ytAW&#10;qOZLXImgtwgjnnws+gpw0JeGv0cVFHMV/0z/ib8VYDNHsJunzPyOn4rijqXgy8ATbPjeoqf6FYre&#10;P8DLh/fw8OEz3Hv6CrcfP0Lyk0d4ePcBMp88RFfxc2w0P8Hn7qv4GfnDmMh/xH/D18nf8W2aywRF&#10;BfQYrWOYEkmApADzjMf+PPOb8Z80vw0RKDv/wJ7jIoJFN1D66gaeJ91Eyu1bePQkCW/THiM75xUK&#10;iz6gpDITxQTJ/PJ04xOZnk+AFESmfSA8fsT7NwRIydt3hMb3+JCeMF2npxMaCZBpH18jg5+zZMLO&#10;+YDsvDTkFmYgtzjTaDaLKvNQUJmL3PJs5LOtaFBlIQdn7E40tTWy421iZ9wEm8eBmmYrgc+KmlYb&#10;qtw1sLRZYPXW8l7wXjVIo1yASiUkt2qfhFTuM4fgm1OSidyyTK7jf6lRxHc6ofIDofU9yu1pnGRk&#10;JiK/ed8r7FUmYKimrgg27q+Kz0VNTbapwz43GcDm4jAHcQLSopJ9j5t0OhqcZRI0kMgBVpHM0qJp&#10;UFU+RPni/ThTXkQCILcVdP2UdpKfpXn7dsQB/ICDLQHgdGcZ3w43DEDuLU5hMTaAuZEgDhZG8Wkt&#10;js14ELNhD/bm+rE13YPtuT6CFiFkOYLdlQjhIUIACWNfkdwEuUPC2Bkh9Nv2Mr4Q2LQsOeI7c7g4&#10;ib35CWxzoN6S1mwqynaU+xzH2gx/T4iQxlDAeLy5bEymX/hZmrIzwskXwuA3pR0iAO7xWqxyErcx&#10;PYwjAs5nHveYELkvLRvXHStoaDGKvdkw1ieCPE4Yu/NKjD5OqCUc8XxllhdY/n3IwWrYj3E+B5P+&#10;JsS7mzDotsJdVYimyiLYywrgIrT5HFZ0E/i8dnYsJUWExlLYK8phq6hAq3x6bHbUllfBXmNFo9WJ&#10;mrIaVBRVoLKoEu+ev0XaG06CXr5DxtsP6FRCYf6mMCsLH1+9QjX356guR0EG34GcDNRXsu8oKyJo&#10;WjFCiO1tqsd6dBAD7gYE6i0Is+221yBGCF0Y6OY96sawvwXxUCdBMYjJgS4sRPuwLveGcAAHhEXV&#10;uV4aHcAOIVnXXe3h4rRp1yeHsUPw3CZMrrKf25iK4PPaNL4RFj+tTfJaTuCQYHnCdWe8/tJOy7R9&#10;xAHhk7lfS0arLCg32mfBJUVab2mltaz1ZpnrjEZbEKrl3VU+m/sGBhXJbSK6z4WDx5ejXVO+MTEZ&#10;2uC6bQOkP04JpYRTuT2Y7ynSUus9EFCem78Vla4gHkWyKiBBydVVu3dvXaZ0lenkeRJmVznBmpuZ&#10;wPj4MAfSMPv4SULjOkz0sLYjmO5xkrZ3eICDw33KnkmVogGy39/JCUc3xgZDmOAgKz+w+MQYhqND&#10;xlTuam1Gi9eDDg5iveEQ+iJD6OfgPUQwGpueRXR+HbFlguHqAcaWdjEyt4mh2VUMxJXCZ8604Zll&#10;RGZXuH4F4eklhCbnEIjG0RGKwNPVa7RzCgay1LP/crbC7m6n+Iw4vb0ESz8aKK6OADz+PnQqQfRw&#10;zGgllYxZfocCRw26qrGs/HcyfcrsqTx6I5FhBDnYa9B2OJpRayGs1dajVs86l2ssDRQtN1JcRmrP&#10;RbW9a52orrKjuroOdXUudHT0IBxWxZw4ZucTUddr61tYXVs3pm2Tz1DXnsAxPT1lNMOKlhWQ6lhl&#10;lXaUVthRVkFwLGtEaXkTSiocHD9sKKqqYVvFMbTSVJwL9wXQUFuN5w8e4Pa1G7hx47aJxr4okBQU&#10;Xr+DS5cJkVdv4+qNZOP7ePlGCq7evodbKY9xJ/UpLt9MNZ+vcL2q21y6dgeXKQrU8Za8x5o7H9O2&#10;bESq3mKi6S3ibS8w3fkI812p2A/cw5brKsfA33HYKMBMIXi+R5D9TCv/TwPvW0OD0uU0myCVBkeT&#10;EaXPaWx0IUAQjo5EjTvGeW5C+QxqsqMoZ2kYVd/cACNF2kiZXSXSSmqdgaV4QhM5S+hUq9/IL1B+&#10;f6pvLjeLwfBQIvArwv0RKFV1Jj4aQ5yTiMlYDBNRQuZQwi+y2+/jxKjDmN4VWa62s8sPbzvhssNr&#10;oM0kSifUKjG3UnEtzXGc4cRN5vgx7meAECnT8tBQwt9Q5mqZ25UnMmHO3jI5axUFLUCc4zXQeUrj&#10;Keh2e7zo7+832kY9u/9C5NZGYntC5wQnj/qfBiIp5xCplD6mvjjPbzZOQOa1krtJF4HYyetfU83x&#10;n2Kx2Dk218JqVWnmLnMsPZcqsKA0bArUvGD31aC+owaubju6h1o5S/QjMtqNIQ4ugsgoB9aRSC9i&#10;sSFMsQOOT/GAPOjAcAgtXS2ocFQhpzwXHwvTkF6UhuyydJPnULkGq5zKKUg4VCS2NcckEC+pzkal&#10;laBJkFCJP/k/WpuqYGusgMXB31ilkcwgZGSZRNe1HpW8K4OrsxqdPbXocJfAVZOGjpoPGHO+xlHo&#10;Hr5Hr+F77BK+xmTK/g1/T/+Bfyb/wo+xi4RMmbyTcTp0F4td9xGse4Li9BS8uHcHj+8/xqPnr/Hw&#10;2Rs8ffwGrx48RtaTO3Dmp2Cu5T5OQqn4Gr6Dv7n/f+T3KA0kYdFoHof/wFn/H/ihGtmhBFTKpP0t&#10;9id+jF7CTyUUj1w0qYC+B37DVutVRGpuo/LjTbxKvYgn967h9et7yM9/i+KSjyitIuhVZCG3hNex&#10;gJCY88tc/eGt0UB+ePeeIPkWb1+/MibtDwRHmawzsz4gM5MtJTvnI7Jz05CV9xE5BenII0Cqgk1R&#10;VR6hLh+F1XkEPsJeOSHPUoBqF695cw2sbkIipZr3osRSRMhMRMmX8D6VqEIMwbHaVc77WYqK+mKU&#10;EfxKrQUors1DLoFRwVGSAv6HArbFbEtrclBey+VKTgo4eSipek95a9wTHG0FqFMqoLZC+Py1nNFx&#10;1sznb4bwqBQ9cwS4yRE/FuMDHHTnjMZu35gc54ymR+lzziOYFayySohThKw0dCYClwC5xGd1iwCx&#10;a7RtidQ+kkOC16fNWRytThIeojgmJHwmJHxbn8JXfrc86ENPfQXCvC7H0yHsTwSwFfVhNeLFViyA&#10;w9lB7EwRUiZ6sUtQ254dxuZ0hBAZx/e9JQLkAtcJEkcMeEiOVwgjRuJcJvRxWa3WbXFbac6kQdvk&#10;8r7OZ3MOnzdmuU8CzCJf2lEBbRdWxgiFvCbrsT6sRHuwzvW7E4Sj8RDPrR8bY70ErgDWxwLY47mf&#10;LEdxskJonQzxt1zPdkuJ1gmhc8OcKYf9WI4EEPbYUcnJR97bZ8h6+RiVeemozs9CbVEeaory4W9y&#10;IEgYqCjIR3l+Poqzc1CmNieHEFgCW1U1inL4vOQXorywBAWZeSjNLzZtQRZ/U0gwrCRYFhYj/fVb&#10;lBcUwOdyoYz7e/f8Gd48e8x1ubCUl8AqjabdAlct+wR9JmSWZWcg//0bVORkEiabMB1kZ+hyctkJ&#10;d3UpP3cg4uOA02jBAv/PIv9bLODhRGCIkwDCOq/rJgF7nf97net037VuZVxa5jGjTT7ZkOaY92Zt&#10;Cp/5zJnrz/t1si7tckLDLD9ZAaTRFpu0Tr9SPJn1czjbXzOTlHNN778AyWVBoyohaWKgCYzk8+6a&#10;0UieQ+J5FPm5/2QikvyXXyW31STDVDr6ZSqXtloBPXJ3OPdvFUhqX8aX8peW8hwmvyrlk0kvxAGK&#10;8pkwKP9LRdAb0zk/K8L/6OgQO3u72N7bw8nZGT5/+4YzyqcvZzj7+gXfvn/Ft29fTBqob58/4+/P&#10;Z/jO7b5+/oSzs884+/IZhyfH2OI+1rY2MTk3gyEOkhEOXOMEMwWYhIcjpnqMTM2ByAR6h6cocSP6&#10;3NE3jObOIFy+XniDYQSGYggSHHtHxtE5EOH6AOo4kNZYONHlIFfFCYzV7oTF3vSvpq6iVpo5wqWj&#10;BbV2F9fXG01dU2unMUeHhjhwTylwRql8EpVM/gOR0s7OEj5UKnIY/s4eNDV5CIUOwpsFZeVWlFfV&#10;UXgswltiuc4AXlkllwl5koqqelRW1nOZ21RwEkbY9BBoQ6Eo4XASk9MK2FnB8sqq8cmUj6Spo70k&#10;Tegs4gSLkZERAkDQaDgtBNdKHbPSgYrKBlQTJKvLuY4QWcH1+u+VtTxWZRWKi4rhbWpCl6sZ+R/T&#10;kHLtOpKuX8eta9dw+fIl3Lh5A9ev3yBAKsE4l2/ewdVbSYRI5YhMxo3ke7iZ8gB/XiN4cp18KK/e&#10;Ssa1O4LNJKSmJrN/eI+Yz4KQywqPpRq9PjdUanZpYxw/f25hY8aP+UA5Flo+YMXzGtPuVxhxpaPf&#10;o3SCgkgFosg3kFDkbkMrJwQeTzvavR3G7zAkTSSfHQG9wP4cIlVGUKUptW5Bvr+/ap5r+RwU9Rst&#10;myAQwtn5d4JKadSkLfT7CU6BXpNMW+X++igyEUcIlwLJGAFWEKlKTnHCvCBSfpE9BDK/8R3kM9wb&#10;Qm/fIORT7Ov0c7LhMZHQwWA3IgRJpd5SIv+pce6PsKYk5GEeu5+TLwUNRbhPRYTL7C5TsTR98m2W&#10;xlWaPmlfBdF6FoaGVHu+Gy1tcgPwmgAYRU1Lay4XCJmy/4VIvnf/O0QmqlvFOLkLygVDE6V6J6qq&#10;LHxua1FTk3i/lMKoO9BjgpFUYUd+mwfsZ/bYx1yo66iFw281Zkv/kAcD0S4DkZERgiQfBgHkcKSH&#10;JxrG5CQvAi/IyGgYwYFeNLe7UG6rQHZpNtIIkVnFaUYTVVyjgI0CgiNbaRfr8gmMRZRiWJ3lcLir&#10;0dBSi/rmajjYOjy1nClWo761AjZColK9CEDLGwpQ1VSCCuUMdFeYyjetnipYKrNQmvcKVdl3Me5I&#10;xUEgGX/HkvFj4ga+TVzEP8rzOHkpEfAyRZlMRFafjFzC1kAKwvV3UZ2ehI+PknA/6R7u33uFRw8/&#10;4PHD13j64D4+vEiGreghRptf4TD4Cn+HH/wqt0hglO9j9AIOghex5vkL6y6p7AmuPb/h59Af+DlM&#10;eIxeIbxe+Rc8/xnmbwian/wXMWW7iaac6yh8cxPpr5JRkPsCRSUfUMr/lIDITBNUk65UPtlpvyDy&#10;LT6+e4M0SjoH04y0d8gmPObmEhTzM5HDbXPyBI9pyMx5j4xcAiXvh8og5hQrUCeN8JhJiMxBYW0u&#10;8qu4vjIDORXpBhSVk7KY60sI/yUCv+oMSjpBMAMllAobJwX1ipwnPNqKCJbFKLaV8HdFKCKcllgI&#10;Cjbd4wLe32I0tVRw1mLjS+LGaDhgUrhMq/5ouJPi4QyxkWLjLNEBr7sKfX4n5mKEovlhbCyMQOlz&#10;Eul1Jo0ZVoP89pLyA86YgIdz3zMFpmwuTWNrZcZodQxoEho12C/HCaPRIHbmRwlmYzhaoiwS0uYi&#10;BKwB7M8MGiBcHfLhM9edTIWwOtCGrYgPx+M92Ax7Me2rx0bIg08TQZxQjmK9+Mptj+L93M6PfbaL&#10;w93YmgkTKCNYHOvBXKQLa/EQ4U9phGKEGB5P/4nHP12P4+vWNCGRsLKc+O5EWsPpQUoYR/z/O/E+&#10;LAx6sRLp5PmFscjl9agfW5zcrUU6sDLkxUa003zeIGjP9bZgNuDGfLAVi6E2zAV5zX12jHhtGO20&#10;UxxYjLRji+e/HO3GdMiLWE8rQh4HOuzVqCnMMX6IrbWVqC7IQVH6B3x4/hjPOUBkcbJSW1yMGkpl&#10;IQExLx8OdijN1jrUVwsKi9DR1AhHTQ2quU1tGSd7VhulDo0cyDyORjRwcPe7PYiFwhjuCXKdA20N&#10;DXDW1qK9kQNgaSkqFeFbxMlLZgZKCZiVXM54+xY5H9+ju6UZRVmZqC4qRIAAWZbLCcuHd2iorDBQ&#10;KRP3UGs95vo6MBP0Iup1It7dijVOfrfGB7BEqFwjYG9Nhc01P9viM8L7sUggXyJ8r0wN89mS/yQh&#10;cYPPkYCR7SlFQKnlE/7GJJwnXMpsfUIQVD3bhFvBfEIDKc3iuQaS+zoHy/P20+4Kfpxs4Z9Pu8Yv&#10;9+vhutGEf5M2cV+phOSCQagkDApM9zhR2licMlHlcmuQ1lEQKR/f9QW+C8ZkvmECehTQJZhMgGcC&#10;LuXjqs/SVBo4ZWf/9XifwHds5PvpIX58OoLybBrY5MCjiFCZumUKOzggcH75hsOjExx/Ehh+w9dv&#10;3wmPbL9+xVcC5dezL/hyxs9ffuDb17/x5esPfPn+N86+f8cR4XL74ADrOztYWl81UcmxiXFjmo0S&#10;CpSzMsBBydshMyCfC28ArpZOOF3tcDR6YCP01VjqYa1rNHBYYxU41RDgqlFrs6OVg11PcMCUqxsK&#10;RTj4h0ykr0Cvrt4FO8GxocmLyuo6VBPcaq2NqCYASnPobPTCH+DgPTzGMU0QqVyCSusjiFwkqCya&#10;dmFmngP/NEEgCj/PsZG/q5XZuJywWC54dFAIiNVaZksp4zqJIO9cKqodPA+J3ZyH/mdPcAjhSMyY&#10;tGdmlZpmyaTzEQwkTOmzPK9pExghwJC/nBLA1zc0w2Jr4jVogo2A3GBxodHqhoOt3ar/3QqH0wML&#10;/2d5aRWshAE3AaCEE797N67jeUoSCjl+ZL15jrdPH+Dxg7sc9+7j8eNHePjwIZKSkg1QXr1xC7eT&#10;7+JGUgr+lB+lTN5cd42geeNOkpEHj5KRm/cAdvtH2OuKeN8saOv1w0MAq+/p57hNyOf/FchO++ux&#10;4q/GtLcQU/4qxPu7MNw3QHDp439TGpmwuZdGwooUVlm/SMKHl8+NAFCArwIBEoGVqqVsrPJ55XKi&#10;ystGotqU8tmyTRRH2P63KpXAR99Js6f9Kf2NtGsCMpmh2zt8puqMqjX1EyyHBxWlPWK0kdPj4wYi&#10;IwQwaeykiRREmmo1+g/9YfT2hwyUdvja0cNtIpEBxAmO0vJLEzmvhOIytxMkhwhzwe4uA24ya4co&#10;8uVUWiAFuyxIezk3yf/M50GR5PGY8dUUNApUDUQqdVYwaIDQRGcTrv+/QqS0onME3HHuW2Z6aSKl&#10;CZYWsppSy0lJdY3F1DhX2h8F8Gywn9iTfzchUunkLviiXki6Im0GIgMcPPs5WA0OdWIw3IWBUCcP&#10;2s2HeQjTUyMGJqOjA/w+iPZuOfbWECQKkV/BAagqj8t5KFWibFVcIaxU2QthbSolOFYaaSBAujgL&#10;cbfb0NJRB08nBx1vDewED5tbAThlsLhLUd1UjHIHgcXK/RBKS2sLYGmogMPFAau2GDnZH5D2KhX2&#10;7PuI2Z7gMPQMZ6Mp+DR6Cd/jf+KfyT/x94QShytAhoA3R8AjXJ6Er2I3kIIxK2dRH27g1d3beHT3&#10;sYlIS7r7FPefvkTSvWQ8un8LpVmPMGx/hy3vU/wM3yJIch/SRo5dwJb/EibqLyNY/AfiVZdx0HgZ&#10;/3QRXmXCjvyOr7E/cMbj/lCUt9IFyfxNkPzWSfhsvI5QTQpcZQ9Rlv8Y5WXvSf0E4woCXkkOsouy&#10;kZGXhfQcBdZ8RHo6wfDDa2SlvUVe1kcUERxLiwh8xbzeFKXwyc7PQGbuR4LnO8pbZBYQIsuyf6Xy&#10;KTIAWG4gkL+pzUEx4V5+iRIlf1fwi6WFkO8ugtWVB3tzPpyeIrg7y9DWXQ1PwAJXJ+9TG2clhH6L&#10;xwoLZ58WhwWNbL28n70BGyIhG4HRiY3pdhwv9ONwisDGZ+brDAFqegp7fEn2ogM4VPnBcHsCughQ&#10;3wiNEkGfTK7HHMyVzud0U+UHFzm4Khhi1URaa2AWMJ6bC9fnCIgcyP/mIP3zEzsPwme0pwUhrx1b&#10;BMZ1QuE24ezT0gg+L0awG+/FZqwLe5NcH+vEXrybQNiN4+kgPs2FsMvv1gm7u6NdPPdufOdvNniu&#10;4wSzVULYbpRgwnZjuAsnC9zfTAgbhOBVbisN4PHSMOGQcDLdjy9rMaMN1OdD7udoPrG9tIWLAtWA&#10;E1vDXpzw2Mc8n91Rn/m8He0wy59m+rDO93Ix2GTOSd+tDLiNbI2045BwuELQnQs0YamvBWvcZmXQ&#10;g9UwgXi0E8dzg/y/QUo/7wdhdi7K/85rz4nh0nA/xjVbZqc3xJlzSVYW3j15gsL0dDTXWlCQlo58&#10;SnFWNkqUVLq0HDUlpeh0uQmBVhRmZqKnxY02uxU+JwfR/FxYS4sN7JXn56EwgxOYd+9QkJFhtI+Z&#10;Bgw/oorQ+DA5CR9evcL7V6+RcjsJj1LvIy8zi5KJD6/foIDHtBNOsz58gK2yEv0+H8J+P4/tgsdu&#10;h6+xEX2tLnRYKxF01FBqEW1zYpl91Vx/O4a9DkR9Tsz0e7FHgJwmYPudVfyvDj6bIQL+GCFxwgCi&#10;fF2/HhDUtgmEBMf9JaWQGjPyfX8RX/lcHm/OGtjckluFJjF8JnfW5szExkT/c52eQwX3yO/0b4Li&#10;N4KiWvnPqgLS2X4icCtR/lLm7YRP7WfuSy4L8l9VeqOt+YmEZpNgKJO5RC4OmkBJEy+QVEojaeYP&#10;+dvP+2v4xuMkfC03TGuWKQJSwebpLgdYBU5Rzva38P1kn7/ZM63yfZq0Q8eH/0Zy72xtY2ODcHl4&#10;jOPjE3z6dIbPBMNPJ6dQqcvPKltJuHqEepEAAP/0SURBVNzbP8bu/onxl9zY2Wd7iK3DI2zsHWBl&#10;cxNTc3NG66ho8KGhsHH4393aNGa+9lYOgqrP29ULT0s77DYHamVC4wSk3s6JBgezNk87+5UgQUpm&#10;8kkOynEorYnMnG0trfBx8Fft7n4O3j0c0EMEkuiwBs4oOjuDsBJiyiss7CcrCX7stwhXjYTULkLh&#10;ELdRAuWpqbjxPTQwKa0kB+RFJSKfnOGAPmUgMuAPcdDuQp2tFVXV0gY6UVXrojSikpBaZZW4CKwU&#10;Qt2/YiH02VthrZe4UU/A83i70aN6y4TIWCyOqWkde46SAEelpVH+Q2nXpDUTRAoeOnydxmfQ4WyG&#10;o6kl4X/pcMHtdMMl30yH24Czq9UPO9sqqwOZOfk81xp+34BcjiXP7ieboM63j5OQ8fqRqe72/NF9&#10;PDPyAPdT73IsvIVbt24boLx//yFuExiTk+4i6U4yv0syou+eP32MN5xwZrx5hcxX7/Hx2Tu8fvQc&#10;Ge8+EGBLUMgx7MOLx8h5kQpn3iNMNqVjNZDHiW4pJ5VujhVKORNEiAAWCY/wvkXNfR6LjhIexzAx&#10;xnsuDeAvc7TSVskP0piFZ+OJrA8myGzOgKSpokVINFVe2J6XPxVMnh4dmFKt5+ZhAamAaHhEeVMD&#10;aGxymRQ9nhYlOe9AkOukjfxviJQ5Wz6RSt/T6SM3sc9USiJpIeVXqZrsAi0/YU2TpIm4MofETQUv&#10;BcOtLqqoAu81/8uoYFRg19lhgll6CZShYADRcB+PF8H8VMxApBKV67/O8DeRyKApYdje3s4JhdeA&#10;r6KnzwNrBJGKzpZP5P9XiJQrSiIHpqpaufkOcsJTW0d45CSOEzi5GkhTKxP51uaqSS1nUsXxGl9w&#10;9TWiKehEY8ABF2cLLX4nOgIuzpTa0B/q4GwgwJs4yB+P8WIoqk8RZXFMTkcxNNYPp7eegFJmzKCl&#10;0kxVE/qqCSgEyTKCZIWtALXOEjS0VqK5oxZtfhv3r+oIhEhfLSGyxkizrxr1ngpCDAcql8ymhSgm&#10;7MgsWlabhwpCpACyyV3HmWktSstL8UHRyvdSUfXxCfqtz7ASeITDkZv4EiNAmhKGfyS0kfFrbLk+&#10;cgvfhlPxdeghNtuTEa5NQUXaXbx9lIK7elHuPsCdB49w4+5d3Eq+g4d3b6D43V0EKx5hz5eKL31X&#10;8CNCII1dxGHwOiYbbsGRfhl1by+hJ+8i1htu4Kz7Ms4Ii5+jFwxEflcC8zGeiyBS/pP87mv3H9ju&#10;uM5Z2QN4ba84WKahsiwNxcUZyC3IREZuJtKyJBn4KIDMeI/szPfIIzgX5KajMDeDbRbyc7NRUJTH&#10;32QTIAmc/F6SXZCBwjLlhCxCbUM5obCSgK5SlRWobSz9FUFfjro2laAkmPsq0cjZYXOgCk2+MjR1&#10;lMAb4OA8ZIO/vxZ94XqEo80YGHbD18uZfEs1auylqKrhftjp26ttcNssBAoLYj21WBmuJZTV4Otc&#10;Lb5NV+Pnih0/l50EecqCh20bfsRb8Hncix9rUXzZiOOEA/fW1KCRw5UYPhEij5UDMh7C/GgQ0yMB&#10;UzVmVal5ZGbkgPuZg/HZ9gK+7i4aDZJyQB4scz8zYcxH/JgkXMkv8JjweLI4goOZAQN9pwtDBEhp&#10;qvw4Wgxhc9KP/fk+Qt4g1uN+SgA7U0Esj3RgddSPqaALSwS+EwLZNwLhz/Vx/Fgh7E5wu4kebMX8&#10;OCQYni6GDaBujHVig79bIfCtRztNuzpMOOR2ewS6fQLj0ewAzrj9PiF2fdCNxR4HFnsbCKcu83kz&#10;3IKtoVacTAZwzPPZHvESJBux0OvEGr9fD7cSHt2EWy9Op0IE8y4c8diSFYLkxnAHgaoNCwMeglYJ&#10;wh4b7JygVOWlYaClHp7acthLi9CoQJm8fA4or1Gak2PAsSAtzcDf++fP0GqzGR/I6qIiA4WFBMJg&#10;Wxv2pbGJj2NzYgwzA5xFtxNsYxFCewzRbi86OLkolib92SOkv37B/b8wATn11RWEyTdcLsSrx4+R&#10;yoHp+eOnqKmowtuXr5F88zY+vuZkKZMTo7QMZBE60wifH3h+7wmdme/fo4jnaYTvSF1JITqtVdge&#10;H+K9GMK8UgL16l4RAqeHsBrtwUKY157X6Of+PH6eLuPvvZl/zfxbs0OUiNFWS0Op52+foH+2Hsdn&#10;TgA+r43jM5e/bM2ZZ0y+qFtzo2ZiI0g82Zg1ye8lG3w2JecmcKMF54Roc2bYLMs8rmdUrbSce3Kx&#10;+GVu31uI4ZhAeaZn2kgCLLfnJkyEudIK/X2yh58/PhmRX6TAUhpOQalgdHdFqaimzeRKZnP5AH8l&#10;QCqX5ra0mhzMlLTdpCvaJFxK+7md0G7urMybaHGBpAZelbM8j/Q0gSYLc9hcW+WgkTB7y19Lmp31&#10;9Q0sr6jdwvrWLpbX+HltHUurayZ3YmRkGF0cJDWACQiWOHDPxycQ5/oRDshBDlox+aCFI+j2cjtK&#10;pD+EXk4abJxEeDlpCEiz09GOPn8XpjiQzyltCwfHFQ5oGxw813mcyeFhjKq2L/cV5MAuKO1o7+bA&#10;N4Tu7hBcrnbjk1hVZYXT2Qq/P8gBNYwo9zchsx4nuIKKOQUf/Wqn43HEohyEB3luXYok7iCotXD8&#10;aYbV1kI4dMOqz4Q3i4OwSEi01LfA5vAYqWtog40A6XB64WikECCbmvludPagLzREKPgPxGrA1wB9&#10;bpZdFNQqlRYBSv57SjsT5CDv6+okhBIgKK3tBEYPIdLrRqPbBVebBw2EIEdLG8dlPyrqHHjJd+gZ&#10;35n0glzkFOchMz/d+MxnZr5Gfs57FOTwfc/JRG42x520D3jz+hWePnmKRw8f4+GDx7ibkop7qQ9w&#10;lxB5h+/mnZu3kHTjFt/bJDwnYOYRGEvfp6Hq3UfUfXiHpozncGbchSs3Cb0VDzDnfIsN91sctL02&#10;ychXve8x3VGISFcz+gP96Gon3HAiITNysFe1qXuNz6FEmjGBlSovKXpY5mABj+BqWQUJCGgy/ep6&#10;yawtkJSp+7w1ZfkoRgN5rolkK9iUWVx5FKX1lDnbzesmiHRzguwloCkoKcznUCbtydg4pif4zI6O&#10;GohUnsiOdg+8Xg98nYrC7zFacUFkH38T6Ok2EDlJ8JPZXaVgVdZWWRQUEKTIcpmPI/38j9xWQWih&#10;Xh0vgNGhkAl0WWQ/usr/qfRq+r8ycyt1kbSWXt1/nq8ip2WS/7+Zs2VNEFgqh6SgUfD5/wsiZyai&#10;iBNEhwZCBiKbXXxmOTkRQCqAp97RaNwNeoN9vzI7KPhnxeS9VADQBScB0hGoh91Xh/p2GwGCgNfd&#10;xJmS12giR6NBzMqPammSHcsM1tlZrazwQSdITrPj7Ay3w9ZmNYEais4usRSiiNAnbaTMoxV1+SYQ&#10;o7axCPaWEjR3VZpo3I6gBR6Ci8dXDl+gGj7CR3NXNewESQshp9ZZjBqCZKO7jLOvcrQQgAJdDej2&#10;t/BzI2d4VsJVLl48eo03j5+g4D2BrOoJFv2P8GkkCd9jlwmOf5q8kT/HU/Ft5DlOB97gdPADzobT&#10;cDL4Cmv+FwjZXqA6+yFnZil4eJ8vzKPHSOYLlEQ4TUlJwoPbV5D34g7ai+9izpWKo2ASvoZvEyJv&#10;YdmjGVYqsh5cQkbyBdSnX0Ks7ga2Oq/iJPQXzsK/4+/IL//IKGF2mAAqmJT/ZJggGrqLqa4PHHAz&#10;UV3yFvnZr5EuP0gF06SnIy2TEJnxAWlcl57OATTzDQryMlBVUYKmhnqTZsDHmYynQ1FtTZzl2tl5&#10;Eeqc7CibpeF1oJmQ30SAaPRY2LFIatFIcZlAKitaumoo1XB3VnFdJSGyCi3dtegadCAUdWNsxsf7&#10;HOBsuRNDg04+ZJzVOgj4eS/x6mkKXj99iZePXuLtk+fIffsK1Xlv4Kl6h4jrHRYCb7EdfomD6DMc&#10;Dj/F8dgrQmUm4ToXJ9FCfq7BwbgHJ/MD+MJB/dNSBEcEPKOxWx7B4XIUx+sxbChIZGbIaInOthZw&#10;xOdPg658BhU0sjc3RCgYN6ZimSx3uO329KCRyX4Fx/D7ZQ7W0wMm4ERm7R1+txYLYEVm4ckeSpCD&#10;fT8HeB5zddRoqgQSAo1VVcCJ92F3so+z6GZE3DUYb7cazaDMNDFez2m/PaEhJNithJqxJsj7pTGc&#10;5QRtqsuOBb5rG5E27EQ7jKZRYLhL2QgTCgeaDTTuDOv7duzyewHmZsRD8RoN5DrbRe5/nlC7HmnH&#10;EUFXJviJdjuGXNUY4nn1OysRqC/FMO93vLsRkTYbFglRPls5XJVFiHY0Yy7cg5WRQcwOctbc2IAA&#10;B+pMQtrz1BRCYhpqi4uMRrHFWgO3pRqzkRCmue3R8hx+yndudQE/CTR/E0IOCTkrkSB24gSvtWmE&#10;vU6026uwEQ+b+7NDSJoIdWEmwg4oHCT4pcNTb0OQHfBQIICywiK+w0+RcvMOMt5/xJvnL/GME7mX&#10;BMt3L18RIgmir/hevEuApERgWZSbY6K9rWVFsJUWoDwnAxYOksodua8IbU5y9wRnArjpMI4Jibrn&#10;0kguRwn9c3ymeF/XuLw05CPkd1E6sTzoNW4D6xGfudfxTgeivIY7nIz8PF3Hz+M1/Nie47MxzeeK&#10;kxO5JfCZOuXER6C6FuvFp9UEfJ6ty6eVYMpnaJcTGz2D+ny8FMXXzUl83yY0cqJ0tj7J34/z2R3H&#10;l80Z/NhbxukvYN3mf1GUv4HCww0DjrvLSp6vhPdxkwlAWvtDAqQRbnu0NmNaZQ04kg+xtJuzvCb8&#10;zf4SvyNInhAkz7gvmeFNCqT4iNFyKtDnx9mxiQw1tcY/qZ55ot74319P8f0zPx/vmkC2n39/NbXI&#10;T48OcbS/ZyBTICTTmpI5jwyHTSJoaZEERPK/mohEMEdwmlEOxa4uTPJzD2HIzwFxmANchINiwNuG&#10;od4AzktSCnA3FmZ5jmOY54A3z3OdHo3wt3wuI5z4cZDdmp81YDkeSUTdhgc44PaG0NgoiHMb87jN&#10;3oSGRg7+HQH0EiDD4RGMKnCCsKiawPL3Up1mldlTO8n9SRsmzacAR+ZOaQKVXNrR6IadUt/Uklh2&#10;NsNOmJTUy6TcII0ht2UrzafAVQNzI89FaWxMomilkeExVDM5oX38BUT8L9IILxAoTfQxr59Acigy&#10;QEhRZZdOgksH2vxeNLY74fQ1or7ZDqebY7mLQqBs5PtVZrPiFeEw6eVz3Hn1DEmvnyP59TPce/sC&#10;d19wAvf8EVKfPsJDThafvOJ79+YNXrx7j1cf+B4SPt9lZOFjVg4yc/OQzjadn3O5XJCfj8J8jvGF&#10;ObCUZ8FdnQl/VRoGq19joek5djsfY8t/l5KEbV8Ktr1J2PPexm57ClY6HmOs9R38TaVwN9hQZ7HA&#10;QdhtlG+kQ20DxzYHnHY7HDz/Nv6XHr8P0XC/gav5qTGTc1aAZWCS1+3cJ1J+j9LgyhfyPIjmPEek&#10;vpPGUvAoLaTWK6pZ0CeIlJZX99fX0YkuglRfgBPj0MC/Ju1xPq+jfA4Et8pd2c7r20ZoT5izE+UB&#10;lb5KgTp9IZX3DPO5GsPC3BSPl0jHJZBUMJsC3JQ0fY6TKd1bpdkRyCnAZXGKkyP+P1WvUqUq5f9d&#10;X+BzMT1hzNwyeavqTBsn8oJIpeyRJlIQKe2jtJDbW5sGIjUxEfTpXJRySCCp8qeCyPPo7P+GSPln&#10;Bvh/PK2cnLj03LaybYOr2WPSCclUL63mBGFeQU3SsKqK0IXadgtqCReWNnbIbRY0eOvQ7HOgo8vF&#10;H7kRGerGFAeEFXZYW+ucjVLWONud40x/bDIMPztbi9eKMnupSfNTVFuAYmu+MZ3KL1JJxysceahq&#10;ULqefDi8RWjpLYc3VIn2YAX6Bzj4ha0IDdnR2WeDu6uWIFuN5nYCZls5Or2ER0lrJcIcsPv8Lj5Y&#10;jaTkBuQUFOPxi7e4e+8xHiSnIPP5PbQUPcaC+zE+DSSZgJifsVv4OfEQX0bScNCfj62eEmwFKX25&#10;2OzLxFzHO4Tsb1BX8A7Zr1/iKQewlLv3kJxKoLx/H/eSUvHg1k18fHCTwPgA064nfElScdB1my/J&#10;Q7RVPUUGIfPRjT/xOvkiyt5eRU/5LWy13cA//Tx+PwFSfpLjF/E1dgFfJ37lmYz+ibP+O1jsegOf&#10;9T0q854i58MTpL1/hY8cJD+mZxIiM5GZnYG0jLcEyVfIL0iH1UoI7/RigA93JKIaoXwZlLKCnaEy&#10;y4dC/ZwVdaO7p5MPN2e9XW60tNXD3VYHr58Q2OtCZ7CRbSMCoUa+QFZ0dhMoOwmH3moDl22EHbk2&#10;9Iy0Yyjmx/g0ITLuw1jYiWECZl9zMRwlrwiNSXh8/waS7lzD7WtXkXztBh5ypvrm7h0Uv72PJt6L&#10;bst9xL1PCDsvsRf7gG8Lpfi5Wo8fix58m/PjZNqHo0kfDqe6OLD34GQxhNNVQt9ahINdBOvTfZgf&#10;7cLssB9rk4MGHqW92ZoaxlZ8CBuxIOI9LizKl3Ehgn0O1oIF+SAeLCiwZJwD8pQJgFlREIo0QqvS&#10;Ao0nAiziAzgkdJ4uxgixHLBlTp8dwQGf70NOkg4V7DI9hB0e54ByGCOA9bkw22HDGq/jPuFuWRpE&#10;Lm8TAtUudBMoe7iuvwlbg25shVuwRxjU96u8tvpe7Q7XbfA6S7YIl9uER5moBY2CzL1YN7aincYH&#10;cn3Eh41Rfpbv6KgfCwNeTAZcWGK7QvA54f9e4zWItNYan8gJ3utoRz0WlB4p4CZYjZqci6WEuJZa&#10;3ufqKrx79BDP76bgw7MnaLNZMOJvR01hHnLevMSAx0XwGcNUiJDN63zE939mgIN+XwchrJffcxJj&#10;q0C41cHz8OCAwDPub+bxfPiHkCVwOyFYHS6P4ef3fXzdWUSk24tQuxuVRXlwc4AIsTOWb2XOh3R8&#10;fPUGj1JS8ZrwaKmoNIE6uZxIlXLAevfyJW5cuoQn9+8hNyMd+VmZKMjOInA+xdvnj/EkNQkfOTja&#10;q8rgoHgdFkT8HsyPBDHey/ujaO3RPmPanuxpxXTQg3igGVHCd8RVQ6nCFCfPiz1OzPLajbmr0W8t&#10;hqcsC23l2XCXZsJbmYdIcw2Web23opxUjPVgn9Co+zEXasGAuxZzA5w48B5ME/L13QbfHd2zeE8j&#10;j9eE+UGek1wPuL22W43ymSeAbk3w/Lg/+cYKKP/eIaRuEAwJ4d8IlIocVwoj5bpUQnQlQ1cidJm8&#10;pRVdmxrCSnwQm3xujwjyX3alxVw0mnqlM1JaqfP0UyfrC5R5nG4QIneWjCZfvsfKgqAUR8qB+fVk&#10;2+RY/ef7KQFyjwB5iE/HO9hXQvU9QvQZQfPznskoYHwxN6QNXYMq8yjZvcq8aeBUMIG0QkpkPEkI&#10;Uu7KhYkJM3kY8ndjYmAAsVAf/xP/z+oy4ZLPUJgTtTGCJiXap+pGfkR6OwmdhH5lCJkYNknllfdV&#10;gUk7bEdD3Yj0dJl0JYp+lcZT0Cfgk5ZIKXkamhJm5M5AH/u8fgSCCROkIqTlFzk7PYfpKQVecHDX&#10;AM/9KFm0fNqi0SEMEAy6CDMewoO0fg5XIxxNTtgbKPUqe3deR7mefbSWG4zU2fi9lq12ky7FZrWh&#10;tcVttGwyT0pbJRO2NGlGzmGHIG6SxfNclNtQ5n+dR3goREghuPT64OV75/DWG7G7LBzs6+B22eFu&#10;chhFS1l1BZ6nvSc4vkDqR7aUmwTF22/f4c6b97j3MZ3rPyL1wwfcfc/v371DEr9P4kQtiRO3JE7i&#10;7nHb+2/fIvnZM9x++AApjzk+PryHq7eu44/Lf+LilT9M//8k5Sb7k9so+piM2sJUWMpSYKtIgaPi&#10;HrrrnyLmeYZJz2OMU0Y8b+F35sFZWwQLz9Faa4Wd18VusxEcbQYg69kfWWuq4W1uMvlGBZCCxg0+&#10;VwIr+QqrrKgA8TyQRiApoNT1UpCKIrOVE1Lfa70AU9dYrbRwCe1uP7oV4EWQNKX+unsQICwJIqWJ&#10;jBD2RzkxEUQqd6S0dbp3vT1+4/cYlCl7UCVFlXSeE46RKIYVKc7j697+C1uaCKkYAO+tTNq6tyoI&#10;YKq+cJ1q/KvAgILpVNrU+Pwb/2ZOGtcWzfdK7C3oNJrFnh50d3ebHJDSNspN5FwLube7baK05eOr&#10;77SNUhIpzZYpeUiQTCQbHzW1vf9bE2kgksDobhZItqGlpcP44iozgUBbMKrJobIwTKn8LPd/obK1&#10;GpXuKlQ2VaDSWYGaxkrYm2vR3FrHHzp4Qd0I9bUjOtzDHw5C1UFm2XHFxnnxhnnAoNvkicyrykVO&#10;RRayyjKQW5GJwpociqKAs1BWlwVVJqlwZKHGlQ17ewFcKp/XU0qCryLdWhAecXB/DQhGnOgJO9AT&#10;quNNtaC7owK93koEWiow4KtDsMOJDncDZ3YOFJWUIfXZc9x98gwpqgZzKwlp92/DmZuKWVcqTgdT&#10;8C1KmIw9ZJuJ44FSbAQ4EPhrsRQsx1qoABt9H7Hek4mxpmI4i3KRxZfn6b0HuHc32dTZvqvqNimc&#10;rSXdw7sHKbBkpWLM/hRr7ruYdCTBb32BkswneH4vhRB1DQ+u/4n8F1fQU3wdS7bL+Oq7ip+hS/gR&#10;+xOfCJEnBMhv078RIi/iU98tbPa8Rq/tNaqyHyL77UN8fPsSaWlpyNAMMC8XmTlZhElFYb9DcWkO&#10;OwobO58BzM8rt9g+Zxw7WFnZwLzKYU1M87sRkzuqlyDZ0+vnTKmNs4gGAnkD4dKDwSEfO08v+gY8&#10;bD3cvgWDERd6Q074eu3wESx7RtvRH+9B/3gAkck+jE31sTP1YSrSgJlgFWa7CjDheof+umewlqci&#10;O/0mnj/gf799EylX7iDpr5u4dyWRzijcWoXVkXoOlBykB6uwPlyPL3Mh/Fyaw09ptrZi+Lkewpfl&#10;HhzNd2F7you1mAeLo21YHOvgADr4/zD2339pbd27P5x79/TExNh77713BBFRRBFFEUVRRBEURVEU&#10;RVGxJjExcfvXXs81psk++3N/zznP+WG8FmWxgLlmeY8xR0F0cwH7fhf2fPOIbRAUCXgxKjAS1CIW&#10;niAXdjk+3ETwlYuvwMvd2S6+nHLBPBLLy4aKfJbk4rLtJzkUo9uEyb0ATiVC1+PAJ0LQJZWlwKQZ&#10;/slhRNx2hOcncOjmQr82h7PlKRVkc8G2izoGEOSY2bFoEJ7UwW/uxJZVg31HP5WSXgQs3diz9yG2&#10;YMJHn00d5fmuXYeIAsgBnLhMj2BJYNwhcAYmtMqaebA4QkiZwKnPjhPCczwwi6/7K/h+4MeVAAeh&#10;5djnUBCyNTMMh74dU5pmuId6YOlqgKW7EXvucaxPD6GvpRqT+k6M9rZhjMqHsbMFM4MGjBIiK7Kz&#10;0VpZgVkuOMsTo9hdcqoqMO6xITgGtYj4XIgQXK7ZRjdsv5CHyoRz9DE6fG0eq1Tmlm1G+Dk/BGYs&#10;BHEvHi7Z/oeEnC3PYyAT5eHmCEtUZJrYh+vLi1FbWghNWwsB0qqiu0s53tobGqHt6EJLbR3hkRAr&#10;fpiyxV5UrHwiq8tK1fZ1bkY6Xj/9SyksaRybApK9nR2wGAfQXF+H8qIC1FWW8VotvG42kl4/R0l2&#10;KupLqJhlJaM08wM09RUwd1GR7WzCnKFLBU8dEvqCVIRtBMbR5jJsECJjfE2OIgtUjg31RZRiDEm+&#10;1cI0NOanwiFuAkOdmDW0YnOqH6tUxv28jvjU3rLfPsQ3EF2yYp19JGg3EDypMPF+inIg/rbichCk&#10;IiDA+Tns5b2dVTAp1spLKkD7qwTV8GOdeNn+/nQUUkpU2LfA8eHCcXCF44NKzt6a2j4X+WmRFHcP&#10;gUSxVEruU7FCytZ4LLSmfC5l21u25GVrPc77JBApbiLXsm0vOTHP9nHFz0vi+vgRQVP5ge4itsdF&#10;MUjli/3iy8WB8u2UqkGHQb/KuSpwtxf0YX/Lr2p7H3GMy5bcbmAdnjknXFNTqppNaHUVXqeTQgB0&#10;EM4MWqVc9LQ2YYYKjJ+gtDQ9gabqcvS2s39TKdgPLOOA//knEEveTwFpeT2y6SNkbirLiviuSWDG&#10;uHVSLX4S9CDbjUOESqkuMjMvyb4DWPGtESLX/oFIsUbKNvajRXBLWZHEFy1AgPF45jmn2jBuk9Qq&#10;gzCaDYRIwpte0vb0ERh1hEcdenslLcqjX6eIrvdRens06OnqJDB1Y4QAOk8IkaTsAjzyfWIdE5hQ&#10;AMnHEjQiVjZ5T1lx+TskBZOXMO1ekmAUzu0cr2bbIIa4TusNPTAaNDDpNcrCNzI8gI6eDuSWl+Ad&#10;x8L7YoIg15UEgmNCWRVe5pdSSvC6hMfiIrwkQL4gLMrxFcHxFR8LcCbwPQHMt7k5eJ2VjqT8XEo2&#10;Xnx4h/88/wv/efEcv72StEFv8OezN3jBNfhVwjskpKQijYphSnou/7OBCjz7XMCHMJXSAJVH54Cd&#10;85EJmo5e1TbSRgKRxn4DhgxsWz7WESInLaMEOaey3J1QIZEqTwJVykLHvib3R7Z5xUInycUl6lrk&#10;Z4ofseBK2/20VErdZxF5LtvAYg1eIiSKiBHGvbhEyHLxeovKAikQ6V16TD7uXVrCIvusJBt3UKEQ&#10;v9w59iuxaC+vPFa8kWt4CKdSl1qg37+6pGBLgmrEh1O2sncIvPJ/BCIju3LvH4FY/pPKPHK8p3yZ&#10;VUaGk8fa+o//eVcBqJQp9PD/Sl5HD9d6yWG5F2LfEWtkWIAzwuvt8T/yXL9PWU/HJWm42Qyb1aqs&#10;lwLQAtjinykWfAWRvNa0za4skcMmi9rCloj5ET4XsJQgJElJtLnx2GelrKq4XTxp6GtEjaYW1Z1V&#10;CgIbOmrQ0lWnglf69JygR/SwjhkwZRsmlFixuEj6XZ4lhExhwjGK4alBaEzdaOpuQDU19lpKY1eN&#10;SjjdqRepR4e+TiWV7uqv4bEGPcZaDNla4VjSYml1ECt+E7zrJh6H4PboMTunwaS9iwO2kz+ev4Eg&#10;MmzqoobVg0kOmJmpEZiNOnS2t6KgkIMiMZ2SrJKIJ79LQFEmtaG6FKyN5uN0NhN3nhzcu8tx62zA&#10;pbMb0dkehFzN2PfUI75chsvFcsQmG+HnYjFUU4qazFRkJhKIEl8iITURr1NS8PpDFt4mpKl8Wx2V&#10;OZjpyoarKwPTLfnQVuYhL/U9NbJXPCcBb18/RV7in9BXvUWg9w3io0/xde5X/g4C5OpjQvI735+4&#10;WXyFI1sK3Np09Nako7YoAxWlBaiuq0FNM9uTUlVfj+paAmVVMZqaytkehJSAh5pHHNHoLQ6PL7Ef&#10;jak0EYHNkJoYxTdDUhbYpyX7v2jgJralmVBupdZkYxtPweubxRoXL29gHisBwmJgHC7eB6dvAFKZ&#10;xrk+RpCchoPnzi6OUSszIrDAtluqxaUnH5/d73Dreo5L+68ID/6BudYE9BS/RcHbPwiQvyI/4wPa&#10;COXP//oT6SlJ6G5tQMA1itN1Aad+fPab8XA4ryyREY8BR2uDBEEzrvbHuVg68P3cS8hbUhBzSw3t&#10;y0EEtxwcdxKVur+GKy7S12E3F9VV7BJ4wj5JsL2Ba2pvj+XpuMDxKINRtv7EevP5NPK4zcdrigiI&#10;fg5SJMraPoSdaSM+is+ibwo7DgOlH/6RTmzbNNga60LA3I7d0U7s8Lihb4JP14iQtQeHbJvovAlh&#10;x6MFMkJIFEvjEeFxZ6oP25NahGw67E73ITo3hJh7GCfi88j3Y4smRGb7+Dm9ej3mNiMyP6T8Ii8I&#10;I6FpA9YJJ3vOIQQn9TheGOVnxwiu3bj0TsJv6sHelBEHs8Ow9zTBSaicl1RN5bloqyqAvrUW3ikT&#10;jO1N0DfXoyY3C+2EskVO1KucVNxDeqyxb2zNTmB3wY4DtqWAemRtAUHPNAKLkyrV0v1NVNUT3/HP&#10;Q0pGBgneyvJ1IP59Aihe5Zv693X0MUjkMMTPzmJe/LV6u9Hb2oIxfqdEZRu5aDRWViEnNU35P4ok&#10;v0tEbUUVQbAEmanpyM3MRsLLN8jPykV2WiZSOb4LcvJ5TjXys3Px9sVrPP3tL+TnFCAtKQ2vnr1S&#10;flvy2UwuYJJl4e2LZ0hJeI2aonx01FagOi8TVdlpaC7KpWSju7IAmsp89NUUECBrFETa2qow212L&#10;yfZK2NsqsaxrRmC4E/tTeuyMa9kPtNiWUpwESG0127e2EFZ+xq1vVdZLF8/3UhFf6GuBs7cJu4TL&#10;zbFe9i8DlQsN+wH7iEPul/QDC6KilFAhiHomcRNaInhuKZeOHb6+65kgyNsRXSdMbi+orXfZco9S&#10;odmft+CU0LnvdRAMl1VaIrFaSpCOgNXlgaQW2sfD7TXuP13i280lPp3H1GIU4XiIECiP9jZV1PnP&#10;7XCxzksarMfjOiSJvcCoJNKXVEgyzjbcMzgIrDxaMgmYB2tLiHI+uiSo3ollkq+JxTCyzetwQZQt&#10;OVkgZSGU2utB37IqoXksW4qr8jmCJ4FTqhjNj1F5868gtsXzFhewPj8LE0HC1NOJMBVnqW60uzSj&#10;+nNwbly5EhxTYTnaWlZKoZS23CeUBVdWsCIpfOxzWHC4MG/nwj81ixm7BN7IVuOi2pILcmGXxM/b&#10;XNwFGiUq+zC8zwV5h4t8iDAcwq4A5to6fMuEC4KbbdzMRbUfZq6LFirng8Z+9Ot1MBj06qjR9BAi&#10;ewiVhCMCYx+P+j4By250d3Wo10bMQ5ifm1EWnRCvvx/aVYu/QMC+BF9QwRbr1S7b8WB/C0FCuiSC&#10;l1rp/hU3luYdWJx1wOng/G4dwSjbzWDQYcDQp36Dno/1Q0Y0dLYjo7QY7wvz8Y4Kllgi3xQV4g0B&#10;MYEK2luOuzd8T0lBPl6L5P8QKndvKO8JlB/EcpmdgzeZmUjme8l5uYTIRPwiAMkx9tvLF/j19Wv8&#10;xrXvN47jv5I49rKykMbvzCB0avt7sbXN/8L/JhZpj3OOcDiOfm0/NN2SzFoLbW8f28mgUv4Y+gfQ&#10;ryOca3sJNeOq7QWqJXuApKT6mbZKkvQLzKitfkmb45pTskC4chM8BSbF4igQ/hMgxTIuwP5z21tA&#10;UrZ2JVJbrIfiKyhWOi8hy7eyrLawvVxPf8oSf/usbRJ2wtiUdQL2Ca6PjjnMOGYxbRe4nIKdCvL0&#10;1DiWFqkkUfnYXF9GeEuirfk7tv8thEkqdeGQH1JAI8xxsM/nkrIuGt7kGAkqP+bjHSqj/A+RDR/2&#10;xD3E44JfqkNNTWB+1ALXGJV/grmPfXuTvzHI37y2SPidm8McX7eNmGEinBvZpmajEfbxcSzOz/G/&#10;8VzxjeT/FzeTJbadY9IOK685bOJnhoZVQvUxXt82YVMWTOXXzLaMSnlVikTHP6loKUNpYzFK6gpQ&#10;Tm27prFUWby6e5p5MzthtfSzUUykbwuchBAntbH5RbsSh4sapN0Mw6hkzW9HS3cjWnsa0cHJVEPt&#10;XDvUTmlRvo2dWgKktgo9hloMWJphnenGrFuLebceHq+RN9OMFe8g5ua1sE128cd3EF47MDzUCstw&#10;B0ao8ZsHuzAxqoeDv8dq0kPb00W4qkHih0wCXxZSUvKQ+C4V716/Ql7Kc3TXJsOpzcOOtRxn002I&#10;O9oQd2oQc/Zgf64dBwstOHLWESIJl/NNOJyoxdpABcbbC9BY/AEZH54rv8iExBS8S8pCwvtUvH/z&#10;BrnJb9BUnIieylR0l6ajuTAdhenvkPz+Nd4RYl+9JEw++wsZr39DW/5TONue42zsGe5mf8HDwqNP&#10;pATZfJr5A8eThEhdJrT1EhWbg7raMjS2NaKxswn1bU2obSLkEyJrCbc93U1Yck/gkAv0UfQK0aNb&#10;HJ/e4FBqy0aiKueYx+v7H6kGJPHppH2cWvQU5qWMHEHBveRQluQtLgxr1JJ81OiXfQ64vWNwekxw&#10;uAdhJ+BMzpsx6TRjyj4A51QPfDMtXPSq8Wm1AN+9Sfh7+Tn/y594WPoLN/a32B54i2n+V0Pdc/TW&#10;vkNvXQ7vQTWaS6uR+vIdMqihjuk6se4cxiL7jKSjia+M4suGFZ83R/FwwIU0OIyH2Ay+xyQQwodv&#10;JwRDQuMtF8aPYtbfXOUiQ8Dc9yG2TXAkvEgggkBhRHIA7q5Bqq9IMIJUoBGfLymBJxVKxJJzc7CJ&#10;8x2vuubfsS3c7qzgJuBSlrydGRPOuFBvcMEX30XxQ9yfH0TEZSQE6BCe6kWUsHfI495YNyKEy4hd&#10;i6izH2FbL4IEzehMP04X+Rmev2khgBIyw3Z+btbA8wgQBEl5Lu8fOvqwbmrF+nALdmzdOF0wIr5E&#10;sOT3nRIoP61PETQJ1oTaPYKHb7QHW4SZgFWLOX0LpjjWuivyCENUZOpK0FNdBLu2FXaOxercFNTk&#10;p6G3oRLzw30Y03QSLIt5L4qxKD5T7W2ILC3geNUNu74HnrFBXO6sqa3rbQKiBH3cxfeUJXdrZRox&#10;tpMEoAQ9dhW4dLTpxsaCja+tqLybYikTi5gkRL+/OFDtvT5nh7m3E+11lTB2tWOopwMr9gk0V5Zj&#10;mZOsRHG//uN3aNvb4XPNY3LYpPJOprx7R7AsIEBmEyAzkJtB8G1qRTEXvV+e/Afv375DU12TSsCf&#10;kZxOAE3iuXlobWym4tKMwtw8FOaw7xFcJU1QZtJ7fHj5DInP/0R+ynu0VhSjhcpaTW46qrNTUMGx&#10;25SfDm1NMeycwwT+LC0VBMpq2KlUmxqKMci50WtoV6/3VuRiydCBqa56jLZUKgtlbWYCGrLfQ0cg&#10;lc+LdVMA0sbPz/Y28PxWgn+XeuwxEjipsAYIlxGOsRgVNYn035kbVX6ssvW9R4CMb3EMEColq4D4&#10;cF4GCfOHa7g/8HMc2pQrwy0fi3+lWH2j6y4F/2Jh/yTKlERvK+XpQAXYiHIlydElR6Uq5RiRwBTx&#10;lRTr5aOf5PXhrrJciogiIFZG8a0UxUAsgGL9k8pAApYy1uJU3AQEb6m03d+c4fv1qYoml+pQj/Xg&#10;T/Dw7aMCSv/CDAYklVQL25jgs+ZyqCT24nowOzIIs7ZbVTNy2yzwEpDWCFobrlnsrS4h4mW/dDuw&#10;5rBC11qHaSOBnH1RApkONpYIpC5VacnHhW51fp5HtwLJjRWCl8eLVdm69jxapR4tf1vY39/Gzm4Q&#10;oZ0gwoQUCcY4oqJ6IEFjBMnoblgBpGzZicVrg4ArJSIXOIfapswYNusxMKBFX5+GEKdVIgm+NZou&#10;ApGkRdEqEZDUaTXQEor6dFqYTcOQqGQBGPG9FCvSz2AQSaIt1sg9EcJ3kOAYDBKQozuIE9LDhIpV&#10;jlmxjC5QSbNNWWBlew0OERKMevV9WhFCbV176/8HIt8KRBYQIgsFImVr+/8MkSIJPOc9z/8HInlO&#10;cn4eXiZ9wK+Ex98EJOXIdfF/QGR2toLILF5bN6DDtvgx/oTIuXlCmA3GPiO0Gh0BUqe2+yUi/xEi&#10;DTD08b9otSpyeY2AJ+0jQRwqmb5EBp8dqUAVeV22ssUa+VN+WiOlrN/PrWyVHojAIwEh0s7SxgKS&#10;Qb4vaZREJNm3bP9KQm3xhVU+sT+2sX0/YHJxZhZ2QtWYyUQmoXKuN2LIOKwyCejlN4tFmoqEkUDv&#10;4Lrrk5r+QalEE6SSElSlAqMSUS4pfzb92CIUBrxu+NxzWJ5zYEkCbGbsWGT/d0sif4eUruRzwuC8&#10;WBHNIxwzXJsJgzbDAEa1Ogz3ajFIxXygh98rSnpvrzoaKN1t7ehqbUNXWxu0XVTIqMgLREquSwlY&#10;2uJ/DRKeAwRnAe9pArJYLAeNQ/wPktN0TEHkFF93ETIFIsUl4PhAqmztP0KkddoE80Q/TJY+tYU9&#10;atFj3DqgtrEXnBNwzY7DQ/hY5gD2UNxyXHZiacUJl2cWjnk7xjkJiHlfZ9CgV9/FTtMNo0kD04gG&#10;QyPdMJja+V4TO3c9z2uGzdGDRY8RXp8kJjXyukbMO3WkXbE4NvPHN2KQ5w9zsh3UN5Oe22Ee6MCA&#10;rhUmXQfGjL0Y5XfpNR1orK9Gumxnv89BQoJIFpKTM5GanIjc9Pfoqq/gwtqGgEWH0LgGUYdsVXXi&#10;eLZDyel8Fy4X2nHpqsWZsxQnjgLsjOViojMFbeUJyEx8SnB8hXcJSUgUi+dbSXXwhovXOxRmJKIm&#10;KwGdpanoLE9DWeZrJL95qqLX3rxMxqun75Dw15+oSv8Ltvo/Een7Fd9sBEgXxf0f3C+8QMyRAZeB&#10;2lpTDloI8q1tNejStqONMNDU0Yi6xgZUVVeiprqMmlkHJ55ZwiM11+gljmN3iMU/Ua5wED1BMBQm&#10;RPoxw0E6xY4nQTfihD3PziFb4EvUYBbZWWU7ZMW7iFXfMgfNBtbW1tTzOSoFtilO5mM61R9MVCDM&#10;FgPG2Ccc472c2Duwv9CAC08pbleycedJw/elNHya/YAbRyJuXR9w635PYH+LraEELGnSYaWC0sZJ&#10;qT47H00lpdBLcIdbNJt+LvRJMDaXY5EL6pq5HftOLc7XzPiyb8f1rh03+7P4FpcE4RJg4FHweET5&#10;WbruIhLArZSki6w/Rrju+FTQjSxux7JdHdng51YVOErS76s9Py5CK8qP8ojQfLPjUVuJewTzZWuf&#10;2iKOS8qcJSuugnO42Z5D3D9JZcOE0LQOB3MCeWYcOHTYmejBMeExQiA8mtUjJsLncgxZuxEiQEZ5&#10;3h7P2xzpQMDUhp1xgqLTgJN5A/tYF5b1DXBrqrDQU4FVfR3CVJwOpvhZKk/blg7s8rPSZ/2mDgUf&#10;u4RbJ8fAUHMlgpMGOPo4MTSWo5ciVWYOlx0ITA2jq7qESkkVrN1tsHS1oSQ1iUCZjUl9r1qgI2sr&#10;BG4vops+HPP4SaCbMCHVXO64+H8/jzxWtiFIXkUlUfsqdlcdiKzP4S4WJNCvEzbnlN9jeNWpLJMC&#10;nbI1+nBzjO+ne6qSzOa8DeaeVqxRAZWE4FN93dA31ymx8LfV5GeivaacE2E3OjiOjd0dGDfosDw9&#10;ia7mJgWUPZz8ctIFFBORkZKKvOxcpKdwHL55h5KCEgz06mEZGEJjda0KwpFgnNTERFQUF6ngm+K8&#10;XL5egmYqMzUlRajkAlhFyU9JVjnz8pPeoTwrBcbWBhiaa1Gbm4aWoiz01RYrS6OGwNhelIb2wlS0&#10;5idDW5UHExVt2X2Q40AdwbOzHk5NkxJHdwNmCfcrA+3w9LdhrLUCxvpCwmcZXLoGKhZdVDJMVCgM&#10;uFiRvKRWrE/osMb+t78wipiXisPqJI553HdbMNBaidGuOiyYuuEldEqgz8akHn6rTgVa+W1URlZs&#10;+LjrUf6VknBeItJja25lUb6UijsUGTvh1XkqCDPKf1Lu1VfCZJyL2nFwE1HCTHRzHYeEpX32j4PA&#10;qoLLr2cHKjhHxpsE7EjarUjATYjk2ON9/ixWf/HjiuzghEAm29myra38uY7DyoczsunFhodjjr/h&#10;+mBLVRD6WTN92zOHHYLZno/X9RMWNqQfrmN/1YMAF9Wwh32Mc9feygL2OUe5LEY4hrQ49C+qpPLB&#10;JbvKBxvycoEjVAU414UID/vrhLP1Dez41rC3EURUoHAnRDjkf+B/ljrjFwSSKME5QoAWy9/P7WTx&#10;PYuGd3HCBfJobxcHO9uqvvDSggNzM+PKmDLF9dHCudFmI0gYtejv71Gi4ZrUQ2VJ+8MaqSM4ChTp&#10;dX3o5iLe1dlD6BAXMbdyP3qMBN9QQCM5OsWvTdK0iIhfm8DtHiF9d28bq34PHHM2zLnt8PhdXH8J&#10;4U6b8o8Ua+SwWfwzdeglqGr0etS2tSKdff99IQGS8Pj+B0S+lediXSQQ/oRIBZA/5BXnaxEFkQU/&#10;IDInV4FhamEhUuSc5KRHiHwp29kvFUT+nvAOv79PxNPkFCTw3PTiQuRQ9IOcE/8FkRKV75iwE2gk&#10;t6VeAWSfTiy6jxA5QNAxKL9InUqBI+UGpUaz1JMWC6QApJS3lUCVIwKhWBrFGiki4Cjb2D+r1fxs&#10;W7FCCkBKtLbklHxMKC8uDJsq+EREAqt+QqUAZFCgcnX10R9yZUVZJd2E/ymC1ahxEKYBAi8hUqru&#10;iBVVSgV2d3Whje2u4/13UGHeWJdSols4i0mp0cfgGilvKr6RAm9eCSZzOOCamIBjdBRTBEQb4XSS&#10;EGczmmDtN2KE7WPsIlu1EAgbmtFR10hpQicf9zQTEJtb0dnYotyCmmvqVXq02vJKNR9WFJegkutu&#10;TaWkBWxSgUwTFgsknY9ApFggBSDXJFp8YR7OaQemJiRwaELJNJ/PzEgaJpey0ErGAmk3gfd/IHKH&#10;i8d20Eti97JDr2Lvh1k1sr2mktqGhaJle2KHg3KHg5sL+M8a2gF+xi+WLGpoK9QUFagQUAQ0xdrl&#10;XpI9dCufW6m9jWBu3ogF1xC83lHCECfA1THeICs8i9TMpvX8c92wcMEcHSIoDndh3KzBCDV+i7EL&#10;g7p2aDrq0dvRoEByghOJlaAq51eU5nBhycCH95nKN1JS9SRSG8rKykNpYS00LVrY2Tnd5l4Ep9px&#10;5GzF6Uwn4s5uHDk6CQGtiM/X4aO7Al+X83HtSsfuWALc+gS0l/+FgpTfkfT6FRLf8toJmarG6Ie0&#10;dC5oKeiuSIOpOhFzbSmwt6SgJf8FMt7+jtcv3uHly0y8ep6G989foezDf2Cq/BXhvr/wyfYUN1NP&#10;EbO9wT6hdXGECw1Bor2lHE0tlZAShU1d9Whsr0NtfS0qyitQXVHKjtnBtuPEygkvHDkjPH7H0ckN&#10;oidxRKIxbG7vwL28gunZGcKgOMJaYZ+2wbVArWOF2uuyaLDU0jgol0XzYMeRiLKlFS/hcwmuxRlM&#10;TVuVUuBwsmNzILqXvcpvxL/s4oRtQ3jRgCN3F65WWvDZ24WHAzce4mt4iI7j62odbtwp+OZ7T5h8&#10;iyjbcM9UgLC5ER5dI3RcTBvLU9HWlI+urmp0tNagNCsV/c0Nqk7y2rSZUDPPRcaGww0HQUasHrO4&#10;OSYIxtZwcySBBruq4ktMfKP2uPCtu3Hgn1fb2leEyVhwGRfhtUfr5P46PkW3cHcS4qLqQsBhwq4k&#10;FPfZceonRG4vqMTeWy7x6XPjNkLw3F6EVKY55AIdW+X/dQ7iOmDH1Tofz/Zjx65VW8+7hMcQoTA4&#10;0o7YjA6nBMb9CSoo0wRhlwFnM32I8pwdAmRolFA43IZ1YzNW+xqwpK2Dp7cOK7o6gnYlXF2lWO6t&#10;wg4VrAOCZNBE0NbW8pwaWJoKERztwsfVCbgJJWIp2yLoByYM8I33q+jzMV0bzJoWtFUUojonHSMd&#10;LXAZ+6BvqoeGINVEoJo19mN91g7/nB2OMRP87lmEuBAHeQy6+H/Xl/E5uoNPR1IGUiroeJWcELrF&#10;AhkPi8WXIM5jhEB5TBCXgBCpDLM2N6Gq9tyyre/j+whxkRvpaYHHamB/mYR7mOPOwXu7TGWUY3CY&#10;ipKe4DvCsSz+p1IXu6uO/b68EPMjRnQ31ama3Ce7W5wUq5GbkYF3r1/jlydPkJacysl7CC1NLWqL&#10;Oz3xA7KTCYSUP/l+Fo9tDQ0KPPOzsziBlqBArCKJ75GckKBqCBfwepkCmlwoW2uqCJY5yE16j6x3&#10;r1BLsO2oLERtTjKqM96hOZ/KZCHHeEMJpjpqoCNEdvD5YH0xnITFDSrKw/Jfmqiscty6ZEtb24Rp&#10;gl9oXIuYy4S14U6EJqgMDLdjj/1ngwrGmrkNa+IqYe97zAG6OMrHBvgtGhy4JIUTIWuwg3DZC6e+&#10;BQ5ec07fyvuuU24Ni1SsV8xdWDJ1wmvpeUzmvCipnWwEUcl76sKN3EPfHPYIWnuEehkD57xP4j8s&#10;fquXvM+X4R2OmSCON4N8HObYIljuELK2AxxTfE18GjnPh5ad2FjkdQgvkoj9NkYgI0yGfUsKRAUk&#10;41wsD7heHG77HsuUUnE75NoS5mc22Sdc1gFVUeiMcDtj7IWpu0UFDB3wnEhgGWuSnmnRyfEbRCzg&#10;g3PYqHx416gIO00G9qlOLFMJOg9xbQqsIEQwld8lddEFRoNUkPcJorHtTSo8fl7Pxdc9/H4/5xGx&#10;uhIUxSeN61XQK1ZKN2FylwuibHUSpgmTR/t8vLOJQwniECjm/xcXAImQ3STE+ZellB0BkOJdmVN5&#10;lM3Dso3cTaAgOGq7KPJY/Pv00Goeo4/F4tbZ1o0hwwi2Anv4cvOA+68PuD7n/H14hL2Q1IKOKAlt&#10;7iDg2yAEBbDu5xrM+7LNNnZyXZ2YtcBL5W3zwAcX56kZt7gb2WGdHMWIRZKN66AhRPYoiGwjRJYi&#10;kSD4D0TKVraCSIIh+///DSJFBDTfESLf5OSoLepkflYskbKd/Z/nspX9HL//D4j88D8gMq+0CAZT&#10;P3lh4x+I9LoWMGubVvkt+3UC2I/yCGSPEDmg72e7ESK5jgkMytapVG8ReJT68WKRFEtkTFLZbEk+&#10;TS9lVQXUrC4v/YDIZQWY/w2RAj4/IVLAUSyQIgKQApOSW1EsbpLk/CdAiog1UrazZStbLJHmQRN/&#10;8yCMA2YFkv38/QKSXV2dfE0PzxLXTCpFkuLn/Iy/lwqXgLD8D/F39S+5YZe0QvxMX1s79O0dGOnt&#10;wwTBcVTbj4FODQa7tTxqoWvtRmd9K5oq6lBTVIGqAgJifikqi8pRWUzhsbyoDKVUrGXHpiivQElJ&#10;fhFKqDBUlpEt6hvYDzWYkO1vjg35T0HfKrbYbnKUdhYfUHH5kNysToFH3quFBcnj+aM0I9vmsU0l&#10;i8CWsvA+iR8dIs6bIQln49TKxHE1Ht1TIn4s8toZ5fR4T8nJDzk+3qVIofptlV1fbpQ4Iu9S49jh&#10;BLRLCJW9/tAWBzsnrLBU9Ah5OFg8/HJqndScRcLUnneDC9gOzHGQOhGgFr2+7KDIkSJ5Kqk9r4sv&#10;jGuK5D6JAAfTNieOMAfRmkuLyUECV2UOslLeIvn9SyQnJSAlNQWp6bnIz69HTVUHenlDJoc08E60&#10;crJuQZTweEaIjM11ECpbcDrbhBtXDb56CnDnScHHxeeEzL/gH/wLfXV/oCjpL6S8SkDS20y8TcjA&#10;26QU5GYnYrw5ExFdJuLGDzgzvYdf8wY9ZX8QPF8i4eVbvHyWgjcvkpH4/CnyEp6gs+QPLjZvsWJI&#10;woopg2BbCttANXTdNWhtrUaD1J9urUBlUynKa6V2tmgR1WhtJDwbtJy4ZqmVEiKjcRzFbxHjJHQY&#10;i6m8bEFJ7LuyhPEpdvLxEdjsYwoM3R4XVqnp+6lNyxaKz+dT0dxeieheXSYsUsvgBLmyugQntf9F&#10;t6QnCPH8XWq/eziMfuLAvcP5wRmud/cIjGE8nO0SHo9xu3eLT/tf8XAcx0OMILbdgGtfKr4EXuEh&#10;+BYPa1n421eBU3sVIrZGnK3osD2ng40L4gAXkaaaSpRyspL8f3LU93QrPyopLfe3JA4/DhAi/bg7&#10;D+IbRXI+Xmwv4XY/gHupFEKQlGhtESkrKCLBBwKSUrpOolxPNt043XAhzj4mkc5SylCSeB8TViV1&#10;y0nAiQgXX7HoXG9x8aU8bmWbsOc0IuTgQu+QgBiD8l8MTYlvmwRo9eJgUoNtU6sCvsXuKqz1NyJi&#10;pWIy2YOD8S6ELR0IDDThmJ85me5V57l7qhAcakHA0MT3GrE3Jr6WrQTHGgJlOTyaKiz1VGKmvQR+&#10;fSPWjK0Yay7DVGctv38Y0YVxLBi70ddUCT37TC8BprksDz31FWghiHXVVGDRbERvQx1MHe1YtBBK&#10;eO93qAjscfG7PdvHeSSIbfYlsVAdBzhJE8Z3JZ2X+DpKyUbxkzuQbc51SPLta7br9cEazraXuYgv&#10;q0j2m7APHwn0X45COJTa4wSV+KYHXpsJBytc4Azd2JkbU3W5/eMGzPa1w0PFz6lvw0BTOcFnCDtc&#10;hCMcyxYqSLVFuSjKSIHfaSd0zMGk1SDKBUKCZ8xcWKyccGVCTOXYKy4oUgnKS3Jykf0hCenvJIly&#10;ukqALonNa8tlQs1X8Pj+9Uu840KXSEniYpfJ1yQILvnNa5RzQcxN/oDy3CxU5Wcj+fnvsPS0EsJ7&#10;MEs4d1HEx3GagNhekIqOolRoyrPg6m3CosAiX7d31GJO0wh9db6CSy3nIgchcry1Eo7uWsImoZjj&#10;29lTC99gG3ZtGqwPd2C6uxoTndWYJyQ6+5rhJhhuWrXYtvXBY2jHFK+x7zDiiFAp/pPx5XHcBp24&#10;CXBOJKBa+dkQle8v207EvTblPxuY6HtMik/l/ZIg+W1/DfF1LhgTA1ilSPBObM2JKBWBLweb2Jx3&#10;YM4yCu+0nUDmxnk4hG8c1wKRAmXh1UUC2ZICRukrYsEU/9fdVSofnmmEvYRAAqDUgQ+tPPomqwpT&#10;OwJuBFV+xxb71I70NbGMbhNs1xcV2J7xfeXPzP4XWhUfXM7/rmmVguqA37sxw//kmuHYZN/iMTg3&#10;rRShVYcNW0tUNgmCnikLFY5+uKgYbbnZf/n6MRfuXf4XnyhNM9M4WPcSYC3QtTWr+u8TBC2xenum&#10;xxHZ8mPDS8Wa37u66FCR3mI1DXM+lLRIt1z4JSJc8nRKdaGYzL0bXmyvrWBm0oJTzoUBnjtpHSE0&#10;agmJelgIGOOjFtgsNgzojOjT9HPutsAz70ds/xI38Xt8jD9Q7vH54jsuY58IqteIhS+xtRrBjNUN&#10;Y+8o+70B0zapjUwolnydsT3MrthVYZCdywBCcc7hVHoFJEc55katkl5IT4jUoZcwVtfeiczyCrwn&#10;REoEdgLB8Q3nWHn8XmBSIFEA8qcUFSifSTm+5mcEIiViO7GoGAl5eUggSKbwfdnSfsExIz6RvxIi&#10;/+A4+pMK2u8cg7KdrSCS5wpEZhdxTFAxFMOHuBBI4JN/yQPnlANWiZoneMlWsGnQrGTIKGmQjDAZ&#10;BzE8aIRUdRHfPYEW2UI9Ez4hr8gxRjiTICSByJ8pfUQkWOmx7OEj7Ih1WcBRkoxLjkixRApUCkRK&#10;blDZwhbr409LpGxnS0CKuBoEuFb+jMwWS6RA5LT4CQpEypavcVhVSRoyjWBwiO3fb4CGoGYyDXJ9&#10;Je/wuyU59+X5yT8iibrl+7cJqg4p3NDRhe76Rs7jzYRFskpTK3qa2tDb3IGO+ha01TWhuaoR9eW1&#10;qC6q4pxVjtJcwmJOMfKzCqksFyAvMx/Z6TnISMmiZCArLQvZGdkozCvknFmMyvJKNDfy+gTWR4hc&#10;UFZWsUKKT6TkXxXwds06MWOfhkSoC0jOz7swy9fmCJYSFS4VhMQlRBK/P1ruCZFXBJDLGMmeIoX6&#10;RVTx7xiFtC/kr45iQo7z+C+5oEgR7vgJb07sUCWfFHOtEjHdUgRAzwgEP0XKhImcRanhiRxRE+ZR&#10;ah/HqBGKNvgofH1/BwfsBJIjTLTCA05sh4TU4/AmTjmY42EPF30z9l2tWDSVc9FMQVH6b8j88Cdy&#10;0lOQkZaDwqJalJY3oJ43qbuzCZZ+TtYjrQiOdyM82YVDZ5uCyDPKjased+5i3C8n42H1T3z3PcH1&#10;wq/YHn2KoYaXqMx8gYx3CXj/lovQhw+8ce9ga0jF+WAGvtne4376Jb44niFM8BxpeoaqrN+R/Pop&#10;Xj97TZB8i7cvuJi9/AVFWS/QVZcKLQG0t4WLv9TObqpGbS2BqroYRdUFKK7OQ3FFAWpqaqHtIXSZ&#10;LViQVAcSVMM2Ozy7xNHFZ0Tj54TIKMIHnMw4IboI2zaHBdOzViwsTcMvEcfBZQS3OLDYflscNJub&#10;HDjrQaytSbWENQIlJ1EBSXFOZofxOPmZ5SB2N3jd4Bm+XlFrFs358gEPHx/wff8Cxy4fYWYVf1/c&#10;4uHmHt9jApJRPJw48DlYjZjnOT4FfsP3wFNczj/DrTsTD75qnBEmvboiTLcVYqixEKmvniAz6QWy&#10;k9+o5NQOswlu2wQ89kn4CBMe+wgXphkuVvzvrlFEvdO42lrGl/A6v2sPf0slm/ge7s4iKrBAkjRL&#10;0mbZvhZr5CVh84DKySWVl+udJYQXHqu53IZcXGQdOPFLovA5nAdmcErAvFybxiUX5Mgs4VEirc2d&#10;CFq61dbyvvKJ7KPoELJ2wW9sxolDhy1C5Fp/Ezb43Kuth6OtjKBYQ5jsQmi4DbeeYcJiM/Tl6ZgQ&#10;y+JQKzaNLVjhuR5dA9b4eWXF5LXOZsWqqUXU1oX9sU71OWdXFTyEjHVzN0wERn19Gey9LdA1lKOn&#10;uhADLVVoLslBRVYSOqpLYe5pwyIX1WjAizUqBbLYnkkwBQEyJAs6F/+thQnCo0vBoFR0kdKAYSpw&#10;Ef+cajOJbBd3AYEG8YuU56fiQzs3odLmCBB8kS1Owvp50IvQwiTC7G92fRe844NwGjXY4+LmJIzN&#10;U4697Bc7hE8qk1/DXt6/FSohVEQujwmuLqy7HGrhDvG3Su4/L+HGSIi0sT9IVG9na4tyDrdw0i3l&#10;opaU+AH1VdUqGbqutZWA0EpNvl1BYVbSB2rmBaiiVJcUoqOxFvlpyUh//xZtNVXU5kvRTcDuqq9F&#10;WsIr1JXw3LxstFWWwKppQ0tpnmrjrvJcjLJtra1VBMAG7E32U/lrwymh7maFfVTfjN7yTLh5D21t&#10;5Uo0ZRnoKU1DS+57tOYlQluRBWtLGRZ6GzGvqccEFURzYwlM9UXKz1JfV4CV4U4Fkw6+7+Z9lgCe&#10;K4+VfU6H4GgPInYDtiwabFp6VKCWe6AV831NKjF9fFlSR5nhIoiuDHWqwLCvVMzPV2eoCNkRXZzE&#10;l91V3B8G8JHwf0GF/YzKlLhyPFxQGfwUx9fYAccxFcLjPSpfm7ja31KuDUdUCKS+upuA4uWcIkrG&#10;IecT8UM+IJguS4ALlQBJ/RQXNxMComRQkM8IYKot87Owem2D/WNr8REcBV5PqbREVuexQ+VDIr6l&#10;rGmEc9vHwxA252wwdTYjND+FAEFvxTpM5X8UTtMAvJPjvD6/e5rKxxoXQfYTq64HnokRwqcTdqNe&#10;WTDjW5KSaoavzcFNuJJynq1VZRju6YS+rUlZNj9ynQmw39kGdbD2a+CdsWJ9blLVWd8iUFp13Ty/&#10;XfliCtyuE2K9BNhdr4dg7CZsLsFF+A5vbWHTv07gmYXL4YLTzt9hpTI+ywXat4PQumxfXuIq9l3B&#10;42XsnmvgHS6j90quKLexB7bVA672HjjfXVKJOsamJ4qz/c9cH68Q2tnDJkFsM+qHe2cWzqAVnn0H&#10;FjYcsC/aMD49gtHxYfRwzPRKjkWuF7UEkszSCrzLIzgWExypqCcQAN8TBN9xnLwrLPgHIl/9EAWQ&#10;ApOETAHJBELke8rb3NxHiCwuIkgW4GVKEn599QK/U/78P0Ck+EQKRA6NDiK8t6Wqtkg08Lpnme3m&#10;xMTohKq4Iz6FJgKYWaKBh0coZoxQYRwhqE2Nj6mE3CoIRFwtQhvKHUGOwcDqjxRIsv0s0PcIjj9h&#10;UuBSjFsCO4/Jx8USyXuhfCJ3VICI5FJUvpA/IFIskWJoEZ9I2br9ByL/ZYl0jE/8Y4kcMAwTJH/m&#10;VBzlYxO0nJPM5mHlLiYGtmNC7znBUepMSwlGEUnmH97cgFtyj3b1oFWqdRH2aotKKKWoKSxFdWEZ&#10;KikVBaUoyy9DST7BkfBYmFNEeCxCHgEyh/CYkZaLtOQsfEhMxYd3KUpSPqQhNTkNGamZPCdH+Y/X&#10;VddCw++SCG3Polv5e4bWqfzJfyccSnS7BNZYzCMEeoF5wj3vg5HHYf5fO9dkCTgSSJfURBLsJBbd&#10;J+eEyPiJ1Jb8tzyWDYqfEhz5h0Wu2ADX5zHcnB/jo9Rj5VFEQPL87JDnHvAz1BA4IYnZNs7jo/C9&#10;H3B6weueEzRELo4ejwKs8j3q+yjye85jp5S4kkvK1YkcSfD8zCWvI7Vgr6UUWJQgEZ7Cp5UOTuyV&#10;BMMCDDYlEvaeIicxAVkpmSgqKEdxaRUqqqtQW1+FtqY69Hc0w8HFTiJcd2ztOHS0IO4iRLprcbsk&#10;lsgkQuRTPPh/wfeVJ7hb/gth62uMtb5EfQFB8r34Sb5GZuIb9Ja8Rbg/DZ8dH3DneoZ79xPcOp8g&#10;ZvkFC51/oK3oKbLeP8PLF6/x4m0KXr5JxJs3r5Cd9BIVOe9RV5aN2spCVFcSIKk1FlYUo5BgUFZb&#10;jIo6LmSdPRhlJ52xcjKfnVGuB1HC06GUFTu/JERSqzmNYDcSxHpwBcuEgOU1avRbbuzs+xDigh0K&#10;87i7hp3dTQ6abQ6WbayvbUKqMUiCXz8l5PYQtML4ehDDqZ8ahmeDC84RHq4fcHt4g+vdOBedezzE&#10;brExygm2qQOOznZ4LVy4tl0ESQKmQObxOR4I9rdr2bgN/IH77Sf4uvYE935C+fJr3Ey/ZVsl4caW&#10;jE3dOy6uaegofYaWgpfIev4E2S9+wRQh6GDBifM1L+7F6kkwvN1f4+/hAhTZwAOB8Z4D8xOVDIkK&#10;lahsFTzDx5JyRAJqxI9LAgLOdvxqm/sqvIoDqTU9P4ojQuIloVFyMoZmjNibN6lKMNuTOkJjt/LR&#10;XOytR2CwDatcrAOGZgV+W8OEv6FmrBka4NPXK5nrrIRbUws/IVIit2N2HWLTOmwPt6vXg6Y2zBMC&#10;nTxvndcJmTsIne0qMOfYoUdwTINdu16lAApaupTvZIDf5dM3YqG7it/fCC9/w3RHpbJuuXStcBu7&#10;sW2XaPARgkwHNka0mOxqxKyuA4tmPRzDhFzvPI5311Wgg9RrlhJ7sqXod5jhsxnhNvXwP5vhGell&#10;m1hws7uMb8ebKkn2l+Mgvp5IUMa68n+LclGVKN27c445CdhgG3+kQni5t4k4+5xUiBHr3XR/Nya0&#10;7Wil8uMwdCPA33cVWlFWyfgGwUZ8KN2TiErqmuAStgkVX045PxxIKcuIyvOn7ezAyIABHc1NBMhh&#10;FYVaz7Gr4etijW+sq4OOmn4+F7Xaigr08DxDR7tKkl6QnoqmynK01nK8S4Wchhrkpyahs75aAUY7&#10;lZSa/Cy0V5aiOPUDdE21mDHqMNDWSGmAtrEKLYTxSQ2Bv74UxoZSFbUt/o3bY1q1nW1pLicMNlGR&#10;GMJsTx2GGwuwoK1BmNA/SgWhryoT07zXa7yPH71W3jP5DK9VW4CBmkLCYwlGGsuUmJvKMN5RpaL3&#10;N609mORj1fe0jdge6cZUWyVGGophbabSwPc8/S0IjfdiY6wHa+wrYh1foFIcpLIjFszw9ACiLgv2&#10;eF+DvMcuQxc2bIOY1Xdipr9TWYUvg4sKJCVVVIzKlY/9QQKkxNIs4yRCZULJ2oKCxTtCoLgqbC5O&#10;we8kZM1PqHRbYvmXfKpiUfTzuzYdo9ieJ/jy/oaoPPhnLVQO7Fi2m7E6Y0F0YwmxrRWVOkp8GaP+&#10;RdyrUpC8/9EQ4hyr0mcFVO/EsLDmhk3biZayQvS31FM56YXbYsYaFWkLF+nmqip0sj+IZXFnSa65&#10;yL49iSChsrO2AlZtF043vYRcO7xTFuh4Dbn/xvZm2AidfruVfTNA5cnDz9kUKAq8ikJ0vrnCtllk&#10;H9ZAU1fJMWXgnEF4XvfxuhqMaalM+v1spzUcBAknezGE1sKEIwJOiOtX9JpywzH3FdcxwuKRAON3&#10;PudcSoj8dPqAi4N7xEJfOT/9jVjgO693x3Fxx/HxGUFnHCHXFQ58nzkGH3AW+UToiWJzZwM7JwF4&#10;I04Ynd3od7DPOQfgJtAvrbmw6HXB413B1u4e9rhuzvk3kV9dR4h89IFMFAukWBYJj2JZ/CDAWJCH&#10;FwW5eJ6fixeUl4RMEUnvI5ZIgUixRr7OzcGbnGyklhQjraQIr9JSCJEvCZCv8NfbN48Q+cMn8llK&#10;qvKfTOG1c4oLYLIMYU/cBH5A5BphbM4+oyyRg4YhGAcEWEyPIEmIHDGbMUqQNJuGCDSEF5sVC1IS&#10;kMql5IuUpNxyXPUsKL8+ld6HR9m+lmjsnyKwI1D5M72PAM/PZOPyXKyU4hMpAClb2GKF/G9L5Abv&#10;swqu+QGREhQkECm7IuZBApZsZUsyeZMFwyNWmIZHoe/Xwzw6ghX+nt0wIZIMdHFOppEyjFyv5SgJ&#10;wY/2wthZ9sDFea6noQEVvCeFaelUeNORm5qObEJgThohMD0buRk5yMlgexIaszLzkJmehwxKanIO&#10;FepHN76EhGR1TPog1YYykZ6apSQzg5/PyUdpSRlaW1rZvqNYcLnYnh5ssL+INXJ1cUHBulUqHlEJ&#10;6enuQWdHJzo7u9DBo6anB5ZRs/qMWHAlUl64TqoAPTk/PcGZFC0nvJ3+gMlTATsBOr6uSgVJse0f&#10;1kjxR7gmOP48XlGDvbggHJ7zvH+AUiyUfO3sGKdHhzgjLMYJgPEoXzvidSkXx4RCitRR/fm9cYJi&#10;PHam5Ow4zs+e8TsvlMh7p9FH8Lzi7xLrqESEPkQW8bBrxI2nFAfTqdgdz4S9Mx2Sx62QDZmXUYCi&#10;4ipU1jWoSOcG3qyOpiaMcCFym/RcHHpxZO/ApbuVk341PntzVA3ue99zPKz/gQfvL5Tf8Mn9G/Yn&#10;n2K69xWaSp4h+8Nb5LxLQEvuGyx1pyE6lYjb5Zf8jOSAfIKHxSe4sP6GVe1rDDQm83e8x+vX7/A6&#10;IU3dbKkdXJCRRO0i47EuNifFai6Qtc31aOhoQEtXE9o6m5QPg4WDS8qDeTlQdgkGEUJV+PQU0etr&#10;xK5PELukdhXf4esB7Md8PBKYKJEjHo94/mGAgzjAz1JDo4Ye4GQoeaKkCHyIneIucoiH6Bnu92N4&#10;iH/Bw/kd/t6L40voCLehA1ysbyFO4DxfXsVHjxdXs+yAnb3Q5GWiPe85dBVp8Ots+DR/iQt7GFHr&#10;MC7ny3DrfYNvG4TwAEHS/wTfKPfSNlL+ke1zP/8nwoN/ImJJhavzHZztGfD11RG+mrFpNuILB/QD&#10;tcZP2wHc7m3gy0GQoCvbqEF8lPQCnCTie9ucoHdV1KkkYBYLdUwqdFAkwCa2zd+75+ckPadSpEga&#10;lRP/tKr6ckqYvFqjliv+t+3Vygp0YDdgf0KLjSHZYu7CCeEuInkfCYhHNtmi7iRQNiNgbMSWuQ3r&#10;g63KZ3F3XIOITYuoRF3btQgOd8CjbVAgeuY08HptCgYvJa0PF/9lHT9v6UF40oCw3UgQ1MDVSxDs&#10;rsWKRO4OtMCvb8J8Zw1chBV3bxMhsxc7PH+bi3ZI8jQOabBCUPAOdMEz1IMoF+0zLtY+Qp3XOaF8&#10;Hm8voni4v1E1xb32ESxZ9NicNsE3StDl9wYpu3NmnPgchAvxmVvATcSHjwfrhIcl5VcqOTbjewEV&#10;ofv9SuqTx/Fd6qayra29HVzsOzBGiGynMlSTl4aummJM6QjKbhvbeg7+qUFszVl5/wK4DnPxXaWC&#10;QEARi2dwhZDKiVa0YUkBI6X3Anytr6dLJRbvaW9TRwmOEWgcIkDoNZzgWlrQwDHTVFlBUEyGgQpN&#10;E0EyOylRbVv2tjahPC8LtcX5aKkqg4bAKHkyC1PeQ+rll6YnIevtCxVQ01NXDiMhcqy7WUGkpbMB&#10;mzYuzoT1gYYyTHTUYoDwt9An29utGGurhqW1CiH2k+uVUSoCHZjvreG8U47xVgJjXZ4KrgrbNDiZ&#10;M/KopXLQhZU+gnY7r0Ulsac4C51F6egtz8ZgQ4ECyNWBNrh57+e7CcrlWTBU5VL5qFFib6/CJGWB&#10;/cA/1EmgbMVUF5UUXnuZfXVNLJazg/zNnZjm+AlO8ntnzMp3VjIPrPB+h+cImAtSr30Yq1Y95oa6&#10;OS5mseOxIbaxqPJ/SrnQPa8DoSXCoGcKYSoAsU03X5tFkLC565lRfo17K04qHn5CKRW7fT+VuiCV&#10;hWmlOOwsTanPy2cDrnFlxRRr5qRRyqJacbO/gX0Cj3N0gP3UhiAf+11TSmEROD0kpIaXHJgZ6EVb&#10;RRFcnKclu4C+tRmDVCbaa2uUP2tOUhK6G+sJijP8PW7C6zwaSgow1NWKozWPAkjZEt+et8NjNaGj&#10;uhxN7A8aKhWGlka4Rwm/TiqWVDCWbWYeZQys4uF0H9v8XbZefmdzHXYXpnGx6SdYerHDxdbGRXZ/&#10;mbAZloo/N4RIrlWRC1zFPhMab/Hx9A53VKjvLh7w9fwBn08ecB19wPn+PeLhv3ESusdB4Ct2V28I&#10;198Io7cExjscrfN1/1f+jktsuc+w442rz216o4hGLnF1/QlH8QhmV6zo0Neie6gent0ZRG624PQR&#10;YCZ0qhTxAdfsg9NLrBE8SxoaVZ7IN7lZBMk8QuRjoMyb7Dy8KyAMEhyf52fjGc8ReS7pe9i2LymP&#10;EFms/CdfSXQ2ITKN4zC9tBivCZG/vRaIfK0g8i9C5B/v36vI7FcZmUjKL0Amz8svK8HouAWHUYl8&#10;JzSJz6FnWdU6t46MwdA3oIJSftZKFwuYpJcZHhxSlWvEEimlD33LbmyuraqIZlVPOriuktmLFVL5&#10;8nFtFEvaz6NEZ0uktrwnATcClWKd/JlIXh6L5VLg0bssdbtX1ON1KgaS5udx2zZAWPX/r+Ca5WVV&#10;ktMxYYNVrKVD8lstMBOGJZei1WrDmHUcg4ODqprNKq+xvbWB6OE+GeuY4BjF6THZiqxzQh46Du+q&#10;ILLD1SV4qCD1si9X5OQgPzkVeVK1Ky2D3JCtLInZmbnIpKQTKFNTspCclE5YTMOHxHS8f/8DIHlM&#10;TsokXOYiO6sAOdkUwmNOdr76fH5eIZoaqURNsM9vc608Jt8dkB12Qqqa1IJT8kmOKb9UiZjv6ZY0&#10;VTp0Eyi1vb0Yt44pn1NJnC7BQSJS1eqJWAKVNVBg8V/y8/Wflkg5WeSKFH1Nqr65OFMie/xXF6dK&#10;1J6/nMfzL9ho6vOxo/+1Tf7DAnnJoxLZMidAXhAKz8USKRZQsVbysbz28/X/k1zFDtR22tc9C2Gn&#10;DFf+N7hZ+ZMT92s4e9LQVpKN4qxylBS3oaKhHXUdXGgIZ02t9ehu7YBVo4ffqCcg9CA214ZLbxWu&#10;NjNwE3yD28AzZT17WH1GKPydR8IQ4edo9gnm9b+js+wdypLfojbtFSZbMhAZT8X1wms8+P9SFkwF&#10;Sp4/cOv4C/vDr2FtSkA9gTP3QyI+SKR3cjIyucgVFGWhobEMXT0ERkMnDKO9MIz0Qs9FxzDcgz59&#10;O0ZHtJhzWuDn5CoWx+NLgv6nS8S4mJ/dHuH0lprBZ4LT7TKPLpx+nkf8sxsXn7w4u/Dj7CzIjhzE&#10;jmxH+hfg4STv5mKyND+mEkEHZqcRJSTe7hAQol8pnATDN/i4fYSPoTDbdusxOfjuNv/TCm7MNoSa&#10;e2EvrsBiay2+ctF5iJ3jIXyFG28Edxx4DwEzbhyF+Dz/RsH43zu/4Fv4CY+/4hvb8m8n22f+V0Ll&#10;C5zNvcTBVDJizkpce/T4TK36W2gHD8cXuNmJ4CMh95YdVqptXO6LdVGqzQRwthtU1SsOtySKOKzy&#10;QIrFTLZhryObqoTc/RknLvcEtT0N/6Nd+TxeEZYkCOGEEBlbHMc+oSrAdveZerj469kXzIi7+f68&#10;GRF7P+Gth1DbqXJCChxItLVEWsfmCXPTBpUsPDjZh02C5JZYhSxd6pxdnhscbofP0ERobIC3n3Bo&#10;akdwpEtda8+mI1i2YmOA1x7WIDjYjRUCgJOg4WitwSyPS5oWhAgAq4TFseZq9BPQHOwrAUsfv9dM&#10;OBvF/qoDYS7+c6N9BKVmmDXtWJ+dxKeIlOcL4yK0hrsj3kf2nZPAkgqy8E4Y4WY/i7isFP7XlSne&#10;/6V/kprvEQICDjOCzjFEvDM43fIoX9Ob6JYC8yCvsWyXCiwz6KgoRW1uBnprH7fXR/m7g5P9hJcO&#10;Ze2VqjsHyzZEfVyMpVY1oUQ+L+UQ3QQM/9IMLqJStYR9lP0z6JmFxz4Km1EHA4EgJ/k9ynNz4J4Y&#10;h0WnJzRmoL6kAtq2DnSLHxHH9WBPNya46JRwoROQFKktLkTSqxd49dt/VIqfttpKFKanoKOuGg1l&#10;RWirKoWlu0VtXzcV5WBa362gpae+UtUWt+m6MNrdhj6ChE3bBU1tBerzMtBUkAUtwVNTXQQvAW3Z&#10;2IEJKiHzVALMTSVwdIv1sVhZJMVdwdldrRQKe1sFTDX5mGgqg72lCrbmcrhFQeipVUpDkIqGPHcR&#10;Dr3aJnjkerWFcEgeyp4GeNg3FrsbYeV8YawiLNUWEWYr4DG1qdyikblB7DkHEV0cwQaBwqlrhp+K&#10;x7KpG2sWKg1TRsog/OxPAsk3GwvwWQmbC1OEp2V85FwqkH+xu8rFjf2E4LjLey/VniR90PHGD7eH&#10;pWnEN5aVtTDomkA0sKDcIOQo/rGS23XP61RWRy/vo0RTCzyuTlswN2LA0sQwlicJm8tzyl9x0z0D&#10;O0HRPWlWClB0TUqSLsCq6+TnORalvxEIxWJopLKQl0LlOzMTVQX5vKfVaCcUDvV0ElQtmBwgcOp6&#10;4aQSuqGiuxcwbx6EqbOV97Uatfk5nPe7sDpupgLUhZ6mOswTMCP8L/Gddf6HJZVkXyLaPx9u8b9w&#10;HqHSLi4h4m7hlzQoo5wXCENfLi5xtCNr2Q2uKPEDguTRRyq0nzgP3eL29EHt5HwiCB6ufSaEX2DD&#10;eYlt1xeOrweOq3scbt/inOddx/k8cotINI7A7iZcHNM70SDn+yh2di9wxmt84jk3sXt8Or2h4hxG&#10;IODA2HI/PHEC72Y3jM4muPyjODjZRTR2iaXVDTRSIapqL0O1phwVPRXIrC5Bglgm88qRWFiFV3n5&#10;eEF4VFZICZjJy8Oz3DzCpICk5JGULfAivJbo7NxcZYmU7exXqUmPvpCvX+PpmwQFkX++e4c/P3zA&#10;i7Q0vOc1MgigBeUcS+OTOIwcIbp/iN2NTSqJy1h0OGAbtRAg+6HT9avAGrFG/sxPKD6RJqMRUxPi&#10;v+dUpQEft1C3FcT8rIoUEqMI4X6VSsRPEYvlCu+7iF/KY66vqgAXqUC0LfBJ2Qz4lOXSu7LK86S0&#10;pYCk9x/xe1d53TXlprDGx2KFVGl+FhYxJ5lPLCPKSio5FaX88L9FtuOtllGVi1HAM7SxgcO9XRVJ&#10;Hovs44TgJpH/UrNeMorENzyIumfhHTZisL4R9QT84uR05KdkIDs1E+lpmUihJMuRr6USINPepyD1&#10;XTIhMhnv3r0nRL7Hu/cfkJiYgiS+n5qaTejMJzhKPfQy5OUS6PNL0NbaheUlP+Kn12S5a1yfxvEx&#10;Hkc8GsNWIIgZu5MwP0xo7IeGfKRREKlR6YucDsJnkDxxtMP+GsbHy0PckEX+gUiR/wZIEYFBkZ8g&#10;KRD5EyRFFDQKPP5b/gWS/68Q+W9g/Pn8/59Iqa2bcABfwzZ83a7GZ/97AsxfuFt9jsPJ95jXpnOh&#10;yEBNeSEaOFm0drejsY0Q2dyCztZeTiBdsHZ3wd3fgZCtA6fuBtz483C79g7f1v7C3/7f8OAjQHof&#10;LWj3a0/wLfAXzlwJWNIlw1yfhOb0P2CufoegIQlXznf420uI9BGQCEoPfoLn4u/4NPcOu+Y02NpS&#10;0FyUgLykv5D+/i/kZb9DRUU2erjAjNo1sM5pYeekMOuTsoN6jPP5tMsIj3cCW6FFTjB+nF4GcX5L&#10;LeLrNo4++3F866Y4cXRrR/TzOKKfRhH9OILo9RiOLicRu+Lkf+GhdupF+ICa0a4Hm9uLCATnOLAo&#10;kh5jyYUjXwAfg4f4HIjhZjWKu80zwuQtbnxB3G8SUmccWNfpEOrVI6rlYtWuQ7BVgweXBw8bBMzN&#10;Q3xfDuNmngAZDPI1O1zdmVg3vcOh4wXiS3/ik/dXVbnnfoWQ7Wbbrr7m81TcbxXjISLlEI24D03i&#10;am0el9QUP+8f4OGWUHt1jtszguRZBN8ujykn+CTKBjXbj7GIskBeHGzj08m+SjsiOSOjAYKQz0kN&#10;fw5bi1ZV6k78wCS4JkqgkbrI4g8pVkmJ1JaUKodL48pf8nDJqirHhOeGcKDqYUuAjQHhWT0izn4c&#10;ugw86hGyaxVASnTsKmVtrAc+8aEU2BzvwQrhUcRnaFYWy3Uu9l5DC1y837IVKgEX4Sk91oa71Bap&#10;BGmI751bx3N6JcK3Hh72zZXBLsKAVpXoOyT0hl1jOAs4CYU+AqQT/vlxFTl7Tgi4PQ7jZMuHXc88&#10;JEBhzTEOj3WI5/M+nYTxaVeqRowjQKCQpNXXwUW2NRfNDQof34jvaIigtzaHCME0suzAvmdaWQ7F&#10;n02siMu2IaxQ+ZAFvrehBrrGWnjMBiyadHCbtVga7sUK4WWPcCp1qC+C86rtb8JefDwIKAvkaYgT&#10;Ge9TcIW/nzApwXKnUo1lVXwz5zi5+uGyGBTodXPxl23EgY42aunJaCqvQFdDo6r33VhWioGudoxL&#10;brxWgtekFa6xYYxou9FJWCzgYic13bVN9SjNTEFRWjIy3r7g64moyk3HaGcTBgjnbWV5aC7Ogcuk&#10;RX2h+JemoqW8COmvn+P9n78qSXr2G5pLC9DJ31SdnYbS5ARUpSWgKecDukuzUJv+RgXe9JRlECJL&#10;uCDkoynrNXTl6ZhuKyM0lmCskZBdXwBjZQ7GCZye3nrMETJnCJxydGvqlJXaRbC0tZShI/8D9BWE&#10;1rJMdBWmYKA6D46Oao6tejgJm/O9hFOeKwnu4ysWBKwa9kFCEvvU6kg3pgminqEu7DpM2JqksmMz&#10;8nUtAbMdG3wsQTch9ocjjpWbPSn76cXt0aaq+BTj/ZYt6UPC4ZmyHK9RaV/HMceWuCJ4JoYQmLMq&#10;30ixOkot8TDv57Zb/JdtBDk9RsVSbeghAFqx7rQpBcfY1YLpQR36O1rhGB7Eom0c/rkZhKXcocdF&#10;6NpTgTp3Zwf4chKBSdOB3pZGVBfkoSgzHcVZGch8/47zdxNmR4cJoBLRX69cF+qoOHTU1cDU3YEx&#10;bQ/muDBP9eug4/v17Ac1BKa+JoK9sQ9LliFV3tM5bOB4cSLql3yU81TMJrHA/rwxMw6vbUQF+Yi1&#10;css9h01JIM3FNLDgUvkow4EdBY9iiYxsHeNs/4pz0j0uD7/iaPsG0aDIZ0Q3brHn/0gYvVGy7ycw&#10;Bm64Ln5FLPqJgPGAYPAC61trWAxYYFtqx2KQ80x8F5HjS0SP7nF89MBzb3AqwBr9gqOjOLbOA5gN&#10;WdBlakRXfysmCWdbwSiOOXdLyjfjRA8atcWo7y9GNY8fSlPxKicZ79nHX+dmqZyQLwmMAo0CkM8p&#10;T6mwPcvL+bGtnf8YsZ2Tg7d5hMjSEhVc8zIlBb+/foO/3rzF0x8A+QfvyR8fEvE8LRXvCJxphYUo&#10;qqyC1ca1KRpVOTilYsuG14OFWYLY2IiKxJaoZtnSFp/IUbOFx2GKCaPDj1vZkkBc8nSKD54kGBc3&#10;OQmsEZiUAA9VEpLguMx1TCyR7gWnAk85+rxL6n2xWApEShlCCQCW52KpXHRJXWmXikSWx0vux6o1&#10;y+6lR5BclQTvj9vZIt5FN1zTDtitY/z9o5gcn8CkJPSesKlcivbJKbUdbx4aVL6HbvYR8avc39lW&#10;Iv9famZL7lGpBR/b8uN824erDS9isiXP/z3c1Ijm/AKUpaahkECem5qKjGRCI+e+1A+pSCUoJicQ&#10;IN8SGt8lKYB88/Yd3rx5j7dvE5W8k/cT05RlUiySebmFhMgitLS08/95EIudqh3gG7Lc7dUFgfCS&#10;7buHBadL+ahquc6LFVKOYpEUiJydnkJILPJizDndx815VLk4/gORP2Hxp/y/gKSIRBopaPw3TP6A&#10;SCX/jxD5z/k/5Cco/tvy+N8ilsgbCQIIT+Fuqwm3vkz8vfqS8PYc954ExGfTuADnw9hehLbGCrQQ&#10;HlvbetDariWR69Dc2ImOphbo2pswqW1GwNKAM2cx7lbSeI0XeFj7BfcEwvsAZfMXfN+UQJE/8cX7&#10;HJeOlzgceYeRqr8wVv0avu73uLIn4X5ZfCkJkBsUqZHt+w1/L7/CtfM9ImMfsKB5g96KX9GQ9YQT&#10;2l+8SSWwudrh2emDZ78Xi5EezGy3w7rSAourDe4NM7YiLpzENxG/CiJ2uYqjawHHeZx8myEwWnBw&#10;w0n8sh+heC+CJxpsxnqweaxB4LgPgagRgcMRBKPsADFOemdLOIh7lRyeeBHZl/D+BU6O8zigRnbp&#10;38W1h5A6s4aobRmXhMK4g1q6Yx537mU8LPvwdXoON6NT+DruwnrHMC5GPPhm9+PWtoS4dQa3HIi3&#10;HBSrXNCGO/Mw2ZsKl+4VgqanuJl7y/ZJoqTg3p+Dv0N1VADacbetw7fwOL7vL+GO9/QTtcyL3S3E&#10;w0Fq3SHl03cdC/8Axn1O1DHcXVzgjp34S/xQ+UQG3NNYnbVykiaEiNUsIlVpFrE0boBF04yVcT22&#10;nCM4XJlCxD1OsJrlwucicDq4+I1z8bNgf8WKIz+BkuC+u2gmbBKYF4axT5AMOfQISLANATEwoeEi&#10;3Kvg0c1Fe3OqD8eeUWUNEovkNs/Zn9YiYO5QVkmxYEpU7i4/I7kfd21aSAlEz0Ab/KPd2LH3q6hc&#10;FwHS0lYJW2e9gkdHbzNcA51Udhox2F6rLI+XYQJZxIubaEDVPf5+E1NW2C3PHJanrSoK+zS4ShDk&#10;vV7mou4cJ9DZEJgcgt+qx+HCGO+zA59Dj2UU40HxV1zCacBFrXgBl9senKzPY2dhnCLbgVa1HS2g&#10;4R03IjQ3pnzgVgkRN1zsgxJF65xkO/Sr16Z0HfBPDuKKMHqzs4LPEU6UoWVl3RKAvDncVpGvkXVC&#10;KYFEkppL0miJ4BUrVnxrWeWWdBq1MHe2wEzoGO5sxQjBoJuA0FFTBQ0nWoFKSfmiba5Ha2Up+mRr&#10;urEGnTXl0Lc0YN6kJyhIDfFhGNsa0V5ZDGtPO/u5EzMGDQZb62DracK8vgOGpip0VBQoEBZfOLFE&#10;9lPhLEpLQjdBWdtch+z3b1CQ8h4VuRkoI0SWZyajITcFdRnvOJ4/QCfWwfpiGOsKYajJh4WQKJH1&#10;UwRI8Z2VSHuvrh7WxgJ0FyRCU5xEEJTKOKXor8qEpiQZ483FCJrbceU24WHLgYedOeUOsTbQglV9&#10;E5YInWZCqL4yG1ZC6XhbOaztlRghcC7qm1VSc5G96QF4jB0Y76jBCoHyYH4E12szVES6Mcn/HFua&#10;RHyV4LfmRHhhQuWXFMiPb7txIn6Te6sqrdMR71mIgBhlH4mHxUK5rO6TBNSc8PER75/cs+PAkgqc&#10;WXdaleXRquuCx0ZFLbiCgHNCuRJ01FVA21JP+KtBL++ZBLx01NUpGBSlwDUm1TcsGDf0qbyRrvER&#10;GDrbVAJya78WmmYqDgW5qCDgtIsFkn2hv7Od83cr6kqKkJ9GJb2yjNeqRUtlORr4WiuPFTmZKEpN&#10;Rn5SIiqzM1BNeGopK0ZntZTAJNS2N8NABUS2ucVP1kpoFcvztL5HbWvPm/pg12uUH+WOex7+6Uns&#10;eTkXfvmC8DrnqaNzrkU3iIXjlGvORZ9xFBK5RWznDoc8isTCtziPfqMQHPcvsR+KIhKOIBwW37IH&#10;7IYv4HBb0T/BfmzJw+AcAczdj/VIEOHTawQj5whHTxA9u0Hk4A7b/D43FTTznB5atvmIZQa20SBG&#10;+tfQ3zuDpqZWVDfnobw1GbXaXEJkEYo7SlHT14wWzlvVujaV+udFTj7+zMjCn5lZeEpQfJqfi7/y&#10;s/BXXiae8fiiIAcvcrPxhq+nUmlLLirGi5Q0/Pr6Lf4UK+Rbgcj3+EOEEPlMQaQE1hSisLISlskJ&#10;HBxEcBjZRWhDtocX4Z4jdE2Yf9TMlko1gxg2jWCUIgApgTVjI2bMEdhX3AsK+iR/Z+wgrKKzJc+n&#10;uMEIWIo1UiyLP0Wgcc3HOYQiz8UKKdZH5R9JiBSY9C67MTczrWplj1nGFbxO2qZU5RkRl3NO+f89&#10;AiSv532Un5ZIBZFWwj5BUUEkYVJAUuQRgocwPWlTCcq3AwFliZTcigc/aqJLjfdd/q5ocA2n22tU&#10;4P248C3hSDJTDA/AwfFirK9CC/t7NftsQcoHpTilsY1TCY4p75KRRFBMTEgiNBIixVXutRQ6ScDL&#10;F2/V8c1rvv7mHZI+pCA9PRN5VBQaGxsxPm7FNkE6FjvE+emBEqnrLeUU5TcPDRih0/ap/J0C93qd&#10;XlmFpWa4BDKJP6RyJ5QYmcs4nvy0PCp4+wmDfCyv/dsq+Q9E/jjv3xD5D0j+tzVS5P8fREpUuECk&#10;ut6pEnn8EyB/bnH/7+TyOEKtNYi7AyfuQt248xfhb28CHlafK/nueYvLhVxsTshkUQNNayt6u/vR&#10;1q5HfUMnmlq6la9kXV0tuhq5oFC7D4/W4Ha+EH+vvMe99zfc//Dp+7T2H3zy/Yrva78TDv9Qlsb7&#10;+T9wMZECf3cigr2JuJxMwq3rT7Xt/bDO9wUm1yirfxBqnxHCXhA+/0JA9x+4236Hi59xu0qxuF0H&#10;d7gOs7tcUHbKMRGswMxuM/wn1ESv5hH7SFj4tIvT620cXRL8zp3YOR9H8JRwc25BOGZCIKKHd5dA&#10;E+zAgsgWJdSFtaN+BGJD2IqPYe96GtHPLhx9duPwehH78SXsHi1jP7qG48gmLqnZfTuI4n7nEDee&#10;TRxOuuHWGLnQyXbqEPYnuPA4nXjgAHigRvgQouze4sEVwYVpGg9Lfjwcn+JhP4qPkRPEI6eI7uzC&#10;auhGT2UaRhtTEDDksY0LEZurxcPBAL6EBnG3Z8N9xImve25lCbsUq4dUnpFgmTAHGO/xx9NdVav3&#10;iwR28d5fRDjxSl47yfMW9GJPkivzc+fhx8TjsrUmW3Di57XHRXDbZcW55McTqxsXStnaPiJInXES&#10;Pgk6ESNIHvoIjys27C9xkDkJXIS6tXH+dwsXEIqkVZEqIz5TlxJ5TYJyLjecuFyfVlbL8IxBlUoU&#10;a+OCrhHhyV5sECJXDC1Y5HOxHDk19SqX4JJerJJNsBIaJ9ur4dG3Kplsr4GjqwHrI73K/zEyP6aC&#10;JFxDGqxNDSG8ZFfb1w+3bOvvH/Hp8lgFmqkgmqtT3BxsK9/Rz2y/Yy74fqsBC/y8lWAqVW5kC/50&#10;aQxnXoIAYfH7yY6qcf0tFsL1jhcfw/zsnh/XbM9bHrecFhVdvUfYmDd2Q0+FTCrjSBqcTYeVICrV&#10;VKi1O8awbOUE1FyDkGuC19vGddiH+3gYX2JUTEKriG6uqLyDhxurOKYWLiX3JBWM+Mx1NZRjoL0e&#10;AbsZS2YdZvSEn0UqBpJgmgu612qimNHX0oiZQT2s2m5CJdtO162q7iwSYqf7e2DqaEJbeZEKlNE3&#10;10LfVI3OqmJ4LQb+fg1/twYtJbkwt8mYb4KB/6erkuDH82b03YSLUoJoBfRULutLC5CV+BaV+dkE&#10;lXw+L1R+lpVcXHPev0JLUQ7MzdWY6mzEVEc9ukqy0Fmcofwd9VV5Klp7uD6fMNkCr74Bjo5yBIxN&#10;8PGxpSGP0FgEZ3cV5nuq4efrl+5BJZ6+eow05vP8Cixp6/l+DWytpcpiKVvk8ppLU4tVXldcI05c&#10;g1gmaE5znhMrt/QpqYojvpJe9tWN8T4EbXocL00o94WloW72V84JrjEqACPYnhtRaX/iwQVEfNOE&#10;pGkqYh4CvgRYUUE8CamcoRKxfbn3mI/1I+9dcGFKWYxXp6lArYr126FgUpLNC0Q6CGDzowMqUXiA&#10;C6TfMYE5sxHNFSVoLi9BXX4+WkpLUV9QgPwPHzDQ1oJBgqHTZMQszxNrZRcVAwvvcWddFYozUlCW&#10;lYbidIJRYT7KCDd5qSkqa4aAZAfncm1LM3qpZNj0Wn5HKQoJkDUEoLaKMnRUVaAiKwNNErVfVc7v&#10;z2XfqERvfQ3GCJR6rgN1hKcW3uP2skKVtF/XUA0DoddMRcY9MoSgBHlMWuEhHMX3IoTCMwJiTAXV&#10;CETGwp9wFvmOz/EHwqVEY1Pif+PT9QO+3j7g86evOD8/x9HxgaqWs77ux2E0hr3oAeZX7TDaO9Bh&#10;KkOnhQqCVwtnyI5FKmG+gx1EruPYPT8iWG5i6yTANcAN3/48fIFNrC7HYNHvoafZC0O3G709Q+hg&#10;P2nUFKKqOx+lHSXI5RhLYp9+U5CG1/lpeJmdjedZOXgmR8L507xs/JGTgd+yU/FrTiphMgPPC7Lw&#10;jG0iQTip5eVIKS7Bc0LkL6/e4neCi4DkH+8kqEYg8gOep6fhPds1vZhgz/PN42MI70slni1I+UaB&#10;yEUqtXabGVLTedxqg2NqBq5Zl7KECcC5510KwCTReJDtI+Alid/FAikZY84JkiqDy+G+qvIjEpMo&#10;6LPHgGCJ45DjCdtYxXX8iNEQJpH3wmx32c6WhNoCsAJN4o85ZrHCSpmenFJpcPyytf0DIsUSKT6R&#10;MwKNlhFMUAQixfooVkgBSNnOFkukvL6y9AiQUgHpjLwjPCPBxfHoIY73w4gQ5KKEsngoSGV7Ezec&#10;Q284l155HIg5zMqNyavvxERbPTrZFysz06gIJXE++oC090mqUteHhA949yYRb1+9p7zDG4HI52+V&#10;vObj1y/f4sXzVwTNBOQS7FtbmzFqGcISFelNfl94dx07nIelPryUabSzX8s2vck4gEHDAMxDJpWz&#10;U9wL5ma4jm4GCMN7kHyX0p4SJPTkHyvjT+j7KcoaKBa//2WR/DdMCkD+3M7+CZL/Bsqf71/LuQKJ&#10;svDzZv5PgHyEyH9bF/8tChQVtBJKeXx8jfDAzyvA5c2QigmfD5bwOaTFbaAU92uEyMB/8LBJeKPc&#10;rb/EhTcLwZkaTA42Q0vNtrW1E43NnahrakdFYwsqCJLVFVWqRN+8phGH47X47MrD3/5E3BMYvwcJ&#10;hEEBSsLjOoVAqayMBMTvCwk4G0/EgektzsZe43buKeH1Cf6WLW0BSDmKj+SPgBKJ3r6xP8HJ8G/Y&#10;m3hNbSkNrmAWXDs5cEUKMLNfAudBNbzxToQ+cfH+soTjT37CYwCREx92j93YOnIieDyJLUpgx4qN&#10;XZuS9fA41vbHEIgKYFoRuhjH1oUF25cjCF1asEsJX44jckmAunbi+MZNCPVi/4ST2JEPp4eSfHgd&#10;14TEL8EQ7kP7+B46QNwbQMzjxQkH9N48NSW7VHAZRIQd/da7QpgkhHhcODAbcL3owFVgDQcb+7AM&#10;zyIvpwLJCRmoyi7AGTW7B4nuXXXxerMIzUrFDYMK6vgopQi3PYRIHz5xkbqJbBBEN/EtvqcWrSgX&#10;r9i2T4HHFr9LotquZTs7ykVu/xE2Jb+hRJVKFKj4dYkP18fIGo4IkweEoLhs1+6sIL4h2/ccqBJU&#10;MDeKM/8MIotjWLf1Y4+Lacxjw47DhPUxHfYdw4jOjyJo1Su/SYmEVn6TBDupV73JhXlzqp/tIdGw&#10;bdiy6WBpq4CtQ6JpqQgMtqkUL4aaXGqX1aoO8zKBcoHwKJHg4TECKj/nJzyGx7TYGOzCWCNhqroQ&#10;Zk74rfnpaOFEbu1oRGBiiPDWiRlDD0GXk651CHuS3DkcxMOXG1VeTgBtdXoM/kkzlkf1mNF1YLS9&#10;TkUbWwinLn6Pk9/t43ffqmTrE2oL8+6Y4LnrVbkfL7eXEfFMs33mEV2eZvvMYYcgaelqgqmlFtau&#10;RnRVFGCohWNK0w7vmJHfN4y5wV44KUEn+57bjk+RAC52/Crh+81BkPdyH7dHu7xXG7y/XFTWPHBN&#10;mLDr4/dseAgac7DpOjHc3oB+At0WYTIwPojOikJ+J9vMxP8z0Au7QYMpHjWEC7EcSQCERPJ62R4r&#10;hNjQ3ARWCDZ9jdVoYNtp69meBD35/S4qNN6RPt4vM/b4O+U1a3czwbIX80NawmMZitOSUE+IEHjp&#10;IFzINmlVYQ7SEl5SXqCWMNnC88b7utBRlo+O0lwljt5WzGhaYWqqQmdJNoYay9BWkKryR+qr89BX&#10;lU3loArbY10ImtsIgTUKLreoZPh5FJcHAUSBRQHPnpIUmHic6apQFYxWDU2wd5Tx/RIli721vE4H&#10;dJWZKq3QDAFS0g6Jm4S9q1ZFfou/5vIgr0+FR8pmLgx0wGfpxRFh8oYK1ZbdiLDTDD8hc22yH2t8&#10;Lv7Dq+zPx5tz2F+dURbJoHsK06Zewhzb2TGKW6kYxXsrwCjgKJbHitx01BKq+9sbYeH9kH7oGNJD&#10;29yAjtpKZdHVNBGONV1YGh+FpacLJi5qVkKjoakBRj4W62BJRirqigv4XRrMWUxoJdDPmgwwazqV&#10;Zbi3qU7Vgi/PzkBOUiLK8nJRmJGuAm1KsjJVuqem8jLCZiZqC/KR9+E9kp79hZK0VMJjEZqKCzHA&#10;7zK0NLF/5BEcqfAZ+zHb14tdifC2WfibWtFTVaqOgy0E/s4Wnl+P9soS1ORlobGkQKUTmhkZgdc5&#10;j0gghP0Aleq7B5wSJEP+I8zaVnB2eIejyEcc7J3jUApEnMRxFj/FYYwAubeN4HYAm1R63YTHCacJ&#10;1tkxTBLALYtW9Nk1GFrqxGLUDNfeFEY9Fpjnx6Gf1KFrpBI94+Xon26G3WuC2+fGiieM6dFDmLVh&#10;mPsC6O4cUe5b+ZXZBL80JOSm4UVGNl5m5Sl4fJtPeExPwtP0D3iWmYznfP8Z7+EfApDZKYTINPyR&#10;m4mnEniTm6VyTKZXVCCttAyv0giabwQi3+CPt28JkQmESILkD0tkAoEltagQOaUlMFkFIvewv7ej&#10;LIICLCtLTizOSQWgWQKjG8vuFXiXvPBxnVn3+hDwEWx8Pmyt+dUWcIQQeRjaxvFeCKcHYSVRPpYk&#10;5FE+FoD8b1gUY5Y8//lYcYnEbvAo50uUsd+3hkmbHQb9Y91us8kMy+jYD4iUhNzymx63stV29sIi&#10;nFOPPpFjhC3JuShWSLFGOuzTqn62ZdSCyXGrsmSKP+RPiBTD2PUZuYgi7BMnAMfDIVwQIi/YDy63&#10;VnHNde6a8+4N591rtw3XVNwPqWC7etqhrSxDTXYmCpMFJMUi+R4f3r5D4hs5JhIm3+H1izd4S3BM&#10;INy/fvlGAWR5WQWmpqYQ5X++ubnAxWUMJ/EDnFKknObPjDrh0IZyAxgbNREg9YRHHUbFrcA0iPHR&#10;UeUTubq8pKy5R4cEScJ4jG3+RDXwf4uA20/53zz/BxD/HyDy4/kZbjhoZO9dYPKK0PgTJMUy+RMi&#10;H62Lj3Aoj/8NkpLb6fhAkos+5nkSkahvie6+OoyrBel2b5wg2YjPwVTC5J+PEcEbv/DxG1ytZyPq&#10;qYXX3oaJwW7oNRq0tXWhtrEN1c1tKKttQE1dI5prGzmJUSNtq0FwpALRqQx89DzHnUDgOkXg0fcb&#10;H/+KB4KlkvVn+Capa5zPEB//HfEJfucMgXOR5xAYVZ3snxHJ8pjX+HuF58z/isuV59jf+YDAQQb8&#10;0Tz4YxVYj3MxueRCfG3GzsdpgiA1+5gDGweEt8g0tqOEr9ic2prejrkQOfUicryMXYJ0cN+FALXS&#10;zagT26dO9dm1YzPWjoxYO+zn9/Rj+9CEvSMrorzm8YkLV58CuLoK4Drux02MILe3rEDrW4Rgwk7y&#10;cHKCb4dRHPv9CC3MqkALL0Ep6NThPmLH3ZoRt8s63PmM+MzJ7MZvU1B2f8L7FAzC0mdQ+a46ahpQ&#10;kZkHU1s3bjb28DHIax9f4FNoCzFqpvGAB593A7glxN4fh/BwtodPBMOP4ie3OM3vX+TrkoJoG3GC&#10;klS9EN8sgU2VPiS4/AiTO+JnssLX13EXC6nUPlKdQyySkdVZHK+J1XFeQWXIZVURqxKpvE4wvPDN&#10;4k62XSUqdeaxpvEhz4kQoIK2AUR47glfO+bgvuDieuqxI0zY3OciPK1pwmRXHbXGaoJjBxf0OuW7&#10;Nt9TixV9EzwEt5nOGkzzfVtLBcabK2Bvr0ZoRIMAIXKkrghjDSV8n2BUngtNSQ5MDVw8u1sIsEbY&#10;e9qwZOrDHe9LZMWpagjfxQ9xzXY+2N3EToBwzPckCCAiZUkJkD6rQf2viHNEBeNoKvPh6mvD+eok&#10;YktUNKRCypRRWZ9++kD6Jo2YM2kQnB1FaN6K/YVJhAhb2xIAw9/R31iFKQ3BuLMZvbVlMBLOOivy&#10;MdnbAudAt7KUnhDavx5KBO4sTgn2nw/5m30urDupwPgWVeqVXS4iy3YLNqkRi1+u1GIWkNyat8FO&#10;ODM01RBYCUP8LntvB4a5GGoJhW4L24LA18nHtcXi61iD5tJ8DHc0K0ulWB819RUY4GdNbQ2E7g6M&#10;EMDXJgYJSgOY7GkhVDdAW1uKrqoijBBOzV2tMPL6YtWUhOO1BJjCjBQV4Z2fnozS3Ax0Emo9hCeL&#10;nrBUkIHEF7+jLDsJDXysqS3BLsfF4pAGzYVZ6K0pUZCqqytDb3URetg+PeWEldpCGHifNZU5MNZL&#10;aqBG9pV2AmQbxlvLoa/KQW95BoYIjku6JmVlHG4swEhToYLPBW2dcos4dxupgLQpq6QAp6WxENPt&#10;FSqAx9Zahqn2Ssxp6lXE9zSBcqG/BWtUVjZtfYRGAyKuEf5eEzwmwqwE4GibMattgYPHDSp14iO8&#10;OUMlanpIVSUSRezvOBdCKheecQILlQafVLUyauFjv5gfNUAv7gK15WrbWgBf4NE7RYXWOQXX6CAs&#10;vd3QtjSqYBeJpBaI3PMsKsuekzCmI0Tq21pUoExxThbyCYAN1dUq9chJ5IDrRAyrXNRH+/tRU1KC&#10;popKniv5P9NQXVSktsNLc3JQmJ6GrPfvlS9ZbWEhivm8NDMDjcVFaKssR299HXwTVoxreqBvakJH&#10;ZQVqcrKhraslKLJNtT0wElIHZFubfcNFhUUpGBTJQiB9UHJYDnY0Qcf/Yx+gEry1jWhgE0ebIQWT&#10;8b0YXLZ5OCfmYB6wcBEex6xjEatUxl0LSzBb+JrVCtfSAmbYPlOcP6wOLYzjPegx9qBdr0EvlaDh&#10;RSN0znq0WtiHJgmyy0YFlwa7FprxCnSY86GzN2F8ZRAzq1bMcSzZJ5dhHfbB2LeM+jodUjjnviZ0&#10;vMvOQkJOLl5lFuB5Rj5eZeeimFA84rWipqcaCfnv8UfaK/yRkYDfMj/g16wU/J6TiT8Jg88Jjy9y&#10;c1WFG9nOFp9ISTYu5Q7/eCPpfQiRApCJlCQCqYLIXJ5XhNzSctjnFhE5jGEnxLlpdx/B9QDmZ51Y&#10;mJvHvFRGsTvhmnFheWGZILmCFamO4vZgfXlFleWTpNxhAcktKV8ZREx8IwmkP7ezI4RJsUT+D5gU&#10;SyRF8lf/GySvL8kjl3H1mmwvS5TygssNy4hFBfXItrZ1bFwl3FaWyB8Q+TOwZoWvPW5nW5RPpJX3&#10;8idECkA6ph3qudrK/hdECq8IzwhA3sTPlHHtmq99iuwq163rEBXuEBX4kFflQf64uUR2WcTH5Vlc&#10;ubjOjA5xPWlBT1kJqsUimZiAtLev8F6KKBDmpdTy2+dS4OQNEl69xSvC48tnL1BVUQX/qg+3t5+o&#10;wBBkr85w//AVd98/4fOXKzw8fMP996+4v7vFw/0dHr59UW0V8C5jenyM/bcfFtOA8l91TFmVtTLA&#10;tUYlj49ISc5tPPkZZS3Qpxr6v4DxH/n36z/e+/mZ/xtEPgLkv0RI/ITniJVRyX9bHx8tjSfRAwWL&#10;8jhCjUH24vd+JA6V55KpPrZ/jJOdG5zvxJU1Jb5hQtzXjKvVenwPtOIh1IeHbSu+rTlwucyF0uvF&#10;gS8An8uj6naKz0hLZw+qGppRJVFRDa2oKiNQEnoMjWWc4ItwNpOAe+8feNj4YX30y3b2n/ge/B1f&#10;Nv+D++CvuCes3hEUb5xPcGahDP+Gj5an+Gb/Cw8L/Jxsa8tn10X4Oe+vuJUclJFXuIilIXZehOOL&#10;euzHu7AbNyEUtyNICAwcz2IzNonFYB/GF1sw5mzE9EoXlneGEIjynCMntg4IlhGC5t4MghF+Zn8O&#10;/rAdnpAFC8EBihZOfyemPa2YXWrDil/LwWzFadSNj2drePi4hYfrDTwQJB8u+Jwg+X3fgzvC1z2B&#10;7YH35Dayjxu2+zeJgA57EV4wYsfZg88bvbgPSLnIUlx66vExoMF9eAzxFQMHgBmnizqsDNZzsWqC&#10;qbsKho5aBOcnCYx+xJeXcTg3h6jbhfOAF38f7uDv6DZuCICijd0SBr+E/LjbCWDXMYEdxzhuqand&#10;ESpjBMCYpOvZceMsuKTSgqiI0k232sK+DPtxvb9GYHGq+s4CkSKSXFsijXcJS0EJLpF8eo5hhF0W&#10;xP2zKrjkZNXBRXQGcS6ehytSLm6CADuj0gMdr0l+OwfCSxPqGFmegt+ig6ObgEiI9Bo74dERSGoK&#10;oC3LUpG45rpC+PpasGFoh625DPryHBgqc2FrqlBpe2xtFXApmOjAaNNj7kCpVGJQlsM6xPlfVwiE&#10;WwQ5yUSw45lRFteHT6cqhY+fMBZaX8bOmhtHQS++HoWUJTFoH1YBFJPdjQjbh/Bp3al84k5XqJG6&#10;HyOyw65RglcfAo4hlfpF/COP+P/lP0uZwiltG1yDvYivLSiLY091KWzUiAea69BRXoR2wpu1ox6u&#10;/naECSWSKuiY7bQ9N4pVm5GQYMfOkl0FX0ggRsQ7x8lyDVe8r9tzk1ifmcD5IRdgKg/nnJBCy/NY&#10;JZysT1ngGtDCQjC0tDfBPahFaHaCwGHAuK4bxu5WjPP9btmqJrzouRi6hvVKxOdxflCHjqoSNBRl&#10;q3rYYpX0EyJtvW1wiiXS0g+3qReB6VF01VapAJzG0mLUlRQqt5ZygmR9eTFS3r5EdtI7VBfnoqG8&#10;QMFjXWkuzL2ECLZrazXhUFL/mHtRnZuC3HcvUFeQiR7CdSe/v58g0lZWiKbCbDQXZEHH1yc6GwnH&#10;VeiqyEVnSSYGCJaSfFxflQ9tRQ56SjOhKcuEtaVc5ZhcFpeH3nq1ZX3qMuJgWgcf4VISnB9MUdkc&#10;bsd3/zjOnQPKX3KB8CgQOdJUora1JW2V+NxG54dxtGTB7oyRADmoshPszxEUzd38nnp4BzpUdZyg&#10;rV/BpeQR3eb4kBRNkeXHsol+u+QYNSsf00ldD8zdbar+tdPcD1u/hnCvVTJp6FWAlZf8HtUFuQRL&#10;KgIDfRjqalfbzHvLboQW52EmyLntNpxG9vBwe4u7T5/w8PcDosdn2D+SKOUoFeNTeNZ24PbtYNkf&#10;xs3nB1jH55Cbw/bVDqKuvBIF6enIJDiW5+YR7HOQn5qG93/9hdwPH1BFmOkgjOoIjA6DAab2NnTX&#10;VKO/mRDI36Kn1Bfk8x4VoDY3E/V52ajMSEZ3ZQnbQIeAzcS5xgm3WQ/P2ADcBGa/fYT/qQktPMdr&#10;s2LTyfctYwgTGgLzczD2dMMnc1sopIIwjJK+pn+QC/AKgpu7cLm8sE+7seBegX9zBXZC/YCFkM17&#10;2cH73dRbh9aBWmim6lCjTUGVJgkdlkqYXFoYJnktKnqzfjOWIwTQgA3a6V406crRaazFMO/f7PwC&#10;vyOEgcEFJGcU4a+3iXjFNnqRkaYA73f26b/SEtDK7xte0sC02IkWYw1Sy5PxW+oL/Mr3/szOwB9s&#10;y6e5BXiZX4xXeYUqJVB6WRnSivLxOoXQ+eYZAfI1/iJE/kmA/OMnRBLcE3gvUgqLUVzbgJXADu55&#10;Xz9/vOf6fo3QZpjwuAj7xDRhTIBMLHs2lXzcPmbDjG0KjolJvk4wnpqEl8pDyO97hEgpybm/q0Ss&#10;ksIDsjUt1jEReby3u/XPa+IvKY/3CZwCmwKOAptyjuSRXPF4VWCN+EOK/KzUIqX/lCVSorWXPJQl&#10;BZESWCMFOean7coyJ5bURYKle2ERS26xBi/DzXM87kVef53/dVNBpPCMsI3wjtqZFaAk39zubXGt&#10;C6g5MU6IlIIOKugwSKAMrOLK68YV18jYlA3r/TrYOK40FUWozUlBYTJBku0v5VzfvnhOiHyu8le/&#10;fsbHL18hOyNLQe5+eE9B5MePN/hy9xl397c8fsL3v7/i27c7fP/+HX/f3+P+nkD59Ra3N5e44W+8&#10;OD7AmscFh02qL1F5XOC6yf4a5DoT3F7FbjiAnfA6nnwklQuZ/7Qq/hsS//38v7e2/70N/n+DSCFu&#10;sUIKQIpV8tEyyedilaRI4/7cnlZCTSJGOhfTtXQaSUzqlps6NQvvvAebywFseTdVVNxRKIaz8B3O&#10;dm8JDmf4vB/Dt70zFVl846a2Yef/mr7Dl4W/cb/2Bffbl/gUOkTYu4LZsWHoe3vQ0tKJtk4dmtq6&#10;UdfUgbr6bpQX16MsKxuNeW/h1b1HbOIp7t2/4mH5Cf72EgqDf+Jb6C/cbhMgd5/g+9YTlQ/x68oT&#10;nI79gt3eJ4j0/oEr0zPcO357tEjKVrYkLvf9hY++P/CR5385fI3r03zc3DTj42c94ldjOIzPYf90&#10;BTvHvFGHi4RCG3whLhCBTsx6WzC93ALHaifmAn1wbw0gsDOASNSCWJyAE3MiGOKgWxuBd30Ea1sW&#10;BLbN2AwNIxS24OjQQYj34u4ihO/xCB6Ow7hbc+GGC0qcEPDJO4WHsAcPB4RKLva3az589q/zuIkH&#10;KXfIQXhPTekhukpZxJVPg7uNar5XQanBQ6QZD6canM5XqMTtD8F23BHmfaPFnHjrsDwpE28SOqsz&#10;0Vebj/7aEgWHFxurHDArOF6ZfzTnUyIuG4JTI7hYdePz5iqiC9Nc4IYRW5rCp+A8PgadvJccXAGn&#10;2q6WrdhPkXUFjYd+pwLGWICKw8ai8okMuSexTyATi+QB4VJg8oByFphX29qS1kb8JcPucex7bDgi&#10;UG0TtBZGe1WlnCAfby9ZEfJMKNldsWF10gAnoTHMiT0m1oQWTvSECkdHDTwERANBQSyMkp7F2V5D&#10;gMyGtiSLr5XA2lSO4YZS6AmaM72NquSd1ETe43WOPZOEaTcCdhO+H3OSiXLC4yJ+IPD49RK3lxx7&#10;x3v4en2KT+dHOJNqTzvruOCAFk024rZhbUyPZWMX7N0S4d2GZULsQH0xusqyVXDFx+AiDpdsXCi7&#10;EJwewEM8SAWC2j4BcmtmWPlf2nXtcPR1YoQLpgC+i3A2TKibJsi5CAviszijlS3cJoQIonHfDIFN&#10;iwh/vwrQCRHeCfbiv3lB5WDf48A6F+BjnwvXW9SOCZD3/C+x8CY23U4MdLWiu6Ga39uNqd5OaKrL&#10;CFwNMLYQWiuK0Uog6yWYNZTlo7W2HG015SqJ9Ok6lcLOZgJhudra3mHfCRNaJwiNmroy5V8pECnb&#10;7lPaDsJDNST/XztBT3IPNhAgS7loluVmoTI/F0VZ1PTTk1FVlAcTr2foaoG+owlNlYWwsU2nh7oJ&#10;QM2EYzOhQotGwqClpwmVOUkoSknASFczzDy/gTCqraskcBeiLicNFemJKEt5i+IPL1GT9QHamiIM&#10;N1dAV1OIDvGhJJRKjW6pZuPorKGS0Qivvhne/mYs9zUqK6PA44XbhMulYUR/JLVflypcPbWY76qG&#10;39CiktiHbb3K93aTcBK0EjYndKqPWdg3x7vrVEaBHUKjb7ALi1rxzW1W7hlh3nvJKzk/0EXAquT/&#10;asHMgAYLwzrMEg7FB9ZvHeY9aVBt7RzSYcNpwxwha4SKhtRAL89JRwWBrDIvSwGkb9qmtn6laowA&#10;+3B3B6QUZ09zI3Q9PTg85OJ6+RGXN3c4Pudc/u0B4fhXLIUIkDuXWAlfY8Z3iOXQBZzeCFY2T9Gp&#10;teDZi/d49fQFaoqLoWtvV/CYkfBOpf/pqKlBf2sbOmtqUZqegeq8XOQnJqIkLU35YfbU1mJco+Fc&#10;VEVFoFZFbic9/QM1/N2ybS1+kK2lBfBQAVmbMisr5FRfF7pqypS1/O+zCA59BIqRYaxYxxGac8HQ&#10;1gZtczM8kzZc7e9hi4ry3voGAst+OCedMA9aMWKaxMy0RAVvKph0sq/6gy4s+BzQUJGs66xEU18F&#10;moxFqOpNRftEAfSLteidptIyUIcBez+2jrexE9vFxMIU+qns9Uxo0KirQJuhEtZ5A0JRKmR7cRjN&#10;hMjMYkJeEl6kpuAvQkd6ZQFK2bey6vLQOd6KEU8HLMvt6LbWI68hG8+yEvAL+/CvqamEySw8zX6E&#10;yDf5ApGFSC8tQSrb6hUVhD/ePH8ESEntkyj+kJSk93ienvIDIkuRXVIFwwiVba7XMzNumIxWQokb&#10;wbUI9rbJD6cfcXt1h5ODOFwzC8q4M2wwwjI4BLPRgAm2r1t88QiR0d0Q4geRf+IqpGSz7FCGCZKS&#10;/zG4+aP04Y8UPut+8kLAiy2uH6GtdULlI1CKSI5IyQfpdi/ASWCUrWiHYxbzzgXemyUVweyhrBIy&#10;ve5HiPR7RAiKrnlVRcvjmsMSQdO3svyPSKUbP/lCHm8FAv9AZOzwUOW5llzZF8cxtQt7TuXpU2RL&#10;+a6LgUDcQyQrxRkh8iy4ivj6Cs5XPTgnyMWcdoStZqwP9WFe0wZTY6VyKariWKtkny1MS0Zuygdk&#10;fUhE4qtXKM7Lh8NqQ2QnjGOOr5ura4LkLT5//oi7b7f4dv8FN5+uePyOu7tv+Hr7BXcESLFIfv/y&#10;GV8Jkp8uyWwXMRzzN677FgnGDvj9XE/3NnDA9SC8F1Ag+eRGImwIfT/lMYk4afnsSIkqefh/kZ8w&#10;qYDyJ4CK/Asm/wHKf8nj66eQZOeS2Fwlr/xRFvE0TG3C78W6cx7W3iEOeA7eqm5MaggD9n0utDFq&#10;1FGEXTFEAzdcQG9xtv9VJXE9CTwgvvaAS/9nXHujuKfW8zcH6f1WL75sNuNmvR1xbze18W54rDro&#10;uwiQ9T2oqW1BbWMrKuuaUFxWg/y8UuSlpqM6KxHW1gxEJtJw43qFu1XCJAFQbWVvEx55/JsgKZVZ&#10;7tb/gyvnU6x2PYG96gncDYRKwx+4m3qKh8XneFh5hoe1l/i6/hc+b/0Hnw8TcHPegnjchNO4FUen&#10;U4gQBMOH1Lz2XdjeJRRucEHcteM46uCNozayPQCXvweuDQ18u1oOnE7cnpnw8NmJh5NZ3Idn8bDj&#10;Jrwt4ozgcUQJcBKcF63aMUHNZwcPR8e4DYZxu0QgXKNwUbgYGcLNrAPxeRcO7E5EbfO4tC3iYWoZ&#10;9yYHHoYd+HvYhhuzhUDsJjDu4HaXkBAex8lWGz6u5/JabyE5Ne89f+A+mEYoqSf0DONbzIiTtQ7s&#10;u5pwtNiGzxuEliNe4zqCm5AkEt/FN2pll8EArjnQv0ZCfOzFdWiVz1c4yFaVhWxd/LcIdDfbLtxF&#10;JK+dGx93lwgrbkLKArU3F4FiBlHC8B5hcIfgt8FF8WDFjrPNBSUnm0uPia53JWJY6vi6VMBNmEC1&#10;bNVj1WZQljQJNgg6TFg2a7iosq8QvPziszjeBz/BcpFgJoAmVqIlLvByFKviaHMpxnmc5Xvi92jv&#10;rMUMH48QGnsJldqKfAzUFisxUPpqSuDWd8PUXIt1q5Ew7VERoYsjBpUWJcKJ8GjTj+3lBRxycryl&#10;4vVwc6MsNxcHB/BT+/U4HQi45/h/1lT09HRvM8FBCxchwtkpZSYbcOe1st86YKwrUCmEjubNuPBN&#10;wTvaA7u+CetTfapdzwnlCiIHezDUVqcAcrK3XQWjnBPMVQ1mq4GAO6gSWAcnTYT7IayO9uPAbcfH&#10;bbZt0IO7KBWP60P+1qhqY3t/Fyb1nfBNDqlI722nVQXCOAa08FLTjVLjPlxm3/M4VX8Vn8jGwizY&#10;xcewtRZDLbXIS3iO9vJ8WAhpQ22Ey7ZGLFsG1bEyMwXdNaWwdDaq9EUzujZME45sPY/PJRBIosZN&#10;hODuWoGjLnTWVqnt696meoT53W6Og4bSQtSXFMDc20FoLEZJdgrsJi362hvV44r8dNgGNaoqUE9T&#10;Bdor83l9A+G6hr+zGpuTRgy31qCzPA9nnmmVFH6+r4P3pAV9VDBaCZw6wnxvbQHq85MoKShNeUOF&#10;NYUwWaCiuntLM6hwZCA02AYnwdHeVARbIwGWx5n2Crh6JAF9rSqHKcE6ru5K2JqLqbyUEzzrMMbz&#10;zE2FKhPAvr1PWbrN4pdbXwhNVR56BVZbKmBn22xQ2QiMGbA1SWWTSptEpvc21aCFgN1MMXS2qNJ/&#10;4n/ax3YytvBabEOHRgK1qNBSyZDIbrmvWt6zIcLzuLaToE7wr63AuI6wSgVB/Bglgl7aXPIzzhIq&#10;Y1zw9za3ObedIhI5xSkBMnZ+h6PLe2wf3RIapepKFG5Co90dgnN1D4v+CCHpGmFKW7sGLwiRmckp&#10;qsJHR0MjynJyeV8aUU+wLM/OQltFBawKFmtQkZWNGi6uFVk5KEnne5XV8EyMoa26HOlvXyE78S2q&#10;83OUlFOR0PI31xfl89wUFc3ttY4QJnsw2tWGOf7+8MIcFkdHEPWt4XB1jWA8gaUx3nOXH7uLm1RO&#10;owgt7CCyeoSDtROEvEfY8cVwFOKatX+LaDhO4PBg2s7+Tmhv1xAUOWf0TnRhyKOHcUULzVwbuh3N&#10;aLPUYGCuG+uxRaxHFmGdMcE03g+rawTuLRfMhEkz5wtvaBsHlzeIxD/DPL2Ed2l5+PNtIp4lJuFZ&#10;8gc8T3uHRCos+U0lBNV6dJir0DVSjZqeMqSy3/2Vlojf2J6/JmfgyYdU/JGRhec5j9HZkqw8s6JM&#10;Vax5mZKKX17JVnYSflfyQYHk05TXeJnxHu9zC5BeVI3cco7NplY0sl8YON53do6o/D6ooKObU8rZ&#10;Az5dPeAk+hlezyZsFjtBW6rVcBwNcX6Ysij/SUkwfnrINULS0pw9VrGLE8aOpKa41KHelnK+mwhI&#10;qcLAGta5rvn9VMTFRYZryG7YrwpuHBzs4CASxk5oF4G1dRVg4nRNYtoxBceME3NzSwrul9yShHwd&#10;67yvfonMXnETIOc43zrhXXDAO+dQ8+6Ki8859wpcyhbw+ooA5wL/ixtrfC4QGQ6FEN2LKJiLHVJp&#10;/in87RGC2OGeDyc7q5w3V/CR8//tmhufCWs3ay7E/U6ufdNKMRcDh/hxh2wmBExcq6hsu6ngOsQt&#10;ob4K+qpydJWXQdvAtWfMiouIVAMjw51JCp8b3FzfKGvk7e2jfCZEfv1y+1/yCV9uCfZyzmd+5uYC&#10;V5dxnJ4eqrbb2dnA1tYaQly3d3c32a4bePLx4oQgwxvzf5B/A+X/Diz/2zL53zD5ExrVtvkPq6cS&#10;eX5+zmtcUq4g5Q0vpJpNJIJoMIiAyw2XZRpWapyTuim4zV4CxDFO/Tc483/ERfALbg/+xkX0C6n+&#10;DvFDTkC71zgNnqjkyp/2dLgN1+BzMB9fCDRfN9/jbiudsFeHu6AGcY8WW9TYZ0y96G1vRkNdLapq&#10;6lBSVY/8slpk55ciNUWSer7khPIM5tZ32LEm48IlybMJhKE/Vfqfh03Z3pYtbYLkxh/4uPQSft2f&#10;0Bc9QeP7Jxgt/wMBzVvEba8Jab/j6xLPUymAfsH9zjtcHTYiesQFODaM/RjBJ+ZQ29QbB3PYiMwj&#10;cubB/hGPh+xIh1MIR6wIhkxYDxoRCOrw8EDA+zxKKNQiZmvFubkd9zY9HghAtw4u7sYWAiQHcG8Z&#10;fN4+akN2BJb02PUMIDyjwbq+CubqD9BWJmK4rYCTZA016y6ceKy4W57Bw6ydIGnHN2qH1xotvg6Z&#10;8LedrwlIhtfxKejA9ZYenwMV+LKahG8rbBfJB+l9hlt/IkGyBg93/YSeEcS2+xBalsXDgUtqhlFq&#10;bF+jYZWf7WTdg7OA1PYlOFIbi/mpffnn8YkAKalnxFp4sDzJCdqiUvN8O1glgP4veIytz6ot58gy&#10;ta+VSWVN3HVbeV0nJEfhx71VBZGRFQf2PA4OSDu2XePqM54xwhDbSwJ85ChBBhJgs0fQWqei4Rns&#10;IgwYEXESCAhgY21VsHXUYqy1kiCYB1t7ufJhC5g6sDPRqyqUrBrbCZA1WNQ28/1qdBEe2gvTCJMV&#10;KvJ6sqOecNlI8KxRUCeP/cM92CTIzhKAXMZugpaFi5GN/8+jKoQ4h/WYHmS/XXTgZi+I6/A2Ph8f&#10;4ivHXDSwiik9lQvC3oqph7+rEIN1+SoNjJRSlFyVGoJJe2EKgZ995oCaOv+bbG36+XuXTF0ITOoR&#10;dVNRIUjbelow0tGgfCB1DZU8ErwIaMGpQSwQMCVa3DPcq2ozH7EtV8f6eR0jjrwzygp56J3FyuQg&#10;NubGcL6zghCvu0qgkmomQUKklxOhbE9LVLWk8pkQyyOhQ1dfqXwYbd0thPYBhKZHoedvqMpKgbmj&#10;GeOaDpW2x2HQwtDaiIFWLrqcQAea63nf2N/5O7a5oPrH+gj+PSpwxMA2dxoeA3Yk8lq2vwUKJP9k&#10;XXG+irauLsxV0deddZVoKi9UFtGO2nIYuPjVFGQRLvNU8mt9Wz3aCat6Qmx/ax06qQR01hRzftKq&#10;/+8nxMuWuYPnWvg/Jvg/xP+yp6oQXVQg2suy0VyUhvrcRLSVZqImNwkFiS9QROmWWt3N7B+ddSof&#10;ZE9RCoaqc9BXlo6BSgI1gVK2q2e7pTpONaapIFjEX5LwON9dBVN9nkonJHXepS/OEjR3eW9neuoe&#10;q9v8sEha2H/1DYTO3iZV9WiBv9fYXIOemjKCeDkqczJU9HN7TQU62EbNFaWoystREc2NhKrOynIM&#10;EtScBEQj23KQ7To7oKFiMaKCn8RPtbWimO1SDqlRrWmsZVtWwTHYD1NPJwa7O5QYNT3wSxWsj3fY&#10;2Nqn8nyOveMb7J1+wWb0E9YOP8EbvsHuxQP8e9dYCsawTFknfB1f3eOIoCR5796+eYP0tHRkZWSg&#10;pqIc+YTH/MwMJL56ieqiQtQSeoozM1HE1zLev1d+lCXZOciSxNi//oLk1y+R+OIZkl4+V5boWv5H&#10;+b21BblIfv6n8j/rqavCytgQZvQaNBbkKEus+EdK+qkxLZWTzlb2ZR37vx/fD+O427/k+sNFOPSR&#10;c90XnG7cEiZvsLV0iS3PNSLrdzgLE5aXQ2qnTaowNTVIad4SVPE+NnUVw+hogXNTi4HZRrQPsg9Z&#10;ajE42wWtpQ1tVAw6Da3oMDar7e8y3s/yxnLkluYjNS9bpdZJzy9AGiW9sABFHCM51YVIyE9EQsE7&#10;pFWlory7EKWtvNdNaQTIRDyVrezE1wTJNDzNzMFvqRn4Iz0TzwiRr/JykVhciOzqSmSUleI12/s3&#10;icqWUoci796rLe2nKS/xIj1BJRtPK65AZnEVf1cDWtnXrLNDiESPuP5/43p/h1ve1+vzBzLDdzIE&#10;1/ATttFujPAVxKrHj821DWUFlJQ9kg9S8kIKf9xen+H2SnZOyR/nEtwRoRISJtSECDchAuU2gpLU&#10;fN2P0DYhbneLoLmtfPiOJDXQQVhZIwMBHyHSBee8A3aHXUHk/Jwb7sVlAqQPfh9/g6QICqwguL6E&#10;gG9BgaTXNYOlWQcWHdOYn5mC0zmFudkpzMzYVHSzfWoci1QwpDLcjuyoEnJjYjmNn+Iifo5zSe5N&#10;EFa1tC+PET/l+5GAclOSBP5nfq5paws431hU/vvHVOyjXPMO/Q7Oqw5El+yILthw5JzAsfiZ20cR&#10;GDFyHGup/A/Az/9yQJiOEyIlmfgNAfLzzSNE3txcKUC8+/IRd4TFL7eflfwbIv8Nkp8+sh9/Fivm&#10;4+Pzc641XLMFIjelrOiW94dP5L/hjiJb3D/lpyVR5L+3t0VkC/p/t839U/69tf3f3/Xp/EKVjZIM&#10;/1dRwuTBGS4jMcRDBwh7N9kYK9hf2ceRn1pqgIC4eYPLnS/4cvyAb9RgPp99Y2NQm7n5houzr6pa&#10;wJdjDuDoIj6GqxBff4UvW4S83V8IPL/iYesVvvsLcOdrxq23F5fLBoRmuzEz1II+qWTT2Iiisjpk&#10;FlbjQ04J3qRkIkn8O97+hewPv0NTnYD1wXR8dKXhYZUw6ZNIbYqURlz/jUD5DJ9XXyM0kYCB2uco&#10;fvMEhS+eoLvwLdw973Bge47bJZ4rgTZL/+E1EnC1XYOjfQ2OY4PUwCcQuZnFztU8NuOEyBMn1iKT&#10;CO5PYC88Qc2VnSY0jvjuJL6fEOI++/EQJxB85OOQHTfDXQS9DjyMjeBhfhp3MyO43bDhkuC4vK6B&#10;c62TGn0TzGNlWJpvQsTdjbmmYiw3VsBSlYumzJdczJ6gMpMQ3JiNZWMjjiX/obUf4QECxqgV1+41&#10;xNxBhBaDhEEC/wq1vHkTNh112JnNQdydgM8rT/G390+2zwvcLL3D7XYx7i40+Ho7yXu1xMnCx3u9&#10;iY+H1AoJi25eP+iyEibnlK/iutOMHfeEshBKhRMJghHYk6hq2XKOb84jrrahHeqxQOOBdwrn27KF&#10;6lZb0VECoURjR30zKv+d1G1enzbBO2EgQBIwCWcei2xz9itYXLX0YsXcTSiyYMcxAJe+TaVG2bEb&#10;sCF1iXmU3HubFg2CY2LhYd/h65vmLpVA3M1J3a1rVLWPJTrW2SNpfJqV9VFfLWXt6uAljC4PdMHe&#10;1QhrWy2m5LX+dji7eDTIlrOU1WvBMr83tkIYJgSLv2aEQHwsgOscwebsiIqcljyNK9YhBDh5iV+W&#10;TduNNZsZW1MmAkMjPLyW5KGMu0xYHWiFvpa/g1ApARaRBTO8/A8nq3aEZ00EQ72K2nVoWzCn71Bp&#10;byT9jbICNtey3xfDQlDQ15ehj2JqqVZlFiVox9rZgLBzFCe8R8deqXxE4X05D3kQCy7Ax998ysfh&#10;VQf8PM8/Mwr3hBEuwp5zqFf5KU73tsMgATH8HoFXY1M1WotzMMXvX+Q5YnV09GtU8EsvgaSrroZg&#10;l0e4KYO1txsugkrAblER4nYdfz8/J5DrHaFitWxXj6d17XCbtLD2tKp6yN0E1t7GGpXCp44Lb3td&#10;BSryMwiL+ajKzyREfUBrZRFsfV0Y07Qr+Kzl+70EagGm5VHCUX0FGkvyYOpu5W+qQGHKO5RmJKOJ&#10;1xCfzJK0RLTycU1OKoExlzBZrHytTU1l0HC8tRMiK7Peoyo7iWMuEXmcZ+qyElXNbj/7ipGKQG9p&#10;FkYbSzHZVq3cJWw8inXbUF+EJoKoqV5qcudgpLFAWcQlAMfT34RLzyj7UzMOHAZ8C87gPuTiXODA&#10;/a4b1367itaWYBpTczWGeI+HWwnY/M1SDrIsM1W1b1l2pkqjI4976uvRVlWBrpoaNBBKWoqL0cXn&#10;k71dBCtRXnRYGjaoEoXil6on1Islr4pAU1uUh9bqCjRXlat65lPDRthMA+jt7ECTJAx3LSESu8Bm&#10;+Bgbe2dUoC85713Cf3ADz845VsKX8O5dEibvcfPwgI+U2OcHHMRvcXh2iTs+1+h0SHj3DnmEnbSU&#10;JCS+S0B6chJSE98j+d1bBZVp79+hqqQEZQUFSHqbgA9v3ip/suSEt8ggUBbnZKtyinmpyYTOdJRL&#10;fsm0ZJg6WlR/aS0rQG1OOhrYP9qocGioHBjba9gueT+UCBM8IyZEFpewYLRiqFUHU5sRxlaOyT5J&#10;6n7K+eoeh747KvG3nLPuEV3+m2P9nutQHKu2LWw6t/heEOsLi1hwWGHmONP2NaOrl+1PWKynwlDS&#10;kI9CgmZJUwGqO0rQqCF8tvPeGDtg5Ty6EPBgkfDTaehDXnkJ+iaovN0cwLE9i0ZDPaq0ZWgwVqJj&#10;vAH5jSnIqvyApOL3CjBfZH3Ab8nv8Z/ERPwnKRl/ZmTiBYFbko2/Z7tlVRAiS8rwOlUg8i3lDSFS&#10;Amve42nSoyXyRfo7JOQ8QmRGSTl62C9m/FYsbXJOi4Xx9e5epTr6SEXg/Oy7Sn305YbrOKHyhlAp&#10;j+8+cn2/lOffKbfK2HQeE/YQCD0mmxySLfYJYhGunXuIHOwgvBdCOCyAEyZEhhBY28ZuMIL90CEi&#10;4UMc7h0gdiCxFns4oBIu1Ve83hW4FtyYnZlXvpGLLg88S15lfZSt8GBgmectI7wlVkUCrXcBy645&#10;uGdmMe9wECCnseh2widb57xeYMMP/5pXAep2aEPB7ZHEdggPkYEuL+K4vDzH1eUFrq7PVaDL9c0p&#10;bilfr2IqWPJTVDJl+BGT6l5cA4+2FhANuhDl2hcTv/31ec7dc8pXd8f5mKM3YLfCPWbGvMUMD3/X&#10;tk+2//fYZsJwl2yzS1yRt0Q+XhEMZbv6msePBMyPnwiKAo08/iOPlkiByZ9AKZZLsUyek+mOjtjm&#10;kS1s7xAiFRQKHP6AvZ/A928Lohz/GyR/QuI/voz/gsl/Q+RP+f/AJOUjqfxznIR7SkIm/N0cneIz&#10;//SXGBt5/4SQckCoCMIz6cMaB9fZzjXP+wJJ6nqyd8KO9AnnV9eIX1/j/IKAeXqFT8ecVA4DuN3p&#10;wcf1IsJiMu79BL7AXwQ+SUSei7/9tbhb7cCn5R6cuzsRsncoHzBdeyfKSuuRllOJd5mSUDUbL5Iy&#10;kJyRg9SkFOSnvIWuNhWbphxcOnldzwtejzAoFskN2eZ+iksCVHj2Dcwdr1CU/ATvfnmCrJdPuTg8&#10;hbnxOfYsT3HrJHjOPcXDygfch+twfdjNm63DyTk1tUsLQpdWBC8mEIyPI7Bvwta2EdFtE+4O7HiI&#10;LeAhSglO42GZgGjW4dLYh8sBA75arHjghPwQ2MDDtp8a8CIHwDj05lpUtiWjrCWBWmsqGruTUFH3&#10;HNW1CTAZmyhtqGnIQnFVAvrHK+H0tUBnJFQ2vEVz+VsuWFmwNpTBQu18rq0TEessrtzbiHk2ccaB&#10;sug0wGSqwKg5C7PWd/BanxI+n+JOgHIhBWeuPER89TiNDuLTJzcnENmWXcHN3gLu45twjWvhsQ9Q&#10;eXCrRNpyPNoQv0anGjSSAFmA8HpXLJcBZVGMrkrFFj+OCSwngZlH30jCo5x/seNRPpISTCPR2Reh&#10;FYLNLLbmLAjOSgLxUaxPEhS5UG9NGnDgMuPEbVHpeeZ0zXD1SUS0FgfUnAXqJCekQNlMTwOkkozX&#10;QCDh6wKK0+1ctAmPEmW7QaDcndDhYJrgOUpo13BR52d6uciI75ubwDjZ1YAxwqNT10ZII3D2NmOh&#10;r1Ulhl7gdSV3o6QaEri9jXixRYhccwwhuv7YFuLvKf6dHusANrjISLLvbccEwtSCj93sE9RoH/Y5&#10;OfJ69o4abBEW/CbeM6fU2+4n6BtxvcVJaM0BzxjhmMC+OaFX1ssFA5UMQpyARV9dGft6KTrLuFhW&#10;FfFxCdqKswlB5ZjXt6v6zAuGDoJeE2Z0rXBQgo5BVRHohPfu04EPD5chPFzv4eEmgttYUOUbjG64&#10;VRm9h6sDvr8Pr0WPsfZ6jHc2ElTrYW6p4T3oIEhr4ZZtY20HDM2EEUnunZWGztpq5CZ/QCbhoLqo&#10;AE1lxcrq1cwFvoUidbC7CKOS1meSv3GkvQ6zfe0EnkL0N1URetow3tOmgiYMBCeBxuKsZBVtXZzx&#10;gUDYghbCY3t1CQGhAYaWOpSkJBAYyhC0m+HUd6GRENHNcxoLslCVm6G2bccI8S2VkpPwg3re8P8j&#10;7T/7Etm2tm+4915rr9DJnBUj5pwwZ0XaLAYMKIoiiqIoiqIoioqimLttP+1xH2O61j7Xdd3n/bx5&#10;XsxfEYqiatasOf5jzBEITuI/N8b/KtXEoyIjkdCYiZrMeAV/HSWZGNIVq8j2UgpuzddfUULhW5QU&#10;SYBOJ/QXoEGbSuAsUZHdbUVZ776TBekoTY1CdVY8vtUU8Bj5WCRg2PU6VSXH1qPDKZ/HdY5HB59r&#10;m74e5xzf3llCe2et8r+d5xieESWHipKd8954ax2aS/IIu6k8l2QUa1IIwEkEaYFJrfIxLMnKIlSX&#10;orWyCgNNzWiQqkHlZeiurcZkewv0BMYKQpcuLwf9DbUqcXdRWhIK/srnONhOKG5rQS3BU5vBfiss&#10;wIxpEpuuXYzPLuAi/ALnPgV96Anu01vYPWdwcJ6fd/pg81zAR6g4JXh4Q684VO07Tggh3rNrnJxT&#10;ON4/oUZXh399+Bc0qamER/ZpUhJSCEOJUVHQEBJbamtRmpuLrGSpApKCuK8RSIqJRdTnz4gnVKZy&#10;nwRCUX66BgUEaElUXp1PcMzJIDhnISPqE/ITotHKvhpv0UFfU0JILMe3hlIqOpWwDXXDNTVCoO6F&#10;gwr30YKdShHBesBEBccO9+I25ymCwtkP/Ai+8fl+Q2jjDfuTb3D2vWK5I4Sphn1YW33Y0Aew3HWA&#10;TeMpFvtdVMb2FRBN8pkvry+Ctor3pJHKyoAOI1YD9OOdGFuk4uBxwLHvgidwCpf/GLNrK2im0lNU&#10;VwZNaQa0uhzohmpQO1iBko5cvk9Hbl02NGUafEmPxL9iP+JD7Ff8QiD8N/vjV4Lkx9R0VWs7Ma8Q&#10;2eVVyCgqRVSKBr/9ZYn8LTqWIJlAkIzHHwkx+JqWjKS8UuRUNKC8sQ0jizNY8Zp5P2cJ/l48PL8Q&#10;SL4TbF4Jd/dsT/Af/UDw7D2n5hW3wdO/tv433JwTJoM/yQ+P3IYp9wWKCGPiD07oOjv34cTvJUiy&#10;+SR5+zHl3gkB8Bg3F1Q8LvjbwA+ETu9w5Q+qetHHHhd2t9YImi7Y7U4syjI275fd6sD6ilSqWYeH&#10;IHjgdsC7t6Ygcs+1gs11m6rjvemQ3IouHPuO+J8Hqj524IyASg46+ytCPKTc9YStzsk7fxvornB/&#10;c43n8A2e78N4kYAyQtt3th+Pt3h9CLFd4e0+qIInb4/dCHop59wSGLrCZsOJY5EKyTScs+NYnhzF&#10;1GAfBrs60d3WivbmJrS3tMCgpzI3NqHA2G5bw5ZTgowkJdIJri+DeLi5IUj+ZZ2UZW6+vg/f8b4I&#10;LL63e1n6Jkj+3cRC+fIswHmrlriD7HuffwcfTo687xFLvkOcHh/h7L9pdITYj9Xn8r3sd3x4wBsu&#10;SUM9KsfS4f4eJIv8fxs/l5B7lbtJCJzt7Pi98PrfryU5qGQ8vzzjxQh8nhzj2u9n43ve3OAR9/Ec&#10;4GDdjc1F3qhFN3ZXeIM8ApDfud89B9gNBxThkVpoIHSLwA2J/vEcwZCXMHaAsz0rXHMNFKxlhMRi&#10;PK5l44czCt+dXwiPyXxdgB8bNfy8AQ+2RoSsrcoR3dzdimZq3HnafCSlZSE6ORNRSdmIS8tDUkou&#10;UuKTCZKRaCyMJkAkwj8VRVCSJW02yU0p1Ww2/4Tf9hnmbx9RlvMBiV//jejf/0BqxBcUJn9Bd/kn&#10;bBlicD0Rg+8rGtxvlRJ0GhDYb8KBpwne0254zg3UxLs5qXZida0J1ycDeLuz4C24QBAexoupA3eE&#10;hIeeFhxVVeGxqwdvM1OwNNWiJj8VTU0F6J2sRY+lBsbNepg8dRh2lEK/QKHbG4vS5o9o7E9AO6Gv&#10;qS0Znd1Z6OrjRD9ThOrWGGq6H2FxNeDxbQVzS83o6i5CZUUycvMikJX7EZrc35Bb+RUVrQnonMqF&#10;fpEC2kYhZ45HnymSwiEKG+NxcA+n4GKmGD+2OgkSdoLDJpWEdYT963g8JEiEvXh7DeDWv4EFsfY5&#10;Z/B0vo0LzwqhYwfPF27cHDrUcmhQgjT27ARCB0L763y9hvMdwiZh6Mw5q5a07wgpj/5tgqjjvc7v&#10;JrU2PnySakYihV2zA9ie6VdRxC5JJP7X8p5/YUhFptoJcTOSmofgt05wFIhc72cfzxhwtUKwH+sk&#10;PDZgvr1W+TgaCYamxlJMs1kJjJLWZ0RXqKJdxQo5WFuI/toiDHBf27cWBWxzXY0qb6NY+2a7GuCa&#10;4P8SmEwdjSqvo2fRhLXJfnhWzAQwP57PD3BHzfT5wosb3w6kJODRxrKq8yupcmyDegU0U2118BJy&#10;PJMG+Pk/b95VPLrm8bxjgW++H6eE5Gv21Y1Ybu0T2F0cUT6mUn97Y6RTBchInkMBOtlOUkhaCHDz&#10;XU0UZL0qzdGyQSro1GOlrwXDDRJhnMH9ywmnBpUv09LbSEAfwg+/E6+8jw8nG1QGOVGLC8L+Ko5d&#10;VrYl7BCCuxsJH4TFrQkqIIQ7YwOFcG+L+o/jxTHCo/RTjUrmrY2PQnZcFKEmib+rUwEZLTU1yEpK&#10;QEZcNCElC0Ot9Sp3oNS+HuBz0FScixaBQUJwQUIkqrKS8Y3/00dIldQ+FZlUCuO+8nnJRGm2wGkh&#10;j1GHWr5v5Wvxn1wnqA/yPGfYB0vf2tHJz3USfU0gldQ9AhEtpWK9S4Qm6gsyYyKQHR+NtMhPKM1M&#10;gSbyI1K//o6s6E+o5n805GlQm5WAak00mnNTYG6rwSIVi2aCZB2/ayIoVmUSujL4bJbmKpiX/zHU&#10;FBPk3/9TfC112mQ0F2WiqYCgk5sEXWaMqtm9OdSiAmkEJM0SPNNHZae3HnMdNVRU6vmafUrg6a0m&#10;BPG+WXsbsDczwDas8mX2NVRzHDYr30dJzF1fXAhNtPR7KjJi4pBJSNAVFhO8i1CQns5+F8DKhjYh&#10;jtCsVXkeG/mblrIi5TfYWFIAs6Ebw4TMfIJpGfdv1tWinvcuLzsHri03wo+vOAqEsE/h7uXWcxqC&#10;9/KByvR3uM/C2Dt/xJLbj5k1D6zbJ9g+u8fhzU8c3b5xHwLC8xv8gRsV/ft4/0qZdYG0xFR8/u0P&#10;JBNu8jQZKM/N47ydjMz4RBXBnRmfwDn5I+fmSER/fk+RIjApVsm4L1+QGBmhlr51JYWo5nU1lxdj&#10;hNfTTuVAyl2Kdbm7qgQd4oPLflse7FQZFOb1be/5JNl/vYTr0ZZGuKap3K2v4pny79qzg9WZMYwb&#10;OrFoGoTPyWvq98Ix+IDtkZ/YHX7Dlv4VtpY7zNScw1jmw3zDFVa6QlgfuYCpx4q66lqUVWShuikd&#10;9V056BytQ11XNcrqS9A10gWjxYSp5SU4Dw4xubSC2LR0/PL1C/6IjcTv8V/xR9InZNVko9pQiUp9&#10;OdLLNcio4DOmy0NGVQ4+Z8Tg33GfCZAClNH4mJKKqEwtYrLykJJfiiJdE/IqdIhJzVAQ+Qf7+Lfo&#10;OPwenYI/4tLwZ0IyvqZmQlNUh9KGPtTrh7HMucp5tgirewSHl27cEkTOKb8DZw848j6QK34Q+h7g&#10;9XwntL0Q4MIEuO+EvEdsrYbgdt7Ct/eIwNGTKvd4FbhH6PKREEkWIAOcngXgPfRix/3uF7nnPsCR&#10;J4Dj/RD8nkdceDkuPC843bvHpTeEc+8Zjnd3ccT9PbsHcLsP4dzwELYIlGSOzRUeY8ON/S3Ot9su&#10;HO06ebxN7O9uYHtrFZtOsVISyjz7qpzjWSBAoBILY0g1WbKW5WqJ9xBgC/G7WzYFkrINXuKerx+u&#10;JUiSgHbzSKB8eg9ueZEAF8La0x2+P9zg7fmO8vKQY8UBj20J2/NzWDKOYKSjAx319SgtolKmzUO6&#10;JlPV2E5OTmPjluCfpslCSlqmqret1RaoOtir9g2C7xmugiGC4yNu+f/34QdljRSQlPZ4/6DaXfj2&#10;v+3+jtD5D8vkwz0/v7sixPvwQRxT/3+1gORpPPOrdnbqV5/5BS4Jm0LfkmpHwPGfTaXhkUaw9Hrc&#10;qknxdGlH+7x5bO/g6SZcEji9bvgPdzlI9tWNdfFCnQsESKsH57uPkLqjfg4un+sRe45LeHeCOPeF&#10;eS4hnAXv4aRWYd+dwvJ2P5adepjmatHfnw7zRBa89lIEHHkIu5Lw6I7Dy3Yafmzn4LurEN+3yvDs&#10;qMCLowZhmw6+2WqsfJMqF1pOeMlITaIWywkpJl6Kn+cgM5MPGrXz9EQKn4IEQmcaTkxf8br6+1+p&#10;f/6D181fEHb8AdfkF7RW/Yr0uH9TE45AQlQiYj5FclL+g9p6BIVvNFzjGTiwlfLaGuDzNMO104jN&#10;vRbCYztWt1vgcDZjZ6MZ565OhGxt8A3WwNtWjqtOHb7rW/DS00p4NMJFLbhVG4/c1F+RW0R47UhA&#10;cW8MSoaioJuNRf0chRZbrz0ZfasatE7Fo7Y/khNJJEbWizGzW4N+ezH0SxSKU0UobtUgszwRcZkU&#10;iLkaaIvzkFeiRUZeIrJLohGTSTgu+EBN9jc0LkSgfulPtK9/RP92BAbsEegnXFvMOfCtt+B8bRBB&#10;+xSeqdHdSRT2zgZeqJjcHxwhfOCFd8PKh9zBe2tF8JDfBQ8IkHt4uvAg5NtU9XqvvBuQ2r0XnjVc&#10;eTYIlOsq/6BEXl/v2XBBWDp2zBC8THAvTcBNSNl3EJ5cy/CszvHhmyZoLuKI32+Mvy/dSmJwKTW4&#10;KD6LLZUYrismzBQqiHQZO9Xy9dZIByzs62U9950yYLWvTS1DmzvqCJwtWJdI3eZKjPO3EpG9xH0n&#10;6kvRU5ajaik3cAwNEiDFcifBFp2V+QTJEcJJD8dOE9yzw0rwTLTz9dwk1k3DmOppw86CiYqTGRaj&#10;gZroLr4HjwmR7C+/B4+nXgKkC2sz4xjralH+dr01RdBXUaCJfyWhpDEvFbMEFEkovif+sb41uKcN&#10;sA+1q+VxSWG0PCyJwfn97KACSampPENAlDyK4uPo5H9bDe04MI9yLEu+yV44x6jYGLvgGO0g+Laq&#10;5NXd5TkwUoB5+D8BgqqNgDnFflhh361N8llk322Y+6lVn+L6wAHHzJBayp7+1oEb3sdj3iuVpLuz&#10;UVk7uyryMUKgdBHg/LxvzrE+THYQ7vXtWBg0QEdIqczLRU5ysrJENlWWorWmDA2l+RT2hVga7lW5&#10;H8VXT5TCVoJkQz6FLiGyvTwfG8YeTHfUoyqb7/lf9YWZ6KwuRiNhs6e2TFkwaznmpUmidgkcGuY9&#10;n2itZT/zGakqwupgB2Z5DLEsVhMWJfpa8lrW5krgRipaygvQSsBoYdMKwOakKECs06Yqq6IEVTXn&#10;JEOXEYfeqnwFksON5SjXxKEkJRo1PDddThoBOh1FSdGoSCd4ZiX99TmPVZihgnQGOdZaijQcu0XK&#10;T7e7IlslGN8abVPlNK09YuWux0KXDjZ9g7KqT3KcynhfoxK6S0Xq1DaO73z+1sf0KiH7JJUZcR3Q&#10;19UQhNNRqElFFfu7JDtbtdriYhQTHCUKNCclmYoyAZiftVVXYbClCZ2EJ/GdFB9CqfDSXlWu4F+s&#10;keVSSzkjA9qMLBTm5KOpoRkH3gBuHt9wTQD0nRMWLu7g9l1yTj/FAWHhlnAoy9e3bMfhN7iOw3Ae&#10;hrAXeIaf78/Z5Peh8A88PvE9gfLt9Q3dbV0oLyD05RUig/CoIQDHf/mq4DGPArY4Mwfxn78iLS4e&#10;iTHRygKZRIhMT0hQ16VqdBMkC7iVaje1+bmqXGJdYa4KGupl/0y2i+tEC/obapSvpG2wV1lhxV/S&#10;YujCQl+3KpmoJ5zXUynoa6vF3toU/PtW7KxPwrk8A/uMHU7LIdwLfuyaz+Gbe8D5AgF5/A3O7hes&#10;tD7AM/gGj/GV9yuI1TE72uTeFFJ5qMtCBWWVLG/nlGaiisppv0lK3PpVhLttZx/x6Vn4lbD8a+RX&#10;/ItKzb8pfxIKU1HaXo4GYzN6l4YwvjUDvXUQ2bV5+Ffcf/DhywcC5Cf8nhiLT4TI6MxcxGcXce7X&#10;oaq5G8U1TYTIzPdqNewzsUT+Hp2M32NT8Wd8KiI1OUgvbkBJgwG1Xb0YXp7A7I4BFncv75sd3nMP&#10;Vp3rmLOswLbihmP1kAC3T0A7h3s7iC1ngIxwD//RM068zwS4O3jdYbU9O3zGxfGLame+Z5ydPOGE&#10;LHByckVWCeLyPEguCJAtCJY7F/Bu3cDjCBPCvsO3+YT91QucuoO4PgziaPsAmxsCg8fkFSox7gvs&#10;OPzYXvHBbfeRNbzYdx7g0LWPQ3LJ3vbm+xK3lFA82IXn6AAHZ2fwEgxPbm7gv73FMcHQJ++lIhFf&#10;+wmRfr4P8H3gilu+Pme74Osrfn8XfkI4/Iwrbs8JbmeP9wgQ0i4fw7gmtJ2fn+PCfwaPcwczw+No&#10;r29BZXEF8gj1abwHKak5SEjJRkJyNhmFW7b4pEy2DH7G7zVaxCakISEpHQVFFdAbRsgVZC//Nc9D&#10;rJACi/fc3uEmdKu2D3ePyip5QyC+Dd3g9ibEz0Pvlkme1399Jnl+srz9Qb78Z5Mf/LOptfu/mqzl&#10;qybr+qpJfsl/BM78tfQtS9eyhC1L22JxlPbPZW95L2VzpJ2f+XAmwRXHXg6YI954L3Yd1A5W/dhf&#10;u8Wh4we2F5+wbr7H6nQIDnMIB+vfcez+AffmORasHIhbVtj2TBhcaEbbaAVah/LRPpyKcYsW5tki&#10;2KYLsG3JxrkjFy97xXjzFuDtMB0/D9Lw5snB2042fmym4WUjBY+ODPjNWZhp06CpOImTZQSSONEk&#10;JKSQ7uWmZPDGaZDOiahAQ5BszoR/JBkP1k942/i3Wtp+IVT6p+MwVBeJgtSPiP36CdGR8YiJoVZH&#10;7S3662/ITvsdnS3pWDRXYnWtDs7tVk6cnbC7O2Fea4bFToB063EfMCG0/Q139h68rQ7ibXEYjxTu&#10;+zVVWKSm3FVIAalNQFdjPgzd1JzrKIjqPqO6+ytaeQ6tlmjUmz6xfUbrXCy6beloHE9CeWcMmsez&#10;4bjqxoCjEkZXNWYOG9A0mQNtPeGxNIKw+AmFtYUoopBOzkpDKgVbRmEyCnQapBb+iYSiD8jt/BU1&#10;M3+iY+Ujuqy/Y3QtBjuXlbh5m8bjq4uKwzJ27Wbce1fxnTATdJkJgStUArwcH2d4DPrxfHWMoG8H&#10;JwTNACExIJB4sImbE7eqgX3O9wGBRvcqQVJgkvvt8v3OMiRRtiyf+giR7qVxKh6T2Fs1w+u04nBz&#10;iRPHMrxrZlxu23DpWlD5ETfHOtWS3rK+XlX0cA614UB8HKf0WB9s59aAY8swnMMdKtDFTthyELpk&#10;uddC+JPWV0sBXpCJjqIMLLXXYK2nAYZyLeoy41XZO4m8NlDQ93DbTqicbuc9HutRATNGChPrQDu2&#10;p8UfcZigNo7lvk61xHov189zN/MeS/CJVH9Znxnm+dt5rWuQyizi0D/P/Q8Im+7pPoSk+o5Elw+2&#10;IUxAlMTirUXpcI60w8fruGLfSG7I3el+BYrexTG8BTwq0rqlVMuWg86qAlh6WzDWquPrIo59LcGo&#10;XEHVcHM1xtt0WBp4TwfkXx1HeNeCK+cUnx8rfIQRyXHZQ6A01OSjtSQT+ppCuNinT74NQv4CLIMc&#10;1/08H8eCymUpNe9lOf7QSsAnMBubdYSjbIJSCuoIcAJRYy21BLtS1BVkE8TSUZpBoMnNVkK9KD1N&#10;peVZnhhGXysFFsfneGeLitQuz0xFNfeXFDvtZQTTyiIF23LfzN2N6K8vYz/UYVJ8Pxuq8I392ZCf&#10;oXwym4uylf/nCs+1v65MwaOUjJScneL/6RjuUvk3N8e7sce+txJ+JSm8vqJAVa0RK2J1Tipy4j4j&#10;Q3wcCX2SjFyCanJjPyI/+k/UaGLRnq+BleNAUuxIoMscx6OUJXQMdWCGSspoY7U6Z+mLJh53pLEK&#10;5q4GdR4tJVkoT4vmf8VyHBZwnilWxxjkdpZjUZQHG5WkJYKjlD10GQn9hiYqQnpcr42rZe1BXQGO&#10;5r9hd7YXr36Hurf1hNMOKiOSsL25VAKGitFRXUnFl8pvbLQCK00clVNtNlp0NSjmvSjLy0N7XR3v&#10;RQayEuPQVF6CxtIiFKQQxuKoxBIoZ3u70dfUhK76BkJdARqqdGjWNaKrrRvjExZ4Di9xdHYLl8eP&#10;vaNL7B9f4dAfxu0z4ZHt5OoFe3y/RXi07wRUlLadAl9A0nPxSKH7hqBYJEOPyj8yePOAn9yKUFyx&#10;2rA8Z6FcccNuWUCrrh5aTbqK5u5obIQ2LQ1p8bHQEIrzMjQoyspUEJmZGA9tajKvS6OCimoIkVJC&#10;0dBIEO/qwFgH+3i4H9Pd7SqYyG7sw+78FOyjg6jk/nn8/WhbCz8fxgyBcnlsEK6lGSxO9GG4txVm&#10;0zfKL3E3kpQzJ5R9fhzt+OB1HMO7HOBYCMLRd4XVrkfYWp8JlG9Y7XiGudGLrb4zuIb30alrh7Yg&#10;DdnlhPSmQrQPNGOQSqFlfRlTy1Y0dXcjMjEJv0VFEvQIktFf8DE5EnH5yYgrSERMHq+RY6Z5rAud&#10;c33Q9TWgoqsaRS1lSOK89lt8FP5ISEREShbiMgoJqg3QtQ2gtLYVMSmZhNMIwuMXwmMk/iCk/x6b&#10;SIhMJERmUj7UIJewmVNdgfL2MrROcow6OIfs9sO6NY5Z2yTMS2ZMm2dhmjFj3ESgdkighgeunW0c&#10;HvngOz6F9+CE/SM1xglgJw+4Pv+Jm8s3XAXe+P6N8uWV37/g2EfoPAnhyHuMXfcegfAIp15CnPsB&#10;+45HHK6SGdZ/wmu/h8d2wXmIoOk6JbQewOFwYcPh4W+ucEDo3LSyf60BnGyGeT/O4Ntmc/uw69pW&#10;vo5uzxbcB1tYpzJvP/Fh+ewUtkAAq+cBrF1cYI2v7fxs9fQEjjM/Nsg8W4FTbJ3L1g8X2w7f73J/&#10;z8UVdgNX2Dy/gOPyHPYgW+gCzpsgdm6u4SIQz6840NbRi4LCCqRpcpGcpkVqZgHSsorYSpGSUfJX&#10;K0ZKeiGSNfnklAJoMvk6LVdtUzPykUSgzC2sQod+BLZ1ArDvCpeXBMebe4Ljk2rvVslHBZZipRSI&#10;FJgU/pOgHFnmFp9JCcb5O/fkh3+ugSvnyr8bd/jnzv+vpvbjb+5u8fRwqyJ9lAmW3z2LU6b8YTiE&#10;J37/KKHkPL7sJ9vHuxAeCKx37KSrawIo9729DeMyEEJALIwHj7zBz3AvP8IxfQfH1AvWp1+xZnrG&#10;6tQD9mzU1Jxv2FkLYpQPaau+DnUd5ajrKod+thUmZzcmNuqxtNcMxzbBbLkJjrkqeG0VCLkq8Lir&#10;xb07CreuP3HnisLLdjx+bMUSIqPwuhGJR4KQ15SAua5ktFWmoaupAvW6CmRycohPSkVqOrWAtCIk&#10;RKcgK+orDBVJ8Ewk4WkrAd95rO876XjYqMDWsERBZiM3NRpx0RGIiIrGp8gYtkgkJH5FebkGvd9K&#10;MWGuhclah+H5WhhtjZhea8PUUitmZpsxM6LDmrERu9QaPX2NcLbWwF5Xha3mZmwbvsHICaq1owGV&#10;Vfmo1eXCam3DtrsDfcZMtPURGqeTUWv4SjD8BVm6X9FmzsPAWhUKGqKRVPBvxGR/QNNgDsaclTAs&#10;50C/lIbGsShUdH9Bx2wO2iYLOAlkobhRi4wyDTQlKUjKj0MhobW6pxQFTRpqteyn8TRMrudiZjMP&#10;Y/Z8ap0tOLixYNs7g9kZQppDjxcC8c2JEZd+E04ubDi92qaW5cbloRthKhL3Z0e4PfFQU9xQ5fve&#10;bgJ48O8j7NtF6ND1ngeR2yvv5jtIugmjLisuxeFYtWWEvBt4ON1TTZVL3LJhZ3FCBdXYR7vglGXz&#10;+T4cL/QTrsZxbhvDOmFxgRA4215L5UHSnnTDPaFXlr1vNUWw9siybiNai9k/hCr7gABlO6TEnURB&#10;d5VkoLNYghukJF25skQ256aivSgTKwQzC38rliux6En08O7cCNxzRgTW5vHoWsHRjJRV7IPXPKqC&#10;SSYInJsmChtC1LZ5GE+8pgvxhZwbRZjXHHItEWL6VPm+rfEehDbNOJwfVMESLl7fUEMJ6rRJCjA2&#10;RztUovFNY5daUheYFDCS0oUCjeP8L0koLsty3sVJlV5nvL2e5yDLcmWY5HaY4CK+X1uT3YQOA2a6&#10;+FtDHaG1GcO6QvRXapX/5UJHreqPdgogAehvtcXKamfitYvPsW2Y/To/jj3C73RPGxYGugnCU5gV&#10;MK4qVtVeughjYlmV5f53iNNhtEWH2rwsFKYR0LRZSIv8jPzkRDRQiSrO4NirKcVwWwNquI8EzTSV&#10;5KE4JV75LpanJ6G7shjL39oxyWNJnexuPitd1XlYHXr3A+3lPdVGf0QTlYLhhgpM8b/l/zvLc9FZ&#10;QXjgvRyoKyWklRA8q7HBfh5sKCWoZ8JGsBvjd72y7EyFoSYjUVlU5dzF3zEn5qMC0z4d9yGgmdiX&#10;wzyHhqxktBIkO4ozUJsVh5zIX5Ef86fyeZQKN3IuchyxPgqYyrYg4StBVJbGE9Ekyex5Pn2E9+Yi&#10;ziO8HmNzOSZbKhWQmsUft6MG/bw/4pMrVvHWwnSYeJ8cAy3KKmlsLKVSNYjrzRm8eO24dJpVns+j&#10;ZZMqPypR8zZjP3obdSjKpOIYG4XkmCikECjTkxNQQJhvrKlBQXY2Yj59QkZCPGoKC1CVp0V1bg50&#10;hfkYbm1GWVaG8qeUKjOVBUWoKalAkbYAxWIpLOc5Do1jZd2NNScVGxHWhxfYP7mF9/QOnpMwLsJv&#10;VEjf8EwwlCavz65esXlwiQ0KwkXC14YviMPQM8HyGt7LG1w/vuDu5RXhhyfcULY8PT4r/7O3768w&#10;jRihSUqBrpIKRHs7WmprUCrlEZOTkJ2UqIC4Mj8PtYTGdEJzWnQUcvmdVL4pFH/JNCoJCQlUZFIJ&#10;3Bwv3S0qZ6Zt9BuuttfhNI2hg0p+Z021+o1UzhnqaMdYTzcaqyrQ39mGk13OY/4T7O7uwukixDg3&#10;1fK+2+nFtu0ITrMfzokb2HsfsNDyiGmdLHE/wVz9iKnyICw1ITj0l+jt6kUJZUxhlVgiCehdFWgb&#10;lCXuKhRRUdAUa/B7nFggf8fX9BhoqOhlcqzEF6YgoTANkRyHmRWFKOV8UN/XiqbhdpRwDGVQocqp&#10;LsfXNA2iNLy/BJOsIh1qmgwormpCbHIW/oiIxp/Rn/Ex9is+xcXhz9gEQmQCItLSkZhXjPTSCmg5&#10;B9QNVqN7oRJd5mJ8m9fB4hoggJlh47w1a5nAvHUGC7YZgtkGPD4Xx4Ad3pMd+C+OcBW6xDVB5vr6&#10;HqHrF4QuXxE8+4HA0Qt8+48YHrbDYiF4Egidzn1MTszCoO/DzKSFQEgYXCa4LVxia46AaX/F2cYb&#10;1k2nsA7tkC/OsL8dwJbzAGsrEgm+i037EVw2P9YtfqzMHME27cXOikAkoZKgf3Z6zHM6xcWVD57A&#10;AcyUXSMeFwxba+h12tG/48Soxw3j/h6M3Jq8B5g+5H5HbD4P99/F3NEuLD43rHy/cMDP9nZh3N6E&#10;fs2GRvMUyoe+oaC9DblUcnJrdEgvLENKdiE0OSXIyCVIasuRnFPKVobkzFICZRnSssv5fQU03KZm&#10;liAtsxgZ/D6TTZNVzO+LkM7fp2ZxTHNbWdeOAeOcskoeENTPz0MIBvmsXYZUC15JnIlYJh9wcyMw&#10;GSZsCtc94OmejaAp24eHR3z4e/37kW/+bk982P5ukoDy7/bPPEJ/t/8JDf/f2/8KoP9o99znjg98&#10;OPyDEEmNwvMI9+odnJZbAmQY64TGzRkCpeUVO/PUyGZC8BAuJR9k4OCB2ssSugab0NJbg15TM0Zt&#10;HVg6oNZ3acLGcT+2jw0coDWYmdJiw5qLM0JOeCcbz24Nvh8Q9o6y8XZRjTd/F17dDRTqGXh0x+Jy&#10;IwJ781H8Py0HIQX7oA4dfNDKynhTMrJQUl6K7sFOWBwmrLpn4fZasbMryb4XELyw4yVowfOeHp7+&#10;HExUR6A+9yPSE37F54jf8JnaWyxbRko0CrUJaG8twLCpEjP2OkzYKTxnqjFj7cI6IefAOYdDyXu4&#10;OoxrPngOSy90NQXIy8tBBifvlPQ0JFNQxibHICaZQqY0Eb2TlVg9aofzvIMPbakKqsmpiEdGSQwK&#10;6ihU+TD323PRRPDNqvuE5IrfUdAWg8q+OFQOfkXVYARqBlPQYS7DoKMBnhc+1I9HmCLIGMx6gmk7&#10;es1dmHKMUeudgtU5Ccv2IOb3urF41IEVfxv/vxlr7kbY7fXwbndTKehjG8CFzwS/fwKe42Ecnc7g&#10;2r+Fp8Axfl4H8P3Sj/ujfULhJgKbku5gDed8MK93NnDn3cEDH9jQPr/b5vmsWVTdXvV6dV6lwAnt&#10;O/F0vIPrXTsnjGkVzSzJoCWIxjbYBjsnyO0pPVsPQbJfBZmIn+K6sVtZlo4Xjdid1GOWIDnXVgO3&#10;sVPVyV7/1opeWWatKyfsGSi4yzDaUKMCQMQnUJYQJ5vYV7X5VCi0mCJ8bvI3u8MUyKYB+GdHqWQM&#10;EBLHCHoDhLcObM+O48Q2B9/MCLyTA/BMDyoLodduws6SkeN/GNtWI1YJngKSApDiuyaWy21Tv9p6&#10;Jd8i4dg9I36VrZjvroOFbaqtUqV0kcCKw5keeCY7VZSuc7hVJRwXvzixVolFTdLqDDYJKDagpbQI&#10;bWWF6KOSIv5ejQQZgR874VOCjhwDVGp4bGN9IYwNhTC3VxBUqjHd9u5HOkVla6KOgoIQXZ8RhybC&#10;zgD7baK+gpBNMMrPVD6O9mE9wbVbBZ7UaDNRrkkkSKWgrTCDQJ6FoZo8zLZUKNeCjnKt8hmU1D6d&#10;teVoLM5HWXoydATG+vwswrBO9YHcQynBWMznQEcYbSvLRxWP2VNdgpGmatTkpKoAG5eJENxZB/tQ&#10;G4H4m1qitxqooJn7lIIxwvs5zr6b7azFGKFMX6XFOO/vaEMRzzGGIJaMvhot6rJjcDjdjVPCu5mw&#10;LxDZxfPsFQhmGyCYGioJcKW5qE5PgDbqI/Jjv6BWIrXzMqiQ5KK/tgyNuWloowIiQTPtxVlozk/n&#10;6zyCnxblabyWHO5PsNRpU1GREU84jlZpgSSquzApAl3sn2HCpJRTlLRTZipC4sqwRiAY5zhsJdC3&#10;EB6/VRNgm6uxJJb0znoM8b6OEZhVsnP+VnJGTrNdrk6rQCkJShpsrMI6x6ZzehRv4SAmvnUjLS4W&#10;uZkZKhglLTEZaUnJiPkaiaSYOJWvMT4iAsnRYrXUIC89HZmJichKTv5rGTsdteXl0GbxnhcXobSo&#10;EGUl7FcCV6/BgLnFJZiXHJiYt8O2fawsjFuHN9g+vMWF5BIkOB77bxC8fCRIvC9by3L2tj8Mm/sU&#10;9r0AnITK3cAd/Lc/cP3yhtDzm7JOngXC6O8zIiM1CylxySjWFkJHgC3V5qEwMwtZvI76csJtFpV+&#10;glNhRiYK0jMIlUnKP1J8QEuyOe9L0nKCppZQWVvAe15dBmNLHcapxEhCcscElTmzEbbxfixT0etu&#10;rCU856O/rQmGFrGYiy9pDrp0NWivq8byghFT0wMYHDBgdWVdyUC/l3Jw7xWXB284Wn/D/sIL9mce&#10;cWh6weHoCzy99/DqCVHDL5wTrmEx2tHd2oGODh26+ivR2peL2p4UaOs+o7ST96gyAomc+9PKNYgv&#10;0BAmk1Ri8A9fPuNDxFf8m/fsj9gYxPH+SDqgqNQU/BoZgX+z/U7FIIp9kpBbgPzqetQ2d6OorAFx&#10;cVn49Zcv+OMjj/HLr/j375/wKSoeX+M1iE3XIq2oGJnlxcipyUe3hc/YyRRMrm+UH81sTRhb6qLs&#10;NCqIHB4dwMTUEBwuK3aPnXCfOHnfN+DYdWDncF9F4D/wPj7c8z4e3+P8+AEBLwHb6kC7vhXNHK8d&#10;Bip240Yscvx4vZcIBX+qPJRSjMRt57iY88FtDcJjvcMWGWJrKozdhe8497xhzxnCun0Tmxt2HHg3&#10;VY3pMz/H0CEVFbKIbf4M7o1zXJ2FEQqcsx3jPhggaJ3Bc3uCpVMXJqjcj+3YYSJQzng9mPUdYp5K&#10;gvUsoKyU9otzrJ2fwsHfOs6oJAS82Az4sC4teMZ9/PytG20z08htaERiIYFP4DG3lNBYSvArIxSW&#10;/9UqkKGtRHouG2FS4DKNoJiaWfTfJu/TsgmSWv6OTfaT939/J59l51cSJjvQ3jsO04ITdpcPzoMA&#10;tn0X2BMf5dMrKnPn8AWCBGdJBfSKtx9vVMTe8PP+Fc/iy/n4RIj8f8Hj/5036P9u73mE/qf9b/v8&#10;T/vfwPG/7YGaxdV3XF38xPnJT5x5f+LEzQfH+QaP/Y03/RXO2XtsmqmRLj/hYO0RnrUQznZ5npfv&#10;aQCeXwiiPy7hOrRjcJpCcZgDytgAw0wrJu29BLNvMNv0mLO0Y3qcD3tfCcyDRfAu1eHRP4iQf5qD&#10;YgFh/yxuvN0I7pXg0p2FgCsTvo08gk8dfAd9uAo7cH5/iJl1C/ptg7Bdj2Al3IfFswE4gvOwuKcx&#10;YdFjdbkDvpU63FgIp+YkvE3H4m7gK7Y7v0Jf8SsnrH8hKfZfiPz0O5Kp5TZToM+ZO7Dq6MbKRieW&#10;HO1Ycuqx65vDUWAVhwE7Tq7t8IeXYHF2orReg9T8aA6wVMRRmCRlxiI+7QtSsgil+V8Rl/4BnxM+&#10;QFPwGxp6cqiVliK3MgkF1enIr9EgqywW5a0aNAxmoaY3FrXfPkG/lAyTuxgdMxp0z2tg2iEQLVdi&#10;3NGE1hEKwolqmKU2q2sS+ulqdBHIjY58jLtyMLqRSiCNR99qEsbZb3PeEizt18DhboNnZxBHBOAb&#10;lwNh1xYCdhsf4kls2wlDeyN8WAlRbhsu+ODdUit7PPEqiAx79xA+cBMc3Xg88hAe91RtUQkkOXFK&#10;RRobztyrKru/gxO2z7mklrsPHQtsFpVQXIJp1iYJV4RASR7uJDw4CYjuaYIDYWFzopsw06aWtz2z&#10;/XASNu19LbDpm2DlpLTYKal6ahVAWil0v1UV8PNGZX2UBOG12akU8KkYFof28mwK5UIs8De2ngbs&#10;8Fj+uSFCRj8OpihUhnuwNdaH7ekhngNh0WaGf31JLYGtDxJeCZceAqIk+LZN6HHqWkTIR4GyK/6e&#10;VrX0betrg2OIE28XQYjXFFiZIvjqKbxqsTzYTgBlf66MY320A+MtlWq53jf3Dbu8TiPHWH9tAUa4&#10;lWTTUud7vLkKBQkRChglOKQoJUEB5XJ/F4WiTgWRKD8+Qo5Y7iYkWMjQiOVvjTB31hBWddg0tmFR&#10;Xw8Dj90lCazZB8tdOth76jFNoLTyfwzlFGgZCQSdcmwRwJ1jEqxSg+PVBVWZpk2q0jRUK6ASiOwu&#10;zVYl/yRgaahOlqAbKaiL0FRKYaSrRH5SrAJPXW4W9DVlMLM/xMdR6lVLeqCDOQF1A/urE/scGxt8&#10;PdFaB0lXJPkidbmp6JLraaumYtGKZcKW+IqONFegKjseLSWZWPrWRCjnWOD1zvNa+6gc9FbmwEyA&#10;NrdVYKmrBkczHD/6OnWNs4SzQUKagfBXn52MNuXmkIPusjw0ERjbCdBtfC8AWUlgbiT86nI0yIn4&#10;A/U5KTA1VWK0rgzNeRq0FhAwCzMVTIorRG1WIhry0gid2ajKTEATv28nYIqls6syj4CYwX4vwmh9&#10;KaG7GpMESUkRZGygcsPjGhskaKmM46xN+ct2luZAx2MKvMp+Ixy/ko1gvLEcBioYzYUaTLRUYb6r&#10;gX3QgVEqzrYRPUzdrbAMGZCREKtAspbKdGFODsEwg1CZiYzkFCRERSmA1BLC8glgGQmJSI2JQU5a&#10;mqrxm0RQifr0CXFRkYgiwEQTYJL5fSYBLpu/Kchh/9VyPOmH0NU9iJq6VoKFD4+EwHMCpfhGSoqf&#10;c8Kh+Ej6+dmVACJhcjf0BhvBYs4VgGWHQtlzgdWDS5xSRqzwGL7APV643ykhdMYkpdysaNI1opLC&#10;ujibSorhGzJ5vvJackjm8pwLeG2SX1KWt8UHV0CymAAsTfxEJVOAob4GxtYG6Dk2Jdpf/Jr3lmZg&#10;53NuNw1igc+4VFYq45jNTXuPVJ8bpCJj6CaQSk32MlhnBjFjHMKA3oD5mWV4ti9x4X9DgM1/9Ib1&#10;lUs47Vc42ycUsYmLl5PwaB04wo7pCidLT3DPEVQmdmA3r8O7uw+PdwP9Y22obspFU3cZKhvykJAe&#10;hd+//IH//PkZHz8n4Gt0Mn6L+oKPCV/xOTECX5OiCIAJbIn4lBCFX2O+4JeYCERkpCGO9zqBwF1c&#10;2whtcTWyCCUzM3ZcBK7gcXuw7thBc0sXPkcm4EtMMrSlFcgpK0ZuFZ+L+V5Y9k3onm1GVTvnzq5i&#10;DFIebx3Z4HRtw2KxYUFqMntW4TpaxLrXhE2/CbvBOazx9fhiL+G4Fa69LYTvHnATesJD6BVLy3ZU&#10;1Behuq0Yjd01GDX3Y+/YjSM/YWhzG07HNnZdXvioXAS8t/C7b+FxXMNFmNy0hOBcuMK2jUqH8wzH&#10;Xh+VEx+urw5wfn6Iq8sbPNySL6ikXPjeCPV3uPTdqzSCYSopd4FH3F3ws9NznJ+eqPbupufDxdkh&#10;gqcS5HuI68ARbi79qpCLVO27vSDgXgTZJPgmhKs7KkQEMQ8/s+97MWZbRUVzO5Kp5KRqi6Eh+Gky&#10;i5GeXgiNLFFripCeUYSMrBLCJOFSwDCrEMlquToPiZpctU1Oz0dKRgFSMgvUd9Jk+VuskH9bJJM0&#10;/DxdPqPyVN6E+tY+wvg4ugdN6Bs3Y3x+GYvrTjg9HrIIofmG53wTVGmJHh+l7vYLfrw84MM7NIpV&#10;8X37TwAU6+P/F1T+n9bJ/+/2v8Lj3+3+B069jzh2f8fRFjWrrVf4XbxhhMj9lTe4LNQiFl+wZbnB&#10;voMaiPc7oe8FD9c/8MoJ5OWRF/H0XdV8fHwOIfx6yYkmAPf5CkyOfkIQtTvfLBzHZg7MGazujsGx&#10;PYydvWF4j4w4OZ7BzbWLGscq/AfL1FwsuAvpcXZajT1vITXgEt7cJvhfhrDJzxf97Zg5asbIbiXG&#10;vEUY2y/E0Gopqjsz+aB9xMe4Dygv+QLHcCpeF6LxNv/Le+1sywe8zP8Gv/EjLM2fUZcpS1eRqC8q&#10;waK5D56DKex7xtgIRIcmeA9n4DmeU/Wv1y5MWLwYxtxVL5qWSpDTFoeM+hgklUUhOusj4vm/2YVR&#10;iEn7wNcfoGtPQV0nJ/byWJTUZqJEl8fXnPh0OXyok5CQ8yfSSyJR0ZqJrvEKNBtkksmDwdiMCu6b&#10;lPknIgihv3z5QC3oF+6jxeHdMK5eN3k+nOycNZjdy8fMQTLm/HFYukqDNajBXCANpoNUapsZsLqK&#10;ObE0I+gZRdBmQnjJhp8ON14cuwja7QhsEQIPl+DzLCLodeFybxtBtwuh/V08SEF6gmRodxsBpwPb&#10;c1O4dK0jJDm3HEvYtxMSdzcQOtpR/pMn29Q8N2yqBXbXVdTyicuGzflxWEf1sBn1BNdx7MwOUfvs&#10;w655kG1AWSAlEfVCTyMchDQpEWgiWAkMdYg1rLZIRc8KFI5TCLuMXdgd74W5vQ7d5YQQgtaY5FLk&#10;PhK4MN9Rq4T4kr4RmyMEUgLhFPed726G5VsbDm3TCGxKip5FtQy/b59VUdjT7Y3wL87gaX8TPwMe&#10;vD2e4f50G+7lcbjmhzDb00TIqsBid5Oqge3isSUp+Snh925nAT/9BHAPoXl5QsHkHP/fPWPA+aoJ&#10;J9ZhSAohiaTu+mtZVl8j1sZcdFTkq0CTUg3BpFirciu6pgZgMbSiu6YYYy0UiEYqNjzmQH05Wgkf&#10;ekKikYDaTWjsrMxV4GXtI9ROdhPEBdwIXwQwJ+FcrIhSB3yEcOOdHVTW23ZClVSVkQTNJgKkyzyO&#10;t7sg/Muz6CzLJ1AlwagrxkRDMUGyiP0o4NxBiCxEXWGOymFYmBKPYm4l4XNHRdF7Dkueq6RcEZ/K&#10;yowkNBRkKR/LjvJCAnAxVgYI3z0tGCXsiV/hMAF3lLClry1UICb98k1AjJ938P731uTDxPOXe7om&#10;0NxWBSOBdoznNFiTqxLL95Znoas4nefLcyhIRyPBTLathLNmLRUMgnNVagwaqGjUZiahPCWWAJmA&#10;ynQqdPGRKE2JozJSyOusVBZMsdT2U+CKstJNSGzkMUoo3CtTo/n7RLQQHpvZOrhvB+9FD4G1W5bb&#10;+VqCtyQLgICjjFMPFSbxixWXArWV5ftyrbJ0dpXlqHsiTZQLM2G6r1qW4nNVgJSU4WyV+t2lWbxn&#10;xSrXpljIn45caCjJI0xxXskmXGWkIjuF10KgyssgXBEyJIm3QGRlfgFaa3XKoieAmEegzCWQCXSW&#10;FxUqi2ROpiQEF0BLQ35aBqrzi1BH8CjIyEJCRBTSk1JQW1mLz58jEZ+cjn7TApq/jaOudwL1A3Mo&#10;bh9Gedck6vosaB5eRvvYGrqnnRi2ejC9cYzZdR8mbW7EU6D+8mc0fv8Ug68R8UjXaJGcmI6Iz9HI&#10;1mQRcDMIeLlo09WhqqAQ6fFUzCOjVOUbbUoqWwpKed7VhVS0MjOQGR9HmExDXUkxmivKIMnXewiQ&#10;ohAtDxsURDqmRmElPM4N6jHV1w2ToQsDrVSGBDg725Rfpfj1in9vPxWc5ckBbFkXsDg5C0NHP0yj&#10;VpyevODi8g1BgszecRgmixO9I2YMmZYxveiC1XEI924IoZM3PJwSLJ0vcFqvsDDjxcjQEsanrbDY&#10;reikMlRQqUFE4r/xR9QHRMT9iRgqYhESUf0lAp/jviAi+TNiNVGEliS2ZEQkReDXqN/xn9hP+CMx&#10;Cp8Jv9G856lFxZQhVexTLfKKarHnviBU3eNin1Bx+YNw9YI+vQkpyTmIik1GGoG8mIqe48hO+L/A&#10;4t44Gr6VQddTiDZjFQzTregb6cXM/CwB0oEd3yoWnSMw2bsx69Rj3mXADmWy+0IMKEZYHBNwSYWy&#10;Bz/8gT00t1cjuyQO+VWJKKxOQzllXFuPDpOc15dtM3CsWuHZ2ULA58PN+RWuJBD3IKSA0Od+hG/7&#10;ES7bKbkijMerO4KdH4HTPVwHqbjc3uIp/B3hy5+4C77hmvfj8vCe8uqO8uUC+6vH8Dn9lENB9v8l&#10;XghZL6dHeOF8/HrmxFtglc2Ot6CDTfI57+L10osX/sdz8BrP14/4cfOK7zfPuAmEEDy/wbE/iGnL&#10;CqrrW5GplSXpAqQR9NJSc5GSlMNxm42kxCw2btnHSSn8TKAxLReJqdr/V/v782Q+AymEyrTMwv+j&#10;yTJ3ZnYF0tJL+b0sf1cgv7SO/diKmuYu1LfrUd/Whbq2drQbDJheXoD72IOzmzOch88RDF/gLhwS&#10;iBR/kff2/CQQeUc4lHxAD6r9z9L1/4Dk3wD5/y9EPt+/8OY843T3kRAgTqwP8G9SAyNI+jfe4LUT&#10;JBce4aTWsL/O7zxPBI9r+LwXCASuEbwI4ebiHnfXEl10jZCUWLvbxV5wCVbPEMYcbRhebcbMXhds&#10;p4NwXI5i83oUzuAglo+6OFDrYV2vg+9kELeXhJvDaRy6WwiVNTx+GY7Z9k91cJ3oYD0ohsmdgb71&#10;aIy4EzG4wcmnJZKawGc+UFlo6NPDMGtCU1MVGoqisdT8Cd8XvuLH2nsKIKmtfWP9gFvzJ7i7vmCs&#10;+jNmOnOwaK3H3skwfP5J+I+nqUWOc/DrsbrVy2vogsnbDMNuFTp3SlA5zQm5KwJZ9X8ipehfyKuK&#10;RF55HBLTf0Wc5gMqGqLRO1lEKNSiqEqD4qpcFFLYlFL4VzRqUd6UgZbBQrQOF0NbFY9E7X+QV/27&#10;SuuTXfwFZXXJqO9OhsGcga2rWnTPx6Fx5A+0jidi0d2PwIsf5z/YXqmtvTnhvhuH782EsZ1qtM1k&#10;YNCeg+UDThruUmrOxTiwVuPC0oyb2R68rczjzenEyzphiVrfW/gGr6ELvF6fI+T1wE9gPGULe3bx&#10;5PPidm9HpcYIe9wIbm/Ct7aMveV5eOyLfIjXcC5VbSTNjZTI5PtNK7X/2XFsLhLI1ySXolktK7nY&#10;goTKs7V5eBeM2J7uh62fkNNZj36pDSxLegSrCQpgScsj6Xv6qvNV1LGk6BGL5CzhsIcQJsuDswRD&#10;sapVaeLRIgEPuhJVm3qBvzV36FTNattgB4YJNlJ3WCD21GlVqYkWRnsoXPQ499ipMC2oijlilTM2&#10;1/FaF/F2zcnucANvN4d4u/WqSjpSx1jS6kzzHCQIY3OQQkj8DoszlMXs0snrsk2qspDnm/PwLY8p&#10;q6R7ykCAJQC3VKvUMBLYMdvZiOFGvie81GoJJSValb+wNC1GRSBLoEkbAcbAfpEKLx6C9pmUjHTO&#10;4ZTbI4Lt/sIoHDwvs76JgrNeVbqxErScY50I2AmFFy68cRJdH2lX0cMCIrIUO0KAE9/LptI8FBKm&#10;SjOlnnE6igiF+QlRqCH8iQ9pS24KmnOT0F2aoeqri0WsnvCUmxCN0owUlfS5vkBL+OU+VSWE2SKs&#10;DnVRcdMTfPmcGjoIvVXKSilBNdXZaQTgfFWRxdTGe9TVqPxBd9g/g/VlytdxlPfVUFOIBv63ANpU&#10;y/vyvNQbHxYra0kmBqtzUZseBee3Bpya+XxSWE0TdruLNJgkSNrF6srftvIYLdoUZZUUi2RTrga5&#10;UX8SCKPQoE1HhSZRRXS3FOUqa2Re1Ee05KWrfRtz0njdueiRvJylBHvek1meq4ClWDib8wgvYkXk&#10;8Wsz4tW2KU+DmswElKVEo5GvZwmNc7IUzXE5TwWikb8xNparMp0SlS0+k1KuU1wa3uuqN2BFX49t&#10;gr8kz3ePdai8kmHnDM6WRlWlJou+GdU5BMTPv6oI+Eb2a1kOwZn3Ijc1mRCWjby0FJW/s5CgJVa8&#10;HAJYVVERCrMI9twW5+YiTSKfCZBZaanIzc5ECoEsnZCZFpegcjlKNZkyLSFZx7mnqQHNtdUwDQ1D&#10;V1OH9MxctHaPoKxBj+zKNpS0jiGpsBGaonrEaArxJSGb8JONL7EZ+PVzHP74Eo/oBA20+WXILyhD&#10;akomMtKyEBsRw//PQEkuBWlcIkE4VVlNs3keYoGUOtyVBQVI/BqhLJMCkAKSuampKOS5C0CW8xzr&#10;CZHi89mtq1aR7OMdrRho5lgtISDVcKz1dmKGAGkeonI1SbCcHkMfv5d0Qfr6Wgy1NHJ+aMGqSVZS&#10;1uBZlQDCgFph217zY2bcCfP0NuYtboyML6OoTIf8kipYVpwIPb7Bd0F5eXoNt/cMnuNLdPUbUdfa&#10;CaPFCuOCBY36DpRRFmWUZSK5IBH5BKx6Qw2a+xvQMdaGHip+TVQ486lQaqnApGWnICE1DvFs0UnR&#10;+BQXgY985iTvo1gio7OzkVZcBg37Mr+inoDqpQx/U4U/no8JsfYrFYjywvNfnnGhuKAamZla5OTl&#10;Krcv6+Y0TKt85qzNlMstMLvbKVMN8ARsGDZ1o6WrFgZjK2bWhrHm5fx97cLxgxe++0Nsn1LWnG1h&#10;bW8Ri2sjsLtGCVsEm55ilNamoEKngWGoFnYH+9kxjg0p1CAp4Xwugq0X9+eEwssA7gOXCB5d4sgV&#10;gMt+jPXFI8oL8X/0EiYPcLx7jABlk9e9je11B1xrDmzY1uB17cO348PlwQWv7wW3RyEcOrzwru/j&#10;dF/SFJ7xf3y4C7jxGFjDy/mC8v+/Ox7G93MTXq/mCIx2fA/vEExPVERzOCwR0C+Ug99xfUAYJUC6&#10;Nz2orW1EYkoWoS4X6VlFSEnLQ3IKgZBjOyEhA3EJ6YiJT0NMQipiEmXL94kZiE3KRFxyFhWubLWN&#10;S3pv6nNuEwQ40/MIjuITKRbOIqRlFCAplZ9llpBjSpGawf/LLFJ+lzmFNcgpqkER73VlXRsaO3rR&#10;ph9Ea5cB7fpvMM1bsXfkU/6qH25uArygC9zfBzkopCSOtJCCSoHJvyFSgPCf8Pjy9Kza9xduVW6j&#10;/x0q/wbGf0Lof62b9094DBIkffcIuG9wtnOPU9cLfI4XQsAj3Its1idsLd5i2xbGweYDvDtheKgB&#10;eT3nOPNf4ebyhloGiZjXcejbgGV5AEtOAqN3AjMbegJTNRr7Kqmt1qLD1IT2yUY0DtagpqcENe1a&#10;6A25sC/U4uKgD/f+YTz4ezgQ2nB33oSgvwFnx508LidXbxPmHQUYJliZbCkYmc6GrjmRmmEdjMt6&#10;NE60IoewlkThlhL9J5oIl+7eZIRskbh1/o7Xwyi8HafhhysPYUcpLtfLsbdWRo2ylA9YDZx8qNy7&#10;fdh0GrBg5cO0XIcpZw1mjqph2NKic41C1ZGFDrMGzQMJ6DNmwGqvhZO/meL+5tUWWNab0TVUiPqO&#10;HHQN6jA804VBUwc6+LquKw8tA3kYXeExXY0YsNSibbQQK/52HH3nBGepQ0WrBgMrxbD4ytDnSIbe&#10;Homl63QY9zjxV39ETk0yOqeaqP1XoJz/0WyswMalFcc/t2HzD6LHXMKJogyn1x14utHjmf32nRpl&#10;mEL3cWYcP62reLHv4tl5gh++MH4G7glOt3g95wN+6EVwZxtnGw74HXacOdZwuenke0kUvobdJQv2&#10;VhZx5FxRgTdXvl0EDly4PTtE+PwQDxc+hE89OHbZOV5M2GHzERxPCWd+B+FqyaSW5yS6VeBRAiik&#10;cowAZC8FdqcsC1YXwD3Sgb2xLmV90hNiuityVLJxR3+LSseip0CXQBlbbyvmCIlbQx3KH02sPhZO&#10;ykM8vlg+3x7O2ThOHRZcetZVsthDnofXYUboYBUX21ZMdDYQapoJNRxDbCeOOZUofXG0E/bxHswb&#10;mhUIrhMk13qbMUHokfyUkq8yvDkL3+KQqnXtXZnAJbd3HhsBr4vAVEqQKlUAeTg/QhAYUDkHxRKo&#10;Izw2FGSjqVDK8OWpPJVSZlH6pbMin99RUeLvl/vaCGQtyo9w2/RNNYlq7me/fauTpN31qk60LHUP&#10;1JfA1teMsGsOD+4FlZMy5OR1bplhItT01RNiKEgkYCctggrQ1z9QkZOh0qXUF+RAl5tBGMpUkNRW&#10;oEFncTpa85MJ6ak8r0q0EYK1FGh5SbHIiP6iftNcnEeALFa+j81FOcr6KKl8ugiW7QQdnTaT11PC&#10;39cRiiuURbK7uhhNRdn8Pg8dhDwpQThCgBQfRLHQ6SvzCGdxqsrQcG0R+nhfzYSuacmp2F6NvZE2&#10;7A5TADaXYZhQOVylxURtPozVeRgoy0ZXAYE1JwmNWQloINjVE/gqCXdVmjhljazJTFYWyOKkGNTl&#10;ZuIbQbeF96I0KQrF8REqKKed1yJL4XVZVOgo2GvT41GWGAkdobGDyqrcf2mqEhIVG4NEU/N6xCq+&#10;rOe5ddQTEMWXswDN7EtLVz2mWsViXs3XOrVE757ogp9jR+qnS1J9i+SR7Na9J6WfNSC0SuVwrh8u&#10;jrPJ5ir2sfRvBnR5VDzY35KyZryzGfs2KobXp1idHFWJ1msJVc1VlcqiJ0CWkZgITXwiUuLikRqf&#10;QGBMQnpyEjRJ/Dw5QaVL+/LlM5L5WQl/W15UgOKcTFQX5aGBsFWZr0WxREaXlCIvKxdJhEJNeiGi&#10;43Lw4UMUPvwShV9+i8Svv3/B18g4xMYRhOJToEnNRHoqBW5kLH7/1y/q/0tzeb+rqtBUTSW/vBwl&#10;OVn4+p9f1HJ7qZYKAv9D8kkKyMZ/+aKWsiWdUX15GaoLCwnJkvJHowCyqbIcQ22t6K6rQ299HRpK&#10;itBF4J3rN2BlYhTrM5PYWpjFKue8cSkN2dIAYyfnaEO3gk4puWlsbcaexQzHjAkHDgfl2wbWZtfh&#10;Xj5RkcHT/U4YWucwqrfBPOrEwqQLNvMOtu1H2Fo5gNloQ79+EtVVTcjWFiIhKQWp6akooJJWqStH&#10;eW0FCstLkZGTS/isRFObHpPmZYzPmFFTr+PnaYSUNHS0U7a5jjA5bkZKcjr++O0zfvvjM3754xN+&#10;j4zGLxFR+MRjx2ZrkVrI+1BVD21JLYF+DAFJBu5941z2hssdMf68wrfxgMDeM04oz+0WF1qbOqDX&#10;92BqbgTWDSOm7Z3omyMwWsoxZm/A4Ew74ZHz8nwvlt0mrHrNsOyMs03A7l3A7IYJs6sm2DYtsLNZ&#10;loyw2kZhXzVibl4P81wn+gfr0N5aBn1nDRapHPq2llQqOPGRf/Tv4gdB8gflgxgs3ghvj+dhnh/h&#10;23EC/1YYvvVbMscNPPYzLJtWYTQYYRomrFpmseNYJkSu43x/H7e+E9yd+BH2HeHa6+a8voPQyQlC&#10;p35Cqg8/qfi/hbcIjYuEyEm8nBn532P4fjmN79dLeAlt4TnsY7tUeRlfeC6vwWvue4GAxwt9Vw8y&#10;s7TIzCkkzOUhQaNFPOEvPjmHIJitgDAmMR3RiamITExBFJsoSjHxBEkCZmwigZFNttH8LCqW8B/3&#10;/r18LoApqQolYjs1PZ/wWKCChFMz8pCSka+slckEy9RMgcxSnkc5CorrUd9kQI9hCsMjFphMK7DM&#10;r8PpIED734NwPlxfs1PCFOL3l7i7k0hpXuDDlQLJh4d3mHy3ThISCYv/A40vCiL/BsP/wuU/QFJA&#10;8Z8Q+XdTnz0QTu8e8XD1qEziV0cPHJBPuNh9wbHzGV77Mw5WXuBeesSO9Q67dkKk8w7e7Vsceq5V&#10;wfa722cV/f32eo/X7yH4fE5sOOfgD2wh/OiH79wDw3AfcqhZRielIi41C9EpnFw01Lxyi5DNG9ZZ&#10;Vo6l9loczdUj4GzA6W4b/Mc98PgNWPdxYHv6sHM+i/1zQox3CAfuZg66WvitOk6iOphWKtA8lYvK&#10;wWz02dsQoPb0eO3F9doYwtYWtgLc2nMo4Es5COtxekBo8/bg8KQbHl8T4bEUrt1yHPg6EAiacHo1&#10;j13/OBzHXVg5bcKUh2DmKcCQg0JqJhWG6UyYrEWYtRRjeDwfI1OVBMYSdPQVoM2QjxZ9HvpNFCjb&#10;eriOR9E+SI25nRNiuwbtoxQAM6XQT5eib74KwwRKg7UYxk0+1IvU9sujoSn/gpK2JGRUyjYR2vqP&#10;yKj6hPSyFCRRyGuKqa0TsFrH2jG43I85PvBTBN/OKULXbAXshx3YPurEpqOVk8ogHp2zeCMUvm37&#10;8ebhvdqksuI4xbXjGP4VN0Lufdx5D/F6dkqoPMPt7q4qpXi97cKb5Ch1Ss3rLbxJHXffPh82F67F&#10;pL7vwv3FMTwby/D/lRpI0vl4Vuex/1dtbPG/PF0zwz1DpWKYwrK7ibBXSOGbj6HaEhUd25ydjP4y&#10;LYYr8zEm4EBonKfAXe6uw1p/E1YHmjCgK1Cpa8SaI0DXX1OMxlwNWguzCBoFhFH2I3+78K0FQdeS&#10;sihe8JzkXHYk5+IChYplHGeuZQWKDqnrPNyp/BytFPxrQ50qOMRIqO0iIGyZ+2Htb4OUEzy1jsHB&#10;/Y4JgrtGCW5pw/qQWFJ1KkhofaIbiwTchT6OtV2r8ouUZVlTazWGBQb1zSqQopqAUp5GmMlKRW22&#10;VFwpgGt8UC23S75DPa9pY7RbpbaR8xKLqiT+HmmsVNHKM2wTzdWQpOASlaxjv9XlJKO9hMoUwakp&#10;P01ZHYcIr/Pd9YTTbhhbOA55rCNC9Ryvc4rgUUt4kuofDQQGySUoVkUJkKmjUBuoKcQcz9tGoNkz&#10;thN6apXvpoBrJc9ZorO18dHKf1OWtFuKc1WTBOD1eVmoyU5T8KivKUdvTQWvUZarSwiZeeitLYfU&#10;4xarpbgHiOXVQkAW2DIIcHFsK8se21BtIcbZd5IDVAKFJA9oP8fF5rdGbBkaMFCeDRMVxpm6IhiK&#10;0lTrK84gSHI8lBJkCzVoYd/UEyabc9NQzX4vS45GhSZBWSILE6KQE/MFubERyGdrLsxGZ3k+G5/h&#10;4hwM1JbCQYXHQiXDQigcJxRuU7kRK/Qg+2iY5zdYU8DzTVZL3fXsuzoCp2y7CZTG+gpMUCkQ94wV&#10;KiKS61Qsq5IjUvxMjY0lkATk0r9SKUnKe0qAmPi0SiogyTnZxuuRFFdvR+s4MA+r1EhSE/yQ49m/&#10;YcWysU+BZEsFAYqQvjjYC+vwAKyjw+hra1NLxFIRJoMAkptJUOYcLFVq3v0oNarlE+SiIr8QDuOg&#10;zUrnd1kozE5X8NhZX4tJfScmujtRV0qFv7AEZbmFyEnLQXaaFmmJ2UihcExNSEFxfgFqJCiG/5mR&#10;mIxMwqo2NU35MQr8JUdGIjMuVvkj5hBeE75+VNHmUoZRoDE7OUXtL9HjXY1NhM1qgnCBAsmkiAik&#10;RkcjMyGev01STeprN1WUo5XAXJOfr6K1JQpbykKOdrRhSdL6ECi7G3VYHhuGSd/FPqpGU1mRSuTe&#10;VVOFRqndXlmGroZaGPm9fWaec8QmnGYP9qyXOLI/wLMYhmPSD/M3F4bbLJjoWoJtbAdLo5sq8bix&#10;0wJjO7ftFsLqHMwDC1geXyKYOuC2eihDA5RRIYQJepcEPYG9t6s3hI/eqMyeEYZe8HD8xvmSsnMj&#10;jKVxF3JSivHvD5/x+2+Ex4h4/Bkdj6hUQgghMrO0HDnllUjV5iM2JR3DY4uQUoXnPL7X9QjPegj7&#10;jiAOnSEcb4bgdV7Cu3kB89gShvuMBL5pWAmE45ZOjFqaMOvoxvzGJOY2prDlt8F1sYhpZzeGlxth&#10;MOtQ383n0lCO7uF6mDgn7lIZF79D9/oGJvuH0dvRjoPdFVycbWKbSqv4lrrts/C7bJQ9NlXRTIpQ&#10;BNwW3Byt4vzADqdtCg7bLDzuTXjde8r6G3SHENx5xAnP3zXvxfLkCuyzFuysWnGwyTnVbcflAYHx&#10;yINb757KUxzYobLsmscjZdHPi1PO+Sd4C3rYv5RbN05uV/DTb2abw88zK2XZGr/f5ueH3DeAt1CI&#10;2xB++H14OT7k/TehKC8X2Xw+0sglqVl5SCLgxacSIAl+CiIFDgmRUQlpiOS4lxbN17EJAomESG6j&#10;49IIj6mqyevIGMLmX6+j4wmUf+2bkJyFJB47MY1gyZbE5yqRz5W0vyEznUBZXFwDXU0z2pu7MdhD&#10;eTE2Bbt5HnsrdlwcHCBEGf0hdOPHbfhM1aA8PnETxNzq9d1d8P+ESAHHv+BRAnAkolsSUv6dDuj/&#10;Bsl/AuP/BpAqcaVoBaGfhMhXXHhfeFKvKlrqlIPd73zDiZSEsr/gYO2JA/OBNzOsnFtvL3msMIFW&#10;YFXK8dzzPO+v8PJ4hdeXG35+o0oLhS6v4d31obW5CznZxYTGYuTklCAnl1tCZFZWNvIz09HDCdS1&#10;3I7LwwEEfRPwHxjh2tTDys8mzS2Ys1HgO/mguyQZeDH2D0vg29Nhx9kE43QlaluyUd/Gwc5Jvp0g&#10;MTrdhb3dQRy7O/DobcXjYSNuLqjlXzbC7qvGiq8Knot6nAfr+F9FONougXurAVtuPey7w5h3f4PZ&#10;2wFroAWW4yqMbRF6rLnKyrfqbYPzWHxG6mGYKoJ+LIcAmUGQ5D48l2/jZWjsykBjdwq6x3Ng3avD&#10;8GIx+sxlGLLUQm+qJogSGmeq0TJAGOovhc5QgYwywnV2PKIzoxGtiUJcZjK+JkUjJT8BZc2FyCIs&#10;fIz7gqi0CORUZKCuuxbDln4sbs1g7WBeTQCem0W4CcLr3n4C9yjuz+143FtD2G7Hk20Tr/Y93C7w&#10;wV5cw+POroLE6+1tgtcOrthCOwKV7+39cxf8jlUc2m3UFO3YX+PW5eA92sPFIccpx+rV0TbHzLoK&#10;rjmwz3E/C3wER6ktLdav46UJFYhiJxB5TQYCYi3aC9IVJCy16zBaWYCBUi0maoowQ2HdV6GFubUK&#10;i9RqxRLZXpqBQQrecQpgCTwQPzSJah0nTLURvkbry1QgjpQwtBEMZ3pbsb1owgufoQdqwKvmMbXE&#10;LpGaa2wSXLMx3A3XaA/cxh7s8dwEFA/nh3EnE976jAJCK4X/ydIY/AtGnBPCHN9asWpogZv7iy+n&#10;LFm7Zr7hYGEIrukezOvrYWGbU9amJhVQIz6a9YSZvuoiFdwhlq7cqE/8LIPXVkp40aK1JFelLeqv&#10;Kyd8VhMCK1V6GQkEsRIwewjcFQSgak0satPj0JKngYnX31n8vpTfRyiXknyy3D/VUk0oy0djgUYl&#10;w5ZckRJRLMEv3TUlqCMsSv7GSgJDbnwManIy0URhKpbI8tQ4NPBcJe9mc24iesoyMdVagVb+jyxn&#10;V2szUE9grC/KRUVmmio/V5QUh8KkGALZZwWRfToCZ1212uqrywn2lRjg+/q8bJXqR6K1xSIpdcHF&#10;P1LS/QzXlWGFoD1D4OrlvW0hTIpFeoTnPkYoHqzMhaWlEots9s5azNYXw1CcjrHqXEywGSuyMVqe&#10;hXGOlUmxThI2OwtSCZFJallbrJG6zCRUEiQLEyKRHxeJgr/OvSg5VrXsKCpqX39TycXlPrTwXklA&#10;UwthXZaqKzUxvH+ZqjXlJit3hhECrABlE3+jo2IgEeB1OakqGryPCoH4Skp1HPGHlHE7Wk9llGNY&#10;ousXCelLeil9WMU+KFQR8CY+F3pet5RTHCf8S85KKWk5ScXGTQXmesvK8TaM9upSNFIB6WQfV1Eh&#10;0BKIDXUVKlfi6vgQqvNz1fKvQFl6QhJiv0YR+tKRl5Wjlq/jCHSaxHh+lowMAl1xdhaBLR/FWVnI&#10;SkhAboqUWsyBrqgQ9aXFmO3rRbuuBinRkciIj0c1P68uKlJL5RLxnZGUiJLcXFXOMCc1VUVTi29m&#10;Hv+/KD0dtYVFqCMcpsfGIfrPP5GZmKBqZKcSKn/78AEpMbE8fh0MrW0Y7uzC7CCvke+LRTbI74uL&#10;1ZK2rqSYMFuqgmqyk3iehMnq/DyCYTn09Q0EyFKU8DtJcdRUWYHmKj4j9Tp01tWgraYSgy2NmO7u&#10;4JzUR6VIx/GaKFiDAAD/9ElEQVSYCqmvLrltLSNdmPnWg/WpBSq+HmzO7LMvD+CcCsBtuYZzOkA4&#10;34fV6IF9ygcrv5sbcWN54gjr/M45w/3mrrBvDeOAbY+/2bVcYW/xCtducQu7xeFqmLD0hhsC3z3B&#10;McTtyfoPHNtfEdp6Q2DtJ4Lcvp6JC9kxCrXV+Ne/P+G3T5GIYz+k5ecgvUiL9IJsZOQTZigb/v37&#10;LwQTPlN6I04DkgaGMtx/i9P9a8rqEOX4HWH1BkeOO+wT0HYJru4tL1yc11fW5jFhMWDGYcD0Vjfm&#10;drsxvt4Mg0WMGzqMO1pgmNWhqYvzVEclhkcInNNjaK2ro2KQjqbyauxRrsybjVi0jcO+Og339hJO&#10;DgjQjhls2YZx5jFTRszi0D1MyDTAybbq7Me6exxbXgtcewvYXjXjZNNJwPazPwLYtfL8LC7sLNt5&#10;vksq3/CxQKnbhWsPIXLfg/DhNuFxFY/+Vfy4ktKux3i7I0Te+/D2cIS3R9l68RqmjAvze6nMdsfP&#10;72U/AuetQCSbwOTpPkLba9BTmchKTUIWx7QmPQupGVokEPLEnzFZLWnnIikpBwmJWYhPyERcgobQ&#10;qPkvPEpBFAWQhEYFjn/B439f/6PJfgo8kzJVqqY4SVDO/5ImcCnL6ckpmUij8pCZloYKztH6ljrK&#10;MMosywDngW64zZ04Wzfi2ruCD+F7Py6vvHDv2bFAYbawOA73rh1X1yTkpyv8eAmz3RHM3gFQ6ixK&#10;WZ/AWUBVrnmvr/juM6n8KF8EIgUYBS7F1/L9u38CpJhyBUDvbh9xE5So7Bd4OeAOXU8cfG84Y/Nz&#10;QEuAjdfxCO/6HY62blSE1d3lI75LeaAn/u/9jUqK+fr9TVlFxS/yieAr3z0/Eib5f6HAJe6CNyqK&#10;yulYQ29vJ0qp9ReWZqOqhROVqRIdqw0Yd3bCstKFlRlJJNyOzQFq6RzACx2lsA9XYXejDjZXLgzL&#10;f2BwLxqzl5UYJ0ha7A048c5wgFCz+PmKpzeC642VsNcOx149HA4d3DstOLoYgCfYh+WDBqzsVMPv&#10;qca9twoP3lJc7JbAs1XLAd4Ek50PkrUO+pUaDGxWY/qwDs6bTuzd98Gy34qOyWJU91Dodqeh2pCC&#10;lpEUjC8XwGSrxNBMGaatOqy5W7DCc5vZKCOQVsN2xPc+A1qHK5CUG4nEnCjkV1OQV2UgkQI7PicF&#10;aZwcNASHeAqemPQYZBZmo5SQUFCdhuTcP/Ep7gPS8v6kJvoFJXVx6J2sQXNPBXqNfPgtJjio9Tn8&#10;dlg8Ruzd8OH9IZbbHpx4DLAb2Q8DbYTJBbx5d/G650KID+fp6hwunA74bDYOSjMnQCueDqXWchgv&#10;J8ecUC3KV/J8exO7tgWc7awjJMvYng0C+hq1xRFsLU5Sex/BxvQgtmY5WZiHOcj7VWUaSWEjUdfe&#10;6X6CYQ1mxdeNTZYqpwUYKTyNhKAhwkN3YQb6KZz91HglAbnkWOyuylXpXjortcrKJilQxJIp0DRO&#10;kNoa7sKE+BxW5OHUPsMJeQYTPa043rJhyzqDXV5vwLOp8l3KxONfs+DQQiDs74Clndo1YWZ3rAuH&#10;s304ERgk+Hktg5hsr1GBHmJNFGj0SUUZbrd4LQH7NG52rDhamcTO3ADM+jp0CLgQYvp0heq8v9Xk&#10;o6ssW+Vr1PPaBgjIEqBREP2JTQK7UtFRnIf+mgqMNev4uwoCi5bwl6VqV4sFcrpVR2jJVhbbYY4D&#10;OY4sp38jLE4SwBfYn0uddVggiK8Swua5FcuXQPUgvx9urEBXVQFaJZl5iVaVD6zJ0SAz8hMFaAp0&#10;BMhyTfJf1kM25fOXCrueytRgE/8vS1nGTG3VaOV9apagnMpi6ApyUJyWqCyRhclxqMxIJvikqKX5&#10;jjICUVkR2koIQ+JzyeMLQNYSmttK85UlUgJxJKhIzq2H93K+o47AmouG7CTlx9jPz8cl6IRjZJz3&#10;fJz3obswnU2DIfazuaEElqYyjFfnYbxKi1ldAYzlmRgsSccogXKE90EgsyM/Fe0E0jpCtCxpC0TW&#10;8FxLec7ZkZ+RxX5QIJwSh3wKZG3cV+QRMmVpXiyrWRG/s2+S0MV+l8AZad3sB4miFt/G9hJCJZuk&#10;7eni+YtVXJbMxf+yKOEL4VKjUgd1lvF42QmqVvdqXxM8U92w9zVggUqSBISJpVfyhkrA0UxHvWpG&#10;HrO3luOdr+d5b52mPvhWZvDj1I0TjuHuukqCXjq0ieJiEK1KTAbWl1VOSbG6LY2Pw9DSimJtLvIJ&#10;jznpFEgEyoSoaCTFxLwvZyfEITkqApkx0agrIJRW16ClvAJ1hL4qAqGO8KZvakQloTTh6yeCYQIK&#10;eE+z2X/l+dmoKaFyU8AxW12pEp9XEd5yUlOUb6P4MmYnJikQrOHxCjMz/xvsU6LVEiDjKbDT1BJ7&#10;alycqlQjgUH65hZVX7u2uIQgqUNrDee4qioeK1FZIqViT1dDPSb0ejRWlKMgXYM8Cbzh51JbXKyU&#10;8pkApJTnbCU89hEeh9uaMdnVzuujAlJfi/WxIRj5uUR0z+ibYBlsh9nQBYfJhCv3CU6dfr52wTHl&#10;IWQSbOxBbFj8WJ7ex9KMF4vTXpgn9jA/tYcNuw9Oux8u+w321l/hkZRAlJs+WV4WC+TJKwK+e7h5&#10;TOea+PsR7Nwv2Nl4gneT+628cU76ieNFylrLM/YX7hDyyDL1T1hmnMjRFiG3qBh29zo6qSTXUrHb&#10;PLLi8e0Ul49ewtgGrh5DCFHungX8CN/c4uX2GcHDG8rwG5xvEiz5P37HK0FWKs894dz3AJfzABPm&#10;QbQM5kFvLcCgvQKDtmoM2+owaGlA10gNWvXVaOJc2NbeCKvFAseSDdWlJYiP+Mz7lYZ+zhUL9kFY&#10;NgaxsT+DbYLh8uoQzHNdsC31Ehr7sb8/Cs/+ID9vwzSPu7DKudfRDfNqDxyuURy4pniei/A5HNi3&#10;bRG493Di3IfPuQnP6hL8O2u43Hfh7tiHH4ELvAWD7/B3SygM7+PnyzG55hDPzyd4fbtgC+LpewCP&#10;bN/5+vEloN6/fD8np1xwfx7j+ZygyWOQvd7Od3G6PIkGkbecC4uy01EqSlVBEfK1hchKz0VWWi4y&#10;UtmSc5CWlI3UxEykJGQgmQAZLwAZR1iMTkJEZCK+RnHL11+jEvGF7yOik/9q8tn75/JeWScFPHmc&#10;aB4nRoBSAamGx0xFUmIyUqSsbEo8DG067K+NEaJn8N1vxtuVBW8X03j1m9gX6/iwd7KBXZ+dHTqD&#10;xZVBOLbGEQiuEwTZMY8k5+/XeHu55fYJP56fEA5xsJz6CZA+BM79Ktm4JBAXi+CL+FGK1VIg7pkA&#10;+cTv+F7aozSByMdHlaDyXrKj3z3j5uYZ59RifN5rHO4G4dsNw78ng00Sjt8THm+pUTz8NypbgnHE&#10;EvrweIv7h1se7/t7I+Tef79B+DWoorQfXkO8kTyfF/4u/Mz2A1dXd7CuOdDQ2YJSQkR1ZzlqevJR&#10;2pJMMIpHW08uzGYKd2MNDJ0FGOgpxpKliVpOG5y7BEwXJwPC2ritDMseHZyn7di5IrScW+EnzJ7f&#10;fsd1yIf7GyfOvaM4kjJP7kH4Tm04C/txFrpUNcUDOxO42ypCeDuV15nNByoH1uUsjJo0GLEUYGaz&#10;Dub9dqzw2LP+XnTZa1A7xgnRmIYGEwWjKQ61w59Q9e0Tui05WPN3wO7pwPxKI+Yt9Rg1lmPKTOG+&#10;q4fV04/6oXKklMchtjAaOboclBGMiggQ6YVaxOcnI6s2B9k1ucilQKztrEVlcxlSc6LxmeAokdqp&#10;Of9CXuVnlOhiUN5Iwd+eg4aeUjQaKniufbBzYJl2TDDwgR7c6kfnchXPMYrn9hn6yY/YdPFaj424&#10;37fhykmtbnURgQ0rwh4nLjdXcbRsxYndhhC1veD2Fh9mK/aWLTjasGNvRbbLVCYsOHEtUbGwwLdh&#10;Vn6DLk5CEjnqmR3C6mAnVvrasD3Wgx0JSOlpwBwBZE3fiDVDE8GkDQ5uJf/jIuFHrIcSKCPAID5h&#10;zuF2VUtY0r/M9jTijP8RomJ1xv+7l3J9PK7UuhbfQVkeFmiSXHvLAx149u0guLOK0Y4mwu4cLBSm&#10;ruV5Aq+HQOlAmNvAjgPWYT0WeJ7bM4NwTfdhn8DqmiBEzkkOxzYKcp3yLZSE4RtSNpDnZO6qh9c6&#10;qvZfJUQ6J3uxwsncZ5vE0dI4BX4lBuuLMUqwMTYRMFqrVK1usUJVpceqdC7SJBCjOVf8DSksCVJz&#10;LRy/A52EzlIFDvuzg7iwT3FCG4d/eRSBZSPBdhDrwy0YayrFFMGlr4bCnnAquSbFf9DUVIGDSfa3&#10;VMaZMSCwZCTwDvJYA3Aa9Sp4aaCBvyOYDjVVq0Ae8cuslKV1TRykDrRUWxHglXyT3pkebisJSSXY&#10;mRSfTAmUIfgRzAqSI5D69T8oSItHY1kxISabABKJGik7mC+W1UIeJ48wJedXzL7gM1xTgob8TBh4&#10;jQKNzfw/WcqWoCEjIVj8IvsI2NMtNbD3NqtxYeQ9FSu1hcrBAsfKeG0hWnIS0aFNxjSB0szzHaNS&#10;YWIfzNUVYaomD5PVOZggUI5X5WCE8PutSAN9QRp6CJ9dBemoS49HDc+7ludakSrR2THIi+OzGBuF&#10;pE+/Io3AmBP7RUGklDksS+XznZmMRoJaK5W75rwMNBHAmwiX5QTSkiTCZkGGcitoKeB/8b+lbKek&#10;m5J0S83836pMAexYtJdybumViPn299KI5dlsWeguI4QSjCVB+iD7RyzPjewrSfreKn6mhPJhjhHJ&#10;fdhNJWNa34JlKmXThMoOwvcsjznOcVOSzvmouICAX4Fiqe5CGKvMz0eeJp1Ql4a8jCxkJKZAE59E&#10;YEtAQmQ0EgmTYqXMSebnsTHIT0tFEeFL8i9mE9byU5NVrW2pgFOQnopSKhzZSVJBJlF9lpUYg2rO&#10;XcXZGuiKCtDbWA9DUwPBs0DlYSykkpKflqRaoygVBE2pOFNJgKzOy0dZNudAwm2uOr8MFfCTnpjA&#10;1xrkalIJrEkExkzUlxbBMtQPfUMdtCnJKthGgnDK8gqQl57N/aTCTRbKeNy02GgCbiKPmaIAU6yo&#10;YoUc7WghEBrhnBnD8vA3rBj7YB3Uq7yno4RL99wclUsH7ARvY2cngXKQc4gN3vV12GZmMDtixHj/&#10;CKzTVjism1i1bGJu3AbH4i4821S093ZwcHCA0+NHwhlhbfcNx7KSR4g8cr7As3aLnaUQdqyP2F9+&#10;o2L+RmVbUgQ9Ynv+hed2j7WJRzgmn+Cc/g7X7BvcFsLl2hsu3G9qZfBQ4hBcPuztubG9b4fTY8b2&#10;8Qx8l3ZchY5UDeVwOIgL8kAwSHh6fMGPm5+49t7hZu8ZYTdl7/ozztbCCFCmn1HGb9r2MTI+DONK&#10;C/SLlWgdLUHbcAV6KHvb9GVoaKVi1FEKvZ6KjWkUdtsGHKtuWG12yskBtH2rRiPl9dxOA1Z8rXCc&#10;cs73cv7Y7MLcRi8cnnF4A5Qjh2bseqZhme/CpLGZEN6FxclO2Dhv+dbnKW/WcLppJ+Au4oCy5sC2&#10;gMO1JcocG/tvBVfeHTwGCIy35/gZJiSGCYB3l3h7IEw+BvH6yM+eLvHzme9frv7RggRGfs/vXtV3&#10;f3///tn3hwCPd0wQ26AM6ISeSulQQynmKXtmuhqx8I1zv74Dk51t6GtsQCcVoKbySpRr8/lMSLBX&#10;Jp+pFCTEJiEmOhGRkXH4/CWGLRafvsbjc0Q8PkUk4EtUMj4THj8TKFX6JQWWiYgSkIwRmExW1uTY&#10;+FTE8HUsj5cYn4yk+EQkxsQih8/DMM/Dt7OCa58TL1diXd3Da8ilLK0/CckfDk8PsENhvr27Bp9/&#10;Bze3QtYk58crtSz8ckcQCxMEJUM5QeleyiNywDywE5+fQ9zvnoPmUS0ti7VSmoCkLIMLRKot2ztE&#10;cqsg8j3T+cM9B1j4Ebc3UkxdEsjeqZrYZ14ONi+h7OAeVz4CYPANP+7f8PPpDS8Pz4TPG7XULqD6&#10;cv+omrJ48v8en6/VeX3nf73yP17vfpD83/AYesV18BGuAy8HXwc0JTnI4qSfVBSPwoYsAlEJ9OM1&#10;mFpohG2jHRvubjj3euDyDWA/aML2uYmDdAjL3mGsnozD7huH7aAPI4sVbLWw+aywB5ww7VHL3G6D&#10;absBlgOCgceAuUNOBrwBkrHe7vfwWBbsnlZiZy8d08ZY7KyW43jPgNugk+foR0iKnb89YTNog95G&#10;rdaeid6tBAztx2DQHUGo/APtlj/RY06EzdUB966ZmuUsHPOjWJkcwJ5thprpNDraq1FYmYHsCk7I&#10;NSnIbcxEcasWJW35qOIDWm+oRt1ADco6KDjGm9E0WI/o9K/4PeYD0gso6CqpsRd/hLbiI6E7kvun&#10;oMuUC/18MTqmi9Bs5EQ5UY9V/zIWqAUOOwYx4zWif70a7fORmN1PgsmWjF13HSFqFgGHHWGC2ZPX&#10;wYlzEZtTUrVlGY/7bmo2AWqsnDhHhxVEvpyd4ObQo/xQTneccNvm4dtaoYYs9bSppZtHCJpThNEF&#10;LAkMEVQk6nZdytINdkDqXTv6WlQQyp5A2UALYbFWRVIfSHm5gVYMEBCkprBEYC8ROgXCbl0LeAtR&#10;EyWkrcvy97c2Tvj1qs6yqb0OW2N6eCYNagnUyf969bsROnDyN9QqqbSIpVQCf8KceLbtC7g+cqva&#10;15LDUsoY2vgbh7Ebx4S0PYLXy64VoTUTwZdQzHa2NIodnq9UzjHzvLbGupSPo8DiSFOlynPYTSEu&#10;MCSQJkvbkhtyj9tDy7CK5BZLoImQZGysVFVS+mpL0E+gEtgSyBKrlSyxCmx1E76kGor4CMoxQs45&#10;fN9fwbl9XKUIEriVEopdYoVj/0laGLGGuQjxgcURlWzbPdpOIG1V8L5CQJNI8CKCTlFyNHp15Wop&#10;WzRtSSUk+RwH6+U6qBDlp2O2gwoTr3OS8Ltl5Fg2dRH+tGgqSOZ15mC4QSxiNeiWZVeCYD1hJz+F&#10;cEGgkK0kE7f3d8A50q1yJ9Zmp6CS0CY5PMXXUCyPApGD9eXoqiRgFWVDUhxJEJGqJMO+EZ9IsbZ+&#10;owLRpBUrbSZmqGAsEiJXeM2Gkiw0aKLRQ2BbJIhZCeyTVQKPucoaOUbIlSbL2mKRNBSmwkCQFP/I&#10;jrw0NLF/6wmFtRmS6icBxUlxyI2JQvKfv6lAo4zoz8iOE6vcZ2REfkRO9BdlsRT/1bYiLTpKBY5z&#10;eB9ylO9ohSYedQTKhjyNCvaSTAIShV2aHIkKKg6SIF6UHbUkTqWhnvvVKqumlgpQHabZ15J5YFJZ&#10;NWt4XxtUzfRu9mVDAfcnuNbmca7QJKCM5y21wGcIkYdLfCbGDZimYjPE/tHxuJJ2qTQrg4BG0KfA&#10;if34EQWZGagoENDi3JOShpSYOMJjlPKRjPn8BYl8rYlPQAbhLTMhTi2BN5WXKsUgPy2FIPoOcFJC&#10;sbmiFB21laqUYkMJ71k5lQ5dJTpqylVpxYrsDDQQHlv5+7ZK7ltdrvw0dewvqWDUWlkMQ0MtP6/g&#10;+xwUS7lMgl6ZWCdzc5EvS+IERFkWl3RFlQV5qOD5VBXwnCqlJrssZ2e/L5MTelUkN68pNTZBRXdr&#10;U1ORHBX5lxUyHR11OugJtMbOdnTxdXe9TvlD9jfXY6StCWPtBJnhXgWSklfSyM9G25tg6e/B3AAb&#10;Px/oaEQrwd089g3WWSMs06MY+NaFceMgJsaNsFHpNpvNmJszY2t7A14vAc8VInSeY37onMrqNZym&#10;O3gsz1RYb2AfPqPi5Mdi3wUh9hZ2UxhrM9ecQ4OwGQM8nwDm+/ywfDujsvyAvTmCpPmNr+84Z4Wx&#10;s3AHn5MQuPeI491zwus+vJ49+E+OcOw/IT94sHvkxWHAj6OLMwRCNwhc3mFvO4Cro1flg3lHGL0h&#10;3N4SbsN7BNStV7jXfDBQqe4cqkX7IO/fYD5a+7PQ1peJNoOWMFmMts5a9H7rxtS0GZOmGegN7egd&#10;aoTRrMPALOcWE5VgVzvWTkaxG6RcvbRi2mZAn7FFGcU8njkCthVByqhbtgffEs7WJ3CwOIjTVRMC&#10;W5J2bUkVr3Bbp+BamMSe3cw5fBU3JwJMF+/AKO2eECjtKcQtOeP2Ao+Ey3uC5YO0O77n/o/3l3gk&#10;aMr7Z/5OvpfA37twQO0XvjlDMHBI1nHDY5vCJufdtQkDvDYTLmXp3LmMMzG2EG7PnHZ+boV7wcJ7&#10;MYUZQx8GmjknV9WouvCaZA3iYhPx9Ws0Pn6OxKfP3BImP339CyajCI/SBCCjEvD1rxapQJJNgWQK&#10;ogUmY5IQzc9iYhIRG5OAuJh45FLhMvR0wbXO8+H53l8dqpiPR1nGfyFAv9zjQzB4R5B7Jjw+4Oz0&#10;QhUvD12HcRci2J3f4fQwiLOjIA8QxPnJBa4vA6qTXp4DBDfCplgg719UzsYXWWZW7S+oU9D4fzeJ&#10;2Jb2pLZi/palbYHDl8cfhNZXPIfZCH1PoR+EQIIj3z/ecv/wA2+OLFXLcQiR0u5v389BNUIvv/vx&#10;cEdKfuYA+I4f168kfoHIn9SaqJkFLtA5aURSiRa/pUbhS1YcPqVHIL0iDc3DFFamWjR9E4tcFmo6&#10;KXCMlYS1RtT3UQto44Q0S0g5tsF5tILVTSMWp2rhcerhk1rE5z6YjmxotDSidiIHM2ecoE/LMbpb&#10;hEFXNaa9XVg+m8HS4Qim1yk4Z8sQ5rHeJHEn++NyzwuzaKTjPVja1MO234CZvRwMOaPRt/4nRlwR&#10;BLV4DC2nw7ZXj+D9IvvjEJdeD8LeA17vIwf7m2qnTg8qioqgpeAr0lHwNlBzqYxDSnkUgZLafGUU&#10;EvP/QF5dGnS95ahoK0SiNhoRqX8gOZdadWk8WzSq2zSobKOgaIlEWftXNJtSMOYuwbSP8Oyqgnmv&#10;H9b9RQL2JowOIxrH86AbjkLT+H/Q0PdvTFq08Lh7CX92lfdR0vYEXQ6Edh149G7hxGbB4YIZQX53&#10;59lBcEucoV14PPbhzu+jNisgeYBDfr+3Sg1xc1WBmnORoLw0g5WJfiyN6DlxdmHHPMzjWBBcn8WZ&#10;bRxXa5MqCtW/MKAiT6eayzFSLxabIkwQGBe76hRAOofaVORqYGUCP3ie5u4GjIh/H8Giu7YYjUWE&#10;LgrktlKtKsk339mgUqgIgFml3rV/l+fk5n3YUprqKyeXO46Fl1CA52jG+vyESjzsmBIrRDus/S2q&#10;Yo5/eQSbw+1wfGvG/qQep5YhuI1dymok+f4kQbRYSyX/nwQDNRAgewk8ktdSUg1JwIvb1Icz+5RK&#10;pN1enosFwu3yt1ZIKpuO8jxMtNRyvzplmeslJEhNZqm20yT+iRnJailZ8itK7WiBDSnzN07IEN9K&#10;U1sVZghwx9YhVUqvPpf75ySpa5cAI6ns013GZ4SQ2cDPqzPiUK6JQVlaDEpTY1GUEo2y9ET01EpU&#10;dxWqCUBSi1vqdetyNYQ69p+hVdX/lioyvQSbPl2RKts43kKlgK2HoFaXm8TjRaNSUtmkJ6AwJZYA&#10;Eafgq0KingmMjQRCSZA+yuu0EHgW2aR0oQQtCVw2FWShnTAm1km5bxLE0ldTquC6l3CpIp0rpeJQ&#10;3nvkc2mOWtLepNKhL85AU0YshghrFkK0SfJIVudjubkM07XyOve91QhUEnzLMtFXTJgsykAvgbQj&#10;X4N29q9YE6s1ApJUXOOjkRnxCclffkda1CdCZBRyk6i4JcYgl99p5X1sJK87ASUESln+LoiPQk1W&#10;mkoRVJWRwr6OR0VaHIoSvnIbS2gmNBHgG7mVZfG2sgLeX94bXnujgCH7SUooNuRRKeDYkHKPcv+L&#10;Uni/eKx6gpdAutQpFx/UOgKlvG4kyIp1soMKQG9NscpuIJH/AuhFGknCnYrM+FgV8VxbUozKogIC&#10;WRayCVgq0fiXL4giXEoOSQlkSYmOQpokGU+IJTSKDyR/R2ir0maqqP364jyVNmes4x26Jtn6xLc1&#10;XyL5szjWqwi9TTwPsbpXYYKANtlSj7EmCf7ScYxzrFNxkGh8GXddvMcdVRx3ZYWqSVaA0gwpR5gD&#10;KXeYS/iL/fIJ0R//RGFmOlprq/GtpRkT+m7CZJ5axi6hMBVfy4TISGQRJssowAuyspEU9X5N4muZ&#10;l65R/qBiyZRlbYlWb6+phH3CqKyRloFebE6PcQ7oVQA5xHN+z5kq1sp+uCxULKm8ujh3GXub0Mjn&#10;YdDQiM52Pq9UXEbGOmCxGdHN+SO3JAOZeVRWCJ2bm7vY375TYLgyTEjsv+N8d4dD0ysOJ37AY3yB&#10;a/iFCvYTVgmJawRLhzUI5wrnp5UzHG6G8V5mOIxlQuVc34kCTttQmAB6p47pGL+F2/KkUu9dCRB6&#10;3xD0vSJw/EKQvId904NSXT3+jI1BVmkJFl1uXP94QyBIYPSzHXB/N39LkAwJSO6y8TPPhh+G7l70&#10;c15cWuvH4KQODe15qGvl2GyuQFEF59/WZrS0t6CqthzNHHfzC4OYnTOgrqEINY1F6Dd1YmFjGvbt&#10;Zbio0G+5HdgghO267djdWsQevzt2zRBml/DkW8HD3gJCm7O4liDczTkcrJuxa5+mfJmBj1AZPHLi&#10;JSg+jBd4IfC93gfx8/Earw/X+H53TRYJ4vbiFGfHh/B593F46MWRNIL0se8IJyc+ctQJTtWK7bFq&#10;gTM/Li4CuL4KIhi8UO/9x16celw8tzXKR7dauQofHyB84kXQs83zpezbd7PftnAtq3SUjb4Vcf2a&#10;JfAbqKTUoVCbh5TkNERERBMgI/H5CyFSgJLbTxFxBEgByXgFkF+kotBfLeLvJsvgbFGqJatl8UhC&#10;pwBlXHwqamsbqLAswOeT0ogE4HCIzHFNZrvEd+W6+IoPoUveVN7o9/aK64sfuDx7Vn4U/oMwAodP&#10;CJ29IhR4xslBAJ4dN44OtnEZ2CUA+tmh93i8+Q5JzClLzS8P70Ap5XAk2OZ9CftvgJTX70va7+1e&#10;WS4VFN7dvgPig1g0n/EqScTZnghGL/cSRPNe+1RqdMv+L4+3+P78DpOytC3tb0hVdVLvCZAEUoHQ&#10;p9tXagU/ESKkHobDMB+4Udrdit84of6REY+PFH4x+UlILUuDti4buj5q2X1V0NZm4XPqJ3xK/oTf&#10;Y/6DtJx4DFLDce9MYG9rEIGdNrgnEmHp+YS15SrsnI0TFEfRt9mJ4S0dFr21MDsoZMzZWFishHd/&#10;gANvnr8dx86qAcfOGbyxz9/OCMr7p4ShXgz1VKDPkIe2rkQMTUvi7hLsB5twdt8H7/kAYXWW1ypa&#10;wBVvpB9OlwnrW2Lu18Ox8A0+B6E0GILf5VGlxbLzkpFblYY8XTpyalN4TWnI16Uio+QzojUfCI3/&#10;QUTKHwTIGCTlxOBj/K/qfVlDDnpn6tE8WISuaQpbG0HGRk1xhgJ7Oh7t1mR8c+bDERzB6U8ffLwv&#10;FvccBu25GF6Ph2kzFeb1fOx5CXBrhG1TF1amhnC24SEs+qllLeBgeRh+GwFy3Y6Qa4MTiyTOdnOi&#10;WoPHvoKjjXUEDwQi+VCx3VPTDfHBO+ODZzdP8oG3K61xf2VG5WMcbq3FaCvBvacBSwSzlf5mVd7P&#10;a+7FzjhhbVASdutxsjiAXZ6PWP6kTJz4mEkwQWhjllDDyVuW+XTFsPa1qChqU0edqnvtnRtWFp7p&#10;dh0WCGlOY4+KADcPd8NiNECixH+E/NSwF1XuSpWGyOOEjQDpnBvFmskAGwHRa+E4sBvx5LbgzWPD&#10;48YcLDxmN8FFqpeYCWe9hBnJmyjBJjXpknYmm5CTp5ZcTy3DeJR0Fx31sBIat6jF3rltqsZ1YRJh&#10;XxNHkItTQt/YJBbNZti+iZVvkFBZTxCkoCzJg6TDKdMkEGZ+V8uoRclR6Cak9tWVIDv6N1RlxvJa&#10;CWU99Qi7zOp1E4FIoFZqiou1VF+hVYEeElRjYmvjNUjN6M6qQjSX5FJo56OAcFSZlYr2iiIFfWKZ&#10;nGxvwHRnIwwEvJayHH6fSGBJRAkVu8zIX3n+0TxWNgZ4Lk0F6crvtJz9oPn8K/eVsoeZyEvgvgTJ&#10;9KiPKM9MRhMVwxrxryQkdRIMZQl7jvdJYLKD59Eg5QbFQkUIK0mMRR2hrp5gNcl+kwjobp7HMJUG&#10;SZKuZ39LkNUoYVEskSYK9CWOkxldoVrStlHAmbnfjK5AgePfwTUCk7IdIkj2U9D3lWSiU2pk57PP&#10;+f81mkSUJkSjJCFGBdgUpiYiMzYKCZ9+R8zvvyLx02/QRH7mdUWoJn6fkli9MjMNFRmpqEhPUXAp&#10;v61MTyZMJqEsNUYF7VQQ2CXAqIKAKaUhm0sKUM7fCJAWSCBPajwBlSDK+98l/qXsw1L+RqoBNRE4&#10;S9KTlJ9jAfeTnJwV2Rr2awo0BN3MiD8VtEp0vgRp9VcXKRAvTEtUS80FGdw3T6ugLDM5UfkYphAU&#10;4wiQ8V8+q8CYNF5nKreZ8QTl5HjkJPEeEFBrqdCIr2tTSb6qntRQqEVdPhUbftbIJvk++6rL0VYs&#10;vp85GCOALRAizZIaS1eB2WY+ww3VMNaVw0KFaY2KiVSXkvFp4DgVJUICqTpkTFCRGiZodlGBkApI&#10;JYTG4c4OjOv1/039k6eWtJNRlJ2l4FByR0oJR0lZVJyjVQnUI37/U+W2rCoqVn6W6fHxvH4+Uw31&#10;0Dc1oTIvF9UCkQTSgdYmjLS3wtBUh76meox3tmJG34Gp7nZu27Fi/Ab7uDQqmZzHvGuzVJotCiKt&#10;s/zcNox5iwEdPTVo19egtJbPSyOhfrAROiqJZqsNTkcAa+ZLeBcJbtY3+GcIbXNv8Bnf4B19g6vv&#10;lX1yC7PhAquzIcryV8rKNzw+vSBM2Ru+fcTt9Q+cHjxiYyEAy4gP5v5jrIzdwGV+hdf2hhMHj7v+&#10;hrNNQiFB8HKP/7FPEHSEsb15hb7hOcSmZ+FfkRGIyc5AWnEh2keNGDYvUW5a0NY+iG89Jmw7Tgig&#10;jyoNUOhIYiAeMWKYREtjm7I4Wqyr0PeZ0Nk7jpFpK2GyGYVUepplJWTcgO7OTnS1DsA6tQmnzY2F&#10;qWVMGxdgnrBh2byJXSfliy+EoD+Iy2PKpl0n/B4Hlfx1+LetOHTMwrcxj6P1OXgJkXsbM/A4zTjz&#10;ruIp5FUWtp+P52QPP36IBVLc+V7IFuFrMlIA52fHOD48gMezq+Dq8NgP3/EZfP4ATs8ucXYhoHiD&#10;YOgW16EwbiQLDZno4fk77slH17d3qjb15SX3C/A3PNbt5TnP95is5cfz1eW7YYiyTq3GSSqhPUKk&#10;y4Gz1SXeYzNsA+yHulqUcGympKTiy5dIfPz0VUHkJ0Lkp68xhEeByPf2RVq0AGTcXy0GXyNjCZKJ&#10;ypcyUi1vp3Cbwu/EOpmGuORMdPVRsTk6xyMVgps7nj+h8ccbmeo7x8/LDzx/f8OHMCHy9pztghDJ&#10;19fnP3F5+p0X9IKr01eC5KNyzr0nZL6EOWhOgli1LsNqnoKHZHwbuON+Dwiehvl7dtYNAZIw+XD3&#10;pAp2SxDNwz23f0VxP6oAG2nvEKn8KAUIZfsk7e6vzwiLD3LjBDDDeLqX97L/w3u7v1fvn58fEeb2&#10;5uEB4Zdn3P14xR0v7p437PHlBTc3N7yB3IdAG+Q5nHH/9fMz1A0NIkqbjf9QmHzNTERUdhISC9KQ&#10;xsk/o1KL5KJs/Br7Fb9y0vsYG43I2Aika6LRqsvGuqkKQYcOj+s6vLnb8XbYh0N3P2bWumHcGsKg&#10;04A+ax1GzZWYHqsg5Bjw6tvH28UD3vxh/PSc49V9xHZIiLjAmzeANw6m774duOYHMTVAAJrrg5+D&#10;PhTwUfvhdd88InBArWZvF7enXmotTuzuGGHbbYNFgmjWSjCzVM4Jp5OanwOBkz0Y+tqRX5FCaExB&#10;dmUysirTUFxfhKKaPKTlRiAu7TfEpEbga8IXRCZF4FPs7/iS8Af+jPkXErK+EgqHcf/mhTs0A72l&#10;EjWGNNT0J6DFnIZuewa6bFoMrtfD80iN73oDaz4jhhZzsODOhS/UjOGJfExMNmFny4x1mwmBfRde&#10;g2HcHhzias+KHcs3QlU31ieGEXCu4srtxLbFTI14gQ/7JvYlMlsskwTIS2p8V74DBA8lLQMfKGpu&#10;x5srqna2f8OCk9VZjBPEGot4XlV5FBxFGGksfS/p1lxGiGpQ4LjcS8Ckdr821Iphfj9OaJNqLpOt&#10;1byn05hsq6bwSiM8tmFtpB362iJVFm9cVUWpUUun0xRUjoFOZUVro2Dqa66BsYuAujqvlrWfzqmh&#10;btowO6Qn6NpwvEUN2TKGw5UpauFWVbN5ua9JLd9KGhWJ0l7va8UchZ5A5GRjhUo0LcFA24RYARtJ&#10;RyT+epMNVDIIR0tddfDPs9+WJrE3M6iCYWTJtr0sl/CXSPiqIER38LMKZYWSBOODDYQlCt7u6lIC&#10;QSJhmdBEASzWQoFISQoufoP1+QSW9BjUZCewxWOspYLALCmJWjDFc+zh/3eU56qk1jM8R1tvI7yz&#10;/VgbbFfL4lLDWvwfC1Ni1LJou/jZ8f/rxOJZ9L5cKjkHmwgjZQTD6pwk9BPijM1VqMtLhaqsU13I&#10;+5JPSEpAK/eTNETi3yi/KxOfyoxkAg6hKovnylZG6CkQCyWvo4a/7+Q56qkINMrvCjKUH2YNQVbg&#10;qb20UAXe1LLpCdr6Skn5VKyaBNaMiZ8sr8vCMTHCsTRFkBV/SCNhWayQS83lWGoqxxRfmznOBCRN&#10;tXmYrMl9942Upe2KbAyXE/yLM9g4GfMcWgis9QLA7O8KOVcCXXFaEqJ/+wVJXz5CS9BL5jYjhkCY&#10;nU6ok2tKICSLv2SMgshCzlfiT1lK+CxLTVBgJ/6lRYS/fIJkAcFMy+NmEzRz4qORzX0lqXtTaRFB&#10;TYsi/l+JJgk6gbTiPNQT2Gr5upif5RPsavKy0VZVyu/yUcb+Keb/VLCfZcwMckyp6G8CpIngLZZP&#10;2UfS5UgAjFjxZNlXmyr+jAnQxMUoeEz8+hnJEZ+RxXOR65HAKAFaiUwXS2ltTprKEtDNe9NKqGzj&#10;64HaMozUVxLoKzDBcTtRX4Vhgl9fJZ9rguBsYw2WqIjMc/wutur4uh72rgY4eqk4fmtRftBLXfyM&#10;7yXNkYJKzg/yDKsxqisnUJaqtDs1BXko0KQhIy72fWmaAJmdnKwgUWqBR/35kdD4OzQExTIK7fzM&#10;TBWMI98LKKfFxSE7hXMsWxI/iyM0i6+nWCQlkjsl8ivy+LqLQn+mt0slG2/kGFRJx1sb0VNXo14v&#10;DBpg/tYNc183WqupXPF6jfpWmEa7sGofR2t7Fdq6OUdYDZhzDGNuw4iFrVlY1pdgtW/DtujDpuUK&#10;PtsrfPMv2Ow/x1r3KaztZ7D3PMDe94T53gvYTUGc7n/H7e0Lbr9fqrR0gbAPofsQrkKP8Hqu4Vg+&#10;w/KMn3PwT/ichEeC4xEh8sAuwa6ESscPeO0v2J17xNbMNdz2G9jtfjR1DSKJMB3NMZdCRTWW9zep&#10;IAs5VCBzKwuRxTkguyiLEFyGgbFBbNi88DpDsC9uoaW5He0dXVjf4tweeIA/+ILg/U9YHRsESSoE&#10;4vdun8fI8BD6uo3obmYf9K3BNX2MwPoTIesndhaCMA8SLtkXP+/elCvb98cfykglbni3t+e4uvLj&#10;7OwIJz43fAcEM98G5ewuHkKUtQ+Bv/wYxZ3vmqwRUsG64dsr5e8pcSCBwCnOzwO4IAReCgyGCIWh&#10;e1yHHxG6e8YtQTHM/7x7elVbAa+Hl5/kEUI7oUvaDRnp8voGp34/Tn2HOCfshgJnCPO4IT9fHx3g&#10;hswQ8u4iSLkY3FnHudOOI9scXKZRTHY0oYFjKIPPWkREFP78+BmfCJKfvvA1QfJzRCw+i5+kgkix&#10;RLIpiJTXZB4CpORWlSpOXwmR0bGpKuDmKyHyC7ef2CTF0KDJCn+I58r7EJZa9I8/VS3651eCJMFS&#10;Sol+uPLxggL8MvAexXV6FFJh+sHzB1xdPKnygg/XHDwuwqPFrfwYgkdh3J8/4ikoZQifSfuPqij6&#10;1dkT7q7FekhKvXvBHTv18eGJTYDxAU8EOWn/A5Jh3uB7/scDfjxJIyz95U/5KEEzbH9HdysrpCx5&#10;i7Xz/jte79+tjLLU/cqLe2YLhp/hv75FgAPm+plazkuQF36Oi+t9XAQPqDG44dhcx/KaE12GMaRm&#10;FahOjoxLQER8LDIoVEs4UaZS0EWkp+Jzahr+E5OAP2MTEMUJJDU5GtVF8bB+K8CLq45A2Io3nx5h&#10;bx883gHYvUbMeeZhck1i3tkDx1YnNpaacb1nwo8TDx4IjuGtQ0JkiPD4A2/bz3hzhXG9dITAIh/k&#10;ZULikh+323d4PeFg4715u2ELveFn8AdeAtf4fnGKH5cHuD5Yxs5GH6Zt1ERdlbBsFGLTXYtj7zBO&#10;vVb49pxYJrgVVqYgsywaaaVxyKrIQnZ5EVIJz0mZMUjNjkViOoUYBU9CejwSMvhZbhwyeY3phTEo&#10;0mmQXhQJTXEEcqsp9OrZRxW/I738X6jSRxMgS2E7/wa9tQo6QzzMW+XwBfvQ3KZB30Axzi9meF9c&#10;uDjfwCEBMnR2Ct/2GmxTBk5AI7h0m/EiS8H8zr+5Sni0YIta1ql7E7fHh9y6sDw9Ac/6Cm6OD/By&#10;6VflDW2TQ3BaJrA1LxVUxuAc68HWuJ7bbiz0NBDyqpXfl+TGk2XrLcKglDPsrtAStpoh6Uz6dCVq&#10;ebqlJAubxm5crE0r6+VQQxlG+RtpUoNawEl8EvvrZHmsAPPdTYTTKvRRyH0j1A3UlRHOuG+bDiuj&#10;3Ti0zSJ8sInvAS8eeM+fz6g8BH28Tg9sIz3oqilSAToHc4PY4vlOEVaGeOwRHkdVz+ExJeJW6nXP&#10;8jtZ3j4wGWAkyIilbKaZ97q9FhYpt9ihU0uxsrwtKYNUXkG2DoJke4mkJ9Lim/j8sckyp/jH6Siw&#10;xUpZypb2+T8oJUxKcm6H0YAT2zSbCW7zIDXdNn7WgSfPMo4WhrFBiHRN9igfxvK0GGRF/Ka23bL8&#10;zf6RQA/xweshYOh5DW3lBcqnTpZFJzvZ550tKrq6jRDQSeHYUpqPVp7nOEFtsKGEcKclUCSjQhPz&#10;bnksJ+Dkii9fCuooiIqTKZSp1OUmRKE0PRnVuRkEknhkRX9FNqErLyGakJWMOgWaGtRoUwhKGgwS&#10;yDuq8tFAmKzITEYBYauQsFaZQYjMSYeOx5dI5vco9kIF6JI6R5ayJVp/kGNmhlDp0jfgcLgdm11U&#10;2HSFCiCtHCPz9cWYpWImIDklS9t/gaSx4j3IZrA0C32yPM7/f/eP5HmxXyp5PSU85xzCXn5yAjKi&#10;qaRGf0GFLCUT5LSJfBYjPqKS77trpa63BqmffkMe9y8kUObxmmsJz3XsIxnH9fkZyE+MYn98Rg77&#10;KI+AlkfIVGBKgEv++okQF8P38QSaBOTy86y4KMJ3qgLB2twcVGmz2KeJhNdU5WfYTMDK53kUs59n&#10;eQ83xwwYa6pWEeNmjvfVgQ4qB6U8/lfE/PEHISwO+Wlp0BLAsuLjUJyRrvwli9JSkEf4lWOVEh5l&#10;Ob5eq2G/Z6CzWCr05Kum55gZJCAOyjK0wGItn68q3geC/rCAK5WkWT57czwHe2cjdqgkbVFRdvE8&#10;PCNd8PB52qFS5uhtgl3fSMWsWflF2/neQbDcoJKz+q1NuaOY2+ph5phs4TVWaXNUME9qZAShL1El&#10;Gxd4TOOcL/6cWo1UuMnlVqPgMSU2VqUTkvdS+1v2kyVuqX6j5fWXarWoIEgVZvDaCdZSLlECgCTV&#10;z2hHK8a7OtQyd1s1542uNiqhPBeDHmvi7zgyyOeFSmtHG9Y591mNAxgztMPIa+3jdXR116GiRovU&#10;zCik58WjoqUIZU0lKG+ogWFoDJ49QuHhEyEvCO/KNfbmb7E5fou14WcqvWEYWw8w0r6JzcVTFSdw&#10;fn2KvZMteCT47/IKZ/4wtjfOsWkL4mD9O3aXX+DbeA+08a684XidMLn2A/t2ytrNn3z/E5eeNwz3&#10;rSIhKQ+/folBRBr7hWAuEJnBe5pMiNQUZaKwtgA55YTK3Gikl8TxdRp0TXVYXF5C4OoEYzN9qObz&#10;9G2E105le3vfSXntxOCIEe2dndh27+Dn2wve3sgDr1cqZ+Tx+rnysQzvE3SdL9hbucXW0iX2NkII&#10;nJAVCJECOmI9k/YiGVReXxUEvXD7+v2B/HBDBpH4jndofHm6URlpfvwgozyFEb6/wU04pGIVwmSR&#10;h2cyzcsL7tnunrgVC+PzD4IiYfWF7CNWuu+ERmWte+V/EmTFevdDQFKA8geB84Eweg4vZdypR9LV&#10;HSB8KgUzjpSsk1iAG7WcvY3znQ0EXKs4XrOqUrELA5K0vhLFWemIo9Ly55+f8ccfApFRyifyTzbx&#10;ifwofpGR/1zOFn/Id5BUAMnvpH1hE79IqaUeIdu4FHyOoUKUmYehGd6b8A+yFHmE1xF++qmu5UUA&#10;ktcoffjhKcgvTl9xdfKAoGQgP73EpRTbJmXfhMKqKkyYECOWyJCfWwLnI9ut+ER4vqv8jsHj77g+&#10;e8V14AVXAdL4pfg6PhH+2MHsLJXO547geR/GnaTlYQvfSYDODSGQ4Kjaw7tlUayPhMe/o6/lNxKI&#10;I8d6IQX/eHgPsnkNswlgXRFy/QRg7y2Oj65xfhVWKQfObn04CDgwMtkCfW81+vTUAoc7sTo9hSO7&#10;G94lH5YG1+GzB+G2eLE0bcOqbQXjZiNBskxpT9G5WfhPchJ+iUvEx8RkxHCCzclJxLe2IhwtNSG4&#10;UYU7jxYX+xp4D3PgcBVjxsL/mW6mFtcE23gdHKONCNgmCZtibXzEs+cIoTUXXtf9eOPAl/ZKTc89&#10;eIHV7gMEbT/w85CfCUCy39/4oL/wnvid69gym7A9Z4LfYUXIvY7g3hqcSyNwLHZRY+Uk3JihStFd&#10;OTfx6r/D+oIVVbocZJZEI7U4HjkUfDmVVYTCEmgKM5BekIpMCqxUDkaNNhV5ZRkork3nw56EgpoE&#10;lNanIKcsihPAZ+RVxfFzgnT+r0gt/BdK6inw2mMIkymo6IlG/eBvqO/5Hcv2JtwGCY5HW1RM3HBt&#10;DWN9YxCOtRm4nDa4nXwQlo2EwC64FvQ4dM6z/1y4p2b4eHmCxws/wmc+XMmkdrCtrJd+Xqt7ZQ7+&#10;bTvO3XZszo3wno3h0mmBV2phT3Qr69FCpw6nlkEsEq66KLwlabRE/vYQBL4RAJcNLSqVib62GBvj&#10;BioBbnz38timPgpJKYlXp2DJamhUUa7vEXMCYJmQPJBOwqZEMm/xt/uzRuWTKP5zI3XFkGhvqX4i&#10;Vrh1ClvXjBHTPW1q2Wq+rxtdBAHbcC8CDgtWhrpUQm8LgVSsh0s8r51JA2zfKGCaqhRYWrsaMcf/&#10;lNRI7vFuFQQhcGMiuPQQJlvyU5U/opkQNtNSTajUYXukE/65IeWzKLWWG3hPOwkYHWziM1eVmYCa&#10;rCQUJkYq/8eB+grocgktORoCXR7MPc0Iu1eowGzCL5Zjuwm+pVFVeeb1yKGq50jy8d3pfmWFlesX&#10;8JWgjrbibML2e9UbWTaUJUOxQNaLZYnwKNauzJgvSPnyO/KptMhSqkBkJ2GrpypHJb6e5/3r4DUJ&#10;pOh5jBIBrSQqMwQildKHLSs2AmWEpyYqQ3nJ8SjTEHgk8pZQqI2JIBzHo5nA3Ms+GCNoNxRRgBMm&#10;qwmVtbzWGkKtLCEXJBHkeBwJwGkk/HaV5rwDZHUhJqhIzLNPZ9jn05JfUUeokSCZ3GS1RP3/8PXf&#10;b4lsW7s/3HuvtTq3OeecA4qKARFMiCgGxIQBRRETiqIoiqFRsQ3dbbcd/Gvv9x7T3vt5zvec6/1h&#10;XAUFFFWzZs35GWOOIME1XioYM7pKzBEgBSJnCJYCkk5dmYrYloAbAUmHtkRBZI8saUs7FWejNS8N&#10;9ekJqEqORZn4PqYkIj8+BhnvX6lqPkUphDuem7RdUTIBmeAr6ZEMnJRbivOffSoJk8Xx71CblaR8&#10;RWtyJFVQHL8fgxzuz6IUEFJTPrxGNttF/A8z+R+p718jV6yUhMhcgmgJ91dmprMdxTcyAxWUBkKV&#10;JINv4thg0TWgv4XQNmxGYJrPltmgxjPp7+2VBQT6bJQLOOUXEEwzkE/AKuW2KJVglZiASgliyRUf&#10;zmzlz9kqrhQcWzsrC9FZUYgeKuzWmlLYCBuDBEl5PVTPfq6rxRSfjVlCo8vQCA+Vl/WeNqz3Psuu&#10;tQMhPo/hKStOOAacz1F5pnx0Dalgr7CzHwccFzYJkauErxX+1kNxEz6dhiY4xLLZ3EAlRs++WUKQ&#10;T0cloVdqZEvZxuxkKtKp6UhPTEJyXLzaFhMKxRJZxfYpZr8Ty6PU/y7OyVV+leIDmpvKPkqIFktm&#10;dlIiUmPeK79KbWmxCiCSQJ1OKefY2wVbRxtGuvQY7myDnZA+bGyFtU2H6R4T5i098BMiVdokQqTZ&#10;oIORz1oD+5SOfay6NhfZRVQWdAR1UzkqWytQXF8KHY8x51nEwdExwiFCys4dgfKHirgOzD2poJmN&#10;8Rusjx9jz3OCs+AVDnbPcOi/Qmj7Fr75Szj7g3D2huCx3cAzcIOVwXsq6N+xPf4N/skHBOe/U8GM&#10;wGpw83x6kJFThX8+pOElISU2Ox9xuflIYH9ILy1DfiUVR4sF7QTjel0dqqnQaXSlMJjr0dxVxbkl&#10;CbVtpdD3tkDbUo82kx5rW6vY57i/7HFh3jUD55QTy+5NHIcuEb15ILx9w+PTZ9wL/BFmDgPXGLYt&#10;wGqZg99/je8Ex8/khNNz8gaZQWDuB+FRya+feCTI/SAUSWrAXz843/74TnnksZ7l8U9BlW/cigg0&#10;fv7+/L8PP37gK4/x5ecPfOZvBKKeRYDqWX4INP6R7z8Jqn8A9hv/6z/fv/p0g2BgB4FVt8rc8Tm8&#10;h4ezA7W9O9rFTciPTwfbnON9OPd7Of97VPT42uQIxs0mNf4VcPyL+xCLt29i8f59PGJiCY0KIiWw&#10;JgVvPySrCO13KjL7OeWPpPiRwJrYOAphMi5BIrYFIgmQiWmII0DGpmbhvURp5xdhYHIOH++/447t&#10;/J3XIMD8i9f1i236S65NLJEne1Hsrh1ycg/g6vyc8HeF6MWpcvz8FCXkfSNkXv+kdnOPyyPCIUHy&#10;EyHnao8gSdD5ciFWzN8ESILkFf/sk6TUIZF/oXwlVF7dPvsHRG8onyg8fjSCq+gZri7PcXd5hXtq&#10;QHf87J4Ne39DwLy9w92dCLWAewFSyqdv/J8HwslnhHeuEVy7xO7SGfbcZ4hs3+HhXGD4J4Kbxyod&#10;gmfWhf31VZz5N3EiZfS8q/i6fYjfgSg+LxOSnRF8XiDwzrLDEOI+ei5h7x1BBQfP3PJc5NeXILYo&#10;Hf/kpOFfacl4ywEjloNtKieydsLC3uoI7gKEw/1J/PYP4PHAjJudXhwvDuDKO4unw01+tv0Mj8fU&#10;nqit/dzmjdi4xYPnAl8mI7gciOJu8glzTceYaz5A0PYFfmsEnl4/DmeDeOAD/nR5hycC9tMVAd8f&#10;wPGqBxfbXkT9Kzj3LuKLfw+RxSXcE06ePh7y/6KUR/wIfsfc4CzKyvKRX5GOMhl4OnQo1DYgUyCy&#10;thh5NZzYObBpqBVXaDhhVaajqiGdWm06ATKZIBmHSl0SWnqKUNVMgK6LR50+AwVVb5CS/wI1bfGo&#10;NMWiaTgRdV0v0NrzDp1dBdhaGcHt6Smix0c4DLpwdOpC4NBFTZLwG6G2xYfldHsSt6F5fAwswe+Z&#10;gcc5il2vC59OD6ishBDe38JRYFM9ZFLO0L88Bc+ElRqxE3sLo9ic6MUhgfHE/T+l29ateix36wgD&#10;JYQtTvRmseZpFURK2pPZrlY8ne/i4WhLpS4Z0DdgnpPiJicjqdTikvQKpiYCZZMKLJE8kQKT3sEO&#10;gt5zwIokhB5qrefg2oXN4V6cztgwrMBD82fJrEVVgZFJN+yZw8bksIrGPOLrKO9bhArAfWAdD4E1&#10;XLCfXK3N8vUKLledKq/lOCdMsRq2EHrEmiggOU8RgJSIWvHX6yLUDhNa1iUdEBWjdU6oy5zUxXIp&#10;qYcm2utVdLqDwGeoyFc1vqXet43KkSx323ndsqRXlZmolpabK4pg4aQqEdRVWYmQCjG+cTMWec3i&#10;GzoiVlnCqiw3G3lOYnEU6+YEJ+MV/rdEg4svpSwdd9SUoKexBvVFhAuJoibwZMW+UX5+AkcCRWJJ&#10;lOXUegKtJlcsjwS50kwVmCPJtRvz0wgdacpqqlLeZKcjj7+XoJMGKnZiQcuIeaOWZg1V5fxeHqr5&#10;Py0l+QRjyevJc6nMh5X3RCKJpe6znuctSbFr8jIIDMkEtFK0lherdDq6ggx0EoJF9Ly2jrJcWDkh&#10;D7PNhznpTTZXY4rtYNPwGIRSe30x4ZGKA/uYLGcLTM4qX0nKH5Cc/pNHcoRQLOBp4fn8xxrZmpeK&#10;Jv6vpP2pkkAaQl2hWFRly/bJTXivQFBKPFZkpaA6O035f1YQJnWF2WiiVPF1adIH5ceq4fGqCZGS&#10;IqiE+yVAJy8pRoFkMe9BfmoiCgmNRWyj/6TKKc/LVKlwipITCZ+yvEzYy8tBNaGwIDEexYRLWdIW&#10;v8ja/EyMm9pgqmNbs33E8tnG56ksNUYpBHkJsnROyJL0PISx+qJCQq/ku5S+IqmD+PyJ8P4YSwtg&#10;ISjaqWCMN1ZjWFMGGxWYOd43D0HJyX66wP65YmrGOPuY5HOVnKQrVPLW2cf97G9BCTwjHHq4T5at&#10;xVJ/OjuI4HivAsfz+QElBxwXQpM9CI51w8fvL/P7i+LPbGzGZKsWlvpKXkuFguVyju3lBOhcgq8k&#10;QJdE42JxzEpKQVpCIpJjeY0ExhZtPTRlpciRlau0VGWZlFyTErEtQUQClmKNFIiUpXENr1/SBWk5&#10;ztZwK8E8zeyzjeV8TpobFUBOWqhs9psIjP2EyCY4e4xwdLZjd9aBS44Zknu2hzA9RmVTw75UVUGF&#10;qKkYOn0Z8qqTUdDAe9lWokCyzqBBl70TFiqlOkMLevqGMe/cxfbyVxytP+E68IRzbvdcNzhcukF4&#10;/YFzyneceJ9wtkrw8jxRMSdwTvxCYOwX9h2ETusDQlP8jPuD3H/N7+1N3hGKjXj9Lgn/jonH6+R0&#10;vMvIxmvxF83LR0pxKeJzJNewERuBSwSClwgGw9gNbMFq60Rvvx79YwaYJw2wzpkx6XFjafMQJ+SL&#10;aJTncvwVD3fCFbe4UuWNHxE+vMG27yNOTx8Qif5A8OgKy6sBzC5sYnB4HgPDLnjWj3B2+YgbQuRX&#10;QuL9o1gICXsEvp8ExN8EuCcC0RMhUsmP3wokRX4quHyGTAkY+c7tw8Oj8v8Ta6JAlFgTBSAfeJxv&#10;T7/52fOxH7nvUWCVYPWTICkigPXI4/3i934RYB8Jqz/4XTGebW1vwG6zYMft5LzuwffTPXw728c9&#10;4VFW5q4Jj1eBDX62hlPOGcfeBey4puAa7ofF0Ia60iKkxBEe337A69cxhMgEQiQ55V0CQTKJYJiK&#10;9wKQlPex/5Pe5xki0559IQmTApHvxTcygZApy91J3FLe8nUyFYJ+xzTObr7gjm2hIFLiVXjtAtvS&#10;lgoi52YXYTQa4eGEdnN3rPIcXl9/xMXZJ3z59IQHymexVl5+pdzhM7efCYyfPwq0PeFWtleUG5Ef&#10;Cvo+35Pc7/n69jeB9Bcuz3/jnGATDt3h+PACR6EwXwcRlqoj5/w/iVw6+4iPBK7IySfVYR7/+DN8&#10;lWCfEymJ+AWfQt9xGXjE2cYDrgh+X0IEWIJsZP8nbvlw3K79woEtgi1jCP72U/iaT7HTdo09w1eE&#10;On/g1PwbVzb+xk4Itn3DWd8tzszskCO/qMU+Ulu7gsk0guLaehQ11CCXE8ibrDi8zfiAmPR3iE1+&#10;hcSkl6goS8fkkB7XISeigX5Et0w4X23Fvd+qfBufPrLj7N/jMXCPn4TvLwT1T74IHvcIhCFey8xH&#10;+A2Ed/0T5mseYM0Pw5yzg/GKU6zoHhDo+YLjqRCO3CvYmncgzE725eMNvl3e4+4kiGhQQv9nVYLr&#10;c9ckATVIYD0ioAYRWfAjNCcBKjf4dfeEGacHtY0t1FK1vCYtsqkJF3AgLG5qRGFdHSrqGtDY3IzK&#10;6hJkZH9ATv4rlNd8gKY5AY3GNIJiCjSGDFS0pKGkMRkafQ4qGlKQWfg3B7A3yNO9QpkxBlWtsbDP&#10;1uLsZASuqVY4R9twduRmXwrg05cwLj+f4oJ9K3pJDXlnE7tzM0rT3nWNIrJDyFx24IAg/Jmf316E&#10;2RcOEA7uYn9rXcFkcH0RQV7v+kQfZs2tWBs2wD/RBe+oEct87XN0YbRdUrlUYqGnCWNt1Zg01MLv&#10;6ISrp5lgVIP7Ay8hdBpdsvxs6cAsBzNTfRl/p1VLzCqamRPWcJuGECnLXYTQzha1JNyjrVCi8g7q&#10;auHghNfDSai/vgq7BEbl5K9vxO6kjefXAYuApt2sEqGLSB3vPdc4wZIKxk0EX3Y3YGnUYJiTmW+0&#10;Fwu9elUdxNJQCZuuhtsKBZGSZFqCVuyttXxdqayevYQZKyFlbdCA4Oywyinm4vUMc/JtIQBJChuB&#10;PElW3USAEl/HFp63hmBWQDBpkuounKy0xXmoKchEKYFGW5wLXbkEWqQQRmL4uwwF3R5OXFLeUCyN&#10;rQSI1pIcWDn5h10Oft6mgmh6+V8CoFqBvuxUAgWVj5wMVBNUxFpYkBSP3PgYwkasWnqW/IhlYgHj&#10;Z20VxSroplT8+HhuAkvVAk4UCcippRLXIv57EhBTlIsmnnMTz1X2V4h7CQFQ/DilHnZzaQ60fN/K&#10;62iv4vcLCeIaCRSqg76yCPV56dxKlR4BSEJjbTnqCXKNuamQetWynNpLoLGJbyTvgwQ2DTSUYbyF&#10;kFxdgLaCFJVwfIHwON9SDZcI78ecQCSVjVnxkWwqw0xjKZy8P5OETTvvlU2Ws6mYdgqgFmWpJe0W&#10;novyjSTQVhHyBCQFGnMIk7nif812yhZfSEJfTU4mr53XTRH3g9K0OO6PRUU221DaOzVBBcRIyiOx&#10;1AqAFhBGSwh4ZVR6cxJjkJ+cgGweU/wUJZ9hHoHvOYCEwF4h/ow53Jeoci9qCOrV+VnQsp+0VZep&#10;pTOxikoQjlT+kfvR11QLc1MNBqhQt7CdqnguArGSQP15yVqiyLOhzc5AW1E+uvgfvZXsl1UlGGI7&#10;T3J8naVSM84xdpxtPM1+vkjlx0PIW6a4jU0K+MR1w034W+1rw5bNwGetA3t2Iw7GTAjx2fYPyT4j&#10;gqMmte9ozPgs9g4lfksL9m16gmc7tvpbsGTSYlp8oXnvHHymJDOB9FsJIKpk26q2ZJvXEvgaKsvZ&#10;FiUquKaigG1CMG7nGFpPiBQ4rJGURHl5/DxNBdaICDhK9LkkKJeSi7UEavG3rMnPR2tNNUwce9tr&#10;a9ChYfs169DVqIVBU4NhgoHLaoZnZBDr46NwD1vgGRtU1qflcRtmqLCq6ioH63COW6DnGNbCcaqX&#10;126ytaOb12pxdsPmsmDcOwLn5gTsy3a4t5ewKinSDsMIhaI4DnzGx+AvlUcy6JXywj8IkU84Xnni&#10;2PSEy03Oq0HO+fucV9e/cI65J1gSMt0ER+cvjrMP8Ax/JIg+wjO1gYryIsQmvsXruBjEEiDfU4mI&#10;y89Fank5kksqUVxnhNmxjR4bOaNnEGabGf1UfGfdE9g7CBIKL+FbvYHXc45VTxiB7QguCYm3lz9w&#10;8/FRxWuIu91V+BdCu/fwr0awzu9tr39EcPtGBfZEdn7xWm6x4TqDd56feS8QPviGa3LJHufeg8Nr&#10;RC6+4f7zb3z9SvgjIP4SiyHh8unXd/z++Q2/HkXIHfzs8RthUJbBxZ+SICryKCJLuCIEp+8EKLEo&#10;Kmik/OD+n9z/44/8JHSK9VGskGKN/P30C18ke8zjZ9zdnGNsxAILFQgp0RsNrOFLeA/3R3uc23cJ&#10;kLvc58fV9jquJLUO+0B4wYmdaTuc5i7o6zUqB2tyfCLevRM/yAS8l0Ca/yUfYp99HmX7gXAp8ryE&#10;/T/L2M9L2Xwvy91/tnFJ6YghWMo2jRBpHZ3EyeUNvhC4Pz/+/q8vpCxpy2uxtr4Ih49wd/8JkUgY&#10;Z2cEF15IcH8H15dXuIne4j76hcIbcPmNwPgdn06/45o39ObkiUDDGyw+lZQr8UnY/YEIO+gt9wvc&#10;nQd+44Kd8WKPnZPbS3bOS37v8lCWwb9S7pQ5PRomHBE2BUY/Ux5ky45ze8YbRDh95Pvv5yRhHvcH&#10;j/tIePzOYz4QJG+oHe33PGDTcItA108Ee57gM7KjG644EJ3Bqd+B13wMv+0SG+Jk3BzCYn0YvsZ7&#10;HLR+R9T8DZ9GqI0N3eB8gcDKc9xl5xyeWiREtaDN0oT5XSvmfCZYJjWwTWnRY62BwVQO23ATfP5+&#10;rHs74Z1rQ2hlAL+CB3gKnOFpm9sQtzsH+OEL4+mAGhDP/9PSD7g7zjBce4mBqlu05/nQmsMHrMiD&#10;ufYznM0+suNEERYn2j0OBPYGdHdXwL/pYFut4Xh9WYX6ny24cOX24Gn3hBB5jfulPdwuBfj6iiD7&#10;BU/Rz4gehbHsWUR9MwGSA3cxB+6ihjoFk/maOuRxUKtqqkctIaCqrhAlFZxYyuNQVR0PjTYRDbpU&#10;6Npzoe8uRVl9Cgqr4lHZmIZaXQZqGlOQWvACedo3KG+LR5MpU8FnZvoLtDZmwufp4cPeh/2gE6GP&#10;HuyFPfBuObG85MDy3Ci2Cb/h1QUC1jDWnFYcrs/h4TKECDWx0M46+8IZbiIn+Popgq9Xp7g/3cfD&#10;WQBBtx3DUgO4rQqTxnqCTBMOZvuxSFCUnI8bVj0WOxuxY+vg5NOEocZy9NUVqxx5Nz4X9vl/NqnI&#10;QcjT1xQreFy1UYnqN2B9uJMgWI957pMUJrI8LSAly81DLRplIZQ8lFK2UKxwApf9BMlhQuW2pBmy&#10;GDFJ6Nx32VWN7IDbAc+ERUG/1HKNbC3hdHUevvFB+CeHsOWwKtiT40gQiYPnJXkW/fYebI10wWls&#10;JLzlo6NSkmmXYJKTrLNDi1GCyxih2EXQFaubqa5CRSWXpsZykk/hBM9j6gQiM1SQjURsNxQSCggw&#10;spwrECkWQvGbk+TdebLMHEPlITMRnSqqugjVmQloK89DVy1BiO0gOTHXBkzwElhtzYTwdrHW6gk2&#10;Wch6/zcqM5NQQRgt4SQs0b05BCDJ5ViclqySgufEfVAQWUyYEf/FYkKTAK348AmYyJJ6GUFI8iQK&#10;UNZxUhdYrCYkiVTwXKW6Sy2/W8WtwEpFRiKhUEoapqAk+T33S3AQQZcQaaguhpmw20hAKE2JVdtO&#10;tpOUWGwuzYdUsBGrniyrmgjeXRX5kFrXnYQ9qd/tFr9TtnVfTT6mmgmJrdVq2dqtr8EyIcSlqyBA&#10;VmCxpYrbSszz/ZxYIwmRTkKkAKRD/CJrC2GVwJqyHBgJ8xJco+e9aCW8N1Pqs9NRQ5CTtD7SZtmE&#10;yDy+LkhLQr6k+iHYSWR1FYG7klBdxXauzaNiV8jnsIDCY4mFNzf+2XqZ/u4l0t79o4C0JC2RYEm4&#10;IURmSo1qJTFIi6XEEzZTeW/SUhRIlhJUc/l/Se9eEYTeo5D/m81jyD2UfIsCk12NtWgjBEr7C0ja&#10;O3Qw1onvZCn7VQ7qec+kbaUKUU1mKrQ56TARHjsJoN1UAvp4T8YI57N8llyUGfZRN5+3Rcoylbd1&#10;Pnc+SzuFzyJFgs387HerVgNWzG0q12twogdhJ8cVAqRvQM9xnd8hXO4QpAIUgcWDEYMCyGPC5q61&#10;Fdt9zfCZddgmUG71UzHqbiREVqnMAmJV1RLqpb+JdbyplH2fQF2Sma4CbZoJfJ0tzQogdbW1BENe&#10;G19LFLdEb5cTDsU/UkSWwcvzcpU/ZFNlJeoIoFIeUcPvN1dVopn7dOVUYPhaYNKs02HEaIDd1IH+&#10;Vh0cnR3wTY5h3TGCGUsXxjoNcHK76rRjk0qbY6ATvcZmOIbYJkvj8HgcsE12otPWgs6hFvQ49Oid&#10;1MM6b4Lda8bYqgXmaSN6JzrRYdGj02LC1KwTK951bKztILh3hk3fAdbXQzjY+4wbCa7lvHuy/xOn&#10;wQc1F9/LPHzOeYvz7tH2E+fq5++4Zw+hN+hV8YmuSY5B9ibk1+bjDRXQGD7/6VREMnj9FQ0t0BMe&#10;G/V6lNRwDuLYUlTFNm/RY9q1hRlXEO7lU57HBQKBKNkjisODK5yGb3Hx8ZtKon588AWBrRtseKNY&#10;XY4SOG+wvvoZW2sP2PLcUa6w6TkmWB4gGDji78O8ph1MTi9jc1NWPHnO5IhLnvdXcYMTyPv5FU9P&#10;DwTELwS7B7V8LVXvHr894vu3n8+WSELkT4HDP+D4X/n9W/lWCkQqK6OyND4DlYhYLZUQtOS9+E8K&#10;RH7/8VX97/19BAuuCQz0dKhSvdeBdXwNBxREXgX9uNzdxsXWBs7XPIT4BZy6ZznHjWN1xAob27y+&#10;rExVXYp997yM/QyOSUreSY5ISTr+ByT/BywFJv8E0xAen1P8iJWS3yFgig+lLGvHJqYqi6QkIM8r&#10;LMWww4lI9E4Bo/Lv5FassQLH8lpZIq+ih8pR9ebTLaIXX1SKn2jkEQ+37DDnj6rDXBF+IgKJBDeV&#10;ET/wC8e7n3HsJwTuPKqyhFKaKei9xMkWj7P/gE8HP3Ad/KF8J++PKMcUdsDPp9wSDu+pZYh8u/6z&#10;JM79KsjnjJ9/5Ht+PxJ4oJZxjx/sxE+fKNz/i+dxs/aINcs+hmtmMV3shatwB7NF+3BXfsS67jO8&#10;+lus97EzzhOABTqjvJl8IG55vLMZalZDj/g0yEYZYadysCMsc+v5gYdtNg6vV/wtLyMX1JbG4PJa&#10;cfHVg7M7J7yBTuxErIj8nEPwVhKOm2GZ1aBnpArz8waC8hKejj7i6fgeT6tBHPWOIWCy434ihNvJ&#10;b/DoT9FXuUGNPID+2itYNNScBu8RcD5gb/YnjjzfEA3d4Di4A4/XAfc6O82kDj1DtXCvdWHLNwzf&#10;whj25icVyGwN9uJxK4Rvm2FEZtdx593B0+EJHnYDCHs98EyPobVFi0pOnlVNGlTq6lFYV6vgMY8D&#10;YkVLA7SmOlQ256NUk4ay6mTUadLR0VaETn0JdPVZqKtOR21NOrp7arHut2HWY0SrsQBV9Zzwy14i&#10;p/y1GkiqtUlITX0BDQF0f6sXF2HCotuA/dAwDs4mETybRTA8B//OFDyLg1ibH8axbwF3R9S4gpuY&#10;H7VgitezT83rPLSL80New/4WfMtz1DAn4LL3YWXsuVrLTHczpkwNGOZE4O1vxxYhcK1fj/bSTMJA&#10;Lmb0dZz8CzHZ8uzbNs4JS8oUhqZtOKMG7LF2wsMB2W5oJIg2YsbUCFXmkBP/AsFMpQZpqFA5Gee7&#10;WpQIQC326DHVIb57rQQ9swIrj+QjJFC6+wwIuUaVdXjbOYAVKVe4MUvon4Fvbggnmy4+Az5lnbTq&#10;G+DsNcBF6FyXSdJmwkJvm6rxfbc5p0DS0lAOfVm2ClyRfIwSKCTVYgzcZ+Q1SonA5qJ09DZUEbZy&#10;OKnnqdyAAo6SxFusqgKBApE12VQIxEqYJUuP7wkfWSoZc9WflC6y3Czl6+Tz6uxk9DZW8lz68BDw&#10;qLKRtZnxqMmI53l24pLXJ76PYuXT5qejjwAtaVPEb0+WigVOxa+vJj9bRQYLQEpUbqFU9EgS/z/C&#10;HyGkOkvgkPCU/Gy9EjhsJqy0E1LE6igWxwbCiPhOKkukpHshjOhK8lW97OKkWFRJZRdel0RfiwVW&#10;ltMFHgVs5fy6tZWwt+uU1ay5lMcjtEk0sFgxqyQymL81lOTwWSwmSOZgmG0uJR0tGskRKcE1FRgh&#10;EM62a+A21GFSV67qZS8QKFe4TwBSZOEPSD7DZDlmJMDmj0+kAKQsZffw3LplObuiEB1l+dDzPJoL&#10;cwmGqciLj0Pa+7dIj5VUOLHIYpuJD2N5jiy9p/L+paM+L0tF1EsEdkHCWxQlvyMgJhBQclSKoMzY&#10;d9yK9TERlWzX2nx+vyBbRWbXc0IvJQzKsRPevMKHf/5Bwvv3KndjVlKiAkmBS/nfqsI8tdyd8u41&#10;wfM9+8Y73sssFXwjUfCSgqeP40h3Q60K9inl/0m0t0Rwy/sm+T/xgeQ5t/D7cr0DHH8mdTWYIjRO&#10;NlXCKT7Eeg1WjFp4O3VU7lux099BCDRha8CIjX4j4bEHB5MDOHTaEJoZQojb4JQVAYdUpOqGlAsN&#10;jvcg6OhC0G7CnqxMDLQRFJ+BcbO3Ucm25fn1OsFxvacRaz1NWOmSyPt6THGcMBNqxWotAVmNorSw&#10;D1flUkkuyEVVQR5KsviesCgpi55BMQsF6VKZhspTIp+dpCQVhJMWF6dSAEmuyNqSYjXRVxcVQldN&#10;mCwuUpbIOgHRciovFWUqmKeWx2/j50ZtHbcV6NE1oLtJC2sbr2HarlIBObo74LR2w02F0zM9BOdI&#10;Lyydrejk2NXd1axSzkl5wI4+LWGyEa3matS256OylUDbmoWyZvZ5cyUMw1q0WjRo6aZ01aG1i++7&#10;G9Dco0VNWzVyyoqQlJOPvJIaNLR2or2rH60d3ei1jkPX1ouK6jYYuqbQY3WhtLoJH6RcZEkcuhfz&#10;0OPJhMVdgxZzBXJKkpCQRuWwJFvldaysqYKBkNxr6+Y81gnbzADa+zpRWKlFaY0eLQYbuszTGHeu&#10;Y307jDMyyP3X37i+/YbwWRTh02scHkWx7T/H0koYs65juNyX2PD9QJAssE/W2PKd4CB0hpv7Twge&#10;+zE81o9eCxX9qTmcnX1X6Qsj5Irj4KNim5+yjP3rK0HxEx5//AFIsUJSvqstIVKWsGV5mhD4v+WR&#10;MPgfkffPS9fPQPW/RS11i/z6gS+E1B+/vuPnbwkslijxS4QOt7E4Y0fA48TVjhefj3dxGwoguufH&#10;hd+nspWced04W+Ic4pqEf3wYc+YumBq1VFTykBKfgA9vn5exn6HxGSIFGP/zXqyP/1+I/B+L5HNA&#10;zfs/8gyRz6mA3sckIDk1A6XllRgedaiAK7G0Kv9OaQMFz3+2vNYXSysDBJZx7O8FSP3PEU1R0Twu&#10;f6l8kVEC3428F5AMPql6m4GNbwhuRxEKXOGEGkvQx5vnu8FF6JEg+JOg+RmnOze4PHjAif8G54F7&#10;XIW+ERB/UrP5payON7yZn6hpyHJ5lDc6HLhVJQ8FJh9k+Zw3/WLvKzad+wjMH+Fi/Q6PYn3k/1+5&#10;eI7zhD0PO8MEha+fxvmZlYDZ/xsfrZ9x7rjBZx9hmP/745Id4/oBt+FrnG+d8+Z8RHT1HncbDzj3&#10;nONkNYSbozM8fZda3CF2YD++/jxA6MyNk4gX0bsdXHzagtXeiozCN8guf6NyJ66ddcEXbsPgcBFh&#10;pwu/P+7jk3sL15M7eJwNI9S1gpuhj7gZfsSu4Rtc2hvM1t/AXsWHoZHnwXP/xgfhK0HX74piYczP&#10;9gzj85dPiNxcIHxzBteOC13j7Wg2c2JaMeD41I3dTTvWCa2+WQMCLiui224E54YJRgSdvg52NqMa&#10;fIzNjWhraUFtnRZltXXIr6xGYa0G5bomVOgaOdjUo7azGLl1H5Bf/YFgyMm9kiBRkojGSg4+1blo&#10;rS9CXVUmzD11BEkOUNpUaJpSqUk+S7kmETXadBglQWwzJ5m2XPg3O3F6PAjvajtGxjUYGq/H9CIh&#10;KTiMQNCBWacJY8N6rMwNIrLng9dJrXrSgfP9HVweBamkbOPIvw7XxDD8y9SE9sUCO48tTiTiq7fn&#10;tOBo1gqvVa+ieiVlT0CCazgxuXta4Bs0qryKHYQLCZgQ38BZSc5t0lGrGydYNGCUg7D4+U1zIrNw&#10;wnd16TDX2YT+Rqm/XAypKSx+fh3iK6cpgeQ/lHRAEpXqtXTATdiUZOACfO6+dqwNdyI4a4OTE6LT&#10;3IZbyf8Y3sR9aBVfTjbx83IPkV0OCr55HHgm4CR0LnLSlHOQCHAXz3vJokdkaQxDzdXoJARPd3Cy&#10;40Qxzv81VRWgS86hVYNOvtblp6C3rlQtx413NMOkKVPpXsTnsauujNCRqqSHk6SXoGrRaTiBFaBF&#10;LEkEtur8TOglbyMhRF9TioHWBowQhleHuhERN4nlCQ5g4yonpsfK6zW3s605+RFKLQQC+d7KYJea&#10;fAX+uhtrUUXIKSYQSqqYpFd/E2hSUEhoLCIQiUVNPpMUNBIkI8EyYnEsEL89CTAhhErk9HP0dKJ6&#10;L6Aox7YQWoyaCrXUXZT4QUVhawnCks6nOPE9oTHzvyApVkiBWwFJW6uUhNRyv9TplnRFWWyvImWF&#10;bCeQCoBK5R59cTbMtaWQcpCTbQ3qHksVG+k3EikvqX/shMsZ9gkn940LDEkUvY7KI4HoGSDFMvm8&#10;FZ9IyRcp5RElIEeskIbiTBgJ+t01JbyX/G+2fxnbJu0txxNJwq1yKr5H7GsC3ttXSCVQZsV/UJHS&#10;svQvEdkaSVQuIJkWT3gj2OdnKGtlGkEvKz5GRWLLcmx27Fu2/78Q8+KFep3HdpRj5aUkEng+4M2/&#10;/42EmBhkEASSYj4g4d0b9d8SBCIwWURwLc3O5HnFElLz2W9KUJGVjpK0JNQXEXwqS9BCqK+kwiCW&#10;O01eDoE/j4CerwCykcDbTiVAz/a1sl2lPr34lM6wX7v0NfCatPAT9HZlqXnQgJ2BZ4Dct3fjgIpU&#10;kArM4YQVRzPDSkKzI5xIR3GyOIazRQfCVEAPJgmU/H5oogeh8U4cyhL3iAFBmx6BgRbs9jdjh0C5&#10;zf/x9TZRdNji6y3uE5BcNPLetomLSDW6eN+lbrxYJGvZtxqoqGhLZBmabUBQzE8lyBP6SnLE1zFd&#10;VeSROt3lApl/IrQltY+kABI3AYFMsVhW8HsCoRJYo6/ToJEAWc52lUjwprJSdHMM7mwQV4FyVZFH&#10;X0u4tvUrkXRMdlM7PKNWzoFjcNu5nyAZXHdR0XbB56FivrMIn38WTlcfHHOEJncPeh3NaOouQy0V&#10;/VoTx4nBCmjNxWiz18LkbISuvxIaYxG0HK/rO0vRaKlAjbEUDV1NMA5ZoTN2I72gFP8QjP/+QEWl&#10;vhrNnQYk8v4nUanJYTvlcV4obaSy0EOxxqG25x10PVRadOyPeVRSKzhfGLTolohxQwe2PKuIXp4j&#10;cODDGsdAC+9vUVUVSqq1BFYj+u1OzHl8GJ9dhp3g5/KuYms/AP/hDnzBDXh3PJh0T6FrsBfNRiP0&#10;3RYMO5e5PwTH7Cw2Aj4EjvcwS+Ay2/ow7LCzXQhknPM/Xf9U1szLM+GaR0TCkjbwFyGSACjL1goW&#10;yQf/9W18JPARNAl/Ir9+/8SPp5/cPkOjQNN/tiLfvhGuvj/LN8Kp5E18jvym/LFYfv/1jdAlUeWE&#10;VDKG5Lb+9kBADvoQXJ3/H0tkaBdXu88AeepdwNGiUwFk0DnC+cWsqhuJRVvylCZ8iMdbQuTbd9z+&#10;FyT/NzA+g+L/wOP/LWKFjEmQijbiO8l9ApGxiTxeLFJS01FZWYWenl4Cb0gFR0uWnGc/SLYfIfLn&#10;T7YLX784PnMheruJs48b2A24EdhfxPbuFHwBaoBnk4hE3biMbvNmXODmkwTOPOHumpB380TgIgBe&#10;Edy4T2j//PgJhzuPONh+wNGOJBOV3IaPuAoLMP6mFvBb+UdeRZ5/8+ULt7zRdzefcXYUwdlxFJ8i&#10;X1V1mR93hMjQLQIrhwSIM0T9n3Ef+I2b9d84n/+Bj7NPuF14wskQYXeY52Tn+YxShh5xb/uG+1Ge&#10;6zg7BUHzfo3gufkLZ9v3OA9e44Ray/raCkbG+PDN9sA6qYdrqx+h2wXsfXLCfzmJ0wcP7p92cf2w&#10;jbPoOiLXPlze+LG0NYKqpjykFb1Di6mQ520mGHQhRJg7nZnkoGVD1LlJwL3A0wo7o5vtMsTz7Cd8&#10;m56w2fqEJW0ULo0f+z2n+EwoDq/eYmPqGOuzARwFdhE68mPviNtomOcTQOB+Hc79bliXCTp+C5b8&#10;gxhztsBqq4bDocEk5WCnB9enY9hyd2JxvAOLExaMWM1o13eguKyWGmYtiqobUKTRqooCkrersbse&#10;VcZMFOneorQhBrWNyWhtLUBflwZ9RsJKKzVYHQfA1hI0NuVQI81Dp6Wc152D6sZ41DenID37BQqL&#10;38HQUYSNLQ7oR0OYdDbA3F+GiZkGDNgJHNudMPaUokqTDMdkC7/jxK7fge31ceytefAxEET06JiK&#10;hiQS36NCsUVFZBtSmeZo040D7wwfNA+kfvQGJw6LBJnoKmFtqsDygAFrY13YnjRjkTDW1VBGQGzA&#10;YFsdlmVimh2m0jCJr0Ev7vc88I71cPCugpHfG+moV3kj500NmGivIzhKlZQGlVDc3Fil8hhK9Q8B&#10;E7FaSV48KSXo7GjClPhRGptwTHCUHIqLfW1wmVvh5X9uOHrgHZWo7HYEFjgJehxY5/ktDJmwRgje&#10;cg6out87FPmNlPxzEOjnup9rek8RLMd4/pK8W3wix9o0z5bJ0myCcS4GOCn3Emwb89JQk5nIc3uu&#10;/tLXWK2qkUheRUk9JJZIqUQjFXdkubFOlu343eKMRGTGv0VOwnO0dC5BTqBNrJVSltBBmFwkNEoE&#10;+Yb4LxFkxa9ScjV2ESTLJQo46b2adMVy2F5VqqxQEj0t+Q2byggWhApZCi0i/AjYiBVSllhlCVuW&#10;piXdjvy+JjtVWSMFJJUvJN/La4FFAUpZwhbglM8EHkVkOVWAsiQlFqXJMSrYQ3wzm3iOEixUlirH&#10;khyEOajNTmHbSBWcBmWprefvdQQcScotr5v5elinpfKggam6DP1NGt77GsJ4Gay6Okj+QlX9pVoq&#10;vFRjiEBra6qFtaEWw2zvKfbD+ZbK/y5rK4BsLFFWSJssZVMZMIhPKe+bhffIUFZAIJRqNWz/mHfI&#10;jo9DlqSNocS9foW4Ny8JJXHITIwl/BFM4qTNYlCRJgnkee2czAXICwWoCesaQlyLpgYNFYSC0kLo&#10;KkqUO0Fu3DtU8to1hG0BeYnIzklOQML7d3j/6jVi331AHCX+3TsFksmESmVRo0hycIEnyf9YTVBK&#10;JWTmJcSjVt4TrCT/pIq4LqQCQcDUV1XwOSlVVkgtQaOF/9lF5cZKYB5iP7VT2ZluKodLLLgdddjs&#10;aoCfYOfva4bf0oodPic7fI4DfD72RrsIkWaEpgiRziGE5+wIu0TGEF6Q2uwjz1ZJjm/7fM7EFzIo&#10;8DhswP6QHnu2VgSsLQj+Eb+Z/yMWSQKkn2Dp5z6xVC53Ullo12CEz5dFW6EUpA6xYrM/aAnKjezD&#10;9Wzb2qICQmEqclOSFSA+V6d5Lncolsc0tksut1J7O5+AWVFYgMqiQmWxLKYIQJblZj/7R/Iz8bWs&#10;VBHtzzCZ8va12tfVpEVHfa2yRDp7uzDZbVRVe2S75XTAO2GDd3IIoY1FhDgmBjgm7qwRIKf64Voc&#10;hmt5GJaRdug6CH3dNegcb0b3bBsa+ipRps9DhaEADZYqNNs0aBmqQ5OlBlWGQsIm++dII8a84/Ae&#10;BrB7HsXq/jFhsh2v41+jqCaXEKlReYMTc16jpD4VLX18JoaL0GjOgtldh2FPK3TtJchIe4XKggTM&#10;8576Hb1U6qWUph7+OUn2fQavdxnWkU40tFSgoq6QAFmPxtZmtBiMMHVb0dkziFZ9Jxp1rXzdjVmP&#10;E0s+Jwy9nLdq0lDJebfH0Qb7sgXWGQLzeBeG58yYXRnjd+fh8qxhy3+GUIjsQeaInP0gc3zHp4t7&#10;3F7dUu5UPuur0y9q9fPXV4r4PCq/RsIi4fGXEgkeeZbf6v0PbsV6STCUQOMb8swVj3v5E9cXPxEm&#10;p4SCUUQiEg/yhAd+55FAKSD5U6DrN48h8usBT79FvuLn9xtyDrnm0IdPe2sqoOYLQVICacJeF8LL&#10;s2SKCRzNOrDrGMRSfxcG2nTsk6XISEpBzLu4ZyvkH4D8j/wPSP4PTP6f8r8hMhlvYyhxqXjL1+8I&#10;kO9j4vH+QyxSU9JQUVYGk6Edi3NO3ETO8fuR5/7jO54I2k8CkgRkgcoXbk8nNrbNcHv1WFqn5hZq&#10;gdtXBcdiNtz+Eji9RZjylMO53AjPphkHx+u4uf1EAPyNOzbY9c1PfLr9hRuC3/0tG5D7JCjm66df&#10;+HR2j/vLW9xf3+DLHQn864PyN5Ckm58feDO+/sbt/R2+PNzh5PQIx+Ej3ohLnJ9HCJefeKzPPGne&#10;hM/f8Rh9wMPH7yp34u3ub4QXv2LLcY2A8zv84w/w224Q6I0i1H2LSO93giQ1A4LlRts1By92YHMU&#10;2857Pnw37FwPOD6LYNzFB8+pw2zAiMMHF4IER/fRJLyncwgS3II3Szi5X0DgbAQDBDUrtbmpZT0c&#10;bgPshDWrvQUuhx43ficeA9Qe+LCvdrXjccWLp40rnA2HsdZxiOnGAEbrdzig7sChDcNruEF49B43&#10;nu84WruH2+nHmnsVocAGQvtzCrKCx04sE2yn1zsx5e9Qtbj73Bp0OKow4GrDnG8YM2sWOPgAz/pa&#10;MTpfC/NwMbr7CtGk42Ren4HObk6cplYUVpQhu6QcuRU11CKrCYz1qOak2tRTh2pjKgoa/kZdexK0&#10;rWnQteSit6cWLboiVFakQNuYzYc8H43tWWjsoIY5SahZbkCHtQhVDZzIyjgI1os1MhHV2gToOwvg&#10;cOkwv2bgw21QtcjbqPl2masROLRjL+jA2oaV23GsLA3BOz+PnWUf/Evr2PWs43R3F0fbG9jxuLDn&#10;ncX1Ae/D8rgqFxict1EjM2GTk41YHMX6eOSmlkaIXLIZsc6Ba8c5iMj6LG4Jnav2Xg5oHQRKLeGS&#10;4MUJQ5Uy5MRv4wSywMFujhr4fwGSICfpfyT1jJRJs7QQhpu1GDO2YKyjRcGFkRONBLyY68ow2FQJ&#10;j4Xw2Nuitpuc0CSSW5bIbWLl0Gvg4XntuwiahMgggfKamviV34WT1Sn4nRYFoFJZR5KjSzT4FIFy&#10;kjKo4LFOQWRHRR5MVYUYJ9zKsnx7aQ6aC9NV+h6bToMBwo7UiW4ry1egK/kV28QqR5Hl7Zoc8SdM&#10;Qm1BuoJICaTJTYpREbw5hBmxDspycjX3V6TFK3/I+lze+3z2I/5WV5yJYf6v1OqWmt2dnHC7CdmT&#10;XW2Y6tSjlwAmgR9VUgIvg5MpIUiWsmsL+F8EnYwPrxVASpSvjhDVSajr0lKJKcpSMChQKGAplkex&#10;ToqPpPjXCVBqC7P/6wf5H7/I/4ClBNY8+0Qmo4ATnizbix+kSDNhWvwjZQm7mteuFR9EqRjD44k1&#10;spNKlICk1KZuLytEJyGxq6aMbZdHsMxVCdpl6bujplT5U1bLfxNqa7jV5qShjbDRzb4gCcglInuh&#10;tUptVenDhmIMy1K2qp2dhZ6qAvTwXklOyjICcmlyvPILlYo0ApHpBLckwl3821cEkRRCSB6BJUH5&#10;R0pgTTNBxFBdhZrcHAJ5svLXE7BJJvwlEgI//PM34l79g2T+PkVySaYnQqrQmNk3JPJeApxyE+P5&#10;3TeIff0ace8JkB/i8OENt2/fq6XtBB4nJSaWMJuoQDKJ71M/fCCsprC/ZBAcCe4ZYmlOJmQVQPMH&#10;KOV+S4qiyvTk/6bwkTrhHUWZsPC6HWyfGQKkmwDp5TPnJUSum+qx1dOIgIWQ18fn2KpH0CYgKAEy&#10;hEgqeiFC4jGf5TCVwPD8KM4IkWfiazw/gjAh8nCyn7DZQ/DswN5wuwLIwEAboVRHYCQ4mhuxa2mC&#10;r0erZLOn4dkiKZZJynpPk/KNnKSCZqWCJs+SnsqiWKeV3zAhUqyRVXlsc7a3WCMFIiV4JuuP5TGF&#10;4C3gmM39WclJ/wVJ2ebx/ghISrJ1qb1dwzYr5H6pLy6pfiTlj4b7OrR1mOjpUgETEq0tS9pTPZ2Q&#10;ND9djRK0VIo1B8dJgoRvhhC94cbmPJXSWTvWFxzwcRxxOLrRbqhDZW0ex/p0whYBzVSNOlMl6rqq&#10;UGmgAm8og6arBtoeDeq7NWjg2N9krkNDdxkK69KRV0nQ5LloCHAaXQsK2P9fx/8LpZp01DZnITX/&#10;Lx43BQPzDRhf02HQXY3ZfT3svi6UNOTjXcxLJMS8UVWPpLCBQ6+Ds9PEPtgBe68dw4MjMHbpOceU&#10;oYzHLK5kP+f5Gkx69Jj70dTUjqLCGhQV1KGsuBF1tQTJzj5YBvvQzLG5pIbPTh3HD1M5Wnt4HYYK&#10;1PFYljEjJubtWPR4sbZ2jF3fV+z7fuF45wmfTp8QIVBek0M+X1KinHM/fsH1yaNa8bwnSKpI7V+/&#10;/wDRfwJtCEsCfHz9JBD5nfL1F36QbT7LCu3xcx3x8/1HXB49YXf1Br7lCMJ7X5Wh7Oojjx/9poJz&#10;VBohgdCf3/D7B3nmJ+XXF3LNvarH/e1cKtKsIxqg7DwDZGhpBqdLTvb7cRzzPm/bLZjtNrA/1KMi&#10;Px9JcQTHt7GExv8dUPOf5ez/gUQFiv/Hvv9ZylYST3iUpWyxRHK/skzGxuPD+xikUlkqLy5CK5Wa&#10;iWEpfBLA0zee8582EZCU1EjSbi8kr+Hyegs2AtTQgk3wBjQEgErMeKsJk01Y2GjmVg/PlhFrAQsO&#10;zhZw/fkYt1/uVLb2Wyl7+PUR3wiEd5ffcBW+w8VhFNehKD4df8SncBj3kTC+3ZzzZtyw8b7h8fsP&#10;3N894vqajS7F2qMXuLyOqmSe6741DIxY4XRR+/K54HLb4V4mje8s8wYd4T4aRfTkCtdHN7g7e8R5&#10;8DMuDwmxgSfcrD3hcuaJ8PYLYesjjqwPuJj6jU+eJ3xhp4r4uG/thuf2C9GjX/B5djA53o+VtVEc&#10;RwgrlMXtabi2JuDcsME80QJv0IrItxkcRPsxOFOGps5EGEez4Qm34PB+APcPS7xuD24O3PgacON0&#10;ug/3c/O4d5wh0sfrG3rCvvkJPstXBCa/Y3Wc0Dh1hnVvEM75GVRwABPfkpzyl3yI36JOF48eSxFW&#10;VvXY8PMBmdNC352LJiMBr4sPtD4WjaZ0Qr4RgQsvpnbHYJxuRX0XB6p2TvwdCWjpTkZ7Xxb05jwV&#10;TZ1c8B7ppZx4NGXI5WRZVF+N6hYtBxoNSnWxqG57j9q2eNS1pPD/M1DXlMVtDurbclHemIiq1iTU&#10;dHDi1sejuOktKnQxaOOxh+c0GJ6qQquJv2lJ4n8WUlOsQUtvMVq7SzEw3UwNtQjrOyN4egrj4XsA&#10;F1EPAXISY5PsU55heF1uAuMuzvdOsb/mx+L4JAIeNy6CWwgsTStfwu2ZQbj6Ce7t7NAdDfhP/kQ/&#10;J5zwwij2nFblW7jczz461I1PmwsIzY5hpK1RTQpSvWWpz6iCZMRCZyVEqqXpTonirlV1s2VJWupP&#10;txJK+tsaYOUgKBGq+toKTiYFkKTPsownIDneIeDZiD6tBGekqkTmchynsUFVb/GNmLBkblU5Jue7&#10;W3C96cQn3wyGCZUzPa244GsBSIFfN+HTw0l0jBOsQKStuQrjArQ8P7FIDvGcrLLETnCVpNgGlaC5&#10;SAGMkefaVcuBtLEWPRy4uzXl6OC+xnz2EwJVSdI71BEGpYa1+A9W56WiIkeWKlOQT1hM//BKAUd5&#10;mkCAJIKW2tcpFAnkiEdZygdCzzu2WY3yh5Sk7r5xC2Z69ehsqFQVaMRHUUtYlMomUo2kIjNNAaQE&#10;iYivXnbcO2RycpEgHll+lYThubGvFQAKREraGMmBKJZG8VWUAAeJQBZgFBHIFLCU3wlkCjzKdwQs&#10;ZVm3kseR6GwpcdhIcKlIj+dxUiAVagSIZQlbLIn9BCrxjTRUlRDISlWUtqT3aSPYDdSVwE4onmP/&#10;knyCVkKyvjhLJR+XpWxJRG6sED9GKlRsW5FOAscI/1MSjwtAikh+yHEC5ESTpLApQT8hspcg1UwY&#10;r89MVJHgUmVGLedLwu+0FGTGflD5GyXoJS3uPeFDakvHIOHN3yhKEzcAwhvhoygpGTlxbM94tm1y&#10;ClITEhD79i3+fvFCWRdTCJRZErjE32fFvEbG+39U1PszRGYg7cNbvPv3C7x/+UpZId+LP9W7GCRz&#10;QkqKjUP8m3eqlF8SAVNgUkAyi0BZJFa2xAQ+CwJWJQRfCfZJRm0exwYByFQqj9lpyr1AR1CX+uAS&#10;pGRlfx2ozodDkrU3lGKBSpJHz35E2Fk3aVXS9h1zM/b6CZEWWXpuwd6gHiF7J46oHB4SEPfHunE8&#10;ZUV4xoYzwmNkwY6Ii0A5O4TwtBXHE2YcOTpxOEqQHGxTy9h7FLFABvoIkgKO3QTWboIkFWof34t/&#10;5AYBUiBytYfPPZXISX2dus9dVB7Fei3tJv6fVblUcrLSVeBRLiFR8j6K9VEq1PwntU9SLO8d95ew&#10;fapKS1DKdimS5OrSPgUEM0pVYb4qCylL2+ImUEaQFGukWDl1lWXK/7K1uoJjzLPrgICkjhDbVlUG&#10;k7YWs5ZurE8MwWO3KpAMemaVL93+uhOehQG4XGZMO7tgHpTxlnDVUsLxvAyVrSWo5vsmcwOliXOE&#10;llsdmvtb0czxqZltpOsrh6ajEPk1OUjiM5WQmYEkXnNCRixi0v5CsSYBHbZyWGeo3K63w+5pQ88k&#10;QdSYicaefFR3FSGljBCT+AGxH6gUJSSjqbQcPU1NMNTXobaiAqbODgzP9vN37Wi1cL6wVMLYLyUc&#10;W6HXN0OraUBJQS0qilqgqx1CU80I6iusaK4fwtigB1aLHZZ+C0bHbbBTgeiymmDs7cDAmA3Tc3Pw&#10;+YLY24lgZzOK0Najijw/2X5C2PcbH3d/cy75hcuDR1wdEijDBDxJIxR+BszvUqzkG6Hox49nOPrx&#10;gN/fCXqPBKbHr5RHPETJNOSZs8A1znc+48T3gJD3K+/DV+wsPmB/5Qci5I87HvcyJIVZbnAeulcV&#10;/p4IkWLBfCJIquN9l+NSvpGFPl/i6Zp8dOjDlX+VfOJB2DOPIzcBcmEKIecIgpMD8JiNGOR83VzB&#10;uTszE/GSUulN3HM+yA8Cif8Byf8bJv/vZe7/gUnlE5mQTslQS9oqOjs+EbFUjlL5zJey7+oJkQ5r&#10;L8K7m/j5OUp4FGukyLfn9qK8OL+dwLLPgKnFBgJLAyadLST6EWyvezBhm8TCxCp8S0GE/Mc4Owzj&#10;8uwMt9FrXEfu8fFAchg+4djzDUP6FWr4wzBWO2BvWcWCKYClzh2smQPw9GxioWcNC+Y1rIzsI+i+&#10;QTT4pHwfry6+4OZeygbdwrPuZccywUHtc31vCUYOLl2DnOhnO7C4ZsXy6hDWNhw4kGjXsyAuz09I&#10;/Bf4fPMF36O/VBDNBbWQM88jLlZ/4db/C58PvuD2gEAbjOA+dIvPBM7I5ndE1n7h4YCdaf+GN/4U&#10;ny7PcHq+i8UNO2Z9VmyeObB9NYbJjTY+PDoc3FHzve+Ga5/g5M1HpzOR2lg+Rl2NBL5+hHyTuNyY&#10;w96oFTezPnydJajaqaV0PWG86QIDOg88k3643R6Mugdg2WhF3UgmWueyYVzKxHAgG5OBXAzwvcWR&#10;B+dCLYG6Ddu7Bqzwu/79blzecgCNdsK9poXd0YDhyQ70zZqxElnD2KaFg0Ix2qzZ6BhOw6inENdP&#10;VgwvVyOr4hUS898SIHNQUFuE8qZqwmgd6gzlBMksTK5qYZuvw3KgC55AH3TGItQ0Z6KyOQ0lTfEo&#10;aY5BuT4Ole0ETkMCBx6e82gpjLZi9E9WYGxBAye108VAB5YPejCy3ErILENdWx5qCaPj8x1Y3+Yk&#10;cOnFxdUa28BKGaRi4KZ2eIPfX37j9vwTTvcP+XCHEQ3tIbK/iYezffjnhzFFEBshVNl5zlujndi0&#10;GeEb5H9xv+RNnDM2cluNFkKEvjQXEfckXJ1tsGhlYiiDKtVGSJgx8hy7WjAtMNrGczZoMdxSoyrY&#10;mAgKEpUs1hsJEJFUKcaGWthNBlWirLmiGF18byOYThqbFUhK4M0ofz9BOJwlQIp1dM1qIOB2wCt5&#10;6czU1HnO4u+4O/nsy2ltqcZgaw22OFHaDfVwdNQrgBwkPJpqC/n85KulegePaWksU5bIEf7HICc5&#10;YyUnnYJ0tYzdVpKrahgrS6TAUXmhskDKcraBIGnVSSWdOhU0IBAplkgtJ8jK3FTkp8RS4lAoqXgI&#10;UuViDSREii9hQ76U00uEhtJYkIb2ijyenxaRlSk8Hm8Q+sqQ9eEv1BVyQiSwFQnYZQqopqEsncAj&#10;fpACkXGS9DpGLWdLfWXxh8yOe4tCwmAlj13O3xYmvEUxJx/Jfyg1vMUC+Z/UPuIXWcXXUt5QYFKs&#10;kgKb8h0JLhHLovh59vM6lU/kn2CiZrZLC0FbLU0SUg2ERfluOa+1Ij1BWTgbCAkibfyeWAmlLOEQ&#10;YcfK9u8qp9IhgTWN5TBXF2CM92CYQGgnCElAyBzvndTOFpEAmxldGRbaKuBqqVClD0WmCUzD9QTP&#10;smw05SZDS6htyJPgmHQFkBUZKShOSSBcv1XLmUlvXiGJW4HAkpx0AtxbxP3zQsGFvpYKX24O8hMT&#10;kUOoy+QgnyA1cl+9xfvXb5EpQEkIlNQyWYnxyGPbVxOAJLm7BFDJ0rMENiW/e4uYly8R++Yt3rx8&#10;jTf8fXJiCgE0Fqk8ZkpsAhLfEyo/iBAkCZMZcTxmXCzvYSrhNRbxf/1L5VKsys5SuSVL05LRTNgR&#10;qNfyPhmoVPRRUbUQxgbFr7ihDBNatgfbTqLW3QRtL/v6urGeINmgYHK7uxEBgk1woA0HEl0tFsmh&#10;DgRHOhFSy9XdBEpOYtP9OJ+14eMcgXJmAOFJi4LNkP1PWh+7AQdijbTo1BL2DiXQp8OubLlPQFXE&#10;T3AV/8hnkNRhrbdFVX8SkJRyjm1lkkoph8pRARqKC1FHESuilHEUlwNJJi75I1PZNtkpKUgkvMuS&#10;dqEkHycgZkiwDYFTEo5L0I34UErKnyK+15QUK5gsYtuV856KJVKSjxsJis9jTKnyMRUraFt1Od+X&#10;KJCUuuJjnVRyqdgOGVsJLzPYnLVjxTmAQbadzaqDldIieSNL4pGU/QqphR+QXpqAipZitAzqCHxa&#10;FDfx/6n01BLkKziuFNYVIL08HjVU9Msai5FRnIncsnxk8tmOSXuJuIx/o6Yti9DHccitx4jHiKrW&#10;AmSUxSO1mEpdcy4qu8sQVxKHlwlvEM8+WlNSCXuXFUOmHkJ0ocq7bDDz3F1daBqoRZk+hyBbrZai&#10;e4bNsI7YYDZb0dHWi8ZqI+qKTDDUTsDRGYRrOILB7nUMD3ox6ljC7NI61gMH8B+cInR6o1ZCLz7+&#10;xlnokeB2h+PdrzgNfId/6QpLjiN4p84Q3uR8T8CT7DGRIL8b5Nx/+qiWoT9dPXDev8bX21tlbXx6&#10;/EW4+8H5iIAkuZk/f8bvu3v8uCYQRr/iBxnj6zmZQVIkkTPC60+8F0/YX/6N4NIP7LnuCflRbLsu&#10;yAP3nMu+4+H6ET/vxep4xWOGKSE83R3j6SaMXwTIbxFyzJ4XZ1tulb3jbN2Fj6tz+EglQVw5Nm1d&#10;sLc2oFmqWKWnqn4nATVv3sXjnSxHq2VsWdL+fy9r/7/2/Qco5ffv4gUi0yGVbSSoRiAyRsYAKqtF&#10;7KPN9RrYuk0IrCzia4Tnf3fBdqE88Hp+PQPxi9unc4RudmAd60Nrqx5jlln4Js6x3HOOKV0YAxVB&#10;DFecwF75EfaqM4zWhjFcG4S5youuEjeGyw5gLdjHQEEQQ0XHGCrk5wWnGMk9gy3jBCMZZxjOPMNY&#10;3kc4yy7h1HzEYmuUg8QTIe8Jv9kRPkXP4VlewMT0MAJHXlw9HGA77IZjuRfOzS5YnY3oGdFibM4A&#10;21gznLOdOD9bw65/EaenQdzcRP+UU/yOz5+padw84jR8D78/hJkZB5zTQ/CteRBYC8K/eI/DZd58&#10;9xcE1yLYDWxj+3AFq3suuLbtsK92o2u+EYZpaoGuIpjcOWgY+IBGy3s41ssQvOpC5NaOnYAVFg5C&#10;G64VRDYieKAWdDkbxNl0AJer7Lz+C2ysHRB6dwmZSzgIzCMUsmFmhVrYVCx07r/Qsv4Ces8L9HA7&#10;eZKI4d14dLlfoW8pDtaFbNiXimCZTEfwrAWhYzMiYQd+3C7hYn8S6xxEHeY29Fu1WN+14POPdbjX&#10;jejsK8DQZAkcPHfXehXWAq1o4oObU8SBjRNtUVWhKj1V256HtoFi+CI9WD/pgsOrgytAODsfwvqZ&#10;DQZbJSEyFVUtUp7qPQcdDkg6Tv5NBAxDNhq7i9A+WINWMzVNWy267fXoHK7l+WrRbqFGXheLcm2c&#10;sm529PB8ZtqwfziLy4sgH+CPuI8+8OGPUBk4hWdpHuteN/a21+BfXURwY0n5Qgb5IK05+jDT04Zx&#10;At8MB/uAvROjunKMcHIf58Q9086J3FCDdWsrjmd6MNvJyYmT0cOOC2fLoxgigM106f5r8RM4660v&#10;phSpoBpDdSEW+zsgKXKKkz8ov8DqbMlfKP6QHFwJP1Kir7tBlrlLUV+QwUkzTVVlkaVvKfk3QRiU&#10;peeZTh0BU4d5nu/h/AgCzkG4OICKSFnGoCRE5sC/xPsmKXvM2jL0NpTDyAm3pTQb/U2VKjpclrMF&#10;JHvqitBZU6Cisrv5WsREJaCd0CMVZ8RPsa0sB3W5SaiR9DYlUnc6FxoBQcKWRFxLMmipK11XmKV8&#10;5KSedQ2hpjo7idcWo6yOdQSdJgKjSH12gkr63VKUoaK/W4ozOKly0uN3lwY5WbvHceSZ5GSXR7B5&#10;R2AkKBLQxA+vlBCpckFKAmtOnoWcTNMJLxkf3qk8kc9BNxJgE4OCxLco4MQjwT8CrZVpkkz7eWlb&#10;8gzKErsAqvhaanj+ajmbsFmXk6YgUZbt2wSYy/OpOOTxfLMJ1jkwVUu1m0r01on1tgQdVSVoJORI&#10;gm4BnTq2i07yTfK44kvazN+1Exw6eLx+KgVmgqiRz4mtvgwzrRoFl7aaQtgI9/baAkxpizFPIHKx&#10;D7p0JQQjbltK4DFUY7mDiklLlUpSbiLwV2cQjgmNYqmryBCLogB1qspHWJBMeHv7N9uO94FgVldI&#10;aCkpYhtyonjzkteeoEoKyucCcLlJkt8xQwVxxLx+g7cEwRhCpFjFBPYSCYdxr6gsqmXpGG7f4wOh&#10;UcBQwPHDqzfcvqO8fwbQV3zNySjhXRwS3sby+3H8XTxSOIEk8Z6lvH8O1qkQOCKEpslS+au/kfPh&#10;PSp5b3VFfD7Ky3iNHCPSkqjcZLOflqOHSlsnn5seQry0oZ3920lgWWiTdD418OirsWaohc+kodRT&#10;GrBlasQ2n1G/WCfFTaWvFXsWAmF/uwq8Eag8GDbh0N6Fw7EuwqUE4HRz26UAMmSX1D5tygqpAmoI&#10;VjsERZEDPvfBfn7G7Y6lFdu9rdjsacY6/2uN4qXMttdhms+x1Kg3iltIqdRpL1I+n02lJap8o1iA&#10;xAqZkcg+TclISlYWyIykeEoc8qg8FWVT+eQ9UgnHs7JRkJ6J0uw8lOXwWUlNJzxmoSK/AHkEUVkO&#10;F8ukWB61hVJHvhw6AmSHpgq29hYVACd5XKWOubmlAY4eA6YsJhipMI6bO7DlsiO0MYtpKtTdhMJe&#10;jntLS/0YGGnhGJ+MYk0aGrvKkV3Dc6zi89haCJ21AW3DLTBNGDFIJX542YG+iVF0mLtRUlWMV+9f&#10;4J/XL/CG21SCaM9wExZ27NARQLOqc5BSmoUsKuSJxbn4m9f8jucfU1CAl6kpeMcxID7pPUqouHS2&#10;6NCqaUR+ZgFKy2qg7+5BM8+/kM9OOZWsdt7fbmsn5wUjehzDsM2MYXS4F0v2fuzYbTgYcSAy78Ph&#10;zDYmbbOw2Z2wzc2id8qB3jEHhic4V8/sEQh/KoD8ePILF6e/OT8S7g4598tS88EjLvj+WgJ0T3/h&#10;/PQHzs9/IEJ4PL98RDgiLm03uIpe4uZTFFLMRPJhf408qcIlDx9/4fHiAV/POFedhfD18gTfb65w&#10;cx5FaDeC0M5nXEoGmdATTrefONc84tz1DWdzP3DqfkJ44wnnQTJO5Be+RSP4fb6MH8EhfNu14sfh&#10;JB7C67g52UH0fJfn7cP5vgfn5Jkr/wKim/M4czkQcFjhpNJgYp8oZ1vL6kAMn+s37z7gjQTWxBIO&#10;xdooQPhHnlP2/H9Flqqfl6vfESAVeKrvSoT2c5UaKXsYn5yOxJRMJKVwnEmnslNApUbTBLOhE8t2&#10;B8d9F5ltET8PXHgKz+LpbAq/zybxYj3Uh5tfPnz9fobjQAj++RN4rWdwtZ9hue0W8w1RBX6T1Wdw&#10;UGxlYXQXHKAzP4Tu4jAshEybJgRbbQiWyn1YygPoKw6gJ3cLPZk+OEs/YrbsHEvVF1hvvFJJtoOW&#10;a5xO3uF8+RoHviCCwV3s7K3jJBKC1KMM8qZ5CV0n934Eznxo62pErS4XuvZCNDYXobm1DP0DjVjx&#10;dOPsZJodYAuPd+Koeo8v91fUUM4ILBtwLtjQ3FGBuuYcmMc0WPCZsbA2CQ9vki84idDHRWz62SEX&#10;HVj3zSF8voHd0DyWfRbMrRjgmNPCPFyCTnM+lpZbsebpxMqMGZcBHx5Pr/Dr9AGPx7/xJCmI2AGf&#10;bvj6/jtfR3Hn34R/doygOoubCz8BN4hPD+vwH1vRYy9Gc1cCuqcTMBp4DevuC9gP36Nn5SXaHC/Q&#10;OfMBdm8xvKFmbBxTez7u4Pn1ELTN2Nsaw7ebADWAO3yNHlMjc2ElMID9MycCp+PwHVgJj22wTlZg&#10;fp1AstSGjr46FBM8ckvE74VwqCslCBaha6YcQzt5GAikosebwv/PgmkuB47deozv6jC8oUN9dw7S&#10;yv5BniaOUJmFgupkFFakorQ6C+U1uajSFsA63oHR2W7eJ0kdUQNtGyGyNg26jlIYuquxcziF6/td&#10;RK+CCB8G4fNsY81FuJ71obWJmrSli4PBDs4OtnASWFP5Ik+23SqHpG9qAOMmDvSEK4le9nEyCXAy&#10;EQukqYITV0UWXJyUFoz1GOAgtdjZBHtLNYabq5R/oUQ+hxeGld9hp6YQkwS+voZSmKryFKgNtmgI&#10;g9UqiEaWWCX3oORdFOuKLHmKz5+kmqnLT0dPYzXhsQJtlYXqN+OSCkiCe/raMNxaiylCrlS+kWow&#10;NspYRxM8NvaZoS5sj/chMN2P3Yk+5Xupl7KF9aWQijBSg1vgUL3npCvgKFV2BprK1VbExH368mxC&#10;ET/jdyTxueSt7CAEC4BK9LiUv1NBJQTDiswkVOemqQomAi/Fkhom8QOKU2JRk5vKCUtS4hSwXdvg&#10;kCo5YuUUix7BVJMlKX1iCWGFKsWQnJt8p5eTrK1NixZev1T8sVBDLuf/SH7IiswUBYniD5mfmKAC&#10;MQQes2I/EJLSCbAEJYKGgZDRyv8VEJeAGKlMo+X5yFKvhiJL6gKM1ZlSyo8Tb2KMCrCRpW5Vc5mQ&#10;LADZWpyjLHyyFYusQKRUnpHI5/byAnW8+pxUQnaBskZ211UqaBRAlcCa1tICAnKesupKFL9JgobY&#10;thIAYxSg5zUPEO6VhZLt0F/J/kKQHNeWqHyQEkQzR5Bc7SAQdWux1F5L6KyGk8qEVL6pYT+qJAgL&#10;DGsKclCdR4jPo4JCgJXKMeLzWFuSjwruSyG0Jb5+iXyB76x0lLOtJOG15HYsTE3id5OQFhf7HAAj&#10;log3b/D6n1dI+MBJheAoATFi9RIrmCxHS+oe8XFUvo58/57fefP3SwWSce8IjjEExoQkZKakIys1&#10;E8mcjOJlaZv70xIIjOKnGRdDOCXsS0lGgpIkjJcqNmWE3HKxpKWlooLwUM7PW4oLVLqiWl6rLj9D&#10;uVoM8DlxsG87qBjZtaVwSKokttliWxXBuwJeKn9bXVr4OrXY6hSIbMRWtyxBEyYp22YJiml53hI6&#10;/P167Ay2//GBfE4uHpQ8kEPcb+PnBEgJmpG8kHtWgiMVSbFsnozyu9zuEiKfg3j0/J4emzymAORa&#10;bzPchFgnIdLO51Ai9I2VVNTEClgh+S+L0FBarGqC5xAc89PTkU9QVNVsCPA5qYlIiXvHNotRICmR&#10;2RJ4U5SRiZLsHJTl5iMvRepxxyIjPkEF5AiQSgJzCbaRWuUCj7Y2HfrEJ7KJY4e+WRUDsJva0NVU&#10;p5SOeipKnToNXIStgHsS9m497L1UUO1mrLvtWPUMY9DWhgqOy/lliaiWtG2N2Ry305BTk4oCLfsg&#10;58IWqw6dU10YWLRhZMWOxb0FuDnXevac0LaW4nXMC5TVpHMOGcTc+jAKavLwD5W9f6jQpbAtcqpr&#10;kFRYjH8SU/AyMRWvJbo3SSJ8PyAm5jUq2KfbdA2oLKtAYUExcgv5m6J8FPH5qa4nyDZQMZbxub0J&#10;o7zmNfsw9mYdCE6a4aMC4DXUKGv1HqHzYNCCk1knzla9iOz6cbDh43x6gJUJ8oVuHu1147Db1jDP&#10;ucS/e4XQ0WcchO4RPLjF8fFXfCQIShCvQGY4+IBD/z1C/q8Etl8qj7WUb5Z81JIL8zkf5m+C3U9c&#10;hx8QDd9RCJnhC8JoRMnp4QX2fWfY8p5hb/OWEPuEvfVHbLtvsDNzjiPXBS69XyGroWG/LGs/IRQg&#10;0AavcRMM4X5vF9+PgvgVuSKsPijXv7PgCS5DYVyHjhAN7OLKt4GIdxGhuUnsjA9j0tgGqWFfnJGm&#10;gt8+8Hl+y770JiYBb+KerYnPgPicskcq1Yiv47M8lzj8z/a5is3/+f3YhAwkpOQgMTUbSWnZSM3M&#10;Q1pGLrKzC1FaXIW6Ki06dHo4evuwSuAPzo/go2cE0bUB3K0b8bBeixcnkSV418Z5wUFE937A7/iK&#10;9Z5HbJqe4KyLYr7uEgv1ESw1ROBuuMSsJorRyggGS6MExhP0aDywt69jvjeILccNjuefsGa5gb0x&#10;AEf9PhYbIwgYvuOo+wk7xjtsdBDwrFe4mHvA9eYDPh7e4FbKGj484OLTJxxHLnAUOcXZbRifHiOI&#10;fueNO9siDFIrL0+G3lgDO6HF47Xg9mYdXz4R6G5C+H4dxZfoLe4+iXYRRiA8j4UtM/qnqcV5W7Fy&#10;0oOlsBGLJ21wn7ZhcrcFrq1eHEmYvYcddDnIzhrBkfsCwekIDqajOHbe4MT5Cd5eP3aGQoi67xFd&#10;ukfYGeH+K3zxP+LX+Tc8Xdzj6egGT1tRPG1/xtMhgZId7HGLGor3B26psUSpFUlt8u+fP+KUFO+c&#10;aYRtvAhDSwVw+Msx6KlAect7FNT9BeNoMSZXOlQAj9VZi/7xSsx7DVjd6oZnrQ3rG3ocHlhw/2UJ&#10;u2cTcHhMME80o6NfA9tsKyY81E5H62Ff7IDNaUSnzUAIr0UJJ/DyhgqUNRahsbsCzkAbXEdlGPGl&#10;wrKaAdelFlNnLRg5IBQFjNi4m1WW2SpdHvJKk1BQkoyisnRoOCFoOWHWt1SiXJON3OI46DtrMeu1&#10;wjzSjOrGXEoOumz1BOBxON2daDdWwWQiWI32wmkfxdTwOIZ6LDjcWqUi4cYWB8Z11xj2V2cR9hHu&#10;Z4Zg72rBnmsEe3PDiKw7EeZguT9txWJPq/IZlMTbprJMdJZmYJIT1DTPyc5Jy6yRwJcStRQsfosC&#10;ehL57OzU8XU5JC2Qva0GVsKARPXqxKpXwvMlYFdlSQqaJJVWpqueD9Gf5VRJZWPkBCNL3l0EuJF2&#10;av7WDgRk8LN38oHvZf/vppixYjNhiTB5sU4Fwu+G22pUVXGG2jRq6Xy2i4DOgdTK85P0OQt97ap0&#10;4ADfD3NrJqiIpVLg0UBw1JdmEvJylUVSXyG5HyXoJU1FX5sIjwKWApFiiZQKLi2ELMl5J5bHMp57&#10;ISeA/MT3BMp4VGUT0AhfYo2sI7yVJr9HUfwbNBWkK58wSSM0TWCUfHzidyplE8XaOdGhQ2DGhuXB&#10;LqyPW9FWXYKS9AS0ENh0nOCeK9XEK7/IqtxMlBIcZflFW1yI1iqpw1xEeH0OkJGI6iJOTGLdFPBr&#10;LsxUQFie/IFQEot6fk+CNCSdjQC8gJ8Etmjz0nmeGWgg+DUTeAUexYIoWzlOLZWABoKzWBfbqDCJ&#10;K0MbYdGsrcaypZNt36LgUY4rkdkdFUUYpjLgaKnFoJbPIMXKftPHNrAR6CXXqJQplACRkfoyTDTK&#10;krVEYFfB1arBMpUBsa55jVq4CI+z7JOOlnoVeJP28t9Ie/NKpdl5R3lJeUV5/8/fePUvvv7rBYHw&#10;A6oJYMnv3+AtP0t695qgIcnACSWUjARO3LGSz5Gf//0X3r38BwkExgSC5HtC4tvXr/GW+96/eokY&#10;vv5AiSVgxsnS9Zu3/P4rxL59h/fcH8OtLFGlJ6UQIBN5nDgl4qQf81ask28QT+hM4bFT4wV4ZHk8&#10;jiBJxUOsjYTgcgKuuCuUc0IrSUlCbsw7lCVJKUY+O9VihaxQicXFL1LS+3RTMRmj4iGuAQ7KLJ9P&#10;j6EOq1T41ox1SiTIZoMguUnxdYkPYxO2eiQgRoetXgKlBN+I9LcRANuwSyAMDBkQHOlQEBmwG5Ts&#10;jTyL7D8Y7sDhiBEhBZDcx/cStBPgaz+VyS3CqFS6CfA72wTKDQKqVMaxsx9Y6iQ/az6VFT5TnLxb&#10;K8qoBOQRpgmNbBOJWpe2SX7/TgVDiS+rtFMx26Ykh3BJCJd0SRJ8U5guNbQJdalpCiAlWCkjnjBO&#10;eJR8kgWEcPG7lGjw5nIqPzUS/NeAYUOrsj7qa8v/W0WnW1eHOWsXFobNyio5O9CJ8KZLjZlmUzPq&#10;2Gf1bbUwsh2rqdgXVWUgr4pAW5OBIgJkUUM+ylpKlU9k5ySVcK8drtACnLt2OP02NHdVo4Ljds8I&#10;lfVtB0xs7w8pH/Di3Sv8KyYWcTkFyCitRg6hIr24mvCYjn99SMC/eL0vk+PxNuEdEpPeo0ECulpb&#10;0FZVR+H43EAg7jDAbuac0tOIMXMTZngf5/uMmOwyoItgbOTY3dNRDmNrPtrF4GOisjHRiWhoHYcb&#10;Lqw4xXfejjEq493dHRifnlGJyi22ZeiaLKjXdKKlxQqHYwMbW5fw70m+yM+4vH7CyekjLj8+4Zpy&#10;cUCoI+T5Z6LwjV9SolgZ/ojt2Ruccy7/QpD8ef+ELzffEDm7wmHwDBeRr7iMSJqgXzgOfsdh4CuB&#10;9DvOj3/i6vSXSll4c0wuCFzg024EN7vXuN79iivO/9ehJxxv8z83CZQr5Ib1G9yEvuN79Amfrp4Q&#10;Dn3B/tolzrZvcb13h0+BS1xthnC2vIHgzCx8DruqZNRWW8X+laEUyPfvY1QKnncEyA9SqvC/wPgM&#10;i1K+8FnSlfzPPnn/H6hMVa/jCJDxSdlIJEQmJGcTJrORnP4MlClpOcjJKUIZ73VjbSN69R2Y6uvB&#10;psOK4wUbLryDuPV24zdZ5MXeegQ7nkt4HYREyxVWzT/5ID/Bq3+Cu+kRztooXPUiEUzXhjGpOcKM&#10;9hxObQT2+l1Ym6YQXv6IH2cke6F7cVj1PSJAADuafcSh4xEH9l+IOEn6HkIVIXNr7DMO3b/wRRxc&#10;eeM+XrBR79ioEQLbrhuB81Wc3x9h62gFp3drcG+xk3OA7uME5lmbUnktI5EgHr5c4vtDlBqHD3uh&#10;cQRPJ3F45sFm0AHHigY9zmz0zOZiwFOC/qUS9CxkwL6XCJsvCX3z1dhnJw1M7yM0dIWV9n1e0xZc&#10;DSHM1h5hrCyIicojbLZQk7A+wdN2AbchjH37LbWma4QXb3gNVwSeG95sHwKdTlx3zuGnxY3vQx7c&#10;uLbZmU4QOYriLvod0YMoDpa2cLaxSW1nF2eRdQLgNDXBTgwvNcHp68a4twu6zlIUVnOibyzBsLMb&#10;raYimMwlcK+Y1HL4xeUggnsGjI+Wwz5WA7evC7a5NhhtGjR1lmCAr2e3rOib1GNsqQ++kxWCqBn1&#10;7XXUTglJHEiKtVmoastBt70ao44y7ASomQdM2D4dxv6tB7s3m7DO9sPQb0CFpgSm7lYMDBBEa/NR&#10;UJyMuuZiaNqKUarNQHVTOhp4rJ4hDfocDeixa9E5VAsdz7uxgzCpS4bOmIvhqQZ4fT2wWrVo1ObD&#10;LAl/J/vQQ7haJHh5p234Hgngy6kf80OdWJ2wYGPSSo28DkGCZHjZoWDrYHYIS5YObI50YZK/HSRo&#10;LXfUw0Xt1UbwGiQ0Spm0/gZOXOwzvQQDg5Sva+b9dvYry6REU49wwJVAFklZU8LBUqyQYp0TWJTy&#10;gOYmDfqb6zFhakNPQw0MNSUKlqTE32wPoa+tHtbmWgJpCbyDBoTmbTy3ARWc001QP1mZVDLR2Qyb&#10;XkuNu1vlkrRxorI2E24bywiEBEOp0cxjDRNKZMl+ktLPCdfKz0WMAo81Bcp6amkoU8DYWETIKsxQ&#10;ECnX1qKWsbPV+XQSdMsz4pWvo1gIJSJa0rzIMnJO3BtliZQle1mWL0p8p/wJmwhxEjks0iBR2TlJ&#10;BNhS+GydOHWNUrE0E04loXSasiC0VhXzOPHKylkmIClLgIRKKZ0oACkl9tI/SPqaGGWFLEmTSjaJ&#10;/L9YwuN7tcwr0Cr+nS38z0YCZH1mEuoI7xo5Z24FJMU3rSqd+zmRPp+jJFjPQmsxwZrQLyLBRbKk&#10;LUvZDYTiypQ41PJYLcU5yiIpy9kmTmyWploVYKNV1sx86MsJoHzfxOttL8pQlWocvHcCglIL3cp+&#10;38V9fVWFsEmaGu4bF/eFxkolk/Jd3st1k44wqcUC7/GSqQVjzVrUZacj+/1bZMcRCAlmsswsUdHx&#10;hI4YAuH7NwS+d28QQ2hM/PAWBRkpKCR8Z7HdRFIIJjGv/ibY/UMgJBTyWCmElxQC23sC4juBxJgY&#10;vH79Cq/+5ve4jeW+OB4//v0HJHDSTyQgJhI4YwkuktLnw9u3SJSIYsJNIiejGNlP4Pzw+o2CTdkm&#10;EH7E2imSTlDKJTgVpCarZe10nmc2z6tAIu+T4pVI1aG2siLeg1IqbeKzW4xGQrzcU0ky3s5+2c3+&#10;OUr4ntfXYZ7P3BxBUmqOS6ofT4cGa4TI9U4RgqSCyEZsEyIlJY/ITr8kIhdLpFgaxZIoATR6BZKB&#10;YQO2CZV+bgUIg2PiR/m8zK2E7w+p4InVUqyXYsXcIVDuEDR3R0wIcH+AoBmwm1QNbjcVzVnezx6C&#10;pICxgKTkv5TocwkmqsiWvp2ogqHyJHk+98lWAqAkp2QJQVJBJttXYFH5lvJexBPoBSAlIXlGQryK&#10;8hYoKOazIc+LpMUSaSxlX9ZUwdzcgP62Jhjrq1UxAFHO2tiHhzpa4BrkODJhQ3TXi3XClcNiwvri&#10;OKw9ejRyLGvk2FGtKURxVRaKq7NRVJON/OpMJOTF4nUq+0lODBIKEpBYlIzsKp5zE8d0TTrKG/Mx&#10;uWLFrHcYRRxz/nn/D168/Av//hCDV0npiMsqREpROQprG5BRUoaX7FvvCI//JL7GX7H/QkzySxSX&#10;pmOIY/PWwgymzFZYWk3obGpFZ7MOrQ2V6OY4ve4ewZHfQ7DaxEUohAWXA+28740ER21XBep7q1Fj&#10;rEYRr0VDoDaajFh2OeH3zsBOJWBgsA12Zw9s4irkXUdw/Ss2p+7hsV9ge+GLsg5Knuuz0yccHDzi&#10;6OgXgmKF3CcYkk2kXLNU0FufOsNY5wZGDX6Md+4SyrewOutHYCuA46MDnJ2f4vT8EvvBKPYPHrAX&#10;+Ild/w+Egj9xweNfX/1URqGL4DEiuwHejwAejo/wFIni6fKzKn38k+fwyP985FZyQd8dUz7+wsMt&#10;4fPuqyruci5lnLd+4WzzAZf+L7jbv8f19jkV9hXMWWywtLWjobxC1XCPI0DGfIh7rjYjgKjAMOP/&#10;r8QlZiqJT8r6P+TZ+piLhCRuk3PVd2ITeZ+TMginz3W3E/i9NH6nqKAMOt53s16PeSoyu04rQZd9&#10;0NuDh40OvFi0f8S+Ry7iCUdSH3PyCZv9j3zAv2JZ/4jZhi+YrLvHrPYBc40PmG36hPmWKLXKc2qZ&#10;fg6ch7gmHP4S3wDPZ6xPHiJAqLzcIzgFSemkfyklGPFLrc4v8C1FsbEShX/7DvuHP3BBbSFMkFz1&#10;n2Heu6xM6JFvawjfu7F2aCNojSH8aQl3387w7dcXPD5+x8PDD5VK6Iv4U1KuPj8gEPHCud6L6fUe&#10;jHna0T1RhmFPDQZdVZha58TgLoNpOAW9jgRMLVVhcdEJ70QYfvMd/O3shI1hwuMOxQd3gx8brUFs&#10;d4TwafIR371P+LHzhN/sBE83vNbbJ9xExOR9j5vDL2zMExxaJrGma8U6weOIg95HWWrfteLuxoVP&#10;n9zswHM4Dzpxc7aEaJSgFh7HQqAHOzeDWPvYDXfIjPUTG8KfJ3HxuIiD8xl4NrrhWdfBvVxDELXi&#10;6clJbUqH0EY1jtdqMT1URK1MC+tkEyyOegKcBha+drhNmPJaMbMxiqufJ5jxOdDSWwddTzX0A7Wo&#10;JvSV6zJgHKyEZ5Oa/U4XvLPUxgebsceHU9IL+CU3mXMMgwNGVNQVIDbjH3zI/AvJ+S8JjpkYntDB&#10;tWxSkdzJWf9GpTYTBnMtOga0sEzr0dJThUpdFkrqU1DZlIbCig/IyP0brfoirHot8C4R6OYsGOrS&#10;YX1mkBraGr6ebcNFcBk0cCLhvi121smuFpWWx20xEMK6EJAkwxTxMZzt1MFJOB6XZbLORk4MnZhq&#10;JzjWlWCO8CaVYLYcPYiuS3T0LI8hCbMJ2gTK+Z5ny6T4I+oJCu3VxWqZVbbqNSFDQHLebITd0MzB&#10;RqdkebATi/1GQiV/VykWQElGLtG/lQTORsyZORmxzbanrAoif4R9mOe5WwmJc9TGZVl+gVuxhhpr&#10;ZVm8EmO83gFeYxeBWKynElBjqMhBB0VAUqyRHVV5f6rqlKG1LEdBo0BkMydqSY7eznNpJAypPInp&#10;8SogRZazxSeyPEMie9+o5exa7qvnJF9PgJNIZonGNsjyXVmBsgZWp8Vzm6ygTFcgS80pPJ9qmGpL&#10;VYCOSgROIBXrpmwFIktSYgiJUnrvHXITZAmWMBTP+x3L94SOAsJGGc9BckIqP0GxGGYnQctzFYgT&#10;EZBsIgQ25acrkKyRQB+CpACkJptgSTCs57aVENkh0Ej41UrwjyzN83rEGim+jWKFbCXMCnCKNVLq&#10;Y8uytUTpS7ofTXbacyqaskLoeKz6rAR0lOXCQmi2UfGYpNIiS9LizydVbDopAkJWtrFEY4sM87Mx&#10;QqWzmUocv+sxNCiInGmjUqOt5nlmIDfmvapEkxUXj1ROxAISYi2MJUTGvH2Nt69f4s0//0bc638I&#10;G28IGwQNgloqgS2Z8CnfeyNWy3/+wuuX/+DVq5d4xe3LPyIA+VaAVKyUhNR3cmypQkO4lK0seat8&#10;kH8skQoS+ZlEdUvkZRIhIJ7QmEDQkf8SK2YcQVOWzMR5X1kiCTw5SmJVJHk1gUdKKeZIhSPe4zYB&#10;8Qqxlhehmu/bSwsgteSbqITpCfH9deyr7EMjbCu3tJGhHot8XqX6zyKVviVuN7ubsEFwlK1YHyXw&#10;RSK1RST9jyxP71ja1LK2j8+sj59vi28j98mS9M6wCbuyEkAFzW8jEPL9PscBv7UDaz0t2DC3YpPP&#10;m69fDz+VPamzreCRvxHZl/rbBMutISPWqWB6+ax6zB1wEOL0BGQNFQIpOVmRTuG29E87NBQRMEWK&#10;C6k8FajqMyUZachOECvlWySwTeN5DxLZxskSwU2ozGS75yRJnklCJAHyOVdkGiSfqrg7dDbWYbLH&#10;BEeXAUMGjnuSYuyPDLbrCJeSS7JKlaFsKGGfbWuEjxA2O2pBcHMBPs80Wqjo9FDp7yQQl1XlIJuw&#10;mJIXh7q2Kmj01YjJfIeXSf8gNjsGcSJZH1DK8V0sj016DWKS3uDFv1/grzf/4B8qgn99iMXLhCTE&#10;ZuUgraQIRVQWMqjE/fX+X3j54QVycmJh7mkgsM1g72AW7cYG5PA5KyovR2V9I8o0GhRUlCCfY1UN&#10;lS+jqV2l+3E51uGe9BF+zdC1aFDfVoam7irUd1eirpNAadCggYrfSE83dqdm8WXNhy8rm/B2DfIZ&#10;M2HO5IJv8AQe0yWVuzCsdX701fk4Vvkw03umAl6uyCTRsyeciAVS/CfDzzmqLwmBkdOfuCTYncuS&#10;8+oj9lciOAtE+P1zhA/3CY0BnISjKt9kiL8/opzx+1eE0KvIb0SvPuM+eo+Hk894OLhBVAKPNyRR&#10;uEflI/4R8pCJlvE7vI6nswB+XZzj1/UNvn/6jC/Xd7i7iJAFrnF9/EuVho7sPiK6/4h7Qu99iGyx&#10;G8XJ+jHh1oma4mq8+fdbvPnrHZIJhvEEvLdvE5Eg4Pe/QPL/BYzKwqisjITFP+CYJJKWh+S0fKSm&#10;FVCoIKQXIDk9H4npeYjn57H8TVxiFmLj0pGWkouyQj7LdVoMGfVYGe7GwbwVFyt9+Lxuwos19zF2&#10;1iLY9pxhY/4E+4vXOHA9YMfxgC3bD2pwT3xgn/gwP2HfJqlqnrBB8XP/7sgT5ts/YXuQ+4cfsDx8&#10;Ct9iBMeBKBueN3IviE9XUTx8/oKHL99xFDrF6voW/PshBE7PseI/gIfw6At9hPdgHd7DObgDo3Bu&#10;dKJ3shwrwU5EPm/h5CqA0Jkf4dMjXEa+4/4TyZ4g9/mOjR99wv1PdoabH3C4ZmGZIIRMd6CFGm51&#10;QzHqdEXoG9JiaV2Pg/AAbq79vHkRBJbOsTQYRnjyJ04dv3E6/ojTiQecjH9GZOabSlD+i/D7g/Kb&#10;HfEbRfwopNLOVfQGpxcnuKB8Pj3D9c4e9pdmMT9kgr2Xg6WjFVuLnYSwDpz4RhD2jeFgw47Auo3t&#10;YsfH6CR8wW5YnGUwTqZh1E/oCWkxulaB7slM9IxlYHiyGNPOEqy4CwmtevyOdCC6Vo+noA5Phy34&#10;sqDBx9lG/pcO2oZsPrxFsBMgnW4D+sd0aO/Wwr09gf3Lddw+HeH02wrs3nbougsJkGlo6uREuNaB&#10;dgcBaiCDD3MeZkzFWNNX4qynFXcTFpzNWtFtrEJ2yQdo+8qgd2qhH6lBgz4PhlZqzc1F6OrRQmeo&#10;Rqe1DeaxLpg4kDdwICmoLUB+TS60HdQqNVkopXRatAgeu3B7t4NwyI2LsBf359tUODz4dLiKIKHL&#10;RVBcn+zHztwQNiYtsHc0wtnVjJBrmPBogVSS6awpImTlqdQ6HZU5mOtqxDonAhcnGkeHFosWPbyc&#10;SCyExU3CppsTyqhBi3EjJyt7N3xj3ZjsaEBPAx+MckndU6D8HGWJV3IC2toaMMRJpLuhBlIxpaOm&#10;DNaWegy2atVS9nB7o1qi7m+phZ3QOs7/nOpswjghckSSlRub4B7qRHDRjl1ex+OJD5L4fJT/KSDr&#10;6mtDfX4SJ+Ec/o4gTFCWNDoCpF21zwE0Yn3sJmTqClNgJEAOElLlenUERVnSFoCUFDySx1Gsk5IX&#10;UvIlCkTWF2agpbwQtfkZCiI1+VmokuhnDu4CkLKkXUtw04jljhBYQQD8D3hp+Puq1FiUJrwl0KUp&#10;QJNobwMhTSy0qkwhj1mVw0lQfBezU3isVAWnuQlifXyLIsKlQGTCayodb/9Rke4CHZJGSJabG/j/&#10;DQTSNh6/hcdsIrTW8zdaSRBOiBSY1RAaJaJZIqhleVGWvOvk2iiG0hxOJBVwcPLpr69QS9nyG5Em&#10;XrNcR0tRjgqwMVQUKUuk5H0Un0oJqBErpFStET/JOgJredJ7VBKE6/n/YkWzEH5GmqrRQ+VCrJES&#10;wT2oKcGwgCa34iM5wD5op7Iy2VCKGd6bacL/WEMVJzNJKF6IqnSCOyfhnLjnXJACZGKhklQ8UiEm&#10;jhAZ++ofpBAccyQ4g/AoECn+iCmUOLFgEvASCX3xYvUhDL56+RJ///UX5d/45++/CJj/EB7FsvkW&#10;kjhcfCTjxVrx5h3ljQJIWdaO41YAUZa6k3hMVWGFxxWLYyrPL0GsmG9eI4n/KRa0TFn25n+m87uZ&#10;FFVVJ+YdISoVDZJQnO0oke7FUkKTykG7RGhnpbDfECQJ7iM6Dab1jeiVQDQqDBYCuKRPWmD/X+Tz&#10;4RZfZZPkbKTS3U0lkgApW4HELT7DIr7eFhUA4+Uztc7nf43KpofPr1d+x/HJb27nd9rgITB5qbh5&#10;e6kEG3WYZJ8QlxYRsSxPKOtyHZZNOnglewKPuy5QautAYKwTe4TInVEj/CPPGR+8/QKSHZgktBmr&#10;StBEhaOWikdlWpKqMCRAKTlRW0olPymhWiyRifEoSk7k85COyjzxg5SgmjRVUlLaWaK3pVa5iOSN&#10;zOV3xdWjjMpGZW4W8pPjUSOBXpUlBEkNRjhRjxjb4BroUanGJNK+ncpQN5Xa9ppyJT1sY0dnGxZH&#10;zJiydGLG1oNFhxUzwz0Yt3Whm9erY5/s5bVaeX0NrVVIJjQmE/qS8mLwOunfSMz+gGKOLRpCfn1T&#10;BeqoRGn5uqQiHwkcE17GvMa/3r3CX3HsP4TpDD6LJdoy1LfXwmDWYdpjxehcj0pwnpL7Aa8T/sKb&#10;+DdIzclBXRPnmrZu1GhbUKmpR7nAZ0EWhc+y0cL5YoXfsUBTr0O1phzVTfkqWNM4WYWumRroeopQ&#10;rklBB8FX2mHNOsp77obP6IejagN9+Xvoygmiq9APQ64HpsI1dJVsoDXPBX3hIuzNYTLJb+xOkxG2&#10;nnAnAEiJnEggL+Hy5jfOP35TgTlSke+MIBgOnOP69BqRQ4muPsN54Ksqv3zH38hSt2ST+XL9hFvK&#10;9fUDbi4f8CjxEPzs8YL7T+4RPdjDzZ4LD3tWPAY68Ougg5DZxfltGFfHi7giUF4TVO/Cl7gJRRHe&#10;/YjQ7iX/+wpne58QCd7jIviVYEkOCTyLVP+bsLpQlFOBd//E81mnYpCQhbiYVMTFEyApcQkESO6L&#10;TyQwJonIErWAY66SpJQ8wiPBMTX/WQiQKakFSE8vQnpGMTKyS5CZW4qMvDKkU9Jyy3gfS5GWWYys&#10;rBJljdRW1aKnteW/1siI24qH5T68OL+IEoZuCHwRrC4eYd1FwFr+SgpmQ+0Q0PYIkdPXWBkJI+C6&#10;w/HKIw6WvyO49Ijgwk9c8HsHC885maInvxA8OIJn0wW3zwHPlh3BkyXesD2Cwxk+XV/i+uoewWAE&#10;i+4dTM55CIprmNwchmWW2mJkDBNrBrT1laJvsh6eXRu2g14Ej45wRmqXjPAX59QgPv5iR5Bckw+4&#10;vb/Gp5trPDwQLD8TLD8/InxyBotlANW1FWhlJ7SNtsLtMWNj3YnA2hF2PGFsuLzwuhaw7t7E7IQb&#10;dptDaUj2YTuc0zPYXCe0Hl0hcvaN5yy1tJ9wEfmBu9tfuON/XN9EcfnpghAbhf9gBxPuIdjmOzC+&#10;aYDD14whdy2hthZL803YntXjctmKG68dJ8vDCPun4NsZU4lb2yfT0bWcDttGMUbXS2BbzMbAZAbs&#10;YwWYGy/G0ycTHnZ1eFjS497BwbUpD87iJIR1tXhyTXHQM6FdV4FGQpq2LgM9PXzoFnswNcvBxWXD&#10;8taEqsgz5+tC8HYcKyELpta6ML7cjy6HHi32SlQaUtDQkg5rVzlcklONg+0OQWelhwP7pBF2qxYl&#10;5bFIyf4XUnL+QktHMZrbRErRY9Ohw9KIVsJkI8G9prUahfXFSC1NR3wBO3zuO5TpctE+WIcmY7HK&#10;GzkyrsOSp4ttPAjv/ADW50cRoBYdXHPCM27BJCeEBUKXj9B4s+PGJ98cThZHVELvAQ52Q5y0LfWc&#10;1Fuq0N9cjmEDNVZjPVyDenhGTZilVj0/0AEnJ5d5q4HafStcFoPyYRRLoJTykwAWAbCGwnQ0EMwq&#10;CScSPGPv0CmIFF88EyFDklJLlLYsc8uStixn9zRWEVBrecx2DLXyPhvqMc1JbooyRoAckmV2ik0m&#10;TMJk2DuF6JZLJURvq8rn/yShi6DYS4g1aYpVjkMzz6ebUCKBLGKJlKCaPlluJ0jKVvwkO/lafB8N&#10;hBqJzm7kuYu/YnMxwTBdUtjEoZrXISl0JNei+EDKUpjkgixI+qAsh5Ivsjg5Ri3fi0+kJNcWaS3J&#10;RSMBTAJUxKon0FaTHk9w5eCRR9hMS1CQXZuboWoli1Rxci3nd0pTY9RxZXlboo4lfVBm/HtOlvGE&#10;p/fIEQtl7FuUJsagkTDbSuhr4bY5m9BGmNXL0jz/T6SZ5yAwpyWUtBFsBQZ1sgRNMDRVsC1qy2Cu&#10;ZTsR8Lp5ngKR4hcpKY9kOVsgUl+ar0BSxFRdqq6vjvBay2OKL6RKMl5dxvasUFHbsl9DESumpKmR&#10;lFCSi1PqakvOwy6xRlLMhPcBtv0Q78MY75PkhVR1sqmsTvKejbNvjjRUwkp4lWTkxYmxKCQ4FMgS&#10;JuFB0h7JUqjUyU59/wYpnKCT377E+3+9QAr35aUmI/H9O04U4uf4Bi//+huv/n5JYPyH4PiP2r76&#10;5yVev3yFNwRKkQ8KGAmc72IIkLEqebgE0HwQKyQBMpFgmEwglGVVidgW61iywCLhRvIeZvD8Ugi7&#10;EpGdSqgUgMyKS+B5Eng+xCCLEFmZIWUm81SwkyRKr2I/amLbCuAbK4rVtTayP2izUtW9MlUWqTYY&#10;0FZCX5RFsJaa5LWqlr24C8zz2XDzOREr4RbHmS3ZKpHXbYRHwh6fpRVC4VpnMxb4m9lmjZIJPns2&#10;SbLPPjDeWI0BHttUXoB2/o+xNBcW3rthgryNANtfXYQhTanyZx0h/AxTRvjMTbXWwMPjy1L4rl3y&#10;zRrgt5uwSbBc4xixTgVx1tSilBCJ6K8gHJcTIMUqqSNASuR2I6GvnPulHGWxQCTvcYmU9yQc5hES&#10;xZIrgC7+pemJ4qaQiEwCp6T7yeFrSRhflS9pfvLRQKWmlserzGM/F0isr1YBNb7pUUz3GlWkdjO/&#10;08R+KymitHwmuhtrVHDbWKceK2NWTJmNsLQ3wcLxS8P70kRlx0kFuo59tagoFQVFKcgpTECu+LVX&#10;ZyK3PAXZRQkEOP5/Uyka2Id1Oj5bhEPbcDt6OYZ2DXAu7mlDKcGyge3RPWGFmWNyB8c9gc/XCf/g&#10;Xwkv8e/kd/h3EpUctsfb1HSkEkI0jT1obrWhqqoZhYVlqKisQFFpEUqqqtCo7yZUdiOrqBFV2mZC&#10;qI5zvhadjjoMrzdjYrcVttVm9LtaMOwykSecaGtuRk2RFv26RZir/WhK3YQuzY/W/FXo8mbRUexF&#10;T0UAxqJN6HO9hEofzOV7VPaCVAgP4TFfwz/9QOgOYaDLhfFhD3a2zhDYO8Ne8AxHh1c4Dd7gyHdN&#10;vrnG3twNdqfu4LFeYHngkvxzDd/sZ4TJRDeXBMs7QuMNWeDqK+6vHhElYF5x/ycywn04gnv/Am7I&#10;HJ+8Bs5fJoLhMD6euHB+5iPIBnEdOqSEEI2ckmso5x9xSca5OvtM2H1EJPRLpSQ68n2DdyaMU/93&#10;Qu03GJrMfH7TkfAmGakExwSByT8Sn/i/IfIPSP6Byf+ILF0rEbBMzkNqaiHS0oqQkUmIJDRm5Jcj&#10;s6ASmYXVyBIpqEIu35cUVaGuUgOjTofxbgPWx3oRImNEF7rwYiOwjdPLKD5GHrHrv4d34RM8zihh&#10;8hYHG59xtH2FEzb08V4QW6sEL7cbh3sh3F59w+3lDxyRoKcdiwSvWcwvOzEwYcK0twf+81EsB3ow&#10;NN2McMSDi8tDnB6d4OFWTMy/4PNGsBMIw+kbRFNfIazuBnhOu2BdqMJquAdn95uIfo0g/PEYR7wp&#10;4dADzk8FHh8JctQCPpH6Cb/fbh7w5fIRP6gdiK/DgZfaRoCvg0/4GPqG7XUfAtt+7LHDBLfuceB7&#10;gt97w/3P5QXD10G49yZVHqx+VyOGPc2Y3uZAcm5D+MGN6NMeLn8EEbrcwt7JFs4vP+L60w0uLy9x&#10;Ej2G99wD/7c12NhZ6ruz0TqeBYMrA63zCbD6cjDqzsfkaAGC43WITutxNKZHaKEXgV07plbNcB+N&#10;Y+lsCrO7w3B4jFgJtOPr9zE8Pa3g6dsCni4G8BQy43GiBZedtbjr1CLcWA4PB5JZDmYD9Rp0aKvR&#10;RsjoMdVi0KpD/2AzRhxdsE+b0TdMLT1gx2F0Gv5TG7ZOhrEdnsCUZxDtfS2o0ZejXMeHuz4fWmqr&#10;41MWhAIeKhITcHIAEUvbCQE5uGDB+c4EVvlgpGW/xMuEF6g3larksVpTEeqNJdB2VqCYkJujIZTp&#10;S6ExVXBbgJxqAk5zGvTWEnTbK9AzzMHKVoKJ6SaseWzUBAPwL0/BYemAkZDWQaia6dMTyBpV8MkY&#10;z2GAoCw+gZKXcW+8R+VknDQ2YJWD//nmJJZGO2AmwLqGOnC970bAPcLBtwAd9aWqRrX4JC4SJF28&#10;pm4OsE0FqQQ5DrRdLaqaTQcnGz0nnZ6mGsKhCQ5Tq4oklprNWsJFe3UJqrOTFXx18fw6aovRVJKF&#10;AZ6PSUPgkAhmUxPOvNP4Hvbh48Y8vPZerI6ZCbhNaCf8eUe7CZrNGOd5D7ZUK4gc72hEX1PlMxhK&#10;yp7SLBVQM8R9Zm7HeHw7QdVYmQ89QcbC/RKVLZHYyopankf4LFXL2eLfKNZC8XnsqC1XNbGfLRel&#10;PFdOfgQkEYFBScbdTEiyNtWyXauUxVGklfsk4tlYVYxGlV8xFjWEOomalvyNsmxdlBzHLaGSYCZL&#10;4pLwu5bHkzQ/ksJGJsQyAmZxRjIqCReVnPgk6XdLcbZattblJEOfl45mHrOD/9UiwTL8D/msjefe&#10;RiBo5fc7yp7rL3cRSiRljCT47uT19vP+DfKazWwHU2Wh8pOUdD8CkgKOct5ivbTrGwnZ+QRsSQ2U&#10;QpgkaBJyJOWPvoxtUZKvYEi+r/wwCbYGAkkn/08AdUxXraxZYoEU6+MzPBZjvJ6faQpVyp+J+kI4&#10;6grg4rOzqK/DWCMBpp4KgAT1EILLCZKlEnhBiCxKIGDHC5i9Rcqbl0h4+RdB8jXBIgaJb18h7tVL&#10;ZblKjo1T0dSvKZLT8dU/r/CSrwUo5f1bAqJawubrD6/fERifQVJyPibGxCHxQyySJNcbX6cTCgUk&#10;EwiU4peXQihMjYlRtbqLMtIJ+c8+fOn8TwWQApfcSk7KfIngfv+B5/sexQQgTQ7vU342JUv5mw4Q&#10;ZCwcezSZySijglAnVkm2qVlDpYjX30OgM7DNBfpHCH9Sd9zb3YY1KncrVOzWJN0OX28QHNd7Kdy3&#10;TiVvhUqeWCznJFipRYNpHZ8BPnMChFNUnpcJHe52Km06DcYps7zP6z0SQCN5I80IDHYiYDUhaOuE&#10;v4+ASNnue7ZcrvP5XycEbcvSt70LgbEu7MjW0U2YfM5BuzXcCTcVWRv/V6L8SxM+UGKU1bWOfbme&#10;fVtH5aOtpIB9JgNlyVSeCIvFKeLqkY6CtGTe04RnKy+VgyQqDhI5n5OagsKMNJW8XOqTF6anIJ8Q&#10;mk9Fr4DPk8CkWCObq0qpgDYrMWlrCJQa9Orq0chnWCo4SS5bS3O9Gp9mCI+7c2PwOUfhsnVjn+Oo&#10;f9GBpUkrQbIYWo5Leo6L9doiZOXFIL8kCWWaLOSUJqgo7uKyJJiM1bAPt6K7qxYdhgpYbc2cOzrR&#10;7zChd7wbHWyPCv5nDseEKv5vDp+df735G2/ZLq943f8QjP/N/v0yLQ1/p2ThXU4ZSpst0PXOoLbN&#10;jFJNA8prKpDBsSE3NxtVZRrkpVWiMEcDXbOe55SLlJx3qGhIh3GwBrquUtS2cjw0U2lYGYTV0YMu&#10;wvTwgB1DJicMlQ605C2gPm2G4+AYuhpXsTr8nVDzhLW+R0zqPsJWHYK5OICuAj9MeT70le9jsjmC&#10;SX2Iiv86AXwba7OnsI8so7PThinHEo53ojj1PeCT/wnfCItnPF7A/gRX5xUV+w2Ym7yY7T9RgTKS&#10;rPySHPP1/gZfHm5w/UCI/PyE65tni+UvfvZ0FMHV6gIOl4ex4jZjadWKrb1pnJ6v4/PVHr93iNto&#10;EOeRXYSPd3FydIjL8yjuoz/INU/4TpEUQhI5Ht55wFngAd/5etmxgbKsCiS8FotkNpISCYeUBAFI&#10;yjNMEiwp/0+ApCT9kQT5LUFTvU/NQ0pGIVKzi5GeR5jMr6TiUY28wioUFVagorgCjdU16G3RYb6/&#10;EztUKEKzPXhxcH6GrYMD+PYOsUMiP4s8IBy+h2/zVOVaPDv5hPv77/j+k2R8fYlV/xpmPbPwbC/D&#10;H97E2e0Oog8hhD7uI3JDwHq4wJJvCmZ7E0wDVTANVsLiaMLCuh0bex6cfjrGZpBaA+Fm0mvGYsgK&#10;nZTQM8ShdSgT1sVKuAMm7J7MYTu4gvB5GOHTE9zcXeLh8QafbiP4eBVRxdVVzW42qpipdzy3cNlD&#10;8DjC8LuiOPLeIrL9GfdHj3i84M2+eMRt5CtvulgUH7DJ61vbCsK5PMnz6MUkNZ+57XbCqw9fnu4Q&#10;vojgLHqDk6soIvdXuPx2gKMbAunZLvwnfmweL2JpfxgzWx1YCRFq9iywzjdCb8tEuz0OFncs7BvJ&#10;mPUXw7PTgJX1dgT3CKZ7I9haMuNsaxJfon64Nwiwrl60WzQwEaymlwpxFKrCl2Mdzp1VCHYV4fto&#10;A54cOtx01WOzvhZTpeVwNzbgbMxGwJuCb9EO+5ARBlOd0jJLGqjhGjiAW+tgHm1CV18tJqfbsLNj&#10;g9lSA7O1Fk53O6aXjahuzEZc2r/R1F5GUF6GLziNZZ/k63TBvTYEt3dAiWd1AIfhOfi2h9HVXYPW&#10;tmIYuqmddJSgtCWP16xDh70VbYM6NHTWoa69BqXaQuRVZCC3LAWZRTFIL3iDutZs9I3VoFtAcqiG&#10;x5vC1qaLyogX0aNNHK1Pw2U1ELIksrqE8JQDm1jmGjiJcEL3WjuoHRrh5YC5MWpWIGRrqYObADot&#10;FWla6+Gb6Mfl1iKmBBglCIKgOCvLXoNSltCIMU5moy1sRwKckRNTFaGmhdBQSdAoJDQZ6itg5OQo&#10;FgBlBSBUNBJS6gqfSwhWZycqgLPp6xVQGmWZs70Bt3tePEVDuPJ7MEoI7aivhNNswEffAvbnR9X3&#10;JBp8WuWTbFQQKdBoqMhV6XSk9Fo3P++SZVT+pwQniEjKlG5OyEaxjqml5ULlj9lSJom1xSKZgVpe&#10;Q3VWAs8thSCZjnrCUQMVDYkul1yXpcmxqq0GORkMEJQlGEWSs0sEtkSES45IDa9Nor6lkkwDpSTl&#10;DyzyGOKDJcvjApGFiZxUU+MUVIsFtzDxHbLev0I24SiXE6f4AuZxmx/3QSUHl/KD9Tniv5hIYEzl&#10;BJCCdoJbG0XK5DVIEA3/QwBSoNFAmBZfRBMh3VpdQOBMRht/21eZi/k2DfYHO5TFSkBSksuPtDZg&#10;uE2rAmf0bC8j26qbICd+owKHVQTdRolm53clKEfaWVkwCaSGMsJAcTrhJ5PQU4jRpnKCY6VKLj5S&#10;X4Jxbh3sh466ItgJjuOSJoqvJwmSsnVqyzBPxcclVjYC/5QoPVTyZNm7j/eqjaCtJSTUECQrxWJF&#10;iMyJfa8CjxIIknFvXqnlbfFDTGGb/WfZWZaj3/z9NyHxLV7/8wyQb/n6HaHxFeHxJcHyDd/HERhF&#10;pAqNWCUlF6QsayfFxiOJEJnE16lxCUiLk0CPGJUHMp2vJVo4Nea5Ko0kMBfJTpLa0CnPS7Dx/A63&#10;6bExyIj5gEJCZE1OJgFSAph43wpz2U+l/amUZIr7QSpfS4ok9tFSwn5FEcxUXkappEy1Naj0ORN8&#10;TtepyIks8Xn0D3dhg8/6pkh/O1bNrVjubIKrox6zBrYnxW16rnEtuRw9VMB8/K2Pz//2AEFxqJug&#10;2I3QcK8CyF2BxiHOHSP8TGRYIrTl865nsffgwGFBcLIfe9MD2HPaEJoexf6YlbDA3492YXuUx6ZC&#10;6u4lxFFxlSpR4uLRlJsBfXE+oViukc8ggc7Ea2wtLlAQKemOytIIhYRFieRWFW4okng8lZCVGPOe&#10;94L3nbBVQIisKMhFDX+bn5akUj01VhajnnCmpegIa4a6Kk7WWpVGq51Q3sTnr5ngLqnIpCyrtVkD&#10;e0cz+vVNGOs2wMLtZB/P3eXAGMecHoHwiR40N5YiPf01EpL+jbIq/m9dJlLzXuNd0gu8p1iGm7Dk&#10;tcA+3q5S59U1FKGkIhOZBcnI49jbxvG2oUePDI6DSTzf4gYtciqr8DY5FX9R8fg3QfJFwhv8lUyg&#10;TEvAG0JyUmEZSrTtCiDLG9pQWleHSiqqhRznkjMTEEtlKiE+DXkFkgquGDVtRdB0ZKFMl4AibQpq&#10;29mHbHXom9ah19GA0RkqHWvD8FMxdzsmMaif5HhIOKzag0HjxqQliNDac1Lxi8APRHcJfxN3VFz2&#10;YSkNw1H1iPHKH5is/oaFpgfM6K7gJFC6u26wNvwF410bsHfbsTa1jNP1S5yu/EJo5gmhqSd4zb/g&#10;bP+IEd0+hpuCsNaF0FcdhL3xBIvdl/i48RvnwQeC4HecXhH0JN/kd4IkOePs8BQ+7wJm5s3osdfB&#10;MqvF6vEAzm5W8PHMj7OgHx/3tnBCpjrd2cB5YAth/xYO/X5Ezs7w8O0HIlf3uOAxP17w2KcPuL98&#10;wk9C6qk3ynnNhfLsGioseRxDUjlmJCMxgfc3LU8Fybx6H4/Y5HQlEjAjEp+YSXDM4vcImMp/Uvbz&#10;c34/ITGDQJmNlJRcpKUXICOziOBfhOz8YmTnFiAvNx/VZWXQN3C8NRqxOmLFiWsYL84iv7HmOyEg&#10;PuDk4yUGhmywDFiwvr6JSOQTPp7L8nMU/sBHBI8v4T8MYcI1BbtrCL6wG871fkytDmLB58bhZQTB&#10;SATevQ0s+CcIR23oGKlA53iVKto+vGzAwd0a9q7XsHm2CM/RBKb8JoxttqJvvh42tw7rYQfCN1s4&#10;umTH+HiEu283eCTUBUJu2MaNmFt28GZ9xGnkG3y+CDzLW5iZXoRjeAYelw/X4S94vP6t/BMuDyO4&#10;Ob3A7cePuDgN4fNdFE9PP/D4k0D59Ss+fopibJaajM2AhvYS1LcVYmLJQmikBnFLDeDxCZ/YIQJn&#10;BNPwIcFxD+5dL1ZD6zzPVYx5u9EzWw77JqHMb8TMbicmd3QwuwvRPhkP41QK3EED7p6CuP58hTN2&#10;jL3ACoYHmzE73YTHH27cPPpw9nkJm2ETlvfr4fKVYdNfy+sw4zZgRdTdhcgUAdBcCnt9Iqw1Kdi1&#10;tuPStUhwsqBTXwldSz7KqhOp8SWjUJOE0qZ0FNZyq0lFt4WAtcCBdHuc7eLD4+UmoqFFtouXsoyr&#10;kJPazjh2NiyYJmgauytR3SBR15zQzdRg2Sb11AoNXVQIOqkQ9NRgabod88M6/ncJ9B3F6Oirgr63&#10;ClqCa7/TQE2SmmZ1Fiqby1ROyqzSVMRlvkFWcQJM/Q0YnzfCRih2r5ix7h3Hx8NN3PKh2pwdxiwn&#10;iSO3HeEFGwZlebC5iqCRBlNlnip3ONfdgk0O+BLgEqYCsD9jg89uhneoCxNGnYLCWbOeD9kUtc1W&#10;zPW1/8kz2aq+u06tuq+xQvkeytKwJBA3cJBup1ZvqKtEAydATWEO2vna2FiL1mp+zteylCRJtcUS&#10;2d1AMDVxkmmtU1HaBg6EVsJr2OskQC5jhecz22/CvlTO4WQ3ZzUpsF3k5Ce/kSXsVsKLidAiFWrE&#10;wirL9D0agmNVPnp5PDNFYLJfkpoTliT1jpHv2yueE41LEI34QApAilVSXouFUQFkAfcVSOm2TEjV&#10;F7FeSG5EqSEtSb1NhKwxQlc326qe4Ngu0euc5MXvUVIdybJ+XvxbTopS4i5BBdFIYI6K7k5+XrqW&#10;CjiSnF0iwSUvpaTvqc6Wc8lHU3ERzyUbhQkxarlYT1hryk8hKCYpiGzlayNhUayQ+uJctQT9vFxd&#10;gF4CnpQhtPJ6pe50U0YMOgpTMcS2sdUSqMupNLD97GwzU2m2WsLWCXyKBVGsXwT3QV0t6mU/20ai&#10;wDsJ4RZthZKBxiq2ZxknoSJYqQCMEvpGmioVPCohADp4L6YIkrMt1ZjiPqm6MqktxjRhckZ8IP/I&#10;LJUbV1MV3M2EnbY6LLQSdgiT083VsMt/sZ17ygrQnMX7Q9CoEUsVYUyATCKeE94SIN+++QOSb5XV&#10;KvbNc/CNBLq8/Ne/8PalWCT/UXkh3wlEvnmvqs0ISL5++Zwv8j3BUephSxofgU7xiYx/95wjMjct&#10;HcmExdhXr5U/ZG4yFSVJPUMpkOTZBIEMQmWmgCUlje8lilgsaRIEItHGOQI+3JanJUOTlY6GnAw0&#10;izWSfaqLcCHBTt3VVID1jRhg+7ewD3YQeiYIOk5CkI3APs7XC8Zm5be4xmdyZ6QLnh7xZ2xTkdHr&#10;lJXeViwRIgUcPV1NWBOfSFl27jdgn8/tLhUen0WEz5O1kyDZhcBgDwI2CiFSQDDgMKv0VGJllECb&#10;I6l2M/ZHCJDh6UEczw4hSID0TwhQ2rBn78c+f7cvtbjtJgTGqKT2tah8s0157EdUBASO9bxeHft5&#10;O/usKHdibTWUF6Oa4CTL/VJPXBLsFwlMpqUije0mOTwl92Z2SjLy+b0CigTWiBVSLJLFWWmoKshB&#10;hfiZittGLZ/31kZ06+oJjxVKedOIVb6uHJ1aSTlEiOVzK2OQgZDeRpAf7WjF5uQwFgnU67ye4/VZ&#10;zBKozR0NqCMI1lbnoKSEUFgQh+Jy3kMdn7PRZmyGprC0OYIWQzVh4i+8fPsCiSmvCBWvVNDM22T2&#10;mYIUJHGsyaKSW0zls4Jgm1qUh39TYXzD63qVnIiXKQl4ncot+/jLZIIMoaOoVoeKxmeALOez0Mw5&#10;wdDH8dRUjrpGgjfHhCqOwZJTuMFIZW44jwzAcW5KcllS+bLlo3umFObZEgwtVKLDUoA2fs820si5&#10;vgcDxkmMde1gcSgCZ98xJnqClD2OtUdYHf6Ehc4oFdAAbJVhDJeHMa+NwNd+g42OC6wYzuFuj2JW&#10;f8Y+dA2P2Ycl6ww2xlzYcmxyjgjCN/QFwfEnHE48wdN9QyANoL/Gh6GaEBXKczg0Z6royrAuiP62&#10;FUyMuLHgcZInOgjmtZibbcbhTj/cAsBLXXC6O2Cfb8estx++nXkc7fpwEQwisu9DaHMJO0vz8EyN&#10;w9rZifpqDYoJ4sVFVei3zWB96xw3hFJx2bu/pnykHD0hGnjEZ/H1PPiFk52vcNo3UJhfi9evkwnq&#10;YonMVttYwqJ6L0vefyQhPlttn6O8CaAq/Y+k/RHIzEZico7yo0zJIEzmFCEzuwBZWbkoyiuApoxz&#10;VQsVPpuV87QdLybH9gljUeztR7C26cPpxyBP+AzB0BZC4RAOpKrIxSPuvjzhPPoD67tBeEjOKwES&#10;9qYNHYP16J81EBp5A0724XAvot3SiVZzM7WLYrSPlFOTyUJFWyK6ZjVwh22Y3bdhbt+Oab9UR3Fi&#10;2mfBmKeTYDaF0M0mVnbZoNtufCJAXj8IRBIYD72YWBgixR9TqEWs+7DBcwmfn+Fj5AyhUAi+TT/J&#10;f5tAtI/IUQS/vvxUdSvvLq8wNGjB6IgNwYN9HIbDOL+8RvTzDfxHHozwxjvc7RicaUCbmRr0eAtm&#10;V1cIdH64dlxYPpyH99iL6W0HbB4TJne7MO7vhHGyFpVt8ShvjUP7cAVcITNWo1Y4Q3oMbNage7EM&#10;tvUGDHoa0GEvgmm8AF0T2Wg0vUdV02tqha8x523iORgRvGjH/mUHtkNd2A3ZeB9m4N+24jw0jOip&#10;DU+PU/j91Y6ArwWLMzo4OEi067UqBVCHrRh1hnRUtaWgpp0TMoFd11UMk6UGFmsDvMscPHecsHFw&#10;HmjXwmluh6OLx+E20N8Bn7EJh5Z2hG0cQPsMiBLmHtfmcTBm+f9R9aZvaWXL+3fO6U5nHpznAUUQ&#10;mVEZZBAQREQRRRRFFEURRVEcotGYmJjEdNLp7nTndB//2vu5a9vn+7ueF+vasNlsNmuo+tRaq6ow&#10;T8WwQGBKSaiagB02XRs6m5/QwtVgPunFsKub1kkVnI4OhEZpHWeGMRyzw+Lpo2WpYelFp6kDLdom&#10;1HdWobu3mdCrR3CEMJn0I83/cZifx4ejAg6WE0jzdzKExTXCYtJlgqHuIWytsjeP4EAAmya0SQDv&#10;4nQYOUJZnoA26bIiMmgkKHqwGh1WYjSWZsOY431k2XmFSkscasSpRZaDZek4OtCnpAbMjg7DT6vf&#10;SnCU8CWSv9be24Pmpw9p5TURII2K56RBlvKoROwsQ30EHGsf/ARQiRspIJml9Z8eGUJ5IY6r8hou&#10;d3IU6iNKkQwvsjVAHHH+t/wtAbzdOpmFbOez0EAYMikB0idk1pVFlrMloLpAZdhKCBqQAOMEWr4X&#10;j2wXIdTL/yF7Ou09hC3C34D6Nqe0gKPsnTKKZ7NkqxGgpILSN0s+7aeKt7OntxMSVDlk61VAVHJl&#10;6xqfE/7kexI4/LkSSFziP0qwcsl+I97eFgKmzHZKLE1xqJHf7SdEyO9I6sMeKtFu2R9GUDI218Op&#10;hNohKHbWwaGqI1xQIfa0IUjl6BWQJLT7elVU0jRUeC8XlfYQoXi4h3Xf3YhIX4dSBCITLDGCt+w9&#10;lEwoEppnim0YIHj6qFwlaLk4BLn4POLBPdhRr3iBj5o1mKAikxzYkpVE8iQHJDQS7+9mCek7kCCU&#10;pgmUadZ52tGHecJkmmWBbZHhMcfzq2wfgceUpRsZWw/yvD7vNGGD8FggROY9LF4bVlnEc3uWvzlF&#10;Re8jcA02UXlLmBgJF0PFK2AmcSGf37uLJz/9iGf376HqId8/eHC7/Ezge8JzEn5HQPKhHJVl7AeE&#10;SIHH+8rspOydFHB88uAWHhUHm6cEVALkc56TvZCSFlGgsFWyrfB1LWGzjpDZ/PwZWp49VRx/2gUa&#10;a2qUZW4pLVUClE/42TN0Ko4j1dCKYwn/h8TBdHXJrHE7YaqL9deFMQKzbC8IEa4mWN8pwnqS0DNO&#10;gE/ZjYgT3CfZ11Zp0El+cpmJ3CPkleOUP1Imbmcjd6NuQqIHBzSUj2LDOJG90WEq4oCLQOnBHnXL&#10;Lks+4MG8y8727EdswEIDwcyxbVJkgQTGXx3lfSgndgmdxxyDp5QXJ4kQTlJjOJcZyJVpnEgO7mwS&#10;Z4t8vxDDyXxYcbI5mPYRbinzXAb+z0bF6cvHcR8isPk17DeEZDvHgMCkubkBfYRrvcAh21RmmFtY&#10;Zw2s13rZ/8p6lNSIdVKXHBtdTQ2E93p0sh9IMVPe9HCcdIjzGceava8HTmX1QwMfgdzN/hMcMGJ6&#10;2AEn61qc5iLs8xKzVpzZJIbqHCHyZCmJYiKCpbAPk5TZfsq3cd8A0jEfBml8GXpbMDREmZL0YSEX&#10;gTtgRnXTA/z7wR00q2phY/92sA+b2Ebt/M/1bdVo5tho1raglkZcY28rmjlOLL5+ONl2NTQ+7/xw&#10;B/96+hh32N/us08/bSaQNPP6ji506AhCFhvaWF+9/d0YCvWyqOAYpuzydWCAIGt3Uk95KX98arhC&#10;lEeJHgRnjRgmM3hnKA9SHPtraqxdOJA7cSJZ7Md0vh+ekI7PSTB10vjIl1AulHB2tIuzg2MU5l4i&#10;5Sc4Ogh+tl+UWccVxyUKro+oBP7C0cgNSv4bbI38gkrsmn3sAi+TJ7jMHuAiV6ZhsY3tRBkHCx9x&#10;VbzB67UbvMnd4IxAWQr9joX+d5jSvUSy7xxpy2vMDp5iOUToXN9DpZLG+qYT6+tmHJWceFMO4dNx&#10;GvtrE0hO+ZCaD6JyvIS3l1u4elnA26M8XkmSE+qLow2C/9QEgs4hGDUGtDZ0oep5C+49kHA7HWho&#10;NRC6hxEKLSGbJpewpCc2UVn/oGzd+yLOQSd/YcgRw5PHhMbnsrTdSTBsYWlWyrPnzXjOUiXl2e3r&#10;5zU8X/P/4kpWESIV0JRlcQn/00iQbO3i73eiqbkdHW2d0HVT3g7YsRKjEbaUwJ3lTBm57C6Wlzex&#10;sJhB5aiML79/wtWnS7whnH399h2fvn7HNUt2fQt2txuRJAec7GO7KOL6O48EwekslfliQPHWimdH&#10;MCEwEe9H/7BaSbgeyTgwux1ApjKG7GGMQDaOBULo6kEWa5Vl5A8WUTzLYP/tCg6u8th/s4Gd8yKu&#10;fv+Iy6/XuPzyM96JE81fn/Hhz3fI7S/AE3ZgKh1FsVzA8csXODo+VQKEXl1+wefr7/j26w1u/rrB&#10;f1mGfSOwWR0obb/A9fXfyt6Fy6vPuPx4hP2Xs5jPOwm/tH5SWqy/HEHpTQblqwLyL7OILPth8veg&#10;z9sKz1wvEvu0ho6dmDt003pywBE2IJr1Y+U0iSBB1MnBECmaEd/vh39FD8NIHTSeB7BGnsExWY3x&#10;DVqPBQdBshbDkTZMzWmwsGZF+SSGz79fKtD84dsxYhk7HKFmhNPdWD5yYPXEgVieFnG8BTYORG1/&#10;A5wRWsTLJjjHaAkPEyAJwbGsHf4JA3wRPaYX3QhH+Rx+I9ZyYdzcXBKsL/DXtxMOuiXYKCQsFBaD&#10;GioFmYnqUcHaKvH7uhHvH0QxFMHJTAp/V45wGJ/GJM8NtHWg9s4ddNEaTQ7ZkHBLai4DLLoWeNwG&#10;+MODFBgDsI/Y+Hx2BGaHEVsKwerqVZZKxiigN3MTWEoE8NvrMgrJMKYo+GU5Oukd4DO0wKFuQopC&#10;bYtCUFIBTvO1xFOUFILJYTvWJoNI+qmQaJW+L+VwsbGIQyqHi/U5vN/J4iAzTmgzYYfwWEmPKQBZ&#10;JlieLk0qAb9HqeAl7/JQnwYGwqJkVOlXd6FHZgkoECVLxUCvRokNV3f/JzTcvwuJdWglEPgtFMZu&#10;h5K7OcnnFkgtz0WVUD7rVFwLVHpzI5JtwoSYm0JX9vE5Je+2hfBJZUsoUWJUUrhP2GUWUospZx9m&#10;hgxIELCjA+Jgc+ulnSH4S4D0YSNBS1Ig8pzP0In+rnrom54RJtsxSIiU2cNbAGyAiUpOPLKt3W0E&#10;yw4FInsJgvoWQpxRgzECd5hCOEIlP0LlLsvAAoW9jVVUhI8g+a1lCbuzmqDx+Kdb72pCpMzEqsVB&#10;h9cZmiUfdzX6WGQ/pEVmUqhQZe+cOBmoq59C/fyR4jHt1bYps8leTRMChF8fYTdAiJSZSHc3xxSh&#10;TwDSy/MeAuSovpMQZiCMWRUHL9lrKDmrV4ZuZ/myPErMRgnBI+kZ570cj6znMA0G8diO2XRIOXm0&#10;3O6bHCNkxqxaJf5jgnAes2kJBF0I6AjATU8wzGdLENQliLjMPmb5GwKQSRouCwKNyvK1BsuE1xy/&#10;nyHMZyUeKa/PDRIuHRxb7GvrfM6ifwDbQTsKwwN8XishlHWt7YJbwsIQsvUEBzWNldbnTwiR9/Ds&#10;px8IkT8Q+H5ClQQnJ1QKTFZLTElCpMxISpH9jw/EqUaWsWUWkkdlj+Q/IKl4YT+SpWzCS1W1siQt&#10;RQBSwvbcxiyULDRVClA2yrkH9xVHHxXbTAmmXU34IQSJo40ApDjdyDkN29XUKVmb2mCjQSUe7i72&#10;K2XfKtst1NdJSGQfZokaupU9pBn2dykjvTQuaUTMSR1x3C3RiJXZR5kplGM54cfupO//ZiP3ON4r&#10;UsT7WvYvchyVaBxujXixyDHnk9SQfKYuPmNvraTLZJ0SXgwcpybJCkTAlfioMiPvpLEy7x7AZohA&#10;Gg/heCqM42QELxcm8ZKGssxGvqDRd5Qax/FcBMepEA5nCK4pgmTcizzb0t1FYGyuhVegWTEGajEg&#10;jkUcL172X3G0sanalb2ujyVgPGWFhPmpf/JYgUbxzJZ2aJOYm02NCkBKMXTyuwadEuZHjFXZQ2zi&#10;bwhEuky9ipf2LKF5nM8vJUxZpa5/xrH5GEOsY5EpIq99BE7xIJdoA3vJcZznUnhbXMLno03kCOD9&#10;rHsbjbDxsAu55Qm4OI6qau7j3/fu4O7jO/jp2T3cuf8v3Ll7B/ef3EMjZYSGRnI/x4+LwK+isVXb&#10;VYc2Pf+jpQueCTdWj5YRTYfhZRs1dLXjJ9kT+fQRHrJvP2shRLarCI8GqE1WdIoTks+CqewQJhes&#10;GEsaMTZlIkSq0N1TT2Cl4WfswiBh0jNqhi9qhzfWj6FYLxzjBMtFDcYLNBDWBxHg9x3jamgcTeix&#10;EUiDA5heCiCV8SNfnFHSC88m1jHqW0cy8BIb478hO/welfEb9qcb7BAgN/z/xeRghbJ7HluJbXzI&#10;f8DF4hlO0vs4yxEkiyc4Kb7A/uoRStkT7GbfoLTwHvvzv7N/3NCI+ZvG4i8c8z8j7/oVGfs1Mt7X&#10;KKVe4GBzA5vkoHxqACc5L76U43iXn8Cf5wV8vdzG+ckKzk/z+HhZxteLY3w9O8TnsxJ/b57wO45k&#10;KACX2QJVYzvqnjeirqYDT5/LTGInntep8LS2g0DZhAePavHoQTUNx1q0N+kwPpJFJrmLZHwd/RYf&#10;av7ZJ/nkaR3Bsf42rmQVX0tu7Oe3peqf4/NaAiTLcyX4eBMLAfMfT+9nsq9SApE3dqC6oRX1jW1o&#10;a+2ARkXot9JACY9yDCVxJ7++iLHxEXh9bkwmpnB6fkFaPkWZVJ/Nr9M6ccHpdWFuJY3KWQVblSL2&#10;TvZZKkimp1DcTSOR8mAszo6StiIc12LA3Qi7V0XYdGDvbBVnHw5w9FqCaxdROltCpkSLqRxG7mAC&#10;GyT1/FFWKWtHpOy9OWTKSay9SGPnMo+tC5azDRRO8iiS3ssXBWyfZZX9iMWTBMpnaWwfpgiSabx4&#10;VVLSJx4dV/DHH3/gr7/+xm+/fSM43eDPP/7Cu7cfcf3hN3z++T+4evuNFsEXVA72sV3J4uRqkfAa&#10;x0JpCJl9t+LkM1fxI703i7XzVWy8S+DiZhmvbtKYrTgwXR5A/mKEA4qAcpREmZ2keLGOxGYIE0Uv&#10;UkfDiO96UbjKofie1tL1EYqXJRTf5PDy922c/FJEtjxOi5BKKuPE1z+28PfNa1x9uMT7n6+x/6qI&#10;SNqJ8LIeyUMTJvY08GRr4Jx/BHviKayhRlgDbQikCIusc/H0XuDvhhMWDAV64A31ESKNGPB0w+HX&#10;wjnSB3tQiy5TDeq776FV+wgNHXeh1lShT9IY6uqhM7dAa2pFVx+FGgdpHy1ICyHHQqWpl9kkkwZL&#10;YwEKqjRO5hLYiYTxKbeMm6MD3FxyIPJ8Ph2jsIojmvAhSmGcykdpUAQQjNGS9ujQb+3EUmoYv7/d&#10;wvd3u7jaW8Z6IojyQhR7NAjGqWx8FCqSwSVPOJP4iRIHUWYXjhZjHKwRWukqzFDAfRHPfioIv7UP&#10;C1Q2KUKlQJ14QBeomBZH7NiIeZCRJTIqqI2YFwkqdpl9E0cUc1s9AYyWclO94j0rRcn7/E8MN1mW&#10;0lLwSww4U0cbYakVXmMvRmxGgp3swwxgjr85RqDJjlK4jvsQ5utUwIk8YdJPmLFSCQX4e5OEYPlv&#10;ccKGOATNeqhgCZFJN4GFQjZkkfzY3Zjj6xUaR9tTwwTgAKZ5nQLpg/xdwoy7T5amm1hHKgVIh6hM&#10;LJ2Siq5aAch+KncpJpkZlNAkrfysuY7P3oxQvwlBS5+yrC3xF736bmVfo8w8GmXGkfdof/4Q9ff/&#10;TXD+AU2P78GqboeJgCge3p0EzPan95Qg5bIHU9IWtj6+i6ZHP6KrWgK21xFs62Fm/fW3N8PM77jE&#10;g5wGgZ/GSlBHANe0YkjVCGdHA1wdjYqjjAT6VmIyEjbH2HaSJm+OECdgJ/sRxfNZZiJlT2SUfSNK&#10;mI4auwmGBGICi7W1Bj7CyiQhUWbFBB7nCfACM+KMIbOC2SGL8h1ZSvfyeYIE1aCuDcGeZozzvhmC&#10;enG4H9tsm4LHgrx48PK4KbOLLjNyBMZlAmO2X4cFiwaLvLe8FphcHuxTZilX+Z0ci+yNlOXtTfbF&#10;DCEyYWbbESTtEhOwloBNiOwgCNU9uo+qez/i2T1CpMAjAUT2R9Y8fqikLpSwO49/Eki8nZG8L97a&#10;LA/4Wpa2ZQZSZh2V7DQEzMc8X8P3Ai2S/vARr/1fLm2ZXexqbEI3+3NHbS1aqp6j+RlBn31c3ViH&#10;jhoBy1t4bCNUiqe4eBFLkRkzCRwv+c9ltlkcbCSgupN9Q+JBBnQqRM2S6YfGD/tU3CKzuiYlKLss&#10;60sOcgnWLtlrsoTI1YBdAUZlLyTHaZGGgryuTEpsxyHFsaYYdKHgp7EZ9CDt7Ee/ZEJqqCW0daO/&#10;W7yU2whVDazHGhbCmvxvPnsLn7FP9i+adJgddtHIHVBid85yvBYJokeJCA4IkpXZMbz4ByIFJk8X&#10;+D41gtNUEGezfiVF4jr7Q4L9x09YtosBWfMM/XVVNAjYf3o6lP27A5QJ5o5WygcB2GYlGHkD61FC&#10;OUlgcZmJlPaQGJHiDS9121Vfp0DkoE4DR18vx5hK+a6JkDqgYT/p7YbLoFWyuQzR6JNwPmlJcOCz&#10;89oWGrrPYOyo5zhvgVf2nvL/jQ+aFaN4gkaUJDco0Hj+9WIHR5vzSIx5oKWx9ejRv3CX8Hjv0Q+4&#10;yzH774d38cPj+/jXQxok7HOPWX+1bPenrMN//XgHDykLmrub4Rhxwp8MwpsYRjgTRnQ5ikQ+Tn1c&#10;pF4uU29eYCjix4Pa53jI/9/So0U7IVKlM6FLr4OW49QbscAd0sFNHeQe1kFNGdZO47Ofz2xx9EFj&#10;akO3sRkGGtRGVw8Mbhr1IZZRyo5FPcsAXHHCZ7QHOm8rtEOdcESsCMwMwcO6GY2vYXr+CMnFAmLT&#10;UwhRHqfiU1ga5znPJQ3M17Cr1igLfbBpCOeBOAqLBO2JdRTiZZTmj7GbOUQhs47cYhobaxns7Rax&#10;XSgT0LaQCG0iG3uFk+zfSixtcbZJOd5RPn1BxvUbcqErFGQZPL1NGM3j5/VVfCsu44+dDL4dLeLT&#10;6Tzekn3eX+7h+uINro9+xefDr/h4dIRXpVX+9iym/D5YWXcdtU3sM01orGtFXb04x7Qo+xqrGprR&#10;2EaYV/egT6+HxWyD1TgI1+AwfEMhuBzDsA8OweFwY2jIgyG3BwMD/bBYLdDpeF8agk1NDbxnjRI6&#10;7PlzCVxeg+c1Dajhb9RKqZHSqjjbiDPOE4lBKXslCZENTe1oaea46+iCy9KP6UAQRwsp3KmczSO9&#10;OoJ0jkr8dAuX11fIrOUxkUzDGwwjwoYoHVXw4etHvPlwgc1SHuMTYbhcdgzazdD1qTAcsBAQaPE4&#10;qhGKEwDSBsznPHh9XcLVLxc4f3+G5a0Mkivjisv++JILs5teLJT9CNG6CGUGMZUfRf50DQfXJyhd&#10;7iJRGGOntcKXMiGWt2PlRRgLOwGEZvsRSQ0iteFBat2JyKwO8/kBzGQHEKMFsFqM4OpTGf+5eY8/&#10;//6Az/z9j5/Ocfn2BKenBzg7O8HXL1/x/dtf+HB1jZdnxzh9U8Lx5Rwq70axfenB4rERsWIbwmsd&#10;WDiilfN6EosnDkSLVGQb3UhV9Fg7syP3wol00YkCQXL7ZQrb5+x47/LYfrOK/Bnh8c02Cuc7SJfn&#10;kdoNYPHQjfmyFfG8EVMrTsyukuTfHeDq6wVeXW3hzfsCLgjJF4TNX79dst6KiGZsCCx2wpd9Anf2&#10;RzhT/4Ij/hDeuArheSsm1hysO5asHcGxPgQJj7lVP7ZKMcQSDnhCRphcKpg8XXBGaR0ONuBx6x3U&#10;9fyEbjPBw94EvZXWp74KOmMN1Nrn0GirMTjQCXt/J7rbaVHX34VN14RxLwGvn1ajph4hew/WxoZw&#10;NjeNvdg4ZoYc2JoZx6sdWqkjDmhoZTY2PyCk1sJkbYdaTaCwq3FSSuLFRhw/H+Xw88EKtmnRVnKT&#10;OF5LYG9pHKMOPVy0nNMUXBJCpzBFoZ6XpZoQitMhrIz7cbQ8jfPNBZYMLccsjlfmCXBBfH1RVLyt&#10;cxEPZn02pAMD2Ir7MDdswxKBMj08qDhczHgHeM4Bu+zJo7DWNtYqClLNwSUQKZlGOin0JVyHRpaf&#10;qPhlqbv9+SM4KeD9ZgrG+ucYoHKR8DxxKsmUxLMMDWF7hv+HsLsSHcaY06xA5QQ/lxzdQUKRZKkJ&#10;mLswReiQtI2+3lYlZNH4gIScuZ1pjDn1mPZaCKs9tJj1GFQ3wkPQkSVsW2edcpQlbfHGlvzXkgtb&#10;cmXbRKlpOhUPaQntI+nSNAr8PVGyxfioWGNOmxJo29bZpHhce41aOHRUygROCRbe/IQGxrMHaHx0&#10;D1VUJO1Vj9HN/ypL2r3Nt447/d0typ5MWc7u72mDS6+G19QLh+Jkwfs21WGQ0CqAMULgH5HA6ZpG&#10;uLvqCJEtGKdRMGHRETjUytK2R5ateV3CpkHcrCaEGRSgmx/QImboVI4yC7nBcxK0WoBk1NCFiEmN&#10;tMem7G90qhoIMmrFoSVIuJ0f0GPd3Y8luxFJAt9ITwtChNQ0631ZCVBvwMKQUYnxuMbfKxDU8y6j&#10;smz9v6XrPGEwK6kOqQST/I0kIXTWqFbKnKlHAckcP88ReFfZZnneb0XalUpxmfeSIOT5IRuSBPc4&#10;+0ywVw0D+1jns0fsYwQN1nH1/bu35eFPBL/7qHvyCBIvUvZKPiNUSqpDWdb+39K24pEtS9ePHivZ&#10;aO7e+ZcSxFyChysBxAmfUmRfY3t9PSGwTnGekaVrAa2GJ495fKJAY09zE9Ts3+01VbcBsgmtdU8f&#10;K3EkpYijjzj8yLPUEm5bZVzQ0JKYiAKTptbb9JR2GhnO7nbFG324VwUJ7zNL3TBp1SnL29O2PiXO&#10;pswe5yW/fMhBmeElOHpwkPCjJMvYylK2Rwn9k/MMYM3Lo9dB46Ib1uZ6DBukf2nYJwndd+8q+wwf&#10;EJIf/3CPwFZN8H6GVv7fZDSCWMCr5ClvYz13Pn3AZ1Iry9/bo34UWcqTIwpElpOjOJqP4XQpjrNs&#10;DC8pi17S8D1LDuMo5kYpOIgyYdbP/2d+9hBDLfWIEtrGDT0Y7iJINz6/DfVDwJWZWqOKv8n6EYgU&#10;gBRjQOpPcmxLlhpxtumsr4WmReJD8noWLevfrGLdGXUY4n+0qQlHOo4Lm4HntFgcHUYyIGkQrfD3&#10;6xEinCeG7QTKQQTZx0WGuTl+JUFChJ+JQf5qO42XLNvLEwjTKApTlqo5Xu/ev4OfaPT98OgnZSn6&#10;B/a1f7Ntf3z4CD/cu49///gTampoYLS04BH7wU/sjz9SHjyoe4puay9M7M96Gkf+VBjZyirGswkM&#10;8fmMhHyDw0p9osNjGiXPWiRTziD6BpzotVlgkegS8UFFb8fS1EkjJnRSpjV31MDm1sITNcLilVzf&#10;TXCNmhHiNf6UBsNpFdzTreiPtBAoNRiI6BWIdMQpsyZ7YfZzPDn7MBwLI760gpFEQglJZBui8W6n&#10;MUNDPh1bQ9J/iLDtFH7DMeXoJux984gOF3G2/x98vbxBZeMa2akT5GaPUcrvobS5jFXq5kyGOjs9&#10;jvxyDvmlMorZUxwVf8bJ9u8or3xBKfUFm6PXOIj/gb3kNxRi1yhGP+A4/gveJb7h3eQH/JK+xOe1&#10;Y3zY28HFYQEnB1t4dXSGt5VfcLH1CW+2z/Aiv4Py/Bpy4ymM2L3QNqvQ8KwGTYS72po6NLW0oofG&#10;hp06NhKLIE1wy+WWkF9bQWGDoFvcRWlrF8VCEZuFAra3iihtF1As5lGpbLFso1zeRKGwjHR6GqOj&#10;AdjtNoKlBk2UAXUNTaiva0RjfQtLGxrq2lBXKyDZSqNCYFIccBpRXdtAsG2Eup191GhBzE39PB7F&#10;nYsvy8hsBbBajuLkYx7F4yWS/RBihIPcVhnpbFHZ3BlPZHFy8hqXlxcIhdzQ61vh8ZqQzsQwwIYM&#10;REzYfxVXyspuGMvbCczlZ3D09hCS4N0ds6FvqAW6oXpYgq0YWbIhtedF8SqK4vtJLJ9OIUKYdU85&#10;4Zm2Y3xzCJkzQmPOgERpAImiA6MLtLJWacVehLB56kZkrhuj011Y3LApwbu3DyI4ucjgt+9nBLE9&#10;5PJzrOx5doYUUjMJxGMxTI7FkUpksJkr4/TwDf7z/QZ/3/yB62/HKJ6GMLvbg6lyE+ZPOpB/b0T6&#10;hNZoyYbMMSHhhRnpihqZAyqVQh/BzYj4gg3ZIkGzHEZ+fwz5wyhShSCmVmWmNa1A5cuvS1g5sWI4&#10;+RTB1DNabzZ8/raN7ze/4d0fX/Dp5jteXLKeNqeRnLHD7+tGJGTA6ooHCyv83kQdPFN34Z35EZ6J&#10;x5jOaZAjvIYTtEZ8DXDHabmGOjDk70SMA3I0qEfQR+WX8sLh1EBrbILW3IohDl5ZNlAbGtgpKdg0&#10;1XCGzJjfjGGjMofSfhrlUhq7a0lCXQony0mU4wTdmRh+L6zi+1YeHxZn8HV1AX8Vc7haTCi5gmUP&#10;Y4mWam7CixeFBKYjdjx9cAcNNf9CZ+tDaLuqYeltRirsUpxPdmajOErPKEvQV4crON6aRjbhQypC&#10;cJz248X6NE4IjhLfMShKenwY28kIMmEPliI+AizbhcJiLzOF8uK0EgJjZMCohOiJDOqVpd4Zjxlx&#10;wkE2OIBdKiqZ2VslXC4RMsMS0kZDKNN1Y0hPq7ddcgLXEZJkKbsaHdVP0UVF2dNUr+QLNne1U7h3&#10;ECSfKmFuFA9JI4GH/11mSNMyszI9go3YsLLvcZZCXrLWyLK7xJT0E0Kc4gTS3YAhbasS81HAUbw/&#10;Jd5ltF+r7HuMECRl3+MYzye8hKMBHYzt1VTaDzBICBqlEg5SGTsIj9aOOiUVoXhHD1KROKncrIRa&#10;yQwjWUV6WLrrJDVhrfLfBCJlSVti/Un+ahNLT61kmqnm/2+EoYNAwdft/O8dvLaz9jmPhA7CTSeP&#10;fVSg+jbWUSPvWf8Uesl2Q4jUSVxKgqXEj3SoVXD2dMHa2kjFXwvJKuPtaVYA0qMm/Kqq4aXykOXP&#10;EfFwJfTKcmeYgCwAOS17P/XtSBKeJWTOkkOnOLbITOSkqRsxUxfm2L4LTipSwrsEsbZ31Cqe1aOE&#10;vCUquHW2x5rbhm0f24SGQonvZ6RfELozrHOJgbru71cAcs1nxSZhvcDXGbZJgsCaMncrDjNJCfzO&#10;fjRCOA13NWJM3YpxwmmE/ynMeh/js8d1nViSEFJsr1XeW2JGCkRuUXHvckwUqXR3/A5kHRbMWPWI&#10;mcXbtxsa1m3Dg7tKjMiGpw9R/0RiNz7gUV5LTmaCIIHuKQHy6b17eC7ON49kz+Nt5hmZeVScaMSL&#10;W5a75Rq+riUk3ga2lv2MBECZnSMISvk/iOR9mgiSMhum7yAAdbYrjh63QcfFIecRqgmZNU/5/snt&#10;/soG3q+9nsZUU5Oyd7KBkNrCa3oIRj0cL0aOEbvEOyQM2doIAhwrkkNb4jfGaCxkPf1YZpuss162&#10;aGAWxLgLs37CdoKkG2UCZZkGY57jSK7Ls+0kbI8Ebg/qNYjZ+7EeH4dd34c6Pqeqnc+s6kJPjxY9&#10;XVroNXr0qNQw6wmpWRqVu9tYnBgjcPUry+9DahocZj2yXif2J8M4S8cVh5rDuRhOlqZwtjyFc0Lk&#10;aTpEoziAVwTJEwLuXpB6SLIgNVSxL7SxjamHaIhZJch69SMlLqWaBpqkLPTw/kb+f5ldrmERiBQg&#10;b6h6rsxEtspMJMFc1VBHSCBEtss+a8IB34vMkXEqy/GSY95n0SsQKZEhhkyEKUJ5yEF5xnqJU6YE&#10;OAZ8tl7EWK+5WAAbNLA3KH9WJv3YnB/F2e4idvPUp6xnva4Vbe01eF77CD8++lFZtr7DfvcDDYI7&#10;jx/hX+w39x4/wb0HBMofaMxU16KttR1PnjzFDzRcfmR/eU6Z0aBRoYVt2kzDr4GGQp9ERCisoHjx&#10;EkvlEmFuAPfYrx83NqCltxedBgvUFit0fG4joa7X3gSDqx4D/jboBmqh0tXA7OyGPdQLa7ALXf3V&#10;aNY9hmGIOn3JhbGcGUPxNjiilGlOymG7Gia3kZ/fhpMLzg8isTGC0aQfsfkRgqgJWivlDo250bFJ&#10;eF0p9pdZWDsnMaRZwoixRBlbgVdXhKltmnUdg8uSxuRICSupNygt/cHyGae7F7h+fYCjcgQzEwas&#10;EyR3yBGLU0l4HcPwOP1IjC8gv3KESuEtfn1BEN37E6/yv2J75hr50BcUhr+j6Pgv1m2/IWN8iZzr&#10;GOcrV/hy8SsuTi5xUrnA5fGveFf5A5el3/C68AVHmQtU5o+wHsvTeHBR/tIgqW1GXw/rh/U47B/G&#10;dHKKPLOC3e0tvNir4PToGCcvCLZHL3BQqaCyt8/jPo6PKnh5coizkwNcXpzizcUJLs5f4OLsmOUE&#10;Lw4ryOdzmE0mEAwG4HI6YDWxnfoM6NP0QaM49eig1Rqh7tGjvZNt3tRKsGxAcz0hsq0DNm0vn9OE&#10;cbsdd/bezRB2gso+wGxlGKE5GyQZe3ozhfW9bRTKxzi9+AWbWy/g9fmh7W1Ht7oKTpcKubUQpmYj&#10;hMh+BCQG18Ey1stpAugIYqkIrYNxBGe88Cft8CT7EMobMZRSodv5CMZgM8L5AcRLHoTXHHAnTOgP&#10;s4OMdMAeJenGOKCiTQQnNb9PayNuhnecEDTciR7zfZic95BY7kbpxI3MBuHkKoePnysolTPIF1LY&#10;3F7A6VlZqdiVpQJCwwn43ZOIjsxjxBfne8JuZhvLuS0cvTpXcnWXLghA21okK/xvF2Ysn9kwXTIq&#10;nmPxHIF520pA1CBd6MVMxor57BAKlRAqF1PYPknwvB9LJS/2r8KoXAewdurAcsWJjRd+ZMteLO8M&#10;o3w2qezBLFUWsfeygPxJFom1Cbg8DlhoTa7Mu/H5MoFKcQjl4iDmU21IJmsRjT7EwkIjdoq08MdU&#10;CAdV2K8EkFgxwhVugcffguSUCctTg5jyEiQJX6N2M4YJVyND/YgS/JMzIUQiLviGLfB6jDDpKBgT&#10;Mdx8/Yqb337HL2/f4ub7d9z892/8+ec3fP/PN1y+Pcf5ywMcV4rIzsYxZDOir72FVnQrBno6EBjQ&#10;0ELuwohDg5BTi7lRO44Lk8inOeBoDRoIqoaeavTrWxAbtqE4O46bq0vcXH7E36/fYJ7gJXszP78r&#10;4SXb7vqsgKujNZRonHw9K+FjJY8J74CyNFxKjdPSDiuOKzefL5Tl7Jv3tORyc4jxP64QMFdGBRQd&#10;SkaaXMihlI0x9hEq9aiDQEfwkDAwEktRlnBl76CRANTX2oDu+iqoBJjaGjFAZS9LSzIrYKECkRzU&#10;bkMPRvr1mPbw3qM+ZelcHGVmvFZCLAGQwn07Gcb5egoFye1NYE0FHEoMSQE+t64D42wXcaARpxml&#10;yP473meeyiFJpRAe6EPYrldgVOJQahqe8BnrYWqvw5DM+hOW7AQamX2QLCxWVfPtHsV2AqrEmOPz&#10;KjD4/LGimHokGDJLNwW8UfZdCTALOBIi5b0AtHzeXvVEgWd1E6GTwNhFxdb67CHU9dVKnUhsSAlW&#10;rml4DlXVA3SzyBK6gKvkzXb0ytJ4I4yEWENjNcx8JnFKkD2Qgd4WBLRNGO65dZgJatsRoTIal6U6&#10;QqTAoxKse0CrzOJlqQgkkHeafUtAcs1txgLPyzK3pM7bZr2mWe9hvQo+AuRAyzPCSo/yWWF4ENt+&#10;u+IpvSlKlsCZYbtseKwoh5zKXsUCYaYYHETOa8aKS6/seZz9Bx4FJicI/OHuRowT3ON81lhPK2IE&#10;yIROhVkaEHMcp2kq94xFi5yE+CFI5vic61RyayxZVx8KPguORl3YYt8t+Rx8BhoX/SbEOH4k88nz&#10;f98h2D1EG+u8mXUvS8kCkZICUSDk+f2fFIebJwRJCfkjEPmM8CYAKWF8nj18zNcPUPX4sfJ5tQQQ&#10;J6h0NDQos48S7FpZ4iV0NRAGGwk0bQQbgcduwp+ayl7dTIXQ3KR8T9LzSQYbmeFrqq1FHcFR8nDX&#10;VfGehJ72xkZ0sPS0tRGEGqBpbYGvXzyITUqmFpmdlL2BYkRILMnBjhYl8LjEy0zaTYizjuY5/jb8&#10;bB+OScmBvTcuMRvdOJ4ZwVGCOohjZY3joDJOMArQgKRhZOMYjbsIDF4XyktpLE8noFF1UpnVKc/X&#10;VE0DqZnQ6vLgxXYJmXgcfvsAXMY+jDlp+Ae8WA/7UZkaIyASHpMxVChDXszH8EYM5ew0znIzBMk4&#10;zjNRXKQ5fgkmuyODhH8dXI1PMU5YLHntOBsLYNfvZL/UY4R9wtLwDF0cZ2qOn85agru0H9tODIIG&#10;1reS5pCQKADZXsex2NoMXUcbell3Or4WiBQ52i/OfJQ3Mn5dLCJvZDzN+NnPQ7fL2B6zFoMcKy5j&#10;N5wSU5YyZZRGU4x1FqH8SEa8WE2FkZsdwQzr1G5To7bmR9Q18llaaBQ0P0V1SzWqWmvxY9Uj3GH/&#10;Upxi2J9+evAYD++zP91/AnVLJ/q6tTQeqvGD7MFl//mp6hlqOjvQM2BTQvzUqbtxl//pjhg1TY2o&#10;V3WggeV5cwOeyfvubrTq9Wg19KKFhln3YAe6B+rgGKVRsWyDI9gJjaUWRidhJKCBwdNFUGxHi65a&#10;yfGts3fBS13mGO1Bn7MZg0Eaz1MhxBaSmFpOIJGLKXvsw7M+JTPdEItkaBukzBxyBhAPlRFxviU8&#10;ntCYXcdAWwbD+hRlawJjQ3Hkpos4KV3juPSVevYXZGbOkYq8RDF9jbeVn/H24BA72XEsxBws7FfF&#10;RRQzM7DTCOyUyBSUscHACJbmVvGy8ApHyy+xlznDce4TXuducDl/g4voDc6DN8ha3mHKsIfi2Af8&#10;fnaD39/dxpj8zNdXFb7eu8H7rRvsp35GaeoNjtIfqKsK8BiDNCA8GPfHyCxjiEXGkUxMI5vJoLCa&#10;Rym/iW2WrWIJ2+z35fIeDg8P8UIByyMC5Au8enmCEwLlm1dnuH73Dh+v3uHdm0u8Pn+Fl8eET4Ln&#10;9uYGsotktkgEXqcbVsK/WWeB2+nD1GQK8/PLmJldwFg0hiGXi58bYNZoMNCrY38lsFttuDNVcJD6&#10;jZg/sCCc60FkuR+F8yQS+TDckUGMzQeQXI1gcsGLSNKKuQ0LYWgAs9kBTCTcJOMCsnMlLM+X+Mcq&#10;2F0vIR6NwOEwwWrvgX1YB0e4F9GcHTNlN1L7bkQIZLZgI0sL9N42OGN9mFijhZXQQGd7ANPgI3iD&#10;rXB4m2Dsr4XB1giLvRNqfR1MA638TIc5WiuJtA2pPJ/3KILNcg7zku95J4OT1wsoVrzYJmS9el3E&#10;y9ML5DIv4bTH4fNFkSDRbx9kUDpLYmzZjkjeismSHlO7PZjc6kCq0o38mREbZ2YCdh+Wy1RQezy3&#10;r0Ym34lkuhOZrImAPYRUmde8GULpOo4Xvy3i5JckMpV+hBZrEV56jOjqY2QO2hFdaodnvAVzBMPS&#10;WwkFZGGddMPseozwmBZBgoWutRpecwuyMQPW0iZ2kj6c7HTh5p0B33d68DbZgFLwIWYd91FO2XHz&#10;xyFOiiMIuTrh0zcrQY5naVGkDYNY1A0h0mFDVE0ho3chaHZQuNoxQpjyS6pCP4USDYGwz0TLlpBO&#10;i9HtsMFiJVxS0Tm8g1D3cWB3VaG58yEaWv+N5o67UKmfQNXzHGpdPSz9FAY0KFTND9CrqoHDqKKF&#10;QuHa04hY0IzL0yT+/p7HRsEFk+kxBgcbkCVcnpSy+HzyElcHRzjayWO7MIfD8jJelFdwUVnDxV4O&#10;J4U0fqUR8H4/jwSV8ITHjnImgetDQn8+jUSQUBzy8LyN0KVTclALJMo+QQmhE2P/m6MCF0CTAOOZ&#10;oItwOUS41vMaWRprZ+kkKKpg7VFBRUjqZtE21ypLweKZfJvhhVBFcHL0tCuen3IPcfBJuvsV8MtI&#10;WJLpADZnQ8iMebAWDyI/HcIor3UTNKLiUc7nGKXiifTrFM9gCSuT9fUjwxK09MJDC18y4kggcPG6&#10;DFg5QAmMNkKYpCeUIkvIDiozeWZbV4sSf9FGJS2ZaRy9XQRO2dtZo8w2ymsJ/SGKSeBYK2DYVHdb&#10;CHl9bU3Q8HXL04fKLEg3oUYUYQ+hU6Cxk2DTys+aHt3jUXJui2MNAZJwqK59phQBUfktSX0ojgy3&#10;ebQl8Lh4eRN8W6vg1hIe+zowzD4hy9hhXTvGqQAl68uEvls5xiUOqKEdCVOnAnNz/QQ0wmOaEJmh&#10;Es8OGbHqMRP8+rHkYvsSSD1ddQjxe7ME9xxhcpn1uTigU/Yj7oddOIx6IGnzyjSYjia8SLF/xHnv&#10;rOxZdFt4Pwu2Anbs0NiQmbEcjYC0nXBvUSMsM6ftNQirGjGr70KKoLpEw2ONbZcn4G+w/2w6jCwG&#10;FGgE5G29KPC7RcJjicZZKWDlvc3YGjYRIE2oEGwPCLYl9pcsjTpZog1RGTU8+PHWEePevwl0txBS&#10;de8HiMd2w/MnqHp4D0/Ec/vePWVPpOKFrXhii8MNwZEK/xmVv5LzmoApM14Sk1DgUbLP1LH8z/ta&#10;tmYINMoMmCxfd9ZWKx7Ejc8InjzKjFk9r2siZEocw5baGgVG5X7y+n+Q2cijgGRXWyusfX1wECB7&#10;25rRRpASo8VMcJR0gBKMvJ/Giau7jZCvgp99dowGwzxlTJb1ILnJJQViWZawYz6U434lXuQa2yLL&#10;uiqI9zbH2TTHcJrGocSanOyn4TVoQspBQ55ySvY4Ju0WjFt4fsBCmTiAlJPj3U0DIiABzQPYkxBA&#10;MxEcJ8fwYm4cLxdiimf2heKVncD58gwuClm8zC3i5XIKF8tJnKQiqMS8qIw6sUM4WXP2YnOoD4fB&#10;fhwSLHfZD8tBjnvKGycNOwljJdteWlmPWsL0oE4LU7fq//ZUWwhcWgJjt8xA8vM+mX0kvEsbyKx/&#10;y7P7BMReGsl6AmUjQjT6g7Y+yqg+TA0NYJPwFHValFSrS1Efxinv/OxvAfY9B+Wcg/1xeNhBue6C&#10;k/U7wH7qZh+3O3rR1VODxlYaGg0/oK7tIWrbHuPHx3dw594dHsWh5ifckS0Rku3oPuGtvhMRowNB&#10;6g/Zl/fjDz/yuod4xGdv4v9QG80wDjjRru7Dvx9V4+4zFho/7d0ETHUPWhpb0NTUSp3RhQZCcJ2p&#10;G8/1LWizd8PkNxAezXB49LAMqqE1taGrrxEqPY0eXQ3U5iboBjpYOgmXahgcanTqG9GmrUNjdxVf&#10;N1FX9sIdHkQ0HURscQTemJ2AyXoImWEjQOoMvDefP+JPIZfYRT5ZxunmGT69eo/vX3/Bb79d4/rr&#10;O7z95RLHH86wc3KCwsYJVtOHWF88wFHxPV6Xv+Fo7Su2Ux9RmH6Frbl9FOYzGB22ot9MQ93RilBA&#10;j7nECHVWAafHOyiXNpBfWMZ6soC92TMURy+QtFYQUpcw1XeBWO8F4sZLLDivsTPxHR9KN/hFcnGX&#10;/8brze84Wfoda6OXSHlfIuO/Qi70mTrrI/Lj71BKXWI7fYKNdAnZ5DLS02mkplMEvBmMj01iMhZH&#10;anYOy9kVFDdLOBAH2MoxjiRyzatLvDw5x8X5G1y+fsdyySLxv1/j7OUZjgiYlYMdrG+soFQsYnEu&#10;A5vJDoPOikh4CmtrJezuHaFydITyXgm55QXMTZKfgn5ECZRhqxVRswV3QotWjCyYMLtrJxC5kCqN&#10;IHeUROHlHE4/F5Q9jP7xQbiDVvjYWN4RNQKRHmRWPTg9z2ExM43NQh67W5vYKRSxV9jDTv4I+ewL&#10;rCy/IHBtYSw5h4nlKSQ2xhBKu2AP6WD1qjEQ0MIdZ8f00YKllTK5bMTsmgFLRSqGLQticxqEZ3QY&#10;8FEoeTpovdTA5GhGOGHG9OIAFtaGkN0aQaYwjt3jLZSPWNEbE5hKO7GQd+Dy0wLefizh9eULnJ7R&#10;0tgqYP9kFZv7kygejRI+gzi8nsH263HkTwLI7NPyKw1ged+B9UNCx9YAsoS+6YwRyYwJiTkDwlEq&#10;uMVB0n4cx2dpXPy8i8tvZVSu4kgWCAoL9ZjIViOefYbo/GOMp55jJtOCw3M7vv6VwP6ZH8ORLtZl&#10;N1Y2h/H1zx0Ui3FYCQLiBVv34A5M6h+RnGhBfqkFny/6cPOLBd8qHfi80YqfCyosh+vgND6Hobsa&#10;g5p2+Gl1Jx0uZJ3DWDB7sGjwYsUygmVbCO42Dt6OXkx5hzEd8RPmOtDLAWvzqNBjqEY4YOJvbKK8&#10;mULAz0FJwR2gVTtAQdTV2wwNB69lkOAy2AazlTBvbYHZ1oo+Uwt65TNLBwZsnTAbGmDR73XrCgAA&#10;//RJREFU18DVT6ixyOzjT+hT/wCb8TEKWTs+nk3hshJDIeFEbnQQF0tRnK1MYDMdQXkjhcvjAp+j&#10;jIv9Vawlw5gb9aKYimJ3YVKZfZQYaAKRp5tZlHjMxEY4aCNYHvdhZy6ENBXQiE2LWYLZ1hTbMuAk&#10;OGswLnviPP1I+x0KSEp8R4E6Hz8zqyjU2xqhaalXlmxlxq2HoCQwKZ6QAkZ6QqRA27CxB0mvXdlT&#10;OUUwzFLJlRIhJVe2W/JcU6mECRdDBjX8/X3K8pPEdnMb1VQAA4pX+bx/EAG+l9SGBcJnIepV9mZK&#10;akWXhLghdApESh5vl65TCR8kzivOXsIj21n2IMrsn8w89hHq9ARePQFOQg5JKjRxbBFPbJltFKca&#10;L2HFKcv1BE5lNrKuin1MQJnGGBW9LNO3VxEYnz1CR/UTBSz7Whv5v+sVmJYMNLIXsuXJfbQ9E5hk&#10;HVU9VmBVz8/aBTD5PR3rSbxhB3vE6acN/Z31GOysw7CuTVlq9mmaESBQjvS2YYRAGdK0ItJLKDeo&#10;kJLQPcYOTLHM22ikUfkt2rWYJ0jOCUz+A5I5guScvRcxcxeSg71Y9lqw4jZjxWlERgCSdZ8XQOQ5&#10;8Y6WNHp5ApwA5DK/m3GxH4inNcFTwvfM8Zjq12KJ388TInfZf0psnxQVs6+tGq76J/C1VCszjUUn&#10;4dRLiCB4HtMIezHixBGPFV5/xDFzwtdHIQf2RwYIkITIIMEx4sBZnDJybAgVfr7FvrMd9NB4cMJI&#10;8H72z0xkI5V5H9trUNejxAyUAOQ1sjfy6RM8+PHfSgrER5Le8P4DZQby+UPCo5QHLIRJgcjH934i&#10;dD5Q9jBKWr3/LV+3VVejiyCobpD+TRjkPcUbWwBGUvMpexwJhkoYH17bwe+28XsSfkjeNz95wnaX&#10;ED+EXF6naWpSZtH+B6QCRhYChBhiLp0aTgJkfyf7H8eTzCA6aeSIB3OQsi3CcbFIw6rA8SdbEaZY&#10;ry+mgwo8ipd2iUd5nR9xYUX2RfK6ZY6NKUJVkmNpwUUjwj2oHOcIknLM0bgsyR7HWBAVyocDiRc5&#10;HcFZegKvKSOknKUnlfA9Us4XeczE8Co7SWCM4/XKFE7SMbwkWF7mZvB6ideIh3Z0CEUaBGVC5DGh&#10;pUSDoOzns9NQWGCfXJe+R+NF9uHqZJy0t6C95jnr+5mSytDU3cm6qVVmJuWcvJZr+joEIG8hXoqa&#10;5yWCgpFjR/YzC0hKUPERAvPcsOwJ9yt7wZfHfEpYtlUaqNnYMCYI4FEvDVnKkCANImNfKzSaBvT2&#10;taC7twFdmnp0UDfUNdxDbfWPaK5/hGeP/oUfaLQ8eHAX99hX7tz9Cf96+EiZiXzM9m1v7YC+Uw1z&#10;azd0tc0c53X8T/V4QuPhQdUT1HUR+qxGaAnr9QTKfz99igfsL51qFbwePgf1i1alRkMtgbpThRb2&#10;h6qeVtQZ29FJINQRDLWWNvSaWmGwUZfz2NJTTTil8W5qgtWjJWQalKOO+kbLa6R0GfkshiYWOTaj&#10;h/rG6u6DZ8yO4YSscFJ2TvfANamFL0FmyA4juzON0vEa9k6LOHq5Swjawm55A6WdPEq7ZBW+3q9s&#10;4eCAcFS6IAxe4+LFN1ydSZrB7yimPyI9eoZkcB8zwTzSkUWEPW4MUAc4xMgfsiPqDyNO0FpeWMHR&#10;3jG+vP0Vv13+Bxcbn5AbqbCv8t7hX5G0vURAXYCrIwO3OoMRa45tScDb+Y7vVze4+XiDnw9usD5J&#10;2HQUWcpIuI4w4din7ipR1xNKE2+wk77EVvqcuu8CWyzzsRKfIw6T3gpdb68ySzifmsNabhWF9Q3s&#10;SgjEUgmV/QMcH73A2ekZzs9eESwvCJWvlBnL8m4Z29tF7O6UUNy4hchoeBwB3wgBNY7s8hrrrMz6&#10;4r12t1Ai520vL1MvE9IjMaQ9PspXO+5M5t3IHo4ifz6JjfMkdi4LyFbm4R4zo8dKaHOy0Qc7YLBQ&#10;6Vp70U8rwjXUg9GwDXPzHuQKAaSWHIhOGhAKG+D3WeF2ODEyPI+VpbfYq/wBdyAGlbELOkc79C4q&#10;bkcD7MM9GBzWol9AMmZQ9kpY3TUYHm9CKEGFM9WMxIoGpQsfDj+OY77kwVBUOloXts+i+M+NOM8c&#10;4eMfJ8iVMhifHUEg6oR7RE8AaocnqEZxP4LNnTg2Swls7ZOst4MonwaxumfHxqETWyc+fteH9XIE&#10;u4cplA8XsVPJoHKcxW4lhewqO0rCzcLrVmZxVCnhzfkJfv1yhb++f8Cnn8/x8fMVsoUEppdN7Lxq&#10;pDdrEU3dx3iiCqm5TqSSBJuZXlK8EZOTnXA4niE5q8fVVQZnZ8vI5hLYLGYR9rvhpnAd9fRiJtyJ&#10;ufhTbK88x821CX9f9FLgPcf3SiduXjuwFGyBk9ZbnEI1HyLEBxaQdUxgaSCKgmMSaaMfo9202HR2&#10;/Fk+Q2UhAy+teU0PrT0OSo25ES2ax2jqugdtbxUsZgo4AqHJqoJ5sAc2Zx/U+lY8fHaHluxD6Poa&#10;YDQ00tp8rpReHa3q3jqoKay61fweIapP14juzoe0ZGowPd6H9SUqgvQAjkpBJNgvdjJ+bE67aW0Z&#10;qChsyPG4TmV7sZnERTmLzfkIspN+FOYi2Fuext5SQgnSLQG7S5kpWoQxnBQW8UrC+eys4T0Fw+nm&#10;IvapFLJjboRpnTsIKJIRRjLabFPgSnrAwa5mBfwWqZSiBGSZzTO01WKIoBYdssFj1imKUJxRNE23&#10;cREFniTMjcywybK3AJ6tq0lZBp/1DWIpNIRx3kucZd4U0lihgJd82cMcI4Na9j1TD0YGDYi5bRj7&#10;x1tSYDMTHkKKCkBSHqYDEn/TweJSvEglX3fUaUV40Egl0qdkpRCIlBiQApJ2gbPu27SGEsrH0in5&#10;jGlcUQm5CYoy+9hTL9lkniphiAI2IybcjtvlMV4jcS71bWx/gooCzgRGWcKWWUk9IeZ/8CgzkQLR&#10;EmRcZjDFu1v2TWoJ13JUS/ifjkZ4DBrWtZaA20V4UGGAoC25uCW9oJnwNdBei2FCY0z2ehpVCPfJ&#10;EnYHYnoVYgYajCxTpm5lH6ISyJvKOWnpwgxLhrAoS9oyE1kYtmGDZZ0l4zIgYZNA41qk+VqJ50gQ&#10;nGH/S/NYJDTuEQbLBLqSeObzOzKDmeL9xgwdSpnl7+TEiYZguew0YI1tsUWFvM3vbgyZkSdUrjkM&#10;SJn53D0t8LRUIUAgltfjBN8p8R43qxXYlOMsywT/W5iQPK5v529pseYTJyDZ22dFkQApy+8lGkUp&#10;go+ObVR/79+Kt3MdAbLxyQM0E+I1rWybzjZC4DMl3I8EIH8sM5H37yl7ISV8jyxdVz9+iiqZOSJI&#10;PidUykylXCPBymU5uvbxI8URRpayO+vqFPDTiAONOHYQDAUQO2oksPhT1D+8z/7CdiVoSpgcrQTE&#10;JkRKiCZ5LeGauqpodNTXKsXU1sJ27sRAt4rGghqWjjYaNRIvVILbtymz42YBSJkdJ0BKCKBBjqEQ&#10;jZwYlW+MfVqcouYJ/JI/uzLhJ/wFlCDjxVGPkolGstlIMPKd6DC2I5TNwSEseQcVcBRnnZTDgnmO&#10;kyWOl1VC5OaIG1thD0q8Vr5/JLEgaYQeJm6z4ZzMjuIkFcYp5cvZQhSvMuN4nSVkrhAcWd7lpvAm&#10;G8N7yuEzAqQsZx/H2VbsJ9khA/ZGHTiIunASH8ZpIqAEPl+Wsc5x3lN1X3FIs2kk97VKadMGmUlm&#10;qbn3o/Je29KozECqCdztbFspMnNp6upAv6Zb2S4zMmjC6sQIkn6XIgMkrWFGlrH5HyWMmciSCcqQ&#10;+RDlHOFVVo6SIReKczS2ww7qjW4YKL8NtnaoCWT1nY/Roa6Fi/17ezGBF9lFXK5tUAaG0VHbiLv/&#10;uou7BMgfaST8m/1F9j0+obHQXEfZ0kEj12JnffswbnXC1q1FI/tRXWcLOm0GqPisNTRY7/O/VdMQ&#10;sVqMcNls8PYPwqLRobW+GQ0NjYTDDjT1qVDX24wm6oYuAmCfpZ0cISDZfAuHPGpsbdBYqfsJj+GU&#10;G5F5L8xDGsIi5Z1Pj+EJByxDvfxf5BDCqCvUD0fAApNLC9OQFsNJB2wjveijzrf6u+GbMvM+DgTG&#10;7XD5+pWoM8FABJORNHVqAbm5fRSXT1HKnWIze4TVpUNsF9+gtHmJjZUL7OS/4Kj4N3KJjwjY84h5&#10;yUOxfexkj1HJH+OoQBgrfcSr7V9xtPEFrw5/x6uj33Bx+Cven/yN385u8Hn/Bh83b/BL6QYf8reZ&#10;b15lb/Ce738+ZHl5g2ted3n4J3Xfrzjd+Bl7mY+oZL7icPFP6q9PyPhfY3nkCtuTv6Iy+x2V1Hds&#10;xn9GfvwDChPXWBsn6IYrCHhG0d9vg81qgdfrQWw8ioX0PAqFdULkNvbKhOjKHg4rB0qRvZO7pR2s&#10;5taUGczZJMFzOY88y0IqjURsEmPhUURY4lNxLGUzWMws8J7kIcLjanIW6/EZ5EdjyAdDWLAP4k6m&#10;EkPxzSKSxQiCSR8bcRxjC2MITg/AFe5hI+oxkfbAQ0VnMOjhHurHJAdnjJZ+JDwAh1tF6GjE0HAr&#10;EikLwcmLUHAYU2M5vKh8x5u3N4inFhWrQmV6gh7bY3giaqyVYkhlwxiODsJgZ8eyVsM2VAu7t5og&#10;WINYmophy4zQvBaBVB8WKwFEVxxKvMm3/ylg62UUu4Te0skq8pUljCTEG6wORkctLI56GG2NCITN&#10;mJwhoWe92D4IYpfQeHTpR6bI58xZsLDqwMTUAHa3U/jj6yfcfL/Bt5//g29f/sb33/7A10+fcH31&#10;keUrri9v8IWWw7efJXg5O8rHL/j92zX2TrKYzw9hOqdDuqDGUlGF3SMT3l6F8f7tDN6/mccln3M5&#10;a8VYtBMrOTNOXgZxcTGNy3fruP6NlsX+Gq6uD3B5mcPrsxgOd0w432/Er+fN+L3chY/ZVrxJVWEr&#10;cB/2xjvQE+6mabXuj8ZxFltHJZhDtn8ca/Yoyr4kFZ0Lvm49Zl0e6CQ2HYW5nopOb2qHjoOzh4NX&#10;1VeLtp5nUPU8hdPTg35nFwGyk/XugTNgQA+FUpvqGerrf0L18zuoZVF3PofZ0ELLpw69LAMDaoIk&#10;BY+5m524B+quGrQ03iNItmI8YkVszEJB1oFkcgDxqJlWsxpRnw5RCoA0Lf3XqxO4KEzjZI0QTqia&#10;5KAvzIYJiVl8fVXG5X4eVwdF5GUv5Ow4XhQySBC6hgcIoskIyoTLF/kZ5fsSWDxC5ZQQAW8Sxxc1&#10;KnNRfK2sI0clM2LVEXg6CZtGwp6WVn+fspdPctNaJGOELPs218JKZThIIJOlJVkmliwRMjsg6RQl&#10;sPk6FZXAqGSeGeNxxmfHIoX7LIW9BAFOEDLHXVZ+TxyC/MgSMCfcVv5mj7JHcisZQoywIkHQZQ9l&#10;wmtHwNKnLGe79Wr4CKAunYpw2EwYbCQsSvgdPpeqSTkv18iSthL0nApI8np3VT9WZh9lP6Qch/p6&#10;+BwuhOxWmAmaMhMpHqTdtVXKUrWWsCjwKMvYqhoqtYYaZQlfvLglO42OICBhgW4diQgYfC8pEOV3&#10;5Cj7KQVm7RL+h8At+agla4zkxpZA3w5VAzw9zYgR+AQgx4ydmGAfkZA9MyySg1oAcprHOauaEChg&#10;1qWApOyFTFp5LWEyRbhM8f3eqBPnM4SNwACVG+vVa8ESIXCUfXpU04xVQl/RY8W624wd9qOdoB3L&#10;Q0ZlH6Wvux7uzhokea+yOHMQKje8hLvhfqz+zyubynadylnuUWDbZAZ6+Vw9mLdpkKDxmyAoJvi8&#10;kxJ6isckz6fteiwKbNp6lZiSMrs5w/PyP6cJtAJJu4QhWZ5NOC3QNTxDy6O7Sh2rZPtAcwPaJNRP&#10;XTWanj9W9tHVSnn0AM8fSrxICe1zVwFIyWAj6RCfU/FXPXiswOPz+4/w7P7t+Yd3f8RjFslIcxtG&#10;5jZYuOJMQ/iUmcS+9jaYVCoFaGQWTH5XmRWrEoererYnFXxrswKOep4flH16PV2ExW4M9appINDQ&#10;bGQ/EQhin7EKOHa2Ei7ZHzhuLIQpKw0wq/QHZRayWQkmH6CBIV74U9ZeAiQNA5cZJRphBwTI7bAb&#10;R9Mh7BMkK1NB5ViSxADjwwoECmAe8yipDjeDLuQ5xgQcc4TKHMedvJel8TW/xLMliIYJVjTUxNNb&#10;9liezEpw8TBezo/inDpNZhpfExjfLBMiebxguVpNECIncb0xy+sihMwYcpQlvTUP0fX0rpJqdIm/&#10;XeDYXwwS4vqNHA+3jmoDPSrFKOuSccT6lKPMKLvNBtZzA9SNtRxjUvct0LP+5LWEdhKwHGCdesx9&#10;irEXJhwHCWgxGhkiQ6b5HwPWPthluw3H1KRnAMPsZ07ZXkF4nON/FJCMeWw0QB0Y7tdB1VGFxvYn&#10;aNHWoqrtIdooi6Osk/w4jXPvMAJqHawNrehrakE9+9u/7t3BD4//jR8f3sUD9rmH7Ef37vwb1Xfu&#10;Yai9D0XnGEpDMRp/dsoGGjcdneiymNBu0qO6Q7x2G9Cr7lGchiR4fXsVjQyVBnZTPxnBgwG3E2qz&#10;FioaXWoj9Y6hFUZjKyzWTpj6Veg2t6BJWwOVvpE6m3LL2UNYJBTG7AhOuTBAgNQPdincIPCoH+xG&#10;v1eP0IwHY3OS0IL/O+bkeS0Mgz0wDRDKyRFeTwdG/T3UM4RSGqHTw24kh8PUOaMYMg/DaQ1gxJcg&#10;w2QwMbmIudQqioUXeHHwM47Kv6BS/Iq99W/YXvpKYPqI1OgJgfISJ+v/weXuDU7y/0El+yeOl29w&#10;IKVwg5dlnicgHm18w8tNgmHxO14TRK947tMeIZIgebr2X7zaIkzyHm+PCJnnt3mxr3n8RKg843fK&#10;mc84XvmOc15/krkhPP6Fg+TfqEz/F5XE3ziY4W+kbnDIcjB7g/L8Z2STG8ikFxCPTZDHQpiOxxUn&#10;4rnZBFZXMlhbyWJ9dQWF/BqKG+v8rwW+X0N6dp4MF0NkJIrx8AQS0SnEx8YR5T2mJscUp5t4IqY4&#10;84QjIQT9w4gGg1jh/cuEycNkEkcT4yh4HLgzkQsS1DxIbkaxVE5j9/UBMqUs9E4VrYR6doRaeEdt&#10;yKwtws+baNixrTYqYQrHRQ64zOoMHBS8Q14K1PQISTiIxMQ0XpR/RmXnCwLBBIb8HgyFDEo2mOiC&#10;BbMrHkRiw4iMBQihesKeCSnCYSCshtvfiJHxjtsg3CtmHH2aQeHVJBIFP/KvUjj/VsTW6ySKZ3Fc&#10;/LKOV7+UsbQVw8SSDekihUvZhaXNIZQqCVx/ruDFyyyOXvD6HT92CKL5ogfTqQFk14I4OFzEMQHu&#10;ZG8Hr48uaR38yfI33r34A1cvf8Xny++4Ov8dnwnCUj6wweX4H0lB9CvfX1/g/OMiSmcUiATU3dNh&#10;FCsUZGUH1go2TM2o2RDdmE1rsJI3I7/F5yvy870QjvhfXl6tYftFBkeEybPPOVz8nMTlhwChtR//&#10;uerCzVU3fst14jRUj6t4G84jHRhR3Ye78RnSZio8RxCV4QQO/UkUnBQWA8OIGylwenRwaXpglNkq&#10;QzdMVNJqHS1JTQO6dM3o1NJS7KhGQ9sTlgdoVz9DX38L+t2EQlM9mlSPCJH1MHPA2ywqOKiAh520&#10;OPs1MPY2wUSQtPVzcJsbaFlWo89UBWt/K3o0NWhs5P06n/H3atDLz6KLFI7LFGC+pxj0PUdsVgvf&#10;cDvv2YzosAHZCRfOCgkOoFFMBweQmw7g42kR369P8NvVMdthh+2xjVHClnfAiKP8PBYjEvbChVeF&#10;Bcz47dgkmK1T4SxQwM4HnFiicpLZwjBBbo3XlpNjWOFxnFa+smxs6UWQIOrsI/zSYpZg45KNxkn4&#10;kg3tApEy2yZLxX3NNfBbKIyotARAA1SGAoARAoTMPkoQ4CkK/Wm/C8tRP6G0D35eI+GIJG93ks8n&#10;XtqxIYtyvWSuifK1xLp06DoVL3FZjvYYqHyobCWtmRRZwrZrCLTqFuUoS9myP7OfBoHktZYMNPae&#10;jn/yWFcpM0ESC9LW3YZRwuOow6b8F5mFFDj+n6e2zEJK0RGae6nolNlFWeamUhSAlPcCkAKPMrMp&#10;M49yfymSCUdgV8KJuAgHdkKChHcxNlbDQJhwEHT94vyja1e8sn3iRNPbgnGC5LSNIEZgnCIsJizd&#10;mLGoCY63ziwCkrM8J0uFApGyL1KWs7NOAiNhcYWgl5EQOj4r9saGCBSDiPOaEd47a9cpWWRyBEbZ&#10;r1YatnEMdMLD/u2lIl0eMvC7VLgmGhAcA0k+h3h+5z0SB5IASZBcV4pReS2hepZ5r0VCoTj7yJK3&#10;QOO09Tb8kMSpjOg7EeH/HKNSl6OkYlSW6XsJtWxT8Tj3KjDdpKSZbHn0I+of/oA2AmQ7QV5mG5V0&#10;gnU1fC9eu7IE/URxqJG9kFVypGJ/9pAAKRDJIl7T4n1d++QpQZIA+ZN4b99TAFOWswU6JetNzSMC&#10;BCFS1VCvgORtNhr+Jr8rXtnKErS6CxaNWtmfJ1Aps9JSxKgQ5yoxKsT4kHij4lDWJ9BUR4Oz6hHa&#10;ntxTYoNK0HmJs2ppb4CZ46Sf40VSUPa31CppAiWQ/DD75wj7S1S2gtAYyxCm1wiAW8EhVAiGksrw&#10;9J9ZQwHGSlyWpSWloR8VmVXk+6NJnqOuEOg84mdHPL9Hw6wsM5cRD0HUhZKUCOEx6kZlwkeA9OMk&#10;KTEfw3iVHsPFYlSZbbxcnsS7nMw+xvFWZiKX+XptFq9zSVywHKYnUKKsiLoGlG0tKraVwGHNw59Q&#10;df8uj/eUtpJ0hW3/tKPE2BzQquEy9GJA0w2rmpCkaoPEfexra1YMNgFNLcG8l98zdrZxTFLW6AVy&#10;+mmI2uA1aGhQmpEOepBi3UhJ0/AVh5pJ7wBGKHcEIAOE8HWZYU1HkeF/Fxm4MTWGbHwUozRQtYZ2&#10;1BIkaynXO7sa4B6gzolEseDyoTI6iatsDtvTUcRCdti9PQS4GtTUP8B9AuXzRzT+ezRIOnw0qsLI&#10;E7ZSvUOI6YbYtga0txDoTDYCm5O6wUSA7ENXcwc66tnufWzbsQRyU2kEhobhsLswOORCHwFZpe2A&#10;huPCoG0hwKkR5HiWzDm6gS6ozK3oNrZARz2j53spJjsNY7dOKWYBS5dGOeoHaABZCKMClYRLea+z&#10;tkHdW43evmcYdreimDHj/Y4d1wUrLud1OI714PtmAN93xnGUHsZClLJ4egizOT8iS/xf/j54h52Y&#10;iSeQnEgjO7eNo9I13r74Gy93vyE7fYK3h4Q9lovtGxyvsmQJd+nbcpK7wS5hr8xz25m/lNnLhfEz&#10;LE2cIT99gULqLTZTH1Ccu0Yp8wuOCKIXhMpLQuRrlvOD/+Ks8jfOWV7ufMfe2s8oL13jdONPnK//&#10;TVj7FYXxa2xEPmI79hXl+DfsThJ0k7/jjL93vPwFpzvvUNrYRTadQyqRQnJqBrOJBEucryeQTs1g&#10;cS5J0Ezdlrk5zM3MECDHEPQFEfaHESNEjvpH4GObjfi9iE+MIpmcQDKVQGo+hUhklOf9SI6Norwo&#10;Y2UerzMTeEXD/lXUiTtb5zlk9wlZ52kUzjLIlrOYyiXgnXDCF7djoRRHbo8VvJVDZn0Rp+92cXi+&#10;RnhMoJ+KVJY+h2nh+wKDcA1ZESW1nhye4vT4kqAZQnsXLbA+DqB+KqL+h+wEjwgYD9GtrlE600jI&#10;CK+Xime4Aw4HrRnLQ1j6nyCa0OHrTRG/3Bygcp1DKO0mSIZRvlpBYt2HUMqK9aOIMnMWnXMglNQh&#10;MKlCINqD2PQAVlcncVhZw9kJ4exsGZsbo1jOBFnZEaSmRpFbTGGvWMSLnSNcnV7j69u/8Pn1XwSW&#10;b3hV+YoXpY+oFAiWr2lRnH/H9eV/8ecvN/jl0w1KxWOS+SjhrBdjcRtiSSMmkxbCKUF20UqYptWd&#10;bkV6uQnLhVZkNzqwvmvC0WsKtqsUVndJ/3O0aqclTM8ggnEzIgs2rOw7cPbegW9fB/D7WRcu0lX4&#10;ZaEbl1E1TiI9VKIqjFsaOdC1KI4Mo8BOUPaOIT8QQFJvx6zZgajBCre435v6MEhLsL5BQJFKSkWF&#10;pW2CWt+BTnUzGpqeo7buEWqaHqC66Sc0dz/Bk/o7eFx3B+q+Gpg4QAcH1fA6DTD2UNlQQZi1bejT&#10;NKGl5QGFz79Q13oHuv4H6Bu8h17rI6h0D3j/5+jQPkad6l/osj6AI9YAW+QpzKF7CC+3IFWkARJp&#10;gtvTwE7M9nIS6igQfPytpYSXg2sZpXwCGSqAF5U8vnw8RW5hku2UQ3EpgQCt9gyB8PurClapUMQL&#10;WsJbpEacSNCwmXQT3sUrN0JhSKjzEs7GJVgvBbOk55NsLhKSRieKj0rSRGEvsy5uCvWYaxAeo8SN&#10;rCaUEQIISjITKUtMMrMocdgk7uPMP7+TJLDKjOhyPIz1ZBSzI24lzeH8yBAhtA5ucRxxW5XZUUnn&#10;uCjOAlSiMlM56e4nXEqu7z5lf6Oq6qGydD5ORSuznpIbN2ijMUAokVlJmY2U3NgCnQJyspRtJNTJ&#10;M9o14mzD9iIIy1K2W6/BJC1EgUiBZFmeN1OxSSgSgUkBBVm6l9lHmW0UhxmTzCx1t/NIqPhn2bqH&#10;4CAhjZQ0ioQDM4FB4NFD2HWKkw+fVwDSwmsGWaeurmYMKaWBANmsLGFLWJ4YjRgpcZYEwTFJZSKz&#10;fHMEurStBwsEQvGElXiNy5Qn6cHb/ZAL9l5l+Vkca2TpWqDRp25Q7psgOC4TLmUWM8vXa4S/otdM&#10;iLTeelzz3qkBmcnUYN6uRZpFwPFg1IEK5dUGv7vCe+Z57W0hQPK4zPss8bzMYsp+TFk6F6/wGRYl&#10;jqVFYLKH/+W2jNIYCBEaRzTtiLBdxmkQRHRqAhQNBLaFwHjzU/HYvYcm1ntTlaTEe4ImcWRhkcwm&#10;EtKnWrLV/PTj/2Ws+R9ESsq8al5T8+QJlMwzj/leZiAJkFIe/yR7Ju8q4XlkT2Qdr23gdyQmYXdj&#10;o7IPslXZ1yj7I2VJlbLgySP+9mMlPqTs15M9kXJOlmFbeV6MC+krApIyK33rsEXjQvbC0qiS+KKD&#10;3S1KsHo3++NgZyMGKR8Emp0ESLeqGcPsG17KfskdHjNq2BYGJf6jZKA5jlH5cNy8Scco42IEvgiO&#10;pkYUaDyYDGCf41qgUSBTlo/3ol4c8CgpEE+mgjie9CvlJBHAOWHx7H9lNoRXlBtvKOMvMzG8y04o&#10;x8ss4ZHAeJWbZplRjm+XEzyfoDKexOXqLC5YJKSZxJyVZeZH/yJY3Ze9pvfRIFsAmhpQ95wQ//QR&#10;OgmEXTLTKPXUI8HB1Qo8GiXFKMebbI8RR7XmJw8Ij3VK2lQzx6d8LkWMuF7Wq0RGGOT3orJUP+zC&#10;jM9JOeHGfMiDGcqWGULiAAFMUhgm/A6kaBiLnJOUtbNBByZ8A4jz+givdQ+Z0C+OrC4t+oxt6OX4&#10;G/e7MTHkwTjBz63RYcRmwcZcGLMzfB/sQph6K5FxIThiQmykH4dLcewSFC7iKdzsnNHYCkNb3YZ+&#10;rRUW/QD6dBaYzIOwsOjUenS3Euy61EoGE21nD+uoA3XVTWhu6UR3bx/1SC+v12N4aBAL4WElu9ju&#10;YhyT4SFoaNS198mKWAv1RhO69c08145eSwfhUwUr/4crYFFWKkOJIQx4dNAQOq1DGjgDRkJmLwbd&#10;GsQSAwj4u9FvfAZvfzUqCyb8eeTD58IgDQg9fi258HWf/We1HyF/K8YSWiyWhhBepbG57kZpZxoH&#10;xSyBcRrDDg/MvVYeg1hfKGItvY3l5C5KS+9QTH1GcfZPvJRZRcJjef53VDJ/YDf9N3YW/4vSwh/Y&#10;TH9GYf49tjIfsL/2Bceb31DKEiCXP6OS/wMvSwTIY0KpONW8uMGro+949eIPXL+7wfuL73hz8gs+&#10;nP2Oy8ovONl4j7MCjyu/Yp+/fczfesXfPVr4DTtJ3n/uI45WPqCycYnt/DFWM9tIT2eRiCUxEZnA&#10;xFgU8ShLLIqJ6Cim47H/g8nk1BQ/iyERlWg1EfafMI8j8HvY36wG9qVBTPH61NwsMpllAuUckpNx&#10;rM1O4eVaEp+2E/hKFvslN4TPaTPupIsJbLyYR2Y/hMSGD9PrY4gsRhBOjyJTXsJ0PknFn8ZkdgrD&#10;Ex5E0kOILrJzLo4iXUggu0Moy8uMohGBIK3AyjlOKlcob5/j9cU1MqTWAZfEJqxmR+EA1NKSVd0l&#10;RD7FkKuLFhQVbayL1kAXxiOtGPbVEyobkF7qx4evOaQ3gkgWCH1HcyhdLmN8xQ1nuIfPwQGQG8RI&#10;fAB2jwb9Qy0IRDRIzLqQSgWRX5njcxRRJJCkprxYmAnipLyJd0dv8PP5L/jP9X/wuvIW12d/4cvl&#10;ze2s49kXvD5+j4uTa1wc/0Ir4RN+fvtdgcc/f/+Gn68JlR8v8OvXK3z5fI2rdyeYSTiQiBuRTBhJ&#10;+UYsLWiRzXQhn1dha1uNgyMjTs4dyOXZOUMUOO4WmB0NMDrr4Bhuw9iEEcHRPkwvO7GwNYgkQevo&#10;sAs3b234vK7Bi/F2Cl0tcqN6zIR1WKK1dfiCFvyLBI7ZNouDXiyahpEbCGHLF8eE1U3A0ELX2YW6&#10;2mrUU1j1GGnJ2fXotfE8FaCWSq+zrQ4NdY/R2lmrzExWt9zHw+o7aFU/QYvqIar4uquzioNTDYO6&#10;HTZdNwIEHx+Vb1d3Fe/7I9Sm59AR/Ltt/I7uJ7T03oPe2Yg+lmbdfXRYHkPrqEbfUDU0A4/Q76lF&#10;eLyb7d2DBKE4xsHvMNfTor2LToKs16nB8mIIK8tRFAopXF7uY3dnhUbJJiqlZaTGAyim41glqC2F&#10;vbTUoshR2SzHhpXZvRH+xyla7hLoe2MyqITicRKwxOvZyefvbapWAFJCEw0KfGm7CGlquHp7oGSi&#10;6ZewOrRwm2uVpexRu+xnFGAcQETSFhIAJwmE8lsxwqFscg84bZikYswQJEfEI9vSq4QkGnOZlT2S&#10;Ltb1DL8j+yclu4wEB5cZR9lLKPsK5Xibj5v1a+1TlrNl/6WhlWDXXqcs0ft5HyUlJcFNQvrITKTM&#10;XrpZBCDlv8kytswcyv600CCflRDp6ruNgSmwKLNL4p0tAClONBJHUgKRyyykQKOG18hRZl9lv6WE&#10;P5Kla8luI4HJZcbJyM9k32M/YWGAsOhiv3ARNDw8+vgckrrQR4PDr23FiK4Nob42hHWtShnrayV0&#10;dSoAKTONmcFeBRwF5JZ5zBIYM4MU8IS92z2RfcqMoSxLx81dCPQ0KnsaxUlm1SceuhLyR1IR6pDj&#10;vf43G7lBOST3kb2VqX6Z+VQp8Fj025T7yX2lyG/meMzTkF1jybkkQHgfllgWnTosECbTArSEyzm+&#10;TrFvSQaWFI2JFOE+aSFUmjWIcnyEdCqMsA5GewjLOhotfRoEZXaKxklPfY0SvqdGYkFKqkMFGh+h&#10;kTDY8Ihw+OCBkt2kkSAnuZarBShlSfsfiBTPa2VJ+z7BUkL5SOFrAcmah48UsJSZSAkFJEHGJWez&#10;hJOR/ZCynC1L2bIfUlVLmCWINj+VGJE0IASEeOwQb2w+k4pwqZN9kby2m+fUBMye2tv0ldb2Fgx2&#10;tUPPPtNL40KWrR0ExEH2Czdh0UGIHOJ7nwS+Zr9w87yf5wN8HyZYx03iaW9GgUZTmeP2hGPzcm4c&#10;HwhxP6+m8DYzhTOO5ZPpMA5lNpIQeahAIo1uguQRx/hhjLplwofjiWGlyB7Fc8p02acoAPk6FcG7&#10;hXFcLU3gitB4lSU0LhEeCUZX/J2r5Rm8zyVxtcJCWHybnSFgTilL3jJL+XaNQLkyhcNMAkYaUrI0&#10;bWUb9krQ8rpqNNc8Q2vtM/Tys36OVRPHoIHjQIBQtsMIdBs7WpRxJkHOZeuIhO6R2I9ylGvEkHOw&#10;f3ho4CvgSaPNZ9AiwvEqICl7IceH+pWZR59VpzjnTQUcWKWRLCkMRd5s8X+u8bWEDkuNypayQQz5&#10;+mDpb4XeQLgfaMOApY0w1Iqgsx9T/gDBVY2mp5IGs4pyvwomSwuGqUNHCFTBFEEsoyd86Ah5dhxN&#10;Dyv7U5OUH+Ig1KvuRo9GA53ewGKE1ToAq7kfHe0q1Nc3Uk/UoKGxGW0tKrS1dqO1TY1OtY46xwKD&#10;zQZtD2WdieNuhHLaTz0c4L3DPpisGrTQIBSA7NDUUwcRyvWSMa2dENkFG5nBFTAjFHdhPj+G6KwH&#10;tiEt4bKHelMPi5NtY2qCThw6bW3QamvRSh2m19UjHDJTH9NYjxqwsNiP/CaN9zkz+l2NcPg4RtMu&#10;xDPkiswItldHcVXJ4M+3J/j+7hI72WXqJT/Sk1EUl7MIeUYw4p7E6FCOcr2MTOQS5czvOM3/huPV&#10;n3Gy+g2V7K+oEBTPit9wdfxf/PyKPHFxg59Z3vD9xSHLAV8f3eDtCQHy5L94Vfkdx+V3KG3tY24+&#10;iWg0jKVF6rzzE/z+6RpfLz/jy6tv+MLrP/N7385u8CtfXxQIkiu/4bL0Nz7z/bvjv/HuhDBK8Cyt&#10;vsBsLIPwcAQBT0BxdhobCWIqGiGbzGAjl8HGShbL6XksJJNkoiRy6QyyqTnMT00QIh3QUyf2sC/L&#10;PstAYAQzMwtIJRexPJ8mECdxvjGBn0shfN1y4td1A/5c68QdyVU54KcCnbNg8/UENs7nkH+5jMNP&#10;x9h9e4idyyOkd5YR4EA1e/vQa2+GdZiKdrADiZUwji7XsUnY3Cpt482rr6yYb8hnrnBQ+gMXL//G&#10;+asvCEXGCU92GNhxOrsboKWCMRm70Ndbr0xDx6NULoku5HJ9qLyw48WFV/Fizu/7MZPzYO8yi7Nf&#10;dlB+t0Kg9SO23I/liovwyw5/GMPRxQLeXC/h3c+ruLraxsV5GZXtAtYW5/FiL4+b7x/x99dr/HL5&#10;Ed+u/savl//F1zff8OniGz6+pmVw8TeuLn/Dp49f8fnTV+X4/u2vPPcVlxef8OLoBHv76zh6kcPZ&#10;xQZevyvh6sMJPn8+xdkRaT1JpTZJJZamYkqrUVjWopgzIJ0gLEU1BFk3oTqA7S0fCkW3AlImQpWp&#10;/wks1jrCt55WFWFtoAZjs23YOzBif7UPxaluFONqbKdMGA/2wtpfD6PjGYyuZ1CbH6NHXY2Uy4eD&#10;0CLGDUMU6FaErB7oO7RURlVK9oFeE+HRqofWSoAkRBpshEgq9C61OMY0oZGwUtv8DM/q7nEw16Gd&#10;93z49A6ePruDupq7qH12F4Mmwo5Nj57OBnSramldtsNobaVhUI/6nirUaavR2CflOboGG6H3Ufi4&#10;KTQl3/hQFwyublqQ4tE/gldnaaykaE2HDdimFbww3Y/1tWHk1wLw+vh8phYldNTpRQGV4xzGol5C&#10;egCnB+so51PYnCM4xgLKEnGIFrrPpkHALt7QRiUAuXw288/+RAEzmd3z8vllxm7I0EMhfxvv0EmQ&#10;c+l7MDlkJ4xJWCADIc5AYNMj2G8ktGkR4H+WfUq5WBBbs1GCoVXZSylLSyODRkQIlzb+xrBkgeG1&#10;6mZCGOtI9i/JjGVyeBBbVIoznn4l5aHs07S018Op7USEgCqzkKEBE3zmXoKghOnpUJ5XIFL2QPZ3&#10;NylONgKREvZDQFLSFMqy9iCvkyDjAnwDBBh5Xp+ZcKPMaLiouDqVZXkl9WF7IwGhXlnOlhiSHVWP&#10;CQ8E/KZaJUSPwGcvX4tntyyTy9J1V/UjgsRjQmOjAowCj+Y2/i5fS7DzQT6jna/t/Fz2vvkFInva&#10;WCS9YTsiBhWhrxNRgt+4kbKCICh7HGWZelZmCQmTiwS/JQKfAo88L0eJC5mTGUEWcawZ0TYr+yJl&#10;KVuca1Y8FswSGqfYj+d4zMgsJEFyVWCSECnL23J/gdUs75FT4jZyLPK8EoPSQTjsl9/rpdFFsCQg&#10;CkDKb+bcBqzy+jWvRfHYXvdRAdEAyLsFQK28loXKPsu2W7SZkGJfSfebCJR6JI06pIxyNCCi6YG9&#10;uRlaATSBwvs/cTwSFhVQZCHM1RMiax48VPaT1RAqlfJEoPCJMuNVI/EfBRZ5XorAYlPVc4JhlRL3&#10;se4Rz7EIWMpeSAnxIykOnxEmZTZSAlu3Ehpk5lHSG7YQKFXiqa2kOSQoNrDdJTQNr+2urqax0MK+&#10;2QZLawsGOtsx0EFIIgBrqwiN7DtDVCw+QpVfZlllP98/M61+9tsR9ksJw7NIAIoSGD2ESFdrA4Zo&#10;sI3RwElybOS9duyE3NiLCAgGlVnIz2tz+FpYxHsC3qtUjNAYJkAGUB6T2UdeNxkgPA6jEvXgcNyL&#10;F5M+AugwXkwIiHpxOuXHGSHz5XQQZwSt82QIF7NhBSgv56O4TEfxPiMwOUVgncEHAuR7KkIByDeE&#10;xcvFCVyvTODVHL+bHsUhgbLI35Slegm90/D4HlprnqKN8GjmWPJRLgTsJnhoiNvU7Ps0EJUoB4Qt&#10;yS/eRiOglUUMNVXNc2V7gMxQ/m+ZW5a9w44BxH1uQqJRAUy/uQ9hygBZzpatMdN+J/KE5835MQUe&#10;ZfYx5GRfGxnCPoG4zGeWskXojgUG0e9QUW80Y2iYxkxED/+wBhaCVUcL27WjDq5BG1TtHcqexwcP&#10;f0Jdw2N09lRjwNVOmGLfLdJQXtIgGddgivfIBEw4mA9RNscwNxOBwaKDiv/dQNlotplh65fwQYNo&#10;47P/+OAn3GUfra1vol7vRa/BSv3ihMY8gA5tH39Hg96eHvSyXyWGnBjjdw2yjYb9o4Nysl3diNZu&#10;6iF9K8GxGzqLSnnd2UuI7yOQGyUMUBPMjh4EYpTpSTe8YSv63VoYB1nnZl6nq0Z9B8dA20M0U3f1&#10;mDswSPh0R/th8fXAO2mEN07ZGdViMutAbN6FIJlnen4Us2zv1YyfUJfG6c4C9tbncFJex8uDAvZL&#10;aWQXI5iMDiOViOOscqVMNr2u/EcBxP9+ucGHk78Ux5hXpa9KaKAPhDpxmLk6/Yuw+DsuT3/Dh/Nv&#10;fM3Pj74QIr/g7fFnguY17/MGp+UjzCVjiFO/ra8n8e5yD1fvDvDmrIy3Z6d8rte4qHzkPf+Lb28J&#10;oJUbFOfeIj9zgcO1zzjf+RNXBEz53Q+nBNP9LyhmK5gIJeDsd8DY20eDwowg+1sqEcPKwjzWlpeQ&#10;X1nBSmaJIJlCjnC4mc1iaTaByQjBk/pjcIDA3d8Pv38EySQhM7NK2F7F0UYal8UoPm97OW7N+Jrr&#10;xN8bDbij7acV0fcM7QZan4QUraMZtuCt11NwzkdLJYAwO1Uw6YfNp4czpMdI0gxXmAoj0ovlpTSO&#10;Shf807/g5eF7HO2/wdnZR1ySpN+9/4zPv37DL9++4pc/PuPn369weX1ESNzE3tESyvsLKKzGkUn7&#10;MZ0e5H3VcCeaMLmjRfbCjsmiCVtnUeydpXD99RBXn/ZQPplH+WIG6y+DmN60Il20IZRQI5LoRTRh&#10;xui4FfOLI7i5+QV//fEbfv/8O75e/4HP7//Ax3d/4vrqO0Hxvyw3eH/1O169fodffvsVX379iuuf&#10;P+Hbt99YfsfPn9l4n67w5u1LXF6d4P2nl/j8+wX+uPmA0/dbiC8SDmjNbJdmkM+FMD1FkJy1oFQc&#10;xi+fVvD3t0PsFxNwD1Lg2lUY8aqQjOqwlrKjzOvflPP4/OYMlx/PsH9RQm5nnvU5yIHTiJYuDgjV&#10;T1D3PcXEjBUjozo4HIQLK9uGkBX0GbA8Rwsj7ITdrIaDVqtZ3w2bTYdBWrN6QslTQkJDSy0G+N46&#10;2Ic+KnF1XyMHZS06CHt16p/wpPkOalskXyqhlAJR1dOs7JGpqv0JNQ33KCieETgb0dMr4N8ADY+d&#10;Ejey9TEam6gAm+6jXe7Z3w6tSwVbVA/ruA69wU6YYhoMJmlxzxqg9bWgw/qMg1mH7bMwzq7j+PDr&#10;NF69H0d+j4bAGS2lbR/6vR1o5P9u7LzPZ62DVt8EPQXJ+JgTla0UVtkP58bcSI44CI06CmMrytko&#10;LXIHEiN2RDxm+AkHYQrdKb+dUOlVAvZ6qNhk5nGAkOboo2VMeJSQOJLuT0BOAFOcUiKyP8mkU2Yi&#10;PMZeGNub4OYxQote9i/JLEKI1/goUEedA8jFIxij9WbsprCrY10RTl2ESslfm6ci9OqoODrrMDNk&#10;UWJKSqzIgKT7o8LwE+zFs1O+008YlGcRRx9JIejoZX/pN2Dcxd8yaxRP8mGz9h+Q7Fa8tkf6dcr+&#10;zCFlVlPF59YqWXscmi7FEUYn+cCfP0EvwVFDGJBl+/5ucZ64TZEo+bIl24w43XQ3EiJ5TrzRZe9b&#10;X6NARQ26n9+HmWAsy5VDBES3hs/ZJXvfZA9cHQZV9fBp2uBRs766G28BUtuGkK4Do30dBEha/TQW&#10;JduMLGPPWLtvAVJgkkclpM+gBkt2jneHZHu5nR1UZgsJfAKRi4Q/cYqRGI6yrJwSBxYep6y353ID&#10;Er+R32N9ZGgkLfQTLAUUHYR4ux4hPY0HVQNsjc/g4H8M9XZhjko7a7dhgcc8DYMiIb/kI+Sw7Hkd&#10;OPA5sed2YJvKcpMW+ZrFghWjGVmDGQs6I6bUWox39iDW0YNoC/tNUxdCzV0INLMf1TXDXF0Lc0MD&#10;66eTIF6tzP7VEwQl/I6kwJOA3rVPnylZYeoIlQKBUgQUBTKVZWt+R4BSZi2VmUqCpVIIKbflsbKP&#10;UuJBKveuqlKWsP/nWNNaI1lrCDX8fcmDLfEhO2qrlRA/kt9Z8sNrCJPtvEfLkwfKzKPiLEODw9LE&#10;Nqex4uluQT/bv6/qAfS1j2HjOdn/aGCftXS2sK+pEDRxvBnZ9zimfDKmWusxSEPFRfD08X7jHFdz&#10;hK88x8kux+PRlHhATyhLyW+Xp/E5v0DIm8EFlelJnBA55keJsFkOe3BEgDykEbkXHkKZY34v5MCL&#10;6BDO4l6cs8jxLEGQnA7gFUHyIjmCt4TId6lRvJ+L3BbC5BVh8orQerV4W97KErdSxnExH8Gbxaji&#10;VPM2P6s4qlT/dAeNT+6zvh+x/p5DK8vRHFdWyX8us/8cb+J4JxEMNK3NSm7yp3fvKjPEDU9km8Iz&#10;ZSZYAotLmkmJydnb3gq7QQeTWsV24X2r2R/1GmUPs4x1MX53JF1qIkBZ5kA8aFcyfMnyteyvFgc9&#10;t5HGCaF8hIbtMI0ZnbYd3X3NigPKoKcPNpcWGqPEaaxBdfMTPKp9eJuh5vG/UEM5ZKShJLEaTdRH&#10;vSb2UStlE3Xm2iL7ez6Eq8oSCjNjmAv6cb5RwFlhC/quLiWGqL63mzrIgiHKJBOf4/GjH1Bd9QRm&#10;swlGsxVdvXpUt3bgcSN1SGcXOnV90NKg6h8gWPKZ+9QERcoHdRflUmcN2rvq0KKqJkTWoL79MZq7&#10;+FpdC5WElTNx3Bg70cdxv7Q9i3gmjEGvEWpDM7r09bc6TPscnX3s57o6tCmxJuvRon6Glo6HvP8j&#10;aHuewtBbTTjux/KiGx63WglR5wsZCM9DSBUkuUoMpYt5rOyPY34zhNRGCImVEKaWgwRrN8IpGwb9&#10;HRiZoZw4iCK/n0Q8TV2VX8PF2z/w6ecbfPr4J96ef8Wbk7/xngD59uUNLo5v8PHNf/Cfb3/jy8dL&#10;XL89wrvTHZyWcgTONRzQmFmMDCET8+F8j/V8UMb7VydkqBMlw8z5y2MUi5sol8s4PXmFkxevcXby&#10;Hm/Of8GHi++E029KsPS9tbd4WfgdZxvfcLz2ERupClJjGcRHJuFxOKHt7oKxTwM3dVUsEsLs9BSh&#10;dRbzqUUspnPIplexnMqikM1hcyWL7PwMUhyHqVQcc+kUZlNpLCysKN7b5XyO/WEWV4UgvqwP4o98&#10;L/5a78Df642402NqhG6Ag2RIRYLXwCf78zIu+GfssA0TCNhBe2xC90YCpIEV24/RtBneWCcqrxP4&#10;hbB1efIzjnbfKMvYlfJr7JcvcPbyA46OSdJv3uPywwd8+Pk9rn+5IrC9w+/f3+HPv94q5ft/r/D1&#10;71f4fHOMl99ymD3wYWTVimjBjkTJg5VKFOWzRWxV0jh7u42rXw4IlUuYWQvC6m1Hq/YObJ6n0Fru&#10;w+lrxyw7TDIVxOnpHr59/YZPb38lQP6tLEn/9e0GXz8THt+yIV7/xsa/piWxi8tyAedba3hZzOFy&#10;bxMfXpRxfV7BpzeH+Hh5gPOzTVxcbuP1xxIuPpdQOl/AXDGMjeMkn20BP38v4+xDBqmclx0sjOLe&#10;ItbWV7BZKLEDnOHi4hyXb47w6lURF682cfWW935/iY8frvD2E+vlzy84e3+Bi+sznPKz4kEWpSNa&#10;AOtR+EesBEPCBRVsajaAjdVpJGmpTkb8SE1H8dffn3F6XqZ15UMnFXhNSzWqW6p4rIKOirtdVYse&#10;bRN6JQSPmoqm6xE6uh+iteseGtrvEhzrWAiundWoabyHuub7tCCrYBpsw/CoAZOLDoRnaH36VTA5&#10;GymEVAjE9QhO6TEcN2Fk0Qtf2ofBmA12grR7niCWoZBbHoAzaYCD4GgOdEDjIKQ4a9hmdbC4CSmO&#10;R9BY7qFvkMJE+wjV7T/iccMdPKi5g6YuCl1alBpDO0wyc6pro7DqxiiVSCjA+/Lc6LANudkg5sc4&#10;GKlYpvwDmCNUT/j64SFgiPeix6JRZgskv7NJ1XQLeYSuDOtuPuQlGFoUsJQQG0ECmHwWoEA3q5oJ&#10;dd3wCWBSaUgxUCGKM4oA6BDB0mnQwksQ9PCaBEFV7ilLUTHJkc3fTRAc86MeJJxmBMyyL9OEiITv&#10;4e+IR6Ysb0nYHS+/L79t6ZIsQI2KovASGGVpW2ZTZe+k7Me0K3Ei65VZyv9BpMxQiienBChWlqH5&#10;3P3dHQo4WlUSEqiD32nld9qVIkvdklVGrrN2ScaMeqgbnkPP35U9ohJgXeI9CiQYCBIeKksnQWKI&#10;kOtUEyjaawmU9fBQeQ3rO+Flf/PwvJfFz9dhQxfGTeJ80q0ApDihCEROmLoUh5ppQt//QeRAj+JI&#10;IzORWULkskAki8wmyhK3FAFJcXCRTDYpAqLEdhRPaAkMvjCoJ4D2KRBZJDDmCYyS4zr9D0QKZPpp&#10;FLm7GpQ821FTDzyqRgLeY5irHmKw/jmGmusw0tmG0a5OjKlUCLe3w08lOFzbgOGaRvhrmhFu6EC4&#10;rgOh2k5E6vm/GgmN9Wq+70KwugOehw1wP6yH4yHr/GEV9A8J4c+qCd+y342GmywZ10nau+dokSIz&#10;gyyS27qBsCHerZKnWlIVyr7G5zL7KPsbCXuSilBgUPZRNhEgW6qfK44drTwKQApIymxkO6GxXZl5&#10;vHXWEXiseUgI4rG9nveveqpAi4T3EYiU2TKZNWt+/BDmznZlP7Cjh8YH+42+9jkBuAqO9gYaA100&#10;BrowouX/5xiQLQv9PG/vkrztHUq4ohABcpxG7CT7q1zvYR8bIkgO0zgZ6W5FnONljp+tOK3YDjhx&#10;EPXjdCakOL1IkVnC1/PjOCVcHhGk5HNxnjmNB3FOeDoa9ykgeRjx4ICK94hG5ItxD17GvHj5z8zk&#10;7YxkABczQbzhvS+T/6+8nY3gUmYmU2PKzKSUNyyv/ylnfIazuVF8IEBebS4oTmO19+7QsBL4JkB3&#10;taGXwDxA4PNw3NoIznrWgeytFqcjXVuzAolSr+KkpGd/6pJ9pjIbyXbvYH1GaJBspCYxFfDwHnq4&#10;JM8862WAxqvEhvTSUIwMWRVwjPhsmAo7MB1xEhR1iHotSFDmnW+lcbA2jUTIBQkyrm6vUSJi9PS1&#10;o7qJfaX1OdS9bZT17ejsbkYdx++dn/6NB2z757Kfk3KguqUOVQ1P0d5No2qAxqe3l7DkgivUC2/Y&#10;hLmlEdg5tqqf3UMzn1tNI9rMfjHmc2GdYPGuUiRobqOYjCMXjSA7EYOxV4eqmlr866f7eEDjqa5b&#10;jUaNFs0aDVQ6LWGxFd2UNSZ9F/r53LreVrQTIpuobxo7nytOnfWtP1EfPUKXllBuaICWTNLDo3Gg&#10;A76wFeNzHuR24pjK+GEYUCk+Fob+Thjt3VAZWtDa20CArCYYtyA66UBlP45SIYR4xAS/m4aOj5Bt&#10;q4fb3Y7kPPXEilPZPja17MBUdgDjaSsiKQtGpkwIxIyETAdWSiEUjmJIrnoJsYTOfBDpQhihhAve&#10;0QFEqYsz+Rnk1lLY3iQIHn0gK9zg53c3ePfqBmcvPtzGZ3y5hzcXZfz2+QxXFzs43lnAyW4Ke4UI&#10;imujuHxVIpO8xfWHcyxnk5ibi6O8X8TxSQVnFyd4fXmBk9MzvDp7g8+fvuH7V4kO8x9cv/od12ff&#10;8Wbvd7bLd3w4+o6T4nssTuQQ8kQIkR44bHYeXQh4vIiECMgTE0jNpJCeW0Q2k0M+t46N5RwKy1nk&#10;l9LIZVJYXZ5DsbCK0tY2tjZ3lOX2/SKfm2x0UUzg5+IwfitY8D2vwn9Wm/DfPCFyOGyD02+AcZDK&#10;x9oEk6MDNm83gZHKjSDpHbfAMdKHoYge7giV6kg3DM5awuVjOPxq7O/t4P3F76iULrBbfIW90msU&#10;N05wUHmL8u4ZtkvHOGEFvP9wjasPb3H57hSXV0c8VnDxjpX1NouT6wz23s1j/SyOVZbcGWl4149I&#10;dpCWwiRefl5A6TSG8qsEXn1exWIxBKOTFlLXQ1oUHnz8vo7TD1kUK4S6ozVcfXyDD+9/xserX/HL&#10;x7/wGy2GD+++Yi1XQDw+ieLWKnb28qRzD9yGToQIKIv+fuzQoi0lAzhaGsevZwXcfL/A95/3cXGW&#10;RbkyjQzBNbXqQ3aXluFeGPmXMWy/SyK548fW2ySKlymU3+Vx9vUMufIOlooVJJe2kdmooLD/ApXz&#10;c4LiO1x9vcb5+yvsv3yJ8skJjl+/xgk7y5vrt7j4cEZg3sBsZhLDISfsLoIaLfHQqBsjIQ8KhSWc&#10;nR1iI0/LYXkR67sF5Cv8X7Ts23UdeNryFDUdVDzd1WjjwOroeg5dXz30Olp5nffR1vojuroIit33&#10;0dT6A1pptUngcPNAJwaGaG16KVwCLCMUloQ+ves5xvNGjG8QCCebMBCthSFACzT0FOGCAYE1F8Kb&#10;I4TGIXgXB+CaNsIa6oLB24IO8xM8b7+DGhXBUHMXTT3/Rk//E7gi7RiKUhGFWvm+AWpbC2q7n6C+&#10;W5bqtbB4DFCbVdBa1dAQPgbdZtg9FvToKYBosWppfVtsXbAPqtHPc9Mjg1ie9Cq5tyeHrRgdMvJo&#10;wzSFcpBCcZCA4+ijwCaMhQhzw1RqdtmTaO5VPCFl07p8JqApS90OwuQIAS5IuBzkdT6CpTj0hAmJ&#10;w/00pqg4DVQgBtmfSAiVAOPi5COe4WOEmbjLjJURJ+IOIzJ+uxKzUsIMRXiPkQEzn6dbiRsny2Dy&#10;Wz4+j+S+FoWS9FPADTuUWUhx6rESGh294jDTSDh8jgF1szIDKSApQCmB0GUzvoQJEYcgYxsFf0cL&#10;uqjEJK9xb6N4WkuIHr5uquH3O5SZV4FFyYUt8KiWMC2iGDsa0C3L2NUPYWI9GBurYGuthUucKKic&#10;bkvbLTxqWnmeQMuj7IMM8LMQ6zgiHsuEthhhUnFEMatZZCaS7y3dSP4Dkkpmmv7bJezs/5VeZTla&#10;iux1lJIlNIoTjnhySxFIXCQ8SpxGic84S1jNEh6zPD8n9+Z5gc0k30/wN6P/gO2EPI9FgpjrlRIl&#10;8PgI1L6GZgSbOzDe0YNEVy8Snfxeaw/iLfzNVgJruxHzrQYk6nUYq+pG6EkXwk+7EX5GkOQxWs1S&#10;x9cETE9dO+x1LbA2NaOvqZFtXAs1DQ8tFammsxnthJKmqicKdEig78Ynj5WZwtbaWqUo4VKe/BPn&#10;8dlTdBBABR4FBhUQJIQq8R1laZwAKK9lmVryWcvStZKhhqAoWWia2f7tbH8JHdQgWUX43Y5acap6&#10;rsxAmlUdNCYkQH2jEtLH3Co5rykLaRyFpP+z34/JrDqhSo4xE9uS/dPf2w2j9CUJcUPImGDfFc/r&#10;aZsOEQJniAZHVNJD0hBasPUhzZK1G1Hw9GM36ERFYJBQKE4xr+fCyvGM8PdqNoQLAp1AnuxtFPA7&#10;o7F8KF7cE3685Bg6maRsHh/GwZiX9/Hy6Lld4o4P/x9ECjgKSL6ZHsFrfv/NTBivk7wvYfLNHEFy&#10;/v8PkVcScJy/dZyKKiHBJP++jGmvzYB+nRr1T+6zHp8RpjqV5Ww/DTavRaeM+dsQPJ00TmkoiOf6&#10;cxrnzx6glUaKVracCIDTUA25rPwuxzjv7dTL0jbBqp5t9/RHtkMjjVwaauy74r1s1bfBTWNqLuHB&#10;RnYUy8lhjAesSE+4Mc/idfais+0JHt6/g7q6n1Bd+wAPn/6A6hr+divhjDKituYJqtn+j588xI/3&#10;7uHB06f48cEDlnu49/Au7vyL8rjxKZKzfvhGzLA6ZK9+LwZ577r6R/jh33cIkj8RImuRCLuRjg0r&#10;cSlz8REkhl00rg2YlADjdjtMOh2G/QH4wxH0mC2U9x2oVnWhRdeLtt4etPd0oJXGr4rGXA+Nuk6Z&#10;gZRwRITI+nYaQ23P0NDCuiNQtrQ/5fvHaOlkP+58im5dAzp6aqjHaNT2d6N/SA+1vh0d2mb00Djt&#10;NnSg29wOvRIiiP2SDOP0qPm/HNgujqBcGsGrkxiZxI+pCQNiMRqaS3ZkCJEpHiOExgShMp4iuM/1&#10;Iz7PY9qMdN6BTMGHmSUvFtbCyG0nsPViniWFufUQgnEbfOM6hKZNWCuGUTlcwSn1+MH+JSq71wTI&#10;X8kM1zg5OcVWiaxRXsHh0TrW1qewsDiCXG4EhSL781kKh6eruPr5JV6/P8LCSgLpbBxHZzs4vdhn&#10;qeDF6T5LBa/OT3H1luxwcYXzF69wdniON8dXBMlvuD79E98Ir9+vb/D71Q2+XH7H+7MvONl7hdmJ&#10;NMbDcSWIeDKeRHZhCblsDuv5POunhPLWbRDx9ZUFLM3z92ksZBcIkvkCma6C4/ILvNyp4LKUx8dS&#10;Al+3hvBnoQ9/55vx37Vq3OTrcUfNhjLaOtFnaYPOQqU4pCZI9MDq6kC/m7TvaIauv44N9hSWIX7u&#10;a6flQmGaNEJva4VBb0B585zlAlvr5zg9/Izy9iX2y1ek2HNU9t7g8PAVyuUDrOZWMM8HTXJgRylI&#10;AkGSP4EjEqUgnuxDLE5FHTXCPayGN6hGLGUk+VN55PWY3TRgLKtB7qUXG69HMVlwo/Qug9e/sYI/&#10;HeHqt0t8+JUNKKl93n1BafsEv3z+L/7+zw0rq4KhIbsCYy9f57DKBnQHVJhK0OoIUHmNW3G44sdF&#10;aQzXR7O4+b2Mm79P2BgryKaHEPBrERjRYTxhRWLRjlmC0xx/P3fEjnqdRKrig3G4BbGCEyd/rGDt&#10;fApbbwi1FyT9k00UaY2UXx+znKDwYhep9SVaPpMIToYx4OonwElcxm5U00rU6DuRXZ/BzhEthPIi&#10;wTiD0biHFmcbntXIMvMjVNVLHLB6WkIpzGZnkaT1MLWUgIaWaXNPA1q1ddDTipO29PgpHBztsPU3&#10;w+nqhNvH9vV0wck69oX1sNFoEG9slfYJTPZmaG3Vyn7Lfn8zzMM18CTbofXchzH0GN5lCrtsAxyZ&#10;agzMP4Nm5D66fTVoGXiOtsGnsEVVBMhWNOn+TYv0DoXIXbT33qcV/C+0ah6gWUsB20eL01aFrsHn&#10;sAQ7MUjjxOjVwOLvQ99QDzqMLegZ6IKWgFhNwdKsqSd81qLb1MZ7UKBoKSjVT1DV/CPrjv/BrcOI&#10;24D4CK1DvwVTodujw9SOYYKJFDvrzmlUwU2ocBloILGuBdiWx4OwEJCMnY3KMTJkw5BRQ1i0KXDX&#10;T3hLR/x8P8DXKrgInT4qkZif1iiPDkMP4ZP3oVI7WpxAeECHAGFlhCDjJ9z4CTA+FsmYszQisSRd&#10;VBgqdNXVKAGK7X1aPo8GEQFG3k+WyRxUwBIEXWYYZc+ji2AmRTy0B6l8AlaZpbyFSJmNlOVsKZmQ&#10;j++NioONzDh2ExoMrY2K5/kA4UBeG9sbFYiUOHcdz+9DRViUzDwy82ogTGrkNcHS0lYPU1MVIaEe&#10;/ZKxR4KHtxEmuxrhocJzE2Rd3Y183wA7r3ex/oYJkiEqzQjrVjyWJfRNlHWdYF3cFoE49W1oHypL&#10;8Z6et/VgUUDyf2VAqxQFJlkEIpOmLuWYpzGVpUEgGW4EJufZ1xdtWqzwuiV+d17uyc/meE8JQP6/&#10;GUvJUCPxKRMEzTlZ8pYZSwl4TehJW/qQt/VjVqPDaEsHIoTJyTY+Zxuvb+7BVCOft5GA2m7CRvcA&#10;1lRsxzYL0s0mpBoFLHsx3Uy51aSFv04Fe3Uz7I3sa90EkR61MoulIay3NFBBsm41rOc+VSs666rQ&#10;QliUGUEBPgHHBgKhiuDZxSLL1uKxLUfJpy2pEAUaFfisfqY46siSqMSZFBiV0D2dtTXo4XclE43M&#10;fEqR7yqpDZ8/UTKnyEykgK2Z8Ghsb2UfeIpOyf1M4DA01bHNawnANRghYKdoOE2yf8cJS3MEQXsT&#10;jVLCh46Q5OxswTBhMj5gUuLVpgjl0+yTUWlz9l9xOhJwXLZL0HaJtXnb7lmHAUX/gJLDXFJTvqDh&#10;Vxl3Y9ljouHRiaC2Rdnrui4GvcR8HHFgNzSkgONZIoRX1BunBBmZsTwav52xPIn7lZlIWc5+nRwh&#10;RBIYBST/gchzwqfA6Cv5Pj+7mB3FK0LjuUAqgfJU9k7mkjjLTmN9PMCxQWObENZFw6qdR4fEknVY&#10;4SYsiwwQw1OMS1kxkPEpCQBk7/KAuoVQ2QaXyBYaMGMSlSFgV7bWjPB/S5DwKM8NGbvRXUdDreEJ&#10;76VW4seKk156zI1sMoC5GR/GwoOIUI7NTntwdpTB5UlO2RqVnfMjFhlEMEBD2E954dTA6WbbEP6M&#10;lHdqGtjtzY/RWHcPDbXUEc1VUKvbUVP3FA8e38X9h//Cw0d3oCLAjfityGdCWE4MI0cALxCox2jw&#10;minzHGzLsHcAwSEa0k7qXY8VlVwcv70uYyEagJVGsJmA2N3agqaaGtz/6Sc8fMz+S6DsczrQZjKg&#10;hnKngbKurqMRNU0Ci9VQqRvQ3kXDiBBZ116F6haZhaxDE2VWF2G8vYuGFuVcN+uxVVWnRBWpkWX5&#10;6h9R3fQY7YTHTh0B3KTCIPtRhM8/S50dWR5SUiv32WkYDzZQt6kwEu3DWJyyOk5QTNowTrZIpOxI&#10;ZdyYWRgiLA7xmkGMsC+O01CJJ4IYi9kJwz0YifVgfMaKcHwAk6lh6vwwdeWA4vhTx2dq7q4muLYo&#10;IDm77CL4BVHYXEGlcoYdss9y5gi55TJK5SNkc0tIzscRS4SRJiRefKjg5bsC7+vEyIQNJ7LC+ekl&#10;zx1iPpcgyEaQK8xjczeL41NCXqVAAC0RSPdxdnqI85NjnBwcoLRRQC69jEQkifn4EorZMk7Ll/h4&#10;/ht++yD5uf/AXuElMskNjIemEQpEMRWbQWZe9jhK/MhllIoFJXf21mYeG2sZpJMThM0AwgE/EuNx&#10;LM9ncbhFvtrZx8f9An4pJ/Bty4U/NzT473oDbjZqcLNehzuegEXJZdlnbuOxCy4flfKYBRHS9kjU&#10;QIAxwR/phdPLQT6mh2u4h8BRBb2VCo1QtrayxQ5+iZ2N11jLvkAhx4osvsXu9hXKO+9Q3HhBmDxS&#10;cjru75bw4nCb79MIDFthNTZjZIgN7myndSMOEB1UiJ0wdUqaqCfoUz8m/FTB6nyGYFKFWL4P8VI/&#10;Vi5CWL0kMZ/F4Ypa4KQ1FZkbxtZJHq+vL/Dx68+4fH/NBniBy8srfPnyGScEuSlaquFxO3K0Uo4u&#10;prB3EsHhSRTb5QAOjqO4vs7g03WWVkUcmwU/FjNOpNNOFGnReIdpjScsKO6HkMwMIlfi4NvzIym5&#10;x5etGEkTJk7cKFx6ka5Ykdo1wjfTgal1CpN1F8Ipl5KuqY4D6EH1XTyuu4u7T+6gqu4HPK2+Qzj8&#10;Ec9rCF6qp+h3SvBvNSSEgdRzQ/t9PK27Q+vtIWwEw/RGGEdvc4gvBthOw4hNhzgoIvBHXfCws7tD&#10;Nlgc3QTEbujNjejV16KnlwJFVwWNsRYGe+ttykkCe2DSgiG+thMujY4m6AZq4Z3QIll0YHTZgKHp&#10;TsS2jUi97EfmcgBDmSY40rWwJJ7iTtMd3HlOoeR4gHbbD3jcfgdmfzUHdBOqZQaSpan7B6j0z9Bl&#10;kuXsDgJjNzpsFCY0THp9nbCN6qAj1HYNtkA10ILuwXZCZhs6zXxvaYXJ00urto4AWo1uC5+PQGzx&#10;dcMwJBZoKyYSTiTiQwiPcNCPWJCYdCISNMM3pEU0YMbkCIEsNIjMhAfxYVqbkjkm4lXiRAo8Rd0D&#10;8FIRdlLQmroJQgQ6j1WvzDoIKKqbCXxUmOLp6KcysfK1U4IE872+qwUhhwWVxUnM+AbhJTRJ2sVF&#10;Ko8ElUZskNdRUYwSWsL8Pa9keJFYlH0aWHu6lVRoEoJHAFL2bcpyurLvSSspDzXKbKRT16nEnZRA&#10;45L6UOJHSnHrxbOc9UclJpkt1mIjiiOQ7H20a7qo2DoVkJSZyT6ZaepogUXVAsl73fr4J8VxRsBR&#10;nHlEGYqjjuQHd1NR+mR/Jt/bOxpga65WymAr27WjTgnf4yFE+jStGJZZSYKtlOEeca5pJwhIbMBO&#10;jP4zKxkjQEyYCBwyE8i6UCDyf0XA739FAJCwJ3CYtmlu4ZJAuUCokCKhgNK87v/KP+cEHv/3WuJN&#10;SvabJbssjesVJxopErInQxBdIHCKQ40USZW4xHbJ2QzYGLSg5CDcOOwoDbAujSbMd2sw1aZCokVK&#10;FyYaVRivV2GioRvTLRrMthFOpXQREtq0GGqk8m3qIFiLt78WVipRDaG9vbEKDTWPUEdob2Kdt9U8&#10;RWvVY7QSBBVHDIKd5LqWED8SaLyeQCmziZ31NJhqqER5XsBRvKklq426qR4qfiaZT1oIgOIg011f&#10;qxgmHRJ7kt+V61sIhhLHUGBSgVbCZCthUsvvSxGvfG2jpPTsgLWzFU4qfAuNCwPHgY9tLzOQUyYB&#10;8j7MitHCvjDQUIVAD2GbfTNi0iHltBHOdZiysK54rRRp4ymZ+ZUZ4L5OHmmsS4B2tqvE3FyQ2WVx&#10;ZvLcZvXZCg4SFgewNWLHdsiOYtCOQmBAif0o3tgS1ucFi+JkMxFQHG8qhL39qJ9lWPHaPuZ1pzIb&#10;KTA5Fbwt/M45y6spgiQh8mI6rECklPMUQXKOIElwOluM42RxCue5lLKFxEADSkJeGQj/IheGOTbF&#10;cNS132aySgaGsBILIuKkjA9QP7BIGtQQDZSgrReO3nbYde2IeW2YIQRvpGT/uyRPoO7LJ5En3GYJ&#10;LZKJRjyspzw0XAnQI04jITKIZNxLOTYIPyHPYafBSD0pJeijjvHbqOT5nSk3kgTK1IIfhdIEjk7n&#10;cPJiFh+vcvj+awnfv2zhjy87uL7axLvXBRSL09SFC9g/TGNnN45yOYZiIUi9HcHmwgjK2QnsrydR&#10;yqeQy8QxyzqLhTwYG3bQwLUi6jAjRHj29lI+aQm+BpFlZsoyAyw9GmhVKrS3t6O5qxMtWg2a9b1o&#10;0mvR3KdGVVuNsr2qtuUpGlqfERgJlMpSdg3qWRpU9WimPGmjESrbsbr7OtCta0M7gbOB17YQjHW2&#10;26XrTn09GtXs19RjWuow8d1o6uMYMj6lXmmHLdCFwRE1fHE9bN4OdOgeYYjXpNaGMZF2IxAdQGx+&#10;GIuFKcytxck3AUxPL2I8Mk9oTyIWG0dizoVE2oYJAmcsNYT5lQiKhxkcXeZRfpnHCsFrbmUFG5U8&#10;rr4doXg8hWCUeiU5jrX8DnlhB6nZEu+bRzQ2i3QmS3idwXDQj7GpKA7OD3Dy9gAL6xO8vx+Vs12C&#10;5AnWd9exuJbG1h7bazeP+cUEkqkYNjaWUOZnRwclpZwc7uPl8QEO93axRZBcy+YxHU0iOjKJRJTt&#10;ly7goHSO86OPOC6/Rm5xC2MjfMbhUSWweGxsAvOzKQUic9klrGR5XF7BapZwuZhk/4sgGvITPEME&#10;1AkUFsWhpoCrch5fdpP4tejGnwU9/s634e/VWvyH5Y7DZ4DO3A6tsVWZkbQMqOAe1mFiehBTyX7Y&#10;SPZ9hmewDTTT+umDb9jCymbnLeSwubFNaKygvPkWle2P2Nv6gL3SNf/cW2zkzrFVeEWYPMdR5ZVC&#10;v7LePsdB7HJwsLFT9JvaYFY3Ks4NUy4HfL06WBpboK+rRy+Fn62nBQOmFgRCOowv2OBP0jouDqH0&#10;aQ5rlzOYrQQRJaRNFCxIlhxY3PdjeY8kX57EUiGBuWwcF29P8PsfX/DLr9f48vUDvv7+nlC4jOlU&#10;mEA4j3w5inwljBdvUyidxNhp3ITLOK4+51HYGYXLq4bOQOs8YsB02o54qp9Wwyy+/l1kx5rBxdcl&#10;vGLJH0lC+C7CWQ08E3WEykZaSVSAZVpzSQ22zxK4/s8xzj6xM7zLoXAcQ26Xwu1qCV9/K+G3b7t4&#10;SyGwvTOJ/GaEwiGG5KIP2QL/z/Y4IkkHxueHEM94sP8mjZOPy1irxJDdjvFcQAl/0NJThSZ1FRoJ&#10;olUNP6GumXCnohJrIoQS9p4RVutbH6Cm9T4eN/8bz9vuKnsRO/uew+HXwEeotHpUMLraCJg6jGao&#10;UF+yDiZ60ND7L0LeQ0TWjf8fYf/51laydf3Cfe/eHRwxOWcJ5ZyzUEAIgRAIgUAIBAIhEIicjY2N&#10;bZyz2+2/dpxRi/a+93Oe93rPh3ktJcTSWlVz/sasqllwprrhz8kwf+bie2w3nhrC3W20yH9Bt/YX&#10;/i3VeYCByngbtlAPLEFCn6cb3hShiCDeY29Bj6MFvc5WDHi7oAtR1VLZtWrr0E1Q7Na3okvbAgXb&#10;4oClB52EyPaBOrTKazBA0BxgW1QRIC1+OfSOXth9hKyAGr6wVipc73T3Q6cVQ/j10BA+Qx4VcmMe&#10;abg7SciL0zEOikUqeiUG2how5LEjHRF70noIioRIM8HARUdOsPBZjbDSIYoJ8fLONli1SgSdNlj4&#10;mo2P+5vr+J0OrE3GpF1rogSTQaNcgscQg6eXQSVqVklbLwpgE7UYvQzAYpWmWKwTst7MxxRzrMSc&#10;RDFMJuZWjnttUlATcyGHxBC84abMj5hzKWpOFob9KDAY5aI+QqbYjeemZJDINIrahMYeAp5OLWUh&#10;Fc0UDh2EACkL2STVfxRF1AVEatpFKaEmCSD9/H4BkA6C6c+yLWExREkY9BMUbQwGwsRCmsBAOzx9&#10;LVJJFy/hW7wv4EOUdgkSKMU8uighN6IQZV66May62fIwqeuTTIDFT7j4aVMmwhmPYvhaDHWLVdQ/&#10;a0lKRkCUgJKwOG3sJ3iKjKQMs+Kz/0CkeC4AVKz8Ft8hCoeLUkI3w+Q3GU5xFNlNMe9S7FYjXpsT&#10;8ykNBFCjEssWLdYIlht2M0pmI1ZMBixodZihf8oM0JQEK4UKSZqpvhn9t+9DXd8Ia08PDF0d0nxX&#10;s6IPKkK7WInaQwjvbHqAflFzsbsNCoK+2C1GWind3ipBY/N9Ud/xrpQ5FIWsBUT+hMf+1kYJHMUc&#10;u36Cn7xNzGVtIDQ+kOZcypoaIcr19IqdaAieYkeaXr7fT1jsqheLPGr5+n10Ejp7+Z0DzfVsI6KQ&#10;fhN0PB+9WOHf1yEVRjfQQhQsKYLjtFWskNdJcOghXIXZfvNuKyFSAQuB08/nSVHSikIhLqYxEBpF&#10;sfWbLDQhUpoTSwHB/jBlUWJWQD3FVcFjoBmx5CW8E7QkkCQ8bvBxNeYiJHoJjkEcT4Rwmo7gZDLM&#10;x2EcpkI3JYAkmBQFyQMESTE87sVhwncDkv/Ao7CzsaA0nC0g8oxgdDYphsxjuJgZliDyODOMo9kk&#10;nm8UkAk6pf4p5kSLvax7CPxt93/ntbsHDfuCeE3Oa2MVJcO0cmlRmpp9x8f+ESVAJthHpwJ2jBIK&#10;h/nbFlKDqCwkMTsaQIExb3Y0iOJUDEn+H634vu4WiJ2nhL8Y94pyYX6s5eJYnIshwmth4jVTs8+I&#10;xTM9XQ1o5XkI62h9gLbWGjQ03kZN7a+oa/gV9Y3/QkP9L2hv/hfkPbelhZyZUTuig3ooZHWw2/oR&#10;iVBkDxH6x+1YKvgxl3VgiHFVqapDH+OGqMzRq+5AO4HufpPIXP6O+7d/R9eDGuhb29inFWwHJoox&#10;N1b8YUJ+EpWRCZRGxxHzemFi/+gbkBHy+lBPAVsr60IdfcJdnu/95ntSJrGl8wG6+hvRTUBs72uU&#10;hrMbe+5BbmQ/MXWhsfMe7jz4FbWNd9DCPtPcQuAU/onXwuM3Q6XvIljehlzfDFdYDcegCgpTJzRk&#10;CbOXvpzf08XfozBTMLsp5iI6JHI+rJ/OIp7xQ2OTwerRI8b2lC1OYa6YQ2RoFKNj8xL4zWSXMZWP&#10;IJ338BjC1EIU+bVxzK7GEWHsEivDh5JJxFNZREYJZGSI8XkfhtMuZClCCsUNLC3tE9rPsVLaRZF8&#10;VKlWyBtrBMIM0jMz2D46xMHFCUrVFZR3Szg4O8PZxSUePbnC63fv8e3bNzx5com10iohL4fyyjKq&#10;lbIEjcL2tqs42N8lUO5L+2KXV272vJ4cE/Uhk0hEx5Dh+RUXSygtr2M+u4jReBJ+TwBOuwteN883&#10;GkNqLIVkYhxTk1lk0lnkeG6F/DSK+QwWsinMpBKYJFRPJ1Moih1qFmdwWZrAq7VBvF+14tPyAL4s&#10;duLzQjN+sTP4itpLOmsftKYeqPUdUDBoi5pTdtK+zdYKp8j+MLAbtF1IJ6KolrZQnN3EVvECVQLj&#10;fuUVKqtPeQIPUS4+wVb5OTZKl/yBZ7wA56hu7iOdSqK4kMZaMYnJpJM/zk2g9LDDOGE1aKVVbrYB&#10;OXwagiSDtU0EJgaGQa8Gg2ENAcqGaJaKLMtGUDAjtmDE6KqJUMOgnZfBHm+FI96JyZIdu8/S0tzJ&#10;8+sSNg9yOH60gc9/Pcf3H+8Ikc/x5ZtYiX2J/FIaxw8LOL7I4fAsiyPJxP7ZKWzvpnH5rIizxwu4&#10;elXC2dM8LgmWG4dj8A2r4YkqECIQGVxdtB4k5jwo7iWwUA3h8us8Xv3IIZajc1mwYP3hJM7F7jnP&#10;97D7eA0pKiNHtAuhcTkiUQ3sll5oVS2wmnvhc2tgNPain51NoWqHzanGwmoSBarJXIkK8mAGp9dr&#10;2LlcwOzWMDLVMKwxBVqoyBqVd9FE0HrQeQuNXffR0lGLLirBlsa76GqtRX8PlVzLHdyt+QV3a3+h&#10;s/gVMkMLhjJORAiptqCKHVPDjtmBDsKXmXDW1HsXd5p+kayu899ok9/he3fRrxflFGoxNKZFYlJL&#10;9aaHP9pNZfkLGmn2cDuccbYpfwvMQ328RxYMFqywJAegH+6GPTOAQNEM17QJnmk71IEBdOhb0Gfu&#10;IiT28/804X7LLdxpIAzT+dyp/w1KYw+y7ND2oBbBURv8CSuvowGOIT3sES2sAYIdv8dF9ekLUTnz&#10;sd8np6oyIuxRI+7TIzfsJXh5MRf2Yibsw2TIjwkqr+Sgn86QncxsgInO0KyUw2sxYTw8CJOS5ywn&#10;mMpEUd1umFRKGJUK9LU2S/Om9AzAUadZgj+x24zISoigIgBSrMweYyAeshByGWgFsIldZuRNdTD0&#10;dtysFJfzeigJWD47JhlkvFJJoh7JxBaNgwRQsad2LuIhQLogyv6I4WwHA4woCaSiw3Wp+mEi9Ili&#10;4wGDhs8H+DkDg6MXHo1SAkux84goSC5qSwqAlDXelyBSwaChYIDSMzCKVdghjQxDPIc4wVVkGMMi&#10;G0pBZxfD2m0P4CNERggMYuXzoLKHzzvh7m2DW2RveA5BAmlIZCVpMQKJAIshguQQr0eMFheZGg37&#10;jLZXylLe2M0qbjGHUizAEVlKAZRi/qQ0h/IfmzETHGnTJkIkj2K/7ZvXb97P0qRSQbScWLgjDZGL&#10;rKZcsnnbACFS1JQUK8FF2R8FwYaP3VqpSLmoX5nh/xXDsBmDAkl1P8bUBHulDNEBUQ+yFyFasK8H&#10;rt4udBP6BNwZRQkXtgVlF+GQgK7mtRCZalVXC31bMxSdFAkEe2V3B/rb2M7/AUgx7/HnghkBjr18&#10;LuBPRsCThqTv/ClBoZJ/L0zskCJqGArxIhN1G/ldYn5tD/9eZCHF3Edh7XX30EZoFNlKsf2epktA&#10;EL+fEKnpuJnWIArMixqiYq90Fc9ZL1Zki0U02n4MDnRIO/JMmnk9hDAiEJjZTty9rVLbEKuxfWy3&#10;Yq5kQicnNMqkqQxRaUpDn1Q/M8HgL4qzp8wKTNnUmHPpsEjAKhCaxDHvNqAktiwMib3OndiKurAn&#10;FsyIkj2ERwGQxwIgaRJAEszEjjY7hMOqAEiCVzXmwe6wBwcjouxP4J/sYwgX/2QjBUReEB7FcPb5&#10;fw1nn2XEntrDOM5NYnU0ShHWLy04G6V4E6LOQ3A29LdB090kHdWivBXbuijtNUvhVk4PQ8xZjlKM&#10;5gbd0h7404NOaZRjMRnG2lwCxWwCaQq96cQgYgEHBp0mBCgaxYK8hNeBhdggSiNBaV//9KDIWsZw&#10;WMljeSGFID9vMWtg0ND3ULAq2N46eJ87KA76esRiFQIf+3Nd3V3aHXR3sO86tPw/VoTE0HnQilFC&#10;uZ79raH2d7Q034HVJofLpUTAr0Zi2ASHrYtxvgGeoAKp/CAS+RjUvCe3CMu/sN3drSEA/nmHv51+&#10;SGuET6mDpUdG3yGKqbehq5btsI7+o4VtsLMT7R1i8U4raiiSaiigHrCt1Pc2o75LlJG7j+b2++jo&#10;ptCRNUmVQHoGWtCraEKfQgxzU/AQrDUUaH5HkNcqDpd+kH4xSD/phLLDBFmrmn1ngD5YBbVMDVkv&#10;YV6hhmJAgYGBAfSzX6rUZBn6TAX9i4YiU8yl1Fr60NrDPiarx2CcQuV4CaWtWTh8Bsh17TCLUaP0&#10;DNZ397FzsYx8ZQRDqSB8YTcCMSfi0y6pLrUnJoebvCIA0se2qrb0QGlpRmCEXMK26PJ7CYt5VLdP&#10;UV6v4EAMQV/soFTOQ2whOJefx9mjJ9g7OcNSeQVbB/s4PbnC+ekrHO8/RXX9GJulPeyU97BRrCA/&#10;ncfGcpnPqziqHuCAVq1sY6O8hY31KjYrO1IiL5fNYyKVxkg8gViEYDuaQH4uK0HozNQkYZHn6/GQ&#10;LyxwWO3wODwIeIOIhRMEzhxmpwtYyhewupTHenEOG6tZlArTKMylMTuRQm58HEupUWyxfZ7MUpjN&#10;OfBiTod38wq8n+3CL1pDN5wEFzOdrYoXXsXg0NPTwBvTjFjUDL9bDplYMt9bCxfVZC6VwlHlFFvL&#10;j7FZfI7V/Bnmp3cxPbFBIq4iP7uNqfQKstlVbG4eIp9fJOGnEGFnH4rbMTJmRjAso7LogN3dLq3G&#10;MlhlkBMawkEj4iETA3SzNBQ5k3IhM+NGes6F8ukISmdRzGw6sHzqxtKZHakNOv0TdsYLHxKrVAop&#10;JcHNitnNIJZ2oygfjyK7EsT6QQo7JzmcPVnDp++X+PbjOV59OsbzdwQ7QmO1StouxnnOYeTmh7B/&#10;MI+j4zzm82HsHWVxcbWKlc1xAuQMVgiYoXEznBE2VAth29ZBVaTD2Owg9h6voMDvSlKdlI5GMVX0&#10;EzRtSPJ7oukQsmtpVB7lUTiKEf6siEwzUMctGKfyTkTdMFK5q0RKv49KmA5tmtft8uoMW/vriNAR&#10;helgz66pRJ6toXSc4bWIIrbsgSrQgzrFLdod1MtFal+N8lkJR0/2Ccdb0BvkdDS/SXUf6+p+ZWet&#10;gVKozp5aKIydhC+R/ldB56RSC2hhcBNK+2rxR+2/UM+O36sUtbt4r/RsH+yQBtcAZLpWWKj2lHRC&#10;bZ2/QmeqR2raiIPHw0gXjJCbbsEe64RNzJOMdSO24SAwqmAdoyoummCItKPPVgu5vRMdmlbJZOY+&#10;KBnoxYIaGQGjW05nScfd0dsilSESNS0dPhNV7R3UNP+BAVM31K5+6IMDsEbV0Pt6Ibc0QW1vgcXb&#10;DZu7G4MRDWazXqpyA52Tis7JgJDDSJiMYHdxHtWlAhbTU1K7HguHEWJni/r9cJrN6KdTNCiVcJhM&#10;0BAg9QpCqk5HiFRJR4taRdiUwUZ4EKV/UgEnA0MAcyG3lHlMuU0STI67jJjwiILjJgwalAQ5UQ9S&#10;gCMDF4OBn4EoTgCNu63SnCsnA7GoRym2QhQ1LsVk/wS/S8CvAEoHgSzMwC5eD1u1hEQxP0tsn0gn&#10;J5nYRs2IKM9JbH+4EBdD3TpC4wOI0iw+g8iK9kgFxcVOOfL6uxhoYB9vuAsd1b+9pwVOXnNHV6O0&#10;YGaQYCFK94gV2KJ8T0zXL5kAyaiYA0mAEMcQ79XNTiVtCPQTJgkeQVk7QryPYf6tyEjGRKZKfAct&#10;SpgUpYCkOZQ0kb1K/AOSUkkfKUMpjv3Stogi85gx9SHL57MMDnNiRxoLAZJgKO1yIy3WkUtZSJGN&#10;FNnJJYdaAsaFn1lIaQGPmLN3k5HM0/eJ4uJZPpZ2tuFnslallBWdYL8Z429LEpLErisxwnWYQDnI&#10;++0f6IOD91BMdTDx+usVfdDxmjqMKngJIWIunZEiwK5VSEJDzCMTxat1DHSyDvZvAoEASLGaWgw7&#10;CxOZxzZCqcgmihqOAyJTKLbQ6yaMiq3zxD74fKzlayoGajG0LUzsOtND4BTzHtsf3ENH7c3KYFnr&#10;DXC23vtT2sJP1DTUir/vbpWKY5tkXRDbYoosuIVHF893kNDsFCWRmu9LWeScXYcUr4O0Sw+BUKxy&#10;H6OIiZtUcPMeh5QUTSqxilsAJNsEH0fYDsT82KiASX5+lEA+bhLlmURm04AF9oO8k32QfWORfWPN&#10;Z8MWxVGVQXt3iDBIXydWZ0vD2IRBsd2hBI/JILZp1WTgxkZ92JIgUpQDuhnSfkjQfETg/GkXfC4t&#10;tCE8ihqSZwTJE5HdZEA8zo6iOCL2sndgJhREIRGTVh4L37AwNoSZoUFpaoub/SXqsmAhEcb6dEIS&#10;fA2//yLVdh0jGE4H7Ei6zVL/3JodQyEVlQpqJ+gHfHY9gvzMWMiDMcLmWmYMl1tFbBNeKxnGtNEA&#10;DvIJPCxnpczl9FgIKf6fcZ5XhMLWbbfBabXBYbbCTJ+jpB/q7mxHT1cnZLI+dHZ2oLW1BU31dQSr&#10;Plh1KvRSMLaKWrAUDwNsKwO817UP7uDOnd9Qzz4uFrnY2d7FcLnPpYDTTmCmIBM+t4l991ZjLf59&#10;7y5+v3OXf0dxMaCGy2CGprcPfW3t0AzIYTLqYdQIH+fCXCCAqNsNhUKO+o421FJcPWB7ukPwvk+f&#10;LeY+NrTfo/++h3bGns5+gqTIfCpFObt6dPRQ0Ip92s1ujPjnMRmoUnjvIGasUtBsYsRwwPZURUi9&#10;gbiZrxlK8KpyBNscBfs84o4cBXwWIXsMAUcAFp0evRRvMlkLursfoKn1Fnr4P81i2p6oPSlvhJ5+&#10;RGPqRI+KQmvgDpQUnyGKkMmlMMLkDgt9sdZiInhSIJNJRKnBXMUHjaUXAzoK5yjBMWmBPcRr5+qD&#10;J2qHm0LC5LAhEh/CMsGxsltAdjGO+aUERtkW47yvs7kZZKYziCUYJ9PTODwQ5XteYG/zIQqzZVSK&#10;+/j88ju+vfmBg8oxCpllrC0IkNzFTmUf5dImCgslLNCWlspkrVmkUxlkCMHjSXJWOIRohG1oXJTq&#10;SWF2Jk3AHMNgwAenw07h4ICJ99JispK3Yhgfm8V8TuypvYFKeZXHPMorWawVs1gpzGA5l0U+PYFF&#10;QnA5HcfeTBTH036cTzvxNGvCyxklfnH1K+DoV8KvJ6HntnC5e430cBYmNcmfQTTAThD16OE09MCi&#10;6ULI78Tq6ir2jq+QW9zG0vIukmMzCIWiUhFSA52LUAByQoHS2Aajk8FiygRffAA6dx1s4SY4hqnq&#10;ojUYTHfyhlEdBbqhtRJcDbXSYo/pYlgaop1aFiuy17D3tILdpyUsHzHQLzsxmFEjPDuAsTUNJrf0&#10;mDt0YI3wsvE4jZWjCZRPpnBwNYeT6xw2z5OonCVR2k+hsMXjwTROXpZxKoarzxJIFCwoHkeQ2xqh&#10;ApnCyYs9XL47wQlBLV8elupSPr6u4OX7h9IqqsreglTGJ1tkg88YEYwZUKwksX00jel5P2KjJoxP&#10;2ZHNezG74EM4rsdE1onJnItqz4HkggXpFSuyVQcS81bkV5LYO1jHs+szvH73CNfvHuLN56f4/OMj&#10;vv74hsrBNgrrReTK8/wdRRy8XMYKG3R6046ZigfVkwI2dldQ2s2xUbvgjvE7D3JYOFhCgZ9PlhMI&#10;5z3wTeuQJMgNzulh8HUTgHtwt+lPNFEZGl0a2AI66AmRjkEtHCGtVHfr97r/Qau8BWY/FQyV14BD&#10;gV4LnRLhbMDTim5bHXpsDdD4GYg8zVBZ70Jvuw2b5z7vazfye3aMb1oRW6e6L7IBj+vQb6LD67gF&#10;WX89PPYbpS3rF+JFBg2hSChIOeGit78FfbTuriYq6Tu4f1sA8B0kGFzsHgMau+iQBurwa90v6NTW&#10;wEphYo/IoXG1QmVvhG2QwSxths0vk+aHRhIulDbz2D/exdWzF3j27DXK7JgXj1/g5OwJqjunKK3v&#10;UkHuobyxj8LSBjthHrGhJCKhGOLROML+QclBGQmRLkKm32qFXSUKD3czELczGNmQDfmkOpBjdEKi&#10;iHDSY0N+KIi40wIbwUOU9RGB3K6i86bDD9gNSEW8mCZ8jjPIJNm/Ig4T/IQRMbQm4NDFazPm5fcM&#10;BxjgAtICIAehy8vgLOpbiiLjIsMo6luKUkEuwqeYYylWmGeHAkj4HMiEfdJ3q9p5nyRrkepUilI/&#10;xp5miD263YQ8n6oXQQb/iABUHo2ECUvbAzi7GyG2MgwT+mJ6wh7hboyQJ8r5DBP+RPZJwGBUZCgJ&#10;iAI6RTZLmMhiBmRiKzwxLNaOsJLwKKBRgCiPEowKE1lLwoe0GphQOkqb4HlMEURmjXLkCIXzdPZ5&#10;2gIhMk/xKbYzFFsbZqyESMLhrBi6FnUmxTC1Q4NFpw6F/5ieUPm/VnDoCDQ6zEvzJvlZWpGfW6Ut&#10;EXjyBPYFsZrbpESK55Ak4CdEXURRiF7MbZX1EOpECRjCJAPqeDSMVQaJFCEkEvAgkxxG0OOAlyBv&#10;06spRjQUyP3SXEkd24yKbaaHgV6U/hFzIwUQirYhAM9B6PSzfVjZN+wD/by/hND+Xun/9RJAb2pO&#10;1qP+7m001dwhNNyXvkNkMqUhcIKlyEj2NRFSa+5Jw+diHq6RbdBl0CDosMDJ3yIg0tjdBnufWHXf&#10;iwBBOMQ2F+c9mCA8iwVI87wWszYCA8E+Qd8+wusfMfQhoLwp8ZTgdZlkW40TnEUdzhDbojCx/WOM&#10;ImuM12tMo0BKK3YWMqJEaNvwubAd9KLqc2KL7XM36MFZLIRLXrPLZBznYzGcjEZxlZ3E2WQcleEg&#10;Ntj2DwiBB5khVAmHVQb9jZgPFcJbNerBQVzUjvTj4bgfj1MBPE0HJbuaCeNyJoLzTATH/Pv99BC2&#10;CXpl/o9CYhQzsQSGPEFeEy9GgoTHRBrToxlMJaaQn8phMZNDKUcoKCygNDeFZMgLK6+PTAguCuwg&#10;hcugRYFkwIolQm+JcFjNp7FFmwx7CaEKBG1ajIltCn1m7OZieH+8hIOlYZQXB7G1NoTVhTAm6aOS&#10;hOKZ1BCmeA2GQoMEyTAC3gB8bh88bi8s9Dsy3sdu0Q766CcpDDo7mtDSRAHSWgslwd9iVsJAH9BL&#10;f9DcSKBsaUVjUwvu3q/Bb7du4Xe2mT8JlbcImn8SFu88qOVrd/Eb7VaNWMn9B2rZlsQQ9WQkSiHq&#10;glNO4FSokbDYMeVyY8bjxZTdgSWXk33QCjXhsYHip667A3fYhv/sauWxFTUEycauOrR1CoC8TYC8&#10;hTbZn2hR/IF2ndjRjAImQBHsYwzi9w06FzHpu8SE8zFGTcdsT9sY7K8i0HOAUP8hYuptjOj2May5&#10;xLDqOcZU18jon1NAnmLWWUExsoyleBrD9MVGZRu6Rcm6rjvo66uFbKAFA4wt/QPdtB4oeI3k9Dty&#10;tdhFjsLe18d4IUdg2IFAdBBmpxf+EOPnSBIhAqAraJW2YzQ55bAyZlpoCj1FHsFS1LEcHPMilgkj&#10;MhVEaNKLSMbHGB9AeEIUOefzUQfGJoIoEtBSY3EEfB74g24MRgIYjrMtForYqR7h7OASVxevcVw9&#10;h9tGhggMITWaZjzKSTFpYmqecXAGQ/EJJJMZJBIpjCYmCI4ZstgE4sOjfJ4iYGYJiIuYmZ7j58YR&#10;DA7CSkGiVmsk0zGWuTyMV/EEZnI5zC+SbXKzyM3NSHMky0vzKLK9l2bTKFL8LE0Mo0SQ3MwmUZ0d&#10;xw771MGkHb+cpS7weOYKV4UPeLT8Hnvzz/Bs9yuudl9TfYXR09As7SXqoSMNufWIDVoxyQ5cruSw&#10;sVOA22OBxSqKiqqhp5MxGPtgspLy9VS8xg54g2rY3P0M/HSE3l6YXe3wDw3wohoQntQgMm2EZ0wN&#10;T0KFSNaMaNbKRkVnx7+JZ6k0zxawfV5AOh8mYOoRHiXUjmulFVTxjAaZghO5NT9mi17MlwJYq8ax&#10;VKZqKMSwUk5hOhfG1l4a+2dT2D2bwNmLPI6vFrF5nMM6YTOz5cHm9QgO3y4iuxnHNKFr86KAqy9V&#10;7FzMYKY4iFjKgfg4Sd6rh87YA6ePDiNjwcFFGn//eIcPn17j9LyC9co0kuNe6LXdkPd1MGjYMJ0o&#10;IJ/a5U14iOX0MeLBGQy6I5hIjCE9xv+1WsHx9iEePTzB85cXePf1CZ5/PkHxIEvIFpvE87dmvYRm&#10;D2J5F3L7YZ6zC/50v7QAZq4wjuvXz3Dx7AipXAQWPwNpdQjTW2Fk9yJI74QxvOJBejuMoYIL9pgW&#10;5qAKBq+SoEUg8gxA6+iDwUPY8hLCnL1Q87nC1o9OTSe6CQxarxmmkB0anx4ygmavowP9hDVFgGrY&#10;145edzMUNHOoHZ54N/xjhIq8BtkDD+Yf8xzOwvAtWqGPMvDGNRjNuREbs8Bs7UZ3b63kYLpldejo&#10;o6MR9cKUdejqv4/W9lt0hHy/6Q46CTPN9bcQiznhCxhQ2/AvyDRNCIyaMZiywhpUQGntgMrWSZjt&#10;gpMwnCuP8V5X8PQdAf3LNV7xPl29fomLJ89wdvEMj5685vEFzh5d4+D0KdvzCdYqR1ivHkvHYqmK&#10;qcwiO98QhiIjmKLiiwYjhAI3/E433GYL4lR42VgEca+L5kSCx4BZh4CJTsXCNm4zIUGQcOvUMNDp&#10;a3s6oevrYRBSwkqQFEWDIwTNKCFRrAJPBlzIRgMS9I0zwEbsRqkkkdiG0cSAHSb8CJAcH3QiFaSg&#10;4v8ScyzFUWQYQwRYMUTuJ7CIjKtYGDAacErfF7ToYR3olTKghp4OKSspSgd5CXLOgU6Yexrh4TFE&#10;KAwQ9AIEwCQDksgiiSzUqIAIA/slAeKnJQmS4vURPeGCljCIz8gwrCNQarql7Q//Y4SOkIJBd4BA&#10;KW+FX9aCQYUoUN4hgaWATzGPUpgYBhcWVYj5lD3/zKfsJ8wRbngOYohbDGGL4Wqxd7ZkhEixWvt/&#10;SwYNYMmpRNGlxoqbgOhWYdmlJEwqGPwU0nORpfw5R1Lsn10R8/R8JpQInItWFaZNohi6joCqxbhZ&#10;jUle05BOAbe8FymvA8erS1hKp3gPef+DflRXCjiqrqNcmEN5OYeV/AzhIAoPQTI2SJBncAq4bLDr&#10;NWitq0HdnT+kjJGqt1Ma8haZQ7GvuRAmHsKXKHRvJ1CKTKRUMogCwEB/rBuQESJFjckaQqioJymG&#10;xG9MwKOUiSRsdtayb/G5GAo3ynoleNX2d8Fl0iLJ8xlisHVQpJgJIzYBkmxnKYuOUK6T9gKfJURP&#10;W5TIsB1kKfpyLj3hQU2I7oK9qx7O3lbazc5FblE4m3AdVg+w7fRhkAAZIPB4CcIhhdhnnD5epWRb&#10;MmDabqMIMVCM6JAw81ysBqR5jWZcdiz4PajEwgS+JB5n0zhOjeAgGcMCYVNMmxAF0IcoLhZ9FqwG&#10;7SgPOqSC5McJv1Q78nTUK4HkZXoQjxnUz9IhKfsoSvnsTAxhjUBQ4vdtTE8QDAvYWd9AZbWM9ZV1&#10;VNY2pW3ewqE4hmNJBt+0FIyn0tOYmphEYX4Ou7y/R7vrqK4tQGwFtznP1yeHsZodRyE9igThOBkO&#10;YHZsCKVsCuVcCpmYn/1RSwGoZ/92YHWSbSUfQTEXQDbjISQ4kRxxY2IsiPR4BCm2mXg0gsQwxWso&#10;gmBgEH5/AG63G3qDjgK7Fx2dbYTILsh4T1tb63Hv/u9oa6uFgeJSzXsqyvzcuvUnbt2+gz9v38Pv&#10;tD/u3cft2ge4zbb354O7uF3D412+fucu7hEmH9Bq7t6HrKObviyAJ0X6z3wJh4TqE1rRG8KU1Yn1&#10;SBzLFNVb4QjWwmGKEbHNbj1aeayT9eF+XzcaFXzc04Lm7gZ09NSis/sej7fQpbiHLgr/dvVttCr/&#10;DVuoC+6IAlr2b5PSg7ijjFnvBdKWhxhWHCMqO0Ow6xSejio8vQV45Xm4ZQtsczkE+jfoHw6QNp0h&#10;6zjDnGuH7aiAIdMIfFo3/Z0eAx2d6Glthpr9Rs222UoB3SunSKZ4WFndg8PhRzuvZbesFf0KsUKc&#10;8Uw7AIuDfYP92uV3wRu2wcV4qbP3oE/diD5Vs1TLWGPogUrsVa5rh9LYDrWFosxFoRYVm7I4kCoM&#10;onSYReUoj0mKBwuFqkrbC5ebvpn+2+21w8E273Lz/hP0ZmfmMTqcgsvmRXd7n2RKuQYGPTnLzPbv&#10;JpRGRhEZShJAhxCNjiI2lMBIfFyCyFRqikeKl4kMpjNztFm23Rl+dwph3is7QV2j0UKlUkOr1fO3&#10;u6QEoMiKzs/nkadYys8RKLN8nkkjmxpFbiJBhhFGtprgfaeoK/K4QiGWj7nwy2HkL5yN/sBB4hvO&#10;Z37gqvgDlyvfcbHyDlvTx/DqfJgOJzEXi2Mi4qM6c2J5kQqwMojJaQt0+nr09t/GgOIBzBYCYkCJ&#10;SNTAH2ckNXuRGLUTNBU88RaedCvMYnN1Uze8Xgb5QgSZ9SiihBvvhB7JNS9md0NwjyihoULREVY8&#10;ITX8EQNchB4nv2do2IhJ3pypaRvmF7zY2WHDLsYxlrRhlECxWRnB+3c7+PrpEu9eneHLp0d4/aaK&#10;k0dpQuQwDi+T2H80hfJuBoubKeR2SfkVgsA+Fe67Agpn/J3rHmm19fKxH/kdN7JrLixt8oIVebGz&#10;gygUR3FxsYIfP57gy9dneHixi73tEooLWWRGk1ibXcPxyhOsE9CzvmNU4l9QDH7ASvAjyqEPSFv3&#10;GZjXMe/bRWn0GEfFJ3i0/wxblSpSswlE0h5EFzwY2/Rj6fkYhioOBAtGBPO86Yl+CdZEjUVnSIb4&#10;aBiVSgWBQTcaCV31nb9IADd3YMJEVYPZYwdyx3Ro+yNwJ+wwEcC8SRd8vF6DGSouApg9Qvjg4/x+&#10;CtltBsQc78GYB9aoE71mBboJCp2mfih9ajh57YO8X4Fl/n3JjsGKF4FVBtAqQf6E93OHgFN2YmzV&#10;iXjRgfRBBNNnBLCjGEYrQaTWfJivUoTshrG6ScfI/y3EhT3YB4uPgSnYg+AI73lYyXYjg07TCpWs&#10;EUN+CyaFSk8GMEqQVKta0NP3gGpwAFavmupQCR+dc/W0jC8/PuLzjy949eUtLq6f4+Wnz3j9+Rue&#10;vfuEx9fvcHJ5jeNHL3B5/QEHZ1fY2D1DuXqGrYPHWN85x8LqrmTlrVOUN0/YztYxnprDEDtuaDCG&#10;UCACv9sPO0WCiR3Sa+d1cLlohDqHA36bBW4jVR6dvU2jhIGBVMyfVHR1EADktAEpkxnxMnhEgpiO&#10;h5BLDmFqKIhk0IOpiB8zVKcJjx1xBnlRBkhAoVtPx0YV7TWppPpzQZse6UEPQgzAwgQkeoxqqZjx&#10;aMAtBbZhgmgq5JGG5TQ9bRgUW1qJcho1t6U5lHZ5B1wKwgNBLayXIUrzydvh6iGgy9qk+opiiFks&#10;kohL2xj28HEvX+slPPbR+iUbI0gK+/lcwOaN9Uk2QjES598M6wiI/I4hAuaQpovA2EGwoCkFSArI&#10;FBlMsdJbWJc053JQFGXmUVhA2Y0gzzWk6ZOKmycJE5MiW2kQC2vEELYoYC5AUYCjFgsOBZbdSpTY&#10;dlfoQxZdBE9HL4/9KFJAFV0qrLo0KNHKHh0BkhBJkFxlsC9I2UwdZhj8pxwGxC0UQIR+sVNL653f&#10;oGhrkvYX9tvMWJmexH65iPLiLNYKwkTJjDHkMikCwjByhCHJ6JjF9mPTqSSmkiOwGXWQdbURKG/q&#10;Osql+ZPNUHXSX/a2S1Ml3LyfYr6lrI3BSyyaEsPjFAp9HU1SIey22ruo+/PfaK25g/7memkOpABO&#10;eWuTtB2fsqMVovi1oquVYsWBKNuEyETOEaSeHm5jq5BFgG1H7LPuEsPT/H/DBiXmnCakjKLAu/Zm&#10;20eXgc/lCA2Iea/t0oKroKoPft4fC89byf8hu0fhd/sP9N3+E4oHNVDX10P5oA6KmlrI79Xw9XuQ&#10;3a3h41r03LoLGYGm+95tdN65BRk/r2kW5aX42xsboRaF2P/nF/T9+RvU9+/A1FCDEIFp1e/AQSyA&#10;kt9GgLRjI2TDLn3VyagP5+OiHBBtIoiLTEQqJn6UGcJumtCYEpnHCBYTMZQyk9haLmB/p0qxWML6&#10;5hb2j0+xsFyC1x+GyUbB7fTD4Q4y9gwiGIphJDmJ1GQG6UwW84sFye8ebFXx8OAAG8Ui5tJpJKJR&#10;BD0U/IODSFJcziTjWMyMYb+Uw0Y+ibjPjDDb2mTYghQtnXJjfNyFiXEfA3+QxzDGCLmJOIXpcJTH&#10;EQrnYQkABvmd/kAADqcDSrUCHV3t6BSlmro70NbehPqG+6irv4uGJoqT+vu4w+t66+5d3Kl5gDsP&#10;6gmM9fj93gP8+949/FZDcKwlQBIi79TW4i7h8TZh8t7tu2ivE3VE6XNUjOE2P84Ss+wXw0goGVP0&#10;DkIb+0BnP4WChkLSjLjVDk1fv7SXdl1HF+rEY8UAGuV9aJN3o1OU7aFo7Onj/ewiK2ibpSSRWBzZ&#10;rbsPpY3t3dQKJfu3Q+fGsI3AZd3l/3qIpOoJprTvMaZ6hUBflfCYQcg4iRH3NEY9OcTMyxQtJWm4&#10;e9zIeGt5jTnbK/bva5QGrzDnrSBiilNYOzDQI0NTg1hroESMwJZdKPP6b+H86C+C0yZhax7Z7Cx0&#10;Oi06O8UGFwaCrRYy9ve2blGvsg5mlxyRFGPgiBVG5wAGxPaMSlEcvQFaUV4o1IvIlJbwSOFeDGJ8&#10;LixNRcvmszh7eI6z02PM0gd4KA4N9Osmxoh+gndrSzN0Wv4dYW+THFAslOBhjOnnfejtGUB3l4zn&#10;1I+eXgWUKgP0RsZyQqXXG4TfN8i2EcVQNIHESBLjFD4CIoX4SbO9JpMTiMfJFZEoAoEgQdQjmY8i&#10;IRIawugIRU56Vlqgk5NsFtmJNNKjYxTAcaRp2XFCpCgyP0XjcZl+rST82dgwfjkI/UA18B0nIz/w&#10;ukCAzP3A8+UfeL/9A9uZS2SCSxhyJmCU6xkMZdK8snTSxB9pJeWq4fG2wOfvIh3L4fP1wevpR5Iw&#10;V1oN4/nTBexuj8DjogLW1MOkE2qgDhYDA4RXRyrm3xA2Bcjo3d3SXDatoxky/V2ozXXQ86aIPT6N&#10;VgKTR85OTCBaIHyUEwzwYyhtjGAxH0bQr8PYiAOXj5bx9hWdAQGxvJZgJx9DNscOndQjntZhIs9O&#10;u2RHYSeMnctpVC6zWHtClfAyh9WnKThTCgRmVRgqqjFe0aH81IvyIy/WTglIJRdWKkOo7mZxcVbF&#10;j78+4q+P1yT2CK6fVHFYKRMggvAZCAO+DWS9+0hZq1hwP8Si8yEK9odYsp1jSrWDOc0ZdpxfUTBd&#10;oRp+j/X4C1SmLlGeP5ZKAgxnhzC8QuA6GkTqzAf1cAsiFRM2PiTgTg1A521DuujB2h4D0jJ/A4PX&#10;VHaYAOrB6qEPS8cGzB31Yf5ChoULBtKHLkwS+ocXqWwLYgg/hqG8B5F5B2LzFAm8TktHc4TIOWQq&#10;7JyraYRmh+GkqrcOu6ENGiB3E36iagwuORAu2WCboBMIt0EfH4DM2wXLCB3Kqg+haQGlSgTTbB+8&#10;XtnqKNKVOEYoPMR99sY08EYG4B0UGd1O9GvuoVNJx8L7rbI1QmNvgtXXDWdAjuCgFomYAyGqtpjP&#10;gaW0UEPD0hwjm3GAMGfD0dk6Xn64xF8/PknD/y/evcaz1+/x4u1XPH72GVevvuP0MWHx4i0OHr3B&#10;/sUr2jV2CI+lXULi7jkqexc8XmCVIFncOsOKOFbOsFA6RIG2vn2BxeIug8cSYZLq1x+Fw+7FYCAK&#10;u8UBo94Et90p7Q7gtFjhI0gGCZVeuw1emw0Rnw9ui0WaUynr6oKsp4efJWAnEgwyw8gwsImAnuUx&#10;HQ0iJ45hP1w6JTx6lTTfUgCiUd4l1aYUU0xcDO4BCSK9SFIpD9rFpH0jPGYd5seHJeUYEwqa0Bgn&#10;UKb4feaBHngIB8Mus1RuqE8UFe9gf+wlMKoJaTRnX4uUgRwmPIrM4IiWAClW2or5igIexepqQuE4&#10;QTFlkhEoe5CkwJiwyJEyC4gU0Nj7n9fE8cZk0lG8P0KYjGn/gUg64YhSzK1rl7KSQTH8regiMPYi&#10;QEARQ6w+tQxBXotBgwoBnr9fr5BKIHmF8T2fmn5EmBjaV/djUCzyMCowJjJoVP5pO492BWYpNApe&#10;DVb8GhQpPJbdKkKmyEZSMErD3VqpHNCsXY0Zu4Z/q8W024CEVcPApkXIrMFWNoWXR1UMEcbEQhmV&#10;KI9j0MAo5jsO9NPxDuH8YBu71TJWlvNYXsqjurWOpUIeW9UNrJWKyM1lsbVZIVROYzk/AzfBtItw&#10;2NFYC628F06jBg6DGmb+HjHk7SDU2WlaBmR5Tys/W4f2lgdsRy2EyDap7JTYkk8s4OlpFEPaYoV2&#10;LVrv35ZWcuv62D9Vculc+/nczTYxNz4iDbevF/PYq5Tw+KCKlcw425uakNyDCK91lNc3Q3ieNKuR&#10;ps3yGmTMKiQIj8MiM2xQ8J5rMWbSwSfrhbGpHuaWJgJGBxwdHbCJ+XMESFNTK/R1zXzcCHNTJ0yN&#10;ndDWtsJQ3wZLi/hcJ+ztPMeWduhqG6C6X8v3+D0EkgCBJGU0YMJkQJLnVqCw2osFsS+GtuN+aTvE&#10;SsiKrbAN+3GPVDNSrOqWFuOko6iMhlCdGkGZviMXj1KoRbFA2NteKeF4Zw8nJxSPu/s4ffgIG9Vd&#10;+CgQrXYPPL4wYY0B1xuhmKXx6PUREEMJDCfShMkcMtOLKCxXsLV1hJ2dU1w+foXLixe8p6sUDikM&#10;M2gnohHkGXALM0lsFqdxebiC9Tx98KAFSYreVNJLn+JjoPdjbJQicpx9P02fOSmyoKMYGRmRACA6&#10;RPEaDmMwFOR5eKA36dFLAdPV3UmwIKh1t6OR9/1+7R3cq71NaLyDPwnedx48wK2aOvxx/8Z+47X9&#10;TQxr19zH74T2P+pq8eu9u/g3YfPPe/dxn5DZ1tACNYHF0s3+JdMhpqLgsAXg62Pb6BqAuaMfXffq&#10;4FBo2B8tUHV0o4Xg2dEl6kL2oaazCy0Uys2EyH6C0gD7o579X2wS0SHm4+s7YGcfFNOnZMZ2qCy9&#10;UNK36DRiznoEufAG8v4LzNieIKV9gajsAo7WEttDDinnOk5XrnB1cIHD0i4erb5BPniCkIrxV7aL&#10;YcVzguc7zBi/Ysn1FVnHMTYSDzERmIJOroGMwKZQDUBBf6Ixim0cQ9ivPpWqzEQHUzBpnehpU1Co&#10;ueCxDWEiVkBxfgeV8gEBcw5uvx0q+rd+sf2ihqJO2wqZoRUKWwuM/nZ4Er0IZdh3MiZExh0wCdFu&#10;cmJkcBZRVwZj3hwWo6twyG3ous/rUd+O/q5+dHf0oLOtA309fTCbTOQoP2HWiJ4eOYWCDB2dMrS0&#10;9qK2rgUPanmtO3m9+L7D7obL5SN7DSJMoZNIjCOTEfMcC8jnl6QM40h8TAJIIUTEcYhtKU5xMpoQ&#10;RchHMR5PIzM+g5nJLGZp02JYfJjxIxRGnH8zEgkjNRzDzPgo5ibHaQRJiuZVgvFqPodfVryvsB3+&#10;RCX3AVvRaxyOv8XlwjdcrX7H1cZXXB/8hb9f/8Df737g6dkxEmLruaAaozElA7wMM9MmlEo+xGNa&#10;yPvvorvzT/io8NNJG2mbMOCgunU286K0wu+lQ7Q3Q6uugUJ2F4qBBxhQ1UNFuDRYWuEJ9MMX7KXy&#10;64CHYGohRDpc3ZjL+XDxpIjq/gwWVuIolMeQygYxGDMjnXXxfXbEcTcvlosdz8sOZ8LwqBYrm24U&#10;1u2ongdpUawdD2H7SRp7LzJYFlmzTQ9yB4S1ipPQyGBf0GJoWYfZAzcyVQ8Sy+zkhLWxeRemFnw4&#10;fDiPZ8+3cH11gLfPH+FwvYK1mQJKqVXMDBaQ9qwgFyAIus+Rtpwg53iKjOEEGf0R8qZzFKiUcupj&#10;5FXnWNW9QFF/jbKDgDNEkI9/xMroY1RLlzh7coWzj6e4+LGP4LIN7ba7UIV4fabVBDs1JkuD2H1c&#10;wO5FCbtnFdo6KkdUEBuDSJcMKJzpUXyqwsRuOzIHA4gVFYgRnifXh5AoRhHKikynk797EOWLJcxs&#10;ZGHwmtkJbHDGg3DE/IgVqLoJlLHlIUSXg7An2OlD3TCGOzHgoiNw30cwq4EhKIM1okeY3xnjfYpN&#10;uxFNO2H3qdGvbkVD6x3ICAgawkN3fx36hYiwdVNFUTAYmyBjR+xW1KNLWYceTYNUoqFLQaA0dMHF&#10;AB7w2JATK/vTM9jKF/Hl2Sv8+Pad9hU/CI1fvhHmefzrxw/JvtJesa1ePP2CJy9+4OzyG47OP+Hi&#10;+Q+8/ESR9PpvbJ5cYbFygNniFuZXt1HaPkf16ArlHd6flT1M5SvI0qksrB1jYraMXHEP5eoFCqv7&#10;yM5vIJNdwVBskqpuiKBLqA1S4fnDknJ0CZC0OQiVDngIigIWHWYzXFYbQj4/wlSCfqrAUID3aiyJ&#10;SnERR5slTA7z721GAokWehmBTpSXYVBP+FyIum0YC7oxR7jMj8eQS0axODmMYiaBFCHSQ+AQ8yvj&#10;fjdmEkNIxyPSsKmwBX7H/GQC6/MZZIcHpW0WRT1KAWMJB6FT1QNLD8G9pxkuGSFOZCQJjGIxjRhi&#10;FnMdBTAImBwT9f/0/TfZSO3/ZiMFHI4TIIX9hMX/Ex7/9/UxKUt5A5oSTBIkhYmhbzE3MsT/H1D2&#10;wK+kICUY+dQDhEaVNGQfNOsx7KH/cVkRtJkQJshl6NQqG2vY2xb98hJ/f3qHT9eXDDLbWJ+dkHbY&#10;EFtNelT9/D7x2wi+Yo6jVWQXddJx2mmUMo0puw7jBKW4RY2YVS0tiooJo2iZiviwszSLS8LWEaFr&#10;e7WIs50qNgmJEa8bFp0ajbU1UMn7cbCzhaunj3B8coCDg10cHO7i8PgAR8eHPB7x+QH29vawu7uN&#10;g90qTva3EI8MEgo7CYgMEM0NDMoPpMeKfgoHCggLf39/dwsG+jtg0g/AwN+hJmz3tjegr439polQ&#10;KfZMF3PkCJAiM9lMiBBD324zA5lWJQ1/93W2w+dyYHYqhcuHx3j3+hpnPK8TnsfV2SG2FmZhJsh6&#10;NAOIsK2MEJwTJjUmeJ1meY0yPMY1/YgMdNG6kSAkjDIgJ7RKjPBeDSsHEB2gAOzthbudgoBBMTag&#10;IgwYMa4xIqGkoJcTTGRaDPfzOvcMYIQ21q/EuFyNlEKLtNqABYsd6wykBYcTs1YLfakF5UEPdumf&#10;qvRPWzGvVOJH7FRTCfOzIRu2KXi3E34cTw1J9R83J4bwqLSAmUgQUY+TYtSN6eQETveO8PDkAo8e&#10;PsHR4Tnv0Rnm55elfuxyBuD3RSgQ4xgMxhEKJnhMIBJKMcZlEItOMVinEI1OMGBnkZxYxPjUEkX8&#10;ijRiUVoT9/UMx4cPcX78EFePLnHItlmYyzA4D2Mxy/MqUUSsTqMwPyqB41iSviDNIJ0dRYoiOcp+&#10;GwoHGfDDcDqdcNCHWK1WmOlHzGaTNJwtZztr72hFR0c7QaObINmF1rZG1DXWoKbhPu6JoeyauwTH&#10;+7RaCSB//2k1tTSC5IP7+Bdh8l88/kr7ja/dot29/wC1dx+g/g4FCUHfPqCDnfdM3y2HmlDTTsis&#10;IWy2t7QRgHrZXttRX9+MuiYeu3rQ0CdDk6wfLaLYeG8rBgyESCvh00E4s8mgMfVIq6bFXtgKUztk&#10;jP8Dmk7oDAP09y6MDo5hJrSBueBD5H2vkXW9QVR7BJ+8hLh1D0uxJ6hMPUJ1+gzriVPMuLaQth5i&#10;xvocaeNbTBk/IWv9TOFziaz3GClPAT4zRbROD7NFC61JDjnFr8rIPkSfpqWgVik1UMlMMKsDFOSz&#10;9Bt7yEUfIxd7hoXENZYmrlGcvcTMVAn+oB9Wlxr2IP9GgLCDv8ffB+uQHOZQD6yhfjjDWji8Fraj&#10;GFKRIrKhfUw4qpi2V7EeYCyxV+DpGSRIytBe14ueVl4XuRY2s00actYbTZAr1OjqVdCUFAkqtLXL&#10;KRRE8fhWPu5Efz//RqOH0WiFzeoka3nYVgl8qSnMzeYlE/MhxyhoBECK6RA+xqD/mNePgC+IEYLk&#10;WGwcqUQK2TQhMpVGMpaQptzNpCaQnZhk26WoiQ0xhnnhd4lazAH2pQRKBMlfJh0biGjnqDgrOJv6&#10;gKvCdzxZ/ioB5OPqWxxuXmCzskWltosQAdLrVeHV9Sp2CSS5KQZLRxdUiloGRR3mZ/gDEgxqTl7c&#10;gUaoCQYq1V04Xc1Uco2wO2up8mqh1tyGUnVPAsRBXmyPlyBibYPbTXBwtsGor+X3tvNEVViYZsCl&#10;agn6eIGtVDPKVgKIgE0DQlGTVMtyZNSA9IQboyNOeFxKXkgVsnkLFksWbBw4Udp1YmHDjSyBMD5j&#10;R3BUj4miGw8/zuLsfZrwoyEEyTFVMWFu14X8fghzYqFNNYPT632s7OSxfbyEz98v8f37FV4+O8KT&#10;0yOclQkdgUNMWo6QsZ2yIR8jrqtSQT1Gwf0ao1o2cPM1xtWPkdZcIW+katK/wLz2EismQovtJXbc&#10;X3EQ/I5q6CM2Yi9xVPiIR4efpELp6SWeW57OZMFFiFOxoXZT6TDYEQRnS0nMlzNY2JpFeiWBIUJc&#10;aMqMSI4OuqDGUEGGcL6PJkeybEZm2y+VA5pYp7oo+KXh8pElAmPEih5CgSjFIDerYQsTAnNUIQtx&#10;9Ft70G1sRp+lEVoP709cjpGcCTMlJ6YW7YiOGxFOOrG4lUE45YHW1oeugXo0d96WVsApVB1QEwqs&#10;Fg07hwb9Pa3o76Nio1NRKsUWWKIIeg9kqj6qU7EARkuFaoIzaINv0I0wA2s8OoRBD8FLlH1whRFw&#10;h+BzB+nww3w/Bv9gGP6QyBDEEI5RWY3N0LJIZYooEgJLmw/5/ji6qKg7+tgu9Q6ojU7+Lx+iySxm&#10;8mXsnT7D8cUrzC5XMZyax2SujHzpAHPFXWQWtwiUVUxmS1itiMU3dEpTBWRmljGRXkB4KInBSAKB&#10;wRg8VINCFTrsBEk7OzVhMhIclBRddDAkPY5HY5ggPI7FEwTKAPIzaaq/BIIutktapZBDhhDotfDa&#10;8vlicgTFqSRmE1FMRoOYioUQC7CdWwhGZi38os4kA+ywj8KHf7eQSSGfmUQ+O4USAWclP0fVmMLC&#10;5KiUyd1dyKDAQOwhCLjFsDCBytrXCltfG4IEE7E610c4CBO6InwsSraIwuFi9xkxtC0srhfZxJvh&#10;a2ECEFNmubTbiHj88zXx/OdnfpoY4paGtnUiG9lDgBRD22I17w1AShlIAqRU2JjmVg1Ii0psAzL4&#10;CUMxwkCEICnV8CQMuX0+DCXHEaayDsfimC8s4+D4GM+fP8fXT5/w7d17CuB3+PH+PY3H16/x/eop&#10;Pp2f4R3h6bRYwFo6Kdl2fhoHxRwutlZxUS2hks+gNJfGcnYS2+UlnO1v47C6iZO9XVyenuHsQJTd&#10;2MTTh2d4+VRMn7nGq5fP8fDilAB5hOPzExxReB8L4+OTh6c4PeNRPCdMHh8RLPd3cbS3Q5A7kGx3&#10;cxNrxSJKy8tSjbjMRBJDBAq/l8KM91ql6MWAvAsmigCvy8zA14WG+7dpt9BBeOxqqodJpWBfoXgx&#10;6qFhMNcpBmDSahig3VgpFLC6UpSyXIuLebx8+RIvr68JO4/w7sUzzDIwiJqo/fwukZH0q8UiGoW0&#10;GjvBtjLOo9jicJQgG2XfjVBsiCxlzk6fauDrGjmBUZRG4vsUQzFZH8aUCmS0OuQMRoppC5bMVhR4&#10;XNAbUeZxnVZh8Ny0OlAmPBb5ftFixQqDaYkBa5sB65gC6nA0jO14AFvDPmyN+LA95sd6xCnVihQr&#10;uA8mwthNRbCXHsZedhzVbEpaiGRk2xkjkO1tbOEhwe7i/CntivfgMU75ODu7jHhcLEiYQCQsgJH+&#10;NDIugWScsDiRnKdYKWB8bJ4gOc3P0ceMZBGLz2CYviaenMUo/YbwBzPTBeTnS1hbpbjf2uP/O8P1&#10;0yt8fPsan969xuvrp3h8cYTtrRKWC1nM59OYoCAcGaFfjocRY/8eJKT4KUx8Xg+8BF+PGHr0eBnw&#10;/TwnP19zwaDToI/w2N0pqnnQh/KedfW0oam1Dg8a7+Fu3V38WXNbGq7+k9D4Z03dfxmfP3hAq8Ef&#10;tQTMuv8yPr9Fu/2gFnf5ObE6u7uT7aFXhr5+OXrkA6htbcW/7t+TPn+3rg736xpRS6Cs6+xGXXcv&#10;aru7UEdB1EjBMyAW+bi1UDFmK41dMDjksHkplO0DaOq6iz7NA4zNObC6Q9AZscPuVhCe2tDH75H3&#10;6ODQxxCy5ZH0VDAtspPuN2yHzzGkO8OE5QJxdRlJ3SbmbBfSEHbGekn/dIBhU5UisIKIYxYWjQcK&#10;mZLcIYeG/qdP1YIuRT3htQVyfStjAvvUgIJCzYup6I4Ej1FLFSHG8pTjClnfe0z53mIi8BSzI+dI&#10;j64SwrzQmhX8bTpoCZRacofeo4IzYsZINoJccQb5hSUUZrdQzp5jN/MK5SEygPMYS85TbHqfoCx+&#10;j28TQUsKVrUPZg3hUWPiuajQQ0Ds6h9AZ58anb0adPJadPVo0d2jRG+vnADZD7lMxs8qoVBoeFTT&#10;L5ARtAbGIC/bUUKCycxUFsN8PMj4I0wMZ7tcbkmYOCjQLOxrLqcHkcEI0oTHxZwoQr7A4zxFzjyW&#10;cmJaDsV4fBhhvw92kxEGtQoeuxUTwxGCdRq/XBTFgpqPeLbyA6/Xf+D91g98O/6BL49+4MXDN9jY&#10;LEnV1WMZqv4VLxIZK5IpM4ZCWlj1bfA65ewsUzjeXWLQ1ENP5zHKjhDwWdHWepsK6Ra0hloYLbXQ&#10;W2pgsNZDZ2qEwdIBt19JRdKCnoHbVCL3CIZ9pOVeOsdO5NJ27JdicBt7oOx4AE1PI51bKxRddVD2&#10;1MOm60YsaEQybkM0rIPL3gs7v9Ni5Gdkd2A1N6FYcFEtKnkxtdjdj9CR03GuBLF7lMHVyypKW9Nw&#10;+Q0IDBkJbE7CmAWhtBzu4R5Ep03YecILuBojRKbx7O0OLq+2USkvY6OwhWLmGPnoOeadj7Hh/URn&#10;9xFZ8xVSunPEVPsYVu/SubKhm48xrGFjVpSo3FcQoZpK64+x7v2I48gPnA5+xWHgHc5jX/Ek8wOP&#10;F/7Go7XPON4kZK5VkF+ZxtXHA8xXE9J+5kMzbhQPMth6uIy1E4LSyTLmD3MI5XzwTdmRXCO0FHwY&#10;zDgxUY5imI/TlRDCOSusUQbmpB6D0w644nZYBs3wj/F3l/jdURsMPj3GVwhF0wH0mjogs7TDHOyH&#10;PcwgHuiGylCH3v47VG2NsBj6YNCK7GIrGtpr0Clrgo4qU0FHIWpviZqjfbIWNvY2yPo7McBg0tfd&#10;zcYuh8VqhjfgxUQmjer2nrSr0MevX/D1x3d8+vEVH75/wmc+/v7jB969/Yov737g789sl59+4APt&#10;y/cf/Bzb56dvePXpb3zi87d8/9nrL7h+9w1PX37CwdlTVHZPUdlnsH/yivfvG86evkFqeglKrRXN&#10;7f3ooMJr6+xHc1sPO62a7ZGdf2lTykzmijtIpJeQnF5FfGIB8fE8FgiVFb5XXN3FXK6EsfE5AuUC&#10;EhOz0hBXZGiUik9kMAi7fgZ+jw8ugmSAASDCzjvETpwg6ExPpjGXmeFxkmDpk1ZirogN8Kcn4bGa&#10;EGAHlSDS7cBBqYDd5TyBJivZBkFHTN6fHY9hKZOUhqmX02OYJ2wmIyFJHS5kp6U6YSsFOoPZGZQI&#10;pkWCUCY2iNxwEJMBO7xiPhuVv9hDW9fZiFGnGQHdAPSt9XARTDy0sEaGIEFiUGTwxMppgmRMJ+Ox&#10;TyrxI+oAikU3YmGNWGktFtaMidfMA9JRAOPN8eZ9AY3SKmxNt3QUK7SlFd387hDhMcj/4x/oJcT2&#10;wcPA71bIeJ5qGHoITf30DWYjIrwmUa9LskEG01AwKDnJHJ2fmP8TCQ9hmIAuVjo+vXqB5y9e4cX1&#10;a+l4dXWNZ3z85h3b15fv+PaVbefdR7arz/jxF9seYfPygpBB0Hvz8gW+fvmAHz/+wl/fPuPzp4/4&#10;9PE92+M7vH35BlePr3Cwe4iDfYIoQeH48BhnZ2xrD89xQkA9u7ignznAPsHw4ISfox3x8fFPO9qX&#10;7IzAe3xwSCNAbu+iuimKCYvvPWb/X5e+t7hcxDT7yjTFQCoZo9O3QEmY7Ottp6Cy0cFHpEUDt377&#10;H8i6OiRnPzkSR3E+h9WFRQliPn/4yIAyDZvNjvhoEutbBOLTc3g8foT+CSBep1O6pg69RiolZOyl&#10;CGxrgLW3FaJ+pJj/GKXQSIgC40YFRgxyxHnvU1YlJmgjYlEV24AoLD5n1yJrUUu1NqcJvBmdApME&#10;0rRKhiwhc16vkmyOr89oBzCrU2KRwmhVZBw9dmwG3IRHHw7YZrejfmyE3CiHnKgMebA76sdOwodK&#10;3CPVitxNBrGVCBAeozjJUURFAzD2daLhz99h1aiwvriAq4cXeEY/8/zJNa/tKcrlHayUqogQHgeH&#10;xhAZTiHGPhyOjCFEkByOTWA0kUE6nUd2ZkkSjclUDgkKz9GJPMYpJJMZws3UPKZzRWSyhMwJilK+&#10;trmxy/v6kCa2AT7Bc/5f0c7ev/uAFy+u2Rav8ZEC52/6uL+/f8XDswMszM8gTcEwlUryXohaykmK&#10;zTGkEmP0GcOIUogKERphe/cTLE1irh4hsreTfrq3m0BBH9bbhmZCZE39HdypvU0QvEOrwS0JGAmP&#10;tFuEQ/H8trB/so7CbteIzzzA77TfaoXV8jE/W1eP+o5OdBAeu5RKgmEf/mhqxC91/ExzI/5obMCt&#10;xkbcJVg+6OzCA/r4+53ttBbUdDWiW8/z0nWgXSG2rm2HxtZPoCSUqjtQ13YHOksvnr7eo+//iJnl&#10;CfTpmiA3iiltHYTOfjS21xGc2qFTKRG0RjDpOqDPISiqHmJcdYVJxRPkdNfIW15gwXmFGccBApoM&#10;DL0+aPodvDZatLf3oFVs0djTLO3Z3dZXi3Z5DZr77qGh6wHaxDSPfgKrKYFkcA+jrn1+R5HtfRWO&#10;7jzGzI+Rcb7HsPUxEu4zguYBEpGsNKcwkUggGo3C6/XB6wuQNcQaDTFthaxQ2kO1dITFdBm5eAkL&#10;McbzUBV5/zbmXNtIWsoYsZYw4lxDwJyCqs+KrjbCY4+M8ChHE+G9vVdF06KtW4eObg16CZVKJSGc&#10;IsJg0EKt0kBBgOzj57u6+tDT0y9lJ0W/Fqu0szO5f+ZFpmjjGB9PSTZKHyCmSVgo1mxiylWEsY/A&#10;KPbUXiutYmtjnaxTQrm4hJWFeeSnM5gaSyAeHkQ04EOCx0wijkKWECkWf5wTIl+Uf+CaEPlw6RMy&#10;oRXY9W6eqBahhAuuqBL+lBKFwyAyJSeSWSvGJ23sMF46UAa48hQJuh8NdffQVF+LejHBWtYBp0us&#10;Zu6CWt8Epa4OcnUNlcw9Wi36FE3S5uo9yvvoVt6GxtIAd4ABZljFTh7HyfYoFWQ9lO33oOsiNIph&#10;nO4WqRyJsbcZGsKklYol6tIhTCUQ86kQcHTDaWhBLKBCNunEcJiBeFDLgBLE/lECK2We/5wLxVIc&#10;B0clOvNdHB6c0KGWMV2IIZGzYWxZA994G+yhZsxuOFA5i+LwSZqN/IiQUsVWdRkHW+eo5N6gFH+H&#10;zdA1VlyPUPG+xqb/M+Ysz5ExP8WU9YJBeAWDumnEbBlsTO7iVfUTjrPXmGEDEsPdK66XeDT0Fa/G&#10;f+Dr4g+8oZ3nvuBRmRBUfkhnMoVwlCDiNyFXSuLy3T5S+RiiUwHsXlVQOFpEaC4Cd8qLaCGC0XIc&#10;kXwE2b0cSo+2kFhKESYJlYtBuJNaGAa74Uio4UqYYI/Y4Uv6pZXYvbw/XdoGKsjbdAq/oJkdTCFW&#10;OTs6qLDa2bFr0CH7EzJFDVTqZsj7m6AmZDiselideqjNBEOvDmavBkY3FRnVZs9AM+9zKx1AKxu1&#10;EkaDAWo121MkhosnL/CR4CeGnj98+I6vBMDPDOjvPxMg//omvS6Gpj995Xtf+bkvFDdveX1ef8fr&#10;999x9eYjHhIGLt9+xPX7v/D4+QccX1zj4VOx+voTLp69xqPnr/GWoHB5/Ranl88Jktc4u7zG6WM6&#10;8TffcPXqGyo7D9HYQtXc0IaW9l4CsUqCy7qmTij1YnciQnr5GLlCFYXSPtvOGvJ8XN17hEJxG7nF&#10;CuaXtqRs5sRMAaOpWcQZiIYYlMKhKAYDIQTpWMTwdZBOJhaKYIwQORYfYZAYl0AyGY9hjkrvYGud&#10;HTKDnVKRAmIDu6VlVAp5ipU0yvk5HKwtY31hVprLtjwzidL8NKYTMUyPRDFHCE0PR5GfSmF3vYzV&#10;xTxmJsaloximnBlnUAxQbXqs0oIcu7KHfaoBHjG062E/jgSxN5/BdjYFv5b3igEgwGDvlXcjpO6/&#10;yUoSKGM6uWRiQYUwAZIiIykgcZRAkeDjYYKmMPFYrOiW3v/HxGMJJsXfiywoz0N8t6g1GCAUeQms&#10;YtWzS94HpzCCpEkEyKYG6AiSQYoPMSwZ84mV0ARzr5vGts9rvLFUxGqegX14BPlsDrnZPJ3kKHL5&#10;JYqJAzwkQF4S/i7YbkTbefT6LS5fv5Pmz779+JXt4R2e8PV3X77x+Wc8e0nYfP8B169fsw3+hS9f&#10;vxEivxIm/8LLF2/w7OkrfOHj589eYaNSJSCeER4fYmf/QDoeEyR3Dvb/gcd/APKE7/H4M+so7JDw&#10;KHzQngSkIkN5hv29I+xsEzKPT7C7u4f9/X3s7Ij/sY/KRgk+/n4tQcznc8JhM8Mt6r/x2vhcTsQj&#10;YT62oFnsafzvf+Nfv/wiZSxsVjt0OgMcLg9MFhtu3a3BL7/8ygCk4vXKE04ocCJRuEwmDHS2Sds2&#10;ivI/YickWx/FeVcTbD1i7/ROCSYjbDtRvRwjFgWiDPZhHUWBmAtrEfMo1chKpsI0n4vSSSWPEWse&#10;E9Zpm14Ltv02VGm7YSfWgzaU/BYe7agM0ufSxIprYZWwS7Iq4XFvlH5vLIBq/CYTKWpHVhODuMiN&#10;S6uuY/RHypZ6tN75Q9qbfp0Q/fryKV49fYYnF5d4zjZwcfEEFw+f4vT0MfvqJGxuP8KJCUTZb0ND&#10;Yo/jLNLsy6l0TrK5fIlil0IxNUchSYBMz2OcwJjm69nlMqZmFzE1nUN2bhGlEvvt9gFOD8/w+Oyx&#10;BK1X/L/i+PLZNV6zTb26foOXtNdsd+/efyJYviPgv8OP79/w4++/8PHNGykbnUkRank/0gz4SQb7&#10;4XBEEqHD4TBFQgB2sxkqOYGD8Nbf0wkF+42c/bWD4FbbKMr2/ElYvI1btfclaLwlAWQd4VGYyDTW&#10;8DM1uE+AvH//JusoSv38WUvYrKvD7/U3dru5CQ86OtBK8d+l1aCJxz9bm/FLQx3+1ViPWy3N+JNQ&#10;eZvHB91daJD1oa5fgGQz7rQ9QB2hrUvThn4DY4lDBkfQAF/MgWDCCwfvudlhwMhEHHNLBZgpiAYI&#10;mHqvHJ6EFXqPHJm1MGJpsUq6D2YKFJeWvlSTov9YxJjmADnjRxTMXzFjfETxso+sZwdx+yKCFgp0&#10;bwZedxT9MiUhspUw1oLW3nq0yQim6np0KRoZo2QYUNn4uTlMxS8wGbpAzFFFwl5G2l1BOXaFjOsI&#10;Ye0mooZDTAcIrPHXKKafolp4ht3CY2wvnqGU2cHa7C721y5QLR5RvFWxvX6ArfUqSvRNpcIy1vIr&#10;WJ4sYjFRQiG2g4XwAcrxF/Ao0+iuM6CrUc17qSFEytHSKQqkEyS75GjtVqG1S422TiXfU0iZRx3v&#10;hV7PmK43QavWS1lIAZDd3X18XwWHw024HUaWvjA/X8DcHGEynSFUzlKUrqDIcxKLiKKxIbi9Hmm+&#10;bY79Za1clqbaHB8do1rZxHalgh1aZZWxMDdHm0WZcWk1l8UsRY/IUP6ymya0LP3AVeUHDleeIxXL&#10;wGhkZ9R2Q2vrhiemInDIYA0R0GIyhNJ6RLMWDKaM8A7pEUk4YafDGFC1QUEziEYg5jyIvbitPTDR&#10;dEYCII82woXbq4bFJkNvfx2p+gGMpg5ejCZodY3Q6OsgG7jFC9BOBcZgJyastt+Fvrse6pZaqKiy&#10;9HRk8tZadNXfgqKzFmHzABL8/1M+MwIMUqr2WpgUHSjkhrG9t4ClTSqDwxw2r0q0FWTWR+Afs8Ef&#10;N2Mk48NMYRTloxXsvTrE1us1ZI7cmD91o3o2iThBdHc3i/PLElZ2Mlg5SCG77iBw2jGbHsJaah3V&#10;2GtUB7+i4mcw8V3TWV4h77hE0nyKsGkTfssC5tOH2N+5wMXxBS63H6OS2kXBv08HyoAW/ohniR+4&#10;nPyBx4Uf2Cu+wVKBkJlnQI/ZkJih0n5YRGVvA4W1MrZOT1G9OMHEega2mBXmiBGupAPRBSqJozms&#10;XhYRW4pgwNWLRuU9WGKEgggVio0Q72qGlqAud3bAHCbQZb0w+OTo1tajU10Hpa1LKvcjTMX71aNp&#10;hE7sv23v4fNOyIxN6NXwPlhbYAvQIYQVcEY0PGqg5meMLgWdhAlq0wC0Yt/Z6CBaxJyd/n5cXokd&#10;g/gbL59Qgf/ADwGJVOPfCZPC/vr+93/s21/faT8k+0KQFPaVkCnsC4Hy06fv+PjxL7x//xVv3lHJ&#10;P3qO/UMq/4srPLsWuxHxml5/xPOXn/D89WdcXL3G2eOXeHjJ4+VLHJ5f0Z4TKF/h0YsPvLbnkKkM&#10;uFfXgoaWHnZgGbplGtx9IOb5dBHiY5gtbBJGHklQmZpeQXZhE3mC5czyDnJrBwwoO0jnypicWZEy&#10;FvHhNOKxFKKRBCKDQwgHwggFaQRLcYwSphPDDA48hghBOQJltbwhZY6Wc/NYyS/Q8RT4WonHBQb6&#10;aX5mCvmZjJRdXGJnlmp5rYrC/tPS7gQbK0VsUDnui431+Tzu96C3uZ5Q0AK7ZgBmsYqWUJAIOLGc&#10;jmFLbNVFJbmxskwovQHVq90tDDkskFEI+pX9UmZQbGsoMpERkY3U9Ep1IQeVnVI2UWSehjXd0rC0&#10;VCjcKBbbEDBFtpKf/WliJbVkfCxqQ4bVvdL2ekGFGD7vg4v/x8nzs/EoVo+bGRCFKVsboOlohk3R&#10;h5DNyN9EiBTzHAMOhIMuhLwuBtcA5nlt1sWileksry0DbjSO1MQUPGLOz+gEYZJOUGxDVtmWgO+C&#10;wf0h7ZogefLwMaHvEa4Ika/efMBripP3H77g46evePfuEz68/4JPH75K0PiVbe+vz9/x/QvbKtvj&#10;d7bRN2/e4eFDBo/qNqqbW3h4do4nl5c4PjzCxRn/19kpHp6e4PzkGOcEyrMjAiTt5FBkJU9xeHTK&#10;czrBKT8rhrsFbAo7PeffX5xi/2CHILmL9fV1QuSmlFEVu1SITMNu9QCbG9v0mS7UEQTE6lpZTx/i&#10;DAqFbFaalzvA/tfd2Y3Ghib8+ecdwuO/8cv//IbGxlZJ5MTFBHpCpM9mg1nsztQn6p52Qt/VCmNX&#10;G8zd7QTIdth72+Ho7YCTcOnmPRJzVgfVMgxSYESEwNCLMlAKTFpU0sKknPNm3/J5UUaJxwU+XxS7&#10;1tCkOp7ScwOWPAaU6L/LARMqATM2B82ohiyohq3Yj7uwNeREKWTHcsiBtSE/tpJRHEyP4ySXwYQo&#10;USSycDV30fXgPmwqFWYTSRxs7uLi9BHOTp/w3lzhggLy8uolr91rKTP96uVbgtxbvHr9BqsMnH72&#10;Sx9tisCYnsojkZzDPPt4enoVqakigXIJkxSVE9PLSGUImZlFpAmTOYJBfn4Zy4VVVLf4P0/O8fTi&#10;MV48eoxrtoGXtFdPLvH66gpvnz3Huxcv8Y4w+e7VW7xj2/vEdvbp0zepnYlzEkLlx9/0j7R3b99j&#10;kwE8HhtGwOdFfEis1o4h6PfCTtFg1Gkg7+1BXycBTSW2SexHU/N9+q3fpQze/UYCZO1d/CFWYhMW&#10;b9XW4zbtP9lIAqMYuhb2539b3Y2J4eo/CYu1ne1okfUzRhDGFHLcbWvBr3UP8Affu0WQvNPcIL0m&#10;MpAPujtR29tJeGxDPWN1a/8NuIn9ssVolUzTBQ2Fh9VnJUyy/yZtPOpgC4pSc90w+dRw834HKA4y&#10;xRksVOaQKcQJ+wppFbRJLxa96KHpscE+MIaAZh0e+SLsfRRPskEKmjzmfI+xGPhMoLzGiKMEh8YP&#10;mVi80tWM7r4WtPWKTOQ9KAxdmJldQGHuDAFHEcaBKWh7UvQzJSwlj/Ckynixdo6DAmNu9hJTgX1E&#10;zDuIWs4wbHuMtO8tcpFPyEVfIRc7Qz5RRWGyhOLsCv13EYXCPMQWy8X1KRRWR/l8FKXFLDZmV1FO&#10;bmMpsoti9BiDhjRkLSa01g+gk7DY3qtAY1cfmgiFLb0ytPXI0E6YFItrumhiOFtAo1qphY4AqVPr&#10;pJ175DIFZLIBmhw6gwH+YBBjFCOiksDCQgFThMjMZAa5mTn+5jyKwicWKIboS6YzOZ7fGn3MHn3M&#10;ATYIwJUKIbdUxe7OEX3ZmTRCslutYpP9pbg4TwaaoO8N4penO99xffyDgecxysUqUqlRBsM4dh/n&#10;MZJ3YChPpZuUwRBogXuUQaJkRzCtgcnfQXggSAQGYBL7F4takO4+nnwTVKpa0jHBT1ED9cB96Ako&#10;VmMrf2wdHdpd9Hb/iZ7uW6RoOik94XOAAKOsk7Zg0uob4PVS6YY0MGtboe6tg7qrHvLmB1AQIjU9&#10;rZB3EHqa76GXwOiyElZcJlipjHtaHlBJq/Dt1QU+vDrD+VmFoLCFk6ttqYj48fNdHD2hQ77YxMH5&#10;Fg7PdvGaKvCIHX398TlKT7fhzVjgiKuQXU0gFPNifCKCq5dnOHtxjP0rEvnZBBbLMUywM+eiBeS9&#10;pyh5X2EzIGDyjXQs+V5j3n2NCddDDDsrGPYVsZo9wNO9N7hce4UDqpiDOIPX0FecRt/hjI+LgTMU&#10;42dUzydIJTMEFzM7GxUmwc0X1WEoRbWQ8LDDORElWEZzTihdHbBEdBgrD2OkFIYtroPC3YlmzV20&#10;au/BHJUjxHtoG1ZB5e6C3N6OXnML+iwtUDq7oXLRARmbobC2S/UljR5eQ4Jjl1jsZCFQ2nvZsXuh&#10;FnBp74bGxvMxNfM9sYpeDE10QMfPiFIH3YoWwiNFxkgAWpMa9wkh9VSo+eVlCR6vX77BX99+wuNn&#10;yUl++/qVAPn/hscb+/qN0EgTIPmVfycBJGHy8+e/JRMgKdlXkbEUmUwx1P23BJCPn7zEk2fv8Ort&#10;VwkgHz97i4unbygGXknZykd8TxyPL16wHTzDCV+/eP4eO8eXsDj9VORU3w3taGrvQ1e/Bm1dA3TM&#10;Lejm40SKooDAOLu4hcr+JbLFXcyu7EmrugvlIwaWVUzT8gvryDDQjI9OY2QoiWhoGEPhGAFnWALI&#10;nxanWhyPJ9gZGfTn5nG0TVgormKzVEKVomGztCrB4dZaSZp/JybpC7AsLxdQoq0uL6HCTn1M9bi/&#10;VcHqPB0XbYcwWSFIjgf9SIfpTAiUolyMrKVOKg20Q4Bcnh6ThrrXVpdwerCNw8oaLqobeHm4g0zQ&#10;A3l9DRx9HdLQdkjVh+BAt7QbSVjZDb+sjbAoFtkQDNXi9U5p9xmRabzJNgpQ7Jag8X/B8Wbe46Ao&#10;06PoQkBBECEAeAREygmQsm5YCSeWAQoSgoqaTt/A/28gwFj5maDFIEHkyCBV9qCL5sFwSEBQELHQ&#10;IJ3aJFXzFlX2snRtxXDT8HASg6EhKu4EoaBIYDvDo8dXePzoKQXNlQSQTxnURe3Qw1MhRAh/BMrD&#10;43O2o+fS8LfIGn0QWcgvFDQESJGNFHbz+JvUpkU7FjApsoeZjJg3F0dulgEwnabjnsDUREqy6TSF&#10;6NQkHTmdOSFvubAkDSPNzMxgejrDIx39TBoz2Yy0u0WO9zDD1+YoLMpibvr5Y6k/XT1/K4knAcbF&#10;4jr2946lFZ21hIWau/dQR1Doam2TgLKu5gEe3KvBH//+A78SHn/99XfcunUPeq1Jyo6HCZJemx1W&#10;jYaBVA6jrA+G3i7oOluhaW2Etq0RepqxvQmmjiaYO5thIWBau9torRJUBtUUE0axYEmDKTGU7dBA&#10;2itbAkmVZAWXFiteA9b8Jqz6TCiKmpxBOzZo6wErH1uxFbIRHu2SiQUz+2LYOuZGKeLGdiqCy+VZ&#10;HOWmEDYb0E04avzt1xt4VCoxOxLHXqmMo+oe2/MZLh9d48mT13h69U4Sl8+FwLx+QyNEvhL39Q3f&#10;e4b3FAt/0R/tHlD4R9kXKf7yixu89utYYF+fy1cwPVfGdK6EzFwJU4SA6fkScotl3ut5aQHDanEN&#10;h7sHuGTbeSaynhePcP2Ydvn4H5B8KoHk66sXePv8Gm94DsJEZvIthcsXtiMhSj59/Iw3hNs3r1/j&#10;4/sP/wFKMc0imUjA43IyNgYpRP3SvMj+7m7ICJK9nW2Mp0pMTg1jeCwkQeQf937H7Qd3CYw1BMU6&#10;3K5r+AciRVZSQOQNQP7/g8g7zU2EwS60ER67NWq0UWQIYPxXbQ1+4/u3mwiQLU24J2132IEHFB+S&#10;sV3UdjWhrv0BOmTN6OhrILzVoUvWgg6CpcKkQCQdwfppAeOFMLxxAww++oDwgDTv3+gbkBITIv6I&#10;ZJZSJ9ZCKBANRhFxZ+HTFxE2niCkPkJQWaHgnUFIM42keRNZ5xNM298gabrEmHUbhcgxIa+MkHMY&#10;Vp0LarmBDNKPjnYyjMNG8VnBztoV8qmH8JoW4dbmUEw+wdnKF8brr9iduUZh6DF86kVoW5Kw9MzD&#10;KVuCo78Ir2oPAd0+otYq0v4dLI8dE0C3EfWmYVDZCXoGOJ0uTEwkUCouUKwXCZtFLEb3sJ54gvzg&#10;IWK2POHVi/YmXt82gnq3Ak3dshsT060Ijm2d/wuRXQKIef4i69jzj/X3CRFBqNQZyVJqqLU6ON0e&#10;jIyNSxVflpb4f/ML9D8ZJEfE/tpiC+oSz6mE1aUVLOWXkSVIinI/w0OjmBifoThaoTAiOBIiRYZd&#10;iCQhYsX0mvEkAd7ng91iwS/5fAlDwwm4fR54w27YAnreUCMSS3wc7YUl2glvmrCY6IYx1ELA6oFv&#10;QgFvkjamRmDcAlfYAFdIB4dPbOjehI62PyDrvAuzqhXavjrI226jq/7faLz7C1pq/4WOxj/QWPsr&#10;2ptvQSlrhEnbAa8YBtUzUPfcgkJZCw1hZkBWC72iDcoesZdsPfoYAMUqxI6mGvR2NUA+QIgxqmCx&#10;i8movehqb0RL3R2kYgF2PCrOJ1SGF1sMDHS+l7s4e3qMs6uHfPwQB6en2Dk4QmWHUPnoDJmNJegH&#10;LfDPuXD8tYyDZyuYXohhKhfF9acz7D7ZQGZtBMlFL1aqCRI8HU18BrOuCta8z6mgXxEmr7DovETe&#10;dYUF90vMeZ4j7TpFxLSMUWcRy9EDbMYucTjyDhcjP3AU+U7wfInHme84nvmE3blrbBUeYn11G5tV&#10;sZAji2whhuWNCazv5rFGS+ViiEx4EMu64IxpEVsIIl4M8R6ZYAz3QO1vQIfpN7Ro/gWFi9fQ0QqZ&#10;lUrVo4DeS/XikGGAzxX2VjiiSv6mCBwEdp2TAsDRj15NE9pkNZAb2mByy9GjbECPqgEqE4M5O7SO&#10;MCnM6GSgd/BvLHLozUqUt4tw+x349x+/wmA20iHvSxD47v0NMH79/Jekun86xVcvnjP4fsdf/wWO&#10;N/D400TmkUFaBG6RiRQgKcEkgfEfiPzw4ZsEkG/ff8XL1x+lo4DJT19+4PnLD3j4+IUEkE+u31MI&#10;fMTlcwI7gfH44rlkYmhb1IvcPn6ES76/e3qJo4trPr+E3uJEbROdImHybm0LZEoTOntV+Peftegb&#10;MGAiu4JccRvLFULDIoPMQgV5AmWusIWZXJkBaAOLBb6WX0N6MoeReAojBBrRSeOxUanAq5g3mUwk&#10;kR6flOY8jRI8SuygW+UNVAiQ66sESMLkHtXfwU4V25V1yQ7Fql6xMpgweXZ0hKPdXWyXRfFjBtAt&#10;tnXaOkFyejiG9bmstL2jWKAzE2M7MengNWtxVMrjvLqGrY0i9gmQW5WSBJJnOxUcb6zi2f4WtrKT&#10;EAXJDYQHL+HOLxZaECijBMqwohuD8g6ECINSkXAx15EmZR4JkQIcQ3xdQONPcAzws/6B/zWxgMdN&#10;iHT290jZJLHrjpnfr+1tk/acVhFWdD1t0m5ANkW/lIkcCbiQCAl49CIe8UsQmRqO8hhCOODHTHpK&#10;GoZZLqwgNhSnA/dClL8Q9dTEY2muUHxM2smhSAe6uXdAvyAy0xcorlewTog/I1wKqDwQQ9SETAGX&#10;ByfnOCUcXD1/hdciO8mg/5FtWrRR0T5FBumnSBIZLrEYUQwdrfH+CStTDKzzuEExsLle5jlWsL1Z&#10;4ec2JKtSIIjV2tvbVVR4j8sb61jn+2V+7pjn9uzlO3yioHp09UYSPztHl1Jb3tw/QUlkV88eIZPN&#10;IT2VlTKVhwfHmEimCI8PJHj8neBYV0N4+O0Wfv3lV0JHP7wOLwY9BEi7Ew4DhTgh0kIYE0PBxj6x&#10;LSbBpIvXv4P3QZQKam2Anm1BTHcwEyLNhEgLTbQPvZg72d2CoKoXo2Y1ph06zDn19IU65N032ccC&#10;j0sePZY9BgkgVySQtBAorVLNx1KA9nMv7SEPqgk/thJBXOQn8Hgpi1zIB21HG1pu34K6Q+xX78JK&#10;ZgZH5QquTh7iKa/Bw+MLnLMfX1yI+r3XeMo+f3X9AS/oD17wGt5A5Etcv6BdX0tDym8/fJIy0mJK&#10;jfAf5Y1dxEbSBLJFQuMK+/Ma5gubWCrtolDapoAsIz1bxOT0IhYWVrBS5P1kgD07OsWjs3Ncnp3h&#10;6uG5BI/Xjy9ujDApZSTZ1n7C5GvC5Ic37/GW/1vYh3di3u1nyb5QaP8lplB8+IjXBN6/pGoU3/Hy&#10;+oW0q4iLMKlWKqCSDaC1oRE9BLg4+/ePHx8pMj7yHKfw+53fCJK3caf2Ae4SIO/8A5G364QJqPz/&#10;hkgBiXXdnWgTw9kalQSRAhj/LTKR9QTVegGajajp7EAdYbaefVlkImvYd+8TZFv7m9De34Dmrhpp&#10;/+peRSufN+JBaw0etNWgS9WFdkUztK4+KR45YnLJjP5uGLxdUJqbpBqSOlMXf7MV6XgeCwS82dBX&#10;ZDw/KFreIKF/SN+zQSshodtDyvgIKf0zJLVP+PwYxcBLbMXfYWPkFXYzX3CY+45y6iWmo2VY2e4D&#10;XhcK02tYnNhHwreBQcsqluNsO+UfeLL6A09pp3M/CHyvkXZfIWF9KEGkrZsg2bcLt/wIIe0Bxh3H&#10;mAucYTZ4JC0EijjyUHTb0VzXS9ahWLb7sZhew9rUMfKRE36Wx9AppgPbcBuS6O0woaVFgZZOBZq7&#10;B9DSo0BbjxLthMr2zgF0dMjR1t6LphZe64ZmPOC9fPCgAa2tYqW2AlqtEUaTDTq9GXqDGQ6nB3HG&#10;lzlCpPB1S4VlzGayGIuPIimm+kxnkZ8WWxvOYWEmi5HIEJxWO4xi2ovVIU3HGo0npQLohcUi0ukZ&#10;+AOD0srx3n4ZWtraUcdz+MUX88EX92J4LorBtBe2iBaecSMG5yw0IwJzOhgjnTDRgrNaRPMmhLJ6&#10;xAt2aVeUiUoSmcoM4rlhBKkaA2EHTEb+4Kb7qLv9K1of3EZH3V10sdE13PkTDffuoJtKRk1H5XfZ&#10;YFD2QN5TD526HTotG4ukODqhUBASZfWwGmVQ9beir70BXc11aKm/h5bG++jqbkSfjA6Fjq2puR5K&#10;BqC+jkZ0NNwhcD7gzWKH+i4mNB/j4vE6dk9KOH6yh8u3T/HozXOcsTOePX+ChwTL4ydVJIvDiC4H&#10;4Jw0wByVIVV0I1NkoJq2IbXg4fs+7FzPYfdZBhtHcd6UAMrTSaxHdrEbeo2t4GtC5HOUfK9QDn5A&#10;0feaSvwxFfkZZti4ci42GOcZ8rYzFOxPsOf/hsskYWeJCnjmJdanLnBcusbO6hnKS2JYbBcrKzdF&#10;cDcIEQUq7DIDzNbhHioHVeyebaN0sIJ0OYXgDIF/eIAQ2QZN4AEG3HSyvhpYo13wjOpgDqihd2mg&#10;EfulDhqlrGO/oQ4mXw+GMm5orH3oVhA4DR3QS/NW9PCEGVS8atj9Wth9GnhCJvgiZlg9hH1bHwz2&#10;fhjtClgdRjS3NLJx+fHt+1/SUPVXKWMjMjV/8R78wNWTa+n45cNnfGfAlaDy40ce/0+I/A9Afr0J&#10;zsL+EnMnGZwFTIrhRTGELeBRDGcLkHxLSBXB/BPff0dIvX7NYPH6PQP9Z7xjoL9+9wUP+f9PCI0i&#10;AD96/pZBmIBw/pRi4hoP+dohnz8maB7xM7snl3z9pZShPHj4HK1dMvxxt04CSTHM3SvXScd7dW3o&#10;kRHiUznMEBazhMj0bElafFMsH2FpdR9r68eY5+uzIoMxU4DYsipFhRdnx4wNiSLCCYSDYSkbmZmY&#10;IkhGkIiNECA3pIza8f4BgXFPGj4oF4sSUFbWBIwUsbO5gfPjY1Q3CBkEIVH0uFJcwdrCAgqZDNJD&#10;MYwGBzETH8bcaByV+bmbFc1WE8q5DNZz0zjYWMHJ0S7WCZC7e5sEmTL/3xbOD9im+T+e8b3dxRws&#10;sl4YOlrhHeiDk1Dn7etAmKItRAgMiH2xCYsiyyj21vbzuQBGMVwttk30ycXWeBSJNPd/mUeyTgJk&#10;F4GEgqW3Q8pC6nvb0ddMUKepu1uhaGuEppOCRymnU7byN3mRGGS/DPswGg1iMh7FSCiI4cHBfwo8&#10;x7FKZ1kpi+LB05iZnsfo6CTC4WEEAmFp5aKYLxSkgxxPThIQ8sizn1WPjlHe2cUolbqwjZ09PHp2&#10;Lc2TvGDAPyZA7hIqd45O+Pgme/mG7fHD569SuxRTMkR7ffP2A9vr31K7fvLkStpAQAxxb7MP71S3&#10;sc//sb8jSvvsSCYe7+6yPxMgdyhot7f5mYNDPH76jO33K56zPR+cXbJ9lVBY22Fb25Ass7CB3EoV&#10;c0tlCpgiSptsb9V9rKxvo8LjOo/ltS2ILTvv3LpLiPwDf/zrdwLkv9Ba3wKNXI2A04eg2w+fqCZg&#10;tMCm0cI0oIChr4/g3gVDTycM3e3SsLaB4GjgfTDxnphFbUreM/Fc30Gg7OmAvb8bFiE4WutpdXB0&#10;NyMw0CktvkrbNVj0mqXdZX7ampjzKM139PJ4Y9XhIPbHoziYjKE6HpF2lvFpFdDx/2sItIM2C0pT&#10;UzhcXaMI2sDBWgWnu8fSHMSHvEYXD59J8HhOyL4gYIvRCDGt5cWrjxSZn2jv8YogKeYkvvonG/me&#10;PklMtREQ+UWIVDG1hj7sybM3SE8vYHJmQZoTKeZJTudWkaUonBHzIXnMFcoUibz2K2WKun08PiPI&#10;EvjFyv2np6e4fkR4FPYPSL68fPSfrKSYp/la/F9C5ZuXr/Du9Ru8Fefz5i2+ff6C79/+kkZqBEx+&#10;5fPPnz7h3Tue4xcKcZ6feLy2tobO9i5pJXNnO4WWzcT3xIKdT/j8/R3FvQ6//vm7VP/xjhi6fvDP&#10;ymwBjv+A4v8XRIos489MpIBIMZx9p7UZ//PgPv5NOBXD3QIi77W34QE/V9fbLUHkAwqKB50NBMX7&#10;aO2tk/bJ7pY3oKWbMMnnbbImNHQ3oL6rEa2yVqidjPOOTsjMjdB7umH0iClVnVItRpWR7dAig8Wq&#10;I/CFMRVfR370miD2CSm7WI19jJByk8K2gphqF3HNMeLqYwyrjgmTjyhe3mM99B2bUcbakR/YHPqB&#10;5eAnAtxTwlsUA90ahN0phF1ZZCIHKCZfIBu6QHbwMebDV9hO/43N8e8oxT7hZJp/G/oCd3+JQngX&#10;Ed0zjJgY6z0fsBR8j4zrHDHjOpK2XeTDj+DVp6HqdqCtvo8MMwCvLYT8WAWl1IUEkrnQAdKBChza&#10;GDpbdIylCnSKhTQ9KjS09aOV8ChMlPdpJ0S2d/STebrR0NSC2nryTmcvBhRaaAmOJovY+cYvLfBx&#10;ON2wUxy63V7GmmEkx8al3Y+GIhEERd1ih1Oa6hIPDWI0HJJ8aNjrlTbOcJgY5/UGWAiTFkK2UWeE&#10;rF+OOoqQf1OE/g8F6a9/3Mbvf97BH3/cwS+z22kkV2JIlmIIz/FLUlZ4UibY42o4aIGMCeF5K8Y3&#10;fEiWvUiV/RhZclEp9KJDQ2dv4Y239Uj1kgYsPdBY+qA2iLpVYoiaHd9vhkHbi3u3f0ETAU+nlcPp&#10;NMPnF7uO9KO/owHq/hYqqmYqq2YY2GD0xg4SdTcvgBomvdj6pw7tjTVoa7iPHoKiUtFN8m5Fd1c9&#10;1AxEelk3bGIC+EAXonYtRql07ao22HUdSCedyM2HpNqSB1fruPh0hoOXhzh8eYLDq0NcvjjB5x/P&#10;cfR6A6nKECKFADwTFrhiSoRTesytiU3ZvRhf8WP5JIXC7gSWKnFMTpiRjbmxEd5ANXAlzYdc9VxT&#10;Wb+RAHLR8wxzjnMUXJdYdDxCyfUKm56PWHO8QdnxFlXfJzrQK0RcCSklrFXLeWONyM8msLmxiGpl&#10;FYeHB6ju7mORTnOlsokyg87i2gp/yyo29wkXR1WE0kFovXIonXTgg+1wjHTCPtwKrY+QGKRjGZTD&#10;6lfD6FLD4FAREgeo7DoxYGRwtrZBpmGA9hswOhPCcDoAm1dHQFQQGi0EJD8KG1P8nxOIiW0ffWxM&#10;Sn6nk5+xKKiIHqBQyEvDeAIMxfwwAYvCPn/8RmD8gb/52t/iNZGlYXAVq2D/poP8m8pacpT/Bzje&#10;mFjE8HMupIBHYZ8EKIrsD+FRmABJYQIchQmYFPaGQeH1+0+0Lzf24au0eOIGJK9wdskAc/WKx2vs&#10;M/BUjy4kE1nIg4dXfO2plJmsHl5g5/gxX3/K9x9jQGOisq/FPcKkGObuG9CjvqUb9+vYdvVWzBEk&#10;hU3OrKJUOZVqSooFOQIoCwRLAZPZWao5guTk5Ky0ik/sLCB2GBDD3OOJFNLjaQxHY1JmcrNckQKT&#10;mINyuLePbYKIyGSJ7JWAj93qlpTNqpTXsUOAFJPxKyurKM7nsSgUZjqNuVQK2dExQoIdZrUaCTqK&#10;3dIKjjbL2F0Xw+Mb2N/fwh5Fyf4hoUbUMyQ4HhIij2mn/D+XfG13eQFRhw2KpnoERN1GMfxMYAir&#10;+giNN+AoTADjTxPQKCDxv8HR1f/T2iVz8rGtr4tgwjYl74WWgNLDft7Fft7dUIOB9iZoutphkffB&#10;rRVF161IhvzSlnIJ2sRIRIJIsSp9OBhEcmiIcBmVSihtlCqYzy0g4BNlLcKSiV0dxMp5j8sHu81B&#10;P+RGKDyEFK/X9FxeEmqV6i5io0l4AkGCW0GCRwGTl9evcPzoEpsEvAqhfZegcPr4Ca7fCMHCAP+R&#10;QMn2+enzN7bXv/5jom+cEyy2qwRE2j5FwS5BUgDl7vYOwZ339/CQ8EP4IHSKLOLFJdsh22S5yv+1&#10;e4rixj4W1nYxu7yJ8ewKXME4LK5BpPh4ZoEwU9xAaetA2rZzZWMPK+VdLK9WkZ0TpXxmJOEitk77&#10;1y+/4tavf9Ln9sKqNWHQ5UfA4ZUg0mWwwqLUwCCT/wOR3RK46Xn99QIYJSNMdrdJe22LDLWR8Gju&#10;66EAIHDycwIqBWxKmUox5E2zESbN9PH65gdQ895qaPqWOul9K++7m/fWILZ0rKNvv38bfbX3oOFz&#10;l0aJqNOO+bEEStkZbC0tobqygm0C2+HGNi72z/BEgOPZEwkcLx6/xOPL14Tv14TCN/9kIG8g8hkF&#10;4s+h7JfXbyWIfP3yrTQH8ZomVuuL+ydMLOYTEPmZfuvlW4JGcY3AWMTcYgnzhXUJHjMSTK5jfrGM&#10;Bb63Wd7C6cExLk7OcHlyyvM6xbOHZ3h+cY5rHq8vhD38BypvhrjFfMkbe4KXIjMpDXG/xFu2s3ev&#10;X+PD23f49O69lIkUAPn582fJPn3+JNnnL18l0SJ8bXWjCiXhXybrw+npLr7/+ED7hFhiCLfu3qHg&#10;rUNNQxNBsuE/EHkDiTWESZGRJGDS/hsif5b++Tmc3aFUoE+vQ4daKUHkLzX38FvdDUTea23B/Q4x&#10;H1LsVtNDmOyQILKJcNjFeNGnbkVrz300d91BW+8D9KpaoLWLXenU6NP2o0PRwe9uh9rRC5UY6XLI&#10;YBBJD6uKACnm1yugJ0QqdeQKxn1RE9OotyHiTWNp5ByLoSeEtmP6pRL9TAGDYgcbbRkB5RJS1hNM&#10;O55gxvUCE7ZHSJgPkLQeIOM8R8Z7ikzoGEE7hbIqKlnAlsVoYB3jwSoSnk3EHBQNg6c4zP3Aw8IP&#10;zAaewqdYga1rEZb2JVi7VjGoOeR3nlEsHfN/HSJt3cWYeRvjjh0kXGvwmhIwqR2Q9wygs7kLeoUJ&#10;qegCNnOPUJ44p2/NQtFlQ1ujghApR2NrP2OMDF39WrR3Edw7BtBOAO3sVBAmZYy7nWhu6yRs9qG3&#10;fwAKlRYWG6HQ44fb4+PxZp91u8UGh9UOm9kCq9FIINRLq/qNWg2sfOywmAmOboxHQ5gbG/nHEpgZ&#10;iSMeCEgbZGjk/N+Nzbj9xy389m8K0T9v4w9pC837+P3WPT6/h18GbJ3QuHrhJzz6xq0wBgZg8Ml4&#10;lMMSUhAW+djfj0jWgcLhKErnk0gW/fxMH+SWJhg8HfDGlfAnVFDbqCr6f0VL37+oPG5DbWqA2dEh&#10;rawKRnWYzgfgDWpR1/Jv1DX/Dpm8ScoyOgwMTC4tIUpJtdELjb4NcmUD+mX16Gq/j15CpIGQqJF1&#10;ob+zCVpCpE7DBsdGqqWT8mtlsItCybp+FMJODFmpXrsfQNdfR9qWYSRhw1jajVQugHx5BJXjOZw8&#10;WcXO4QK2t5axWsqidJBF9WoVczt5BCYYpLJe7FxksL4/gbFZH0bmg9h6vIbkXAq+gAORQTVyMSro&#10;QBHbvqfY8hMOfe+w4n+HEhXJRvg1IZHgGHxJgLyS4HHD8QlF62sUHS/52WsUolVE4z54R3id3Y3Q&#10;We/DE+zE8KgOyUk3srk4ltbmsbZbQqG6INWELB0sIlNIwjvoZCAxIZj0IZoLIpYn5A2rYQ33wx7t&#10;hyXYBdfQAEzePpg9csJ9D8wuhbSYKJNn0J1wShvCh+MeRJODCPE8gkMeBKIufq8OGqMMJrsakbgf&#10;0RE/NLxHOpMKsZEQOhns9UY1vn//Qgj8JjkyKfvIICqAUTwWw9c/wVLMF/v+1012RoDjX3/RCIri&#10;b/9veLyxn0FYgsd/APInRAp4FBlJsfhBgscPN0NSbwiPIiAIE4Fd2Mt3n3HN41MGj7PHVzh8+IRg&#10;cAOTYsX27qkAyAspM3n8+AVB4TlB8gn2aAfnV9JxrXqEdwTiWHKazrhNsvt1rezECnZyGW7fq0NT&#10;aw8SqRxyS9tITBSwXD6VrFA6ph1icYUgWdjE7LyYMymykvOYmpqT5qEkx1JIxMeQSc8gOz2HeCyB&#10;yVRaKu9yxOAkhkb3dndxcnwswYeww4N97GyLDNauBCLSa4TNfT4W8ykFUO6ub2B3Y10qFCt2xzne&#10;qeKMfycymcf7OzgTCzjEXMjDbRxJALmHg6OD/5gQMaIY9tOzE1xUK0gFfFA0N7CvdUtlgMReyQIU&#10;fwLj/5qAxhuAdPa1wSEZBY4waXHGjdn7OmDt7YSV36cjUDTf/QN1f/4LHfX30N1YS4gkaChkcBEg&#10;fQYdInYrUoN+pOn0klIWMoI0ITIzMkw1HcYoVfbkyJi0QlsUzRXBNTmahs8ThNXsgM3igN16Yw46&#10;XQeVus8XhN8/SNiaJOgvo0hoWF2rIMnrr9UbYaQjDoYiKJbWKThf4jmhUAx3H5xdSBnJs0dXeMx2&#10;9FyAyduP/2l3Hz5+kYK8mNMrwPI5IWF/X0xWFxnfHWlVtpg/+eTZczzl954TIHcOzyhACIDlbfZ7&#10;MXS6i9LmKfJsOwtr+8iy/YxllhCMTcIX5j3NlbB7/IRCZU/6fLlKiFw/vKkYkFvD5PQyxpKzGImn&#10;pbm5dosT9ffrGRQosAmNdr0FHqsTLhMDjYa/dUBJQU6I7O+XIFLd0Uaga4O2g36WYCdMR0AUmUkB&#10;lnqRpezugK6rQ/qMuq0FmrZmKTsphIGF91ZkKQVgitcHKEL66+vQ31APWVMj5C0ETLkcHqMBCZ8P&#10;ubFRrGansZafR7lQkDLrG7RtXrMjiunzY0Law0upvNLlxVOciYWK/yyYefqM4Pjs9X/s6sUb6Z68&#10;fPkeL1+9k+zV63d4zaOY4/ofE4uoREaZvuXGb3yUssuf6a+EifJhG9uEjlyB4LiK2cU1guUm780+&#10;28s6istl7Gxu89xO8JgA+Vjc09NjPD87w4vzU7xg35FMPKYJsHxBoHxBoBT2XFqA8+SfIe5nhMnn&#10;hMlrCSRFVlKs3v7w4QM+fiJAfhKLcL7w/L7gIyFSAO8n+kNJuNPXvnl9zd/7lP5WlKb6isFQAP/6&#10;979x+34NauqbcLeuEdLcyPp63G6sJyw++D8g8qf9n5nIZjSwLXSoCJHsg/+ByPt38euDGkJkvfQZ&#10;kYms5ecaZL2o4b2/19GI+t4mtMubJWiUaVuhNLSje4AxfaCR8U4N+6AVzpAT9oAVrrAZroiB8CgK&#10;gXcSHhWwuK1QM870DHSgU17P18X3NKGjnyJT1sj+qSAERTE+uICV1HMsj73GZPAIi4lHqM5dYSGx&#10;j3RwFyFLAVF7CROBKqGR92x8B6X0HlLBBYRds8gMV7GWO0FxdhupWB6xwDSFahn55IU0dH629gOX&#10;Gz9wUfobp4XvSLn3YGwfp6Vh6pyGV7mCqKGMhGkNKfMGxoxlDOtKiBkpNoJ7qMxd4GyHMWZnB+VS&#10;geI2i2JhFcfVx9jJn8FjCKO7WQF5rx42ux92V1BKWjS29TK+MMZ00NqV6OhQ8iiTStI1d3SjrbuH&#10;7/eio6sH/f1yqWakSqmGxWiG1+mCz0mwlDKLRopGjbThgMOog59ifIRiXOyWVpieQqWwgINyCYfl&#10;VRwwNuytLKE8NyP1x4jHDTX9Qa3Y0ei333H71h3cFhDJ429/3sGfBMlf1M52mAP9N/MRwgoaT8TG&#10;m62pgy2ogHeYxMrXPHEdnDFCSkgupZtl5gaorU3Q6Gpg0D+gM+6mmrcSSlQY0FJVKm9RgdxFl+IO&#10;G4BQILfQ2n0bbUKNdN5Fa/sdtDTdglUng6q3haBYQ2C8i06+3yt7gJ6+GjQ1/4a6B/9Cc92fkBMe&#10;lT2iTmQz+tvr0dF8DwPd9TARJAP8Dqe8A8NWLa7W5rAxGYWy/QEa7/wCl1WOcjGB3NwgAj41/J4B&#10;+Bz9CDr7MezXIuTWwmrpQyRpRGY9jGg2hHguTGALYapgR3kvivxGGMNzThR2M5hdzkmTlxNR3hBV&#10;M9b9BRwEr3ES/RvH8R/Yo1WHv6MSfYXy4CWWnafYcD/DefgHnsR+4GDwByr+twTMp1ge30B8LgB7&#10;shf24RY4Io1w+BsRH9dgfSuFnYNVBoo0nINuxLIRLBJ0Q4RLV9iEmUIK1WM29GqW98UGk18H66AB&#10;7pgFPkKz1a+kouuGTYgAJ5Wbo4udspdQT8B0yuEfNGEkGcBUNkkHmcYU4TiTu7GRVBTBiBf+kBtm&#10;G7/XYUQqnYDTZcNvv/8b8URcGlL5QHATgCge/1xcIEBRPP7777+lWmhiiPu/7X/nPN5kH/8bHG/g&#10;USxgECbg8QYc/wOQwtn/BEiamG8pgeN/mQgCN/YJr3i8polM0uNnr24yklfXqB6cYOf4oVT+5/Ll&#10;OxwRBKrH59g5ucAhAVOA5NHFM+mx2GdbDHNv7J7i7OlrrO+eoU+hw7/+uAexQ0NbZx+hWoYH9a24&#10;W9MMb2CEEHCMeKqIuaUDzC4RHlcOGHSOUFjdI0hWKA6KmJllUMrmkZ6cxhyPGbHPaSrDx/MSTKYI&#10;NeKxqEG4v3sgQeQBIeSAoHgk6goeHv0z9HkgzT/do4nHohyM+OzPIVNRnkFkM19cPcX+HoFzq4In&#10;Ty6l1b8i4yjKzJwfEVAP92+g8egQe8eH2CewChOrho/53WeiwDbBs5ROSTBh6SUoDvT8J6voIihK&#10;wNh7c/wJj/aeG7MJaPx/ma2vk0B6M/eu88Fd3PvXL6i//W90NNxHZ0ONtOWfncHLZ9QjKGpEEiKT&#10;BNmJyM1uPKlYiBAZo5IOY4wQOULLjk8iNzUtQeTO5i6WFkvSdmBiNyGvO0CQtMNkMBMqbTDzKFY3&#10;imK7Pk9Aqpe4uFBEhfAp5k3qDSao1ToJJp1U9qmpGWzxXpw/foqTR5cESTFX8gJ7R2c4pBARpavE&#10;QpwXYuUv25+YYvH6zXtpeFuIK7ECVwxxX14+leblvXr7Ho9fvMb589dSO7sRLYTJ46c3OySVDpCe&#10;FcOnFcLkGZJTBXjEDhgzBZSqxwTOQ/bFaQyPZJCdK0n7vIti+HOLm1KVgNGJBSSS8/xMBpHIGGLR&#10;MYSDUej5m3s7CYkyBmrCo8hKWtVGmBRqGOUDMMhkMPSKzHAntJ3tNDGcTEDsaP6PqTt55OuKliao&#10;2wmZYoUwTcPHKkKG8qe1tcLQ1w+33oCIi9cwHMPsWBpLmby0yKAwM49SfpmipyxN49iu7Eiljk4J&#10;6ecExmMeHz5+gke8bj9X1ItFUU8vn+Hpk+d4Io5XL3D17CXtWrJnz17gxfNXvMY3q7Bv7AYgJZCU&#10;AJI+QhhF5vtP9DVitINQ9vEL/YwANArdL9/5XEyzoT/bpX8QQ9tzhTL7983c58WlTamWr1hQ81hk&#10;IQmOl+wzlyfHuCJIPjsTMHlEiDyWQPKaEHn98B+IvLiBSDF3UhylBThPL/Hq6RVePSNMsn2IuZCi&#10;LqmASAGPwi9+os+8se+Q5nB+/oGP73mOPH8BkmIXLwGQHz6+QXoqhd9//4PB/jb+vFeDewTJmuYW&#10;3CXAi/mMv9fVECj/f0Hk/9o93sPG3h5pZXY/+2GnRiUtrPmffzKRoqbkbX5fTUcn6vv7CJH9uMd2&#10;cb+zES0D7fANu2BnbJITIgd0bEeWHiiMnYRICkO+l8yOURT5YHIqoGe8svpkMLn6pMLkA/pufl5G&#10;CG2VdrUxenqhd3WhV0sRYqBf8euhN8qh06gRcKWwkHnEtnSFlYUzwtoexTJFWOEYS7ljrC6eIZct&#10;IxoW2wM6KeLDKCyM4/H5Md6+fI5vX14Qws/pW7dQWtnE2iJBtPgJo4OHMMjjCDnyqM4zLhRe4cs5&#10;r/PFD+QjF/CqCZ22KlJOmr2MKVsFGfsOcoz7y4NPkAtR1CW2UKTgW1lZwGJxijE2wdgrFlZG+f3j&#10;SA6mMTmcxez0ErZ3T3BF4ZNh32jrEsAoQ2ubHJ2EyM5OlZSNbO0QmcpuNLZ2oLm1HXX1DXjwoBb3&#10;791DLQVDT3s7DEol+7YGfvrMQadNKosmpgElwxThsSAW0yNYX6Q/W13G3kYZx1ubOK6s43hjDaeV&#10;Mk4IlIclimqxAtvngYr3tu7+Pdxie7p16zZu3SFU3r6LW7RfHBE5FNZG2MNyBJIGgkcH1QPBb+A+&#10;tLZOmNz9fK0LBidvqJ0nR4B0EybdcTXCBC+fR45BlwIeW79UeNxi7qZ652cCWuitfWw4/L6+WrSI&#10;ibUdDxhwG9DbS3XS1YSBvlb0tdUyaNyS5kVaTH2wWPthNPcQTjv4uVq0ttzCQH8jFH3N6Gq6i/62&#10;OnQ23kXd7f9BX8sDOrMmdN3/Aw4F/4Zwef+XX9B+5zcoOxpgVnTDrO5hwHFBq2hFT+ttxH06jLNR&#10;22R1MPbco9Os43n3IhiVIZBgwIobYQ8pEBiTYWnPgWzZSlBzIZhSILXsQSIdQJAAlojKMRMx42qa&#10;DmD8Bx4nfuBw6Ae2o4TI6FdsRl+jEnqKw9hbnMW/4nrqB15nf+Ak+TfKsacoDh8gm8zBM2KE0s/f&#10;Hm2BLdwCg6Mek7MuBqZVNrQ4r2MQ8fQUIpMjMHstVG52LFVyODzfQXF9AfHpGBx8bSgTRTgVkraY&#10;kul4HT0aOINUNt4BaC3tMNoJkrZuaNmBIzEHNrbovMt55AvzmKXyXyxSIRXyhMo0cguzfJ7HZCZF&#10;4MmgXClJQyV1dCpi3pZUkuc/sPhDmqcjXpPmQ/5F4Pvy+X+h8b/sC/9G2Odvf9HEUQxZ/98A+emz&#10;MH7Pf0GkBJBiyJAmMpDv3v3fEPm/AHlTpkVApBjefv6KsHj1Eo8JkAImzy+fS1mfNUKGmG+2fXSO&#10;rYNTVPmagMtdAZMPRbbypq6kWHwjjiuVfZxfvSWIvoPW5MC//7yPhuYOtHX0sm33sVP3Squ4NQan&#10;tO92fHIZ2cIO8qsHvFfHWKEVVuhgFsuYnV/BbG5ZmlM1m10gOM5hJjMnlW75CZWp8TQW80sERwF8&#10;RwRAkYE8kGp4SVDJx0cMWmKHFmHi8cnJyU3R65NTAuiJZC+ePb+p/XV8hAsGrOr2lvT584sznJ8c&#10;SWVnTo/4XbR9QqSAxwN+j2R8fCy+e28H5/u7uNjexPbCnLRaWgxtSlnG3lbJ7D0tkjkIjQ4BgAIW&#10;xXy5n0bwvDHCY58YymYw4efE7iiNf/4bNb/+gqb7t9B470/paFL0w6YakABSDKfHnA4JIicJkamo&#10;AMiIlIVMRiKYoWoei9IpR4eQGZ9AOjkhrTisbmxLcHiTeXTBpDfDoDPS11ih1+ilrKR47nZ44HX5&#10;pNcjBJ3c7AKd/DD0fE/ApIHq3mpzSHVOF5eo2AmOZ4QcsVpa7C5V2RJZ3HNeU1FO5rnU1sRimK9i&#10;WJTQ8oTPBVz+LBskVobvHBxjtljGdHEDGbaJVG4FkzlCIyFwdqnKtrONNAPf9PwGIvEZhGNpVHYv&#10;sHt4iczsMtYqogzQNTar5+zLFCpsW9K2nATPqWxJ2kUlnphBLJ7GUHScwTOOyGAMQ4RqN6+Fok8I&#10;eELjgAYWgqVZqYFeNgAdX9cJiOzphoJQOEBoGCBMyFoaIGtuRH9Tw3+sjwCh7u6CXa1GyG7j/Qlg&#10;dniYwWcK5bkc1nN5bBaK2BUrYMtVVNdo5R3sEoAPtinm2KcOGDiPjx6ynV3w9xAUCYaiXNce+6Lo&#10;r5diiP/xlQSVF4+eSEP+oubjFSFSgKT0nBApgePza2nRjJjz+PqVmPt4Y9I8SDEfUmQmaa9eicU0&#10;H/Du47f/TIV5R1B7/0kcP9I+4T392meCpMhGCpAUi/TmlzeQWyLUV07oOyuorFelucsSQP6ESPaz&#10;Kx6fESSv2LckYz+T7PSEcHmKq/MzXPHzT2nPxFC3tJJblAR6IoGkyEj+BMm3BMmPHylKpEwkfaCY&#10;hytg9/Nfkt/9/Om71KaEcBfFy7/99QmiQP63b18lnzyamqRvaqPwvYXfxfxI+vE7DXW4K8rziMd1&#10;N8ebxTYCJP/JRBIwJYjs6yU8qtFvMqJHq0VNe5sEj7f4vvR3tWKOZZ30ekN/N2GScCPrRL9BjsnC&#10;GCbyMegsfWjrqUFLzwPUtd2GxqHE+kkJX358Qmo2gd6BRnT034He3gatlW1NV89jJ7xRA7zDNzFZ&#10;YWvld9ZDZe+AJaiSFvTavIr/h7n/fktsXdZ/4V4zz9nZ2G3OOSfMOSGKKKIooiiKKIqiKIpiwpy1&#10;7eBfe793PUivnmvttfd+z/ecc50f6hqDASIMxqj6VD0VUFFTqOad19R2ob6BNrO+Fa10LM3WEYxO&#10;2mC1z8I6ze2MGZNOLazOZsystGJjdxAbm2a4XAOwTbVTOmC3G6iTR6HXjqO13oKGSgvGerexYrtA&#10;wMVrxvMF3olDjHe4Mda6Cq3GBWPDFizNftiat+BsowPYegR7YxBTTYeY153CSlvvtKzRSXJjdGyY&#10;96YBQ2OD6OruRH/XADoateQJHjOOqwCDdXoeTW09anUrLkGqsrNVFDJBIpKSH5mYgQ+0N7KkHRdP&#10;2M7Khkyfaea910Tga29qJPO0YYDS39YMXXM9eppqCav1GOpshqWvAw4Zv2kzw+2wY80lucXL2Pa4&#10;sb2yiB23S3Xp2HETKp0zhGkb368VeZnpiOZvLhLD+z4yMhJRlBdSuZtJWJR8hOyKJKTkxSAlJ5pe&#10;QALySgmOpSncSiRLCi7yUVKTjo8Zr/E27md8TH2FwpJkVFZmoaGRQNlIZVuagUzJccj4iOTUGJLy&#10;O3yIe6f20zM+EAypeNIikZ0ZQ4lGSUEcP1w0MtOikJfNz5GTTHB8S7r+k6+PRQG9kYTEV0hKktZA&#10;bxAX/Qch8iVhMhLpMmf2HY+9eoncuFhU0bCpUV1FWajNT0NyxF/ITopGRVEmve4EfIx6iSS+d0bC&#10;e2QmvqPC/ACnWYuTTSfGBlrR3FgMTV02altzoSFU12gzoXfQeFl5vFVGNn1ABWG6R1sJl8OIlclZ&#10;HE4TUMxfsWm4wbruElt9d9gzfsG+6TMCpnscWh9wYL/BqfsG+8tHWJC8GiM9D2Mf9MP16BhORpPx&#10;PVqNH1HTEYvSug/oG9HAG5iFZ8NFg7EKD43NyIgV1dV1qkzf41mBY85OwzEFp9sJ94YbrjUnqhur&#10;kJmXijyCZD4lLSsOzW0aOOZH0dRSjdKyApjNg1hadGLeOcebhx6SfQ5j41OwTfMcSJm/ZYoAOYf+&#10;gWEaR4LumBXvqGRsU3acUKkJON5TyUqloKqulugjFZks24VFVVaHhR6zSDjHMZTn+M+csbB8h0YF&#10;joTIZ5FlQRFJgJdKSiVUmFcERJEL6ev3L3JJgAyLPL7i62U56+DwJNTehQZcDJLMzHUtebHpD2J3&#10;/5wQto81LyFrZYswtUdDdoLNACFy+wT+PWkDcwW3l6/ZPMK6/xS6AYsqunkX9RGJaTn4kJiulrr/&#10;esv7J68MluklGMdm0Wu0Yty+jIlZDxXailoKk+jSOEHBMu7AKIHAQuVhszkJjQ6Yh2V82jiP2TBo&#10;MGHBuah6dIlsrm+o4gzZSmRSopRe7zoBUADSjy3J1aPI/o+P/yvZlK0sy1K2/NtK5Jj0LlTguLGh&#10;tgKrW5uylXw+NwI7fizMzaplkRze3w251A/xEajNTES5tICJi0FtWgo0SQlKaggjNSlJ3I+HhuBZ&#10;k56E6rR4lReXHRuJpPdvEfnHr3jz6z/w8f1rfKBEv/oDuQTPmvxcNJUWo6OyAp0ESW1ttVrSHu5u&#10;h7m3CwNdHWqknY7S19EOfVcXDFothvR6jPI+cznmMWI0ERJr1VxzgcISgmRhQTEKCJFlRRUoLShF&#10;ObdVpVWoqayFtl3mxhrR2tiOksIy6iU6xPKasiq1LN7c2EbItMFFKFqiI7LsXoWbsuwhgK/vYJnX&#10;1SavHZmidExnJ3j5CQen1AvH13RgznjtHPLe2sTc0jrGHR6MSiN7Xgs9JjsdD/72tiXYnOuq4l9L&#10;RzOUCkEDJBFJwqLd7sGKZ5fX6Tbm3D7YF9dgo4Eat7tUsccor6FRXk8yzs80NM5riA5Jrwl92gEa&#10;qz50C0zyu7XWt6AgK5e6MUtJQVYOCrNzv29L8grQwHPWLMn5za0wdOtgGTRhdnwS7lknVl3LcHAr&#10;0TjpvynnQqqUZbvoWlGy7Ja0C68SD8/PKoFbIo3rdNpEZPSgyObmPp2fA2xLniMBcpeyt3uEfYk0&#10;EspFBBqlSO9IgPyQsKj6Pp7z8QUh8oIQKZXX14TFG8IXdcEFdcAFHUzK98jj87GrS+qRq1DawS0B&#10;TS0XP/Ax5e6RwPYst48PFOohOrx3n59wcHJLeN+goXdjnhDvWV7DJu+PAO+THd6TO2tr2ON9E6QD&#10;FqQDd8h9kR9B8tBPuFRCmPTv4Gh7FyeBfZwSkM+pm6TgRnIkL05PVdGNtPu5urrCzc0NbmVy0vPn&#10;FAk73j864z+mCKnlb34/gUkRC6E+MTEJv/3+B/569RpRHxPw55v3eE0d/y4qivrsT4Lka7yLk2jl&#10;e7z8+AGxhJSPuXnILK9EBh2qmOQU/PznnyqoUFdejQE6VgO6dtTVl6liy4wCwk1aNDLyUzFOcPtC&#10;UJSK8cERHWaXbLj+do3TrzdwbbvRrm+gXc1AenY0SivT0d5VSZvFe606G6XVtMGtRShtyER+Ne1v&#10;PXVKewZa+nPR1i9Fosmo7Sig3aSDR/6oaa1Gi7YFVXV0DCsInrWV6Na30BnrwcRcD4wTjWjR0ZY3&#10;pxNAM9Chr8TUhBnOiVkVDfdRr0pEeHHWDgt1h2eeQLXqh9dBR9qxh6PlR+zPf8V8/xGGG70w1q6h&#10;t9KN7rIF6MpdGK7hvdkcwHzbiUplW2i7gq3+COMNQcz1XGGkbQNFmQ2Ii5U2PWlISk1DRnYhCoqr&#10;UVbZSBBuRqWmFeXcZudVEiCzlcQLRCblID4pBJASiZSgxcfENNr0KtWVwU8dfnJywmv6HBdnQZwH&#10;d3B/GeS1tYpV5wQshi4CpaQCtahOHXMyxMJsUoDoIUt4XXPwERx9y66QeFzY9Cxie2MFOz4PdrZW&#10;sbvtxUGA1+z+Nu/DHRwfbuNoz4cX0hW+tCEbZTKCUMMvVRKPrJIEZBUnqvwFyWXILvyIoopkFJQm&#10;ID3rPb9gJD98PIqL46iU+RxfU1IUT6VMDyLjPdLS3xIU36qladkXAExI+Itw+Ds+xPyGjLQIVJSm&#10;oa6ayooXnEQb4yixsX/g7esXSE+J5nP0MsrykEhY/Ov3f6htNkEw/iPfOyUSOVn8XwTS5A+RSI4m&#10;Gb/8HTF//owcGrPq/BQUEEqj37xARkoENBVZyMr8iMgIAiifT4qLQAYNWHNNGS4PPRjqb0JXezUG&#10;B5pRXZuP/JIkekEyvo/edv47pOa9QVbBe5RrklBRmYpqelF6bT1Mva2wm/TwTI7BMzEKS08HOnjh&#10;ymQQk7aJF6aOxqwe/b0aKvNqwmAP9k5NmHBWo0mbiiZdElr64pTUtn8gvCahb7gK88tGLK7YMD0z&#10;iRVe2HOORbgWVlSUSkahSUsQF3/0BZcD80sLmHE60N3XjbauFsKJEaubS2jpaEBuYQaNjpX/l4aU&#10;3o9l3IyFeVH681ih0bNPSfsRF42SA9Pcl1YAspRnGh4lMPjQ0tKm8ixUhJEKSRRUeOn65uaaXnC4&#10;svr/f3j8GzSG5Qd4lIhNKPr4v4BItTx1o5aqRMI5UCIKJOX559fJspdMrZBlMTFQbo8PM44leAmN&#10;W4RJ2YpxWN88gJdQucFj/t1TrHj34N0KYo3i8vix6gs1LO/sG8Ivf76hEo5FQmoWYuJTEcsb/MXP&#10;L6nI6tSYxT7jBMVGoHTQ2Hsx69pUvSZl2dE2LW2AHBgfn1UQOTXlxMQEHxPmpYmxRMQMeiNhcR2+&#10;jU0aLIkKrqv8R8mRlDw7gcj1dYkYbik49BMG/TRO/xsJQ+Q/H4dAUiKaApDhrYCjgOSym+dqTZbB&#10;+T/psdYW5yHl/V+ozk5HeSohMU1GJtKxjI9FXSohUIonkkNbiU5q0hKhSU9EibTwiY1AasQ71ecv&#10;lsYr4s9fERfxBjFvXyLyr9+QK39XkAeNLGkX5KNLUwVDYz30TfUqGmnp78EgvXmBx14ByM4OBZH9&#10;3V0Y1PVi2MBrfmQMbhqDlsYWlBaVorSknPqqRG1FSgiHlSWVKCssR3GeJJ9Xok5a3zS0oatNC01l&#10;DfJzpJlvAUqLK1BWWqlgsrWlA1ZCvgCkZ8WLed43C4Sn/cNzXN0THi8+QVrw+PbO4OP1Iw3uPbye&#10;3N5tXj+bcLm9dAA3MOP2q4b1JkKicWIRWuMk2vtGoZPrxezAwLC0zuqCpraVcDjP64XgurxDaN2B&#10;kzBjn/f8DSBVlJvX05hFIt12jJltIafEaIHJMEox87yYMTo4hjEjdRZl3DSKSeoWu9WGOZv0IHVg&#10;we5US8xLEkGcX8KaywMvAVG2HpebBnYZywvLcPOxAKToDYFGORcCiV7v5j+3zyLQuLHOa8vHa21L&#10;rrldbG8fqKijKo6RDgoERxXJ3TtW233CoqwiiBwQGMO5j0dHVxTZhvIfT06unotnKBe3OCdEStuv&#10;S8LiOeWC4BjeXhAer66oT65Ft4R0jOiaf+YbEigfPymIVONYv33D7afPqthGIpLnN1/gXFyn021X&#10;TtzWxjoCvE8EIv1rqwgQKvfX15XsCVRS9tUxL/Z83Ips8XlZ9ub9FuT9d7SzFwJJQqRUbp8fhVoA&#10;CUie03kXkJSKbLW0LfCoPt9/hsdwytD19a3S0V+/UWff3isRfS7guUqdEZeQhN9fvsLrd+/wIV5y&#10;vd/gz7d/4XX0O/wR+VZNoomR4oq8fOTSocgoKcPLyCgkpqdjZmoST6f7uHCbMW8shXM4F765EsyM&#10;5KJZoC87FrpOmfldidz8JJRVZcJi7yZQnuDm8ZRwfo7bLzJ84pyf7wJTk2aUlxSrdkXZkgtdX4Ga&#10;ljLFJWVNUptBu17zEdUEwGZdPkFSgjtZBMl89FmbMDDRjjZdnerv3KVvRb+JusHYRpBshG6wGQYz&#10;9QQft/U0oLG9BvVNtbTPw9j27ON4m3ZhfR/BnSAhah12yzRmeA+1896bNDqw66aj4vmC9ckrOPQH&#10;mOs9gXvwDqMNfujKXOgotENX6oSBMDlQvqSWs11tl1jsuoej8wqmpk3qMgPS4kqRnJhHLsolGKYi&#10;+kMyomOlbU8aPsRl8DfIVCLwmJicx9fkhvIiKSGAlCVu2hjJi4xLhqamHovUQZI2c85r5MsXaVbP&#10;a/n6HJ/vzvDl5hSfL3lPrS1iTN+N3pYGjOo6MWMawPSQAS6bhQ7hJNbmZ+Fbkh6r8yFZXlDiX1/G&#10;/vY6HbY93F6e4uHuQsn9DX+761N8ebzBiyzCXxrhLz3/A9IKPiCDj3MrUpFTnozk3CjklSeivCYD&#10;tQ05qJLm07kR9FLfo7IwBprijyjj35RJ0/CCGKSn/YmYmBeIT3jBi+YtSssl+vgnT84LfPjwAinJ&#10;hMoUQmAyQTOJMJfwHrEf35DIo3kSXxIi/0IhL7by4kxCXhwSomIJZB0ULdITcvAxOpGQmo5sQmJx&#10;VRoKypJ4wUUjjQZLWgrFRf6JpOg/CZZ/IIMAm5cTiQbCcU+/BhU1MkroNWLi3iA6hoCb8IEwWKai&#10;o+WVWajS5CMhMRJJyTG8gJORm5eCwsI0VFfno7YmD/n5As1JPAdZ3E+kAaIn01ZJ+CxCR3sumprS&#10;eY6S0NiWiq6BXHSZcugxpaNOG4/G3gTU93xEXRfBtS8eLfp4NPV8QFN3HC/oDPQPl9FgEGJH6jE5&#10;pYNrkZ4+vQKZoyshcNfcCtwLHhh6B1SfJ6nS9RAenfSYJm1TsDucqhWQ9JWbcxESF51qGXpCLhB6&#10;FQs8JsuZaqIGDYF7aQ0OGh2Pe13BpPSPmncSRu2zsIyNqyVTaSSan5enCmHu6ck+qXxHUU6Papn6&#10;69M3pZj+Bo4/wGMYIH8Ex3+DR6W4/y5hePwRIP87iJQoYzjiKJAo4CgVl1KJKZMpwvuqMpPPyWvk&#10;uGo0LYYscKiikRO2OWxsEhQJkVLl6fZs0Uh7seD2qWk36wKYW4eQ8Ype2fcfYXFVeo6eqdm7r97H&#10;IJo3tkDk++h41QboxS8vUVJZjx6DReWzCUhaptwKJKfm1mGdXsaUnY8JkpO2eSVTUwsKJmV6wOQk&#10;wZJiopGX/EgxyjJfObCzS2O9Cv+mX0UgRaRIQyAyHH3834NkAJvbPA8/ijou7xGSrS3CKQ2eT8DR&#10;u6ba0Xjci9hYceNifx/axkZkfPyAiswM1U+wLD4GtQTK6sRo1Kfwuk+hg5Qah5q0BAWQkk+Zz3s2&#10;I4bOXJSA5HvEvXmJKDqCCiLf/KWAMjspThXUKIgsKoChoR5WbSdGtR0Y1rbTu9ZhpE8Ho06LAW23&#10;2koB0aCuB8bePgWRcr8s8P4YJIgX5hchP7cQ6akZSIhPQmpKOvKz81GST4eVIKkpp54gJIrUVNWg&#10;UXoo1jRQ5xVSb2VAxovJkni5vKZcQLId7e1dKsomQCIQEyAwbu0+R7Ap0/OrBLxFSEWvYdgGw5AV&#10;egKdfoCg2G+Gfnga3QNWGOhgjDtWYbYtoVNvQWVNKzJyS1Fd144SOiOtHQRiGx2OSZdavl4ifDoX&#10;1uHgNTpNkJyYWeS1NY+xiTlVvCVRSCngMo9MKpC0UMZla7L+U0YmYBsPTa1wTM9TJzh5rqTqn6C4&#10;6KX+ITiu0FHxbGCNwLu8RB3C/yVLuLKV1ylQfIbFMCTKVpqfC1DKVqKPEoUUkcfyvE/mSj/ff99T&#10;AA5OVRqASj0hjEsXhbCE23PJkvLeyTX2ea5FgmfXKm3gmPe2tPYSgFRyeafknPrhX0XyIKVzw+Uz&#10;RN7dhvTNdz0k6TQEtBBI8nU3t6FlbULZJSFMqrc/UZZ4D4pOldnnAd4jIrvicD1HJLc9vFdFqHsD&#10;Ci7XsLvh5WsIkGGIlJne3wHyEGcH/+wheXEiEEmAPDsPLWtfXCqQvLu7UylDApJ/A8cf4FFE4FGg&#10;UVaLBBzDICmvk8cSfZXt6ek5NNUa/PXyD/zJe/BtxFu8fP8af0W+UyMPY2Vudn4himobUFrXgLTc&#10;XMKYEU8EwTuvCV59Fo7HE3BqfY/Lide4skVj05CIB087nq49eHrid7rwQFOXQ32Ywuu/FgG/AxdH&#10;EpWmDbMOoYkwVJRdhrKcOtSUtqOhqoP3XwttapVqM1dSl4JGfT504xq0DZShSVsGTXMe6jvzUNdB&#10;NmkkdDblwuUdxv4JnTF9PeobS+lg0LELenB0Sj22vQbbFO8JKZKSFSLdGHQd1A82L54enlQHkYfL&#10;b3j6xH1xGK6/Ynttn3rGDkMHbekEf6vVJ+zMPcI9cg638QKrg/ewNe9isMqNgYpFGCuWoC+Zh67Y&#10;id5SF3oImKNN23R+V1Ca1Yb46Dx8jM0kHBLMkzKQmJKjlqwFID/K0nVyLo/lfZf4xBwViRSITEiW&#10;v8lSkcgYafPzIZHvkw69waTsmthXuTYUSD59odCxuL3gd7nH15sLbC3PK5050NGKEYKkzaiHY8yE&#10;hckxrMza4HX9AJLPEOklPwQ2vTg/PsT97SWhke//WdIl+J5fpO/zZ7yQPIWYxFeIT3+PVIJkemEc&#10;sstTeMFko6SBUpOuJtJk50QgM+M1WmozYDdWY36oFlMGDcwDNTANN1BpNaB/sArt2kJoDSUYGKtE&#10;30g5Og3FKCj/gJQMwmNmJL/0e0RE0khEvCI4RiKaxuR9bAThjgYlIxFZGVTucR+hKaiEa9gLU4sL&#10;ptY1TA8cQ9viJLw1IS07Fx/TYpFbxh8hORbxHyMRRzD8EPUSHyJ/Qwq/Ty4/b25BBP93NHrMFWjW&#10;FyNOluFjf0NcagwSUuIQyf8bnxKFd9G/ITUzjt4BjVseITGH35sAJVVNmpIC1JQXorayEHWaItRq&#10;CtHZVgujoQP1tWXcr4a+rwFGUzMNRTNG7W0wO5rRZixBaSOBuJneQls6Wg2EzYESNHcV8AIvh2mk&#10;Dno9/1Zfi+GRVgLcIBwOM707C5wyho6KfWxonMp+kvsLWKbSNhtH4ZiaUT0DnbPTNOQuFQGw8bWi&#10;lCUaMudYwNyck8ptBU6C4fy8i0p8naA4S6VOZb7sg33KBe9qAI5Z/i296U3Ch21yikZkBrvbO2ht&#10;auI5TMTne8LjNyrOs1OVtC0QKVFIUUKSk/Ppy38NkP9j9PFHhf2D/Ffw+D9BpORFhh7TOBAkJRL5&#10;I0RKtFEeC0BK7tTR8fn31x7y8cZmQOWyebx+zLtWcUhDtbl9iI2tA6xv7sMnbX+4XfYG1MQbGZu4&#10;xuek4bPbuwMHQXz/9BaVtc2q2CY+JUtFIt9HJ/D6SsbPv79FTUMHle4kdISFIWlcbF+m8ferZUpJ&#10;zp+2L8E+w9+Cv4t10qkkHJWcnpZ9BwaoKCxjVlVUILOVA4Q9Wd5Wy9LPS9ehZegQSP4dJv9rkajj&#10;jxC5TYP2Xba3lUgUcm9vD4EAX7tFoPYLrK6rqm2JhrpdK7jmOTP16BH/7j3KM2T6TBpBMgo1qXTU&#10;6JQpkbzJtDgVrZQK32zCZuaHKKRFRiDl/VvEv36JmNd0AqPoWL59iTe//EOtMEjja4HIlvJSDDY3&#10;YpgKcKC9mYqwRVUXjvT3Yqg3BJJqSxGIlEikSd+PIYORgDTLe8qJuNg4/PEbdc/7KLx9w/8T/RGx&#10;kbGIiaDjmJ6NiuIKFBIYiwskR7JWSR2NW0lhqYLInKw8VFZoUFZagdLicjTWNyvlvbcbJCARpDak&#10;Tc8FVnit9ButqG/uQlVti4pI5xVVorBUAw0ft3XqqfhHFVB29prR2m1CZXUrktLy8ZFGoqSiHp06&#10;M/XEGGLj0lChaYJr2U+IXFAVwfMuH52cHTqPHjgWqBudK5gkqEoLGqtEIyccsBAkJRJpsUxjXPKs&#10;ZF8gcjgEjxNjU7BNzMI+TWd0bhmLLpnLvaq2MqVCtnMOOrA8tkRQlWNKFFyGHi8TLFeW/7lELVsB&#10;alnaF4CUxwoguf99Sfs5Uunb4PW6uYNN/65q4r5Dp2738Bj7kgNJkVzIXYlAHl8SGi95j4WK4A7O&#10;brnlvXt+R7lR+c6nFxRxHuXel5WIy2s1vlIKl0LV8nQyxdF8zpWWx1KJLXmQCiAp0iw+lH/NLXVU&#10;eJn4mg70IyHs+u4WV7c3CiBvPt3j9OqCjvSTKm4Tp9tPJ86/zvtjzYsdQuUu9wPeje8RyVCupA8H&#10;vH9UPmRAZAdHgV0c7/4TIM9kKZvw+GO7HxGJRKpopFRs39zwc0qOZAgI/xUgw313ReQ7yDGBRXks&#10;gCz7IhKlFH3+id/n/u5aQcfe3hYKivLw068/ESTfIpJ2ICVPxtpqUFJbh/yyMmTSNko61dWBC1vj&#10;xTgdS8CV+Q2+Wn/H15EXeBx6gc/Wdwia4zHdnYohXTG6uuh0ddeisa2K130LOtvL0dVWoVYAWxvr&#10;UF/ZiLqSDtTk96I0vQ1F6Y2oLGrC/t4+f/s1VLfkoqQ+GWUNqUjOiyBAFqFroAF1bUXILaVOKU9C&#10;YVkKquvzUVNfgIzMaOQXJiE9IwqVlTm8H/qot1YQ5DlW1eyExIPdT7AMOfmbXH2HSPUc5esjYZKP&#10;P/HakNfK87veU6w793HovcfZ5hP2Fx+xYb6Fu+8cUy07MNd5MVKzqpa1BzUe6KsWMVDrJkAuoba4&#10;H+nx5Yj/kI+kpAICYQ4+qKhiOuJUnmMWH2cSELMJj/lITit4Bsl8xPO18vzHxNDkGim4kZzID/Ep&#10;iKQOS6IzrNUZCMy8PiSvVxyFz7yu724IeryOb+l4XJ3jPLiH5bkZ/h5dMHZ3YGZkCNMmA+YsJrin&#10;rfA67QoiN9Wy9iJ8niU1JW1nUyKRB7i5POe9csXr7o7X24PiAbm+XqRlxyApI0L1b4rnNiknhiAZ&#10;ikYW1WShgJ6DLGWXV6XS8y4g2NRg1lxPqKuG1VCNmuoc5PLHSsuKxoekl0jJjoBMNskq+YCk3Aik&#10;Skl+dhQ+pEXgQypfk/wBsUlxiOXF+TEpmf9Xxvok8+QlIj4+AVVFohEAAP/0SURBVJUlFSRkO1wj&#10;m5jVBWBtC8LcfEqQvICp6xwjhn0MGOnV1HcgITWDf5OIKEnu/fV3vP7jd2SnJaOhpgzFRcn0qF4g&#10;OesvDExVw7bRgbRSvi7mBaIJzhFx7/AxJRbRcW/4o7znRZeAwnzCo/RRyitAWV4hKguLoBEpKSRI&#10;FqFeU4rmukq0Ndeio60R3R1tNF7SPsVAYzWAQRkZaerD2KQRelMnPaNyVDeUEqpb6f30w2w2wDo6&#10;jKkxC+zmcdgtVtjHLZi2mtUs5GnuS58/WVaScPo0Fb+NMjs5x9fQEJitmOJzU1aZpWymUSBUSksS&#10;uxMzhI2Z6bm/ieQ7yjK1Y5aGxxkyCK55GguRBS8WFwmXdpea0CBJ7QKaLc2tiI6MRHB/n+BIaBSv&#10;hiJ9HcXDkYKaUIHMN9UC47+Fxf+NPAPkf5J/hUgBR2noLOF7JTTiAoUKDLkvEBmOTAo4Ckge8+YS&#10;eJSlbNnKYxWlJGjK0pgk8wtMulfWaay9qspWpt1sbO2rpcelVT88BATJZZMopCxLish+qJfkvhqd&#10;2NyhVzmSEpGUIhuZu/3Hq0hEfUxBm9bE62BcRSMFIlXFrWtLTcGYnlnG1MwSbNI6ZNqlYNI2tUDA&#10;DC9vzyiYHDQO09FYwM72HrZogH0yUeUHYAzLj6AoPQrDIvOdRQI0XCI7SvYho/5C+/8U6VsYlnAk&#10;cpdG72CfQLnjx8aa5AISJAnfS4urON4/xvbKKmpLilWEsTwtAfU5qaigk1eeGI2GnBQ05GWgkE5j&#10;7kdpIB6H9OhIZEVHISOKzuWbV/j45iUSI98hmjAZ8cevSIh4i+SIdygjmApE6upqMNzZRr2jw5hB&#10;qyDSbNBjdMCAsUGD2o4Y+lVLI1O/QUUihwdNvOfG4SW8ZGVk491bQqvkIyXyNyJAvnn5BvEx1EcE&#10;yay0TLXkXZxfrCKRVeVVqKumgattQEpyKuI+JiArMwdFhcUEqRWei6DKB5Ro8fg4dRbvJ+/6Howj&#10;U4TCZhSWVKOovFZFEuWxLEkXl1UjM6cYOVINzeeaWnvRToiUpetFz57Kmc0tqED0hxTkFVaqGc1W&#10;Xg/SxsdGR0P6Py4sbRAi6fTw/zm5b59b4bXjwgSvmXHqilDRFqGRICkQOUZgVNHI0SnCJOHROgO7&#10;jTrCPo+ZGV6HjuXQzFzCouiEJXl/t4+AtPlvj8Mij910oMQxDec9CjCGI5Dhx/JcOAIp2zBMqogk&#10;QVLmmMv1JyMmFUQenvCePFMGUYnct5SD4zMlhyd8LPe0OIlSOHN+gYvnSF0Ysm6lvyLhTxp1qybd&#10;V1KZLYU2/xQ5Js/f0+B+op55VMvBhEcBSQWUoQ4Rskws4CXL3Dd8L5HbT3dqqfvx8yc88Ll9qdT3&#10;SG9V6g7ei4GNTQTWN3HA/dBytUhoio0U0RxJa5+9AI72CZCExxOCjTQdPw3+fRlbopDSgFwkBJOX&#10;6nOrtj/8jiLymb8vZf8AkLIvx8OPRcLjZX+UUFEkn/ssTc1vFEiKSF6oZ3MDGfn5eP/hI+1oDso0&#10;1dDUVMNo7CdQBBFYMcBvzcDpZAzurZH4anmNJ/PPeBp7ga+TL3A38xK70/FYmijAskuPWYfMJO9B&#10;e1czOror0UoAbG4p4/1VidpK3mel7agv6ocmR4fi1CZkJ5chOyOPMJiFdn01TDMtaNAWU0pRXpeL&#10;spp8tHTXoMfYSt3agmYCaX1jBTTVhSgqSUdefgK02hrqezc+f94nOJ/zu93hllAlk8/ubwiLEnUU&#10;4WPVjk7OE+3c5y88HxJx+/qATw+3akVOwPLs8AL+1V14XX6sOagnHZ+wa/8Kr/kO0117GGncIK9s&#10;klv8GGv3oad+FqXZLUiLL0VKQlEIIJPyCJF5Cg4l+qhgMl7AkICYmKOeS0olbKYKbPK1KbkKOuOT&#10;CZtJBM3EdL42tKQdHZOAqKiPfM801NKpXVjyqnZ20pXkmr//Da/Pq1vu85q5OD/FzoYXM1aLcr5H&#10;9FpYB3rhMBuxODGGZbuA5Cy2CY+B9VU6Q2vYktQl/s2eXLvBQ9pYXod0pgRUxR5LkeuLRIKjSFJW&#10;FFJzQj2dpDlophTWlKeqpNeC8hQUV9IgSHuYCiq3vGgkxP+G129e4Lc/X+CvN7/gfexLwmEEkrPj&#10;kFGYiiRuo1MikZibiLTCDEomYZKKmAYhJTeXrylCpkhBIfKKS1TDzMKCchqBaXjnTmE3BDDbdwrX&#10;wBPG227RU72PxlIPGsrmoW3xwTx4CLORinSKN/D8EVzWbUwNrkDXNIKUD5n49cUv/Hy/E5Cj0G7U&#10;wB00o6I16xkiX6vE36iP7xAT+xo5BMiK0jxUlhWivIjwSEOoKS1FFbfVZTQoBMjaiiLUESKbaulR&#10;0XOS6Rg97e0q2Vwg0mwwqsjHgK4HJho2A2m/qaEWmgqp5G5Xc33NA4M0dsMYl1ykwVFYhyywmsyY&#10;IBDK3OQpQqVsbZYJ2CemVNRRoihiBG3jNjXKbdJCwJyaVfuDhiFMyN+MTyq4tNvsmFEyC/ukHVOT&#10;hA/uy9bG109PCVgSNmk8ZN6uGB6rYwXmqSXYF9ZRXdeCX39/qSBMRR4/PSh4/EZlKR6NVPtJc/BQ&#10;hbUs7xAk/xM8/gCC/yfyY2TyxyikgKSCyWeIlM8czodUS9vPECkikUiBxjBIhmFSAaUYIz4veYE7&#10;u4cEOhpWh0sts0nrFs/GDiEyBJISkZRpNyJSvS29JWXajXOFBnVjT+W/1TZ1qMKamLg0RBEEImKT&#10;8OKXV0jPLoFhxK4iT4PmWQyNOWGfJwBIocSch//TA/vsioKEf8KkRJ5muR+KSMpvN0AokkiPRBAD&#10;Uh38H+AxvFz9P0GktE3ZphEMBCTa+KOEAFKWsw8PDxGkJ7rt34KPCkWikQe7O9inEZSI0qZvW7UR&#10;UonpNJLuqQnU0fESmCxNT0J5ejIqKdIzMP8jYS06AjmxUSiQyl86LAKSKe/fIUmgkc9FS34kIVKm&#10;XMW+/BMf/vqDRiUZvfW1MHe1w6zrxCghcqivCxbjMzwSHAUox3ifSVK8FNWM0LGT5WyZBuThOZMl&#10;7eioWAWDiYTIiIgoNRIw4s07RLx+h2Q6pEX51AElZaiulKXtcpQWl6KQTmVebh7evH6L8rIK1b9z&#10;1bMG05AZQ0aRUQVjC4Swcav0Z7TRUBpRVFZDiKxDAWGyRLbFGqRm5BMSy1VrnkW3H15fEIahaWTn&#10;leFDPPVrVaNatl70bGPevUlI9NHRWIGV14PA4gLhbZEAKVvJy3Nx63B61DUjEClR7DHLLMFRopAz&#10;Cm5FJBIps3AFeKW34ezMgsq1djjccDoFIj1YoDMp2/C+y7VGgPQqEWAMiQBlWEKg+CMYhmFRRCKO&#10;34HRu6Ue/wiYKj9yK3TfSdGbiLTrCVdaH3NfKq1DBSanuD4/xw2N2N3FGW5pEEWujiSHcBfBwBb2&#10;NglxG6tKZP9AWuvsbeN414/T/QCuTw5xcxpUW7V/fkQAPSKUXShQ+CzLw2o6jIiA2T9XVkI6jXqI&#10;z4eLWmRJWZxqAcng4RFB0qsGBBz4d1WRzP4mDa/M0ua9J7O0T3b3cMJ75vRgn8AoQnA8Ov4uZ8cn&#10;f5PzE36/f4FI6R15K21/nmFSPlM42hgGwzBE/giV3489Ry3DeZQhPSvL4tTzX2UIhHx3QrjkXRIu&#10;JQd0/+wCnbo+XrtpaG1uIHARxPc82Jhuxe5kNs5s8bidSMCn8Rh8trzEZ+tP+Gx/gQfHCwTtf+F4&#10;KRNP1zY8fT2iSL/LC+pTC3KL4hGX/JpOVTwdtjK01LahrVqPxrIeaAraUJFfjwI6XKVlJdDUl6Cg&#10;Ig2VDblwBywwz3RA01hA26XH/rkflw/HcLrtaGiuQUZWMjKzk1BXX4qiolQ4XUacXa7i+n6T203s&#10;H63TCRCg/EyIJBx+4rnjbyy9iwUcH7/Qsfh8Q5FRmNf48k0Kr65pe654vVwoXSKR/NkJN+wmOl6W&#10;YxwsP2HL8Q2mtg3oGhdh7vZhqGsZRVn1SIkvQPzHTKSk5iGZonIckwmGKXmhiTQCkJSPMpWGEJnI&#10;4wKRyYRI2U+U1wpEqsIaiVY+F9bEk6coSck8RqAUsCwq19DOWOkA7OGAtnH/7BKnN6Ho+ynvIQkO&#10;SVu3ualJDPV2q7xyu8mAhXGzikZ67DasOmfgW5QCG+p0zzI21mhvfJtqRUr63Z7xepRov0T9xc6+&#10;kFF3GQVxBEeBR0ruR6RTsgoTkVeaipziZOSXpaG0JvtZslDVTEVYmYRX0f/AX69fhJano16pJekP&#10;CdGITYxFQloiYpPjCGvJBNMspOfnElQzCKzpSM/LQ25JCd+/GNmF2cjIzVADw1NSspGaUIiWGhNm&#10;TUfwWB8xN3gLp+ETprW30NX4UZNrR12BE7raff5gpxhq20Nn7RIGmnYwo7/H4tBX/t1XuMbPYOyd&#10;VXPB9WYdLzw7mvs1iEj8C+/jXiI64T1iPrxHOb2cpqoStNdr0FRdibrKMsJiBeprylFbXUovqRQN&#10;InUEyLoKtNRXo72xAd3N9H5kTF13O/R9HTAZezE8oMNgT5dK9te1tqJJo0F9eQV0La0Y6pF8rR4a&#10;twFYpZHnqAkWs0lFFAUcZwiBs7aQ2G1WTE8SDrm12SaU2O12QiCBkjApbWFEzOZxjJsJo+Zh9T7W&#10;0VECqIUAyvcRALVL4YwTjtk5VUXpcHDrmMeccx7OeRoQF73n4wes7D/Af/oNvWa7mo4hVYiy3KFa&#10;+fDG+koFI7NbBSJF2YgSUhAZVq4/yr8A4P8kP77+P4m87m9L2j+A5L9GHhVE8uYRCS9j/3cQqaIe&#10;3Mpy2LYU3NCgzTgWFED6/HsEx12417ZouGkQ17fhVU3IJSLJLWXRu43A0RUcEq1Z38XuSWhpWyKQ&#10;sYSCiJhEvHwbg5//eEdFyGtlyKZActq5Acu0W41HVNFIgUjCpCxRSmRSgSQh30bYn7ILHMxgdm6R&#10;gDBBOJjEMo3x7t7hc4HCv8PjvwLkf4RIGjvpwxcQkPxBdnf5XSiiOHZ25P02+Tchb1REFNHi/Bym&#10;JsZ5vU5gbcWt2gVJKyDxdoM7flVI0FhZgYw4Wb7+gPK0VOTGRCMnKgLF0nya4JgdGYFsQqQU2KRG&#10;vkcq4TL2De/R339B/LvXqqXMu59eIOq3X1CZkxUqqKEHPWbUwTpiwOTIEB2xIYwPGbmlDJtgk3tq&#10;dEzJxJhVTQCa4DlbI7xITmOi9FgjTAoURr2PUhAZ+Zb/OzEZxQVF30VNfJDJNlXV+BD7EdlZOQoe&#10;JVd5wjqJUZlVTYgcNsls2lBe66BxQo3HMxglGtmCwrJa5BMeZURmWmYRGluoA6zz0BssqK1rQ3vH&#10;AIZHZrCwuIW1dV5XG0GsenldETDlWnASTAUS7RRZunYS6OYJcIueLV6PAbgImQ5eN1NyvUy5MMHP&#10;YHku1JKCLat1VhVqSY6tRLXFgRR4lJWJhfllLC6uEhIFFkPiok6QYwKIy8vr30Ue/3hsRVJjeE+E&#10;IVJFHHlNhqON4WXr8DK3HJetAKV6zOfFGdraEocliIP9Yxwd0kDxPr3mPX17cUXgI0xKD0WRgF/1&#10;Wzz2reJgzY3A8gK2l5zY9yzi0OtWx8/967gmMN4d7OAhuIdPR3v4fHqI+2AAt/s7uD8MKLnd3+ax&#10;XTycHuDiKICzkz3CwYEqFAjBJHWcpOsQJD89ECIpf9dzopdCjb+lP6P0AP1KnSmthAIER9/aBgIE&#10;ZJnlHSREighEnu7JsvUBzg4O1ZQa6Qf5X4Hjj/IdIp/lRkAyLATK6+sb6keJmoUgUrZhQPwRFkXC&#10;S/RhkX6TMlpTjXqk3BA2JJqrIrl8z2s+ludk2f4LgVKn7UBVSR623ZM499nhm2hG0FqMy8ks3Eym&#10;43YyjvIGt7afcT/zAo9zlPnfcTkdgbOZPDwFTXi69xFCj6lz11HbXIFo2uP0vFg6UYlIT0tAUW4+&#10;uhq7YOwaRkdTD21vC8p4H6ZnEyAJkjWtBMqWXJTVpai2g03dFegabILb5yDwSrrBPfy7vPZ8iwie&#10;+GCfMaKwOBV1DUUwmJoxYe/D5p4L/n03wYrXxt0DHm5oY24e1PeXKNvV3TXlUsn5DR2XT9KAnnaH&#10;v7cELLZoEyQ1pLvDiKb6fuRl0UHMbkFbwzT0Xatoa5xBaUEX4bEEyYkFSCEEpmUQINOyVRQxgZyT&#10;nF6oQFItU8syNgFStvFJIYgUgJQlbSUEykQVjZTcyFCFdhzfJ54iEJmckqUKdVL5P9IyC8hU5Wjq&#10;1MO5Rhu2f6pg8uTqhudDeqge0UkLquiii8AoutRKmTLy9bKsTeZYnpGKbQfWXAtYd0u/YXKCpGfw&#10;GpaUMEkfkbZlYnOvLu/wIjk7EomZEaojfGp2LIEuXnkGGVlxIcmO4w/4AcVVGahuKSZAFqO2sxKV&#10;raVIL0imIv4NSVT8yR/jkZeRS8+hCFlZEoIuQkZOJiLjoxGfkYgMwlpOKeGzOB9Z+QTH7Ax+4RQq&#10;1wQa2reIprEoLCiDZWgegbVHrNrv4Rq7x5L5M2b7b2HTnsPQ4Edt3iSN0Qiqs2fRVLiCysxJygSq&#10;MmbQmL8KnYaefUMQAy1+mHRrsFndMNGorO24YHHoCa8piIp7jYjo10hNiUNDZQmaq0rRWl2BtloN&#10;WgmTrQ0aNDdUoamhHM1NlWhprqQHVoW2ZgJkcx06m5sIkW3oamlDf28n+nRtGOzvwlC/gGI3RnQ6&#10;mLRaaBubUJGXj87GRpj1fTAb+mEm9Y+ZB2AeHSAM0OBZLTRwAoAjmLSMKoB08Md18Ie02yep9G1U&#10;7AuYmZmBlXDomFvALEFQIFKWqqcmJHppxrhpkIDaryKessw9KdM3ph18D8LkbCiH0mGXVj5Talaw&#10;dcEDq2cHVW0mNPTboTUvIiNfg71TKskv0sbnWygaSVCUyTKh6TJhiOQ+lafI35TrD9D3v5UfYfG/&#10;E3ntv0YjRQQif4w8CjB+h0gq9TBA/qclbQFIyZOSPn6qFx1BUvK0xsanVLL/No9tbO/DS2O3sX0A&#10;384hNgJSYHMEmb0tyf4CkkdXjwokl7wBHF58QmVNM/4kPMpoxMjYFPz2l+T9pqu8SL1pSkUlTRan&#10;mkoy5ZBRdV7MzhMYFijzq5h1rvB3FiPPxzT64+MyWWkeqzTKEo10OhdV5EZB5BbhUUTA8Rked/wh&#10;cPwu/E6yDC4iEUwRWcoOEJoFnAUmRXb5/XcJkXuyxCiQSejclyW4g33KnmpK7nRItNsKJ69RGc/p&#10;sI/D5ZzG/Lwdszy2tbmO4OE+lhbmcULDeU2Dadb2ICeOeoXQmBcbi7yoKBTGxiCXAJkj/QYJkemE&#10;y6y4GCS8f6Na/sS9fYVUHpOl7vc//wMJhMrmqnLYhvphG5YlbD2sdMomCZGTI3TIBCYpCiQlZWRi&#10;gvfUuIrmS9RQCkikwbumimCXX4zkZHr0MR+RmZqOorwCFNKAlRAey4tLUVZEY1VRpaKSBdJwPL8I&#10;7W0dhKANTNlmeO9OqPSPAcOwyjm0E+KkTZNh0IKR0RkMm2fRoTWhUtNM5V6olqgFIJspbR39vJfn&#10;VYse8zivgZlVwqKPEOqCod+CQZl8NCqV1dOwjE0r+HPMrdDxWyVc+uBZC1Do3Lg3VVrK3Iyb322B&#10;4oR90okpwqOInfA4TYiU7QwhUopn5h0yKnNJ9c+UfNZFpwtLIvMClRKV5P/5HoVcU3C47JZiPJnn&#10;7+aW+4S/MEjKvnt5TcHi1iavRV8A62ub8BAkBSbluDwvbX8EHOU1Af8+jRgdMj72ra7jMECI4zUS&#10;3N5R0Q/V/HjRhR2PG8H1VewTEndXXNglOO57XDj1eXC3u4lHwuHDPrf7W3g88FN2uL/NYwRJPn8b&#10;2FKQKXK84cHljkCmD1eBDbV/yf3rE772ch+Ptyd4vDnD/fUZ7q4v8Hh/TzCkfpOl7fDyNqHynysv&#10;IRCTSOUtAUS2oi8fqaMCW3S6+L1PqDsOeB/KPO0gv6PkPsry9emhQOSxWrr+MQoZBkcVeSVAy3L2&#10;9RnhUeQHkPwuBEmJjAn8KJ0sAClw+Ay48vl+nHQT6r/7d4gUSLy+/6pyRBUUP34icErhTiivToIJ&#10;N3xOvtunqzM8fb3Eybod/lk9vGP1OLRW4HyyABdT2bicSsSl7S0h8lc82l/giSB5b+HW9Q5B00t4&#10;DTFYMeVhZ1GH29N9Okd2NZ0mMYsOXE4kispSUVyUQShLh6ZMA2OPGeZ+G7rapMdpB+oaa9DYVgn9&#10;WANKaqR3daIaqFHdUgjHqhmXX/dx+RjE3Vfq9bMALBNDMJp0aG6t5j1XSx07QidsjA5eOyxTBkLk&#10;Ac+dRHRpU2gD1MqWLPsSoi9ub3F5d4eLG9qRSx6j3ZFq/yD1/cnJNa//TXS096sG4CnJRZRSSgWZ&#10;ogqJCWVISChGeroU7hbjQ7zkLyYjUQr6UgmKyZlqiVryHcMQqZayE7IgrXySBCLT8pFCgEyRZW15&#10;rYpEynL3P1v8xFHiKQnPQJmQnKHeOy4lEzlF1DcdvXBKD9ZdQjvtpIxoVfnCvHaOeL/t09FfcUyr&#10;nMiJwT6lVx2jw1iwjmFpmiDpmFH34tqSS02MEhsjzf1VkSrPhXQ5uLy4xYuy6jT+w49Iz4omLccg&#10;MyMe+TnJhMFk1eC7OC8BqQmvER3xMxI+vkZCXCRioiOQnJSKrJQcjLaOwdHpxpL2BB79I9wUGTWk&#10;KW9BXkk+MsqTEV8chQ+FhNViGpGSdGQXZCCHnkVOVhrSM9OoZFNJ0ikoKCiExWTDwoQfnol7bE49&#10;wTf+BEvrIxoKnSjPHoKmwICqAj3K87jNN6MizQBNhhkNuVTaZevoqvShrtCuXteo6Ud3aw/BTY+N&#10;dRump7sJhcWoLM9EcX4ayoqz+TnzUVWWh+ryAtRXFaOBQClL17VlRagrL0Z9RSmaa6rQ3lBLT6MW&#10;7Y316Gpthq6zDb2drejraEU/tzJBQ2Sguw1Dug617W1vRiPhtIbv01Kngam3C+PGPowaemAZ7IWF&#10;0Gch9E0SICUf0jY+pqBSQDIUkZzE9OSEkik+nrZNfRd5LDI+alZ/7xg3YX7SjFnrOKwWK0ZoPMw0&#10;HBarTRl8j32Uz5swYhlDP8GlyrqFzC4nDJ5rDLuCvJkbYLGtQ2Zdh6vUrglD0rrnnh7uDRWKNN8V&#10;hfp4+xlP11Sat1/VjOx/Bb4fJQx/P8p3ePwRQP+DhGHzx/eRiGRYpLAmXCij4PEZKGVfFdkISFLC&#10;IBmGyTBQKs+Kz38HzKML7BAUl2gAnTS0khspc4wlP3J1fQduenfhKOTGthTd7MK/d4xlyZkMhCaO&#10;rO+eYtbtR3puKf589wHvYpLwJjIeL357g4ISDT3iKbR3DWDQPEWQJNA7VtQEksVVv4o0SW6mOAnS&#10;y7CYMNPW2q6aji+6aOTnQi2ZrHQSZIlw108wpGHe9u3QOBP6BCo3/DTm2wgINMrzFDHcAcLw7k4w&#10;JKqtSqi1yia/y7b/EPv8HtJ/72jvCPuyXL6+iYsDvnadwOB0YGF6Eq5ZG5YJjCJLDhsWKcsLVDZL&#10;cwQHJ1bccwQLB8FhHis0+KsEgV2/T+XXPD08oLOuHtF/vCRQJiIzOlaNw8v7QAf2/Stkx0SofMmE&#10;N38h7uUfiHv9F1IJnbLMHfn7r3j7y08oyczAUBfPh8EAN++LFbsd7qkpLHMr4/LsvL7HTUZ1L8l9&#10;5HJJ3p8UmtgIaivQ6owoLqmCproJZWXVqvm4gGNRbgGKcgiReYRIaftTXI6q0kpVuZ2VnoVaTT0B&#10;zwTTyDhsdufzTOUpQqmkl7gwQWgzj9CzH6NzIBXYfcOqeXBzUydKiqtQrWlAr26IzqEb8zLxhJAo&#10;ebDmaekPOYUePY1bvxkj/LsJgumMkdBrNMExYlbNun1LhCnfLoJbJ3SyD+Gdl7QBOoK9/D9tXeiu&#10;bUBrZTVayivRVqmBvqEZlk4tBppaYemivuG+iL1/CDMGE+aGLNigk3nF3/YTQf/Q54eP1/bu/jUd&#10;plOVZiGzu+elR+nyMgK+NSUbHsmFJWTyOpXnFwiTXmnZI9cXZY+y4SHoEjY3pLUPryEnr1vpObu+&#10;sQXX/JJqDyTf5YzX2L6bgDzYDadRi80ZgsD6PD7vewkpo9h2jON8fYEwuIb7Qz9uCItXe35cHgTo&#10;mOzj7nAPT0e7eNrz4X7Tg4u1JRzzmjtcduFgmfC4soig14Oz7Q3cHhI4j/dwz9ffBwmbJ7v4er6P&#10;L6cBfKZ8OdvDJx67JIAeBzZxebSPT7dX+PJwh0+ytCtQpiDsn7pJYDKcSynwJpE/iUqK4312eq6M&#10;roxqPKBDdnJ4jOODI0Kk5D8SGql3RM7pCIblgo9FLqmHrqiPrqmrwsfl2DV12C2d4nvqtk+EngcB&#10;P8oDAUc+3yM/n0RQVRRVQFFFTJ8h8hkew1HJe/WZn/CZ8uWB20cC8JcHfPp2hYenC+p8br8IWD6q&#10;QpMvN1/xlQDy9OWa58wD/4IW6/ZabDvLcbRQgou5UlzZsnE/8QFPU2/xZPsFT1YCpO0Fvsh2/gUu&#10;Z3/G2shfCC6U4t5HMKFDU1hMcMogQGpSMbdu5P8O8n9fEuxoX+5ph4JP8Nj20FrTjio6dNrO5lC1&#10;9dUW2nrrkEWmyCyKQ3ZJEnTmVmzyOYt9BDkFOahvasDx2alKOwgEeG3vbeELP//l1T4dmimMWXoJ&#10;lw2qhmE36MfXp0eKRGcFtq4UcEmAQQqwpEArXLQlubgbW37MzM2jqrqOAJeKpNQsJKdLsUwaktLz&#10;kJSRj4/JBMSkbHyQiupE6Q4j0UaJIhL2RNTxbMQQHmPiQkvaApVSua3A8AdIlIhjVHQ8Xr+NpkQh&#10;Iiqer09Fdp70tm5CY2unkvrmduRTp8XTQU4isLZr9ZieW4KM+pUuByfS5uruC4Lnt6qYTVKXZEVJ&#10;VjMlNchG3Tk3aoJ7woL1GRt8MiKXut+/tITdtXU6Q5KGcaYa90sbLWmh9SInn2CXHUvSjSBBS+ud&#10;SKQnRiA9/h0y+TgnORKFaR+RnRCLitw8dNd3Qt9khqmNHnSHH+52Kp22JzirnzBZ8Q2uRv7o2ieM&#10;tW6jpXYQZVRoJbX07JsrUNpciuyKLKQQTMUDKdNkIoVeSFL6G2RkEViLc6HXGqFvm0a7Zg51BXbU&#10;F8ygKtMEYyuVxOYTlcITjYgbdaWjqMobQX3eBDpK3Ris3Ye17Q6Wtmt012ygpWoa3Y1WzNs8avSb&#10;d5WGZLQLjfXFqK7KV8U3TXWVaKytoIHgD1GWD01pHmrKChVE1leUoKGyVEFkk6YCrbXVCiTbm+rR&#10;2dKI7rYmaAmJBm0HBns6lQxw36jrgkkvEckuGLrb0UgArSgu4PsXo0vm/vL4sJ5ga9DB1K/DsKEf&#10;o/zhZGnbMiJL3COYsBAoBQYJlNZxKw2UlRAxgcnJSYrtb2IZsxAkR2AbM8FuNSsIlSpek2UaI+N2&#10;2CbtGB+m8Rod5LkYpQHkMW8AlUNupNSbUNQ0yN+jCg1tRjzS2xSFcXF8jy9339S+TJe5/fIZ14+P&#10;FEKceOMEx68EyM+U++f2GP+d/AiQInLs/y6IDE2veYbIZwkvb4dzJCUa+SNIfgfIZ5GIXvg1Mov3&#10;+PgSO7tBlR85Oe1UIOnxbmN5dQtSYONa8SmIXPXtwe31Y5t/4yZgqv5/azuYX+VrN4OwL21RQWTg&#10;ZcRHvI9Nxi9/vMPr9x/Q1WtCl86E3kELHIs+Kj03xaWqbKccblUpLjmruXkFeP3qLaIiY9DS3EZI&#10;sWB2hgBDIJIcV4kCSbW2RBdDEUmJOD5HHSmh6OO+knD0UXpk7gYOVUWxarwuBQ30LuWYPC9zicXI&#10;SfRky7OKGTo3VtOgWiqen7LC7STMOia4tcFLWPS4CJAuh4LItZV5rK+54fW6sUqD7llbJDhIG5hl&#10;tfw9T+/29uiIxugKtaVlyIgNNRsviItGVtR75EnBDaEy9T2d1dcvEffqT9WIPPNjDOLevsY7QqS0&#10;EjJ1dcDa34tRnRZW3j81MkkjNgYlUsVdW6M+q906ihV60XJfyf3kIEhKlFWWcqsqa1GQLz0jK1FO&#10;WCwtJKznFSqQLM4tVCBZKr0kKUV8XFpYig4qaJ2OTmm3HobBEQyZZdLTFEZGJjBKZ2DcMqMgUsBx&#10;2DSBQcMY2tt0dAB6oO0ywD7twoJzlb+dg07gAmbtS/xbaTVih9E4homRSdiGCJJNLdBqqtFdWY7G&#10;gly0Uh81l9DBLcqjc5zHbRGaeO7ayjXoqtJAV1WJPuqnfkpfVTl01Fd6bofrazDZ2gQrdY7IWGMd&#10;rM0NcFJHual7likuvQ7W9laMdrTDRf3iXVzF7PSiWh73UEdID1VxWgQc97Z8hMgN7Pi21DUmleiS&#10;jykpHz4+lvxGyY/d42NxYlYJjRvrvF+8G4TNZXh8BMpNP6QwzMn7KuDdwSWvWwd1pY76d76vDYez&#10;Y7heojOgbYa9oxFHc+O4W5vHtceJS88C7nwr+LLrJ2QSIn3rOHC7CJo2BHgtHiw5cOpdVtHHT8Fd&#10;PBICRWRZW5auZRn7QeAxGMAnAum9RCEDXpz7PbjcW1dgeXsUwAUhMujfUC145DtLhwrJk5Tim+8R&#10;SRk3SJGJMaGuFNRVAmqU8BhYgUkp2gnu8f7c3Ob178fh7gEN8IkCyaNnmDw/ohNLSFTHCZknFNlX&#10;kMnnwqD4iaD4ifpOIp2P/AxfKJ8poZw+fo5neFQgSRGIDEsIdOWz/jM/UvLaHz8THgUgKbKq9PB4&#10;h7tHAtwjAZbb64dbAtg36lfR+d/wlfr46f4CT5+PeK4WsGFvxOFEIW6mcvFlpgRPjkI8zabi83Qk&#10;Pk/9ji/2n/A4/RPuuX1w/Iz7+T9xZn8F/9B77JpycOpsx9MjoeR0l4B2gIt76uOLEwIi/zc/j4yj&#10;lOVSidIa+npQWU7bTbtd10AnsI48oSlEfpmMScxFi7YO7X1NaOW141p1qQr6UPTwRlXpSyX6A52B&#10;01NpN3SoCmxubnmuL/boDA5Bq+/CgMkA4/AgZp1zCJ6equVridCqmeq0KVLxf8XfVESWhuW6Fz2Q&#10;R6dTooKJKZmqcvojJY4AKfD4gVAYS3iMVZXYMmVGJBUfuZUIpaxOiUghZlRsEiIJipFRcYiM/ICI&#10;iFhKDN5Lyg23CQmphO5ytLbrIJNtJM1FbMWqj7p/71iJrJhJDr/BZEExdYREQHPoCPcOjPAeDGCT&#10;MLl3ROfk5hFnV7e0fyfUizt0+mh/LKOwEiSnqe8XLCNwU4euSgCKetvrmMWW263Gex4f0OkhRApA&#10;SjTyheQLZGfHIe4DFXfsW+SlJ6iZtWlR0sMtipBWBHNDNzz9C9i3HGGe4KgtcsCkoSLpfoK74Stc&#10;ms+wFNxiOOcKEyWPsGseYG88hkO7A1OHDc0NrSR2KuzaYuRVkNRzIhCX9RfS8l8jrywCOUXv6TVk&#10;Y2ionUbLge6GCbRWONFStoRujUcNTx/r9sA3e06v5BiG1nk0lI+htnAMrSVO6DVbVETb6KrYxGB9&#10;EBPd17D1nWKi349T/xdsr+3Bu8QTsOPFXsCD1ZVZLFHxWEx6Qmsreqiw2ptq0FRbiaYaAmNdFdrq&#10;NATHKnpAVWihtPJxJxWxlgpZS+Wsk/m9hERjr1bBoHlAjxFDH8yDer7vACxDBrWv62hDMxV6O72i&#10;IcKjLDnLcVl+lgiigj4zodw4iKEBg9qfmbLR6BD2JiYxNWX/m9hs0hvSDuvElFreFrC0iqG3mDFF&#10;2JS/EcgYtfD7CWzwmJPvN202wmzsg93B326W0O0JorDFCE1LL3QD42o8m1SsnR7T26QCfFLKkfBG&#10;L06mNoQg8hE3VCQCkvdUKvf3Xwl1/w6JP8r/0xAp/18gMgyOsg3vh5e1v8PkM0j+DSKprAUiZRt6&#10;LFXb16qx8RoN4/ikA+ubewgQFEVkGVty0bxbz0vc3MqS97pfxifS8PK5RRrgla0gto9uoRuyqWXt&#10;vyjv6D2++MfvqrBiiACh7RtBr2kSpkkpcPLAubwJ6fsnFXaLbi+GTGbVTub33/5UfQ2rqqpDhTXL&#10;azTG/JuJaUhrJymy2d6h8eZWmof7tyXfkZ+Lx0RkXy1di8iSNQ2byN7+Ab/TPvYOadSoTA4ODlT+&#10;i2VkBF2tLbwfaujw6GC3DMNpG4N93ASHzYzVxRlsrjoVRPqWnVh3z3N/AasiKy6sESI3fKtUsl74&#10;d3zwBwjd6x4ED/ewvrqi8nGevn5BV0M9kt69Qv7HKOQSJgvjY1CU+BGZ0e8VSH58+TsS375CRkwU&#10;4t68UtHIWMJlOx26vpYm9LdJfqROPS7NyUJJdgbK87LpCBahjk5go6aSzlofHJNWfm4bXA4nxYX2&#10;lg7V+1HGHUohjeRhFeaERECyRCbZECDLCI8ZqRkoKylHR1sXujq0aqa2ccgMvd6Ivj6jyoeUXoxS&#10;+SzL2lIFbegfIUBq0VDfSiduTrXDmaGTMGVzEh75u0mRC2XSasfwgJxbu4o6tlZUQpORjqacTHTT&#10;odaV5KK7JAvaUkpZDnor8qCvLMRAVTGMmlKMUEYJYFY66dMNFZhtrsJcSzV1b5U63leaA2N5ASUf&#10;M00a+PRt8PW1Yk3bxG0LfAMd2Bo1wkPQtuv1NBxWHNDQbG/QIXLSGVjdUPOsZUKSX3qRrnnVbGtp&#10;Lu6lUyWOlj9A3bruw+IinZ+VVRzQGdmnMyLN8ReXPXSs1jBPZ2TVL/nEAXikPRVBM+g/xJbTheGG&#10;GngNXQiY9XhYmlbb3tJc2Bo1mG2pRWBUT1AZwsWcFefU2TvjI1ihHlunPtufs+HK58H17gbBMYDH&#10;4xAs3hAEb/a3cXcQwN3+Dj5xK8vcd9tenK7Sjs1PITBrhX9mHEGvC2c8fi0TPk4InMf7uOJ7BLc3&#10;se1dxflxEA/S2ueRkEW9J/pGwOqeuvJOQJLgJlAm+eMhmHxQ4CZL4QKSsgx8Rf2zL/chYTLAc7DP&#10;+1DgUqDxYP9QtZ2RIiKJXl5KLiiBRwBUoou313dK7ghEckxy+FQeH59Tz1/eEDLv1LH/KhL5HSbD&#10;IEkJRyIfCGpfpSpZhED5+IV/L9HHr/z/n6lbv/D7EjDPLkVfh+zD/d2NikZ+fQziJjCKY0sObkyJ&#10;uDdn4Gk6lyCZinvbe1zbfsKt4wXuKF8Xf8Oj4zdcWXls8lc+/zsuzb9hzxiFHVsDnq4JdTxft+cy&#10;0vYJF3dP2L+4RPD+BJdfj+Fcs6JMk4+2rkZ+7ltVHb/u38TJ5Qkenx5w8XgCf3CLf3PIx1+xd3KM&#10;ozPC8P03AiBhm7+DakJ/dqUKQ6VF0vXVBe3GBW3ZFWGT0Mzt0VkQa3R2fX5yA///+dU1rnleJQqp&#10;WkaJfeHvIK2igvytAnQEXG4P6uqbCZEpiEtMVSAp0ch4bj8mCTymq9x4KbSM/piMmFhpLp7IbRJi&#10;PiThfeRHvI+iRHzA23dRePs2QrUgi439iMSERGRmZNLhLUC1poa6p1cFD9bWtlQz/uDxBa54PQZp&#10;186kgT73D3hMNec/Oldz/W0zTjQ0t6mm5IOmMTXjX16vGvLzupGI6ymBWaqvZdnaQR6xkV+k2EYm&#10;2iwSJBcnLHDbJrHqdGJrVabW7KvcZWVjaWtfJKe8QXZWLNKSI5EUG4EsfvDydCqeOj3uFx/gN9BA&#10;dh9jofEQC/VncNXfw9vyBG/zE/Q5AfTk+GAo2EF35jpakt3c+jBccopJzQXs9ReYbT3BXPchxjs9&#10;6Gkwo61ei/bmdtXMuqqqFC2ttWhrr8aYhQp3oheTI1b0toxD3+iFtnqLXvk62itcBEknLB0BOAev&#10;oG9YQX3xCNoq7GgpdqCt1I3W4mUC5QpB0kcP3Yuuajf0TUtwjR8i4LnAwdYJrk94g15c8KajN/Xt&#10;Mz2+AA6ogJ7odT19u8Pp/iasBMu2hmo011SinduuRn4+AcrvENmAnlaZTdmCgZ529HW1Y0CnJSD2&#10;KpHKbCmeGRsaJLQZ1LH25iZ0tjYTHg0KHBU8jklBjRl2Gjj789K15DfKvpPU73JKWx4ZT0iZd2Fh&#10;QUaLLVL4nVzuZ1mC273I52UKjVO9ZlGmR8zzNVT+Lh6b4/u6+X5eeu3yXlM0om7/EQpq2vCPV9H4&#10;600EYqI+4JoXhMrpoQIK9R/7xJtP4C3U1kKWsqVlwDWVkJKHbwTKr7zJ/j8Akc9L2gKPsg3vq4tc&#10;JLy0/Zwf+eNStgCkPJbcQBGZqytL2rv7VOoXd4TuJZjMEzSIGyoaKcvZYZCU8XZSxb0mICc5krtH&#10;quhmI3CMZd8+5lb8WNs5RW5xFV5HfMTvLyPw82+vEUFPU6sbUr0E+83TkNF3ZmnjIv34CKCzCx4F&#10;ktK/Utujx6+//I7ffv0DWVm5qK1rUOP1puxO5Si4ljyEXD8V2qEy6Btb28pDDkGjAORzAQ33JddR&#10;5Tvu7WGf8CjV1cen/MxUnHIdLa/wWnLMwDTYjz46SAM6ghOdJoms2y0mBZIuh1VBZCgKaceK004H&#10;bV71FPNJFHJVopAhiNza3qAi88JDgAzQkO/QkG9Io+X9PXz79hV63jtpUe/U9BppUl5AkRZAWYTI&#10;9Mh3alk7Xi1pc//dG8QTKF//4wVKszLQoqmAhQ6cKDtzTyc66KgVZqQSJjNQU1KATj5u4T0s924T&#10;YbK2okz1kZQKWSedMYHHLCroYipogciCHMnnzlUQKc9JYU0RJSczB9VVNSqloKa6DrVUxjJbu721&#10;E91dOpUTKXmLApPGwTHImMHuLjqP2gEsOOkYPPdaHCVcClDKY4FNmxS7jE9RadvgnrRRpzWijv+/&#10;s6QI+jICICFyvKYUg5V5GKIBNdcUwlJfgsmGMkw1lGO6vhz2ujI4uL9AeFxqrYa7vRbeniZsD7Rj&#10;e7BTQeOOsQvGinzoi7PgbNFgQ9eMbUMrjs1aHI314tg+iv1pwtScHesT41gwj2B/dRWXvD48C4t0&#10;DDzwUHzrWyo9wrvqw9zsAr+bW0UePWurdBooBEXpN3tIsJQouCqeWfPBRaPj2fJjfXcXTvcKpukc&#10;e5ZWsDLrhLGtDfO9Hdi3DuB8xowz+wjs/IxjhOJxfj8fv8eGoR3BSQP2xvvh7m3F6qAWt8sOPO37&#10;8C3gxePhFoHRhyuJLO75VNGMFNZc7/lxReflYsuLC4Jm0E2nxzqMuX4tXIM67NktuNlw4zNtwOcz&#10;wsfpgVrufjzdx+N5EHcnMsd6G3u+DVUN/vT1Kz6L3qNukXnbApEhea56pihQ41aAUiKSapmbekv0&#10;6tcv31SlueRLikhUUuDxgtB4eSmVv6FomWzl2NnZBU4kP5L74deIyBzt0GtDItFIiUwquBTIpIRa&#10;Fn1RleNhcFTy/DllXy1n87Pf33Jf+mTKsvcD//7hRkGaRPKuaQsu77/i4vYbIetJAaVE565vQ1XL&#10;T0+7eFipxvVEOk5HUnA/mYpHexzubC9xN/0C3xYkH5JbJ7eOX/DF9iserD/jq/0XfObzQdMLrBti&#10;4Rkqxu36FJ4IvV+uCZGXTzgn4O7dnGLt2IvxJeqdjUV8evpGwHzAVuAAJ9TnEi28o43yBbbpwK9j&#10;m+fzivZBAEr6eZ6c024RSC+v5XeTc8D9y3tlBx7pAFzwPS6ur/g3kvN4SUC8Vrbu7JLnXnJOuS/Q&#10;KJFMWcaW/RBU3qkl7cPjUyzz+m7v1CIxKRUf6OjHJxEW45JUAU0kITGCwBgRk0BQjMc7AuM7wuK7&#10;iFi8e0+JiMFHvlb+Ni09g/o9G/l5+agoK0cz+Ui6ukhHF8uQCVMWCxYcc2pamThqZ7RRF+fXODrl&#10;9XH9gEv+hgKSsi/OTRgow837N3hPbtK5k9dIw/3DkwsViZTCqlMyUTAYVB031mkHZizDsJFdZFnb&#10;JVPuKC6yyfLsDDaWV1Qv6ZOj01A9gkDkx7ifkZ7xDolxrxBHhZ5EY9dY1Ix1YxCTdT5MVh1gRnOD&#10;+eonuGufsFTzBFvpPUZyjzFUeID+sh3UZU6hPHEQFUlDqEwahSZhEvVJbrSkbhMsCZpZpxgquoSl&#10;4opgeQtXxyNc3Q+Y6jzBuC4Ao3YWlaUlyM6IR2JsDKpL6mBq88DYHICpeR+mJkJo2zXGW+/RqzlE&#10;C2Gxo9IBfb0bPdUedFeuoaNi9QchTFa5oa11oat2Goa2WQR9n1QvKFmCleRlj0cgzIF5erM+eqNf&#10;7s/xyIvWRs+8lnAbajIeyosM5UaW0Bjxx6VhEmmRKGW9Bs21NFJiqGoJnnXVKuKolroJje3N9eho&#10;blTbbj6WpW9pQzJOw2cT758/joSQ7aR/h20CzmkbFmamCX8CkQ4l7gWnKlBQsujCypIb0p8vJEtU&#10;8DLCcAFLS0tY5HOS+C6v8UpllcuJXa9HjeKSZW0BorWdY+jHZvEmOhGv38fgrz9eoqywkOdGqrBD&#10;idV39zJaS5Y27tWsVknOVhDHm1wikVfcXnz6ggt65te3/7q8/J/lR4gMy48w+W+tguR/PkNjKNoo&#10;UHijtiJSWCMAGYZFpeAp4Qjk33Il/xNIPsOkNB4XoDw4OOVjqdqWohtRJndqGdspUzwIkbKMLa1+&#10;RCQSKT0m/bw5/Soqc6h6Sa5u7WOFECniP7iG1mBRSuTV2xj8/udbCh23nCIMmafQJ0U243SQZlYw&#10;teDF7KJMIZFCC68ajbe6uqkiX8XFZcjIyEZjU5vK7VshzIqXOe1YUNAoXvE6YVYgUgByV/LcDoNQ&#10;owul0THh6friHHdUmod7u7y25mAWT5PXjmvZhfUNgYEVgoIP67w3xPmRKHtPW4uKukv6hWOSymTW&#10;hrVFB6FxgfDo4L4Ta7wGV+mkrC0vKohc5zW3IflzhNPArp8KbJ0e8Aa3Pmzv7VC5HVIxXyolmRrx&#10;FkVx0ShPiUdJ4ge1tC3jEDMi3yKJEJnw+k+kEyozYqPw4dWfiPrjNyRHvYee95VMXLDzO4zqdRjW&#10;dVNvFCInOQHVxfloq6lS0sF7UkcQbqmpRll+Lu/PJizT6aqrrkEulXYhwa0wlwD5XfKQx2P5sk+F&#10;nkHQrKyoQnNTK6oqNWiobVB9I5sbW9BQ14iebj3Po1W1+RGgHBwYIVTa6MzJ/GiPaqkj7XSkYby0&#10;aJridnJiBk5C2Nz0HFZmHBjr6qaTzM9aVob+ygoYqWeGNWWEqXKYqkvQUURozkuGrjwHVoHHJg3m&#10;W2uw0tUAV1sNHITI6aZKuLWN2B7RYdvcR/3dA5+pF9ujBDDrIPzDvdCX58OkKcKWsR0r3Q24dgzj&#10;2mnF8TSBig7BJcVHZ8Fns+BwZQl+6hi3c4Hg66K+3MLOjlxPu6oqe53iIyR6CI8bvL5kJKcazbm2&#10;iW1e/+vr2yqneGltXcGjY0EKAh00gAF8ovH3TE7C1NLE/zeA4KwZ14s2eAY7YGmsgLWpAlMtVXDr&#10;Gvk92rE7roPH0IYhwuW8rgV+AuWlewrX3nk87npx5lvE6foi7iQ3cn8TR2v87NI42TGNLSfFMYXd&#10;BTsuvG7Cp1+N6ns6CnB/S0HkI4Hx8ViWvqWqewefggTRQz8uCKGST3lJZ+sTweIrHenPBC+lC+8J&#10;iZIvroCMOkxJKN/wR3ALRSgJdPw7WeERwJOI41HwOLQ9OlFtUwQYReRx+JiITJO5kAKaZ5gM7wtw&#10;CjheUJcJkMr0KimmE+MuICkRN4FI2SpopM4WPS5ztEUEkOTxp4cvSkTXhvQ8X6NGP34mTBK+CJFX&#10;FNlKZE8CB9J78JbPf348xNO1Gduz+fDbsnExn4MLexKuZTl79g88ThEeBSQlGjn5Ap+sP1F+w531&#10;F1xOvMCp9QWOLT/D2/cXVvQpdGQ68OXIj68Ca7QrZ5Tjuzuc8vNcEGAvCLLnhMzTq88442tkelCo&#10;mbyAXVhom34QiUT+KNd/k08q3zG8RC39FP9VpMhGIpKhCOSdWh4P50iKzpUhDY1NzUhMJkTGJSD6&#10;QzzeRERTYgiP8fjrTSQiCZIp6TkoKKpATW0ztDopqp2GnfpbCmBl9VDS1SSFbYosMDtppcM+iQXy&#10;gJtO/dKsnc7mJCZGpOZhirrXi9O9Y5zTPklhi4Dc92V3EQmgcKs+J/clgiqfWy3tiz18fq08f3bD&#10;70RIPud1dXpyhN3NDdWQfG5sBLMjRgWQC1bqfX4u19Qklmk3fHQyxZ6cnp4pwH4Rm/Ab0jIjkJ4e&#10;hbSkGMS9j0BaVCoMNaPYM3+Bu+0eS41f4Wl+wnJDKPdxse4JU5W3aE13QJPeA3PHAgKL59hdOaNX&#10;vQNLlwcdpQuoS3WgNdUPfdYFLPn3mC55hKPiExxV3K+6gbnyAvW5XpRlmpCdko/ivEwkxfKkv3qL&#10;tNhcVBd2oaGkVzUgNTR4MdPzCebGOwzUnmKy4xjzhkt4zE+Y0d3C3BLESPOB2ppbDjDadoDxzn0M&#10;tW6gs3aKnyuI+9NQ0YhUYi3T6Pm313nzSD8yeq4XQRxTwViHDeh9LpJpb6hBc3WFAsia0gLUlhUS&#10;KIvUflVxLiqLchRoSuGMLKFpeLy6tAj1hFDJo2zi3wqMyvFagdHKErXMJq+vryxTBTsthNC2xlr0&#10;0lB/z6ns08JCA2mjJzBlkaKbMQWa/y4E0HETZicIo7zg7DRI0s5nkcp6jYpzY24aqzNTNP42KoUn&#10;HN8+wRf8hPS8crx+xwv99Tu8/eMvfvYy5WlLG5+zq3Pcf5Noo3g0AnHhJZRHPAjwCThye0nFc0Fl&#10;Ip7Zv8Lif5L/KxApf/cdIAmBAoJhkccCkeEl7P8SIp/3wxD547K25EeG4XH/4FjJ3yBSJmUEL1RO&#10;pMO5jIkpJzw0ojsH52obik764PVtKYCTpQLJO1n27tB4bqv8SKnWlhnbWbkl+PWPN3j5OgL/+PlP&#10;REZ9RE19K4wESOPEAkZsSwRJt2qxJDOV5xYJlAQNG0HDt7UL++yCysWbnXMroLVMEE74vK5vEO4V&#10;r/oeku8oS9ZSQScNkGXpTCo4xXCvezx0UOyqj2kjgUqWqnu1nZCxmB5pLBvYgl8KYLZ8NEo78NAJ&#10;kabd0sRb196mRHIjJa9xlc6JRB43+Lcy0UDg8bus0IFRvcU88BImN30bfF9pDxTApvSZ3CJkSLX3&#10;ybFaMk+NeKNGIVamxiP/QwSKE2NRmBCDtIjXfO4VEl//gawPUciWvEgCpYxHlN6RNUX5qkGuSZaz&#10;mxswPjSAYd43xVkZKKEIPHbQsdM21qnl7p7mJt5zMiO7AAadDnpKJr3//Bwqd4psRQrz81DI1xTk&#10;5yOXj9PTMgiRdBqbWlS1tjQhryipQHlRGf+uAPUESdPQGHQ6A7QESunFuiztcGS06KxLwaKkHgg8&#10;CkzK89JmR46b+gdQV1yo8h51BMehGg1G6KCauW+h7rDWVWK0jttGDextdZhpr8d4QxUMFYUqUtlf&#10;kk941GCNgOUzdsHZ1QR7eyPcBi381hHsEg6DDhs2qSMCNjNuluxqOVxXloug1aAifUdWI24c47ia&#10;MePENojDyUFsEETdI/3wztjUBJZFwqCT16U0OZc8LNc8nQRC5JaX1wyveZk8I2kVvvUdOhF+wqT0&#10;hNzGpkx6ErDkdShLZsEAHRzqXTcNlORizvV0wG8x4nTOgjPnOGY6GmAiKM511BEgm7DS14wtUyc2&#10;htpha9WgnTBtqivHFM+Fh993a9yArckBHM5bcUAY9hCYF4Z64bNbcLHuxn1gE09nBB3qdtl+PuT9&#10;IG2ANj24p+7/cuBX0PlwsIXb3Q1c+T242nTj2ufG+boLQY8TJ95FHPG9Lna28IlOmDjbaiTe4zfq&#10;KAHIrwoe/1UEJkXCxSyytCwiEcpv32iDLq8h40slGilAKXmRsg0STOSY5ENK5fXFybmCTYFFtdRN&#10;HSbb8+MztRwus/R9ItKChe93SvCU5fA76m2RW8KRiLTrEVH6/P6T+owq311eo+Tvuln0vKQtyTGJ&#10;Psqxm2dRxwmV9w9XKhoZ3NbDMV6G9dkq+CZKEZwq5jWVhwdHEh7n3uJx9lc8TP0DdxM/4Xb8d1yP&#10;/0H5BdeWF3igXEhEsvtXONojsGYuxfX2JJ5ug/jEz3t/I/O/CZAXz3It0civBEqCJeXy5jP1PEFX&#10;tjePz/JPMBT4UyI2hNAYkn9C5X/9dwKQtB8Uae0jkUmByRsCdjg/8uSMv99eEK5FN8GwFh8+xuHV&#10;m7e0qxFISE5DGfVEa6cONscSFpZ9dO6llRrtzCHvA8KfBC9ETwf3D7Ar42W9q/CtLMPnXoJ3YR6L&#10;07TbFgssBgNGdL3obW1HG3VNB53XUYMJXtqAo0CQ14g4FtehgAo/W7j1Xfix6mYi8vxc+HllT3md&#10;nPP7SmNy2b+8vFTpG1JAJ21+HKNDhMdQ/8g1hx2rTgc8C07akmW1/H0qHQXOL/AiLjkSGbkJSE6L&#10;REpyBLLSYvHh3V9IfBeJttJmeI00hh17WGy7hk9LCJE8yJYn2KrvMVDqg6vHj9MVekw+P9bdDuxu&#10;ebBLQ2ozSERwjorwAguET1/rE3banrDRQiBtuoer8RqOpkcs8D1bK7yE1yQkRL9HWkI0MpLikBgV&#10;hzjSfFpcDKJe/oHaIipL6yGmOs6grfDBVO/HcKMfnZWLarlbX7cOe88F3KavcBkJqn18/75LeK3f&#10;4DJfYrhrBU7rNk5273F+KtEoehE7XgLDDn+EQ56QXawsOWAy6FRBjEnXCROVnEnbjv72ZvS21ENH&#10;6W7ixVFbgUZNCY2SVHEXKqjUFOehsiAbFRTZlhOIS3LSUcatHKumwhcADUOo/F0jYVP2ZayiAlU+&#10;V5afjYLMVBTnZKCKACrV3QKa4aKedjGKlI6mBnQ1y2eqQU8rH7e1oLW1FW0tLehqaYahtQEj7U3K&#10;mPrX1uH1n+GPiCREJeUjMaMEf718H2qy/OcrWHoNeBLlQa/vSnIgv32lfMM1FeAdvUEZ/fSZN9zj&#10;LRXPXWiJWUUj/1+ASKXERAn8AJFn59L/kYqU+wKHEl0UOJSoo1rGFmh8jkz+CJEi/wqSP0YhFUju&#10;c58gKUsAkhcpEHl+9Yle5ynmF9cU3ElBjYxD9PkPFETK1A0xlJs7UmQgUcpdwuQeVjZ2sby+h53D&#10;K3RoB/CSXukrQuQff77Fy5fvlGfaoR+DfmwOo/ZlWB2rqun7PJXOgjSTllF0BBIBSSnycRA8BGQl&#10;T1OUk92xCNOIVUUr5XvIiEdV9EDDLfOiHVN2jBml7Y1Jtb6RXooW4wDM+l7oCYWtMotaqvC2Ngh5&#10;Mt3Gj12KQOc+FdsSnZEp8xiMPT10ctrp5NC54XssOWbhX/UQJFdUX0jJcxQRcPQJOFIh+tfXsbXx&#10;PFOY8Bjw8/1laschDSSBQloRleTlIi8uGpq0BJSnxKEwLgrFCVKxHYUMwmV65BskvPoD6VFvkZ/4&#10;EUnvXyOREvGbFNjEoL+tWSk1E0HX2EeFbR5Ga10dQTITjRUVMPCeEOlu5L3S2IimmhpUlZaqsZ4T&#10;lnEUFxYhK4MgmZ2Fgtwc5OXIclKugsh8wmQ2jyclJaGMTlYrIbKyrAKVJeWqCKe8UApv6AxKNFKr&#10;h14/qPKVpB/ivHNJFZCIyL60ApqwTquiKGm7JaNKZb+xuhotpXkY0BTC0lAOW30FbLXlmKbYasow&#10;pinGXGsNZttqFUTaeZ/P855e03UgMNCHfVMf7M0aGKsKYOM2YDHgYHoU29ZhBKYs2LVb4Rsfxsm8&#10;nTA5gfN5GucNF/orCtBFINsxdanl7qC5F7tGAp2hFTsEttX+ViwPaRFYmFXj+9RUGg8dpPUDrKzy&#10;+iIg+qSpOA3ZGq89Se73rQew5Tvg7y/TW+Q1hEte//s0tOLYSiqPsbMd49o22OigWxqqaVeasScQ&#10;aR8j1JowQVgepE6da63FqrZZLcdvEZBXe5ow2VABXXG2ypW0N9dgvrOJoNmqoHdJ34ql/jacu/j9&#10;gltKHgJeig+n68s43VxTPSQvdnwquqhk28djXlwQKAUcL7wunKw4cOK249Q9jeNFG/bnx3G4OK0K&#10;dwKLDpxvb+LLNcFJoopSlEKQFBC7/0L5TH0lQjgLCfWaCHWkLCFLRFDgTUBSDWygbhXY2+X9ur+9&#10;q/LMJE9SFdYcClSeKLkgLIpcUlddn13iilt5zQ51jjQ292/IzO4dnucDFYUUwJQcynBVtiypy/+T&#10;vM1wH0n5TDLOUcBIxjnKfkg38zMRpkJRuhB43N4KkMoEoJvnbSigcH/H7ywjAb9+xiHhu7u9ChPm&#10;dsxbhxBwE749LpytDGHHXoADx0ecOl7hcuY33E3+QXD8DY/Dv+Cr6Sc89r/Aff8/cGH8BfvGv+Du&#10;jcCCIR37Li2ernbxRNj+cknbcMXPppZr7xT0nNx8wikB8JKQ+U8QDEMgAfC51+Pl7ZWSi1vaB34X&#10;KbYJCSFUIFIA9G8QKu8RjkSGQDIEk7RDPE/ST1iGU0j7t6XlNdQKQH6IxctXL5GRmYX2zm5MU/dK&#10;W7iD02scXdzhjP9H/pcsI4dTriSCKH1FZVJRYMMHN3Xt9OiogkZjdzftegs66uvRWCkrKrXobmhG&#10;T1Mb+lulmNAM79wKjraDOJVladpCsY/h3ywMiwoknyEybIN/BMpzXn+n3D9V14KkfxGWTwm2u341&#10;+nBxahxrszb4FmawLUVsniWl97d9XuzTRqgJNueXeJGQFIOEpEhkZscjPSMaaenvUVWZhqaGPGjK&#10;M9GgKcOUwQKfNYgN0y28vQTImht0ZWygPn4aDUnDWOwKYGfyEKtWL3aXD7G1cAJtnYMGoQ+NGW7U&#10;JbjQGO9EX7YPjuoLeFo+wdl4idHqIL3mJxiatpGZkIvkDzGIj3yPjzQU8ZHvkJceh6yUl0j5+AtS&#10;Yl+jKq8UhsZJ9NY6YahdgnvoDkumR9j115QruIY/hx73nsLauQ+bdh8z+n16vsfw2k+oxKRae1Hl&#10;Xlyc7pO8D3mTnOPx0y1kDrW2o1W17+mhcdK1NiqANBAgpcHxUFcrzDrCJZWggYpc19aA3rZGegj1&#10;6GqiMagpJxRKMn8JmqvL0FBVTEDMV/AogPmjVBXmQFOUGwJIShX31TE+J8BZmJGCvLQkFHBbxWMC&#10;l41qKb0KzbXP0cv6anolNehq0EDbzIuMn7GL3n0HAbKruQH65jqCZD3htwltzW1wevbh9F0hJU+D&#10;F7+8VSAT8SYCOakZeLp+oHcthTIPKpfk/J7eKr1l8fRkruzfIPIZ/gQiL/n8/9MQKa9RIMmLPTTm&#10;8O/RSIkmilcny9MKJJ9BUUEkFcK/QqSIgkgqApHw3wtIhiCSMEmRnMg9wqRsJcfm5OxWFdFMzbgI&#10;d1I0cqBa/0jrEq93ExsSjfGHCm2kWk5yJiW/UcYjLnPfs7Gn+nj9+vsrymtVYJOanovqhnZ0SV9A&#10;Wc52rmFqzgMprpknREpTaQWSSxsKGKXp+Dz/98ycG1ZZHp11qWVSiXRJz1BpQj5iGoWx3wiZ0iLj&#10;MR2TU7ATmGbo1TptNsxPTsBGqDQRDPWdHQSgbrUcubm5SQjYVMsUm+uEyi3CJA3c3KSdcGaBuX+Q&#10;INkBfUcXZscJJ+5lrLkWlVcqkcdw9FEgcmtdjNsGlY1PFWRIjzF5PzUtgUZPGnZLlanP7UZOXKxa&#10;vi4mJMpUm9LkOFVoo/Iin6ORCW/+5OuikUKwlPzIWGn/8+YV75M0NSfbMT0dyhsaG8Usv2crFbs0&#10;+jcQfEd7e2Hp7+c90UxdVo06Hq+u0qgpUK08lpacjDxCZ2GeLGPnIFdAkgCZR5gUiExMTERJcTEa&#10;6upRXlIKTVklyotKUSmtgfKlIXkVOtq7YZUG8NL6RgDRPqe203b5bRbUtKHZ56jk5IQdrnk33K5l&#10;OoZ0/tQSdRFcbRq4WqrgaCjDXH0ZQbIEYwKHdWWhghnC5Hx7PdZ6WrE31IvgiIFGV4fjcT3u5sdg&#10;ri1FY3YSXAJWdhqZYT2OCT9HlINZK/ZtZhpyK+6WpvB5xa6WxXUlmdgxtMNPCPP3NXHbBK+2Hq6u&#10;ergHOuCbHsMcz6csu8ucbI/Hr/I7Pe417G74sU+Q2SBMbm5s02kI8Hf283ogYHp36VTwHpDiMAPh&#10;0GzGisMOt20Uc4ZujFFfDlYWqmKfVW0LNgc6CbNaBYhD1JtyfKm9ARu9/K7Gbni7CJHVpdAXZmGW&#10;r3G21PHvCLz8G4+2EQ4C9EJHPY6mhvDV58LjxhIuPU6ceRZwtDKPQwLNPmXXM4/AshM7lMCKE3si&#10;C1M4mLdhz2FBYJrwPW3C/swI9uwmbNuMBHEz1m0meHn+BI6u93aoCy9pQz6p1RspPhSQVDD5rwD5&#10;+CWUAkTdJ8ZblopDbXekkltgjMAiE0UIjVJ4c7i9p2ZoXwSPlZzuB3HB524IjrdnFzgiaPpWvCqn&#10;VFoHCWTK8njoPaljJdp4JeMQ79RxKe6RYptwFDTc5if0GQmTAr/8nJ/UZ5WIqoDuE+4IZje0CbJi&#10;d39zS7nCg4jkQhKovoPk7Rc80i5sr/mgqSiHtl0LQ6+N+mYT1iEPbaUBTks9Vm3ZCDiicTL7J64n&#10;fsW9+R/4NPgCj/oX+Gz4DVc9P+Gs94UCyV3D73B3vYZLmwLPkAZP+x58PTnA1+sz/j9C9PUFwYfn&#10;jPpDlrhVvuOV5DyGbERIbgmXAo1hIbARliXqJgCpchufX6vg8d8gUkA0BJKX/P4CjyLhKS2yJCxt&#10;2Dq6epCTk4tGOqhzTl5LqlAxqEZzymrd7aevKj9R5c5KtflzJxFxHqShvoy3lCb03vl5jPT10b7X&#10;oLKwEKXUQyXZ2SjNzlEQ2VHXQGdYGrD3Uvqpz0bgnnYhwHvuWNkmQvIPK3EKUvk4LN+Xr/m9xCYq&#10;kBQg53MnUv2uIPIeJ6dnqr/v4Y6fsEidLikhLge2FufgX+b/8y5jTwDSv0mnZxsHuwGVGvUiI/E1&#10;0pPeIiM1BhkZccgtTEaTtgwd1goUt8ah2ZyHcU877POSXOmml3oCT+MdfNVPcBU9wpofxGTZEZYa&#10;HuFuobR9oQL4StC8hqXyHEMFQVhKrjFWdIHp8jvM1UoU8o6K4RHzXZcozdAi5k0OEqLSCI4fkRQV&#10;h8TIyFBroYwIZMS/RH56LDSFBWimEaivLFdLUnWVdTDrHZgzBzGm3cVQh58neBuDXZuk+QBc1iN4&#10;pnYxyYt6lkb6xL2KJbMJAwSrzYVQuPzp6w0+PdxglydDr9OisbYGrVTsrXXVhLNakn8dehpqoGus&#10;hY5Q1tdKOGsTgGxCD0FSS4js6+B+G0GSiq1TZmo31TxvKVKUQ9hTDcy5beN7tfOYLJNL30iZkCMF&#10;O1L9Lfv1lTRSxTK3O1tJZaFAJUGjtFAtg4eklIBarl7fxL+rr65CY43kZhIwa3iM0C+5m418vqGm&#10;mp5SPbS9Q0jNLMQfb2JUq4Gs3FJkE8jfR8SiorwCXx8f6FVLvs8nlbsjlYAypeHhXvJlQltZ3ggD&#10;nVKKBE0lcmP8d0Jl818dCy+L/BtQhuUHkFQQKTf/fxGNVDD4HFUMizwWUFQw+S8AGfrbZ4jk6/4N&#10;Iil7VASqCbfKLQyqKJ+8XkB1ZlbGD86pY1IJ7fXtYJ3QKEvOm/591XNxY3NPAaZEaGSyiFRyBw4v&#10;Ud/Ugd9fvsMfryLw4qff8fJtJJqa2gly/TAaaaznV2CfWVKtU1wrfrjXAmr0nUClLCOKzM97VENo&#10;BY6EE4fThTnpH0mZm1+iMnNBmpJLDuyYmfD4PAJznp97gZ97ec6FeQLnsF5GdQ4QNgcwNzOtlp0l&#10;GrkjU28kr9K/qwoppPekg6A6QZAcI5j2tXUQQHuxMm3HxoJLLcFINNLnXVMiI7LUPuFRoNS/uaVy&#10;MmW+t0zUkfGMPp8snQfo8R5gd2UNmrx8ZH74iPykBBQlE9pS6NASIDOi3iAt4i+kR75GZsx7ZMdF&#10;IeHtS7Wk/eH1XyjKSEUJoU+a/zsmrKqATGDZRIWsa+9Ad0srBrQ9MPXKfHs978FGFUlsrK5Dr1Ra&#10;t3YgJyOTEJmN4gIppilUICk5kbmUjPR0xEZHo7K8HA21dagsLUNFcSnKpSVQdh5K84pQlFOA9qY2&#10;+JZXVb6Qa5bnmsC0sMDrxEHQ529iltGjBEhpIC+/m4u/xcbCIlqpy9qLszFeV4oZAuRQVT668lOh&#10;K8rAWHUR7I0VmCLsWaqLFUyudNarqmpPV4Pa9+qasdzbDA9BcNfaj/0JA3orCtDB99w09ynZnTDi&#10;eMaC4LRZgeTexDDOCJanDupF6i074fPC1AmP5FY2VcHd3YSdsX4VudyctmB1YhSeaatKi/HMEATt&#10;U1iaehbJ2bKN0y6Y4bSO0UmxqtQZcV5sdDSk2bt0hpiX4kGTAZP6DpgJw60lGWjMTcRAVTbsDQVY&#10;6ajAlqER3v5maEuzoa8swERzNRa1TVihyPc1V+TDUJyFqbpyuAmM673tPBcdsGmKMVaeBxdfv6Fr&#10;4ft0YV/yQC1GBOV7z47jdNGGNZ6L1bFenC5NYN9hgtvUDkdvEwITA9i2GBCwDiJIYDydMSNIaNyR&#10;pfIxPXx8bp2yZjViwz6KXbcDF4F1fL04wtPjHb49iK6UlB9ZJqaIzhIYE2jgvio+lFY1NN7KkEt0&#10;iBARrrhWBTMXV8rB2tnaRHAnQHjcxWXwAPfndGQlr3hjFbu8PyXNRJqQ38vSKt9DciMFjk5vr3By&#10;TX12Qd0nS+CUa+rGa+q7R4KRBAEE+kTHCtyEctofcUm5lRGH93cKLqVt0feCIcKkijYSJuX/3cuI&#10;RYo055bo5QW/8/UnKa45x8hQG6rKCtT91ttM2GnToq+eNrM6H5bWDMJgKo7t8biYeYcL2y8EyRe4&#10;HSc0mkPFNQfGFzg18HHfC1zrXuBS+yuCna/g64jBii4HJ0u9eLr24/H+FGcXJ7i6v1WpVgJ10n5I&#10;ekreyvaKtolyfRXKjTwjYJ5JDuVNSM5uQtXaAlr3V/w+V5JbGgKs/yRir+S3E5slLZ1E5LgMqZBi&#10;xuDhifodlP2S357PS9W7bNUxsX/8nFJB/8jzeHd2ittTOgbBII79dLJlkAid+p6mJtSUlKAgPQPp&#10;8QnITExGfkYWqum0NksP2PoW2vkG1FXV0eY3QNeph316QY3f3T2RIiOBQAFUnourr7wGeL1dflKr&#10;aCraSDl7zhuV4qKbi5AIfKt8SV4vkpMb8NNmOR2YtfJeto5j6fsYRCc2l6jvXfOE3jl4qNuW7NIr&#10;2I4XmVTMOckxKOVNXZDzEaXFiWhpL4LOqIF5pgX68Rq06UpRU59DhdzKG9CP4Og1vI1XWKm+RKD9&#10;HoGuWyw3nyHQ94TAwBPc7U/0aJ+w2PqEFYqXj10Nn+Gs/4wJzT3MlQTJtid4jE+oLurGx+iP+ECD&#10;kZLwHnFRL5GdEomyghjUVsRD31EIq7EBI/SwO8WD1TXAsziKs6BfNV39fMGL/eiJCm0P+s4pjA66&#10;aCj3sOU+wJ6HRtDlgYcnxEgAbNeUoJ1K00zFe+Rf5A0gN8EjPWw3Ojva1FzQVsJjMwFMptfUlxeh&#10;qbJYjUVs1pSipbocrbWVBMBQy58WwmF7o8BhaNKNbAUitQRVAc2+9ubvW2lIHm5KLk3IdW3NKg+y&#10;V57nvl6WzLkv4ClQKVFH+R8d/DxSES7P6aS1UCvBVb1e3qcF3dzv4vFuvqa7mTD7DKnSFL29pYXf&#10;S4vc/BI1fk96FkqrAdmXuZvSf8o4MIinb5IE/qDmY6spDfRYbm9kKeTb/zlEPovy8ORmDB8LgyTf&#10;T0TeOyx/g8nnY+p/yo39A0iKCNiJCAz+CJLyWI6HoVIgUODxX+V/gkh5LMDoJ0yJJyngqOs1wCoJ&#10;zr5trBIUPWubWFn1qWpqWc4WUY3JPT4VkZSmzIGDC/QNjKlE69/+eotf/niNX35/BY2mThVa6HSD&#10;GLVMh2BR5hc/z012LUsDcolIelVUUmYay6xjybcTiJybW1IFDPOukLgWV5Q4CZNqYhEBUkBymZAp&#10;4l3yYGl2ngBphGVoGONmM2YJA54VN+ExlFclIhDp39wJNTMnKC85FiBz3kf43Qe7tJgwDGLD5cL6&#10;svsHiPQq2VynEBwFImUrQCkQGR67qGZ9871lGe42eIx7nu8KQlvmhw8oTU9FfsIH5H6MUhCZGfUW&#10;yW//RHZsBAqTPyKREJnw/pUqskmMeKdykBs1VSqFQ/I3nZOTsBMkh3Q63mNtMGi11Bk6DPX2Eyy7&#10;FEDWVlbzPm2FST+IvMxsZKVlICczC4WEWSmmkaIaaa2RlJiIxPh4lJeWorGuHjWVVQogC7NzUZiV&#10;gzJpRJ6aSSDVYcfrIzBNq7xTmThlt0sft3lYZ5yYEODnb6ai2Nxf4+8wO2JGQ3EhusryYNIUwC4V&#10;1l31cLRoMFCei5asRNSnfUBbdpKCSFdbLeaaNXA0VmGZEOUlXC1J7mBPM1yEybXBDuxY+nDhtMDW&#10;QucxIx4z7XXwDnapQhufSYuApR+Hk0YcTZlwSmDaNHapKu9VAumJRY/7BSue/Mt49C3h6YS/v9PO&#10;37kXUyMmOh42rBCSvUuLKg92lb+9h489M5NYso1igTJvs2B2gv/fYobNPBLK5zaHetQuEcJc/AzW&#10;9moM1BC8i5JQm/Ie5tJ0jBanw15TrD6HvVEDY2URz0kJz0k1XO21WGjTYJF/Z6rMxWhNETz6ZswT&#10;LBe09XxdPoG7EIsdNVjoqIWDMOztb4d/WIdD/k+fRCv17bgkUEr+p0fbjNVugndXI3ZNUnykxdao&#10;HkGek0unFRdzFuwTKNd5fIXndG24BxuESB/BcmNqBN7pUfgXpnG65VHtgL4SaL58esCjQNhDqABR&#10;VmeuCW5SISsQKVsx3qqwQTm217hS6Ta3CgalVY/kxknqx/XpKS6Pg9jyrMDrcmJ/cx2newEeP1Gz&#10;wiV6dUIAUb0k+dpTAsnJ8SGOjw6UnB0f8f3P+N6X1ON3ajlaciKV/pTPxf91Q4i8+R55JCTK8wJM&#10;lB+BSVVvi/4lIMsoxGtC5BW3UtByRZvw+ED7eemFTVuBxoJ4aCszMFCbjeH6DNjb0rA6kILT6WRc&#10;O2JwP/cG99O/4t76Ex4tP+HTyM+4GfoJFyO/4NT0M84IkhcDBEjC5Hn/C5z0/oRd3Z8I9MdipvUD&#10;PCMV+HrkwtPDJW4vZIWJUEhAPL/7jHNC8AVh+CK8dH1zyfPN8yxLtM/L1hcEylCVNn+fK34nApYs&#10;j/9vIDIc8JDzErZjckwizWqKEc9n2EaJnZTzJo9lNUzs6JEEISQ1gZB2SmdBDW+Ym+N9NYz+9nba&#10;+EbUSb52fj6yU9OQ/DEOibEf1RTAlIQkpCenIzUpDUnxyUj4mIS4D4lIT81CaWkVeo1mLHq3cHh6&#10;iyBh8uLsHncKlPm9LyQK+UAngxB5c6dE2vqIDb0lSN5ecl8Akk6HFHHJdLIFwqHkzbc1NqClthZd&#10;hNuBzk41hW+wqwv6tnYYOrr4WCKiA1iZIkSmRkch/UMkMhPeoYo3dk9rCcZNjbCOdaCxqRjVdTlo&#10;7y5DT385amsyCFilmDdNwjcSoNLbp3I7w5aeoKi/hbtXlqcPsG3ll3E98YaU4/f0mB/hbL6iB/kI&#10;/9ATtseesGb6CnO7GxnJVOIZiVTUqcjNjkZfJxVgZQ7GDPUEvG08ffLj6fMxnu6u8HRD+XSEu6tt&#10;nB6JVxbERXAfwW2/GnM2Z5/hj3VERTYJQ3cXTra8mBvpR63k0uhb8PTlBE9fT+lBUr7Ri7nY5wk8&#10;xJJ7HtquNrQTNLXPINcpbX40ZWikQhNpoNRXSkSwiHAbakheI03JCZf1hEyRBu5LMY2q3CYAqggk&#10;t5K7GALHJrXU3NkkkNkMQ1c7Ogl7PS38obgvFaZD2k70yxQcyqC0D6KYevij9WqVmPU9sBj6lJj7&#10;dbAOG1XfSametQzoeN60GO7r4uN+jI+OQSpH07Py8TYyDlEfU/A2ItRm4ENckpofLI3MPz/cqSik&#10;DOCXNhZfv3wLLWNTAf6fQmT4pgvflEpJyXO8IRVI8r3CIPmvMCnyI0jK8xKRFG8+DJI/QmNYwmAZ&#10;hkuRH2Hyu/wvI5HyPhLFlMeSOynwuUZoWCAMbGwGFDwKSIqsSgX3RkBBZLglkJtbgUi90YKXb6MI&#10;kf+MRhYWlhH2nGrG8fjELKbti3DJMjYBUkByybNDkNzE/OI65hZWFUDOSXGNwKPTTViZVzO1JV9y&#10;TkbX8TMtEhRlOVUtpdpmMGWzw+VchJvPSx6Ve2EJ5qERjJqGMTlugcy+XqRHLMCnIFKNSQyJTMCR&#10;ti2SAyeRTFnaNnb3wKjVYZ7A5nUvqSVtgUfJgfRLIQ0lHIUMbO+o/Y1nkJRopGzDEBnk/7g/PKZH&#10;voTCtDQ1Y7skNQlFSR+RK3op8g2SX/9OmHyH4hQq1Yg3+PDyd0T8+jNSYiLpcBG6ujqo7BrpeFVj&#10;fHBAzX2dHB5GX0cH+rt6lOi7dNB36+hwdaJOU6u8+oEeg8prlGikQKRUZmdzm56aitSUFCQnJRMq&#10;81BWUopaWQWproGmtBwleQUozslDSW4B8jJyqC9aafB57qlQXQKPU1MKIu2O0GQbO8+7NJGXJe1F&#10;/larc/PQUTk3lRbCVFMGW2OFqq621of2Ha0awpQU2BRBW5hOoExAfUosWjITYCRgSsRwhSC5QhBy&#10;Eqa8pi6sGNqpk7Xwj+oIQXqsUN9VJUVhoKoAK7ombBhalXi5L/DppSO9yccW/g9TZT4NvRlfvQ4C&#10;pAu3hEi3xQiHeQDe+Rm4HdOYt09hdmoCDtskHHQ6pJPEvJ0AKSMvbcNwTgyrYQbztjFVxS/toBb5&#10;3JxlEPOEMIexA/beJrgMTVg1NmK2vZz/NxPNSRGwluXC216P9e4WbFOHjdNJ7y8vgKWuHMv8fms9&#10;9fDpGzHVUAxDRSbGG0vg7K7FYm8DBqtyMFKdh+WeOqz2NWCxq1Z9R5++FfsEwesJIxaba9GcHIe8&#10;P35GFa8fY24mHFWl8LY1wt3VjGVC5taIDnvWAYK2Hhs8n6v8vHJe13k+N8b18BG+/dMj2JoZw7Zz&#10;AgGXXS2NnwR2CAcn+HQXmrktQKH0FHWbLGdKRfO1FIJIDh+Ntiw9HlEXHUlhDPWORAwFLmS04Snh&#10;0EM4l6JJ76ILNwTEawLluYwc3Q2oKOVhIKBGJ8rYxCsZl+jfwmVA+mIGcEuovT074nue4PKcz1Gk&#10;HY/KeyRoSWGILK+H9alakqZev7+RaB71skCTiCyLU7fL6yXP85bfSyKYqr0PQVS+n/zd090RnnwE&#10;cBN/v85k+PUpeLDn4NqWhPuZWHxxvlP9IR8dL/B55gW+Tr3At4l/4OvYr/g69AfuB3/H/fDvuBgm&#10;SBr/QSE8SlRykFvC5Kn+Bfa18vgdVtoi6CCk4tQ9hCeC4sMN+UIijPxcJ59oB0Tur3AmckuIJEhe&#10;EaQFfG+UENgVNPI7yPL3lRTsCFj+s6H4fyWyfK2Wip9t1o8QKRXsch5DqQKhfXmNvF4KaMQ2yLja&#10;fjrs/X2DGDaOYFBvQE97J1rqG8gPlSgSnZOeTkBMQGxUNKIiIilRiIoMSXRUDKIoERHRiIyUbQxe&#10;vn5HeY+omDg0tLbDTt0TpE0KL2nf3/Da4/WmVu8IkLJcfXpzixOehzPK5dU1GepWRZhlxObt1SVZ&#10;ivbPv0nnxUPnkHprcJBw24ByOtWF1I+5KWkozJSUu3K01TXD3DuEBdqsddquFwmxb5CWEIH4yD/p&#10;XcchJzUKuZmxMBoaCJEFSEp/jeiEn1DVmAHdCMGqswxtHdXQ6zrUiMIxwzqV+Cr6tfPo6RpXSdVS&#10;vWY1WZCdTOUcn4X6/DoY6wyY752FrdMMU0sPvFMOPBwd4ebsBEUFWYiO/A0NtUXwexYUxDXRE304&#10;IkDeXOAzb7rr3WvcnzwSIh/w6ZpGneR8e3nOL7+F40M3Dvc9WF+bxaChA031lRjQtmBjYRJd9RWw&#10;0Ft/uuDnEni8E5Dkib4mPBzu4fTkkJ7cASbGR9CrJbARwqQBuUQTtS11hD7pFalBO9+zpVaWwgiM&#10;Gqm0JkQSKqvLClBdXghVcU3FJLmLApKy3KyKYgiRoaVmjcplbK2vgYxPbKuvJWBKUYwsjzdDT2g0&#10;EGT72ltCzcwVZLahv7MNg9oODEnVdm83RgmLVmM/rEMGjA4QJk0D6OPr1DQcfn6byQBpDj1lGcOk&#10;1YbWNi0ycgqRmJarBr9HxiQiOoYXbGw8It9HwmGfpid9T2CXPmgERN5s0tcsDJD/d0Dkv96YP4Kk&#10;vFdY5L1F5P+EJbRE8CzP/19uFMmPDEcjBQgFEgX2wvmRYWgMA+R3iKTIfhgu/yeIlAikHJOCifB7&#10;bxKs5P+ub/jhWlpVIxIFIKU5uSxji3h9IrsKIJdW/WpEosU2h4+Jafjljzf46beX+OnXv5CWlqVa&#10;w7jd67Dxhhw22+D2bKkZ2rKk7Vz0qUikWuImXMpM49CSdggkZ2ZcoYpteUxZWFhRM4+lvYxMG5Ge&#10;ftO2Wcw55rFAkJS2LDKzeJwwOGoyEyJDvUndNF6SrxiOQErVrUyw2d6SqOSeikgKSDqnZlUUc4TK&#10;0DZiVlGpMESGANIXEgKkiCyPq2ikQKWf4BjYVbO8BSLl/2xKSxh+picqPBc/S8aHWBQmJxIi41GU&#10;8AE5MRHIeP9KFdoIWGZERxAif0P0n7+htoQQxmu+jfeUvr0V3XTQNCXFMNGT9vL7SDRSSyU7NmiC&#10;oUePtqYW9Hb1wqAzoIEQWVxQgrzMXKQnpSIjNZ0gmU2ApNefnIqc7FyUlpSp2dkVBMeG2nq0NDbz&#10;Xq9ShTWluYUozy9GQUauUqx287iCyAXeT5Kj6XQuYGrGgQmef/uCJxSF5PlfcbpUX8iW8lJ0VZZg&#10;kvpFeiPOtFRjullDiKxUIm18ZuQx9Zfk/Dn4OjP1TntOClqzklQz8XV9G9YIjxJx9A11YbmvBW5d&#10;M46nCENmLR34ZtSnxvJvK7GmbYCnsxaejhostlRhlVuvln+nayCkxiP/3W/QlmRiqp1wRoBaGO7B&#10;rtuOJdsIIdEM15QFrhlJGeC1QnHZJb98FHNWwua4UUGkyz7G72+BY2IEsxYTHNYhOK2DWJ0xY5rA&#10;OtxaBQdBb0Ffh2lCpLOrClNNFegsSIezoxE7BNflwV5VeOMdGYCDgGeoLMB8WzW2+F32ja2w1ZXA&#10;UEYI5HewNZTB2VKJ0ao8zDSUYrm9hiDagB0CdKCvFUfGLuwTECepq6eriuEinDbFR6Ml8QP2u1rh&#10;72rB/nAfAqP92CXo7ozq4TV2Yol/vzLQhg1zNzbGdNia0MNvG8QmxWs1wEug3HZYsLtox1nAR7jz&#10;K8g7pz2THELJR5R52iqF5vKWxp366kJ01vN8f9FLokukGntvHxdB2sHTM6y6FmEdHsEhHa8n6uId&#10;3lN7vHdE9rf86niQEClywPsqyOMXvPfu15bxadOLx91NfA5Kr8tDPFwc4/7yFKdHMhEmyM9AGyr5&#10;jNTZoegjdS3B8V6mjt1942cWPS9geY87yQO8oW4lcKjc90+hJXDR91Jc80Cb/Hh9hqcrt5qZfWuJ&#10;xPXYexwafsdX+zvcW3/HE+Hxaf4nPDkJj9Lix/4CX2wv8Dj+Ag/mf+Bh5Hc8mv/E/civuDIJRP6M&#10;IOVAtoM/4aQ/tLx9S5A8bidIav/Ani4S8x2JWBuvxXXQRZtAWL4jGPFzn9I+ndx9wSm/jxTchIpm&#10;+HkFlq4InZdXaqvyEcV+8HmZ2iJw/6/26UcJ268fW+d8f46AJjbq4lJWxM6wTxsSOJDpZlswmSfR&#10;3NqFzOx8xCekIi4uSY2KTklOQzqBLDsjS4n0hswhSBZTz9TVNaCbznn/4BB6+vrR2t6Fsooq5BYU&#10;ISU9E6kZ2cgrok6qqkVLuxajNjvmPV7sHJ3gRHpZ8nqT604tocvnu5ainmscX18heHmBw4tzHJ1L&#10;SsA5ri8ucHNxqZbYJcotjsrFwQEu9mjveN15nfNw8/11za0qdSc5NoE8l4HKwkpyTiOddglo8b42&#10;WvAiLuEPJCa+RmFBGqoJRaVFmSguTkNdUw5aeqgom1JQ2piGitY8VLYXo6y5EBWU2o5i1HaXoLq7&#10;Cnm1+ciooCdfVwwNb2QNlWKpht56UQZK8lNQmB6LjNjXqMhKxCqVThcBK/NjLHY9bgLdA1pbahAd&#10;8QsVfDW+XR/DSlAqzkpGUWYSWgliX3mDPd0+YZuGdMkxgZvzbXx9vHyWIPYDTgwZ29DWWo1Geq81&#10;VUUKIj280etK89BObz/gmsbT5xs8SQ4LT7j075Kb/MsXibx9whlhcn5umvCsRV93K6GYUNfToqSv&#10;o0EBpVRB91HZ9bbzJNK7ba2nUpI8RH5GAUYByEaNbEOPBSQb1D6BUlOFhip5LDBaTcNXp0T6SCpp&#10;alA9JsMixzopWtWnT2Z0Eyi7ZMRiF4w6LUx9Paq9iUQi5bWFMuWipYGG3QhpEj0xNsZzMqKWRovK&#10;qlWz63eRBEcZq0Rv5u2rt4ihpyOJsV8fQxApkUiJQsqStsCjGoVFgPwRIkUUyFHZiIQ9s/+ropJ8&#10;KT/C5I/ybzDJfTkuN4mE5cMgqZTzDxHGsAgkhuEyLP8JMuU5qXCW6KNsJeooIBluYbJNqJLnBDDV&#10;+EDuSxRSIDK8nK3GUK3vqAIbAUlp9yPtgDYDx+gbHMWbiFgViZTcyBf/+A0fPiSqnEi7fQHSumfG&#10;IRXY8/y7XQWSC+4tVam9uLypQHJxkcfUkrZbjfBTUUnnMmVFwaXLtapAc3GRcEuYXOI2NG97Do5Z&#10;KgZpHk3F43QsYIwgOTUhkSXCwvwiHUBZhvarCKTA83cRoPTzuxMkJZI5IzOjB4ww9umx4JjByuKC&#10;Ws7+DpACk89RSIFIlWdJgBR4FFHL2pJvyfMp51H+3wH/z/3JGVo11chLjEdJShJKkuJQFBeLHOkT&#10;GfFa5Upmf4xCxK//QHZ8LLSNhMdW3jsNdMYIkNomKXKTe7UJM2OjdL6kz6W0zdLDoNWjs7VTjS+U&#10;iTUNtU3QVGhQQpAUiExJTEayLB1Rwatm40UlKCstQxWVuGrtw8/VWFOPhuo6aEpl6amIyjUfFfx7&#10;8dCbNDVwWASy5jBjm4J9eoa/JUGSv5F1el7lu87Zndhe9sDc2aFGGZoaNCr3z0695SC8zXdJUUuD&#10;kvmOOsy11WJWJtAQImcJlQKSMo1mjI6sNBA3lOdhsqFSFZV4ZRJNb4uqZPb2NqvcyXVdE6w1JejK&#10;TYalKh/+3iZsEibXOqqx0FiOufoSOAhftvpiaAtTYSGgeU2dcBKinISpDfswfHNWrDrG4J4mTE4P&#10;Y3HaHBLCpcziXyQ0Ls6G4DI8S33JMaXGYy5TvK4ZfmcHdgikPucYVm0GuEe1mBtogVVbDws/Tx+/&#10;Vzcd9YlBHY79G9TRdGQJKQ87G5jTtWGqpRbOtjoEBjpxMWGEu70e+uIc2Osq4ZJCGwFtOvgO6v4F&#10;OvtLUrDTWguf5JB2NcIrUVupcK8rU3mVxtIcfu9KtaTt7WuHz9CFzcFueA0dql3S2pBEIblvaoeH&#10;25Uhboe7sEowXzP3cKuDzzqAbakqX3PhVKq897YpBMn9PVweHavIokQZT6hTZKlYtseEjEvqKplg&#10;IxM/9rZ3cX1yihMCqPQAlBQBaakkDfFl2XNrdQ0764RI3ksyglSqePfojAXWvYTKTezwvtuftOCM&#10;kH9BwL9y2nG9PI973wrPnQ/30nB9d5ufKcD/c6SKYx4FIm/v1BK26Pj7T094kLGHhEhpXK7GPN5L&#10;dXcoSKCiWHeEp093uH64wJeHIO3oHp5OF3C6WIfzyWjc237D+eg/cDJMQLT9Smj8DV9mf+H2Z3yd&#10;/QmPMzw+/QJ3ky9wZSUcjr3AOUHyYuRnHBISg/p/EPZ/RkD3K3Z7f8dR/5841/+GC91PuNf9Azda&#10;/p1EJHt/xUbPn3D1vCNIpmLf08jrZAefaUekGOji6gnHl084uQktdZ9dSDs/2g7aCYHIB4L0zfWF&#10;KrqR7xUuKPk/EQE1sUMCcBJllq4evp1DFTxQs+fp+MvwCJvdBYt1BlaKrDzNU3/L2NplSXna2IRv&#10;ex9+CV4cnmKHIOqnbfFRN4q417cwv7KORVnt2gxgfecAfin6pP3aOT3HAWFQIFIKfsQu3spnoz2U&#10;NCyZrOPd9sO5TDtB8W5u4iB4qHplSyDuWlpJBYM4ozNzQufklPr5QDoyOJyYNo2hlc52YWYeEmKk&#10;h3eSWjnOyShAfnYp9WQ59/PwIjXrDdKzI1BakYn6xjLU1BeiuoHA2JiO3KpoZIho4pBdk4ns6lxk&#10;V+WguL4AmrZCVLbmosFQjlZLDQbdHZjcGsCQsxP1XeUEF0JlXiZqSqtQml6EoUYjJtonse/Y5wX4&#10;RCOQg7y0XNRVafDu1e/8UB/pja0QKi8wPaRFfXkmjJ1V2HaZcbm9BFNXGzqpMEz6Wqy6DZid1qKu&#10;Jh8t9GQXHGYaLXr4Lht09C6rZN5sTQUGCXwe2zD2qMBMHc1YnBjl+3/GN5UPwpuHIlG3L4+hRtvy&#10;nHhZWxvLsFuHYTbqlFhNfbzJDbBQyQ3pOtDfSbjsbIWxu13lO4aXqmWSjeQvCszJsrWIgKIstXUJ&#10;KDbW83E9t43obm7ma1tUE3KBRQWOlC4aQGlULvAYllDD51b0EiT1ne2QSR9hGezTEr7bVSNz6TE5&#10;1BuaniO5jmOWCfToRxARnYC3BMhX72KUV/TXny/xhiK5Y/KdpbDm/l6WY3gOeD6kok+Ws2X//xQi&#10;w17bfxK56H8UuSl/FLlBBTLDIKmqt38ASeXp8wb+G0RS5LHAZTja+B0keWNJ1DEsYagMv04ef49K&#10;EiRlX4Gk9MEjTApIKogMRyp5Q7s9G6FoJD1QyYMUCS9ny6xtke39c3T2GNUy9h+v3uPXP98qiJTl&#10;iVaCjUDkIpXOIkFxamZRRSA96/tqSVsqtcORSIFIgUTXwgoW5pfhcMjytuRAegiRApCr6jVLSzKF&#10;Zp2PPdzybxZXVFHQ/AIViXdTKTBpdDtltalWQC6nNAuXnEa/gkY/ofFH2ZZoJL9rGCSnrZMw6vVw&#10;zswQQOfgkf5mHo/Kh5QCAWnnE45EKiE4ShTyu/A8yvmTKQr7hHUByXsa3R33MopSU1GQEI/KtBSU&#10;JyegIDYKya/+QFVGMvLjY/Dh5a+oL85XRW9dApCER2n3I1sD75MhbRdcNhtGDQboO7rR19WjILKn&#10;Q6dGsNZo6lFN0VTWoKy4nBCZhlQVjZS+kQTD0goVhSwpLkNFWaWCzerKatRUVKNeU0fHsQF13BeA&#10;rC4qR0UeHWuCZ1t9g2qJ5JxxqPGkE9JYfGYBVnEQJEpMxbzmcKC3vhYtxXkYrC5TkUhpzzND6HHS&#10;WV2QJWpu5wk+C9zO8HlpebPE4yta6rD2BpU3aCU0iehLsmEiUNpqy+Dk+zglgilQRUhy8fEq32eK&#10;0NmWHq+KaBb5/GhZHqY0xfDrmglmHbiwUzcTTpvz0mDm36yY6RyM6DEz3Ivl6VGsyJQi5zTWCITe&#10;BTs8hMMVwqKINJ93KWh0YNnlVDN4Vyiry0uhXqErbtX5QnqKBtY9ON5ex8nOOoKbKwhIW50DH06P&#10;t6lTLvD1SXrQ3vHeC+L0iLBCh/+CUGmh7ndQ764YegjdDXB2d8BFR3qEzvhEXS2m6wnwjYTuplrY&#10;qPeNpbnoL8rEIM/NZE0xzBV5MJbnYLA8G4MVOWrqj5sA65Fl/v52CqGR2zWKd7Ad68MdWDW2waWX&#10;5fdmJW5jqwJKJcYOrI/0YMtqQHDJrhqdX8voxIAPV4EtXO7vqIk/pwTKq+MTQs4tTmikBRgvgnRM&#10;1zfU/s3pqWokbaBTsc1752h7G0GCZcDrwz7vB6nWPqMe8vPx+hLPF/9ua8WDfYlA8r3XbfxdejsQ&#10;pL08NffjcKgX+0N6nNssuF+Ywz3P+YPXi0+EiK/HxwSua3wlGH6SSKRUiD9+UVNppKm4tBz6+vCA&#10;Jz73jfJFVqFoJ2Uy2d3XJ9w+3uBRmovfL+Par0PAVooDaxpuZmJwa3+FI/MvCJr+gbupv/DN+QaP&#10;s3/h0R6SG+sfOOPzxyO/8HW/IsjtvuknBAw/4WDgdwQH/iRE/ok9AmSw73ecG/7CleEPXBAkz3t+&#10;wrmOAEk56iNw8m+Cxt943f7K3+8ddiwa3G3Y8XR1iMdr6v3LR0KvLHM/IUigvJBl6ytC5qUs4RLs&#10;CZGSL3lKkJZcQckRVBHG/yBio/4NHn98zXPHEFn2PhGQPL9D8IzX8MkNAsErbOwcYX07CO/WIQHu&#10;AF7fPjaexbdF3Sozr/ep/w7P+fpz7MqUmZPL77JNqJTntwiW2wTUAG2UwGOAr9s5Osce7dweHZLA&#10;4Rm2A0E65weqW4KMJpWWY910oIvKyxGfQkc5MxOamloYBoxYdC6pdKJ9H3X9Km3N3CJmxydhMQxB&#10;395Fp7gWFYWlyE7NRHxMHCLfRCLqfSw+SG0FeSKSPBEREYfYj4l4UV2bi6rqDFTX8R/UpqG8OhE1&#10;zRnQtGQis/wDkotjkFwah7y6HFS2V6CsoQS5JVlIy0xEQsIHfPwQj+zMXORLUmhWNspLygk8/TC2&#10;29BRNYausjkYNX7oyyjl2xhrCqK3xgNdkwuaYi1Kc+pRVVitkkv9VD7XJPLh9g40lOTC1F4DQ0sV&#10;dPQuqwvyMGeWIpBDXB8voJEA2Uwv+vrcTxC6UvM8P92dwj0/jcZavr40D01VxXCYunETWMbTJb2n&#10;x3N8vTvnhRQaiySJxRJte+JNIvJVwSRvpG+PBE16Y9f8Ab30GPie0tRbGpFLpG/KTKVrNKhJGabe&#10;LpWD+E/RqmVnWX4WMdKgmajwhnq0GOjqgqGrk8e6MdjdRQjsgKmPYPosA3yNns/3drQr6aNyMcko&#10;RX2favwsMmIISfixQKTM5B4fMmCkP/Q+ZpNRRZmkv2BuYZkCyJdvYxAZk4CPH5Pw28+/IiMpSVWJ&#10;Pd7f8Pt+UZHIBypwAUjJixRwDC9l/59A5L/dgP8iP8KiSPimDOc8qn0eE2CU/ysA+T0qSZHj0sZA&#10;XhuOLIr8GGn8URRMPgOkRBpl6VqAUY6F/0ZeIwApUTI5Lq+TfVnGFhGQVABJJS+ep0DkwqJHRSMV&#10;RK7wpiRASiRSekpKcc1e8BpNrVq1jP3n6whVWCMQ+eZNBFpaOkIRRXqsKx6/yn20TrlUFFKWtF0r&#10;W8+RyB8gknAoICnwGJYQRMrzXvW6kKxCJowI5Dqkf6HkRq4QMCnO+UVMT0wRImfUTGkPwXKd3u6m&#10;b+fvAEnFFI5I7vE8iEiRztiIGXN2O503wtHKMsFBGo17VDRSIFJyIQUgJWE7ENjDHg2piIxelKbo&#10;Cs75Xn6eawF06ZP3eHqG9upqwmIcNBmpqEpLRkVyPDIj3hAqk1At/VNz0tFPYNA316OvqQ5DdOpM&#10;dOj66cgN8Z7qa2uF3WxWfdd62mU0aQ9MBhO62rtRUlSBwoJS1FQ3or6uGSUyHzs5HVnpWcjLzkOB&#10;zM4uopddWIyy0nJUCkQKQFbVoLpcA01ZFWoJkI2EyZbqBlQTNGuKS1FZIMvbBQTMWlh4XqSwSaYJ&#10;Tc64lEjqgRQnOUfNaCktQldpPkw1pUpG68vhkCIYmWVtkkKQtu8w6SBA2gh4toYqFY3z6FoUTKrj&#10;hMU5wuJEVSFMxYRJQtNEVZGKyIlMEx5na8phKS+EPi8DOp43H53pgK4d15YhXNFRPrVbsGUxYXVk&#10;AC6jHssWfvZRE/XbAJZlYhZ/W5mW5VIjVemoLy5hhaC/yt/Z65FKfDpPfLzM48vuFSxJbuj8kpqc&#10;5V3fUpNrJNVjY2NH3Wth5y20CvRVFYNcX1En397gmE7E/ukVji6pG+jESjuS26vrUAQpeIDAqhtX&#10;+7t4+vwZny+ucLNPB47n0079aqWjbeXvP9naACtB2UaZl+huW7Vazp+mrRjT8JwTIqfrS+HR1mGt&#10;p0GNh9wd6cOeuRc+wqFH3wp3fzOWDS1YHmwhPLZgiVvZ9wy1ESDbCJjt2DL3YHdiEPsOM46XpnG1&#10;Qdu1ScAiTN7tbuKWIHm9H8DVwR4uDgmQhOJTWfImXEqLoG0Ctq61VdmGQ58Xa04n/OKELa8i4NvC&#10;nqR7rG+qe0La/2yvbahI5O4aIZxQeBcMYm9+FvOtddjmtXJs6MCpoQvB3k4c0u4c0UZc8Dq8p0Nz&#10;t7CImzV+Lt6Dny4uVBGlVDerghTuXz9K/8p7guOdgsinO9pBtcRNG/n5SS1lf326w5dP/z/a/vOv&#10;jWTr+oftmbE947E9zjlhk3POORhjbExGIAQCgRCIJHLOOUdj/tr1rFWNMPZ45jrnPr/nxfpUd6vV&#10;Cl1d9a1dtffmd+jNxWB9EJaaXmCv7QW2W15j2/kKy7aHWKy9jb3WezjpuEd4/AtHrTex33wDO403&#10;sGm7ye/zF9br7mKl5g5B8DZmy29j+vMdzHy+jbmP1zFX8gtWCIsb5ZewXXUJa5WXCJcU9+cIj7JW&#10;Ln/6Bduff8M+t7cJnhPv7mG6OhRbvkJCci+OjlextLuL2Z1jrBydYmn7xHgoy0N6Z3OL5Rb7HcVH&#10;PDSxJk0awM3df5RA0b8ta6Ng0UhGC8q/rGqZ/cYi6+7C6jbr8DZmlnYwxTZ/Yn4DY3PrhMkVDI4v&#10;wjcyB9/wDAaowRGWY9yn+tlP9I3OUNPcnoFPoeLY9o4QDEdnlk2qXXlij0wvnEEn2WR+FYMT8+hh&#10;X+Py9MFW34ryzzaUFJchN6cQaRzsRkTFIjA0HK8Cg/E6MAiBwaEI5UA5Tu0W27T05HS2Z2lI5GDY&#10;LO15Qdh8+sLo1TOWz1/j5fNXeKHyxRs8e/7GOOU+fRGIlwHBePEqEJciIl4gKvo54hKeIiLmLoIj&#10;byA6+RGiUl7iadAdPAt9iMC4AESmhBAeAxHMRjwxRt7LH1CcVoPsqFIUxNagNMWNuuxx2LIXUJk2&#10;j0+JcyiNm0VpzAxyAntRHDlKiJxDSeI0KjKXYSvaR0PxNtzl++ip2cJA4xJOl0+xM3wKe4ETzveE&#10;oA91aCm1YcRJCGSF1pS2vawEKRxpBr58hA9F2TjYXSEA7eOAcKjMM0O+TjQ1VMBWLpDLg6fxM3YX&#10;BgmQyzjZnee5hKbTA6xsLhMkrTynX46+GuukLG+SmdaVt/LxvgHKk6NtLM2OYqjPzZG3A55WLRy3&#10;1MLParVXUlVGzvpKNNvK4aj5bMBOwNlMqLMrpzahTwv/mxT0WUFF2YAkx8Wa0EJKAVfz+RPqKj6b&#10;wLzKve2wEVypJlvtd/m2jfejSjagbQ4tZLfz86rQ7mg0i94djQ44tXbN3oIXb0IJLfdx6+5j3H/0&#10;giOIR3h0/yHu/Pmn8cA6lUc2tbe7bTzwDECy0dDaCnlnG4A8+B4i/QuspZ+B40X9DBy/1/fwaE1N&#10;y5Ioi6KmpAV262ZbqZm0KFgLvzWStuJKWp5wWv8i66NA8CJE+q2M/n0/WBqY9FsdCTGamlYnJ2D0&#10;A6aOS/5z/RZJgaQAUmC1uLhhYobJQ1owKYDs6Rs5n9JWekRNac+v7CIjpwiXfvndeGj/eu2Ggcg/&#10;//wLBflFBgoVC3KQ71Pj4mj1wu0dNmF+ehSfz2dBZFf3oJn27uzsM+pSJpEzmawi5yXBkufpu8jC&#10;6e2Rd3e/mVbVd/X2DhJYhwiRLnQ4Wa8FkT0DJjfymEanxvrIBmtcWXAWjVf6sDKUyELC/2R4aATO&#10;ZgKoq5UQ0WtgYsDXb0BydGSI77MskZrSFkQKHOfY6c/NsVNUlgbCo8BcI/FRXt+APP//k+1teBsb&#10;TKifpLevkRzw0ijs4V2EP7qHnJhwVOdnw/6hCHYO2jRDUVtSSHgsMOsjNbgrzSdUlpYaS+THd+/x&#10;qaQUlWVVyMnM5YA33EBkdla+gciE2ES8fR2IoDdBCBNEhkchhg1vBMtolgLIpIRkpBAgTYObRJiM&#10;T0EGy7y0bBTzmqkE0dToWAJlHGLZYGckp6Kh1k6Q7DVW5dZ2BR/nYLTDixY+/5mRYShNjEZDRiKc&#10;xhKZig4Co89Yw4rQ+S4brrx0gmIG6tPiUZEYhYKwt0h5/gCx928ilWVVfAQG3+cYiNT0raZ07YmR&#10;sLFtdBIkXSnxaE6KQWNCNBr5Wc7keL4ei5q4KPgK2S5mp6Ov5B1sebloKv2IeQLhZE8vOhqb4HW5&#10;0eZ0GYcsY7U+q9/GcYuDpe5eWbkt67avz3LU6vH2mbSHypmtZRR6DobZGY5OLKJ/0LLITy8ol++2&#10;Fah/ahkLy+rU5eCowaKm4w6wvHGA+dU90xHPLW+agb7qzPLyMuvLFK+r58yHDm8P2trdcDc1m7in&#10;TuX6ra1EW/kH2Atz0MD/r6UwE635aSaForzfmzPj0ZQeh57CNIyX5Zk84mMmv/h7TNd8wERNMUGy&#10;EEMExb6KXHSV8Z7UECoJkr0VlvrK8zFQUYgJWynmnNWYcdVg0evAuq8N64Md2BjqIkz2W5bJyWET&#10;6Fx5vPcXZzA32I/D5QX0OB2IDwsxwddnfH0mM8k0f5PP00WQHDKxIEf4/85pEDc0ge21bWyxDdpi&#10;u3Swvo79dZYKEzM2gMGSPAzkpmCEv3eVg4N9DgQ2PpZiqeQ9gayMMFmFjUYntgmSmwTJjelJ/t+r&#10;bNM5MD9i+0ttUfuH2zjisZO9fT6DRzjaZpu/e2KsazK4bO8sYX+D/eipF6eLBVhuekZ4fIbd5ggc&#10;tsZh2xGM9Ybn2HM+xr7rHvdvUtexWX8duw2ESftdlg+xZXuE9erHWK14hEVqgZqvuIeFsj+xWPoL&#10;1j5ZALldcwmr1Lr9EmZZThEk58uvYOPzVWx/+A1HJb/i5ONVHFffIIDewEj5I8y4EwnrLtaZVawT&#10;kuf4O5Z2jkx4G1kf1XdsySP5PPTN/w2RF6FR09WCReMYRS2afsSa3dJsyswC66iZiragb4h1f3R6&#10;xVgjh9iWKlZw78AkupVMoofPFAf7rZ5+OAmAzo5ek0DCiNsKCaaIDs72brR3sd3uHmJ/wDad7XjP&#10;gBXgX2Ufnysv+4e2jn7U29tQU+04V7VU04QqWxMq6xwoq7KhrLwW5eV1KC+rQVlJJUqKylD67rMJ&#10;GVRa9IkD7s+o+FiJKraX5R8rUMnBt1K5VlXVo4bXqWtwotbuQk2jCzZHGxqbO3DpTcgdhEQ9RlCE&#10;pfC4VwijgqKeIizmOULCnyIk5Dli2fBVFFait3YaHSWLaM/fhif/GJ1FB2wE12DPXKXWUZu2itL4&#10;aRRGDRmVxI2iOHYIeRFdyAnz4H3cEOoylnneEj7EjaOY51QlTaMpZxXthWvoLNlAf8UORuq/YNRx&#10;glHnV/Tb2bHYFlFV5ER8RALysjSl3YiN1UFCwYyxLO4fcKSxq+jtSwSGBUIJH5T9bQLGlnnt8GgX&#10;x1842jo5MNL2ESHxRMBoJKD0J8+XtP3FnHNwxOtusFOc7mRFcLBjr0FXfxlvaina3WVoby9nJ1HJ&#10;ToPHPbXwdNSig42Lu4WNWwNBsqEKbRztt9vr0EYYbLMRQB28jstFQKxDLUf91YTH+tpq2AmMdoGj&#10;vd6EClHpVIpDNjzyovVLYVn0emtDnYnn1NvhhoeNapvLgw4ChEY4Wfkl+OPWfeMRfPeBTM/P8ddf&#10;t3H39m3cuP477HU1BpqV1UBhHJTQX+EgBJGaLvZ78SmTwTcgVElpQbKsBRccaPz6ccr6b1MCF6YD&#10;lLdzlR2J9bBumcT2y2uCvrUzrRIgV7G2toZ1NqAKX7Gxsc6GYANbW7y3+o6CXOMJqVRW++aBNw85&#10;G95ZTUvzIde2jl1sCASTqytbWCIIKsD47MySkbYXF7TwnZ3e2f78HBsKNg5muoCQ5Qct/7o+xWf0&#10;dPYY5xoBmpfgpgddECnHGnWM2fnvcfnqDfxy7Sau/XmXEHkN136/jqwsQgM77s5uggY7YS87Y62j&#10;qeID6+V7e9lQdA9OoJMdc7dPjjaDaPf0oLPHZ2IPKvSPGiStf5UV01gs2VBpCryn34JPSds6rnP1&#10;nu5uwqWbnViTx6ivw4cRnjPOTn+SADA3uUgQtNZDCpgF0ILImdkFA5V9/T7We4/J2z5EiFSebpOr&#10;e0xONNYUttZAavpamUtMmi9BOu/J/JzlwDQ1tYDpWVl95zDL87bZOS6NDyM9OhzRr58j+a0skc8R&#10;8eg+Av66gazYSDQpEgE7yxoOKJWLXoMzhfdpqtVsQQ0aqipRS4CUSos/GJV/LEdocBiePn6OmGhB&#10;ZK6B97TUDIRwdB74NgiREdEETCnGzKjE8bzkeK2JtKazjQiTqdzPIFBmp2YhPy0POYkZSI+MRwbP&#10;TwmLQAKvV5xNUGvpQGdHH2w2J1wtXpMqsKa4GBkRoShNikItgaY5Nw2tBVlwc0DsluWxMMs4mXip&#10;Lm53F2Sik4DQlBqHT5GBKAx8jqLAFygLf4vKmFDUEhhlpWyRCKUNvG5DQgTaCZ/NhMfWlDgCZBxc&#10;6cnozM2ENz8XbXk5BKtcOAoJTKy3IwQXqbezm/Wh05Setg4Oxh0Y7PUZhyul19NrrQ6neU1LGhTw&#10;WssbfKqHrg6z9naA1xkaHDWWyA53F3wEotGRCev+8n6r7kzPzGN2YYkQqc6XWlRHrBkCa7BmBn5L&#10;lpSRw3TSHIQofukIv4evj4Mjfdd2tnUEpE67E12NzfA6pCZ4GurRxkF1K+uGi3Wl7XMJWjjAqM3N&#10;QFl6IqqzUtDxgfDItnm66gMmy5Wtp4ggWYypumIMVeahuzQTHcVp8FUSGgmVWiM5VM3XqkswWlOK&#10;ibpyTNorMNdWizmPjSDZiNU+JzYH2rA94sHuaBchrxvboz04mh7GYk875rwunMwRCkd97NNq2Kex&#10;v7Db0NfaiuFOxeDrwxCf+0ElM+ibwOTwHKZG+b8RQObUzvCZmpkYw9z0BBZnxrA5MYDVpjp08d56&#10;qQne22ne1wXe19X3JVj/WIZ5DqAWKyqx2mjHhqcNGz4vtid82Fscw+7GArYV75HAtXckpxuC5N6h&#10;NZVNGQ/tL4T8I0qOOBu7xuHndGMAcwS2CdtbbDfHYM8Rg017MDYdrwiQz7DlvI/VhlvYarqDzcY7&#10;WLXdwXrNXWzUWVqtvoXlyutYqbpOmGRZ/gcWy65Sv2Gp7Beslv+K9apfsVmjbcLkBa1f0MbnSzgk&#10;cB4RMrdqrmCu6i5m7dHY7K/BydISTnYJv2chgFb32dZTCjiuPkLrVOVko1kwEwrIaNdI+aD9OofI&#10;s77J9CurrKcra6b+Li5RrJ8LiyscCKuv+FbHVefVXqqtHBvXuvoJDPNZGmIdVnSPgcERK0QcB+dG&#10;g1aoOK2TNAYJY5QYNqVZO6lpZ62L5Ll6nwwOIwTTEdaT4aFZXnfmXNq/KJ3z3XmD0yyneT19/oSJ&#10;KqLrKbKIZtA0ADSDwPE5E7JufHIBkwTj6dkVk71t5kxTM8u49PDZNTx9fQPP39xGaPQrJKVHIzzm&#10;LV68eYDg0BcICX2JqIhg2Emkntpu2HK74MyfQ1vuLlqzD9CYsYY6AmFVyhoqkjZQGreGwshZQuMo&#10;CqJ9yI92IyuiATlRdciPdyA3xomMMAcywztQRLisS1/me2dQkTyO2oxJtBWtor/qkCPAQ3RVbKCj&#10;fBVV+f0oTK1HTsoHjtYG8VVm99NN7G5PE4C2CIh7RkccUX05OcSJrIfSiVJO7RMYD8y2jn09PTb6&#10;ds4/QeQZSJr38ME5JXDyM4+/LuPgyyx2DsexuTdCuBxhp+jjzZEHbB2cTeWEvnI2tpVUFTytDWx8&#10;HWYqvICjfzndlORlm7A9VR/emalom7ytbVVw2mvR7rTD42pCS6MNdZVsBJsa4HY2oqPVYY5L1nYz&#10;ugiRXdzu97Sjs7UFvV6OWto8BIQBAu4QngcEEyLvmenTh09f4e79R4TIO7h14yau/vqLAVNBpIKl&#10;Lipe3/6hWRsjkNRUsax/1jpFC/ys0Zm2qTOI/Cd4/A4a/boAj+cjPQHkGUT6AVIP6RIfUGlxiUBH&#10;yRKxsrLCQYMfKDnaFFTyvbJgypqp6W6t4zk6/mqslNrXa7JmznOUqIdb0rYsk8byyVH+xvou1la3&#10;2WnxPD4YfpiU1LEJHCf5IC0orzbh0g+S1nTvDGamFziA6Iabnagecgsi2SnzwZcFRhA5vbiJj5UN&#10;+P3mPQOSv/1x24T4+fXXq0hPzzAQ6WWHrYaim42Gm/ew2t6CZlmwhpX9ZtJ4+XZ0DxiQ9PZZlkXF&#10;lRQ4SoJIAaJgUR7egkjtd2pam/DYyxGrdH68cwA9fH8bAdLJUazH1Q0fjw8RVseHFCNy3oLISQuW&#10;NZ2txnByavZsOn8aAwND8Pk4aBlgxyenmgl2fpNKoWjBo6XZc4gUQFpSo0soJ0Qar0Y2upr6Xp2f&#10;xcHaIsr4jIQ/f4KUoDdmSjvk3h0UJcajMDnRWB8VgaCh5rOByKrSD2ZZiKzxrfYGljWokGd2QaEB&#10;yLKSjyh59wHPHj9DUGCIgcgkgqAAMj0tkxCpwOJBiAhXzuxo87ogMpowGa91kbGJZlpb2WlkkdTa&#10;SEFkVkomspMzkZmYjryUDGTwPakKRK5wQYHBfL4/o8NJOOd98XX2w87RfVpkJNu/INgIM/I8rs1M&#10;RFN+OtzFOUbthZkEyUxrfSRBUlPYHkJkm6a00xPQnBaLRoXliQ8jVAahJjESNQTHj9HBqCE8KrNL&#10;Y0oMWnl9qY3A1J7D68vpLjcLNZnpsOVko5f/0ZKZPmWd6+6zrIkEM6lbHuTeXg7UfRzEsq0hNA72&#10;DRiYVJo+aZQdoN7jae804aOUrcdYJbv7jUaGx02Hata+Ts6e1xk9fzo+x/ZGMnmEV/jcL59J0EiQ&#10;XCRcqo6ozuj9snz39vRxkO41aRTdre1oU1xODb44GPe62kx4JcmjMEQcfLvqOZBnPeltbcRkjwcr&#10;Yz6sUorz2F7zCXWFhPWPBegtLTCxJLWMoOdDDjqLM9BXmo2Rinyj0coCjBIkR6uLMEbQnKh9byyR&#10;kw0fMeUow3RLGeZcVVjsqMWq1471Xgc2ep1UC9Z6LG343Fjvb8diVwtWul3YG+k1cDnucZlA7r0t&#10;TmNUGOR/OtY/ggm2GaN8VsfZ0WtAN6XnkM+f0s0pU4hgUtP7a143Rj9/gD05Hp70FAxnZWA4PRWr&#10;hMnp9DSsECyXCvOxVFqMFfZBa22Eyb52bI54sT45gK3FReyz/f+ys43j3W0rX/Ue+4D9r9jcP8Xy&#10;zgnWD08NfG1vLrG/WMDXVSdGG2MwbQ/BRnMIdpoDsdH4EhuOJ9hzPSJEEhYb/zJT27vcFkhu2G5j&#10;k9qw3cJqze9Yqb6CFXllV14lRF7BEsFx8fMvWP58mfuXTNzIdamS2xXfIHKN4GgAsvwyX7tsPLs3&#10;637Dru03bNRcxQKBdLrqMVY7UrE/3YqTA/YNBOJFwvLs4QZWjlaw/WWTsHyE/U3NuFmzalaWmn+X&#10;Mt38CJxmBu2HWbRvM2hnfcwF+WfZ/LIMGgr7ZEnPgpGeC0oDrHNpwHUmZVMzGdVmVoymp2Wp12Dc&#10;L+1zoD7L82UAuSAd87/Hf51/kv976Dvp+y0rleOF77u8uoNLYTFP8SbkAYLCnyEs6g2CwgIQzsYp&#10;PjEKcXGRbFxf4vWzpxxZF2Kmi52KcwP95dSHI/R9OIG3ZJuN3zYbqF02jLv4nLiBophp5EZ6kRlh&#10;Q2lGA0eE7fC1cOTo4MixXoF2x1HzbhT5SZ3Ii/SgKnWWD+4hR3mnGK47xRDls52gr+4A7vIVNJay&#10;Y3bMY3fx1OQsPeXIaX+bFfpki6C3b6Dw9FTr+gSDRxZIsvTv/6v+BpMXIdICyS9fdM0DA5NfT/cI&#10;k/zc0w1ef5uvb7IU1FIn2/hyJA+wRUyN9xt4dDZUoqut0UxxF3EkrJiRroYK9LY3otVWaayUrfZq&#10;A5l1ivHIUbOt/AOqPr7DJ631Kiu2jlWUor7ym+xVn2CvLkNzTQU7zUqzdtLBDlQBpjWyeFdahVv3&#10;nhhLpBxqHjx+aTLU3Lv7wEDkL5cuIeDlSxxwtKnfqSkjJVOXFXJ1dc1YIgWQ/srvXwOyqpyfAslt&#10;QiMh8iI4/g0eL0Djj/AomTUmfAD90wXWupJ1a4R3PrrTVOciFhaUOWYRSxxh+oFSEkSaB1cPrZny&#10;toDS7/VtTXlrSv7YQKVGnjpHEKlRpCxifqnT0ueazxbkEHwky4OYnaBg6mwaVtsCSJWa8pYlUmnu&#10;BJCa8pMlsocwpjiRms6emFuDizBx99ELY4n89dpfuPTr7/j1yjVkZmbBxY7a29tvrascGjPg2ezu&#10;RqOLHToh0jc2C0/fCDo1jUiI9PAzZI20rIpD5xApYBRACiQ1ZSJZAGkdk/pk3WQH1UOY7Ob7Wh1u&#10;2OucpvR2yBFiGMP83hP8TH+IHwMCWhdJgJAsKLDC9Qgi/dbIaXZyMzMWOGoKW9I6yIsQKWukgQT+&#10;z8pTbizGAos5njc9geOdDbYRVQh9/hQJbwMQzfYn+e0bDNrrjFOKHGhc9hoOvsrQWF3BZ6HSSNbI&#10;6k8frXXF74pR9r4E5fLMpvJzC/Dw3kMTYkMOM4LIrMwcA5KyPEZGRPG4tRZSrwsi5WQTFxWH+GgL&#10;JGWVlBVSU9qCSMWbFFBqjWQmj2cSMrOTUpASRRANCkFaXAIG3V54GpqQRQhNCg5BXkwU27wQFEcF&#10;mzzRZQTCqowE1OckG9lzUtCcnwZ3EUGyOMsEE+8vzUPve1kneYyvKS2gPS3OeGhXERxtydEoYrv9&#10;PjLQONs0ZRI4s3kdwqOdqsvOQA0Bsrn0PUbbXdiYnMAG79P00DBmJ7QEiAMPwqMJRt8/aOBRIOlm&#10;fRZM6rVOt8fsC9487R4DkD6eNzY0zvcPG4DUdPbQwIjRMOuwwjipzhhPfA4SZKnRM6cpQGOF5PO9&#10;wIGbOqkllYsbpk6oLgg+9cwN8Jo9hFIPP18e75K7zY0ut+C1k4M3NzwdBEl327mUganN2YTWJruJ&#10;udjW1GjiXPq8nZgY9mFuYsTS+AB6m2rRUVGCpuJctLzLgadEYZLyzdrTIf73o6ZU1hzF5cwwayl9&#10;pZnwfcxC3ydLvs85GKrKJ1gWYdqhaW4FLy/HYmsFltprMN9aiYXWah6vwqSjHAuuWmwTLDf7XGYd&#10;5epor0nLOE4gHPZ4MNzVbdZAzo1z8KXBKzv7RXb6c4SDuSm2P5oVGBrFUHePAdB1Hwean0pQFR8D&#10;R2wUehJiMJoYg6mEaCylxGOFg4mVHAIlf+Nq5XtsNFVju9OB7X4PtocGcUi4/8r7cbq1ha/7BEoz&#10;+/YVW4TI7QPL0/nkRP3bKL6sfsaiNx6jNQTH1lCsOl4QGp8SIB/yug+w63rI/XvYbr6LLx1PsNt8&#10;Hxt2WSD/IkDewLrtD6wS+lZrL7MkENb8grVqxYgkPBIaFSPyHCCpjWqKpR8kBZFaM7lZ+Qtfu8xr&#10;EzxrL2Gr6hd8sV3Bqf0S9m2XsGS7inH7UywPlWBtaRgb7NdWCMNLCgm0KwOUsvBY6/H9YChI9MsP&#10;jmbp1gVptuui1KdclPrNi/L3Qxd18fWLRpgfDTHSxVm+8/71Qj9q0hqy9DuYGp0d/yf5zzV9O7eN&#10;1fWsVJ+sTED+Un2zf99/nv+4eW1jD5ei458hKS0QweFP8frtI2RkJaOyqhQfPxbhw/sCNqKhJnxM&#10;ekICeh2dmOtaxIidDULrMUZsWxi2r2G4gaXtK4ZrTzFQeYquj1rXOI3P2RyxuAcw3tuOoV4bH/pK&#10;9HEUNiprjXuWI/MJNBYsorVgC+53O/CW6ZqnmHadYooaaf6KMfcJuh2r6LBPYGliD7vrlgexMs0c&#10;HSnjjAV/Ar2TE8HkidHXr7IqHpvS2vZD4hez7z/v5xbJbxD5lZ+lBPYKBWS9h59FSNV0uN6nfen4&#10;SCETdvig6dgRtjcWMcHGwe2sZ8Nbz9/biL5OBei1oYmj2ObaUrgdFWitLzcw6TJT3tWmdNZpLWWF&#10;2W6s+oimmjJrv946RzHYOhx18DTbzLaJC9lgQ31tDRrtHIV39SI0Mg5/3n5g1kPeffDcrIe8e8+C&#10;yHt37uIvguSvly4jNyfXWCBlfZwnrGlaWzlY9UCo0feHzBHgSavrqmh66M6mtC9U+H+DR8lf8U0F&#10;PZMfIjXN7J+CnhdcLChm45LpUCzAWDDfz4JJOcJYQLm4uGTSNQmANzY2TfR9raG09rfOy60tpezS&#10;WkrLM1GwLKurQiEIAjXlpmk4TdkKDA0kau2jRv98XdZGrQ+TtC0o0muashAYyQrpaGo168ZkIewm&#10;8PktkdLg+Dw8hLa7D58THv/A5WtWrMhLv/xmLJHynO7pHzBTFf3DhDxCnNbGlNU40OQmLBLsNJ2t&#10;dTB+iLQsnpbXtqanBZKCRgGjwFH7/mlslf7pbu1rnZqceMZH5+Bu74GNn1NHOZsICR0EhP4RQoAF&#10;yfqdF4FApfYVNFyw2NenEEMeA5OCSMGgfw2k35nGADnv4zlEnsG6laecI2dChpYuKPWiLCI+twuR&#10;bwKQGMS26eEDvEtKxCyB4b3irGakmIGXvaac8ChVGICs+6xQPu9RapxpijkQ+4TPBMiqsgoU5Rfh&#10;DQHy6ZPniCMgJhDqZIXMy83Hm4BAvHj+0lgg4+MSLYvk2drIGAJmLEs/SMqxxj+lbRxtCI4ZKalI&#10;Vpw3AmR6QhJSYuOQm5KCpIhIZMfHIys6GlmRESiMi0FhdASKo8NgS41HOQfqFSkxqEqPR01mgpEt&#10;KxGO3BQ481PRnJfCwXU2QSUfA+WF6CnNNQ44rXmpxnGkOTsZjWnxBMt0lMWFGTBtyExCY66sjemo&#10;zE5DQ1E+umw1mOj2YmLAh+HePvT3EDp6pT50CxxV71n/ZU1UPFGFf9Iax/5e1p/OHnQSKBVjVK/7&#10;QVGlpqonR6eMV7/OF0jqOib+p9YOU+Z+8z4LHC9KMw6aIjy3amgWgAMKWStHRidYl1iP+flyUJJk&#10;gfQSrnq15KOnz8CtYpta4rPT2WHStfW4lXqSYNnSalIwKvGE29lqPObl/DNKcNZa3dGRMZOic4Dv&#10;nVJu7YEeTLid8HDALvBu4n/XlZ9lcnW7CPnOtBg0pUXBmRlNiI+FO5//e0ECvIXJ6C1KRX9JOoY+&#10;ZmL0czbGK/IwLqispmoKMFlTiPHqAkzbirHo+ITZhhKjVQLmiteBtQE3dsZ7zTTz+qgPi0P9Jlbf&#10;3OgYZvlfCCRnNaXIdmGUA0DlKZ/hvqa45/m8jfRqnSL3m+0ojwyFg4MUX2wEesPeYjjiLSaigzGd&#10;FImZ9DjMsG4tlOQQ6Eqx3VKH3Q6CLOF609eHrdEB7C4O42Bnlm2kHFB3cLB7in3eq9NjHp/Ow0Tj&#10;Y6w57+PI+QLbdY+x63yMvbYnBMdHhMhHhMcnWLcTKBse4dD1HDuOR1ivv4u1mltYrxNE/o5Vwt6a&#10;jRDYcBmbBD6lP9wQUBIGN2q+16bKf4BIvaYA5dt8/yGh8aBGwcsJkQTJnRae5/oFQ7W3Cb3J2J/u&#10;wf4S+7bVU+wo/A9BcnFjgf2P6uEZKFECpXMrI2XA6btjBDGC4DlonoGoJKPLuS5Ao9GF1y6+R/3m&#10;RYj8UQJVxVM+18XlY/x842DKc/wOrz/K78dwUTp+DrhnDrLncZ+1hIF9pF8XX//uuDnX+h6XImMe&#10;IyE5AKnp4cjMYkPJhi2ajVxyUgxSqJDAZ4iNfIu3r+4jOiQALdVVmGNnNuVlZe6YxmLvNqba99Fb&#10;s4+Wom3UZKyjNGkahfHdyI+vh6O0Db52Lyu6hyDVfJY8fo0jxDnkpjpRlz8N9/st9JZ/IURS5ScY&#10;sp9ikhA56TnFUNs+lsdOcbBGqNsjPBLs/M4vp1+/QeL/qww4/g0ivwfJn+vieV8JjtaxL8cKjXOM&#10;ve0NjI340NXhRFe7g/Coaep6A5Ge1ho2cmdqtrI9eByaeqkiUBIg6z6b0lVfYbadhEgHwd7OEXND&#10;+fvvVF9eAjnx1JV/QgtH3E42mB/Lq3H/yQv8fvMudR/3BJAESVkiHzx4gru37+LuX3cQ8PIVyj59&#10;htfbbcBLMCaIFHTJCmga+5Uzr2YCnh8i/ZbI/xYifyYtbFYmB11XpnJBpKY3/SF2/OuoZmfOJCA5&#10;d9CwJKjUd5cF1S/BpH6HwFIg6Zf2/VCpRlIPoEldRZmHUQ+pvpusrvzNgiYzjcsOUR2kLCPqPAVR&#10;ChgsBxFBlYFIR8u500qbvK29PuOd7ZVFcmjKLLAOCI48h8hLv/2BX369ivj4BOMprelsrXXx8vqy&#10;RGr6WpZIW7Mb7d4B9I9O8zXLGtk7MIoudrKCRWuRttZFDpptAaMsktqXU4f12hC/U5+Z/hZEyhJp&#10;LJXdg4TBOXba46ira0JZWRWamtqM44RkrYO0LJB+MDCWSHNs0twPTWELIt1ut1kPKUukLJTWfTrT&#10;mVVXICmLpLH+EiZ1f9V4T83OY5rnaXCgLArDPV7Eh4Ui+MlTRL58CVdZGaYJCaU5mXiXnQEnB1ia&#10;zlacVMGjMjRVf9QUdj7KCJC2yirUfC5Hxady41hTUlRiwFCDqOjIWLZzhMDUDGONTCT4PXr4BPfv&#10;PUBwUAgBk7DI1+VoEx0ejYSYBCvsT1Qc4vje5LgkY4EUSKbw3qUmJlJJPJ5gYDKVZRpBUlPXmRFh&#10;yIsKR1F0OEpiw1GeEIW6lDjUpyagjiBpy4iHPTvJgKMA0kaQbPCDJGGxJT8NHbJIfspD/+cCdJfm&#10;mbWTrgLCpKbBC7PM1LgjO5Xwk4EPKYTT7HR4aivQQ6gY5f84RnhU6CVZigcGh+Ab1nrdUfQNDmOQ&#10;9WjQNwKf7jcHJr2ss1JfD+sb67GOq/RL+wP9fB/fIyesYZYmgD3B0r8eUuGa/PdaKd/8Awa1J5aD&#10;m6bH1jAvqyQBcoYDCS0NGR+fNfVtgNfo42cJIvsJpkZ8NgSQ3d4eI1lN5dDVzTrndbehh5Ao9Uku&#10;N7qdbehyECQbnGxXqcYWdLd5MMjrynoqINMU+UBfP6/jha/TY0B7QU5ijkY05uWgLDEO9nTeG/6/&#10;ymHekhmHloxodOUloKcgEa6sKHTlxsPL/e78RPQWJMNXlILBYgVyV+YcBXPPwFhZFiYrck1+8JFP&#10;WSb7zjQhc66hmCBZjbVOu5n+3hp0G8ectSEvlod6LZgcHsQ079sU4Xea7c8cB3ZzHNgtTrLtYzlO&#10;yJydHMf80ICxSK67mtCWloSKwNdwR4XAHfYGrqAXGOYgYzY1FoMJkZjl4GObA5NJ1qH5z++wxr5n&#10;r7sdh6MErblu7K/4sL8+hqONGSwN9po1n/Nt6dh0h+HY8wSnbXdwar+LY9td7BMcN5sfm6nsNftT&#10;bNhfYMvxEtuNL7Flf46N+kcExrtYrblJXcdq7e8EyWs8TjX8dg6RAsi1i/DIfUHipqyNskqeTWsL&#10;IE16xMrL2OYxrYc8pmR93CWUbtivYKPxN34fntd4CVuNv/Dz/sJKXTi22z/iiHXzeOMImwc7WNxn&#10;n7FtwaPfsuYHSj84+iHSD5k/nqvp6v9FF6/7M/k//5+k1Jn/qh3C7b9oa5elAcVvYOjf12uWxVXg&#10;+H2pzEd+XYqLe4n0jDDk5yWjvKwQHz8UIykhjqPvCGRlJONdUTqio14iJOQ+YmKeo6SEI117ET6V&#10;svGq+oyRrhlMe48w2XYKb+VXNBcesQE8ZIO2jdqsOXxK70ZNXi8cHwfgqhlHh32RcLSKuk8rKCNA&#10;fs4aRG32KOrzZuF8twZvxRFGHKcY5/WG2o7hc/FGT53gVDEdCWzKBiCro6yCClXw9evX/0nf4PFH&#10;iPxRFwHym74SHr+c7/N6XywL5/72JkaHObJ3NXNk32wA2tvRxFGyHZ1tAsk6QqQAktuSUoVRsjC6&#10;HbVs9AiVZ5K1UZIVUlZLZ205HNVlxkrptGldWImJE1n2sQSNjY2IionDn3/dw827D3HrLqHx4UvL&#10;GvngGZ4+eYkXz14i8HUg73GMaZjtdgeKi98byBJECrA0Nby8ss6G35I80X6EyB+ns/9fINJkDthS&#10;EnilBCNErmxifnH9m3f0GUyqU7I8ejWl7JfW2s1jQfCxoA7L0vLi0rk21taN1gmWF+U//g0+18/A&#10;cxObfHgFmHoIjZMRHzaTf5algHV4mB0vO2NBlN9aqWDeVVV1aGBnpdBKTS0etHsIkrIgEur6R2ZQ&#10;Y3fh0pU/CY/Xz9ZE/o5Ll37hcxVrprPlWKOA5b3qRAmdbfLGI4AKJBVrsMtYNqf4+jh6ZKlhBy6I&#10;9E9Ta1sAaYGkdVzw2Nyq7CndxkIpCSYFlqMTCxgeI+QSDPp8YxibmDdT8RVVNtTU2I2XrTp0v0ON&#10;sT5qm7/XBCQ/y4ctaNSaSJfLhY6ODrM20grjM/MN+s+gwugMKM20Je+jljBM6zgHLrO8jxsbHID5&#10;BjhoDcHjW3+hKDWNA0oPhltbzFR2ISGpsZYDKw60GqrK0ciBrSyRFbJCFhWisvQD6quUG7zGpBnL&#10;z8nDu4Jis77xr1t3EBoczkFyqpnKFkSmJKeatZJPHj81acYElMGBwWYNpKawo8KiEBkaadZFaio7&#10;KTYR8QTKpFhBI6EyNobbBNPoOCRGxSNJ3tqR0UiPCEc+AfJ9TCjKY8NQlRAOOztyBQh3ZKfAnpmM&#10;howENOckoyWP0JibTKUQEjPQS1j0yfr4MQ+dJZbTTauskJRLXsdUS0EmwVPwmYbCuGjkxkajMj8H&#10;jWWlaK6pRh/BSCF5fD7CHyGkn9AoCSAHFFCYECWLnwZFBtp6CGqUtnVMr8nb2i8BpyDRaGiMEDZu&#10;ANJYyAg4IzymcpoDL/+g7/y+y+nAL+7LsUaSU9XUjOoBn++ZJSh8ljJB6fojvK4C4wsi5UwzNMDB&#10;G6FpinVP6zIV525mUmt3CVJj45hhvZvi+cOeHvQ62+GxN2OU230tbg7SW9HV0oYBbx8hctis6fT1&#10;D/C39hsgHeH7RvsGzFTyHOveBOtbC9vTsrQUVBEiG/k/m2xCGVaAdm+uwihFozM71sibw2M58ejm&#10;8R5CZS+hsoeyoDIVQ+8FlmkYfM9tlhMEy+mqXMzZ3hnr5KqrCpudDdjqacJGf6vx9BZMLg508fvw&#10;Ow32Y2F0GMtTUyYw9BoH1it6dqY5uPP1Y5QAPNrRjrnODpyMDmLJYUNZZChKCJNNMeFwRgSjOfQN&#10;ugSWLN0hARhPjsEi69N6RSG2myux29WMg9FOnCwM4XhxBAez/TjdGMXphBMLznT4St9i9BNBsfE1&#10;jl1vcdDyiu97dgaQz7BOgNxoeEUJIF9gt+k5IU7T2ZrKvn4BHq9hk9qov2LAUSC53UDoq7Oms5cJ&#10;iprK3rb9ZuDx4rpIY4Xka1vUbtUvOKm6ipOaX4z1cZPguNZMOX41n7HLz/tq/wWnTVdwVP8nFisf&#10;YK4xjqBeh92NCYLSOkFpx1j0ZFn823rHH3QR3vyQ9zMwvCh/6Lp/kpXj+5+1tqnYl/8s/3Kzf9LP&#10;vtN3Ou+HL/TfP+vDeUx9vCyPxhrqt4wSOi8lxYcg6O0TZKUnswEuJpQ42QA7EMFGM4qNYEpqNAIC&#10;7yEy9gnScwORnheIgk/R+FifgpLyNIJRG0a9k6zo25jzHmPIcYTu8n10fTyA9+Mxesu/YqT+FMON&#10;p+ix8TXbAXwtp+h3ETrtR+hv2MdA/QEGbF/gs32lTjFAiBxuPcVIxxEmerfR3c5OiR2cNY0txwmt&#10;gyTYnf4cDP8b/R0Wf4TKH/XD+fxOfphU6Z/2FuDOzU6h2VGP9hYHujtaTLxJZXXQGkmPsUxSZ7lm&#10;3QTJdgEkS/+2YlNKbYTKf3rNZa+kqsy2w25DdXU13rAD/PP2fVy++icB8gXu3H9uIPLR45d49vQ1&#10;3rwKRHhIhPE+1VojWfMSE5PQ3Ow0oCSQkrVAlgOzyF3yQ+QGK/6ZY80WK9H/VxCp8B6r63uWNVIL&#10;ixe1RsqCyXOgFHiwYxJMGmnKVGvuBCvU3Mws5ufmjObY0OqYHzAFlKua9vYDpKySZ5ZJwbMA0j8V&#10;7t+WlJjeb8HUa7JiakpcUKnjK8u6zraZhlPO6ta2TlQRwCopd2c/2jp9cHn6MTm/gcKScly5ftus&#10;ibz0659WmB9CZGxsnFlT2c2O0nh3CxCHJo31sb17yEghH2SZ1HS2HGtkhexnR/sNHi2A/CbrmI8w&#10;Kg/uqhoHysptJnOCwq4Mjc5aQc0FkMZDcILXGUEfoWCQoKhc3JXV9SY4uW9AU9tT1rT2GUQqPaI6&#10;c8uBRqUC3HrR1NSErq4uM9WtfNn+IOO6Xz+CpMkMRKiYmV/E2BTPEVTw3gnex4ZHEPjqFcID3sBV&#10;VY0ZdvR9jkaU5mYjPzMVjrrPaKqvhK2ijG1WrXGwKXungPulPGZ5ZteUfUb5x88ozCtAQV4hIsIi&#10;cfPPvxAcFIp4AmFKShohMptAmWIcal48f0WAfIy7d+7h96t/4Mb1myYIueAzg8BprJFnlkg52CRE&#10;czs6GomREYiPjKJiEB8Ri/jwaCSHRSAzPAxFUaGoiA8zGWMaUyLQkBKNhvQ4gl8SlYy61BjUpESi&#10;PCEMn+JCUJWknNHxZqraQSnUjzMvzQQllxxUAwG0SoHGU+LxISUBiYFvkBoeirKcbNj4+xUfU+sF&#10;Ozo8pk718/75hpXbnfVhYJiAJllT0oJDLV3okyXyTP19BEvWsYEzDbLODXHgMsw6MjI8eUGEx0EO&#10;PgSTiglJOPVDpP9ea+mCLPYakGqJitbSylt1XDna2e5oUDo9t2ziSA7wc1TXFF9SayKXFtdMXTPe&#10;rIK8ES0lUaajGQxz30xx9/ZwkNYNb083erxa12mlluzhoKy7pR0jXgKlQgGxbVNOc8W8HBjsw+DQ&#10;gBn4aD2n1833sr4P838Y7ud/0+vDSG8fRnnN9ppKY9ktS0u0sgvxnjTJcSklCp50Dv5So9CWFmWA&#10;0pMZi65sBXT/BpJdgssL1ko/WAoqx0ozMFWWg7mqAizVl2DVWYa1tiqseeqw1uPAan8LNkY6sUSg&#10;nPN1YNZHoBzsxWR/N4YIi70up3HI0TrK3tZW45gzxO3OxkZ081nZG+fz1+RARWI80p8+Qt7j+6h6&#10;/Qztwa8xRKgcjw7BaGI4RtNiMMtBykZ9OdY4UFtwubHW24vjmREcTXXgdLUPpzsTOF0fw+mCDwcT&#10;Dkx25qC7NhirrW+xqXA/zS+x3/oGO82vsVb/FOv1D3nsPnact7Dl/B3bTb9hy3GZ+oXitv2qgciN&#10;WsJi/S/Ysf9KmLxsIFKONfLO3q67iq3q3wiNv2GDwLhRddlYIAWQCgG0I3g0TjW/YldT2I0ES4Kk&#10;dEAoPay/jCMC6gF1RLg8cv+BJeddTDQGYKU7D1/5u472N6wc2JSCr/u3ZWGzppI1pftN/rWS/int&#10;i9PUP9PPwPGi1rcIe/+iVfU7/yhC4Cb743/Txtk6yX+QjDfSucOsCXm0f35cz6f6fOniuf7ztTzt&#10;UixHJulsiPKys63AuolpqPhUY8JfBL59gzdvnyEq5jWevvoDr4L+RGreW+R/jsS7mjgUlsejoDCO&#10;I/0EfCjMQQs7Tp9zGCPORUy59rHiPcWCmzDY+BWDBMbxdsJh+zG8jlV0NrPh6NzHqJtqO8CE+wSz&#10;PH+x/xRLPmqA28MnmB7YQHebD9Oj0yajyuHhPo6+yGP6FIdHms7+ORz+p/obFPph0b9W8kd9B5Ra&#10;H3kCfRcjAuXRkaykFuwqzJCtrhpNjgbCmhowFxsrp8lB2+VqhLe1ET3tTnhaHWhvqicsEhBZup0E&#10;kOaG8/0fpdcs2dDZaodTEEm41NqgbN7HO/ce4M+/7prQPvcevcTt+0/x4PErPH8RiNevgkysPAVU&#10;TmCnqIZfI/3SD2X8rnbT8B8d8X8nFJlpJ01FsROQNVJrI83ohvDnH5H8rxDpr5BrG0p2v4uVtV0D&#10;kisrW0YLC2tmrZTf+cUPIdaUKMFSIEmIkWVilsAyz+89T5hUSrHpiQkTqHeOEKOgvUvzHL2zI1sV&#10;UGq6fnEZa34LpMQHc2Nd090U9wWJ6+Y/4HtW1gxgK2WZ1mYuUrJWGthmZ6fvZhYtbx+gk/BXXlUP&#10;m91lrJDKOKM4Yc/431+6dA1Xr9/BL1cFkn8YiNR0tklHyA5e09kK3dPtG4e7e5AgOYiewUm4CKSy&#10;Rvby9eGJOWOJ1HmKR9lrYkgOUbJOTpj1jrI4entGkJdfguSULMTFpyA+IQ2R0fGIjIxDUdFHE8pB&#10;7+0iNCgOpaycgyPT6BuQE44VaqK5xY0urZs7swwZ6xNBYXzMssBOEyLlVS2L8PDQkMnXriUVshz5&#10;fAPGamvlzfZnrbEcbowlWZ67KgkTskTOE9hHxieg0E4jg0MIeP4ShYS87iYnfK0udNnt+JiXY3LQ&#10;O+ur0GyrRFNtFdoa7SbmalFOjgnYbyd0CiCrPpahtLgExQVFBgKfPnqKa1f+MN7YgsiMjByk8r9J&#10;YpuXEJ+M1y/f4P7dB7h96w6uX/sDjx88MsF29b7XL16b6WxZIgWRyXx2MrUWkhCZEMEBWXikyaWd&#10;GE6FRiAlNBQ54SEEwwhUESJrE0JgSww7h8iqtHiUJUejIikCtcmRqKHK+XoZz1U6w8rESL6mY1Go&#10;4HlVqXxPejwq9L6UWLxPjEZRQjRiXvM/SiFUFhai/uNHDigb4WxoZJvTbOpTL2FrkFA2NCrrnoBQ&#10;Ti8jGBFM8jVZFc10dp81ba1pbGOJ5L4skbJCn4v3XSApi6QFnoPm/Rens9WeCCL1bAog9ZmKR9rb&#10;N2DCmuh+m9islNbCasAoK+Qo6+LYmJZBzFt1YkqDxQUDuap7/nScurZfWmoyzvo0yud/lIMY1R3B&#10;cW9PLzoNOLZgRPWwy4sut0KgtaHT4+Zgr5Pfx4u+vl4CJAdVHIT5ujko61ag/CmM8vPkODRAkJrw&#10;9aOp8hPKstNQnp5krMduBTLnIKAlmSCZGW+lj5SFMiMGbZQrPfpMUejIiqVi4GHZKcDMTUB/QSKG&#10;3qVglCA5XpKJ6Y8EycoCLNQVY9H+AYvOT1hyVWDRXYM5dy0We5uxPuQxMDnlbcWQ20HJyurCREcb&#10;hpxOTBOmZ7Rcgc+qvOiXZpcw1j+EOd6rUw5yT9kmdmVlIvfRfdS8eobBqDB4Al9iIDoIE6yTs/xN&#10;E/lZmCguxTz78aWmVsy3NGKrrwlHE52Ex2mccsB8tLSP/fVd7B8u4vTrALYHM7HWEoo5WwBWm95g&#10;t40g2fIcm4672Gq8QbD8A3stV7DrvEygJPyx3G4mEMpaaP8F23YeZymI3CIMrlX/YvJor595Xcsa&#10;KW3VEj5r+F7C5DbP2SVcbtfwPVpXaa7xG/Z5jSPCpPJzG3H71EXQ5PamWSfJ97mvY731LlYaX2Ha&#10;kYjTg3nDEUfyezj5eq7jLzJWnZyX0uGXrzhgeVGKBvJvuuhE8zOdTyn/U8kB9aZymf+kFKT+FBwv&#10;6Eenmu90BotWH3zA/lh9tww61r5ek5HHf/zH0gLJPVyKiAxCTGwoYuJDERUfjPDYQARGvERw5AvE&#10;JwUjMSkIwcGPEBb6GNHRLxAcKk/uh4hJCUByRhBS094iLTUQWRmRqCorwAgf4NUpdr7TJ9iaPcVk&#10;3xEWx0+xPEUwnDll47SMpuZe1NvdKC6pwIePVaioqIONFVfhJFwOh8nUkhIfi5Q4NrLvCzE91I/T&#10;4z3sbCiw+DG+HB9AEfYtcPs5HP6n+hEK/yt9FUQqXJD2T3CqtZHU1zMgPaIcLU0o+lgMj7cDXq/W&#10;7zg5Qm7EYFszegmLPQRIAaWn5YJV8swyaeTf/we5nPXsuG3ocLvY6PfzXsbjr9v3cPX3m7itNZAP&#10;X+L+gxd4/PQ1XgcE482bEAQGqhNN5kCh2Iz+5dxQWlqOmuoGzLLhVmL+VYLRIsFolY392pKmgzcM&#10;QKny7nAktrevvNYWSAoozyGSlUqjEz8k/l+yTO4cFfkrPrflzKO1U/4g30aCWeo8ELimuSVZPDR1&#10;ZqyTc3+TLGbqcLSt83T+vIFQS4JJ/Ubrd1paX177j7XM90trBGx9N4HvKoFYMFdT3wpnex9GJlbx&#10;uaoZf9y4h8u/XseVq7eoG7h8+Sp+ufwbYqJjzPSh4oYNDo7Dp2m8oWkzFd7q7iNQcn90xoCl1loq&#10;DqgccLzsmLv6B9DNzqNnkCCoaUkC4IBCAvURQt39sNU68fZNKJ4/DcCr529wg/Uiifc+Oy0LWenZ&#10;hAsCqaBzaMpMuSs7jqTpdGXa0fUMoCqNIqHSH9NM0+7GO50wOTPO/5gQMD81D2+H1wTa9nZ0GQ9f&#10;ZTcZJEyOKmWbYHJcYYAEleMEBn84IKVGVDYcwgNLBR2Xh3B6ShoqS8tMCJfeDg8mBn1Qqs/3+Tnw&#10;NHMw1WgzgaZd9fVIT0wiROYSLG1mGru+qhYVfO+Hog+8TrrJuvDbL1dw984DRBL0YmMJgZn5SMt8&#10;h4TkXMTGpCI0OApPHzzBrd+v4+7Nm3j++InJpy3Hm6DAUKNQKiYsEikxcchISDaBx1NiOPgmnKdG&#10;RCMlOATJb14jK+gNiiNDUB5LIIxT2r0I1CRFolrgSPgol2d2UhQ+ExYV6kcwWclS4Xpq+bqNHXtd&#10;SgxsypPNsprwWJoUg89piSjLSEZaeBASQwJRkJqGz4RkR3kV/wsOOhvZrnR08v+TY0wf24RBs/RC&#10;ADc0LMcwQiOlaWJBvpxs+rwEKsrXI49rvofwJCkjjYDTOKEQrPQcKXSP6qqWNwggNZOhNYrWgEIx&#10;6AiKLDWwMpEL5FhjZjKsZSqavp5gG6N4c3MLGpjucEC2wXu/wmd02Wh6aslIxxbm1gmPC/wehDvW&#10;T//xibE51qsJAh/hVhZRDXAG+fv6h/ndBw0Q9nn7MSrg9fqgmJKeVra/bR70eRTKipBI4Oo36yu5&#10;r3SgPG+Uz9wYoXK0j6DNwfVIXz9GCGguDlg+5RAkMxLMUoSWzEQ4UmOMVbIpNRqOlCg0Uiod3G9O&#10;i4ZTIEmodBMy/VbKnpw49ObGoz83jkrAQF4KhgoyMFachamPuZguz8Oc1kvWFWLOTqgkUC66yrFM&#10;oFzpbMCq14EVbzMWO51Y8DgxR814Wg1Mjrg74HN3oV8RFjyDGOgaQZfTi4FWL8/rxenYFL50euFI&#10;TEDO00dm3aQzLBAtIa/hIQcMsS5OcYCzXJCK9fdZWCzOxEp5AVZtpdhqt+Ng2IvjuTEcLM9id02h&#10;gZZwsraM09UpHE05sezJxqwjBCuOZya0z0HTDXx1XsfX5mv4Ijmv4cj1O/ZdV7FOkFwh2O02XcIe&#10;IW+b29uEwHUC41LNL1iu+wXrhMs1HlfAceXb1tpJgeNu1VXsVdww2q/6HXt1liVym9faNqBKYOT1&#10;9x1XsV9/Fcf2azhx/IYvBNdj51Uctf6JvebbmG0MwMJQAw5M1jb210f77L8tR9mvxrfB8nEw+iLn&#10;3S8GKg1Ynpyy1MyjnG7/WYrB/E1fjOSo65f/PP++/xxL397zbf/YOIT6JSfRf5O/n/4nWQ44crb5&#10;uXbYv/+b1O9fCgl7Cikw9BHehksP8fTNTdx/dgWPnl9DKPcjo54gPOIRIqKeIjYxAOHxrxDAcwMi&#10;HiIwmo1y8nNEEyqTMsORX5KB3KJMJKclIyU9FVn5ucgvLuKxPKTnpiEqOQIRSSFILYhHRlE8cksS&#10;8L48BZW2dNjsGSgpjSbcsPEti4Wtmg0m91sd7Oz6KzA23MBGrBnz83280QqtY4X3+Rkc+mVZBf9Z&#10;P4XD/1T/AUQOjg4hKT0ZVbYq9A940XmWc7a3uQFD7U70ESa725Ul4gJMngHl/6UOqsleC6ezEa42&#10;Jxrsdjx+8gx/3ryNK9du4O79pwYgHz15jRcvAxFAmBBAhoVFmRAnOTn5JlOKArLabA6Ul9eYxniH&#10;Iw1B5BLhcmXBgkhZ5rRWUtO4u3vfPLX+V4i8OGoSQAoq/RB5HjPuJyD5DSYvrLOiBImWN7cldWjG&#10;siEpyLGA03/ehTVbysIiT1I5Akgr/LwVWV/5Hfwy+9R5yXMEkAJsTdnpu8/OEmwXN6Acrso6U1Xv&#10;IqRNc0CWgUuXfyfc/4XLv1zHb1du4MqV68YSGRYajk55v/YPshMmMBqInDJWzPrmDnT0DJtpcXl5&#10;j07MG5DUdLNgThDpJST0DWsdpYBv2DjV9PsIeZPL+PSxFiHBkXjzOhhPH79EoGKHXruOorwiFFB1&#10;Da3oHpgwwekFkoOEyj4CrD5bHuImjaNPQXAJliyVPlEBcBUPU9ajIb4+S1gQTMpbVMGnXc0u1NbU&#10;GcAwHrU9FkiOaC3aiDLijGJ8zILJ8XFlwbHWuWmacpygI2uyLMtlHz6hpqwc8rBVHMBedzuKcrNR&#10;nJcNp9YG85nqanUiLTERidHssBsaYKuoNBBpJ1BVln7G+8L3JhvN7Zt3jIXx6ZMXiIyIQTohOien&#10;CJlZ7xBNgIyLTUFMZBweyYp/7Xfc++s2Ht1/gMePnuDlyzcICgrncxONiPBoRPL5iQgOQ/jbYAJk&#10;ItLjkkyMyLSIKKSGBCM7LBhFUWEojQlHeVwEKgxEWiApC6PAsSwhEh+5L4CUBJBVyZQBSUtVBMq6&#10;1DgDnKU8X9PXZWlJSAvjwD/gBbI4yC4lONv4P7XWNBB07PxPFNZGa7A7zf8uy9wQ64Y8nkcplYJJ&#10;E+hYMT4Fjd3dmOA5U6O8x909ZipccSFlqRRAKsi31sLqWVLoHkGkruUlhMk6KQuhHK0EmIJIPWt6&#10;fiWlszTpQifmjMZZV5TjVwGLDUSu75mAxgOsgwporBh3CnI8NbUIWUOWlrZMsOP+fsLv8BSfVT77&#10;S5sceCyaYxPjsxyc8Lk4A0mzPpN1c4Ag2UswFEQO9HCgxQGN4l12utxsZzmgb3Ojk2CpKXF5niuX&#10;cG9nH8GSzyCftyHNHmhgR4gcHfJhrN8LZ1UpSpSbmxDvys+Ag2DvIEQ6CPwXJah0EiJdaZZlsk0w&#10;mRZp5KY60iPhyYhCV2Y0vATLXsFkQTKGi2SdTMVkaQamP2dhtjIXs1V5mK8pwLKtGGuOT9hsriQk&#10;1WDLWYt1Vy2WlHbR24jlXgKltwWj7Y3wNtagRbGHP5fCVlKEjppKdFO9lZ8wVlOOwU9FqEmMQd7L&#10;x7AHB6Aj9C2cgS+pF+iLDsEQ6+UoBztzOcnY/kigLc7BaHE2xsuLMd9Uh7VuN3bHBnA0M40TtnVH&#10;vJ+nc7JU+vBluBxzjijM2Z5h3/2Q3/WqsUDuNV/CPiHvkOWh8wqOmq9Tf2LffsVYGjdrrmCj5hrW&#10;a37HctU1rFQTNAmAW5rmJmRuCRLrCYe2ywYa92sIiPLGrruCvXru85w9Xn9fn0MdOC7jqPFXfKFO&#10;nb/htIXnECLX7df5Pz7AavNbTDuT4W2tNPFuBVR+q6OxTBLatFxOa+IPDg4IbIc8pogwhDkBn8Dv&#10;DAD/UxmfiXNd8KO4oJ+979/07To/10Xr6s+kWcf/RbK2Xnob8jtikx4hLuUFwmIfIyjyCfUCQWEv&#10;ERz6GomJEUhIYIMZ+RJhkU8RnfQcEckEyvTHSCllI/opAtH5gYjND0LaxxikfohBTFYQwlNeIzI1&#10;ANEZfC0rEDGZAYjPfYuojOcITn6Atwl38TDwKkJiniMhJRSJKcHIL4pDCaEyP48N8PtYFBdE4lNx&#10;PMGMFfRkxeTHNiOFo1Nsr5LEtwmC/KN+Bo//qX4Kh/+F/i+IXNxYRUpmKhLZ+Ht63Bjo7+Sol2Dh&#10;tKO/1YE+AmWPnG7Oprg1PS2dw+S/ivAoESB7e7uRk5uDG7f+wvUbf7G8hwePXhiI1DS2ADIgIASB&#10;b0NNOrfUlHRkpGcZaDng/9nW1oXaWkJshxeLhMcNhd04g0gBk6Z5ZYU0o5cDjkL+P4JIgZeklIX+&#10;cEJ+gPzOEnlRhDy/5OEpySnDL+2bWJMra2aaVGvutIjfH+D4O51ZNAWkAlNzXX6GPlvyd4bnXurf&#10;fScC55KsJfNmiltrSKcJpuogVzcOMDKxCKUuVLrDK4TH367dwq9X/iTk3zNA+dtv1nR2eJgFkerY&#10;NaWnNYl+iFTQ+OZ2dnBDk5CXt6ablU5R08zuzl708T3dhAFZITvZcfrjUyp8j29wit9rw8DSX6wP&#10;d+8+wvU/bpqp28+fKhESEmGmvjXVLog0Fkm+x59mUZ/Z5bdAEigtkLQyJ5isCr2EEAEFQUJJ/9WJ&#10;L/K/1NRmXU29SZvn6VDe5W7jXTs0MHgOkpZVUo45ChWk6cpxaL3b1NikWXowzdJkmykqRpPNBqW3&#10;UyzUtMR4VJUWm4FXu8NmnGmiQkLMVHYbB1ENZw41jlobgbIGuVm5Jh92EIEvLjreQGAwB1IpKRko&#10;KChBalouIiITCJZxJpzPq+cvcJfP0MN79/Ds6TO8fv0WgcERbP/43iiexzI2OuEsh3YKEs4y1CQE&#10;BiEpKBAZhMi8iFC8J0CWESDL5JEdG0aYpOLD8Dk+HJ8IlJ/YUQsiSxU0nPvlBMsqdtw1hJBaI62V&#10;jD2zWEbjAzv9j6mJJttNTMBL5CcnwlnxGb3OFnibXPA62zDQSRgcHDZAqCgYbneHgTpBozJlmGwZ&#10;BD3LEjl87vWs9adKW+nPhS3rpO6ZssPI2igo9DvKaDmDppf1zJj0n4J/vm4slIROTUHredFzpHPk&#10;eS0rpLXeeYfP4TomZ5YxNbvC55LP0IqCF+9gcXWbz+0mn8kNU+q1cYKkHL+GCJWSyZzBYxMETV1D&#10;GTTk0W0yR3FwJSmmqeqhwg71ehUJZMqSLOcGMAnVHKwNdsuhph9dSuXY1Y/uLh8hkvIM8DjrdQ8h&#10;m8+RoFkW3SFfL4a9HrSUf8RntucVqcmwZ6agOT2JwBhPcIw1QNmYHAUHBwNNRhFoSYmEMyUCzuQw&#10;OJMstXLbxWPtlDslDJ7UMHjTI9CbGYX+rGgM5sZhtCABE0VJmC5OxWxJGhY/ZmG1PBcbVYXYrinG&#10;bl0J4esDtpvLse4owyq17izHZlsNNttrsMZyqaUaqy4bRqs/EHozYSP82rWeOCsNjsx0Am4ayt++&#10;gZODHndkKFzhQXCGvIWDYNkSHghvYhQmctOw+qmQgPeJMPsJq04bTkd9OF2cNfrCNvRwfgV70/PY&#10;n5iypr2XfNgf/IRpRzTG6p5grvE2NloJjC5CX7OmnX/BYcMVHNi533Adm7W/Y7Xyd6xXXefv+5Pl&#10;n9io/gObdX9gp+Eatht+oy5jixApkFRIn536y0aawt4jHO43cVuASpA8IkCeNP6CrwTLrw6Kx48I&#10;sps8b7npHpZcoYTvHEx7aozjawcHQ5NsczZ3D7C1p7X+7N8Ojk1/pmP+9ZAynkjqAy+Givs3XbQk&#10;/psF8uIxCw6/h8qLoHkREv0w+0/6GTj+fyeLcy6FBr/kKDwESWzAkth4xbFhC496y0bzLRIJj7Ex&#10;3A5/htCwR4iMeYqIxCcITriPwKR7CCZIRuQGICj9BeLfhSLpfRiCU54iLPUZEvL4vtSniEp/TvH9&#10;BNWw5McITXyIiJRnSM4PRkJ2CLILMuByu1BYmIt4fnZiAoEyno1xSghiI54hJe4tVrQm42DN5Hn+&#10;unNscmgLJL8qn/b/AZH6kf+uv4PhfyM/RAocv4NImcep/dMj5H8oxOugANQ5atgAd7OhaoGvw4l+&#10;lwO97f9giTyTHyp/Jg/f4yaEOlscGBoZRkxcHP64cQu/X7+Fu/eeGEukprNfER6DgiLwlgAZyg5R&#10;+YDzc/IJ6wVstFexvX9sQtM0Od2wNzoNFGxv7hOOLMucgciNLbNOQwApbXN0ZkIC/I8Q6YdHP6j9&#10;DRTPge3vWlCpUCEERr8WuG/SUqkjo/zHvh3/JnNMUPij9D3OpNBGJn6l9vmaPlNSLEuFQdK6SeWG&#10;FkzKwmkspMsbxmKoQL2aIr7z4KlJcXjz9kNc++Mv/PLbdVz+5XdcVZxIQmRoSKhJEafOXR3iMDtn&#10;5c/W9HVja5exFGpbUKepbE0vT0zNw95MSGNHKG9uBSj3Q6Q/bZXgTyF8lJ6qudmNaMJPVFQcQkMj&#10;EROTYI7PLG6iS17cvYRDTWebNZKjpjTWT1lG+bl9BEgDpwTIkTFdXymzxgyMKBSL4KSPQCmrr9aH&#10;tra0o6HeYTLx6LdpylPrJOUgMUTQ0fS2LJJyyvFbIrWucmJUIUtmjOdt1edKOOrq4Wp0cJDVjqa6&#10;GuTIW5YQKWezjmY74iMjEBkcbADSVl6OVpaCyLryKlSXlSOLAyWF61GO7MK8IuTlFrK9S0RaWhYh&#10;shipqVnmf9E6yVDC4JtXr3Dn1i38+cd1PLj/CE+ev8LLgGC8DY5CSHgcgZMQGZOIBL4nkdCZk0Cg&#10;DA1BwpsApIcGIT8qDIVUUWQIPkSH4mNMKMqk2FB8IkiWESLLCI2yRH4iOH4gRAoky9j2aQ2krI/+&#10;tZBl1OekGLxPiML7pFi8SyboBrxCXCA7egJ1l8OBFsKy2+Fk++ExFjZXUwtauG9SEBKY/BZIWQSN&#10;OEAxIKlpXt4LWRm1plhBxF2Efq0T1rICd7vHQKbeK3hUgH05Quka8p6Wc4ycwQSUCsyvwZOOaZCl&#10;gaCmrQWQcpqR5VHPgzTBbQHkBOveuLyxWY5MznEgQ0jkZ4wRQken5owm+HnjM4TGuSUjbev4MEFR&#10;GuX7FJ5K+d313CiL1IjWDHPAo2nuccLjAJ8VySdHNIUwIjT2eHoor7E+aiamRwOlbsW6HORxS309&#10;lnORXteazr5eQiRhcqSrC86yMnzOyERtVibq0pLQoFBNyTGw8d7ZEiOM7LzHjYlhsMeHGDWeyWEU&#10;hib2rS3s61yxgXDHBcKTEISupBB0J4eiLzUCvswYDGbHYSQvgUCZhPGiFEyVZGC2NAtzn3OwUJmL&#10;xYp8LJYVmgDiW7UfCVefqFJsavq5oQzbjnJsOSqxUEPItNdgubEBQ/zuHg7MbHwu8kLDkfTkMbJf&#10;v4I9KQE+9sG+glyMFBdgqqwYQyUFcComa046PO/y4asuwwz7qs3hPhwLFjcWcbg2gwOWyue9t7qG&#10;o9VdnO4c4fSQOtrE0bQbG74PmGuNx3R9ABYaHmGtUekQCYz117DjuIk1wuKSrI/URs0f1O8E5d+x&#10;a5N4jlkX+QtlxZU8V4Osj79QAsjLOHBexhH3TxwCyMs4JUSetmpdJCGy7RJB9grmnY8x5ohCT00u&#10;n6FSONReNLea+re1/wWr/O5LWiu4e4TFDfZP20fUAfs2SX2c1hNum5S7JkycnGv+Rf54kN853Fx4&#10;3b828se4jgo354//eHHfxIWk/Ek0lJ3t36Qp938XYZMc808SKP6bFIv7UuvHbdjfL6Ci0IcPeU2E&#10;tkxEBIcgOjwAIYH3EPD8GjJT3yA1+TU7oCeIiH2J0rp81HRUIiItHOFpgXgV8xBBiU+NxTEq9TXC&#10;Ep8RNp8jNJbAGfkIMUmvERr1DLFJgQgMe4rXgY+QlBaFl28eITDoBcL4WRGRr9mYs4GMeY6igki4&#10;ndloqElGZWkM8nndms/J2FwmTJ4uESaXsb+7gC+spF9N5pmLUPjf6udw+B/LWCEtiLRA0ioNRJ6e&#10;YOtoD3Y+eC/evuL/EIM+Xyc7Ug963c1mWlsAaSCyTR0ldQaTPwKjjl2UHyI1ld3V60VbhwcvX78h&#10;qNwlRP6FO/ef4N7D53j24i3/40iCQzSCCZLBQWEGILPSM1GYX2jyTi8T5DQ1aiDSzpEZG9hJNtJr&#10;siCoUyBAWV7JrORsHLYIj5t7fDBUmgfrGzz6ZSDx7Lj18F3Q2bkm2PgF66Pf+vcdLF4ASb0m0PRb&#10;B/U+k9P0TCZ216alNYVhoJbXee0fXtO2juk1BT024rV+Vppc2ywFklaWjVUrNIksnBy9miwrczOm&#10;nJ2bNyA5xQ7P31EenZ4iLSsfv169gSt/3CJEWtbIq9duECIJk5d+xZuAN+jqVMaXUbMmUp2j1ipq&#10;TaTD5YXLQ3DUlLLWOrLsJBh6e9gpEgT62WE63V4DebLSKB2iPKxH2Cgqo42bEvCpU9dU4gTP0TSi&#10;cp6agOND0+jTdVlakjVSyf3PRHCU17bg1HhvX7REnk1rD7Gzlle5jg3JKsnPFlAq+LqDQGNSOvL3&#10;KXyMHyRlERodJjSPjWNkZMTAjJx0lI9ZACnnADk3tNgdJhagLJHNtlrkpKei+uN7U//zs9IRxA7w&#10;c3Exmmpq0FBRYdZEOmrrUF+l1IdlBMdCM6VdmF+EknelqK60IS0lE5mZuSgseI/09ByEEaq17lEQ&#10;Gfw2EM+esI16FYC4+ETk5r9HVm4xSj/Z8Kmsntf5gOpPVXBU2VCckYW4gNdICQxAZmggcsODCZCy&#10;QobhA1VCiPzEUhJEfpQIkp8IER/jI4w1slRWSUKHpri1VrKKMFJJVVDlWgOZFIcPVHFSPDIiwxHE&#10;Tj83JRkdDQSCzk62F9Y6v14+s75uK+C34E+OLNIwodE41hD2rNA5HBTwPsnrWlZFrWXUfRDYy/Ko&#10;QOGyLvoti7I2ChAVHUEgqTrk1+i4YoWyTk3KGjgDhedRuB7Boz8ntqyKlra5v2UGLdL0IgdfRuvU&#10;KqZ5/hRhdJLQ6YfGc53BpAFMfgc/ZI5JBNPxcQsmR0cJlhwIjbI+y3tcTkBDfC4Uz1JT3CMaAFHy&#10;yNZUtZyHZE3vJkAqc5NSgMoS2d9lWSJ9qvfd/Sbqgqm7sqZ7e9FNUG8oLkVpajqq0lNQk5qA2pQ4&#10;2BT/Mzka9RwE1BMSGwiJtphA1McGoSE2GA1xIdwOQW2MJTvVwbrQEvkW9rAAOKMIlKwPHnl+p8bA&#10;Le/vtBh05CSgqyAFnsIUuCUCZRvVwu22wkx0vMtBd2kB+sqLMFz1HmO2j5gmQM46q3Aw0oXjCR9O&#10;5yYIfcpKs41TtsGnB+yrtpULm9v7WzhdncdkRytWfV7MeFwYcdpxMj/J1zb4nhXszI1jbrgXe2vz&#10;fM+28Wo+2iMkbvO97P8Od7dwuL+JL1/2cLC/jRMZfDQtvMXPYF9xur+G081hfJ2uwUZPOuZaQjFl&#10;f46J6ruYs93BauNt6hY27H9i2/479mSltF/FobFWXsVu/RVsycGmXuF7FKicsl/GNmFxx3E2XS6I&#10;dBIimy2QPOXx0yYLIr+4L2GrTRD5ECP2YHjKU9BQkovKTyWwsc0YHBq2+ibC4wqBUTC5umtBpWSB&#10;pPovQaHCv1lh4CxIFCz+XD91aPkH+d/zPXAemPLiNc/P4Ws/W6d4UT9b53hRFpz+fD2ldMD+XtIU&#10;v18Xraua4r/kyNlHU94+K+QuvOVHaCycQmGSHaXpNlTn1qMi6xOK03IRHxKB/Ix0gsUsvpzuY/90&#10;D9mlmbjz7A+EJ7xGXFowofEFIfMVouMIoOFPCS+ERAJjVNQbhIe/RkjIC8TFhiE87C0b6ceIjgpG&#10;THQgYmICkMJRWHQkwTPwLgqyw7EwzkbSW4pB7wf0uNmIv4tDVkYo2lo/ENrmCJMr2N2fJ6z9rxB5&#10;/D/JWCIlEv3pmbQtSj8gRO6eHqFvcghvwoPw+OVjfK4qZWPXi6FeN/o9LWYqWzoHSYKhHyQvyn/8&#10;4uvGEtnhQt/QAEo/f8Zfd+/h6vWbuPHXPStDzYNn0DR2WHgsAt/yfw+NMmFOFPYkMzUNzsZmfPl6&#10;inkCk8LFaHq0uaWdYKpg0wOm4zCxpAiZSi9ovMVkgaQ2lNR+x/LU/g4c/WIl9wPj+faFY+cQKRCk&#10;/JZIP0j+FBgFnJSsl/5pcMkf9FXxu0weUzaOerhNzC8eN0FbzXl6/xkkruj6BNZFLfw/y4Lzk1IZ&#10;cuYWFDB7gZ3jLDvSWUxOT0GhbWRBm5uVBW0as7NK7Watu9TUyCQ7vonZZcwsb2GUwCaoV5pDAf6v&#10;V/7Alat/4pdfruLy5V8RQPjXdLasRsPs/PwQKYugprPd7OT8ECmroGDOpFbsYWc3NIWxyUUT+9Hl&#10;7jYAq3AuzrYODI1pWpzAR2Dr9bFDZKcpGBSIynFnkB2vrI/SOUgOKg6lZGXN8UNkN98nC2j3maxs&#10;OYNQuKEBQuoQYUNrOTUVr+8/QhiRBUdpOJXPXVlPlNVEU4i9ym7CTtnApABmiLAySgiWxYzf14Ak&#10;v/sQIai9iQMtQmSfx2NC92Snppi1kNWfihEc8BJZ3JcF0lFdbdTSoHWB9bBX21DGjl6ZaspLy1H2&#10;QeF+KmCracSH92XGCln8TmUp26QkBL4JOlMg3hAgFUsyKSkVGZn5eF9Shezsd8jJLIC90o6qolIk&#10;cDAW+fwZAfI1skPfoCAiCIWRQXhHiBRAfowNR6nKGAskP7Ld+xRHYCQ0SLI+Su8JliUES0FlGUGy&#10;XJZIA5GxKE+OQ7ly7RMi36ckIZyfF/LiOWrel6CT/8uY1tAKbs6cSJSz2u+g1UuQVHgm45VNeBTk&#10;y/NfACnP6lHe6xkOKDT9K49qRQcwlkeeq7WPAkJZFhUnVNvKoyuLogYkGjRo/aIGInKW8efyVWnS&#10;GHLwucB6r6np2QVLAkYLILcwu7iNGULl7BK3zevrfP+amcKWdVzLQeR4o4GYpqxlvdTnaTpb6yc1&#10;xS1LuzTA3zH0nab4DMkiack43hipblFnMDnM/0Fe6QpfZKCa9Vse2loTOegdwBAHalpX6WVd9RLO&#10;tf5TA6Eedxf/exeay2tRW1CEMta/itRE3qd4VKbEmmUI8sAXSNbFh6CO8FhHiKxlP1cdHYQaQqQt&#10;PpyQydfjIrjPOhEeiOKQNyhj3XGmJ8NXnI+Jio+YqP2MLwNenE4PEfKmCXOzBD+WeywPBXNL3Ge5&#10;t8LtdfY9BL4T6qv8BSQt/1Ke6GVC3xoOdldNJrXluUkszRIqD7axOz+GEqXI/FyEnelB7EwN4mhh&#10;nJ/H9qyn3Vgbv6xxoOzrxskWAZ+QubvK/vdkD/Pjo1idWOQ5BI7VVeyvzxMm57C9NY6dnSn2G5PY&#10;317H3voGdpbXcLjK77hFkN2njvm+L/xdC2VYdcdgqPIZJmoeYqXxHlYbbmC19iqB8QoBUvEer2C7&#10;VmsnCZMEzJ2mP7DtuIbNxt9Y/moskXsthEhZHKVWqvkyDjWVzeOn7ZfxtYP7bl7TfRfLrleYbIxA&#10;bw1/d1UhmhuqWR96+X35/xAO1Y+ssp9a3trH2t6J0fresQFMM+W9K4BjX0j9rW/7b/WTPlOGmR/1&#10;3bkXjv8Ilz/qOyD9X2Wsp5bl1IJUlfu4VJcyCVfOBuzpa2jK3EVb3ilas7/CRTWn76E+ZRHuglU0&#10;5Y/gc1YzygpqTIBeWdVeBhEUI57h+ZvbeB10H2UKnrrYB4fzIz58yMLkhIcVepUdSYUJTr4w320s&#10;iQ5HMWJiLctjdOQLxES+RF5mDNISQ5EY+QY5fAgPllmRtQZSqQ2PdiiOaAiM8s4+OBQkbGL/+MBY&#10;/H4Oh5b8XlX/LCt4+f+qr8fy6LJ0Qh1xdLb/9Qs2T/YxtjyNxMwU3Hl8F/HsIDq9LRgb7kZfZwt6&#10;z9ZE/hNI/rslsgmeLg8BcAjJaem49udNQuQt3Lrz0EDkwyevCPIRCA2LMWshNZWdmpyKuqpq/tdJ&#10;HI37DETOLK6hm52PILK9w0sY6TRhXTTlJUugAEwAKckCKQkgl7dkCSSkEQYNRLKi/U0XHo6Lx/wQ&#10;KSA8Xw95ZpX8GSxe9OD+26iN+35t8fWLksOLyZqxsGLCjhiHGznTSLIcKsbkDCHwHzQ1qU6VUDP1&#10;g6YnjSYnlKFD8RB53rSsNnMEOTkOLGOKHauskYenp8jOK8YvV67jl99+x29Xr1N/4Oq1PwxEvnr5&#10;Cm2uDjOdLUukrIgj4/PGkUZONQLJDoEkgU5Q54c5y+ll3ACnAodrqtvhbDfgqLiLLjfrxgjfMzgE&#10;DyGhg7ChcD6yNvpGZgl/c/CNzn4HknKqMRB5ZpG0oFPWx3EjWR8FsFr+oPSa1vUm0E+w6JU1Umvm&#10;uO23Tsr6pbrU7vKgo70LXsKyX7I0ak1eX1+fgUk/RGpKWxCpWIA9/A2eVss7u6bsE4pysgiNpUiJ&#10;j0JUSCBqecxRUwN7VZWJj6ipb8sa2YCy91amGkFk+adK1FTWobbajvKyGjOdnZ2Vj6ysAiQkpBrn&#10;o4BXgXj17BUh8i2iI2KRkZ6DvNz3yMl6h6qyekJqE3KS0hHOc6KevUDq2zfICwtEQfgbFBIEiiIC&#10;CZChKBMQEhpLIoNRejalLYgsI0RqOvscIgmPAkipVICZIIuk5bldQYCsSEnAp+R4fExNQlZ0FF7c&#10;uY340FA4Kqvh6+jGJAd+43Km4jPbzvrTTeDp10CBZY+AkBAoL3rdB5UCQIHV0ID+Z4VmmoNXoKl1&#10;jwRFrW0c073jvqa8NXWteuy3KlrT09reOAPEdXNMILlk4rvK2mgdl9VxcXUXC2eaX9nFHMFR8DhN&#10;mJwSWM5Ts2scgBFCqZkZXl/QyLos66Isi4LCIdbFQdZFOd8os9JF9fZb6vOxDlIDA5NGOt+IkGji&#10;XHLgNCiA5v+jUEb+7Dw9KrU+kvXZJ2c1eTbzv/XJ0Yb1U443nZ1esyTDDIgcLrgbqbpmuCpq4Cjm&#10;IIVt+wfdr7R4VMsRKkFrYENQnxwOe2IYQTEQVQRIW0I46qjP0SEERio+Ei0lBZjrZT+pPu5wj1BI&#10;6ONgVTolmJ0uExDXWK6vcX8RJ4szOFmaxvHiJA7nRrE/M4qD+XEc8djhyhz2lmaxvTiNzTMtTQxh&#10;YbgfGxPDmO/txGKPG7PuJgzZyvF1rBfHg+3Ij3iN3tJc+D7nY7rhEyZtn8w6yv6yImPlPN1ewnDN&#10;Z3R+LMbhSB/GHLXYH+3H9hD/p5py7Az04ojX/zI7ji/zE4TRYezNTWB9agjbS5PYI4QeER6Pt7dw&#10;uLmFXbbt2yvcXuLvWuHv3J0iKNsxXhOF7uKHmK15gK1Gwl7VVRw4/sSR4zp1w2zvc3vb8Qe2CJFb&#10;jqs4cv5OaLyCw/ZLOHATJDsola5fcOAihDb9hmMn5fqVgPkbz/sDB5472G5/gjlnKNrL09Bm+4xJ&#10;n8d4mx/saO3/tokRqeltwaMfItf3BJGSH6j8fZp/uvvv2tyWB/M/ywqXc6afvGebnydt7Sgms3VM&#10;2/7jCtPzv2h7m9cxOv5pubUlyRqqY/w+P75OqLxUFjGBqpg5FAb7UBI+jpr4DXyKXMLn8GVUR63C&#10;FrvCB2ACJRFeZIc0ICfWhtK8NoSGpCA4LBKPn99GWmY4ljf6DSBu73KEc7qBL8fLKGeljOYI7NWr&#10;u0hO4ajMlouGxlzk5MpR5x6Skl8gMz0QCdFPkZUShJzUULzLikM6H8AhdyMrr7UO8oTEf3qkqeJT&#10;HB9+xcmXUyi8j9YK/AwcL+rn4HhRP4fC/1Qy2/tl9gmQuq7WExxS20dHGF2YQdb7Atx+cg9PXz9B&#10;VU0pJka8HPGycyQ8+kHyu6ntM5A0Opvq/v71ZnjanPB0dsA74ENkbBx+//MWrt+8Y0Hkw+d4/jIQ&#10;wSFRCKHCQqPMVLYydzTU2JCSlEz4mcI2/8N5PtRD7FAUwLqdDahbHTwhxb/2SZZA/dd6sGTlW93a&#10;wsrWNpbMNLJlCfRD5HcjJ4lgd7594ZgfIv1e2X7PbP/2ucf2mfzg+G1UxIpNGVjk+Zt6r6BTELqy&#10;ce49La9rhfJReB+F+VFn6Q//o7Vfi2ysF+cUVuafNHMma39hdhrzM1NGc4TImUkFRqbOoFIgOUEw&#10;neC1x2fnzVqbOTaY4+wgb919iMu//oHfr982ayKvXLEca54+eWbWEMoBQh7PoxNyJpCX9JSJEymQ&#10;1JrIi9PZnewABZN96lgJBArrIwuNprJb2jvhYuc3yu/gdHtM+J8BwoGCmLvlqarOlZA6NLFoINIP&#10;koJIM70tkBREUkqxKEuk4LVH03vclwWyl/ua1ladkVNPt4/nsLNWNh1Nset7ynqp93TIm7zNS9jp&#10;RhdB0u10obPFjX5ZdmTh8VowKWlfXsGyRgooFe+vg+f7vF7Yq6tQWljAAWc6Al8+w4eCPDjr6giR&#10;tSY2ZLujCW2NzWYdZbOt0eTNLn1Xik/vP6GyrArOxhYTfqiU+6FB4cZLOz4+hW1RLN6+CcYLwuGL&#10;py/x5vVbY7FPiE1CekoWinKLkJWcgTDCZdCjJ4h79QppQYHICn6D3NAAFEW+RUl0MN5HBaE4MtBs&#10;Cyald5E8FhXMYyFmvzSWx2ND8D4mBMU6Rqj8QIAsJXhKWitZlhiNz0mx+Kxg4knxKElJQtjzZ7h/&#10;/U9kp6TyNzqNo4hC2siJZHpyzgyKVLfN2kBK61a11MCAv+CJ90SWOwvMOIjoHyNQWWtw/esctV5y&#10;amrBWBVNoH9KFkLBoZxi5gmIfoiUpdEvP1RqW04yy2sERr7HTFcLFv3AeKapOUvTKqdX+dwsG3ic&#10;nlw0oXs0Ha3wPfqOPRxA9XoHWKpuCPwGCH2CQK1bFBCyHp5Jv8dIv02/mdI5kh8au5WWlLAo8O5y&#10;K1pGl+WlTUD0NLnQwf/WrbW8rD/ydK8t5+Cjogpan1vO+lRRUgbbxyo4PtehuawabtbJ5tJiVOZk&#10;oIQg+YGDgErjFBWNagKj1kdWxQajJi4UddwuYx2Rt/5SfQVO99Zxur9pDCRf97e5TR0esNzHweIS&#10;FgeGMK0MOt5uLLD+L/V4sdbnxXpvFxY8Lkw3NWCxuQGrLY3YaG/BeocLq+42LLpdWGw/U1sLFlub&#10;sNfVjtXGOuy32rFa/RF1HNw4k6KwansHV0Y0ahOC4cmKx0hxJpaqi7Hd+Bn7zVVYqipBJettLYF3&#10;oboUi3WEybwMePIzMMz+3VucgnV3GbY767He7sCi08nP68A+//tjPsO7IwPYHunF5mg3tiZ6sT0z&#10;hN25SezPzxGCF3E6Q5Bk/ZWzzr63CnP2RIyWv8BczV1sN/+F7XpCIsHxtOUWvrbcxCFBcpf7e84b&#10;OGq7heNWQmbLNf6uy9hxXcIWtd12Cbttv2G/jZDZdg0n7qs4af8Vx+2X8aWdQOn+HYdtN7Hc/AI+&#10;ezp87TZszA3xPmzghPdjZ1N5w3fJMoS8nUOsE9osaZ/9m5HiNfr7tL/D47nMe/5Z63y/X//4nrPj&#10;PztPgPdvssDv3yQ4FRT+vNzc5OdvEV5Vcl9QefF1fYdL6U+dSHtWj8QnxUh5WYr0V7XICWjDp1CC&#10;45tBlL8dRF3oKBzRc7AnLKI2dRHlORPISKnB28BwxMe+QUjQLaQkv2FnrtA7q+zMJ9g4CSrlNk8A&#10;ZLm3swiPuw4ZaRFISwmG3ZaD9wVxSE0MRGJMAJKptLg3SIl+hcL0aKxOeI0p/pTvPzkhoBEgFZtJ&#10;ACmdHn/lawTFM3j7f9Xx8TcdHcmN368Do4uv/yiTJ1sgK/f/40PsnewbHXw55LEvODn4yj/7EHOE&#10;sOySD7j/9hVuPL6DpIx4+HqaMOFrw2BXi5nW7vM40dtxJkKlQNFYHRVHkvK6CI9GWkRvydPeCk9f&#10;D2ytrXj66jV+v3kLV/+4iYePX+DBA3mWBiM8LBYR4XEsYxAVmYBGuwsV5bXIysoj/BHQ9k8wzcZf&#10;cQi1Bq+jsx+eLlmHRs200PiYLHUcHLDCHPD3CBi1PtBaV2gB5LklUsB4Qf9onbwgv0Xxn+QHRv/6&#10;DpUGIM3rluVR6zWVTcZ4Smv6WRZGZaw50wRhWRlUTJpCanRU6/BGWWpd2CBhxXdBAxgbHsT4yBAm&#10;RtmIT4yeacwAozQ7NUGAtLQgoCQ8atvAJDU1PY5J7kvjU9OYJExuc1SbkpZtIPLqtb9w6fKfuPY7&#10;S0Kkwsg0N7Wa4NDq+LTWa5KNqyyRXewctSZS6xMFlXJ0EaAJ9g3A8XVNS+tcvT40bq2ltDs9Jjj5&#10;KDtnHdcxXWN4YsHca23rPQJQrY3UOcrz7SOI9g5PoVufw7KHZaexfo6YKfOaGqXI/Iy83GJkZeSi&#10;uLAY9YpP6OowU/EW2E7yu43z+gvo6h6Fp4P1SaXLi8YqG3pb29DntDJsKJ6kmebuU53z8fcPmgDl&#10;w8PDhB0CqwJFK+RMb6/Jh52bkYGIoGBkJifDbXeY6zmqNYXtQEuDE067Ew5u1/F41ecq2Grq0WRv&#10;ho37es3d1Iby92UICQhCaGCwyRYUHBrKAddLPH7yGM+ePkXgm7eICQ9HSkwMYoODEUqAC3p4HxFP&#10;HyEx4DlSAzn4DX6FHAJkQUQgCgmOmsouIiAUERgFh8WCRMp/7B3B0n/MiOcUUYUqY8JRHBuB99TH&#10;hGiUJ8cTIgmQiXF4lxCPtIhw/PXbFTz86zbKP1UYZw+TtYjyp7z0p7T06+Jx44HPeyvrtiSrtbIW&#10;aRnEBAFuYnrF1LepWU0lr2OGoDe3KE9pSZBoSesapYXlC1olMLLUVLWmp/3Hrfcodiq3FzZNlIA5&#10;Xnt2do3AKHCUVjAxZX2+ytHxBd7zaePo0tXZx/vea3lZy+rtdJv7K3U0s964tK7cCx/P83X1Y0Ce&#10;1e5uDjjcaHNwkNLK17t6OPhQHEwOijvlSNNJcOzg4LuNdbEdHS6WHKB0NLWY/NoCx5baBjRX29BY&#10;UQM7Bx620nLUK4bu+4+oKHyPCg7CazgwqS3+iOriUlQWl8BWVoa6khJ8zOKAIykRxbxvZbx/FYmx&#10;qDGKMaGeGlIImVEhsHFw8NXXgdNxgtNQP/ZHh3E8NoKTUYrtz1F/D457PDj2ujH+uQSjH4swWlqA&#10;ic+FmK4ownhZPnqLMuDOTkJ/QTomPuZhrrIIE+UF5rWpykJMVfE9FQWYri3GLDWt/bI8DJdkozs/&#10;FfUE3IKg5+goTMXp2ggWm8rQmpuEcV7DW5iO1swEdOQmm1iYczXF2Ggqx0z1O/NaYcRrc+7p2jDm&#10;bEXoK06j0k1e8KGSTIx8yOL3zUJvQQr6C9MwxO86/j4bEyU5mCrJxXRpHhY+FWCR32+hIhsbDe+M&#10;88+yvRxzjbnoLwvEUNVtrDj/xFaTZU08sl/BYT2hkBB50nYPJ57nOPY8w2H7XQOThy7pLxy33aYI&#10;l25CpmDRfRmn3b/iyEOw1FR3+zWC5F84cN7DqjMQvrY8LC36cHK8SpYgRB7v4Cv78iN5Vh+c4ID9&#10;48H+KfaNTs4y2hydS0aYf5Pf2/ufJCj9N2n6/Ltj7Pcuym9R9FsM/aWg75ul0YLFn5U/Xu9v+pfP&#10;XjdLxvZx6V3Se9Tl2/A5uxS5CQVICsxH/IsPyA/pQ2XUIhqiV9AQtQRH/BpHU7MoSx5GTdEo3r2r&#10;Q2RsOIKClVP7MdxtxcjLi0Vg4EOUfsghOJ7B4x5HsgvjBMwZgt8qcjJjEPj6Lkf3sQSncp6zhIkB&#10;J148/AMRfK+7vgg7c70cFSziZE9ONLsW7BEcj4w3ESHy+BRfj07M1LFA7meA59f3YPh3/fw8CyAl&#10;Zcj5Jx1RJ/uH+KJFqEf72CHwStrWsS8Eh4O9E0wtrqG0wY7HwW9x88k9PHvzFOV82KeHPBjqUT5X&#10;1zlI+mFSlknL4uiHR4nHzgCymyPMTo44+9nwlFRV4d7jJ4TIv8x6SEHks2cBCA6ORIi8SqmgwAjE&#10;RCeyU+43MfJS0zKwy4dCXmhTixsGLLQGr5MjfUkQqamk0ZEpTE3OY21Ni4mPLE9lWfkEk2ubfwdI&#10;fyX7cf8f9DdgvKgzeLwoHZdVUlZLrW80U9UctWvN4rRCxBDaBI1+YBRQav3i+LgFkSoFKf7Ub0OD&#10;8hbW+rwBDPi0pkwgw47prFRYGr2ubCwjwwpncxbjcEzxDQWWE4RKQeTU2RS4LJIKoi0r7piJQaYU&#10;b4LtQULbNaU9vHIDl3+7gd+u3sRvv13Di+cvzHT22Lim7vj95OzATl6WR1kIZY3UmkgDfkOTxtIn&#10;iOwgfJkMNTxPACgQlASOOmZ3dqC63mlgcXRq0fK6JhBqmtpv2fwbRAow+R26+HlenmfWYo5Oo6Nr&#10;AI3NHWhq6kBFRYOByJzsAhPIOzYqhgPDdDSx89aUo9apdfWMEH5l2R5AB8s2AqSygeRl5qDqQymm&#10;BwbQ1dJixTPUWj79/wO8FwpuPTpmnG0GB2VxkkMOYYIQWVn6ETnp6chJS0djZSXs5ZWwfa6GvUqW&#10;Rwec9c1obmiGo6EJzYSCFkerAUjt22vtaHe2o7HGzu+Qi9fPXiEo4C2fiyA8f/4c9+7dw707d/H4&#10;wUO8fPIErx49xot79xFw/z4CHwggHyPh9XOkvHmB1DfPkRn0Ennhbw1E/gwk/eD47di34xf1LiYM&#10;xXGRKKEEke9juR0fg5KEWBTFxyIvNgZPb97EjV9/xYeCQuMUogQB3v4Ra1kC75u5f/zfVRf88KhU&#10;mJJes6zUc9+Bo6Bxem7tbE3iRWj8Hhwv6mcQKYvj/OrOOUgacOT24sqOOVfT1dP6LIKiX5OTmrLm&#10;dxmbN44xsprKeqo1mx0dPfBoWlm/jwMSN2HR29lrrIjyrtZaRsWC9PUMwMX72eXu4X31wN3ShX4+&#10;J6Oss1rz6OuWBVNrRQncBEl5Ynd6ujjw7mRfRdB0ueFqaUdrk8sMLpy2ZjTVOSyxrjhqGozzlKO6&#10;nvWsBlXvS/Exvwgf8wpRzoFTlZZJECpLeexTQRH336GqoACl6Wm8b4RF3r+a1ER8jo9CrRykYkJh&#10;S4qGTWGcEiIIgVlYrC/HSEUpxqs/Y7qmAtMsx8tK4HuXj+7cTHgyU9GdlQZfXiZGC7OpLAzkpqEn&#10;KxnezCR0U13p8fBmJMDD0p0eh86sRPTmpRh15iShgzDoZdlNIOziax7u61xXchTq40OR+eoBapIi&#10;cDrUjtOFIRM8vST0FVpYZjy7i49hAYQ2G047G3m9ZBQGvUBOwGOcTnjxpauBn5PEa8byc+PQx22l&#10;fFQKSGXv6crmd8tOMGVnlr5HIs9JwRDBcvRdJsaKMzHxLoO/Kcm8150di7naPJz6PmPRHoeJyhfY&#10;armPnZY/sdN8DVt2pU+8iz3XM+y6X2K77TnB8TFO2h/g1HOHYHmTAPkHDlsJj3zPkesmTty3cNJx&#10;04QX2nP9gZOuewTLx9hyvMBiczTWp5vZjy8bXvlK1pCj7teTLzg++nJusJJkxLIMWV9N6L6jr8eW&#10;tE0ZPvlJqViKB1re9g+lPKz3j+S88vNSji+KhmLNBCpAuOBUoYYsb27LsWfvb32n1af+/fiPupgb&#10;/GeSP4HxKdhiPy+fg/PX1LdLu7jU31GH0d4mPkgfUPP5Az4X1RMm7SiMGUB14gZscRtoTtyGK2Uf&#10;rRlbaMpbxOdcDzIz8hCfHIni0hRERT9GWnowfAP1vBkKddKPsPA3SOHIa3yUQHiyg83VaSTz4Xn+&#10;+C9Ehb5AKIExOy0SpaxIxaxUBVnxWBht47mLON2eZKkFwjsExj0DeSblkG6M3NaPT3BydEwRAL+D&#10;v5/pGxD+TH4gVAYcaX+fEPiddv9VxwSdwz3ekINdbB5tY/twmzd6G0e7+zgmdB0S1BbWd2Dr7MRb&#10;dgq3nj/Enaf3kJgUxVGyEyO9bgx62wxEWlZIrY88m7Y209kCx28SPPrV5W7D4MQ4UnNy8cdfd/D7&#10;jb9w9+FTPHj0DC9fBhqPbL8VUmsiC/LfG49FxYgsKHyHk9NT44k2eQaRAgY5aygsjAWRCjKsQMJz&#10;JhOLRjjyVpY0CvFPY59DJCvl36az/w/9DSB/AEdjdTyzPAoetU7ShAIiPCoOncKPWGn0lDJNOZwt&#10;+XM2yxJpOcH40+5Z5wk0ta8pfXkGKye0nDuUA1heqsrQYeLkKZev4MZfar3YIAH0rBwza/gowun5&#10;WkmWgkg53lifRZCcnMXu4QkHXkm49Mvv+OXqDeOxfenyr7h79x4qK2qMc4MAYYid6vjUkgE/TTXL&#10;sUbQZ6yRZnpyzHhda1rZrJXkvqyRE7MKl7JoztP5Q+ygFWuyso5Q1abpbcsqqWMCS0GkQgkJNAQk&#10;2u/jcTOVPUw4YZ0Ymlww+x45+Hh8aGxsN84o6Wk5yM7MR05GDhJjEkxKwJzsfDP9ODw8g8GhGcLL&#10;DBzs4Lt7RwkG/Wa6VJbLz4TBccJ5b1fXuSWy30C7gq0PGyuxHyIVo6/D7cYE94vz89lmpOFz8XvU&#10;lJbCWcdOXh09wVAQ2VTfZKDRyOFEs6PFqNHehNqqOjTynFaCpda1pcQl4c2LALwlSL549hwPeA9u&#10;X7+B279fx4MbN/GC+4EEyZDHjwmQTxD74ikB8iXh8Q1yQjWN/ZaSQ40FkRZIWs41F/UzcJTeRYcY&#10;FUWHGUtkUUwEigiRxfHReJ8YhyJCSA4BMvDhA9z67TcUZGaZGJByUNJAwysrpAFH1oszaJRVWqVl&#10;gVRdmTAWyIsA+T1Erp9D5M9h8nug/BlEyvq4uL6PxbU9a/qa1xRArujY6i5WVlku7/B55XPLcpX7&#10;q6t7Zl+Bw826Sw7+jBOW8l33qJ5YQdElpVbUOk8BpeI5CjA7O1VfRlhHpuFu7+VzOcXnd57gSYhm&#10;/dOUtpkOZ6n39XQPGOttJ5+ZDrfXOHq5FA6p1Q1HY+u5mlkvnIRKV3ObqSetGoiw7thZx8qLP+B9&#10;bj6K2dZ+yMtH6fl2EYqy8/AuMxul2Tkoy8rGh9QUlCTG42NCDKqT41CXHIvqhEjUanqbqooJpoLg&#10;IMi1KL4k4dIeH4mmhCi08fyOFEIet5s5wGhm/XCxXrgJo20caDRFhcIeEYzGyGC+FoIG1rtGDlCc&#10;sSFojg2FQ2VcKJz8nNbECFNKOtbIz7XzXHtU4Jnk8BOMSpbFgS/gTosnjDlw6rJh7kMetmtL8Snk&#10;NYbz03FgL8dprwun3U7CXzaWqopRw+s5CaC9BMS+7CSCbTx6Cay9BFbBqgC2OZVAmZ0IH/v5yYpC&#10;zNlKjKZris3+9Md8A5ZjH1PhyeN/kRaH3bZGnC6O4Iv3A1abQ7DheoSt9hvYpvY9D3HkfYVdzyts&#10;ESYPWh8TFu8SHq/jqP0Ky99w1HoNX1pv4QuPH7XcxWHbXey7b+Ow6z72u55juek1luyRWOssxOnu&#10;tDF2nZ5qSdohyxOKwChD1Rk4fhMB0sDjEXWIL5TlYPv9Err/f8q/DO/4+NjokAwkGU9pYwyzSsuT&#10;2vKsPiAH/bSUJVXsciE3+I/y5wiX/HnDL8pA5ICrCxN9mgpwYYAPaZdjArlxdiS+sCE7wIuy8AlU&#10;hE6gKnwSTUkrKInpQfD9FCRHZ2Jve4MNVx2CQu8jMzuS5Ez4O13F/sE8y20kE5RuXP8NCXwIyt7n&#10;41NxLuYmCJXyHvu6gfkppZ1yYmWRDZ+7AbVl+Tje5E09WbOskF93eTOVK5t/yBlEqvxvIPKi5fBn&#10;8sPg3t7OuXZ3lZnl/9bezi4O+eceyGt5n5ROgNw+2MLu/haOtnco3qCNPbMg18kOMjYnG7dfPcNd&#10;guTLgGeoKn+PsYEugmTHOUhetEaaae3vANKyQPa0txoJIhVoOjIhEZevXcc1QuSjp6+MJfLNm1BE&#10;RsQbgDQQGRiGFic744kZ5LIBrKisMv+lYmJNzK8ZiBR4GC9crSNSQ8xRvSyRmtJeZAexwd8iS6Qf&#10;ImWN/BlA/jcg+R1EXgBITV2bUdfZ6xcBUoHBFbPuPBONnAL84r7AUk40/gw0JpuNCVOiVIdLFnhO&#10;z5t1ZLMKSaI0bNzX+5WqbXJi9lz6vyTlihYEKX+0wqUIIuV4NKBwIWfhURT30ATQliPOJDtHQqqc&#10;RQSrWnO2c3ACR6sHl678gcvyzj7LWHPr5i2UlHw0XqAj/L/lWKOOX1AnS6SH0GfAjvfDcqwZJtAp&#10;0LhlWTSwyLLdO4Bhgucgod/TR1Acs6an5dzTxk60qsFpjo9zX9ZFvUeWSIGI30ppBhICVXbQg7yu&#10;rJL6bE2BCiRLS6uRl/ceuTnvkJaaZSyRmamZiI9ORFJ8Cjv0Cf7Ha+zkx+Hu6EebW5l1Jk2mG621&#10;9RCC3G4PO/h+I1mHBJG9vf1GskjKGumfzhZEyhJZX1ODd+y8beUVqPlUhqbqatSVlbODr0N9pQ31&#10;1fVmGttJaFSQc2dTqwHJBpvySPN3KwwOP0dwUFdZh5jwaDznYCvgxSs8uf8Id/68ibuEyCe37yDg&#10;wUPC2yME3r+PqGdPEfv8GRJfPkdKwAtkBL5CdogFkZrOzmcnLl2EyXMRIs/F/fPzzgFTU9vheCd4&#10;JCAUEzpKkuNRwFKxJyNevSRAXjGwMs86oaldOYl4eC8FieZ+ERz9EkDquO6p39nKmr7+BpDalvwg&#10;qSlsv2SZ9E9nf4PK/xsilzYsiNS6X32mH1A1Ta0p6hluL/F9ms4eGSEwsm74+D1V162BAwHS5WLd&#10;8JiZA62RVWgoRToQZMrT3B/SSmtxtdxGv3eMv0PT373clizP7Bluj/Aags9hA5UKJO719MFDgHSz&#10;v2tvcRsrpoCxuakNTraLLjl+8XUFH5cXttZLKsONHLRqyypQWihYzME7ShBZkpuHoqwcFGbloZCD&#10;pyKWRRlZKE7PwPvUVBQnJaIwTmtb4/CRgFiTRKBMkDd2CBoJdw3xoaiLCYSNMGeLpCLewhb2BjYO&#10;TGwhAagNeo0a1jUbyzqWNW9focroJSqo8jcvLL19gdKAJyh99QQfXj/m9lN8fPMUn948Q9lb9jHB&#10;fA9Vy+s28DPsrHcq68PeoobHalkfi14/QTm3y4JfI+vxXeQ8v48PgS9RQrCsjghC3ouHSH1wCxmP&#10;76CE1yrg50X++SuS799E8oPbSH/2EBnPHyH79TMUBr9BPr+zYqR2FmZjuqECC85arHY4sNrVjCVP&#10;Exa4vUhYXelqwmpbPRadVej9lIP+zwXo+VCM/o9lOO4dwOmMD2uuLJ4TgmXXHay0XiVMXsOB+yb2&#10;CIdb9r9w0HIDu86r2HZcMqF+DpuvEiBv4qvrPk5cD3HA8rDzHvb77mG3/wm/wxtMOiOx3lmK03Wy&#10;BvvsrwRHGaoEVyaVMiVjlcDxPLC3HHgVzs+IwCnopPyWy3/SxUguP9PP3vNP+u69Z8vxtH2e8OSC&#10;dOxnx3/Ut8DhP9fFwOUmh/hZaB9/uB+B6KWM4DrkRtqQE12BrOgyZHE7M9SBrLdtyHvThYKXbuQ9&#10;aUZd2ARHM8uojp2ELX0Cc50n8LlHERr6CuGRTxEY/BAN9iKsrQ0hOysez57cxounmh76CymJ0Tja&#10;WSEUykFmG8d7a4TMPUKgwhAc8KFvR0ZqPCo4Ktnf4I01kLmDna1lfkkCHr/o7uExtvmltSZBaYiO&#10;9gmXhL/DMwviP+lnFsWLwPijBIc7O4oBJS8taesftbO9jX3ClLS5t42N/U1s7m8QgjZwtLWJo01e&#10;c4sjb0KQd2YWycVFuPf2Ne69fo4HTx8imR2Gj/A42sdOtbPVZLKRJbK73YGhHsV/s6az+zpcBiC1&#10;Ldj3Q6Svx4sGZyueBgTiyvWb+POvuwYiHzx6gcC3chxQho5Yk41DUmBoZWDIYafU6HDgCx+WZcKZ&#10;LJGyZBlQYSMtZwgfYcI/na3F97IaWHmhz9ZAypSt0QnBz6+fweNFqPyZLlog/RZHPzRKcrIRPMq5&#10;59z6SBgUREqWl7Wms+VAs2wCHy8uaIrbknL4XpT/uDlHIUl4vqT3Sv5r+WXg8qK0XlFwqSlndnCy&#10;mphMIAQ60yH2D2JkUOspxzA9MWkCZ2v6fHJq1nhtL6xuISg8Cpd++x3ypBdE3rl9F++LS03aQ62J&#10;lGONQECWSC8BT441gjutZxyTZZDnuNq7jCe24E9WQw0CBIayJAocB8bnTClLoo4JNAWXrs5+1LPT&#10;dHcPGsuk1jq2e/rhovQZOn9ketFYIbUuUuGJzBpJQSY76paWLnz4UGVmIlKSM5GVmcfBYpoJ4F3y&#10;vswA5PbmEevOpLH+GNjl9x1gvfP2+AxEChK0/tGAI48JIru7e7kvmOxDD6HR5/MZa6S3swvNjia4&#10;Wwl/BMgidt7VpZ/grK01DjVm2pHwqGlsTU1qmrLD3Uk47Taex4q/qfAsSm2n44LMxrpGRIVGEh4f&#10;4+2rADy4fQ83r/2BewRJWSDf3LuPIAJk2KOHBMinSHjxFMkc/KWz884KDiBABiKXnbBfeeECRMFi&#10;8Lm0n8cO+lw8x4jb/nMLCZGyROaFB6MoNgr5MZHIi41GRlQEIgMCcP/mTRQQVEZ8Q8aJRlCkQPKW&#10;c9OosSjrvsjiKIvyxfWOsmQLFFX+TP51kIJCQaOAUBZEP1DqmN6v47JIal/nysKobEw6LlCU08zU&#10;/Domed9V6lz/tcw5AkpKlketixwl3Ar8rJL1i89GVyfbP18fny15VA+yDvTyNWtZgwZ8GrQpdJEJ&#10;kj7IgW73AOuI4HPCxLuUFK5nQHFLz7yvFULKBBdn/evu6EY3773iaSrtodRNQOzr6LKWU7D+Dfb6&#10;TEgplcpm08uBTkdzK1rrG019K84RNGajlABZXlSE8oJCgqSskSrf4T3LosxcA5LvMjJRnJqGQoJk&#10;ThQHCXEKGh+L6uQY1MRblshygmN5eAAq2H9Whgj0XqNSwEd4qyC8lb95biBR4Pg54DlKXz7F+xeP&#10;UfzyCYoJjO9ePkbhi0coeP4QhdwuDniGD3xPCc99T5B8/+qpOe/D2fFSXstflgo8+TlGBL6SQEvF&#10;VAHfn/b4HqJuXsPbXy8h7u4NAuJD5PM75RJM0549QOrTe8h8SWjUso63ASiIikRtRhq6PrzHuN2G&#10;FU879od8+DI5hr2xEexPjGKP2hofxurwABaH+rE42MeyF6sjHiz2t2Op14sV3veZ9jYM1tdi1F6D&#10;RXc9Docase7JwlzLKywRDuU4s+e8hCO7cmFbKRW3WwiQzsvYJ0weOm/iuPUevrY9wlf3Ixx13sdu&#10;930C6z1MuZ9ivCMKiwMlOFyYwOme1jsemuliM2VMzhBf7BOS/PJDk7HyGR1SZI8zGZD7NwnkznQR&#10;CJWX26+Lx/26+L5/1U/A8KIEyH6d+HXxnNOvLAXJP9fPwPJHXcoPmEBh0CjK4ydQlTKOsoQx1CQv&#10;wJa0gdLQUdSGT7AidnF004uyoCFURk/jU/wQPqZ1IvxNIp4/vo/CwiTejAnERgfg8cPriIsORODr&#10;R4TCPCzODOBjcR7sNWUmRtXpV61rWycwbBgdHO1B+a9rqsqQGB+FEo5eXI5qTI37cGimhndNXMKt&#10;gyMjbe8RIPf3CXDn+gaIP+pnkOiXYNGvi8csSNzE1ha/4zlM/kRb/H6ExB1Czwbfu06A3Nizftfh&#10;JkXg2t8+wDJH6oMr68i32XAv8A3uvXmFRy+e4cXLZ6gp/4CpoR4M9xIaXY0Y6m4/XxM51M0Gr8UB&#10;n6ft3Bo50NXB0rJIzrHRzc4rxG9//oU/bt3FjTsPTIDx129CERISjbCwWISyDA2JRDZHywI0wU5l&#10;ZSU6vR4cs5Isbe5iYmHdOGSYNXUECePNSXiRY41y0woi5bUpkBREyktbaaFMzKz/ESK/m7bWsQvg&#10;qDA/Jvg4oU+ZYASQBu5Yyhop/QiKy0vrRivLGz+V//VzqDwLZH4Ol2ef5dePx6x83db3EMxOEiyN&#10;Jqzcwco5rJRzgwSkEULlHCFSHaXpDAmcG3tHKKutx6Vr13Hp16u4/MtvuEF4KSwsPg/x448Tqanp&#10;cXboAkmXLCm97CRlGeT9EZw52SnK2cXTY013axAg66V/baP2ddwsVdDggLChdWuyTLZ3+cyaSZeb&#10;gKVcwbz/Y4QGgaeslW3eAbjlJEMAlTe38nELONX5yymijxBTX9+K/Pz3KC2rNt9plfVcIV8Ewppu&#10;lBTexzcwYiyxGsQoDI2gTvAo9fcO8FqayrYskNKg1qkODZl0iK6WVjjsjSgvLUVuZiY+Fr1jx243&#10;lkhNZ3vbPQYSlCdZ0GBdb4AgQjilNE3axnPkuOTm/6XQQlormZqUygHuYzx98AR3b97G7d9v4OHN&#10;v/Dq7n28fXAfIQ8fIPLJI8QTIBPZIacg+lqQAAD/9ElEQVSy881gJ5sVEmDiQuYIIAmFF7cNIBrL&#10;4zeY9AOkXjfnUOfAqaltQqQy3CjTTR4hMismCtFv3+DOH38gNTERc6xbBrQJR7JC+5cV6L4LHi3v&#10;fIVUmjWWRr91UQAomNS+wNLvWCN4lMXRWAmNVVIDEw7EFi2nGL1PrxkQVGieM+uj5LdI6rWlVS1n&#10;OcDK5qGZzta6SFklBZGyYBrA5OdM8lrj/Jy5OYLqwibGxxeMtVD1SO2LMuvI0ixr/rDu/8DQ2TIS&#10;rWnsxSjbK8mK7TiEUQLlxOhZCkMeG1MaTdaXMaVs5MBjjJoYGMTkwACmWYemCaVzw8NY4IBknuXS&#10;6CjWJyexPTONndkZbM/NYHd+DlszM+a16b4+DHtYp5qb0c72uv7jR9SVlKKmuATVWkZBqaxkPSwv&#10;fIdPrP+fCkpQml9MyMxHbmoWclIyUJCWYYLR5yUkcmAQiwLe12Le35IYK/RTCetBKevN+6BXZiq5&#10;kLCXT0DMf/7IqIDAWMj9Uta5d6x7+YTIHEJj5rOHSH96HykP7yDh/i3E3vmToPcnkh78xeP3UCD4&#10;ZP1yElo7M5Ixwb53rCiHysVYcS6Gud2bm4a2jCQ4UxPQlJLAktvpyWjNTIU7JwNdPMf3qQijVaWY&#10;Y1+80lqPLU8zdrpasOd14djnweloH05nRnA6N4XTxRl8XZjG8ewU9qfGDTDuTo1hf3oCW9zeGCM8&#10;jg5haYgASYhc5vaqjk+PYmdhBEcrkzhd3bC0OIudsV5MuGvhrS3GYrcD+6ONOBwtxLI7CPMKRt70&#10;K06oA/slbBEiN1y/YM91A8ftdw04nlJfOx4YgNz2POD7nmLKFYQpbyrWZxz4sr+AI0Lj+uY+1nct&#10;fedAQlne12QPM93Lfmpv96fal6HKGKsOf1oq9eH+4YEpZek8JKha08/WdPM5oKr8ckwoPTGRXU4M&#10;oBH4/o/SkqyOPy+/WVC/ld9e13X+d136GDQHR8IWXJkbqEgcRVFEH8riZtGQvI+a2E3UxyzBEbuM&#10;1sQt1MctwZ62AWfRJtx1S8hMLcIbjtDTksPQ1FCMrDQ2gOGvcLo/R1hch62qCLNjPTg93sKXQ0IV&#10;oXBtYxm7h3tmbcE+SX3ncB+zi3MEwy1MTQxiemLAWCjXlvlwCzT397DJm7FJcNnkjTGLSvd3sL+3&#10;Zen/gMifAeN31sSzY/7zfnb+P4tQurln4hNucH+NALmxq/AAqwTIdWoTBzusrHvHGF7bRKnbjccR&#10;4bgbQIh89RKPnz5GSlKcsUAKJDWdLZg06yPdTvg6XVQ7etotK6Tlqa2QQFp60IF+rxdBYZH49Y+b&#10;uHn3IW7dfYQHj18i4G0oIiLiERaqqWwFGg9FVRVHiAQyl6sdmeyMa201HIWcYpFQaCBywopLqFAg&#10;Akk5SGjNkSBSjjUCyUmWSvm3ranmoxPLw+x/hEg/PPotkArnYznNbFnWxwuA54c6fyByxZRcW+X/&#10;fkHrazvfyX989aJkUTVScHPC5JmUC/tcZ591cV9pDucXBLDLZlt5uk3mmjOrpUBxWusf2QkOC4y8&#10;PRjo7WPHN8z/UGvTJjC9vIqhmTk8fPkal367iitXruEKS8VelSVSVpYBApfxpGXnrpzWgkhBoGBQ&#10;ebPlWKN0h8pIY9bA8V7510EKHAWRJpA4O2ndU11HkGj2eQ1J+4JJWZjkeCFLpKO1E42uTrQQUOVY&#10;M8B7Louli8ApeDFOGgOTBDSFVBkzMKCA6goPNTJNUGFdURghK/f3qMlYI3A0oWNMVpNpggJ/R5/W&#10;OsqRacjIWJkEA6PjxoteFigBpPJqyxKZm5OL2KgoZKWmweNswVifD96WFozyv5X3bT//C2N1Emwp&#10;wwhBVfDa2dUDt6ySLBVIW8e1ptDZ6MTnD58REhiCW9dv4eYff+K2ohr8dRuv7t0zEBn2+CGingoi&#10;nyDpNSHy7Quks8PPCH6N9JDXyAx9iyyCQHZYICHyTAYUg5BrrJAESMKC9nXcyH+OXudr+ZEhKKQK&#10;IkORS4jMCA9BTMBrPL1zG6+fPjMQJevbgNan8h5pOYMsz7qnAjTBn0rdQz+8CSAvWhwtiOT9J7QJ&#10;GPW6BXnKTb1kLIYCPr1foOjf1nHruhY0+i2Lek3n6Drm2tNLZmBiprQJk3rdD7L6HHldD43o3gsk&#10;1w08aipbU9qadtY6xfGxKQ7CFNaHIOlTIHTFv+TAi8fHeGx6eAxzY5OYHRknGPI4YXOBA7LF8XFq&#10;FIsThMNxS6vjIwSUYaxPjGBjksDIY7vTBBtqY3QQ60M+bI0OYJvbG0N9OJmbwBdqf3KY+/1Y8XVT&#10;vVjs7cYs29deewMcBMnPuXn4RNnef4CzvBKNn8oJlKWoKuJrBaUozbMgMjslExlJaaYslGUyPQvZ&#10;cQlICw9nfQk3VrviqAiUUmWEysKQtygOC0Ip60BZdDjKqdKIEBSHBKIgKMC8Js/upvQkeIuyMVpR&#10;jJWWWnwZcON0WjmsRy1ND+DU14GNFhsmyovRU5hNIExDV34mPHkZ8BZkY/BjAd//HuM1HzDXWIkN&#10;t9049cw01GCF/cs6+521rjasd7dho9+DraEu/ideqsuE6dkf78Me4XFroBNrvR1YZl+1Oz2ILX72&#10;xqQPaxN9hMUerAx7sTzE/5Fa5/mrw71YHezF2pBC/fiwMzFkQHOf92h3bAD7Y4MERR/2h7uxQ0Bd&#10;73ViqsOGAWc5epursDjYjsPZbuyN1GC1LRHLTS+w2/onvnT8gX33X9jveIijjuc4MXqEI/cd7LX/&#10;Qbj8kxD8ALOavu6rwVe2vaf7p9jePcUSGWL1yzY2jtjniC8uaIOMoaxsRmfxka3g4uqvLO1sa+ZM&#10;r/+7/A4o/7a28Md1iEaGdWQhlWPNP+uQ/bB/avlnMlPQZ7o4Ne23Iv4MCv9bXWqImUFD/DSq4n2o&#10;TRmFM3sTNSlr+By3CnvqEY8vsTIeo/fdKbwlJxh2nMJVs4HiQqfJxxzCkY/bUWrWMu6sjMHdXI1i&#10;VtzxwU4M9bpQUpSF06M1HB+uYn93BTuErD3euBUCnKBwaX3dmFi3dzexMD+N/R3uHxEMNSV8yJHA&#10;zhbBbPdcm4Q1HdvZ3rDE9/0c8P6ub/D4zZooa+M3i+PfX/938Zpb8lqW1xIrJL/zFr+/LK0HGxvU&#10;NrbWeM7hCUbXN2Dr7UdQcjLuvgnAvRcv8ew1gS/gORpqPnFE7TVZbHzy1CY8DnrbjXONrJHuJpuB&#10;yn6PC+1Ndh7TuT0oLyvDrTv3cO3Gbfx5+77Jlf3iVTBeUhGRCcYaqXsUF5dsrG6rhDJNJaanZ6Ci&#10;qhL7rGSL/H7KXysQkPfwACFE8eW0HlJrluRYMz3FzocaJyRMzy6adZC7+8ffAeT/K0T6p62NBVLr&#10;KzVVfgaRP2az8Wew0Ws6R+dusvOStF7zZ/oZUH6DSgU25/V5b1ZMCkTCqbLZsNTaz6VVgqXybK8Q&#10;INkAzS8ts5MkSLLUvvJ2Kz/3LI9Nna+zpKYJ3PIw9hFcCEHKzCK4kSXSR62wIYlMSMalX34zEHn5&#10;0i/IyMgiSI2hr8+CMMGiYHBsdsWAoSDS7E8uGGtke0cvHE63sRBqWlOvCyIFG2bq+mx5goBRFmat&#10;V5PjjWBT52hb0+WaBtXUud8xR9OS/jWVrZ4+2JpZ/7wDxtql9XaezgF4PD7C7rAJ7qzra9pbayf7&#10;RvQ9h+AmtHkEd/zdss4KHhWrU9IyAOOk1D/MUhanEWtdqYFIxckcN5JTkgLBK7xPWWkpB6rJiI+K&#10;Ns41A51ejPT0QFls+vg5mo40HrhGfea/liVS0nIDpe+TxUspPbUuTrEC3a0dBiKv/noF13kP7hAk&#10;H936Cy/v3iFE3iNEPkD0s0eIe/4YiYLIwJcGItOCXiIt+BVBMgCZYQRJwSSldZJZfvmPUecQSRgw&#10;EmSGy0IZQogMNQCZSZDICg9FSkgwQl88x4Obt5CdkWmWV2h9su6dSyFseA+GCY7GokzA072TdVjS&#10;vdHAww+UsiYKHAV0gkX/FLfgTudIAkl/7EeVCsejqWe9ZgKFExotcLQsjCp1fHltl8/LHst9tt8H&#10;bEMOefzABBNXHMgJXkNWbVk1VY81KFX807k5PicTHEwpvuWZlNN6SuuNVRf6BjDH+jE3PomJgWEs&#10;jE9gdWoGcyMjmBkYxOLoKFZYL5Y4wFjm9tr4GDYMLI5ge2oUO9NjBhZ3ub3HY3uEyY3BHuyNC1IG&#10;sN7fiVXCz7bPa7TKNna924V9QtIBwWeVbe9EMyHMWY9ltrvbAhtef3uM36WvG75mB5rKBI/FsJV8&#10;QKO23380AFmQkWfAMT0p3SgvPYfHi1CQmomc+EQUJiSinoOhofJyzDXUY9XRiC1nM9YcdmywTd90&#10;OrDjcuLQ7cKJl4DY24nTfi9ORwiKBLCTvk7selux2m7HXHMNxhvKMWT7hEH2HUO1ZRhiOVhVCl9Z&#10;MXpLC9FbUkDlo7dYyoOv1ALIIQLmQFkRJuo+Ya3NjilbBebstVh0NmCh1Y7ZlgZMOW0Ya67FqLMW&#10;0x4HJtoaMObi/8JywlWPMWedKef0mqsGE+4abjcYq+EKAXC5txmLXY3m2DZhd9vXju1+AicB8YAA&#10;us9yp4fH2M/tez0mhuW+18HShpXWSkw0fMSw/TNGWurQUf8ZXkctpthv7fO+Ho62YNmdiuWWp9jt&#10;fIA9z3NC5GsceV4RKp/huOMewfKWAchF531s9SbgZMaB040jfFk/xcbKKVY3TrG4t435XfZlh5pB&#10;ZF9Bre/tGq3tsj/fseSPByn5jR1WiBxL6sOM5fI/KP0zdyoVg1JGGG37pfP8/aaWi/lD6Py7dI7l&#10;of2zcnOLfeo2f4MpCcJ8z/lvYbm79++6CKH/pEu22Gk0Jy3BmbKKjqwdtOfswFN0CE/JAXqqCY/2&#10;IzirFvDpnRfZmZVITilAfFIWgsKi8ejRAzjK8gmJCzg9UaBU6w9e2+QNOz3F6NgogrUQPT0OqzNy&#10;qFnFycEKO/cl4zauP3FbcHc2tf0zGUi8oL+dcw5+3+DPD4YWHP7765ub/66L5/5M2wRZaZfbcjTa&#10;39rCPqHSv1bS3Kz9I8wRVtoIFfE5ObjzOgB/vX5NmHyFx68fIzUjgR2Bix2pUsO1YaDHjW53M3xd&#10;Lejlg9rnaURPhwNeHlNYH63vGmaHIjj8g53fTXY6d+484P14YQAyKDgGoWGxCCZEvmFHmZSSav5v&#10;wZDSGRYVlSIjPQ+L8/o/+N3ml9nIT5opR0mpzgQ0CjSu42YtICFJDiYqNdV8Pv38X+i84gsYz/Qd&#10;QF6ASH2GpG0/MJ7Lf+5/ogvv81/r4vUNrPp1Bq1+cL0oP8Sa6fUz6+g8ZXJpyyq5sALl1Fb+bJP+&#10;kAAkhxqtk5TDTB9BqVOepwS0OQJsIjuXSybt4RVc/e13gn2W+d/lnS2IHOd/7tM94fk+dsAK4t1H&#10;UBMoCA4Ecza7i7A2aKxTAkjjaMEO2x+uR2Aoi6OgUqWZ5uZAwW+RNKBJ+ND1vjldaE2dJTn3bO6c&#10;GICsrW9BVW2TmUYVvPgBxuXuQzuhUlOsWqunAYgAUp62sgAaL3h5xLPumHR6Wu9J0JTHrFLsKUWf&#10;8tZq3aggcpxS+KTJM3W53WYqOyMlBekEybzMTLSxAx7t60WPuwMmSHmf1pLKqqk4mxSv75fJjezl&#10;d+vqh5sA2eHuJVASItu6ERIchl8vXcKta9dw78Z1QuSfCLh/F8Fs1yKePETciydIfPUcySa0z3Nj&#10;jbRg8jUyBH6hgYTHt8i5IO1b0muByAwOJFheUGgQssOCLYWHGAtkJqEymefFvOXg8s8/ER4Ugs6O&#10;bgxqLaqgn/dnYHLF0pjifFrOMlOzawYKde/8cKhtvze27qEgUvu6x9ZU9ro5JoBcXCYUzq9hmQPM&#10;FULkErVIUJyXCIQL8qpe3TPlHAFTlkUFH1cw8nmlORQwTm+xru5wALKNqfldahuj/BzVr16fljEo&#10;dzXvT68XPo8bQ51uTPZ4sODrxtJAn5neXBkdMloa8hltcHtjbAirBKjVoT6W/Vgn0G1ODGFzathI&#10;GVg2ec7W0ABBpY+QIvVi2yf1cLsb2wSxbX7WJqFss5PQQmjcILisc0C+1t6MzY4mLDsqseIow1pz&#10;OVadFZhv+ITxmmLMOcqx5W3G4bCH13NjrZ/vH+3G3tQAv2MXeppq0fCxGPlpaQTIbAONmSkZyEjK&#10;IExmoyAtB8V8xjs/lRtHkeGPpRgifHpzc9GRmY2+/CJME0Kny0oxX/EJ8+WlmPzwDqPFBZgoKcJs&#10;6QfMfSrldrE5Z/pzKUY/vEd/EeGwMB89LDvf5aPjQxHcHwrhLilEx3se4/u7CI7eojx0F+UaK2RH&#10;dqqZvm5PT4I7PdHIlRJnvMKdKbFGTVRLWjzcWcnozkuH7102hkpyMUgNl+ZhiOovzkb3u6xzeQsz&#10;0F+QAV8Bz6cUs7KvMB3dVFd+Kjz5KegqSON35TnFHCSfaZTXUczI6dJ8zBFo58oK+R9QVfzt5dnw&#10;feR5Ve8wKaBvcaKnzgZPZSWGHTVY7a4hjJbynmZhzRWBfcLjtusOdl3XCeA3sN92Gxstz7Dbk4Kv&#10;c3ac7i/i+GAPe0dfsE3g2WF5cHiCL3tfqVPsH3zB7uEXszzrv4nvKAkEz9fyn/WHfvkdRv39kPo4&#10;/zFzztl7/FD5T/J/1sVjBjbP9ON3/dt5+g5n8oPpGoHSr9XNne/2f4TX821e6+K1z8XXLtlTd9CY&#10;vgV3/h46itYxbNtBRZYTGTHZiAuNRXRoGOKiwxAVGUg4eY7A4GcIDH2OgKAnCHjzANnJoecheTaW&#10;5qC4RnsHvFn8AKWCS4iPxJtXD5GbGY/BHgfmpnzY2VnjzTtiQ7VKkCCsba39o77BIqFte90c29jk&#10;+zYs+WHuZwAoXQS+HyWg/Nl7Lsp/7o/HNzbWjbY214y2NyztbBAojba4vY1NwotM1ktb2/BxVJ3J&#10;huRRYCDuvHqFu6+e4cnrRwgOfY3yimJ2or0Y6POgx3PmZMNGbsDrJDw2oL+LpceJjrZWs67RZnPi&#10;4cNn5xB59+5DPHnyCm8CwhDK+xYWHo+Q0GgEvA1GQVEx5HE2v8AOhh23PBGTkzPg9Q7h6IijMoKQ&#10;jmtNnkpNoZm0Z4QYOY8od67g0ZSEG4GUHgo9BD+C4r/JXzF/BpE/gqQf+s6Pneni+XogL+7/TOfv&#10;PbvmjzB5ESj/BpU/wKUfJvX7JU3tm9zBS5oCZKdq1ktaIGmFHZo1HuQKIq50kspdrewvgsgoDgAu&#10;XbqCX3/VdPY1A5EKaSJnAeUxl3PNMKWUggPjsiZOmOwxAjpZlGQFVPicGtYDTUMr1I8sj4JFE1Cc&#10;sOgP/aNtgaVK/+t+qFQ4GAGhQMPy1ObnD34LTq3X9ZrgQzIAy3rjdHnN53d2E44pQaRyd8vhp7Gp&#10;FU4n6y8BTwBpQbXlNS9veNVfQaTKixBpBYA/s0QKJimv0h2Wl5up7ILsHFR8KEEhB2K+Tg8mBoeM&#10;lXdI9Zb/ma6n9ZDGEqn1lvy/e3sGz9Xp6YW7XWFeetHL/ysxPhlXLl3Grd+v4e6fgsgbeC2IfPwA&#10;4YTImBePkfDyKZL4nCYHPLNiRL59hbTA10gLDjAWxEyWcrb5pjc89k0ZQW+REczzBJRnEJlFgDQi&#10;RGZwP4WvR796iaAnj3Hv+p+oKi3DNAcPJtyWwvUMz8BHKBzU1PDEEqV1jHKOWTX1QffJHwtS086C&#10;PQGk7pd/ito/xSyQlIVQwLmytov5OdZbOalNL2J2VikOLccY5bdWesKZJV5v2UpbuKDQPLz+/NIm&#10;z1PKQw2iNg10KnqDudbUvJmGniU8zsm67OnAkKsFQ61NmO5sw6qvE5tDBDxqi4PmrWFC32gf9sd8&#10;OJjw4XCc5VgfDkb6sMfXD9kmylK40evGktuB2RYbpp11mGutx4K7EXNsG+c67FigljodWO5sxCKP&#10;zbpqMN1MQHTbMEsgnKj7gImaEgOII+WF6C/NJZBlYopQM0PImSMUzRFupouyMEEpGPaG7SO2HRU4&#10;bKvHvtuOrVYbttvt+NLbjpM+twFSW0E+8jlIz4hPQmZiGlJiUxAXFoPU6ER8yMiFq6QULfkF6MjL&#10;w+C7Ygyz/e/OySPQZaEtPROuzDS0Z6fBlZWKprRE1CbGoiouCjVxiicZg/rkeDjSktCSmYpWnteW&#10;lwF3QRaVjdY8Dqjyc4zchbnoepdn4LE9NwMNKQmoiItEo2CRclKtqYolmYjOzGT05qSgP5efm5bA&#10;75EAV0Yi2jMJmYRID1/z5qcTVjPh5nZbdjKaMxJgT49DY0Y8nFlJaMpKhEPxJk0Yn1g0JEWafOH2&#10;s9zh1UkR+BwXgjLqU6zSfwailAxRGvkWpRFU2Bt8CA3AhxCWIQEoj3rLa4ShJSMabbmJ6P5AcK2r&#10;wFSrk/DYBG91FdoJnP21+awHRRwQ5GHLE0mIvI2jrj+wTXhccDzBgpPHhj7gdGMIp8dKmbyPr8dH&#10;OD45xNHJgdHxyRFOCJSKN+2P/WiVmupVBBhZ2L5a5T/Ed1SpdYyK52iFy/limGafMGrWQ5KDVFrx&#10;HLX238ozLevf+dQ4+68fp7Z/1I/T3P7j59bRH45ffO1HyRJpif3hufzHLP3sPf7tn32GLJ6XilLY&#10;SBcMoSzHhYy4fKTGJiM88BVCAx8gKeE5wsNuETg4Ik96jIjIuwgNu08wuYsXr+4iKPAxIoOf4FNh&#10;Cvo6GjA92s/Gb5wd9SZ2d3fh8bQjg5W2y2PHwc4cNlZGsboyxdcX2dnOsZOXhYlQeAaEP5WA8Qwa&#10;1zdWjNbWl41W15Z4XO+/KAvu/Pr/kfefb20kUdc36plxzsYJTDA5J4PJGYMxxmCSSEIgkhA555yD&#10;c5jgv3adtarVWGbwzNzP/bznus57PqyruqurWy2pw6921d776Ej7ft9mg6FllXz7Nzg8LXtfHefw&#10;0NLBwb5POzg63DM6PuC5SPv7ON5j3T7bSQdHOCBUbh8eY3ZjA2XskQbHROMuXxr3wpR3/BGiYkJR&#10;wBtbVsjF2UmMDvZAw9kT3m7KRajsxNRYH7yebowNDxkLTnZ2Ia5dD8CVazdw69Yd3L8fhJCQSERH&#10;J/M/e4LExCeEyRREx8Sh2dFiJusKIoeGx9FL6MjPL0OLww1loRFEChgFjgZkWAomjSWSL4TllQ0D&#10;j7ZkuRRwySHmLFj8mf4NIv8Gfn7QaPfiTnpyPvnXn6XTx/OHydP6GVj+AJd+MLkj7fHlSW3vsuTv&#10;qPmSJqTQxqYByeWVdfM7mjSFCtFCYHMPjuNeYBjO/XIRly9fNx7a6WkZGCX4GI9T/vYK8zO7pDA7&#10;G2aqwdT8KpRWUHAnIJj3wZwA0jjdEDgkDW1ruFPAKGuQkZZPScCpdgrvo2MKTK1hTzlhbBqHDTnc&#10;2E4bqtOymYNJsLHPo3dgnEA5CqfLg47OPgKk1ItB74j57guLy+x8KAj7tsljrt9PQ9qyEMpSKOur&#10;Oi8CQQ19W0Pai1iaszQ3NY2mOgsiayorUVVWjoToGIKkwt5oHh2PQ8kaKYC0nWpkcbdkWT0FkbJG&#10;emWJpKb5vfPzCnHx198IkZdx5+pV3L9xzUBkHAHSQGRIINKpzLAgnzUyFDlRYcjh8zE3OgJ5MZHI&#10;j4kwlkmr9Je2ESIJiPmEzQIC5IkIjoWEyAIqKyocGZHhSOHzIPjWLUQFh7LjOEEo1rzXGRPeaZhg&#10;Pzq3iXH+B7JECiLt4WkBv2WVtOYgCur0HwoqVdr/qUDTnkP5fZ7jO6sTpA7QDuvVGWLdppxkqHWl&#10;Ltx7T1lAaacwXN/SPExZJPewva3UoWvYWV3E5twM1kf5v/f1YsHZhllHE3Z7XFhta8Kiow7rzkYT&#10;0kUWvt9nNadvAt82p/BtwYtP425LY24cD7RhvaMOC43PMVtXjvnacizUPcMK4W+zqQo7zZTjBTYd&#10;lVhzvsCK8zlWOiqx6qzERkcVNlhutlVgw/HMUlM59yvDZn0pVmoKMVeZa7RclYf58iwsUIvPsrHA&#10;99gC6xdYv/SyAMu1xdyvHDttVdhtf4GttufYdb7EobsOB90E/Y4awiq/n2cQc/L4dvVh0CkNoN/R&#10;he5XzXCUPIOztByuwmK0ZeegNTMLzqc5cGbmEBQz0ZSRhtcKgZeeyDIRtakJeJEYg0peMwqXUxkf&#10;hZfJcabN64xk1GemoMnkVk9Dw9NUA4sCzbasJwQ4Al7uU/QIOvOz4CaUvk7h85/Hbc9MRtuTRDSl&#10;xKI+KRoOlm3pCXDxOK6cdIrAmpWCZrZ5nUb4k9Lj0JSZCAfh0JFNsKVacwmJhEmpVekdnyabdI6K&#10;gdmUkcDz1L6x3NdSfUY8GjIT0PxUx0lie6ttM9s28fNbMpLQnMY2qTGEywhUxYehJi0GPQTcRV43&#10;402NmOt0YtbVjuGmanjrSjDXVoL9vnJ8GsnAcc8VvO+/hP2eMHYe8vB5bZTg+A3fBIOfvkHheRSG&#10;5xvhUdKyQvT8/k2SA4u8nP8+z8+Ox3jWth8k72bj4cxln2ynFUnvXVtynDEyXt6Wg43tEf5v8p8H&#10;aRxb/WTPnzTyA86fweWP4PjhJJC4LTvAuPR32LTW7XbHb97jXHp6BgoLC5CQGIvYuFA8yeCDryAO&#10;ycl3kZ5+D/Wv09HWmo3KyhQCYSyKi1KRm52MdF6ECh4+7GnC28NpfHq3huPDFcLTBhbm5CU5jJWl&#10;Wf6Rh9jfXcbeziJ7qvPY21slkGl+1AaODrhtb4fa/ql2dzZ/0N7u1pmy2x/s71gi4En+27V+KNA7&#10;0pD6Ad5QWv8vMsfjcXUc+5g6n/09HXsLBzu2No32trcIZ9q2Q9DQ5PMtzK4s4dnLaoRGR+FBWCge&#10;Pg7Go7CHBL3H/K0T0dHWgJV5/nZDCkDuMWF+xtj7nh3vx9RoH/rcHXwZjmBkdBKhYdG4Soi8euM2&#10;bgXcxYOHIaYuJibFAKQcauLikrjM3qHTiX3C7dt3761hVcJHXb0Tta87eEF8Jfjsm6HqRYWtEUzO&#10;8uVNkJHl8QeIJAiolFeyYECxHM+CxZ/pv0Kkv/yB8AQefUMBZjjAb/tZ8j/WmSB5BmD6w6Q/VJ4G&#10;SSt7j17Ibw1MCiTl/CNrpBWDki9xgo6cbqZml9DnGTNWoLLKV/jlwjWcv3QDdv7stNQnZg6h5p0K&#10;IpW1RpbIhfUdY4mURXJyTnMlrTAuclYQ6LXwpSUoVcxHySOYHJ8zHtUK+aNSHtYK+aO5joJK1Zvh&#10;bK77Q6MAUVBifYbljCEYkYVS9YJHDWELLq25eAtmm8BYWWpmF1axwHOdnJ43TkKaC7lOmFY2IYH1&#10;Ln8bOTMp5qbAboKA5w+RsiYKJCUFcZemCYQKTl6Qk4vnZc9QXlSCnMxMPE1Lg7vdSSDV9WpZICUB&#10;5Yw+f5zQSBhTWByTJlAQTw17pzDknTQQWZBXhEvnL+DmFUHkFdy/Loi8i9igh0h89BCpIUFICw70&#10;OdeEIIsQmR31GNmEyJzocOQQFg1MyjJ5IqvOVl5MFPIIkrkESktR3M9WNJ6yTVJosEmtGHD5CvKz&#10;crC3uWdS/w3x9x0cW4B3YhHeqRWMzKxiYm4DM/xfbIjU9WTHhpQlUp0C/R8CSlkb1UZgqdA88qjW&#10;siyTFnAqh/UuwfCAz6dDk1lLzlaL1PLWEdcJpPKuXt8npO4bz3vNa7Qsl5r7u4qZsQFMDTox6XZg&#10;xuXAMrXZ6cA2n2XbTbXYqKvCzLMiTJTlY+11Bd66m/B+wIGjviYc9NZjg4C22lyB5aZnWG8hBLZU&#10;YbmxAouEx+XXhMeXJZipKMB4aQ6mqMWKPGxUFWCtMh/Lz3Kw/CIPy9V5hEPWvyrAdl0hdl4VYrM6&#10;n+1ysU4wXCEkrpY+tVScgYWCNCzkpWIhPw1TOckYz03CSE4ShnISMZqbgqkitinLJlgSNJ8TJqm1&#10;5/lY5+euPufn8ZjrL/KxVV+OqVfPMeVoxpzLjdkePq+7PBho57O6pRsegqSnvgXOZ5VoyS9Ee14+&#10;gS8XjWmZaKDa+V87Mp6g8Uky15NQS1is5DVVGhGC8sgwVAskea3VJESjISWeQBiPV8mELb57lQGn&#10;kRBWnxyP5tREAmEKIZGgR9isJ4i+SopFDWG0JjEaz2MjUB4VymMGG+/tyugQVHG9gstVseGoJqjW&#10;JAniYgiw0ahKiEIVy2p+1usnBMOMRLxKj8ezxEgUcd+8iEDkPH6A7ND7KIwIMiqOeoTy2DBUJUWh&#10;ViGMCImNhMV67t+k+JgCUQJnI4/VQGm9nRDqzE4lWHOb2gtACZNNXJe1ddnpIES+xkRrEybamzDG&#10;jshoUyVmW9iZcFfh/VAR3vVFYNsZjIOhAnx7N09Q/IY3hMd9pSn89g2fv/1ugoJ/+/13wuVfBjCV&#10;gUaOvZ8Jkn/+9ffwOv76W0idv0kez5Ysr2dLsnZK/nX+svfxd3Y5S38q1I7iVPrkH1pH2/82R1Fe&#10;3j7JscayjvrJWEmVAUdRbj7/bd2eCymr6c9kLKkESfHE27fvcK61pw4t7FmtHcywBzqDGpJ+QkIo&#10;IiLuIjkxFEMDjQTFBrQ7yk3e64GeVxgarEdVZQ6ynsYgJy8BmdmxKFPaIj0cdhfx/pC907V5o72d&#10;Vb5g2VOVdlf5kmW5vY5dao+92N2tDa7/gwhkZ9ZRgjgda4s94c3NVVPu7GwQ8LR9wzjqrK8pi8gS&#10;X+jLZv1gf5tQKJgUFFqQqraSYFD1x7J0+rYbQGRpQaSvPT/T/pwDP+1zm6TvJekcBZ67PMYm95mY&#10;GUd1XQ2S0pMRFhWOx3xAREaHIoo3dFJCDCrKSwiN/ViaGscsIXJOGvdg3NuN8aFejHNdsfNKyipw&#10;685DXLisNIf3cD8wxMSGjIj87pWdlJCGmOg45OfkmfzDs7PTBKVjzMzJwjHL/7kTz180QxPqBVuC&#10;Q1khBY2yRAocBZUm2DaXTWBvH0QqPqNA6tOn39nbYU/IluaIaMKw4O4M/Q0mtf5PsHh6nccw8tv2&#10;P9GZQHkGRJ4Fkj9YJE8gUvBoQeT27hsDkTs7RwYk7fiTmj8pMJwlyAm6BodncOfeI5O15sLlm7h4&#10;0Qo4HhubYDoHcqwRcGpe5Axha251C1MsNZwtiBQoyKK0vLJrSlkiO9yDcBNQNXwtODRZZ+ZWjVSn&#10;4OGW44sFkyaGpGDSACJBgNBhw6lKwaNlfdwwn6dSkCLQFEgKNm1pKHtscomdk2UTY1QxIeVAZF0v&#10;W8b6vbOzx3tmn/eC5VEvS6Sgzgwzy1Ob4Dc9pfA+FkTK0r7s06h3BNWVL1CYk4+KknJUl1egiNd0&#10;AV/G1Xw5KzC0vHu1j6yRAkoNa2s4W5ZOez6kJGgVQI7Kwjc4gfKySly9dAXXLl5EwPXruHfjOsLv&#10;30N4wB0kEyCVKzuN5ZPQR8hkhy+LL3YbILOpLAKlgcmfSG0EmjmCR4FkXLRRNtczI8ORHv4YKexM&#10;JoeFIfzufQTeuoOGamsoe5L/2agskPzdR2Y3LEukOg6ESP1vgnY5WNnAb813tDy1BYinJXiUtKw2&#10;AknFdVQnxdYS4XV56xAr29Y2OdwoHaGg8YDX9P7GlplCMOnxYKKvD/NeytOBpYFWLPc4sNRZj7WO&#10;OgLka+w4arBZX2XCy2zWVpqh4bfOOmw2Pcd0dTHGCWbj1YWYfVWM2doSzL0uI0hWYr2N+zlrseV8&#10;jS0ea7XpBVbqK7FUU4b5ykJMl+diujQbs6VZ1FMsl+dgtugJQTDFgOBIdhKGsxIx/DQRI1RfSjQG&#10;UmLgTY3FEKVyMIl1CZHoi4+Ah4DWGxcBZ1QYHOHBcESEoo3/Wzv/I8lDQPMS8Eb5zJ7MSMYMAWeO&#10;MLRATRCAnFlP0PusFAsd7NAMeAmRA/C4+jHYNYi+Nje87V0Ya3NitL4Jnucv0MNr2MXOS9OTbLxI&#10;SCHkJRHi4vAyLg6vEwlcyQSulCQ401LhzkzHSH4OxgpyMUr152QSFpNRJzgU+MVHozUt2aiH2wYL&#10;+FtUlmKktAAVBMcSQqICfwsMWzNTMVCQjaGiXDO03UD4rOK20ohglEQ8QkHoQxSFB6GCv0WFgujH&#10;PkYFf6O8xw+R61NB5CMUExTLCZOV/F2VyvMFf8/aJwTapzzvnFQDhhrmdhc+RX9JDrzlefCU5qKv&#10;OBs9PvWWZKOP24y4rra9RVnoL85Bb2EO3DxHzetcaG3EGCFyuLkO3uZXmGYHZaixCl52MPYHW/Fm&#10;pAnLbQX4MFmPb4cL+PbpDT58/Ypjgt3Rt0/Ue3z89gFflFmG8PjXF4IYS2Wj+Uw4E2Caoe1/iel4&#10;Wv7tzgJEf9mweFrWdp/10g8S/6c6DZ2n5Q+dZ+lvEHpaflB6tn7HOddgG0qeF6KEvb2iklykpSUi&#10;ljdRJB+c0Y8foZIX5PLsICrZM0uMC0RKsoa17yHjKS+o8gSkZUUiKz8BiclhiIl5iOL8dCxM9OKv&#10;D7s43F7GwR6Ba48Pot0NIy0bC972GvYIdXuEMYGkgclNtiUIbm+sYWudUEhZdadFWPS12xAg+rQp&#10;UCRM7vC4tjYJkdLWxorZR59noE/AKDj0wZ/qbdkwKKndifxA8Yft/gCp70NgFLDaELuyrLlecrDw&#10;wuFoQGlpEfL5cCgsykNeXiaKCrNRwhunurIcfc4OTA97MTs0iNnhfhOEfH7SC++AC5OTw3zpjpt5&#10;jtdu3sOlawG4+zAEt+8FIigkErFxKSYuZKIgMj4FUY/ZK6x+ieWFeQx6BghAB/z9j+Hli7+jexTP&#10;KpvMvCYBmaxlskIKJE9bIW1LpCyQktpqONfA3P8SIv0hz4ZDI7b3B0Ytn44p+T+R/+f4w+SZUOkH&#10;k/5QedoauXdgDQlqnpiBSYKkINLIF8x8bW3HhEaSQ4KGf+MI9+d+uWT+O1kiL12yhrNDQx6jr9/L&#10;/2DNDGXLsWZxbdsMZ0sKnyMHG1kGBXmKvSdoEAQ6nL1ocw0YC6SGtDX/UWF95Ggj4NDQtcLDqNQ2&#10;1alUnY4leBSQSrZl8t8gUkAsyQo2obA/BEkFqVdWkYVl3pe8TqxwSBZEKnuQQkwJJBcXCLeEOgGe&#10;oFnxJOUQowxAcwRoZQVSfmQDkYOjfKYUo4DgWP+yDo1U3fOXqKuqRkVpOZoaHLy2hw1ELhorumKc&#10;yqFGQ9g8PsHRgsfxk+FszYns6xlCZUU17ty8jQu//II7167j/o0bCLt31wxpxwcFWmF+ggMNSGaE&#10;BZvc2U8JGU8Jk7YElrZO6giX0lNZLQki2dFSFLJiKC5nsgOZHh5KgAxBUmgo4oJDEXznLiKCQtDT&#10;4WbHjRA5s4LJeXnYaxh7CxOLO5iWdZj/j6BROaclO66jhrN1PfjLqrPmsgocbXi0t8nqKGhc2Ng3&#10;AealE6vj+i7W2YF5w87S5gLh3stnUm835ntdWOghOLrlxezAPGFvpasRa11NWOGyvH7X2wiL1Bb1&#10;lu322xuw1lSNhboKTFWXYvxFCWYIApqfuKw0eF312Pe043i4C2/G+vFuyosv8xP4c3kWXxcm8WFq&#10;CHv9nZhrfAFPeT7aCCv1mm+XGo16wsxgQSaWedyF58UY1ry+/EyMF+eafNPLhNj58kKMEU56s9LR&#10;lpKA+rgoVPN/quR/UEsga8lMgSuX+5UUYqO5Ad+mx/GNz+y/xkfxbXaKmsS3kX5sNVajPy/DDAW3&#10;pyoWYzI6c5/AzXfkRGM9IacLAwp839YFd2cfupQ2sd2FzroGdFW/gqemDn285prZIapOe4qa1AzC&#10;XjzKIiNRyOugIDgYRSGhKHv8GJWsq46ORgWXKx4T3HitlPKdXMrrsJLXVX1SnLE8OjPT0JSehJaM&#10;NLRlp5u5k+PVZRh9UQ53SR7qMlJQTlAu4nVbxOu3hN+5+DHhMiIML9ixecFtL5NiUZ0Ug9qUeDie&#10;Kr93Opx8Lw2W5RP4cvmbF2DkeQlGXpQS7kqMNGdxsu4Zxl+VYYKAL029Ksd0TTkm+F+MVRZh+FkB&#10;ITLflCNcl4bYERiSY051CSZquQ+vg9nGCjNfdbn5JWZeVWGkisetq8ZcexNGHARIRy28vJbGXU0Y&#10;ba/HKDspq31O7I/xupiaxh8HR/j25Qs+vDnEwdEO3n7lu+nPt9j/tIeDT8c4/Mhn+ruvfPb/yXfH&#10;X3xX/WmGgU8scZ99cR1PxXNUeTqeo7Ll+cdztGDMhrWflwb6bGA0w94sNQxutv1c9rD6z3TWPv83&#10;9ddff/2j/vz9D5yLSXyEhNQwxCYEISr6vgkYnhQfgtiI+yjJT+XDOp9lCoIeXEZ+XiJfCMN8qbj4&#10;4irHy6ZC1HdVoKK+AMXPMpCTE4+YyPsmD/bnw1Uc7SwR3JaxRoBbXl/BCiFuY4cQKFAj7O1uEO4M&#10;5K2cwN7GqqX1lSUjLRsINEBpwaMNkAJDCxyXCYyCx+/a21kj3AnoBI6WtHx6u71NdVs8n821RVNq&#10;3d5u9tskhLLOPp5dZwOkwNFAK7+XrJ5rawsnWl2dP9HywjRmp8cwNzPO5SkC5hQBehl7PNYWv+/O&#10;MvedncHciJcw6TGxImcnPBgb7uOxlvC8uho3A+7j8vUAXL/9EPcfhSHgQTDCIjQdwYLIJEJkfEwC&#10;y0R0dXRgYWaKENrHF8M69g/fETQW4HSPo+pVO19AOwbM7HmRAsgTiOS6gUhCjdZtgLQAYd9Y4/63&#10;EPk34GM7WyfA6Fv2l3+7f5Xf8f1h8iyo/AEmT0HlaZAURO4akCRECiY1rG08XG2QPMTuLl/efCEf&#10;v/lqHFF+O38dv1y4jqs37hMib+LKlZv45dxvuHXzDlpanQYglDtbjjXThK1xwpTgURBp5IO7hUVr&#10;jpuAQtbI9i4P+oemTLxHheQx8x0JiZr/aEOjsTxy3X9OpKyQgkbBog2MqrPqrWV7OFvAqOHSH6U6&#10;amLRynRECFzmtWKG9Kmd3X3sKhySbyhb8K3hbA0tj2lImxBprK8GJC0rokDSQCS//8TwBMqLy1Fa&#10;UILGmno+j2pQX11rMtW0N7XgFV/M9fVNJoSPHfB9zOdYI5Ac9IyaYwsilXdZECnPbFkilSs5PPQx&#10;zp87h4AbN3H/1k2EBAQg8sE9xAU+NBCZrGHtYCt39pOwR0j36Qlfxhl8EWfwxZzJF/SJCCeWHhsJ&#10;Gp8aRRhlREXiSWQ40sLDkBwWSogMQ3TgI9y7dgNxEdEY8Yzwd+B3UGrApW1MLe8Zr+zZNd6f7IQo&#10;+LwFh5aUUtAGxdMQKdkONf5SncBzUU42m8eESIIkj7/CY5gwPrKmr/MeX+L119vHl7cT0842rLk7&#10;sNPXju1udj7bXpkX/4azHttdDpPaToGp16lNLfe0mXKlswnLzgaqCWtcXutowmpHvWmrY+0OuXEw&#10;MYg3s2MmpI7lmT2Hd2ur+Li5ic872/jK5+tf7Kx/29vAt81FfJwdxmZ/mwlxs9rTauIWflmaxPHk&#10;IA7HPfhE8JQOxr34drBJbeMb4eLb8QG+vT3Et3fH+Pae+kB9fksAeQNlUpMl64umOfEz3+7u4NPx&#10;IZc38WmPn3/EYxzzHA6W8XVlDIdjLmz1NmKuvgJj1eUYIfR4HU28LlvQ1uJEe3s3Wlo64WhqZV0b&#10;3I3c9qIG7WWaI/kMveVVGKBkmXQWFKIxM5tQmU4wTkdTRiYc0pMnqE5IwPPYGFTGEPYSY9EscMzJ&#10;MGqT001+DnqKBGql6C0tRN3TNHSVFWCyoRo1hOaO4ny0FOSgKScTTU8z0PI0E21ZmXA+1dxMHoMQ&#10;6srNRE9BNgYI3iOKK0loHGI5XfMM2/zvNtsJbfytl1tq2Emg9N9LXF5k3VxzFWGQ4CcPbmpW81cb&#10;q7AhazS3bxMAt9nB2O7k/05tdL7mdfIaa9Supxl7nhbs8v/c5HW06KjHTKNCFjVg3tWCEQLjAI/T&#10;x89y83ob5nU05XZi3t2FfXZuvnz5hgNFhDk+MiH/vr5/y//tHd4f8rn/5i8cvuP2979j79Mn7H8+&#10;xhH17tNbfOR74aNC9OiZ/8OcP74HfHMHz5L/HENJqXn/SXK0sZxvNLysmI6y7snKJyvgXwZK7TzY&#10;/ydQeBoqT+usffx11j7+Omsff/1FncvMiUROQTRqG3Lg7i3nw7YKnr5K1FRloKQgHnFRAYiOuINH&#10;D68hMyMWXe56uPtaUP26EuXVxXB62Iv8tICdoyl4PA0oyktFUW4aZkcJLUtyFJjExMwkxqYmMUk4&#10;WlicN5a59aVZM/9vnetrS4QtifWntartLAWS2/4gSYg04rIATvMQ9wmou2b7irFyCgIPWGeXgkBB&#10;4vrqAuGVwCZYFBxKAkjWry/Pm3KXMHjEh4e2bRMKDVxqH65rm0pr3Xc+Ej9Tn7FjQyZLfbbO62B3&#10;DUd8oB1Tmjd6vLtuAqq/O95h3bY5/3cHe/j93TscbW1iaWoCc2MEdj4IRzxuM5S9TmiOS0jCleu3&#10;DUQGPAjD3YehePAoHJFRiewEJJm5kElUTGQscjKzMDU8hMlhL5Rne352Dm/ffsYCX0ptXaN41dBl&#10;QERzG+VtbA9lCyI1HCmr5IlzDV/QGs4WQNqlQPL/KkSyjXQaFu1lnafkv+1/JN/nnAWS0r+BpP/Q&#10;tiBSQG4g0rZIEiIFjVYIIAskZYmU16sskUdvvyIpJRPnzl3C+ct3cPlaAC5evIbffruIm4TIZr5s&#10;FJtzeHTKihW5oqw1Cs9jWSHlXGMPPcsCJRjQEKWcaWSJdA+MGjDUumdkxoCjQv+YIOSaI+mDSJVq&#10;p9BAxqrls0LquBY0rp5I8CgL5I8AyWOxXtu1rO0mZiQ/Y2FpDetbvDZ2dW577GjImUbB4Y/4u701&#10;v52uJQORY8pvLKcYSxp+Vvo6xRG0IXJ4YBjP+NItyC1A9bMqQmQtmmr5DOJLur+732Shqap6ibq6&#10;BjOcbeJQ+oa0NUQu66OcVGxoneF5ajhbXtrODjcSYuNNmJ+AGzdw7+YNBN6+hYj79xDz4D7iH8rB&#10;5qFljSRESqkhj5BCpYWFECIfswy29FgKQTqhMp2A+ISAKWUQJJ9EhCOdbS0JIK1hbFkh46mIh4EI&#10;uHYd6QkpWOBvOaE5kKMLxgo5tbxPHWBm9dACScrA3+qepRWlNrRkrJIs/cHR8samtEwtaX9u11zH&#10;BbZfMPvt857WFIwDPtO2sTg5A6/LBVddHebcLiz3OLHZ6zSguNZehzXHS+x11uE9X/z7hDhlNNkh&#10;NG5TshgeCQy9bmwNOHE40oeNPicWNV/S3Yptj3Io9+Jo1IOjCS/eLc7g3coCoXEZ7zZW8YbP0WPN&#10;lydAHm9um/LNzhbeUx/5PH2/uYyP64v4yo7377ur+Lyn9kt4y/WvfJZ+Iewds83xziqfpQcEih18&#10;JEC+p94dbvMZu4W3bCNp/cvRLr7scX2Tz+jVZRyuruHNxiYOllewOa2wQwTa5SV84bb3c1PYZ6d+&#10;u9+JN8Nu/DkziG/zQ/h9yoPPc2MmWPn04AB6nC60txEgWzrg7HQTKlkSJt1NDrhf1aPtWSUcxWVo&#10;LSpFpwKYFxXhdXYOqtMJjekEycxM1D7JQHVqKiqTElGREI9n8XEs41CdkoC6J8kEwjQ4sjLYLhWu&#10;ojzCYzpcJQXY93RDoC14/jgzavKxv2K7mox0PFeA83RCZl4ePIWF6M7JQUc2gdIAaTpaCZ1OAmVn&#10;3lN0F2QRTAsxUJYPL8vhiiIMVXC9PI/gS1bwqaOQbUtzMPAsH55nBegvyzPD1AMluRgszcMQ9/dw&#10;ua/YqvOyzXh1KaZryzH1+hlmmyhHJWabX2CmqZrrintZj9l2wiKBsZ91fYRIb2cDOuur+BvWwcsO&#10;zVR3Nz4dslP68RN2Pn9iKUdZxWZ+j69Hf+Dr4Tf+99/43BZE/ondT3xWf97HwWe+bz/yvfXmHd+9&#10;1nP/5H1ESLRlh7Cxt9mhb+xQOAqNI9kGhn8V3yF6t+jzvr/v+Pms17xCxZrWPMP37z/iA+FU+sjv&#10;Ziyj/6C/Dy//KGW2+XcJCP8PS1kiZ5Zn2RtdxjqhZ3J6BH19Lrx4XoaUpBhUV5UgJTEKdwMuIzo6&#10;EJHR9/C8hhfESB1yChOQnBHG3n0jNlcUWNyNyRE3Jkb7MTE2hDXejArVYWeKkBQzb2F+AUuLC3xB&#10;zBkJEv1lw+SGrJCUUvsZS+SaQI9g5pOA0lgwubzG7Ro23t6SlXPzb3Mkt7fZlt/xRy3y5b5gWTEF&#10;k/5A6S+/bYJHDcMbMOVxLWl53dR/32ZtP9yVR/rWid4c8EHGh5ak5SMz/5IX9FsrzqRCBH18e8SS&#10;D3N+98nRYYwPD2NmcoovxBljqXoQGIKrNwNwMyDQePjeux+GR4+iEB2TivjEDMTGpSEhIY3gH42K&#10;4lKszUxjor8X4319mBsfNxevXkJdnlnUNLsJKJsmcLgyryhg9jyBcZEvec1rU2lL1qVlgqXa2Fla&#10;pANCweevf+HTlz8tKBTgsQcmWDwLJE/r+w31HfZsSPxvUvuf6+T4P5ENjn+DxzMeBDZEnoAktS+L&#10;JOFo7+CNcbSxPLeVWlEpGAmTlGBbEHn87g/09I/x/7uHX87fMB2Bi5ev47fzihd5HkX8vwSRGtIe&#10;V+aOZYXZkXVQw9jykrayz2jIUVK2EAGD4M/Z5TGWzsHhaSPbcmgNRVswqKFwQaKW7WFpQaT2ty2R&#10;2m6gkG20bMGjJdXb2yzItPI4j0/OGXicI/jq2lCw9rXNLcI1QXJvD9sst/f5e/DBLc2vrhN0Z8x3&#10;VLrDKV6XU+PscE7NmtR2VjmPxVnFiRxBfk4+CvOLUFtdh+pKAuPL13C2dqKHEKlh8G53H6qra/Gi&#10;+hV6ej2m87O4qJzlBOCJObO8pHmgU4twEba7+FsNDU2jtaWTneMgY4m8dfUKHt6+jfs3ryP0XgAe&#10;32XnOfAB4giR8Y8eIuFREJKCHyE5JNgoKTgEiSpDqbBHpkwmWEopjzVUbUmhewSO6RERhMxwrhM8&#10;WaaFhSMpJBTRwcEIffAA92/dxouKKmM1HR6ZxeDoIkbMUPY+xhcPMLl8aGBylprj8gJLaVnLi7wW&#10;FjXETSiU9/Yc719K/6f+W10zCv49T80qwDzBcZbXzdLmATuzfBGzo7iq1IN9PZhxtWNewNflMEPU&#10;m9S2u5mQ2GIgccvdZgJSb/I9sTXgwoq7ESvddVhxUR2vLGtV80ssN1ZjqaEay001WCEUrDkd2HS3&#10;Y3NAQajd2CRIro8OYH9hxmSZOV5dwhs+w9+urxgJKKX3fIZ/2t7AZ1kEWb7jM/8t3wkqP3Lbey5/&#10;XF0xKfaMlK+Z7w8FGleg8PeL0wTVKbxZGMfhwigO5kawP+slHHqxMzuI7WkPtqcGsD0+gE2+vzYI&#10;uWv8nquuZp5zA5aaX2HH2WgywRwTojeaa7DwqgKr/G67rgbs9zuwM+DA27EuHI/34MP8CA4IbxO9&#10;3Rgb8PIa9aDLPQRX9zC6u7zodw/C43Kjq6EBLc/KUZOdhVrBYCZBj6rLykID4a7uaRaqUtNRnpCI&#10;svh4lMbEoDQ6Cs9i+V5OJEgmJ+JVUgJqqBcS11+kJaGKMik0k60sSCN1L1Cf89SKVxoTRShNQHVS&#10;Eip5THMsrlclE07Z/mVKPGpS442neMOTJOPgYryvs1JM+J42eVZnJMCREWfUTNVTdZnxqM9MQP3T&#10;BOOJLY9s451tPK5lQY1CdUIkXsSFo0ppHo24HBuOl0oTqnA/afFoK3iKAU0/6Kg3Ad+9vHbGOxwY&#10;62yDp40A3tRINcHT0YEVXq+fj/jO5DP8BP607JMNfbZOb/OHQZWn2/i3PS17XyXd+OGdcZb07mBp&#10;A+TfDBbHEtff/CjV/Red3k+SociW/7oVIP0rQfUrIfV3Y5Ax1lLK31Iq2dZTu17WU4U/smUsqar7&#10;/U+cc3a34fnLCjzJUHaTCDjb6lFekodE/sGFuenI4IUQHeEb5k4KIagEITufF+DLLGRkRbE+HMX5&#10;aRjqc2B1YQQLBNG1pVkDggtzfBHOK36bslPMYnFhAatLi1gxwDjHdvNm2QZKLUuWFXLRDGfbcyMl&#10;a9jbGvq2h73X+PBZWiQIL82ZYWQ5vZyGxu1tSwLHtTV+LmUAknX28LSxVu6xB+obwpZFUYApK6Jl&#10;SbS2H+5vEv62jGRBlOz1H+oPd/CGvV+VdhuVqrPrBZFyvFEIIYHj26MDM69DILm/vYml+TlC+YhJ&#10;/abJ7Tm5Bbh6/Q6u3bxrLJD3HobhwUNZIZNMgPGY2FTExadboX0IkW31TVifncGM14OJAb5wh0f4&#10;WQoMfMiOwCJqHT3GaiUrosLVKESN5rPZELm0QoiR0wIBwa5XnQ2UyhmtfQSNgkiBo7FG8nj/GSL9&#10;5A+Hp62OP9ffwdFfp6HxtE7f1ObGPv0gkM6ASeUR/zeI1PC/QiLJUqmX+tc/v7Ej5sC5c1dw4cpt&#10;XLl2y+TPvnDxMkpLn5nhbIHkvG9Ie5mgqCw1c4uan8j/wwcEkjLOaBhTIKnMNd29wyYYuLynBYk2&#10;+KkU+AkodQ62x7U1v9LKuSyY1LpkWyQ159GGRhscVep4Or6Gr2XhkxVR31OONIqNac293cXWLq/t&#10;d/yNjpTZh8Dynr8de9u6tjxDo4TPWUyyg6TcyeNjE6ajpOeEpPSIS4TSQc8Q8njdFxeVouF1M2oI&#10;knWvGtDW4uJLud8MYwscXa4eNDQ6UPe6iR3bUfM7mjBCBMfx8TkjDRMPD8trexatrW6TU17Zgq5f&#10;uoLb167h3q1beEgF3b6Fx/fvIizgNqIf3kesYDKQMKl5koRJo6BHhEuWBMuEYJYhjwiVlgxYhmq+&#10;I0XQNEBJeJQDTXKo4DIMKaGPuU8oooKCcPfGDUQRKns6e8zw+4CHne6pNXjGljE8vYXh2W2MUhNz&#10;O5ha2MX0wg6B3dKChrsXlLKUnQ3+hwurvIepxTVZHq3h7HldN7ym5FF9fHjM58wxO/4r7FSOYaqv&#10;FxMuJ8b4kp7oaMaCq8VA1GaPA1vdTdjqasB2dyN23A4LInvbDUSuuZ1meHu7T8PWTVjtrMdi2ysz&#10;vLnU+gorbXVYa3+NtY4G7HS3YLeX7QhmCy21mHMQNAloW31OHE8N4f0cgWBpGl+XZ/GFpaTlP1bn&#10;zLLKbxuL+La5hL/WF8z6H5ovuTxNSBzFmzkvDqf6sDfuxu6ICzuDHVjvJQS6BK88D0ohg0xInnaq&#10;rRrr1Ibm4dVXYvl1JZbqJN5/r6iaciy/LMMKtfC8CEuKH/mqHDsNldis1/YSzFYVYopSuJ9t1yvs&#10;uV9jo7OOv0UzwbqN8NOKhaERzMrarkgGvObk1DXUP4yRPg/Ge3ow1d2JCUczvDXV6CgpxuucXNQQ&#10;Il9lZxP8coxqnmQa6+Rzgp+skc8T4lCTLIgUQMaZtImVCdEoj49CbjivxYDrCLvyK8Ku/obo21cQ&#10;eeMinoQ+gPK7l7FdSXQEymIiURkXTZCMRXVKMqpTLVUmxaMsLgYlhM0ybq9IjEVpbBSKoh+jMDIU&#10;xdFhqOAxqpJjeT6Ev8RokwO+lKCo9J/KK19EbihmWcrz0edVJsWigm21XwXrKuIiTanQRSpLYnk+&#10;PE5z7lOM1FZilvwx7qjDiKMew21NGGLno8/RgIG2FnTW1+N1ZSXcbe044HPmL753rGxxAkCJz2mf&#10;/MPVqPy+7ce2Z2/7vl3PeMkOeWMf196uTDD/pB/fNXq/cD9jwfS9Q/jeUPa0oyPWnwGU/sD4z9K+&#10;hFwe51DZ2U5J9d8/w/oc693Gc6F0Xjq/07K/h73u/30kWUzPxfFPLS3LR10tQTI9HnnZqYiNDEJa&#10;Ai+E/CcoyEpAWmIoSgpSkP00BsnJwYhPCERKWhjS0sORmRaF0oIn/GNrsLk0jv3NBWzwBhcgLs3P&#10;GigUDEkGEFmveYFr7IFusLe4yt7i6pLg0pINkDYkfgdHS9/nRloe3pbV0YJFDR8LINfXLVhc5wNH&#10;sLixMc9lwSPPi9Ly9s6iCTdkgaEgT7BngZ1xuPE5zGjdlrYbKT6lLf96v+1vjvaM3r89xNvj/ZP2&#10;qtO6pGV5fStY+fs3RwYiVX56/5bLh/xum5gY13DcIjx8WT4Oj8a1GxrGDjZD2HcfhCLoUaQZyo4l&#10;PMoKGRWdyM5AIpLikzA64MEiXxSzhMipQc2vHObF8x6be+/h5UuqrqXXzKF7y56JPI0VM07emCtr&#10;ejkRLrg8J+sXgcZAzdL6Sf3SiiXBpHpsHz//YUEhwc+GyH8a2rZ1GgpteLR7Sae3/11/B0d/nb7o&#10;z9JZPcSfQqUfTB5S/waRWpe3tjWHzQK+TwTJzJwSnPvlMi5fuYmLhJhff73AeyvNylgzs2S86Kdn&#10;lw04CiKXCIwmbzYhT1LAcDlGKISLjql5jbJESgq/Iw98DT3b8xklCx5XDRiqtOdC2qFi5FQjeLSl&#10;9v5WSBskv0t5ruVpPc5rlR2k47e8b/bx/t1bfP70kT3Vz7y+ee2/Pabe8PdToPYDHlfnZ6VFnJgg&#10;RI6OY4zrutaVV1tSOkQ5y3gUGD8rF/m5hajTnMiaRjTVt6K91QWn021+L8XX9A6NmVzdtbVNqKtr&#10;NgH1FXNTEOnlNe509lH9aGjoQEVFDSora1FaUolbN27j8oVLuHH5Ku5cv2GALujOHULkfYQ/uIdI&#10;wqTSIEZzOcYA5UNLDy3FESxlrYx7FEiolIIQL6g0cCmoJEgSIpPDHiMxNIzroUgkRKqMDQ5BeGAQ&#10;bl65auYvj/Aed3d54O4dwfD4MgZHl+EdX4V3cg0jUxsYm9X/v2Wg0Tg/LbIkOM5QcwLHjWMsrB9j&#10;dkUByRUCaA9z/A83BY/bfC6p0z3qxbSrFeMtdRhrrsFcZ5PRgqsJy11Nxvq4QXhUxhbNXdshIAoi&#10;ZZFUuj0z15Hwt9nXZayRm92CQwdWnE1YJDTOt9dhjsA2T3BbVOq69lostNZgpuE5xqpLMVxRiPHK&#10;YizyfbNJmDziMd/0teOLtxt/TgyY/M/Sn+P9+Draiw+DLhPg+6inFTsEzzXus1D/HFMEvfHqEvQ9&#10;y0FfRTYGKnPgfZGH8ZpCTNcVY5aao5bqSrFcV4LV2mKs1BRh9UUhlivzsfQsFwvlOZgvz8dsWR6m&#10;SnIwVZSNyaIsllmYKc7BbHE25ktZlmRjqpj1JVmYKCHsFGVgpDgTY2VZWK4lUFYXYoFgqawsOidv&#10;dRk8r15gyTOATT67FyYVqopiOSvLPTtGHqcTfU0NcJSXo76wCNUKYZWVjYrMLJRnZKCC8FiVmUmg&#10;zMHLjExUEvbK42KpaIJkrMmpXUWAbHyiHNyy/iWhPS8DfaV5GKwowmBlEbzPi7HQXA13aS5qnySi&#10;irD3nOD2jDBYFh6C4vBgY8WsTU+FIycLroI89JYUwVNWgqFn5Rh5XoHpWr7XOwltvd38XWsItWnI&#10;COZ1fucm4u7cQvy9ACTxvkjjNZ/5OBQ5kY8tRYRRociPIoDGhKNEn0uYrEqNJxQTgNMT8TI9CVVP&#10;UtD1rAQjr19iqP6lgccRwqOH4Ch47BM8Njagpa4OzqZmTA+P4SvhTaF8PhB+PvIdcFaMRHvO4t/h&#10;ULLg8TQY2lKdDY9nyd5P8geus/Tje8aCMn+I1IiWSvNO4fvlp++dn8g2aNjHOi3/7WdJ52Gfyw91&#10;PrDUujUN6bv82ygm+LmoyGBERvBBGB2K8NB7CA8OQDTLvCexyE6NRFZKBFJjHyE9KRSVZZlwdVQi&#10;Iz0S4eF3EBcTSLh8gtVZD/ZWJ3G4NY89QtvS7KiZAyiLpCDRhseNlUVscn1tcZbASZAzTiyEw43V&#10;7yIUmmFoXzgfOy6jPLptad2OBWk8vfc3ubxFKJQX8Tx73eN8eI5jmT1VAePKyjSWlia5Pon1jVnC&#10;5hJf9Cvcb83sZ8L3+HRIHQn4CHjHBD3/en+pjWknQFRbfwkQZVl8c4APJtvOkVn3r5fMMsHRpEtU&#10;OkZlvmH56ZMuundmPpmynezsHaG0vBI3bt01IX0ePnpsIPLeQyvN4ePwOJOhJjE5g+sxiI6OR1ZG&#10;FhanpoyDzpSnD2N9bgy6u42X7PrOGzNUVt8+gL6hSRy//2ICZq9v80W0umlKeQcLGOeWLG9hSetG&#10;hEdJbWWlFEz9AJG8sQWWWj4NjaflD4T+8GjLf/vZ+js4+sv/Jv43/RNISic37/8AIjV/VDezvODl&#10;6LCx/cbEMXN7ZnDp2h38duEKrl+/ZTy0HwY+MtYzhQQ6yxJphrUXWC5bQ5Qazhb42fPfunqG0Nk9&#10;aOBREOlvNdTQteotC6UVYNzMhSPYWsPWSydWSJU2NNqe2jaA2kCqZeVZV3q+4oJiQl4+ykvKUFZS&#10;iheVlXhV8xKv+dLpcjkJcuP8TnyBzlqWR+VvHxY0TmpO5AxGCZEjwwRJn0OMSlk37VA9uTn5yCVE&#10;vqppQP1rBxwOJ9rb3GhpcaG3f4jnt2o6O6P87bwjBEZXL2oIkzWEybLyarS29aCp2WVKV7cXL2sc&#10;eFbxClUv6hEfl2Icm65evoaAm7dx++p1BAUE4MFNy8lGcSOVCjHq/j2C5H1jmbT0gOsPvkMlQVIS&#10;VMYSJuMePbIkmAwNoUIRR6CMDQ5GbEgwYoL43CVAPuRnXLl4CUkJyRgcGDYQqXN0uUfh7ptC/9AC&#10;PCNLBiiHJ1YwNsVOADsG6hwYJyl2LKbVweD1tcBrYIb/39Q8/1uCpNIYfuD1ucbnwEh7Czx1LzDZ&#10;VI3V9lfYbK/GSstzLLZWY4Hry7LYdcpq9wrrCrHjIkB2ywFGaqAIke4WY4lcd7djsdOBudYmtm21&#10;RDBd7WrFivI6EzgXuhoJpoTIjleESH6Gowqr1I6jGvsEm4N6LtdV4KjpBQ4aK7HfUGnK3foKrFQV&#10;E9Sewp1NwMhKhjMzEa1P4uBIj0VLehzaMxLgfJqIzqwkdOckw52Xgt78VJPtxJWXCifXXVzvKlC4&#10;GZXyWn6CvqJMeIqfWuJyHz+jl8tuQqLC0Uh9BEh3fqZJA9iZnYYuqtukBtRyqhnSbeX5dOWmw8v9&#10;xgmhIwTN8Wf5GCrLhYcQ5y7Nh7uiDAs9bqyN6xk8jekxpX6cMXN8nU0tqOc9UltWipriEjzPK8Az&#10;QqRRdh6ViyreT7W8r2pY1rD+5dMsvMjQnMk0wlcqqlKSUBEfg/KYCBQRBvNCHqLgcRBKCYjPE6PN&#10;kLQ8rZsyU9Caxd8kOx3duU9MxppJnp881xcrS+EpzOHvwe9QXoyp5+WYr6nCQu0LzL+qwvTLSizW&#10;v8JkdSXhtMg45+hzS+NizNB4QXQEstlByiI8SjkRAsZIlCUSclOTUJORglqq7mkK6nkOTfwdHfzd&#10;2vKeoF3Byvk7O8uK4a2vg7fhNXr5vBhoqkcP1d3ciOFeN7paW+BqaYXb6SJHLBl4lL58+IpvfjEU&#10;LS9oK3biWSFutGyHrFGGGTs2ovHKlj7LCeZ7vR0r0couIxj0xUWklCTFll33M53VTuvHBNBjdrot&#10;S5+A88f3jz8o/pM0N/80MNrvJ20/fdzTsiHx4FAW0WNTav0EEn8A3u8AaVsntf1cUkIEwsMeID46&#10;BI8e3EBU6F2U5qagmj2urOQIKhwpMUF4ylJWydcvCzHkaUZvVx1amiox5nHiHWHseGcFq4S3Q5Zy&#10;GJHzijUsbIW6kdXQDqEjJ5IjSuXhnjWk+zMJIv2lOgX/NllijhR7zor7KKA7OLBiOMoqubW1QliU&#10;VrFLoN3bW/NBo7SOw8MNip9v9vVlnfELQm6nMzRZc/5BamsB4o/rBgjfWmkR7Tq73t6micACyHcE&#10;Suuzue3tW9+Fyz+df7zgbnxqEcmpGbh+MwC37wbiUWgk7geGmdiQ4RFxiIlNRkycUhwmID4hDY8e&#10;haGm6iXW5ucw7e3H7FA/ZoYG4OVDbXFxGYfvvpqwIQ63FWNw/80n7B5/xNo2IWf3GAur2ycOHcqW&#10;4i/lctY2tVnwgabmRmp+iIa0JcHhf4XIs4az/a2RPwLj3yX4U2opAaeVUsrymFPdaUj8N511s/1w&#10;0/puTvtm/aGHyptYQHlyM8oTmTKZbXYOzHC2QqwoB/ExIVJQcOdeMM5fvIorV67j0uWruHnrDmoI&#10;SiauJMHIQDzhUR70AskZQoMgUvMhVwikFkRaTjGyKCr1YGtHr7FGKtuJPTdSwCdQFAxaYGkFpBZ4&#10;2kPZgkULFC1YtEpZIi1HGtt6qTq1M8fj+bhd/WhtakN9bQOaXjeiub4JjfUabuaDv9sFj6cfY2Nj&#10;7NjNm2tvdtYKRG5C8BAgFRRcoDhCqBRIWjBpDZFrvqNiSeYqJ3F+KerrWtDU0I621m4DkU5nL7p4&#10;/QocvXxRe7wT8LBTpPSL+g00vC+olly81p1dgyazTmVVPXJ5vLrXbSgtrULAnYf49dxF3Lh6EwE3&#10;7iDg+k3cF0TevYvQu9b8SMFkJEEyiiD5gwxcUgLLwAeICQxEzKMgo2gqluAYQ3CMfkRwDNZyCKII&#10;l2H37iOQAHnrmkI8/WJiusrRp7d3BB3s3Ll7xtHvmaXmMOBdgJfXywghcmRy2ThKTUzzf5nl78nr&#10;YnRmEatbvMYO3prYrltrfA6urmGoqxPjrnaMtL7GpKMWyx112NDQLmFu3VGJ7Q55V9cQHmsNPK62&#10;12Cljc8NLm8TIPf7HNjrbTHzIQWQG2aepBVQfJnQuNzJ+q4O7MjphlJKws0+risNoacdSj2ouZI6&#10;7hrhcY2gqLzJY0XZ8BDI+p4mY4ByZ8TDmRoNR1IEmhPDTdnG9Y70GDifxMKZEQdXZjyBMpEwl4Re&#10;gmMf31H9Oanw5jxBf1YaOp8kopeAIlAyKfooQUoNIfQlYbSaqspKwXN+XiXLararYZvq4mzUlueh&#10;qbIYLVUlcFaXoau6HJ0VJWgrKUBbUT5aC/JQm/mE0BSJbMJSBUGqKSeLdemEo3Q0UIKkGp5DTUYy&#10;98nDbEcrjucXsMWO0MTgGJytXah7xY5NVQ1qKqpQXVaG58XFKM8rRFlekVFFYSnfuxWoKXvO83qG&#10;51yvL6tETVEZKnPyUJKWgYLEJBTEx6MwIQGliYlmiLswMhw5ocHIDw9FCc+xlIBXEhWB4ogwlHG9&#10;LFrxIMNQFPYIRSGBKA4lbHK5hHqtUEHKgpOWgBcKMh4fhfLox9znMWqS41CbGo9XVE1KPKrN3Mk4&#10;vEixxfq0JFSnJnI5gWUCXj1JQj2hsZnw3cL/w8XfuE+Q/aIIM7WlGKnMRzcBvquQ/xXrx5rr0PG8&#10;An31rzHO67W3qQldTQ3wdLnQxw5oZ1sbZqan8PH9BwONf1Ff+Y7RfDx/ePyZbMj8mU5D52mdjpeo&#10;AN6Slerwu84K6G0DqT+U+gfrlk5A7SeyIPPn7ex3kQ13P8AfJdCzLaBnHUf7/QCRts6AyR+OcfJ5&#10;hMiY6FBERwbjccg9hD26gwyCY05aNKKCbyHvSTRyUiORkRiGPN7IC+Nd+P2Dlb7w9y8HhMBlfH6z&#10;jzca9iUcypvZzCv0Wev2Dwh9h4TB412ekJWqULD05nDfDNfKCqd1O53hWdo3x+ExJIKiOYaATMPE&#10;7ywQE5wJwFTKScXk2TYAKDCTfBZDU0o735dlEfRLc+ifV/u/5NY+S/7728c7vd1qY0GkhrzlVGO2&#10;qbciUzwB6s2nP/Hx92/o6hvBjTv3cSvgIQKDwxH8OBoB9x7hUUiEGb5WaJ8YKiIq3kBlVHQsbz4n&#10;lnnzCR6nPG5TDiuH7eycgci59QM4PROoa3YaIFTd1sE7A5LLG3uWNhUGRBYvStDog0t72dSvWHMj&#10;ZS0VFMpJR5bI/zqc/f92iJTXu/HWJkTKEimIVFiV91+/IeVJDgHivLFEXr5yDb/+dgGFfHFoGNYA&#10;5IKykFjD2ZKGs2WBNJ62m5r35vOs3bRyJMsq2ecZNxZJAaWskRraFgBaFkWlLrQgUW21nw2RglCB&#10;obap/dnD2DZk+kBzZtXM8xroG4K7awBdLkJdZw9cLjf6+z0YGR0hKE5hji/TlVVNg+Dx+VIdGZvm&#10;eVmONROTVkxHDUkrw4zR6KTx3JZVdmFhHbm5RcjJKTSWR4fDkosw6Gjl5wyOG6DS0PrYpGVt1fxQ&#10;/Q6aH9o/OGnyfMuhqbPbi9b2flRVN6OgsALPXzSZzE1P0nNx4fw1/EaQvHX9Nm5cvo67/E/u37iJ&#10;R3fuIJgKJfDZMCnv7RPdI1iyFFAa62TgQ6OooECfggw0yoEmUvD44CGC7gTw+NfNMPb1q9dw8+Zt&#10;XLl63XzHgYFxfj8CcucIQXKSkDyBnr4p/p/63RZNAHIFnrfCPul/UAi1XTPfcX9rC++2NjDl7jAg&#10;NNVagyVC43IbIa6jxlgXFWJlrZ3Q2F5nrIwKtbLsrMUS4VHDzkvaxvqtHgd2+tpM6JUdzWf0QaQc&#10;ThS2x5aAUrmsrZzWXHY1UQ3YMNbLesy/rsAEwXGIwNCXn4FOQlxTSgxeJ0TidXw46qj6hAg0Jkai&#10;KTkaLakxaEmPRdsTxUGMN5bHtswEY3Xsyk2FOy/NlK6cFHQSDNsIP870ZLQQZpTRpSSa76qIEMy3&#10;1mGltx0HU168XZ4yntzf3u7h26djfPvyDt9+/4Rvf1Amv/Ib/PnpCH9+OMRf7w/x7f0Rvr1jyffT&#10;ty+f8XVT4YW4vLOLEUcbSjKfIjM2HmmRUciMjkF+SjKe52Sj68VzbHg9+KRpWOPj6G5yoEnWc8Lj&#10;67pW1NW2oO5lA2qfEySfVeJFWTnKi0pRxnu+nKD4vKwKdS/q4ahvh7PJZdT6mp0mqp37t75sQntN&#10;E/odfGZ7xnAwvYBD3j/77ICt9Q5gpK4e9fkFKIxPQBo7L4n3HyD2zm1khoagKJbnSdh8otin9wJM&#10;mRUciCcPApD5MABPA+8i+9E95IQ8QF7YQxRGPEJZbDiq5GCbEotXafEme01dRhLqWNakEShTJYJk&#10;uuAx0UjD1GrTSKh25KSjnf95V1GWAcmekmy4ip5yPRP9ZTkYeF6EnprnmHZ3w9veyu9WjZ6WZvR3&#10;tsPd3obBPrd5L3779if1DV++fMHnz5/NsiSnDstT+P85nRkb0W+7FQvy5/pZykM77aENpicgego8&#10;/TPI+FtEbQunrJk/lc/aaevo+I3R4dGxn34cqpbs95u/7G16t2m0bXdPTqOa+36EcynJsYjiBZPG&#10;G7ixtgx5TxPxuiqfF20pMpMeG2UkhSMhKgiu5mrecMf4cLzNP3eH8ENoI7gd7OwQDDV0+4Yne2BB&#10;H+HskNtVWjo0OjpWPurvUk7qs+DRlm3hO5Gg7wQg35geyjv9oDzWW/5AWpa0fMxjvxWY8XP9rYH+&#10;+g50FvSdlr39Zzrd7vu+b/H+vVz33/r092PZEGkPZ2sIWxeICTEgGCNofOHNksde6cWrt4039qPQ&#10;KASHWRD5OCLWZKmJjkkyEBkZnYDAoDCkKoXeyBhmx0Yw5e3DeL8LSxNDGB+UV+oQNnaPsLT9Bj0j&#10;c6hzdJqMJm8+f8P20Udj3VrdOcbixj4W1vdMaS/bsusEmkqbJo/tze19M7wrJxtJgPhfnGv+3w6R&#10;AkgDkntvTQw+wd7cyh7efvqGxrYeXLh4DefPXzIQeenSVaSnPzXz+TTvdGpm0VghNR9yQVZgDWkT&#10;JDUfUv+Tca7xWSIFhAJBWeCaW7vROzBm4M8axrYdbGTBsoDSmge5b4avtZ//kLXdVkPfNjwKMCW7&#10;jYHMiUUC7xphbwFeQquH4Ob1TpgQRWMTgsRZTCsLzfIaP8ua1zmrTDnGGuo7p8k5Y5EUSI6Ncz8f&#10;PNpByFf43aqr65GfX4rGRifaNDTd1Gkgsq1dVlcPBkenjYOYnTt8YHgK3X2jRr3sKLWzbVffGNpc&#10;g2ggoNXUd6Cs4jWeVTWirs6JkpJqBD+KxIXfruLSb1dw7cJV3LpyHQEEu4c3byHw1i08un0bIQGC&#10;yTsII0zaeky4jBBc3rWAMuK+5lJSfIE/psIfPsRjKpTL8v6+feUKbly6xONfwZ0bN/DwYSDuPQjE&#10;w8AQhIRGIr+gHK6uEXQ4h1iOw+2eRF//DH9XBXe3rMICR8UQnSNEKoTUMa+9NwScKb503TUVGGuo&#10;wJrzpckfvdepfM9UZ7Vx/tjtbTHWwrUepwkYvt7XitXuJsJhg4HATYLjVn+7WV50NmJZsEhQXO+W&#10;NVIwSXVr+FqOK004GHFjtU9Bx+uwQFg1cQNfV5p5jwrv0l/w1ORnbiF4NBM8mqh6gqLUoBzLSdGo&#10;TYxGTWIUXnG5nmDiIIQ4CSBdBBCXL/uJwsZ4nuXBW1GAwcoCeCry4SnPQ3+RwtQ8QTXfY+UJUSiI&#10;eYwSQs9k22usebuxNNiFqZ52QgrhxFGPQUczhlocGGx2oL+hHq6aF2irfIamslLUlxSjtqgQ1QUF&#10;Ri8L2XGprMKwsxPbCo9GSFfYoc3lZawuKBzcCt99B9jlc3BLTocmNFI3HLV1hMd6dBD2Gurb8IoA&#10;+LKmBTWEyKbGDrg6CE3uAeO9vUAQXOe9fbDNd+HBB+yxk7mxfoTl5X0sLe5jamod46Or8Hpm0ds1&#10;Blcbr/tGNxyvnKivcaDH1Q+3qwcDPJ6ceI639gnKhK4v1LuP1Hvszs7D09yCKn6n9OgohPI6vH/l&#10;Mh5du4oEXqua15j6KBBPw0PxRBmaKM1rLIiJNKk8NaexOD4SpfyfyvgflfG/KmUnoCQ+wtSVymEn&#10;PortIpAbFYbs8GA8fRxklB0RbJQX/RhFbCOV8b9qLczFpKMOk842OJ5XoJUA3t34Go6XL9Dd2ozd&#10;tRUC/mf8+fUz/mD57S+BJMXy969fKOXD/hHo/p/Qv8VMtCHRHxztHNqSvf1nsi2ituX0B+sn9b+y&#10;iFLWqOZ3y6cNobZOw6MBRd87TLBo3mU+2VO1BI/bO/tWMokdQmQWe4YBty4hKjwQj0PuIi0pEslx&#10;oagozsTabD/yCZWPg+4gKfYxpkZ68ccXwt/hjuUscqR4SwQkQtvhAUGRMsD0/i32CWgH1CEBSTp6&#10;Swr2yRCypOXjIy5bcHiW3pk5hYQuQqMkgLQh0sAYv7hk4j7pXOzSB5NWnda/A54m/ts6DXan9R0K&#10;fyYe2+jHOgHkhw/vTPkdJn8ESQ1pf2SP9xN7vp8+Wu2OfRD5lg8CWav23v2BR49jTEifoNBoA5DS&#10;3fvBBiJteAyPjGMZb4ayiwpLjPfl6ECfSZ845O7A3MggxtlLHh0d5Wd8xsH7P+DlC+m1w4X+kSkc&#10;f/gTmwcEHALK5sF7k/ZMadAMqAgcWVrgaFnBTFo0pVMjkK7xwbW5rf/7Az7wvC1r5FczpH0WOPrr&#10;/5ch8geQ/AlEmqDkLPX7KKON0s6tKXuIXhZUUHA4zv16EVeu3sKtO/cRF5+CuvpWCyJnl7Ag6yMl&#10;S+QK/wcNY5v/wPc/CAQFhXbmElnh7HA/ssbJEimQlASF1lxICz4Fcz/CoT9EWiBpz6VUvdppf5V2&#10;W5MzW57BcxuEQMIkr6Xh0RluWzLzaNd4DUkrOle+bHV9jc+sYnCEL8XBccLmrAFOA52ySso6ObVg&#10;ANo47vB36O7xorikEi+qG9Eu55hmFyFrwAxPt3UOGOewQX5vBVlXqXVXzzBcvSPoG5w0bVw9I2h1&#10;elDX2GlUUdWE0md1/K1dqKhsQE52Me7cfohfzl3A9Ss3CHrXcOfaDdzV0LZgT17bd24jmBAphRAc&#10;NWcy5E4AQqmwgLsEzLsEy3sI9SlEIlhqaPzmpcuE04u4ffUaggScIWGIjoxGdHQcomLiEZ+oyAqp&#10;SEhMR+XzeoI1f9/pLWxufOAD+xP2DnjPHn3htfYFh280XUT3jKxp3zDjISTXVWO4uRazrTVYaa/G&#10;jvMF1ppKsdlchn1nFY576rDX02Dgb8nF68vdiaU+FxYEgz54VDnfVo9pxyvMthAK2+sNRC45FTCc&#10;QKl1SsHC17gui+NofQX6q4vhfpaPvmcFVhzBomy4cp7AmZWGjswUwmMC6lMIkE8Szfy8NkJlR66y&#10;oggQ2TY/y8Qn7MjLRCeX3cW5BMZCeJ+XEBgJoy9KMfKqHBP1lZhuesHzqzaapeQ1rvma8zxnQe2q&#10;uwUH4wNY7O3AzrgHK0O9WBsewObYENdHsMOO9c4INTSM7cFB7Hu92OrtIxz3YKevj+olJHdhrduF&#10;dbcbU60O9NXWID81BRkJ8XC3teBoZ8tkWFNeeE2jUJB/XaOtrS52cFrhaG4zUxMUSsozOMVrmffB&#10;lmLJfsIW7/1V3gOrC2vUKpc3sLbKZ+66AvK/4/9s/debOx9537xjB/0dVtbeYnnlDRYWDjA9w/t2&#10;nB0xanxyxVzvg+Mz6PGOobWTcNnu4n0/ZOL7mhc/X/jHfPEfH2jk7xh/fOI1Q9D5wnejElt42zpQ&#10;X1qGipxcFKc/QXpkFBKCregCchJLUrSBkGCkhgUj/bFio4aabEz++eOzWGayLkPismKjphMk00ID&#10;rcD83E+xVZODCadsX5OdDldpDpxluagrLoDjRRWanlfC7WgiBG/y/H4nBMtKTHg06Qi/GnD8/PkT&#10;fv+d8GhgkvD1+78Hw/7fyg4C/k8Q+Td4VCYaW35Aeab8htZPpO/mk//QvPRPbbVut7Ph8/T6D0Bq&#10;oJR1X7mdMkHQNSWN7085LL33ezeeiO9Exba0h7M1je1cR2MF6l8UISWBf3xyFHIykzAz1odPb3YI&#10;jG8JOQe8eJX9wYvNrRV8Yt37T4c4PN7mg2zfgro3siryQvWT//CtGab1AZnK7+2tff3XLX3f/0c4&#10;O8uaZ0GbP6TZ+9kA9086E+78IPDvIGhts7fby/6y21nyP7/vMm0/HBN4+F3f7eDL7/xTCMyfeWMc&#10;qMfw5Ru+fvuGipcOkyLvXmAEgh/HISwi3oT2uU+FRQgckxEdl4qwx9GIiIhmRyDMeLGtzExh0tNn&#10;5kRODPZj0juIYb5sNPdMqQ81B9I7MY/mlh60dvTx5fSVDy7l1z3GFmFHFsYN41VsQYDJjrH1PTfv&#10;5vY7Y1kTCG3svsUa99vcY2eCL7gPn7/xGvmLHQYNZ8sqScB759MpcDSOOP8kgeI/6fTxTskGw5/J&#10;nufxX2TPDfk+H+Q7TEp2j86ApE92b86Y/ikNAyhQu3pyn778hZz8Mpz77Tp+vUBwuf3AeNiXV9QY&#10;C59iGy7zhbO8usMXibywNcVAmUUIkptHlgiE8s7W/EZlzhH0aV6khnIFkQr3I7BUKTiU1dGeAykI&#10;tIaqrXmOKm0rocDRtkYq1I9t0bTBUvUWhMpKqf1lsdTQtyxlcsiRI9aWuW7kHLSxrWwoxwYK7fYj&#10;BEhZHTV8LUebkdEJM19yRsHC55eN1HacUFlT14Jnla/xuqkbTa0DaHOOEA4p1yDcA+MGSqU+75Sx&#10;PqpOlkiBpCyRUouzj/sLIp2ornUQIl+iSk42z+uQX1iOWAL8zVt38Suh/oIcnq7dxLUr13Dz2nWT&#10;0eburZu4R92/fRMPqIeEyoe3FFuSgEmAvH/zNgLv3MWjew9w5+pN3CKMnj/3K+5cv4PIUHbOefy0&#10;pCd4kvoUWRk5BNdC1De60NU3jpmFbXYyPmLn4KO5r1YVomdlF5v8rxUC5N3bT+xssnPEa/Zg78h4&#10;rk8NDGC2TakGq7Ha9hIbTs1ttIavV9pqse6sZ10DtghXOwr0rSHpTgfbNJlSGUIUmmepg8BI+Jxt&#10;JphRc46XVpie9jrsEy43XATIVg2Bv8Z2VzM2OxsxU/8cwwQ8F8HPlasMKukGDh1PU0x8wYYMS6+p&#10;pqca2nyCNrbrICS6inIJm0UYfl4KT0UJRqqfYaqWcFhvBZte4HdaaGvAjKMWi50KOyTvcZbdBOCe&#10;NqzKUurpxKanG3t8vh3w2XY47MXRyBAOqaPRYRwSGI8nRrDpJSAOUcP93zXCdWprtJ/H6TZxKzf6&#10;nSarzpKDv11TDeH7FXb4+av1LzFTXQlPeSleZWWiLC0NcwTOjfEpeFy97Mx08RrzwjvG63Zx3XSW&#10;NK9cz0I9F+XEqGejOo7KCLTMe1Vxek0oJv6/Cg6v/1qZhza332CL//02n6kqpU3ut7P3ns8R/u9H&#10;7Dy8/Z3PrT/5/v1iRjdWVzb4fl7E9LQV6cDrHUJfX78pFZd5bm7BzEVeW1vH+vomVlYUjJ8dy9Fx&#10;DHkG0elwoLG6Gs7GJvR2uNDe0Iy659V4kpzGTs8l3LzMztQVTe9gR0rX+W12pDS9g9d+6J1bCA+4&#10;bRzPQtlZCpcjWfhjJBEiM6JDCZZBBMkAwuNtwukDFKWEoSE/hv91Kj71ZODzcDHWxvg/ri7jnc/B&#10;9N0x39+HBN9D8gCh1wrC7Te3T89tPdv17DdDv1+/z0H8bFnjZKGzLXY2RP0Nvk4kkPvfSMf+J531&#10;mZK9/axj/n9Rf/xFWP/2U/2lnOPUn4TMPwmY0h+fCZ6f+Pt+/sOkhzzXUFNG8j/G13fbJPx3XP6A&#10;g+1l9loIiftbxuJoPJFleZR1kNB4TLB8+/4IHz4RiIyl8EfAs9cFS/a6vU3yB8fTdbbsev9j/QBg&#10;fsDmv+y/n+o+fnz/j7L3tWWDo3+bs2DRbnPWPp8+ffBJ0ee/b1fb799D3+mYIHHM31YBv/m9CZVv&#10;P3w0AZm/sGexxofJozBZIR/hflAkklJzEBQSjYD7IXgUEonwqHhERCcZmIyKTkBQYIgJFbI8M4tZ&#10;zUfr68HUYB/GCZMTXg+8/Xq4DGNDcQsP35tcy7Lm1DfxAcoH2/E7BR23YFEWRnloq5QEltI2H45G&#10;euHtf+A2wqTvgany4Ji9lY9/8gZX8HELIP8RIk9D4f9Up493SmeBo7/OgsWf6f8EImX+V51KAaQB&#10;Sg2Bcfk9b0T3wAQuX7uHc79eNZ2DjMx8ZOcUob9/zISnUbxDE0qJIKmh7RMLJF86K3zBWOD/9gQO&#10;VXa4BtDU0mVgTwAoiJSjjZYFitbwtWDOCixugeK82a5le11zKn8ERstiqX0EoDqGPMYtyUr5fVkA&#10;qfMV+GoY2wpxpFBEOoaAcwWjZj7krBnGHh2bPNG4hrV91kmBqeY81tW3o6Ky/keIdA6jua0fnW5Z&#10;HKeM3P3jZuhalkene9hIFkipua3PWCFrG5x4WdeGsopaqgbVBNTi0kqkPclGdEwirt8IwLlzvxmI&#10;vHnjNm5ev4UbV6/jOnVDcxgJlbepO9evIYC6c/0q7t68wbqruH39Oq5dvoLzv11EQMB9/pcFhN9X&#10;qOf/0cxzaO8dh3eKv9XGOyzvfMbs2jGmFvcwPrNhPK81z3Se4KxsPatzS1gmCMi7epVQNNfvxpSr&#10;DZOEncmOJkwR8gSBmu9o5HzFspbA99JA5Aa3CfjWOizroeI0Kl6jssvIkrhAYJonNM40VZmMIRqO&#10;1nxIxTpUgHHFiVR6O8HopkCSy+Mvy9BdojR66XhNWGwmNDqyUtCSnYqWnDS0aR6cEaFR1sj8p3AV&#10;ZKO3WNlKlD+Z4EiAVJ0jW20yTW7mhYZq7HQ24ajPiXdD3fg02ocPoz34OD6AD+N9eEd9mKCmPPg4&#10;7cG7qQG8He/F8YgLB542bPVoLia/p+Z3thBGGyowVVfG41Zgtk45ncswS835NFtdiqmqYoxXFGGS&#10;MDxZUYiR0jyMFOdgoiwXc1yff16M2aoSnmsWnMV5aKKKMlIJj63GB+DjB757CDGaeqQ55XJQ3Dn6&#10;gG1C/9bBe2zuW89FCybZ0SYkrm76YHLDyl++yvtD94WSEUgmioNGfHjPKDe6Ol6aT20yYymtKpf3&#10;eGyVGt3Y0mjRwgqmp+aMdO/09xEOnd3oaHcZNTY4UFn5woxQKdJBTnauKfPzClBZ/gy1VdUoys1H&#10;dEQU7ty8Y2KnSnfv3MPtG3dwh5LD2d2bAbjH7eos3eN9oTnDd69dQ3BAAB6xLjYwGGnh0SYSwdP4&#10;aDzLicOMKxfH4zn8DxNx7AmjQrHTG4LNgSgczBbhzc64gcZ3ZIHDPUUUUDi9Q2v08N07soCes35D&#10;rUfWqI+Rr96e62fLfx6gRjz9vaPt4V3NMdRcQ0VCkTTXUnMuv5p5ipb8rZA/s0Qqh/Y/yUpr+Pf6&#10;syDS/hw7DaLOwX/7WfI/v7N01j4/SOdixHM5o7S84f/CXyyV4vBku+876TucqywrwPbaLP4ixBzt&#10;rOLD8R4p873xnJbzi2DHAiKZM/WnyHJG2GG9gPI7EJ0Nkd/B6buV0G5ntf0OVd/rrH2lH9t+P6Yt&#10;f3izPss6jkqt29t+Jvt4/sex5V9ng6Cts9r4ywbJ0/vZ52304Q17TrrA2Qv7xPXPhJX3n/BeGWD4&#10;p5XyJXfxagACHj5GaHgC4pIycfdBGO4HPkZYeAwBMgGPI+NN3uxIAuWDB0HIy8nB5qI8AvsxO+zB&#10;hKeHEEmYHPJiaGAAQ0PsnRNiDt5+wjhf5m3OPtTWt6F3YNwMldkWox2FrDnkg+uADy4jLUsfLO3z&#10;gSmrCXvJ9gNTELnLZcGjQPLNe/aa/wUiTw9vn9aZ4OgvtfkHnQWO/joLFn+m/xOINDmjWQoaZX00&#10;c0pYp7zSyr29f/w7YuKfEFouG2/tlNRspKQ9xevXbVhY2DBZVxTuRy+VVb5cNI1AlkjlUFb6Os2F&#10;9JeAUl7ZstzJwUbWSAGkQFDwZ0swqaHp79ZHy8IokBRAWuBpOeaoTtu1n9rIqql1ax6llUlH8zVt&#10;2cPvskDqnM+CSMvCSFAdGjNONYoZOT0zb0JaaVkAOSqHm4l5tlvE60YnnlXU4VV9JwG530Cko92L&#10;xpZedHR50eOZNDIA2Tt6ApGyVAoepcYWN/d3Goised2O8srXBLxa/lYOFBSWI/1JDp5k5Bir/oUL&#10;V/Hbb5dx61YAddeUcoC6cvk6Ll68YnT50mVcOn8eVy9dJGBextXLl3GNkHmJ2wLuPUBRaQXh0YW2&#10;nmEz/7hnbAk94yvom9qEe3IdruF5DPK3lJOR5oLKM93bN4B+pxO9jib01teZAOCL3S1Y72nxxW+s&#10;ww61q7LzFSFR3s/KZVxj4HHB8QLzhMJFx0vCYx2WW14Za+ROt8OUC001mKytNJpSgO0WDX/XmTiQ&#10;JqA44XGd8CkI1bapugp4CVkdBU9RR2g0zhRp8cZ5ooEAqXAtbfkZaC/INA4UvaU5GHxWQFgkoFWV&#10;GnCcfVWBFULi1ItyuAtz4Mx9Ck9pAeZrKrDA81D2F2WCWWviOTdWY7OlFluEXmmf533A89rh+Sl/&#10;83R9JUYIgEOEu+EXRfBU5qKvnKBaQmAtTINTYX4ohffpzqfyUuHOTUEP1ZdLAMxNw2BeOgZZenLT&#10;MZRPiM19Aje/i4vfqScrGQPc1kMgbn+ajDa2cfC7VWWnITclFsV5T3Gwv4Y/vvH5d7jD+1dTt95j&#10;j1Cj56Wef7b2Dj+YURtJIzj+9+mqDyI39bwlDJ5oh88JpU7dEzwSOtc1CrHji8m7TdC02mhd0z7k&#10;mObqdKOy4gWyCYdxsQkIfhSKB/cD8ZDvg+ioWMTFJSIlJR1P0jORTiUlpZpoABHhUQjgdf3bL+cN&#10;NF68cBlXrtxg5+cBHj4Mxa3bD3AnIBABd6SHuKP12/dx59Y97nfX7Hv/zm0C5nWEBtxDONvEPHiM&#10;SD7HogKD4KjIxZa3mJCfhHfuILzrDsCeKxDL3VHYWarAt28r+PRx30CjpsN9IOS9f/eBHW11tsUW&#10;f/cI/mEeOmU9hwWTFkDKWeRA6RD9ZDuR/ACYglMDqKqTQcvSmzdyphVDiD3U9nu9oFZ6/17v+I9G&#10;Z6Ui9JdtEfUHSQseLYukVfc/gL7/6/r9v0tTC/z0B6Xh8XP97k4C4wbe8oZ4e7hn5ky8Zy/gvf6c&#10;g2N8IrEf7B1gd3efP95HQ+v6IQWT7whF/vB3lhXRBie7nb1d6zbA2cBo1X0HSG2zh7ftIW7/fSUb&#10;2FTqs+zPUan9/QHuLJ1uax/HPi/72Ha93Uby3+a/Xfva+9vfwz7+j/uzXtbHd4d4/5E9pve8Wd5+&#10;NMPYB29/x6PQGNy5H2qGsRNTshEWmYAArgeFRCGUL7rHkXFUgrFIalJ+cHAo6l7WYGdlGZPeAYwP&#10;dGPK28vlXkyNDMI70AePx4OV9U32lt9imA+h7t4RNDpceEVo0bCohqAlxYr8rxC5zXUDkoRItdH+&#10;gsi3HxQ78v+/IVLQqH1sC6SGtzWsrSFtvTTeff6Gsop6M5ytzkFiciZS07NQXFyB2VkrBaIV8F0x&#10;OjehLDUK8bPsG9KWx7csi9bcSAHclgFDO8yPQLKnfxSeoSkDktomK6Jg0IZLAaGGqm1AFEBa4Pgd&#10;Ou1hbm0XXGofwaJx8tDQM0FXjh6S5kIqhqheepoWIYu2ccCiFLrItGc5MbOAtnYX3D0DZihbOa8X&#10;FhTA3BrKlmSx1Oc42npQWdVgILLB0cd1rynrmtxwOD0Ex3Ejp3sEHd0jaO8SQHrR4hxEY2sfGlp6&#10;UW+capx41eAy5bOqelRU1Zl4ksUEvieZOUjPyEZsXLKZn/rLb5fMXFXFZ70T8NDUaV1hmaRLl2/w&#10;pXsTV090CzdvBOD8b1dwmy/a8vLnfMH3o9PZg26Xx+TrHiHgD8tz3juOkcFhjPa4MOJqwWBbPQZb&#10;6zDW3oDZrhas9nWY3NMK/m3SDnY1YpvAuOOsM3mrdztqsNlWbTLKrDlfGyuhnFpkWZz1g0jFeFTA&#10;6ZEXGjouwjDha7b+OYGSgEYwPR5oM8cw1rvGSkJaBcZflqKvLI/gmElgjMXL9DjUZiSgMYvQSKjq&#10;KpS3bS485ZoHmY+BygICHaHxVRmh8xlmXsv6V4GZ2grMEVRHKorRQ3jsys9CT0EOegtz4crNQpty&#10;NWc/QW/+UwyX5mGCwDnD85x7WY4pnudIeQE6cghxBLzXClCdGosaglx1cgyeJ0bhWUI4KpOiUJUS&#10;hRepMUZVKdGoYmmfc016vAm0bbyKKcuD2PIyricUv0rlsjyKKaX8q04RJCegiqrgttzYSCQ8eoDE&#10;xyFwvKzC/vYGX5yfscBn7A7fSUrzucHO4bY6h7q3+ay054mvbHCbr1Ouzp1GcHb5zNw/4jv1+DOl&#10;IWo+G3zzqRVnVg6KSuCgFKJTvB8mZF1kp2pgcASvGxzIyStAZFQMrt+8bWLLatrFL79cMFEeLvKa&#10;FAReunTN1Euqt/SbTwRGtteUjd94fV9mp+jmzQBzHV+4eJ3X+j3cDgjCjduBLB/hJgFSyzelWw+p&#10;B0a3bt3nNX4XtzVf+G6AiWgQxudXXEQiAq7cQcjtABQlx6Iw9j6eBp5DzqNzeJl2D5NNRfjzYNlY&#10;uHYOv5iOtAVz/G3Y0dbzUXPv9LzVc/Jvz16f7Poftvs9h83zl8ey68+S2srSeVonoEmdDKe/9d9G&#10;YBWUGjD98R3wM5nP9J23PTSv72mso5q+5mcdlWe2PURvD8f/TD8Okf9dZ+3zXf8FJAW2P5eOc+7T&#10;hzfGLP+JYPhBsMMvJGnujaSJlPZkSv2QJo6hIXIbAC3wE4zZsup+3H66jQ2cNmDZwPWjvgOh1v1B&#10;7DSQnQVx/u39P+Os4/xMZx1fso9/1nZ7m/05/ut2ndoLQjUdQKBsLiD2XDRPTmF9yivrcOGKNRfy&#10;cVQyktNyCZOxuHM32Hhohz6OMRZIDWWHhscgKDgMsbHx6He7sTQ1iSmF9hE8DroxO+rBhLcPw54+&#10;DA4OYnFl1QyZD03OETKGzZxIxc5TWBgNk+jhtsOHoWJUyiJpxHpLGkqh9thmX0M3BEnWCyJ3DjXE&#10;bbUzw9qflApR4X4IeyeSRfu7NMfln3QWWP4gtfHTD8fndn8nmbNkP5R+KvsB8BP98JDwLf8AknyQ&#10;2fL3bjPWyB32tgmRnpFFXOSD9+GjCGOJjEtIQ3Z2IdwEQXkoK3uNAFIWPTk4WRDJF5XmWwkmffMi&#10;BZPy1NaQsyBS8RHlpS0oFARKgkOBoD1ErW32cLf+fysszoSxZlrAaIGmAFPbJQGkhrYtB5sVA4Uz&#10;fOmZoN+ESIUnEjjaEGlepvy+KtVWUrvJWXl3LxIaV7CwSFj0AeTiktI+rvJ7y9ppDY/3eSYMRFbV&#10;tKClw4vXTX2ob7YgsrXTi66+CXT3T6KzZ8xApABScNnU1mdU7+hh2268bnafwGRldRMqntfxuLUG&#10;IrOy8w1EJqdkmE6ZDYxXr9021hkNT+tlqxewXti3+MK9ejUAF8+z7twVXLl0EwE37+OW0ln+dhk3&#10;+BLPTkrFy+ISeJqaMdnRhvE2B8YdjRhvrsd440sstldjrfMlNt0ExN567PTUExobWDZir9cXp1GZ&#10;YpQxxtWMLZfDpBHccbcZbSm8TncTVgiFigO53FZrYFIgKavdJKFuilC3SJDcZJsdF48jxxjNcWxV&#10;nusXBvyGFG6FYNiRn4GGrGRCFsEqM5HQ+ASuwqcYIFSOauiXcDddXYaZlwRGDQsTOmebnmPeUYUp&#10;Lo9Ul6BfTjZlFCGzPjOFYBeH8rhIlMaGo4xQVk5VJsQQCOPwikCo3MpV8RGopFRWJUaimnUvqOqk&#10;aNSlxaFB4WUEkcnReEmp/oUyoCQqr3Q0iqIiUaG80OlpeJaSjJKkRBRyW9kTrmdlojInC5V5Oags&#10;zENdeSmcdTXwtDcT3psw4XbC3fAKVUV5KMt5ivLcbDRWPMNYVzc2pqZxsLKGT3wefnnDZwqhb39P&#10;IwxvsKuh6i0NRe8ZCQC3dw8NFOqZp+kqcoA6fvsJhwYYPxIUNQx9ZOZCqmOo/ZWwYXJ63ljfPd4R&#10;1L5uwpOMLISGReDCJULib4LEX3Hul/P49fxFXpOX2YG5xuvylrkepUuXZCG/9oPsOlnVpfPnBZZX&#10;Td1ldoAuX72JazfumPjDgsebdwiHBMjbdx/h9r1gozv3QhBAXb1xH9dv3KPu4vr1ANxlu7ts/5D3&#10;xQ2C6212spT84uatAATeC8DT2FBUpEXxOuJ/xv8uJzYGMcHhiIlMQk7uM96TfLbNCbIJYmQLzX+X&#10;ZVG/oaTkDVZu6u/PYn9g1HNWz1f7+fszfX/Oaz/K5xxpO0i+YWnDo8U3lmx4/O7VbK9bQGlkH9N3&#10;XPszFfj7wDhZ+sTvYs2Nl6X0VBvV+6ylfxuKp+w6DcnrPMQJtgSedgigE/CUBdTPW/tvjjQ+qd6A&#10;pLGAyqooKBQ02lD5X0rrGOc0L8+SDVc8KYkvYMl6Ids/oL6IBWMaiv3w8e0JJFmA9h0YbX3f9h0M&#10;z9bZgHd63a6zj3V62z9J+50+nv3Z9jYbCAV4mtNolWdbHP+r7GPbUp39GUoNp99UE4Tlzfznt29m&#10;vsy9h49x98FjgmM8ktPzqFw8CIowvcSQx9HGI1sQaZZjEnHrzj3k5ORiY5kv9JFhAmQ/1WM0O+bB&#10;1PAARr0K8eMlcGzgkBfg6MyCgcgOlwcvapqM1HMWBOqlrx71v0HkluZFsl6SRXJ7T2FseNPwgSlL&#10;5P8WIv9VfkAonYZJ3eA/a2PJ6hX+TPaD62fyB8qzQPIH66QfRGpoW5bI1c03WN36wI5BtPlv05/k&#10;mrl5T5/mmWDagkilP7QhUpZIo7V9M6QteJQVUkNkmhOpZcGkPLQdbW4znC1LpErBogBQUKhlWSeN&#10;CIYD3skTgFSdtttD27aFUm3UVnWWk41lKTQg6RuituZDWsPZOl9JcyM1lK35kWpnDYGvY3xaWWz4&#10;3QiMAkeBpLS8bOVqV45tHVsgqc963WB5Vb+qd1GEQUJkTZ3LDG+3u+RoM8zvTHDken1zL0HTbaRl&#10;e72+qccs19Z3EUhbebzXBiTl/Z2dU4iMp/z907MQFRWP+/cCjfXmBl/W9+89xG2+IK9cuorLF6/g&#10;2uWrFF/khMVrv13BJWW9OXceIQTNnMRkOMoJb852LLiUY9pJSOwgBDqMk4uxAPa14qi3CQfddVQN&#10;Dt21Jg/zgbse+9ReTxN2e5oNPCpn9U6/EztKM9jbiXUeT1LaQeWf3ulrx5Ydy9EGSsKk5jzKGikQ&#10;PSCQrrbVYIbAOPGyFKPPizFIyOspzkZrbhrqnyahKTsZTkKkYvqNVBZikkC4wPbzteVmPqE0U11K&#10;kCzGMPcdKMkxw9mNOaloyE5BU04aHHnpaOB6FcGvlEBYnhiNCoJilYbBTbq7JC4nEPhi8SwhCiXR&#10;CpAdguKoEBRFPkJhRBDLYJRFh+GZwDJBwElAjOOxYh4bPROMcntRRCj3i6JieIxYLDQ58G1xGR8m&#10;pvBtcxt/rq3hzdwCPm1u4svuPt7t7OD9wT6+6jn/hhC4tYnt7W1sbGwQCndwdKTRLr0TPuCQ9+oS&#10;O0XrvH7XeC1vsKO2s8UO/wGfK8d/4MPbP/Hu7R98hv9OybnDigihZ4qAQSMNy8rypU6QHM54Hyts&#10;1TjvHaXhlOe24p0+ycxGVHSceX7/8ttFy1ooS+H5S/jtwmVcvEQgpC5dvo5LV64TKgmE7MBcvnrD&#10;WMivEeiuXruDy1dusY1SqN4wFkXp9LK2X7l62+xz4yah8TbBkPBo6T5uaP32gxNp/SKPe/ceofL2&#10;PWN5vE9ovHsnAPduB+DO9du4yY5TRHAUAh+E4PrVqwh/dBcFafy/MgSRj/AqJwaVuSmoe1nFTl03&#10;qppaUFpTg3J2RIrLC6lneFHbxA6vx3Qq9d7R9ABF+jDRLvgslfyfoTY8Wp38f5YNdv6yM7xI9jPb&#10;wKRPxmDm08m7iu8N25hmt9N+BgZtcd2cK7fZsq3MgmL7+5h6teW2PQLk/hHfE7Jy8rqTtE31OwdH&#10;J8e0pP3fmvaS2th1lnyfz2PZKRz997frTc5vRYAxMGrHo7TiU1rXsmCU17UZjid0akj+d8vD+w9/&#10;S+dfVrD2c28FkHKOEfB8IiARnAzp2j8eP9CSD9zYVkOwHz4KIi2QtOHIBkFbNjCdBVP+bfzl3/5n&#10;sva14PNn+50GPnv9dL3/OZxuexokT8Ok9F8+327j31bbdDz9toJ1QeTXP74ZFZW+wMXL7NEFRyMq&#10;Lh0Z2SWIik0zQ9lmPmRkLKJjk/A4KtYMZYdHxeEOX15VVS+wsbKEaaU6HOrDpMeNycEuzI4OYJww&#10;OeTpMRlEFgiaO+z5DI5PQZk8FITZzDmrrCUgzPGC+2SsZLqh/xNE7lnzIQ1M7mgOkOBTN4VyaP/v&#10;IFJg/U+yYfCH46rz49MP27huhwayQwjZL4CfSf/LP0lhVvzTLEom1BA/TxBqlzZw6gFog6R+47Ut&#10;Xn9fv+HJ0wIzJzI1PQcpaVlIScnEixevMTIiy9885ghdBspkhRQ8ao7VzhsDjZpbpR69FS9Slsl9&#10;M4wt5xoBoYJta11WSUGiSnuupG2BVJ1g094mYJS0r6R6rfs720gazrZkeWoLDjX8LMcaGyTt8EQq&#10;7cDgaqfhbOUJNxZIAaTPEqnwJLLO2MPZ8viemd9AW8cAyirqCH4OdnicBMgu1LwmRLYO/AiRXBdI&#10;arhbwClwbOSyP1hqP0Fk6bNXKCmvRkFRObIEkZk5SEvLRExMAoKDQnHz2k38du5XXDp/AQ8C9PK8&#10;g/Pnzhndv37VhDRpLSvE5qAbnxfG8W56COsEugVno4nBqNA5O54OHHpdOBqivJ044LoJ4s3tsjIK&#10;LOUAIy/o9U4NTzcQAl9joaWWQMh1bZc10o7TaItwudFrfcZmTys23Faw71V9No+j42ke4TJhcvZ1&#10;BcZelGCoogCeslwTe1FhdrpY9pZkw/ssH+OEQwHiaEWhkYKE9xMy1Vbe1y0KFJ6RiMYnCcYyWE91&#10;5GWghzA5+KzADHErS4ksT4LI6vR4llau5BdURUqsgUrFFiyJj0QRwbAkLtxIVsqS2MdGpVwv5/Zn&#10;iVGooMrUjvBYxvrnAlIep5TrCowddfk3JNy6hpS7t3mcaDxLikdeJI+RSIhNTkBBfCxKkpNQmJSI&#10;p9FR/L8Irk/S0V5ZCW8HQXx5FWurm5bkSLi5y/vzmM+eL+ZZrJEhMzr0+U8+t3/nPfyJIPPOpJTU&#10;aMLa+pYJpK/rd3Zu0UQX8HpHTB731jYn2jtcKC+vRHx8srFm20PMv/xyEb/+esmE97pIQJQ1ULok&#10;j35ZDTVdgstX2IHRtImLl5TViiXbapvSpZ6/cI2AaMHh5Su3CZMBPqhkZ+fqHQOMVmkv+4t1hM+r&#10;/Ezpyg2VhFKJsGgsk5rGcYdwyXMIIDQmREcjNT4eCZHhiA9/bOKfxhHgAwPuITU8FG1FWfCUPkVP&#10;QTJ6StPhKs9EVVE66l6VooWdoZbeDrT1dMLt6YO7lx26xga0uXrQ7OT92cr7VHE1WzrR2tnL59a4&#10;GbGQZVfwZVsiBYHWyM4RQd9niTxi/U+0v0+44v/1MynGqg2Sp2FSOnl3+AGkacv9LIAUKPpE8JUO&#10;jz+eyIJhgaTVVnVHb2SZ5jZZtX1gacOdcnt/z9/91ldyfx80asqDvyxAtMBS220otaHR3mbLhk0D&#10;lPw+362lbHtGeczztICc71t9f567eee+td6tgs9z794TyAQ+BMiPhBpB5LsPlieT5ipoHqQmkv4I&#10;kRoCf2NiG9owaMsfkk7LBix/oPIHs9Pb/Y8pnbXdXvbf7v+Zdr0FgQJCCwrt4/h/7mlp+/d9vsPk&#10;6ePbsvfz324f53Q7bftknJXemZAEuhm+/P7NzJ25HxiOuw/DERqRiKS0PDzNLUPI43gztKAYkYLI&#10;yOh4hIVH4zEVGhaJaPbE3d1uzE5NYHKEvTpC5PRIHyY83ZgZ6TfD2SPeAYwMewkamzhmr2OCN6m7&#10;fwxOlxd1DR3GIvO6sYMXmYaz32BbwbL3fwKRPoC050KeiA9XeXerreZG/j8NkTYs+seOPCvOpJYF&#10;fcZy8PkPo89f/vwBCM+SbpJ/ktWT+3udDZI/hUxKv8v+0Wd8Ya+upKwaQY8iCZHZSEl9imRCZHl5&#10;FYYIgeOTC8YaJzD7bom0hrUFkLJCyktblkhN4JcEgi3tPQb+5Dwlq6QVO9KCSGVwsSyPkwYeNTdW&#10;aQLlYGVbHKXhsXkfZI6bY3qGpg1Iql4WSc2vtCHSsjAq//Z3iLRTNqqU041xlCEUylqq+Zn6booJ&#10;KWuNhrZn55ZOLJJa1lD+GPeZnVs3KQtLyl+hvKIBldWtRtU17WggFLa2y/JqWSEbfKp3DKCmntDo&#10;6Edj26BZr2sSWLpRXedC5cs2FJfXoqjsJfKLKpCdW2wswOlpGYiLjkNYcAgu//abAcZLVOCdW8hJ&#10;TYKzrhrzvJ92JgYJiK2Ewibs9TXh2NuGT1PdeDPixM6AAwfDTux527El72FqZ8iJ/REXtrxOrPW2&#10;YJHAt9DJ0tlGtWDVpSDfHUYrTgcW2xSbsYFlPRZa67Da8RqKiSgHGEne0yud9QYetwmS24RSWSLt&#10;OZLLLS8xX19p4HCwPA/e8lwMlMpTWo4tORhT0G6W7uIsA4quwkw4856gRVbFp0loJjTK87otJw2d&#10;rHflZ5gA4D1sO0hwHNGwNUuBY3VqLCo1zKxg4k9T0JidhobsVF/O5CfGm/tlRjJBMg7lSTEoSYhC&#10;kQHHCBQpELUsi5Rg0QLKcBRzuYLA+SI17mReo0oDkYTN3PCHyI8IQmF0MMHzMQpkyYwKMRbOYu5f&#10;yOMWx0YiPzKUbUO5LmiNZhmJrFB22B4FISs2Hssjk/jGjtzvvF/3thTke43X9pSJHiCQGZmag2d4&#10;DL39miLSA4ejFTU1taioqERxcSk7H7lISExGSFg4Au7ex+Wr1wmJmof4qzVf8dcLZv7heYKf5ite&#10;JhxevXrTTJMQDAoCBX8aKpZVUeu2BVHrgj6V9rbfzl/Fr79ZEHmebaQLF28SMG8SPG/z8wmJBMmr&#10;POaly7dZp4xYPmgUaBIYr2lo2geNV3wQefn6nRNdvS6L5W3jUBb4IAh3b93BxV9+ITDeQU8zr7Hx&#10;EaTFRiORnagy/tet+Wnoy0vCdEk6hgpTjXW7pbwI7U116CU0Su5+voOUkWpoFn3uafT3zsM7PIce&#10;pSnt8xo53R50uJREYIDPG3Zgez0Y4j4aqVBwazMszI64AT5C5b9B0O6ulXp2b48QxX0tqJRFk9tZ&#10;Goi0xWMKmCyAtIDx5F31luBEiDJAxbZHgkJ9jg8c/0m245WxsL4hXPJYKrVN82h3ZVjguezJ2sp2&#10;BvLY9lCGB8KrSgOSlLFsqpQI1pLWdQxrTq51PLuNSknHVr0trUuaaiGoPXrz2ZyPplwIeBUBQPNV&#10;zbxd8z18Jbdb0Owr+XnnBIj/RR8+CJ4sjyRJ69LpNqfbCZQku62gyb+tvV3yP/bpY/6T7Lb++9if&#10;rVJ1FgRb0rr/ufm3O30MW/6fd3qbLf/j+R/3ZxKwf/qiwMHvccReiBxqyqvqcP3OAzwIiUZ0QgZS&#10;nxYhKT0PD4OjCZahZv7j44gYRETFGu+6OAJlyP0g5GRmY2l+DlPjoxgbG8TkuJcwOUCQ9GBsoBcL&#10;k+MY8wxi2DtkeiGaE+kZn0FLp8fMH5PXalVNswn3oxf9mzdf2CuXN7FA8jtMKjWipIDk0olntkSI&#10;tMIAaRL5WwOSJijyB8upxu7FCOoEfmYuCdf/N7KBzEjrp6QHg7YJ3mxroMoT66CGRCTWS/aQh/TD&#10;ULQt3jS2zEPpJ/JvZ+TbX8ezj68H0vv3f/B3+cqH3TtERsYjKOgx4uJSTCrLouIKA3Sy/CmcjrLM&#10;mHzZlML8mBh0LDV1QOBuQoVsW16gmq8ocBRAChg93lm+BCf4UJalcQoDg9Po6RtHR6fySfPl2DVk&#10;5Gadtklq390zatppH493BoN8AejB7x2Zx9DoHCbkfENNysIoiyGhT45AGo5eXFXu9XVCr5VvfWp+&#10;DWNy0BE8zmxgbHodI5OrJh/07DwBeXEL09MEyZkFLMwvYmZqGtNTyq89jampBYyOz/EabSLwVeI5&#10;4bHypQMvXzXB0drJ79Bv4kDKiaa+fYAaRA2hsdrhsdTUj6rGPlRTNQTJqrouPHvRhpz858gvfMHf&#10;uhoF+WXIzshGanwCEsLDEBsaiOqibPTVV2B9sAP74z0EwE6sDRAIZVEcdWNvuItg2G0ytxxyXeX+&#10;sIvwSJD0dBhtDchaSOijdvpbCZgtPhEue9sIga0mJ/WaLzOMpGWlFVSaQRO/sKPBBPxWnWlr1OwL&#10;bVOHpbZqzDVVYvb1M0y+LDaA5ynJJvBloO9E6egtSIe7IBU98l7mstLP9ZflGfWV5RprojysZV2U&#10;NEeyk9DoLs4+aecqykKT8lETGJ8THjVc/Szp+7D1izTLAvmcy2bYmtBYkRzHbYncR8PZiWwjB5dk&#10;VCcl4CVVQ71KTkQtt9UphWF6olETwbOFINpCmG3ISEDdE0JqRjwaMi1LqOUkk4zXmSlGDU/T0JxN&#10;aM16gvrMNCqd29O4X6pRTXoqIZTnwM96kZqM9vw8lCUmIpFAGXTrJuKjo1FQWITUzCxEJ6Xi0eNo&#10;kynsFp/JBvQIWDdv3DFwdfN2AMFNIHcVv/x2mbB4yZS/nr9i4FC6ePkGIe4mwY4g55Osi1cIkFd5&#10;rO/bBIDf5ykK9ARyVjurraR1tZFF8gKB1IZIA5KXJFkrdSxJn2PBoy3rODZIEh65fJn1l1V36x6u&#10;3aZkiVSa3btyqLEsknLAucjvc5Off4PHVuzTxPAI9D8v4TWSitdZsWgrToGrMhONZelw1hRifshl&#10;4hUvzS5heWELy0uKT7tGOJ/G0CTfU7OTGJkgrPP+Hhmb4nNFoyPjGB7ViIdyxw+buaLaJmlZ86SV&#10;BUspVLd2rGlBet7qGW5PQdKz1Yz0bO6cOOvouWs/67Vdz2Kz37Hq+Sz2SXMQ/echWk4/ssjpXaDn&#10;uJ7nR0bmWS+QFEwZ0BJkWfCl96W87I2nPZd3D96eWCMlC9QoAS5lvTO+z5m0rH/WuRqLJ7cZ8fPM&#10;dlkFCZjmPchSwCgQNe9qkyHNkqyVJ0PpAlCWf2unzzdAbMGrAVRf2x+g1ifV6Ri2NfTcaTg6rb+B&#10;D+sEWTaQnW5/WvY+P9NZwOW/3a77J6ndzwDQPrbdxh8kJf/P/zedPqZ/3en6s7afliDyw+cv+Kg5&#10;B399wx4vwojoRNwMCEJYZKKBx4ycUkQnZiBAoX0IGHKksbPThD+2IPLR3YdorW/CzuYGRocIkJPD&#10;GPH2YnZqBLNjXhMncnpkCCP9A+bFrCCtm/uH6GMPr3tg3DgmKBSKXsKaI+Zo40uRcKjhAF201gVD&#10;KJTnIXty0gYBcZ2geDKM7ZMNkPbcSPVyBJEaCpIl0p6TqNLcDLoR/jfyg0DrhvODPl7gepjYIKfh&#10;J/Vm9eDxX7Zl0jidkkLx6GFkS3OdbK1vbJ8pDXGdlr3N3tc63i7W13d5bh+wsXGAr1/ZiSivQkxM&#10;IhKS0lAmS+TojBnO1TxDhcxRLnMB2RzXVSqEjm310zQCWSMNbLJsaO40UxSaWrrZs1dcRY/JHS2Q&#10;FBgKHlva+kwpWBRAChz7BibNugDT1T1sgSfr+gmSkmBSIClr5DgB8AQiZU2cX7G8yTUkvbLO89ww&#10;EDnL852YJTBOLWF0ehWjU2tc5gtF5dgiAZTtCZHGIilr5AKBdHbBCvnDl4fC/IxyXznFFJW/QoUg&#10;srYDlTVtaOB3aOf3c7iGUN82gNet/ZQHr+R445BFsg+vm3tQ1+jCa3aW6uraUC3P7LJqFOUUoyS7&#10;COW5RagqKIbjWQU89a+x5CYEDveZoemVriYsyGlFjin9HXgz1o/j0T7selw4Gu0nTPYSJnsIli5s&#10;ezqNV/VmPzUgK2QHNj1tXCdIyhpJuNwdljqxy+V9Quiul+KxtO/OAMVlo0GK6zrWurvNZGNZJTwu&#10;EyyVRWah4zWmW6oxRXgcryvHaE0pxqqpF8UYfV6E0coCeAmGQ+W5GJYlUvmKS7LQTw1y2VuRh4Hy&#10;HJNC0CurJMs+tu0RWD7LM+kFte4sykR9NoEvPRaVqdFGVWkxeMH1F3J2eRKPeg11K9i4vKl/0BOC&#10;HQGOoPfqSZLxfH5OoKxM5r4phM0kwmUCjxtP0IyLYhmNF4nywo4nTCaiXp7TBNIXhNRncY9RGh1i&#10;VB4bRoWyLozHiEQNz6mG5yQnnHrCpoPnI0uqCYBOAJWHt2JaNvAcapTvWU496TwfQmV9Xh6yYmNx&#10;//p1BNy6TWAMwG+ae3iNsEZoukTIEnDdvHUfAQGBuHcviApEwL2HuPcgGHfvP6JY9+AR7j8MoYK5&#10;LZDHuW8AUJBowaQ1PC2QEyjaMGeGjm/fN8uWFVGygFFtbFngd9dYEK/fvGf2EygKGgWP32HSAklJ&#10;x7OO6Q+P9jEIi/zcq7KA6jy4fFOOMjzv64RH6QrPX8Psd1h/ld/jBtfvBzzEfUJ15KNgVGalw6N5&#10;so7ncD3Pw6uiNLwuz4KnvQbrc6N4u8/n2w5BZUvPX74X+E7Y5LN2bXsTq5trfEcoVua2mbqi+1zz&#10;oFfW+MzcUFgjK9++STrAZ4I81rUsb3VjKSZ8asTCdsjTtAI9rwVkMiB8+frniXFB7wjzbtC7gO8G&#10;rVv1FjgKEE/AkeXevt4PesZvGq2t83zX1vkZa1heoZZXrbnbPkdCSVnGTsuEZDojdJPepwYszbvp&#10;OyCehkgDij4LqLbZUhsjbjMWR+4roPMHSMkfIm2Zdj6IFIjb7eztNmRqKoFK+xgGKCm7jX2cc2fB&#10;jb/Ogjl/aDvdzpa93QY21Z0+xum6s+QPZD+T2vl/pv15Pzu+vc1fqj/ruP7L/jqr3q7zl//209KE&#10;Vs2D+PCFEPntGxxON2/c+3jwKBzR8elIzchH+tMihITHG7BU4HFBphxqoliGh0cjIiScIBmN8UEv&#10;FmanMT7i5Yt43EDkGF+CGsae8sqxxgtvT6+x7OgiWOCN6p2cRc/glPFobWrtQcWLejzNLkTZsxcm&#10;W4rmPeji1sViQaRliTQgyVIgaQcZl0VSjjWaCykLpABSQ9smhMO7z/y+f/Ba+GpuClu6OXQT/G/0&#10;T9ZE+6Fh6rldy5qPaD9ITE/ylMy2n8i/nY5zWur1Gs9rSTcn5Q+eNmCurumBtGkeemt6gBKcdvig&#10;1cR7wbbD4URMbCLyCDUD3jEMyxInD23FiuPDdVkezyaVICHXNwdVMKlle3hbYZhkwayqbjTzXR2t&#10;vWgigClDkWCynRJAalkQqXUH1yWt26BprJM+66UA0oZJWSKVdm18YoklAXJ6hQ9633D2ohXmRxJE&#10;CnZnFjcxRtj0ji9iiPvIAjk8sYKxiWVjJR0dX+BLgrA5v2YciQSjSp0o55sJrg/xu4zwM9rcoyit&#10;bEJZVSsq6rrxTPMiCYyNrlGjZtcIWrpG0OwchAKT1zc40VjfgcY6Bxpr6tFcU4e2V7VoqX4JR0UF&#10;hhuU5s9BIGsjJEqWBVBezwcegqTbgePBTrwbdeN4yM06F/Y97GR5egh+XOc9tst7bWfQTWDsJjh2&#10;ERZdXHaZctvLesHlUBd2RrqwN859JnqNVdMsj/fheLwfbyY9RkdcPxjhtmE3doe6jQSnW8rQQjjd&#10;IMSuEWyXu3nOCt/T+doArgKFz7e8xFzTC8w2VmG2XlbJCiw1vsBiw3PMc3mGoDlZU2Ygc7iyyECi&#10;JGjsLH5qYNFVnAUXIbOjMBMt+eloyklFU64lR57lONOa/wRtBVKGKTu47uSyyvb8DLTmpqNZ+2Wn&#10;oDGLkCZ4I0g2Z7Oekse2ZT1MJvCl4DVV/yQZtYQ6wWOVLJfxUQTESJTHhKMkKgzFkYJHgiPXn8XK&#10;kzvKgKUA8qUAkqpOiUJ1cpRZfpUaY4FlSgzrrbKWgFmbGoeXKbHcriHyZFSks7OWkYnowCDcunwF&#10;N29oaPkWrsnSyM655gkKsiwrJEGLy7duKQyOYigSph6G4kFgqIHHgLtBBuwEbYJGwdx3OLRA0gI7&#10;GyQ1fK25kIS3W4Q3lvbyzdsPeSyrzq6Xd7SGoW1pPUCe1DwPfa4gUVApkPztwjUjGyhtkLQh0pYc&#10;agSQskgaBxuer3SD3+8Wv7+g8h6/m2A4gOtB/K6BXI+JikP040iTPz4hLAhF/D8bKorwqrwAxbmZ&#10;cNS9wDuTFllezHzWH3/C0ZHed5+NEePtB0LRGz5HD48NyCiskUYvBJCCGr2jbICRt7bql9kZFXCu&#10;8/lne3ErssP0zIKRHPTkzKQ51Xq+6vmr5+4uj6f3jUa/VH637NkheizLo22NFFAKIrd3drn/1j9K&#10;56TzNoBLkFVUCdXJW18QpnO1PfcVn9kGNtvCZ4bEffobIJ6Svf1kH34Hf6CzpTrbeqhls25/HuW/&#10;j87HHxTtOv0nOme73j7GD/v69vtXiPS33Nmw9TPZQOYPc/b+/qDm395e/pnU/r/o9Oeelv/n++tn&#10;56d1u85e9j+Wvc1fp49tH+tnEkS+lxfUH99MWJ+nOYVmWCEsMh5JqdlcL0VKeh4eBEWydxiIx5GJ&#10;iIpJQcjjWETGJCMyMg6BvLHzs7KxOj+LyfFhaxh70ouJ8QECZR/GBZFDgsghjAwMYpU3mebizS5t&#10;oG9kCq4+AgJf4oLIyuoGVBIk2zv7sLa2a+aR6AbUxXLWcPaWgun+C0QqQbsmEVuWSAsibWcXlWeB&#10;4f9EOs7f5DfEbXqcvuFsewj7pA1LbVedPcQt+R/L3nYCqhJvxNOybnLd3NbDyYZOuzSAqRuTPWU9&#10;2IyFUvHg2LNe0YNIYW4o/T49vR7k5hea4Rw9XFcFoLKKEk439g6wznJtZw+r27tm/qF+b5MSkf+Z&#10;HGsUK3JheduE8NE8wuZWNxqbuw0gyhIpoJS0XFdvAaYgUlKd4NKGTtXJiimglGy41LC2AHCMUChr&#10;pIHIWcuxxgQc90HkNKFSkhXSOzaP/uFZDAzPwzOyZDQyvmzAVPMs5TyjYXg7deI44XFkiscnnHpG&#10;ZzFMCO0amEJ5VTNKCJKVdU48q3Wh3jmC9v5ZtPVMwNExaL5nSwu/b1M72hpa0fG6AU6Co6vmJTwN&#10;dZgkKC50tZkc0koFqFR+292aa9iMvT4HDj1tOPI6cTTsxIG3HUejXTgas4auBXQ7w4S8kX7sUpsD&#10;3QQ8N7apncEeQmMPdoYIlT7tjfUZ7RIU9wmJB1MeHE57sD81gL2JPhxO9eFokiWXd0eUgo+gKOul&#10;hsOHXVj3tFvrg06CqAt7hNl9nYtvKF1zLTf7NASu/Nb1Zt7kmiymCtJN2FSw7rW2OkJllRXup66C&#10;ZQXGXz3DcHUpPM8L0fss14CjkyDZyVLqIFC2FWbAQZBUqW1q47+tlQDZTnhsyU1DQ1YSYTHRlPLy&#10;lmVSYYJeZyaZeI3+sRo1BP0yTUPRiahMicOzxBiUEBgLCIu54Y+QHRqE7JBAZAU/RA6XVWaHBCE/&#10;gjAZHeFTJEpio8zcyuKESBTGRSA/9jEKYsNRFG+t50VrnfUET6kgNpJ14cjh50i5MVFICglFWMB9&#10;XDr3C65euExIvI3LSnd5+y4uXLlpWQkJWoqLeEuAJwugLHisv3HbsgYaix5LDXkrOLegTrBmDVXb&#10;VsA7Bh4FdYK78wq9w2Vr7qIAkGBI3bhJeLsTRIgMNOvXua66GyZG43dpXTIQSpi8pYDgBMo7iu1I&#10;AL12/a6ZB3nxkhxzeA5XCY+sE4zaYCqZOu5/g/sovM8NfgeBs+ZIanj7+p37OE/4DbivYwdynwA8&#10;evQYoSERiAyPQkJ0DBWFiJBghAYFIjEuDmWl5fDy2SXI2do6IHQIaKw5dAKbdx8tj2BZ/Xb2D0+A&#10;xLZ8CXQ0yqTnu8BF0GIDi7apXnWCMsUKFtjYMCTIlKVycGjMDIlrH1k1ZTEU3KmdPYplwMhYJcUA&#10;ev5r+FjPb2u4WjC5f6DhcAU/Zx2B9zRwGscVHsd8B50DZc7TB22nocuWDWb2PkZ+221pP8lubx/P&#10;PubJZ7Otfj/zG/qOZdf772/vpzY25AoWtW638YdFf/g08vs/7GOcU7qfTz7YESDZUHUamH4mu532&#10;13Fs2aDkv91fdr2/7GOebvtvOn0u/5Pj2O1O/wYq7e32se360/vY8v/+/0VyqT9kz0xWyH4CXcCD&#10;EBNIXLmw0zLykZ1XRnBMwp27qo9BSBh7f/HpCI9KsoAyOgHBD4PwuqoKO2srmJoYxuz0GMbGPAYi&#10;p8Y9hMh+zIwMYdLrxVDfANZWNnkjf+ILegWe8TljiWxzDZkMH5pvVlpejT7PGIGHF9+uD4CMeMFT&#10;Sull0noRICUT1sdPAhp7KFsQKTO+HiKaD6nhbHso25joJd/DQrLnXNjr/tvsG19zQGynGytO5I/Q&#10;9zf5AeWZ20/JBkl/oLSX/waUvKlsgDwNkactloLIE0uleqQ+La9sGKnnrF70Ih92U1NzSHuSiadZ&#10;OWhwtKHD5Ua/d8QM4UzOL2JhjfsQLGWR1DxIWSEtiLSGsv01QbjT3MiGpi4DhQJEgWNlVaOxONpD&#10;2raFUsPXqhOIaR8BpNZti6SGuyVZIwWSI2MLBiKnBZDzVjpFQaQd5kfD7nMCWm73KGuLZ5qdlnkM&#10;ji4beUcXDURKw+NLhE3Nl1zF2PSyuUZlwRRIjkwumKDncgRShqVnFbV4zk7P8xdNJvRPW3svOvg9&#10;2x1OOJvb0NXkgLupCd4WB0bbHJgSOLpasOJuw3ovoay33Tij7A3I4tiCg0GWXkLXUBsORjqwP+Ik&#10;+HViZ5zQON6FTYLkBiHPkpvqxSa1Q5DUsPe2t/cEIHfZedsbG8C+wJE64L1oqY/r2qb9CJ1GXVjr&#10;b8NyL2FvoA2rfa0E3EYsupvMusDRXwJL7SPg1FzMHULmGuFXQcmX2uswVV9pNNtQhfGaZ+grKzC5&#10;qtsKstCWn4X2wmy0cLk+5wleEvSqMxPxgpBXTdh7lZWMGtZVPYlHRVocFWvq1ebl0yTqx1L11Wz7&#10;MiPeeGS/VHBvlqqTR3Y1lyvlkZ0UjVKCnZxdimLCkB8VQlgMRvZjwuLjR8gMC0J68AOkBt6j7iPt&#10;0QM8ITRmhAUjLTjIKJ2QkvE4DE8jIpAZEY4nXE6jksLCEB8WgtjgR4h+FIhogkxU4ENEPXyIiAcP&#10;EHH/vq98gMf37iP87n2E3b1n0vTdvXwNN89fxmV5SJvYn1cIftdx8coNXNS8RVkLZX0kaN0iPN4m&#10;SN42VkJCnQmDQ6i8Q6jTOrcZsGSpdYHkbUKXwFJ1tpVQ4HhiKTzPkrpIyLt8RU4wmiOpz9RxfoRG&#10;I4LlLeo2IVOwGHA3mGUQ11VnSevapnBhWpfF0gAjz/sqv4ccby5e5ncjVFrwaQGrrJ/XJfO9HhCi&#10;2V7fR+dPKYakGeImYAqq795VRpxHuMffMjgoGHcJ4g/1/gp6jKBHEeY9Imc/JZ34+PUv/MF33DGf&#10;wQph9/uf3/D581/4669vBmA+KScz61UKTmQFswFGpUnTKzCiBImCR9Wrg62O6vI6IXF5wyQ8UFxa&#10;JcpQnZYVr1Y5+rXtA4//6fdvpl4xbN99+mpC1yhuosLa2EPZKu35kIJGe7jbng9pg6WslQbIWCcY&#10;PhHXDbipvYbGWdpttvf43PdroyD13wPV/11yglF5Vrstvk9OrLL8TYy0TOk3FODZpf372fBny952&#10;Aow+gLRB03wPblOdLbPNdxxtO2dgxgdBNiz5y4aon+l0O3+oso/5Tzrrs/z3PwEuvzrJbmtv+9mx&#10;/qv8j+m/v/8x/ev9z+X/VDLrv/v6DW+p4vIXpgcoiMzMLkJGZgEynhYiOiaFDwX28h7HI5xAGRmT&#10;auZLPiZIKvVhdHgkhnrcONjaMBA5PanE+9TkoLFEzo4NGYgc9wxipN+LrY1dwtgXM7TYNzILN2HA&#10;BGfu9KCiqt7EitTctn3CoIZY/SHSZLA5fG+0ffQRO/LiVoBxn/wh0gJIDUUcGGukvOE0PC4oMxBJ&#10;WPwvEOnvRHMCkn6ywc4GPtvqKMlT2gZI/zrptBf2SVgfEx/rd3z+Iu9txYHz2+a33Za9v79nti0b&#10;XHVugk6BpgDTtkpuU8qNrd9mY2MPo6PT2N4+RGlphXGccro03Owm4HuMp6KGtj0jE0a9gyNw9ape&#10;Q82SYkFa8SAleV7LKUdxQNuc/aipa0NVtQVcNbVtfMjXmFzUgrD6JpeBxvpGl2mnNrbV0rZO2oBp&#10;g6TmRQ6PytllCWPjBD5ZI2cIknOaw8QH+sKaCfkjT3I51HgJm/3cRwCp4OqyQvYPLcBDdfdNmGwz&#10;nmFCKa9LzZs0FsiZJQyNKn/2kkmNOM6O1vT4DNqaW1FRWs7OUzUa2IFy1tfD06qsLw5CYxOhkdew&#10;swmzzmas91nzEzXfUPMO972EL580F3Hf24m9ISf2RgRn1KgFjdsTbqM1rq8J9KTRbqyPubFJbY0T&#10;GAmE22N9ptxnh+1gwk+ERg1NG431EEw1LN1pwvEI+pZdhL7OBsy112OqtRbTLbWYc9ab0EALnY1Y&#10;7nKYoWvNydTwteZDrlBrCi7Oes2Z3PW68H6iF7KaCobXnITIugqTncZdmovXT1NMqsJaZWbJICBS&#10;1U+SUEnAe5Yah3ICXhlVnBhlLHcnio9ACcGvXG382pUmx5wS26TEUFZZxvVSAWOSbSH0HZfwKEug&#10;LIO5UaHIjgjG07BHyAgNQiqBMeXRQ+oBklkmBj1AAhUX+ACxD7kcHIyYoCCC4EOEElhCAviMvH0H&#10;d69ex7XzF3H14mVcvXSVuoYrip8oKKSuXryG65dvUjdw8+ot6jauEeAun1ebq7j0m3QFVwhzlykT&#10;kJvHuCCHFUGkzzHl0qWbuHb1Dm4RuASQtwxEPsStu0EIuB9iBef2Adst3xC0wM2E2ZEIa5a18bsV&#10;UNvOX7yBc78okPhV/Mrz+e2C7SBjz2e05joaK+K1Owb4BHCyHMrKKejT51ogKWi0pHeF6qx6zdcM&#10;NaXAU9vt9rJuXrmm4/G4NwSZPHfC5IkIwDf5HWWJ1ND2TUKxdIuSRVKxI+8/CEZwcAgePgxEYGCo&#10;iS7x4GEEy2jcD4zEbxdvIjw6HnlFJUhITkZ6ZiaSUlKRnPIEeXklyMkpQlFJOVLTMpCQlGJGX6pr&#10;6tjJbaKa2bHt4LOphZ3cTnS5+9nR9JrMPZoLaTvYCAYFioJJlcoUJKBU8gMlN9Do2drmHjurU3B2&#10;9fG9N3cCtbKsrW0SSilFSPmLdZKWFf/QliBTdYqbKAuqgnzLainQPKIO37zlsQhaBM1dwuWOhsL3&#10;CHK7hF8u/5N+BpCnoVEwaXtcy6ta25QpyYZIwaANjTZQmmUfVPrDpQ1/p4FQso9jw6XZdlp+bQ1E&#10;ngVG/vBkb/uZ7Hb+FkzV+8PS6bb2urbZdafrbdkQ6Q+S/sfy3+Zf/19l7+NvffQ/3s++k739rLr/&#10;Kpn1ZYWcWd3Dw5BIEycwMeUpMp8WICk5Exubb3mD5eD69ft4FEJgjE1DeFQyITIJUfFP8CAoHE95&#10;A24uzGNtYQYTYx7MTA1jdnbEQOT0xKBJd6i82VNDBEzCxwEB7+j4K4bGF+AeVK5hK9OHHGuePa/j&#10;TdtpLFqCSA1F2BApa6KByKMP2D32AaR05CdfxhrbCmlSfhEi1wiugiPNi5FntiBSQGVgUsv/BJH/&#10;In9o84dDG/psGLSlydb+soKp+sn0TP10RpvTx/gn+X/2CXyenJ8i/38zv7XyZCvNYXHxMzNxP7+w&#10;FKVlz9Ha4Ya7bxgj48o6Q1DTnMOVLeNgs2Asj1YIHVn+ZAGUJVDpD20t8dpSWktZHgWDAkSBo6yS&#10;ta87TL2gUvWCSdXL8ihL49DIwokXtxxtpC434ZXSsqyHgsihEStUh3GQmV41VkkFB1cIIFkUB9lZ&#10;6RucIkBaVsjewVmC4yyvPQsqne5xXn8jcA9MwTNq5ZMe4r6KI6m0b5o0Pz81w+t3GBMD/XA3NaDt&#10;ZRUGHQ2Y6hB41RPI6glmDdjsdWDf04YDObH0NmO/v4WAxfVBJw4JjQea1zjSj/1hgt9wPwGSEMhl&#10;I3a6trlte6yfkPhdm2OyOvZQ3dgeJgzK+1pD2wTLnfFe7GgomrAoycooK+GurIaEu03FiuwhEHY3&#10;mZzUqx11Ji/1cksNlhS/UWqtwyLhUU4zcqDZ6GkzllLp9LK2r3UTKF0OrOr7dvOYzpdYbnuBRUcV&#10;FpsqseJ4YbLJOAsy8VJOKQRBeU6XExYVn7HYB3Ya+s2Neoxs3/BuXkwE8mIpX1kQH4WihGhT5sdG&#10;IpcgKJltcQREbdMwNKFTyudx883+akdgjA43x5ayIkKQ8TgYaSGBPnC0lBwciJTQYKSHhyI94jFS&#10;wx8jITQE0Y+CEP7wIe7duImrhMWLv57H1cvXcI2Ad0GBuH+75EvvRxi8dN1kYFHmFpOJxUiZXG7h&#10;CmFMEHhVFjgC2vnzhMQLN3CJgHPp0i1cJiSqjYDtV4LnL9R5Hee6zxGF+94kuAUQukwOaVn6NGxM&#10;OLv78LEByXtcvveAUt29EEJW0AlQCjhtad1/bqOg8Deev+3ZbXl1W0PdAkrNobTnNQpoNRxul7bT&#10;jQWVglNrGFyAaKDyxMIoiyjhUZln7oaYerUTTN67H8YylHWESra7xmNY1siHJkLIVVlYCYzXJVki&#10;BZQsBZKa/3mXz6kAWSIJko+CHhMkIxAWlojgkASkPSnC+vYna3Sr4rmBtq/f/uQ7QdBzhBlFZhjm&#10;ve/qN0PP8r7u7hng86edajNlY3Mb2jpcBhy1fYrPA0GTbTWTZXNweAojk/MYnVrA5NyKeTbKiW9m&#10;cR3Lm8rsZWlz7w00grawus0O7QwG2WHXPHNZQGVRHB+fxNz8Ap/ZFkzaqQH9YfIsffHp8+98vgs0&#10;v37F+0+a9/kJbz8oxeWx0cGxpb1DwhcBc3Nnh8C7RfDdxNLGFla2uC4o3P1xupK9rmlMcobdPCA8&#10;clntF9flbLl54ohky4AlYdGGSn+w9Jfq/aHRlg2PthXyNGja2yW1P+cPSWcBmT/0/Ew2hNnyhzH7&#10;eP5t/Ldr2ZZ9PG2zZR/DPo5kf6bkv+1n5/JP0n7+7f0/T9vtevu8Tn+Wlm2pzv/cJLvuLNkQWVxe&#10;Y9JKJRAgk1Kfslf2hBfiN4yMLrDXepc3aQziEpSKLRax8Rkm8HhgSDQCCZEVZc/w8fAA85PjmBof&#10;wuL8BOYIkeN8Ec5Nj2Bm1Gsy2EyPcDt7Yztbh9jd/2AsQx5CgiyQ7n69xD0mTqSGPnWTm7hQvOkU&#10;V0tWSBOOQKbuo48GIveOP2P/zRcufzL6J4hUb1GWNkGk4jUahxpCpIa2BYL/BJH+Q9cmV7ZiPxLA&#10;pA+EsDMhzU/+0HdWO9uCaFsRbculsWrq/E4NW5+e9+jvWHNaAnB7n7OGuiUN88sTfn19H3/88c2k&#10;UispqTBBr59VvORD1gPFaZwklGmOowJ8C9A0d1DgKGcb47zCnrjmuWpOogWSgkqrHJ1Y5LHqUFJa&#10;jdq6dvb2HcZLWcAoeKyuaUFVtQMvXjrMsuBSICko1LxHOdEIKmWBlCVSFkkDkoLLPmW7WcDIxBp7&#10;+WssV6hlTMzqfLYxvbBlhqkFkD2eSWN17OgehbOLQNqrdV57Ts3TdKOzawD9/cMY9Axj1MuO0NgY&#10;Jr2DGHS1w9vhwIizBcNtDZh0NmG5rxObXhfWu+qx39eEQw+Bsa8Ru8r40tuAowEHjjzUYBvh0Qr2&#10;fUAA3B+yhpw3vX3YHCQAevstDQ8YbY3YsoByc7iX4Kj5jZajy5632xzneFgw2oX9cTe2x7uwNeoi&#10;ZBIaBwl8BNiNvhZsEGg3lXXG3YQNAt8JQCqGYyshspWlAot38vtQ8rhWSB/FfVTwcJPSkGC56W7G&#10;tupcbNdWh5n6SgxXlWKgogAuzWMsyoC75Cl6S7PgfZaHiepiE0Dc5JGWpTAhwhpGjg5BQXQoCrhc&#10;EMt1gp7gMDtaw8ShyIwIRkZ4MJ48DjJlVmQoZUFgDoHQgsgILhM8qawobQ/FU5ZPVVKZgsXwEB6D&#10;YPg4xECilPQoEAmBDxD34B7iHt4z1sZEDUE/tIacg+8EGO/oO5cu4/qFi7jy23lc/u0CLlKXZWE0&#10;4WyuUFdx/vJ1/EZwPKc0fiwVnPtXhdahtCyLop2tRXEVJa0rvuJv5wllsvZpWPnCdRNvUZB2gW10&#10;zF+5j+ZCXrpqxVeUJdIG0ZuyRmrIWOkAZeEjQCpV6YPAxwYgNSdREkjefxiGh3w+338QZqDOdpY5&#10;GWYm/AlcBYL6DgJICyJlmVSYIN/3IEgqnI+xSvK8LM9tgaR1frbFU6XA1IZG2yIpS6Tg0Vgl74Xy&#10;fHiuvnMSOAog7xIk77H+7r0wkytbMHlN0Mtz1bC2dEPD9rJEEh5vyUpphvHvEaoVkDwAQUFhuM/P&#10;un8/HI+CY/luikJkTIrp7Ap+lJlmZGLCwOS7D38Qdo75/OXyxz/Nc1zPc/vZ/vHzH6ZO70e9Bz59&#10;/YPvo7dQnnJ5dsuRxTM0YuDS0eZi53OIndQRdkqH+KycMJDoHZmGlx1vk5lrhB1Yzxg7r5onOU2A&#10;tKySL+saUfas0oCY4HaEIClgEljqPfE7n8fK0GIDpa2TjC3U1z//NPpd2Vt8+so2qhNc2tsFmYJL&#10;WS5loVTWuIVlOSIuE3rXsKDpTJorT3gUTNoQKVhc3tz+QYLH+dV1zCnLl/b1k7zZNeQvQBQA2qAo&#10;4NO6LRsM/eskGxZt8LRB8QREZdFkqXX72CeWSBuQTkOSP/ScLSt4tr+sQNqC0h+328G27SDikv/2&#10;/xP5B/D2X7eO/z2jjX8b/2Dg/sHDT2/XNns/e90OOm63+TeIVL3/sr2u31kX6e7+R8JhDHuKj5CS&#10;9hRxiSl82Y4YuMzKKeKD4QHCHicgOjoNEZHJiI6iohMRGRGDsNBwdDk7sb2+iqW5Gb50h7E4M46Z&#10;cS9mJ4ascnIM0xO8eQa9JiSBwvYsLu/whlmwhj0pl5sg2etFaXkVutyDBiD3Dz/wQtMcCU2IVhwq&#10;BRv1iesKRrpr9H0oW8413+dCWtJQ9pK8igk8AlI7ALiskPb8yH+SDXM/SEDpkx1z8kS+Njq2LYGc&#10;5Y3ny3BACeA0pPzDXEVbrD+Rb90OAXQ65M8mb3J/KSyEv9TL3eEDwV7f2d3neRzxHKwJ2oJNnY/C&#10;/WhupM5L5zk0NIGXL+vR0tIJp7MHbv4vfX0jGOVDcW5uzVgtR/mQHJ+ew/TispknObO0wh75PIZY&#10;LwvgDAFSwOkdmTXwWEqIfFXTivq6DlRXNaHhtRPlz+pQVq780c0EyDYu1yK/oALPKusNSMpzWgBp&#10;4NHtpRRLUhlwho31us09Bmf/NFyeWbi9c3xgL2NsdpPwuMPz8kHk2Dx6+xRCiA/7vmF+Fw+6XH1w&#10;u9zobmtBd/Nr9DTXwttaj/G2ekwTlOZbBVu12Oh8jS3Xa+x015s0gPt9DqrNyvgyoNA5LdgcIHAR&#10;3LZlfZRDypDTsgSa+YPW3MPtUcIgtTXSY7RJSJR10Vq35yf+XXujhE5C4/ag5SGt0oTyMetObA3J&#10;CUbhe1qxznNbIzCudBMYCY0KBC5nlyV5TzsprXdxO4FwuccnOcRQK5rXyO+3zrp1zYdk++XWaqy1&#10;vsBiYwXmaksx96oEs9WFmKjIxUhZNrylT+EuyIAzLw3tuakmIHh30VNjgazLTEIFAbIwlqAYE4pc&#10;wmN2VAiyI0MIfyEEvhADjakExsQQwl3QXcQGBiAu8C7iH907UXIoITAsEClsl/r4kZGWVadtSaHa&#10;PwgJBMV4gmIsQTGGYBj14AEiqXACYti9+75h6AA8uHELAVeu45ZSR0o+6+FZuZ9lZVS+Zzvns3S6&#10;jaDRjsnoLzvri4BMpTK+CMp+E6yZWI4+4NQxBKa+ZcGlUgjaVj/BpVL/XSakyZPZnjN4kyClOewP&#10;HoYTIi3dV6pawaUZPtZ8SDnZWNBoz4uU7PA8Gpa26/RZAsdzv1oAaeZMGqukFbJHskDSAkgrBNAd&#10;XOR5SgZ6Va/j+byuNW9TsGeGvQV4OkdKKXW1bvJia+ibpc5bcGl0P8ysCzoFpGYo3GfB1JzM7xJI&#10;ygL6gMcJ4vcPReCjcISERZnoITKGqF4ZuDSPubyiBhVVdQST9wYm5Qho5kKyg68sLZonKFhUOj6t&#10;y2KnoeI372Vw+YBjvtPl0W28uo80XKwEBkuYmFbuf8W3HeWzSuHIxuHuGUGnnk8dchJ0o9nRReDs&#10;4nq3sW62tDvR3MaOdEsX8oueobrOwefZAF7UNPCZuYitvWMc8d0hmNX56V0tQ4T8GDSk/eXrV577&#10;X6b8/c8/jPVS61pWnSyaSheoIXANf2vKlZ7zepfY899V6t2ozHBmlE8+B4Q2fbbJZra5h8VVtl2X&#10;YyWhjfXarnTE2q79NL9Tw/b2sL5K7WdCCtnHYnuVOr4d+FzbtP9ZbaxzIYCqnsfRZ+uY/rI/UyHq&#10;ztlgI/lDpK0fgfHvsmHQH9b+J7L3/7n+Obe16mz4s/X9uP8Okbbs/ex2dv2/7/v338qGRhscVare&#10;/n2lL1++mJ5McXElfvn1Cm+8aMQnpvIlPIEvmnBM4IqJT+UNHorwiCRERaURHlMJkUksExAWEo7U&#10;lFSs8CZaW2ZvRpZIH0TOjg9jatRjLJGqUwDykeER4xGsIKfKFDIwxJe+udmGedPJeaLPxCX0Dk/x&#10;Zv3KHuDnHyHSJ8Gl9F8hUhecCfkyv0pQOuB/wutLvU4CnyyS/sB44mxjixf8waEseD75QNC24plA&#10;6LwR/k1b6j1tCeSs+JDG45w9KM1JPN3Wlh07UtAoeDT1BErbwmhbIs1ka0oTrXc1aZrAqNAQBirZ&#10;a1wj3CkUhABS8cYWCHwTk1MY4v8x6B3C6NgkRvgAnJldwNz8kglVIaDU91SoCuXc1Y0q+LdSUCkS&#10;gYbV2eOl3r37g+2PCZXK/qIYixuYX9rG1LwcUlZMGJ1xQp3iKJZVNaBU8RHrWlFW3YTiilrU1btQ&#10;Q3isfukwcySLiyqRl1uC0pIq1NW2oK93BF52NIaVxaZ/BH09XspjyT0Ad7sLfU6py8jb7Tbzb2eH&#10;hzE3NISJ/l6M97gx1t2JEVcHhjpa4G13YNjZgnFXG2Zc7ZScSdoIUU4rnV+Xw3gXH/USCjsbjXaV&#10;qYV1JluLcklzmxxjNC/QhkbJHmbe/QEGLVg0IDlmDVfvjA9gZ2zADE/bEiz6ywqv02WAUeF1NvsI&#10;jNRGX7s1V5HAt9JDCHQTDrtfY0lBvwl/S+21RoJgY33seGWWl521WOtShplG7t9kyk2jJmz3NvN7&#10;Kb1hA9Y6arHQ/Bxz9c8wXVuGkecFGFDsxpJs9BISuxRSh9DYkUt45HJzbjpeZ6WgOiMRlalxZk5i&#10;YXwkcmPDkRMTjqfRj/EkIgQpYY8IfAS9IEFeAMLvUQS+4Lt3EXjnDgJv30ZQQAAeUSof3rpllv2l&#10;erV9yLYPb9/Eg1s3qOu4d/Ma7t64itvXruDW1cu4cfkSrlNXL1zE5QuyJqq8hMuXLuPK5Su4SpC8&#10;dlXDztdPANIfEv0B0h8i/dtovxOIFBwaC94pERi1zUCl2vra2XVmHqQ+T8fkuSg7jJxprFA4Vugb&#10;wZkg8prgj1BmWeUIUQQkMyxM8AoMijQSSFrDxhZEagjbmruoOYmCLsvxRuBlh/8xcx0JfgJEgeMv&#10;vwmELYD0B8mzIPIky4zWea62rNiPgklriFre17Iy3pKVUvAoSPQBo85f5y0QfhgY8aOCrNIGZAGn&#10;AU+frOFzyzNchhBjib0fbOZHWvGMNXc/FplZhSZmbQ6fLXEJaVCGLo22CSL/4PtOo0ya76eRKHt0&#10;Smn6lONZEGkScvjmIO4fHWJlnc/GmVkMeJVla5Cd2z50dMo5kCI42hJAtrS5fWU32p2arqMkDF1o&#10;amVn+lUTKqrrkVNQiqzcIpM/v6jkGRodHej3jpr5l5pSMz0z79MsFhaWsL65wXfgPt+Jh3zWb2Ju&#10;YR7jE+MYG+d7eGbatFEsySkB7tAI+ge8GPY95830HFkgZxeh+ZuKJanRPsWR1NSvlTUfFMr4srpl&#10;1tc3Ne9RVkLLMGNAjvVqr22274Etreu4ZhtBUNFV7ADnOobqtb/d7nQ8S/+YllpWvb1dpfbXZ8s4&#10;ZCDyNPzY6/7bfqbT0CVp3R8A/SHw36HsR/nve3ofCyRtCYItK6Gk7Wr7b59p1/m382/79u3xid6w&#10;B6TSH2xtgDzrd5ROD5WrnZa17TN7OQKBg8PPxsRvzRux1Eqok6ON5kJGEh4jo1IRF/fEWCFjouMR&#10;9CAIpcUl2N/ZwTwv2tkpDWePGMvjwuyEGdpeEFCyfnKCEDkyYmBIgCiI7PVModPMbyMUECIbmjpQ&#10;Vf2aF9auaSNQPA2PFji+M/qvEKmAq4LIhYU1AtWOgSPbQmgHU/0BIDWc7bMWniU7VpYtu9446tiy&#10;j0Wd3s9uq88U0Nqe1raDju2kY8t2ytFwtz2X0XakseZiyjKqY1khImyPPtubzwClDyYVpFZBawWb&#10;2k9zatSRUA/XHnbX5+lzdZ6CXmt+5++8Xr7yvPlbvdE1ZMXc3NvjNfyO1wsfxn98YY/+4zfs737g&#10;b73F/3vOWJmHRmbNELibPfRKPjDzSytQ+KwKRRXVyC9+hoL8Yrxg58Ghnni9A7WVNXhWVIrywhI8&#10;Ly6Dq7EZfa1tGOzogKe9DQNtLVxuhdfZhpH2Foy21GOqzdK4oxZTLXWY7WjAfEc9ZtvrME9pvqKx&#10;zLlYctmCJsGgA3sEsq2uVmxT+wTI4z4nDljuuZqNjrh82NOOg94OHPR14mCwCwdeOar04ZAwuMdS&#10;1kLpR3CUB3SvGY6WNDwtWRZIS9uS4jcKRL2yMjqNdVFBwo36ZemkCKvKUW3nqTbLhNnV7iYsul5T&#10;dVjsJDg6CYsERkGjQHCtowYrbdVYbak28xSXW6uwyvV1Z41PL7HG9Q2fVh1VWKivwGRNKUarigiP&#10;RSZTTGteBuoJiXKSqclIMtlg5PX8LCXGOMUUJFjAmBkpUAxEwqP7iAu6jxgqNjgQkYH3EXrvLh7e&#10;uY17N27g9tWrBvKuXbxs5heeP6+SIoxd8g0da76hSdFHsDLSuix6Etuprfa9cOE8Aew3qzS6wHWK&#10;8Hie4HjhEmGN0Hjh/0Pae/9VkTx/uLtrQsyKYkQQxJxzzuuqu65hjYiiKKIoiqIoigkVc3Z3/Wvr&#10;vp/qqXOGI+7ne+/94f3qmZ6ennBmTj9T3VU9XPuNECxKQ8oFRmUjUkBvKaAwr4DIAMdSmKQMEBkQ&#10;mAfE6NouSHkFkMTqKAU4+n5AKNdDnQI1n1taUOazu2QgWT5KAJlZIB0gBYbjBEsAY3QTY5UEttJY&#10;w2kOj1jrArDGOUhinQQwBXZjkkUSy2TSBD8uwJjGRKaA4aFSgMSCSSgen/c6U0Ak0IuK585xs7GR&#10;mRwmUQClzh1L5STAURCIYnnytNqCIj/Ksv9YrK+Apa6dvGkz6j2CyNz5K23N+u22ZPkGrc+zpUo3&#10;bvnNlq/cZGvWbbVfBXB/HW20y1duOjgxROdSG/P9t9rZ5ovW3HKpMJMNwHj2fItDI2IZhxumRjyr&#10;8k3nmByBuLfnrfH0RW1rtTP0nDClqz5+GS5zuqlF/4v6GFa9TK1I2fmLV9iyVets9brNVj93ka1c&#10;vd6nu8QSGSGECMvWfe+B/4eju93d1nWny2503rS2q1espfWizvOSPuTV9qo9br/W4fDY1nbVmnWe&#10;zecvOoRijMAQQa/T9Y5kQQVUCUsErHYIMumS9vGNOiYORIhub4KvhyMN2xgLSdd1YRxk1tVc6HaW&#10;PEYlRhGMJlJ+G4rua9+mder1OpWyL6Ju1gfKw+Dh3dkBOW/evHHFOtvywDiwEpQBcJ8+YWUDqAAo&#10;6ihC5EAw+H9RHvRKFXUFEIZiW/6Y+eMOVDbKl55n5HEt3wMkdfw3RMY62/MQiT4QJ1Iw8ObNF/sk&#10;mHz17rN90lfZ609/2zo18MP0B1BTt8jq6pd5qJ/6OUuttnaezamfZzOmTrPG48et7+kz69TX0T0e&#10;6GtX7Vpbq929dcOuX2m1a1cvOVjevNFhN1WGwcgvXn+yy+1d7lDDGDW6ss+cbbE9+w7YnwePCiA/&#10;6Wvwgx62F/oipPu6OJWTh/nJou3HGMn/BZE+Bd5dvXz6cwAiASNAMmCvH0QqLw99fXp5Yx3lAbEU&#10;PmM9ADW6tfPd3ORHGbrVgbNiuaS8k04eHGMMZbKiUg/ny3kWrZEDie4PRLcGXn6MqaGrA+hkO93d&#10;qbsjhZVgLA51Y+3keJwbx+TaiSeJRRfLJDBJmAzGFLnl2C2Veg9V/qvKf/v81b7pmLf08XCr7bJ1&#10;tOgP96/Dtm/Hdvtj5w47+vvvdmzvXmvav88uHvrTLh85ZK2HD9ilw39a+/FD1nnqiN0+fdRuAoQN&#10;SUDhLcHRnVNA037rOvG7W9xwGHmEhU2Q+Eh6fPqgd0EDUQ8b/hAg7rdegdaTxt/t6ek/7dX5w4LF&#10;w77ce/qQPTun504A97b1tL08f9KeCtCenztub1rPeIDvlxJjGX1WGIHf4yuCPyyJ7S3uGe1xGJUX&#10;4IjlkXGMoRjX+Eh1PJYetjbZIxezxQCQTFEomBUwMo4xQub0NB6yxzq3R4xHVJ47xygfEGZsYtex&#10;fdZ59LeCbgkUuwSCdyWgseeIwPDwLus+tNO6D+5IYvkw0rJ0Y88m69iz0doJ/L1tjZ0m7uKaxXZI&#10;0Mi80wAjHs/rGYtYW2Urqqfb4mmVNm/SBKufNN5qK8ZZzcSxVq105oRxNn3CWJs2fqxNFjBOHDvG&#10;xo0cYaMEjcMBRsBu8FABU5rHGf38yzAHKLpx6fJlPuYEXIIsBzSBmsNWgFpY/lI6WPWiIVma16Ch&#10;KidIDA1WfYOAxxD1O0QmBbgi1h1UMwG6IYfdKOvjBVM9XM8gIFJw+8ugJOatRj//MtTXBw3h3NK1&#10;s+zXFmBJfXSv50AtrHoAJOAYEMm4SGYQcwudIDKNQZxegMniGMnMYpdZIrHasQxEupe1WyOTJTLC&#10;BHHcAEfOpd/55OTWR8BxtM5RAJrXcNVHzGEP16N6fZyjWySTNTLAMcR6QRlYIsAyFNAISE6dUWfT&#10;qmYLKOtssjRl+mwX65VTam161dxk/JBow+YvWmOz5y53x9B5C1bZ4qXrHSznLVhuu/cc9KlZGY+/&#10;9w99zDY0+0QJzMWfYsbe9S5mJl1obbturVeu2cW2az4OEthsvnBZUJiWac8YknXhYrvgrlNwedl7&#10;13BMRNSFhY82qb2jy1av2WS/HzxuO3/706ZX19kfB476kC28vN/y8f4xjdGMcfX8jxMOiOmK6bZ+&#10;9UY88F7tO227xDJ5DFVCYUSgRwt4ZFw8w6doBxGWSSySLsEi3dwPAEgBIsHTiSNM79S1650OnZRH&#10;hIFr1/1gO/vF/lg4CRMHpFJHiLaDni3qJOUY9MTFedBTx8QXHnIu62p3cNYy5VHUyb5+joRbAiKL&#10;MJgsj6X60TbygKMAqoCzsAIGoOWhKw9wLOchLcAtyoXy+QMpyn1fZxH6yAsrZXH7/208Zr6uvCUy&#10;jg0YBhyW3h9Uuj3yE2R+sHcCtXcCtz4BE4HH3ws07j/tsxl1c2ysvnRn0H09Z3l6GfVlVz97odVU&#10;1djc2bPt/p3b1t2V5hm+e1tfMLc6rbPjWhZ0/LJbIa9euWSXLgkor3f4l8aTZ2/d0eHEaULEtOvl&#10;JSxMm/3x51/62rnvwIiAyQBHzOBhCmc9INKdbDKIDJDMh/fBsQazN7OPAJDMxc1Dz4MHGDkYZhDo&#10;AhJzIFmq2J7fJ6CxHziiH4yRZJlxlGHhS2WByqJnd9HKWAxQnnesCaXzSn8YWCGxLvIHw1gYrIwA&#10;I2Nl6OoOr7+73ffs/IUW3Y+HGVT+4/mMs6ELpKWl1dqutOslfeLH5Y+HlD8wBnl/+ixo1HXTHc/X&#10;4HOBZ5/+uD79A+S+s29/6w+wU1+3jcfs4mFBTsMhu3Z4r3Uc2CPA2S/A2W+3D+5zdWsZL+HuY3vt&#10;/vF91nNCEvgl7XUBfo8a9thjqbdxr8Bvn9Lf7Omp3+xZk8DwzCGHK6yL7gAiCHNpma5Zumjxkn6m&#10;PMYz9jXrTzoTntPPW47aM+lp63Gfb5qQO0wF6MKi6OCYdUMLHB9du2AP289bj+CxR/DoDjBAYutZ&#10;QeEZeywxSwyOMOz7lFSw2Es+3dItDWnWF0LtCBCZzzp1Kx/2eai5lntZl/R9ATBOMHeP77W7AsZu&#10;3aP7AmnS24d/sxsHdjo03j7ya5q3WoDYdXCn3f5zh93ev806f99qnXu3WOc+0q12/bdN1sbUgltX&#10;WxPBuzcCjIvs8KoF9vtS5pkmluJMW1tD7MRKWypYnM8YRcFiXcV4myVIrBkvWBQkVgkSp9MFrXQS&#10;FsYxo208VsYRI230CMBxhI0oH2kjR4y28nIB4vCRDnU/S78ImH4RMAFyQ4AnAV+CtSzN1ombmAAv&#10;g7mScgAdVskklRNourDoSWEtTNI5YF3LaUhWNiByIJXC43eiTEBhCUAi4NE1KEGkC+9ulU0izA55&#10;uhadZwK2NFe1j1kUjBWteakb2y2RdGXjWJN1+caYSNIpU2ttyrRZ7lgzGYsdkKbyDpCZwhJJihUy&#10;dZ8HSPaPK1nald1POtfUpZ0skohlNGzEeBtaHtsqBJcZTGZAOTIL6zOaMY9uRcwsklxLplKIxAo5&#10;RQA5feYcm1Ez12YKCgHDaoEiKetVNfMFZPNs2sy57gQ6a/YStWHLpKW+nXTpio22dsNOW7R0rS1Y&#10;vMo2bN5tB46csX1/nrCtO/bapq2/KW+nbd/1h/JP2RmG0rRi+GhX2m6tAsQ2QSDh6LruPvLZslrb&#10;iF3bbu3XbwkYb9q58zjapLGSWDnJv9PNLDMEH3/kM7PhuMgkH7PnLrILgk3aLSCSsYLsg5WOrnVv&#10;L9Q+A5GfPjPmEcPPZ0/Rl6/S3189ZT1g03uqvJcKg0dq25KTZYheq6KxhGUMCBEGrt94fYe+bFx+&#10;bmw+eQy9AvqYBQ3fh4BAysXkFuSxnZSJLiIPC2sCTCa8AELTlI5el1tfMQL1eH7nrTtiiZs+BKu1&#10;tc3B1iEyAU1RYSnLi/wAoPw+CRKLFsdSyAO8ivBVhMlQvmw+P2CztGuaOgLoUP64+f1in3xevo44&#10;7yjzXyrdJ3+8/H0JUAxw/J/CO/uDoEUgg7WLuJFYIo80NtmI8ZNsKvNk6yWswhopkKyqnmuz6+bb&#10;1MlT7ffdu+ybwOHRg4f6CrllV9ra7Fr7VQfJ7q5Ou9153TquX9UXy3Ufp8FDwqDa+49e6QW86zN/&#10;EFKlueWaDzj+488jRuBqxkJGt3V0Y5MSoJyXK7q1XVpmkLTDY6bSYOOMu+CrD4jEQ5svIb5mALqP&#10;+sLLA+H/F4gstUAGKBYUMJkJgERYIpOTT4JFFNZI9ovu7OjqZplt8WcSXdCAYAAjYhmI5I+GPxIg&#10;E0gENBtPN9m55vOq763nUebdh/f+5/PPv3zpArG6L/6Vi+f5Fy/H8bh+xmByrYCkew2yjf2+/Wvv&#10;v+gc3zzXM/Heui432aUjAr+W4w5A94/utidK+07+YX2Cxt5Du6334G/Wd0RQKHB82rDXnp/aZ30C&#10;xr5GlTld1Ktzf9qLpj+Szu13PW/6PelcCqnzoDnr6sXZhakCBYJPL56y3otZiBuCZreccIvfs0tA&#10;YqNDYl9bo/VdOeV6dpXZWE5LyZkF6yJWxqdubcTqeMEea/2RthGvkbiND1TPo4uMWWTmlszxJVOa&#10;f1rA6N3QeDtjTdS5ChLvN+LwIhg8ud9B8e7xPXbn2G+eduleAYM3D+zw9AYpYChIvKX1Tq0zfWDH&#10;79sk5qreaJd/XW8tO9baRYn5qF3b1tmFLWvt7KbVdmrDSju+drn9tXqJx24kEDcBuDfPqXZv6TW1&#10;xE2cbEumVtj8yvE2Z+I4q5dmT5pgdZMqrG7yJA+iXVNZadMrKmzy+PFWiZPKuPECxlECxlFWPnyE&#10;lQ0rd0/mYYKqYVj4sOgJFBEezS6B0iClCMvgEABRcDjUwZDuaaXZ+lCHxlx+lg4mpStbSuAoSJRK&#10;0/8ph8kAyYEV3dc/UlgRXVrHOhpd2sAhllaXA2T/7u1QHiK9K1sKiMTaF2MicVbJA2TF5GSJBCIT&#10;ONbatOkCrBmzber0WgEmYwyrbZLKME6QbuywNgKPwCR5RWvkeN+Wxk2mcgOCo4Ql0kGzXNvx2NYy&#10;wDsCS6SD7wQ/54DgshGkFYXxkQDkCOJWjksQybS6gGSMl3QJKLE8Rtc1cAlMEtqoILy9K1WG658+&#10;26ZVCS4FkIAkvWcs19YvdZAkxnHd3GUOnDV1i23RsvW2ees+W7Zyky1cstbWbdxle34/aTt3H7bN&#10;2/YJIA+41m3cYavXbrGNW3Z5yKDDx5vswqUbHv3h/sMXalMAw2feNtFTRtcv3cPMs01YILyIMZRc&#10;v0H38z3DiXT5irWGg+CSZWsEv3PVFl6xTgEmbRYWUCyR9MYxyw37e/ujtoCPfR+GpP/dAjjmpTz+&#10;v+l9KgLkO28/aEeiLYl26tVL2rU3Yhl6gpNYRpEfiu15vVL7EtvSPq/t5cs0Dzh5L168ytZTPuvP&#10;M2fPJ0967elT/AQY8/800zN79qxPbc2Lwr6xH/mPH/fa/fsMT8N6eku63b87G0WX9uvXnBzAlPID&#10;lgKUiirCWoi8NDYxOb4E6JUC2EAK4Is6ov48yAGPr169dOXrKx63/7jI4rGLx4/64rj/pVQ2WSND&#10;UVcpQIYCFH+U79ID+UEP1Xs9nFgliTH1QSCybM06Gzm+0qbVzhNELrVq/5LDGrnQvbKrZ1TZrfY2&#10;AYMgVPXw8DzR18adrtsOkm2XLypts67bN/Uj37C2K236qnroYzzu9vRZa3u3NV3stKMNF+3YyWb7&#10;be8BO3aiyUExYLFXIJgHSAKUI5bJd5iU8pZIl+AzH+bn/oM0SPj+/RTmh68iTOGpu/b/P0SiAMlS&#10;mPQXdQBwTPCYvLrzVscCRGaK/ABHoDHCPniIBwE/KfAITAKPAX8h/kwYQ3NTLxxe2UBhAsP09cqf&#10;0dd/in9GrKc/qNR1wv7UQ8xKjsvxY/wkMzx80jqzMHDsf/S+ffv7k91ra7a2w3vdI5hu5kcCwycN&#10;++zJib2CyT3We3yfPRM89TX+ac9OCQobpTMHrK8JHXY9O3u44A2NM8tjQVgvkOhjBI/62MAnF07a&#10;U4Hhk9aTHtYGsZwfX4ijCzOreOxEyccrXj7jYxGZgeV5O2FyBJQZQGJ9fN52zuM3Ip+XmplgsCQK&#10;DtN4Rc6B8YlpjGJeabxidEcfdFhkjCIwDSBiOSSe4t2jjFHEOitoFCQCi4DjjT+3W/u+rdIWu/7H&#10;Nmvfs8XFfNNtjFPctdEu7dxgF7evs5bta6U1dmbjMju2ZqEdWb3Ajq9ZJC22QysW2L7Fc23Pojm2&#10;a0G9bZ1bJ2CssTWEwamaaounVtrCKRNt/uQKB8baCWOttmKsg+PsyROttnKizZw4waomVth0afL4&#10;CTZhzDgbM3KUjRAwDh823IHRYUow5pa+EF28AiK6Z/tBVkF0Q8dysQzhZVB+2/d5KT+Uuru/l3eH&#10;FyyNAyjbVgqF/1fFGEnOhy7pEOsOkv9HiAQ8fV37DCsTjANnEkDnDi+jKwRiCcbc4zlzrHGQzLyz&#10;J0+dVYDHGVX1LiyRhPkZX0GYHbyf6dYO55rkWBPLCRgTOKZ1rJQT3UKZt0oCjywnRxyBodaByGFY&#10;I+na1rYEk8lyWlQCSJYBx3C2ie7tkTgAAZOM4Zww1cYyXjKDSJeuYwJhjIDIKQkmAyInMj5SADmJ&#10;sZKEnZOmANG6B2h69VybhTWyfrFPkMGMa3MXrbL6BSusdo6WF67ybm1Akil+AcvV67bbhs2/2VpB&#10;5fpNux0od+05Ynv2n7Aduw/Ylh377Lf9x6yh6bJ1dWNte2331a5d67gjaLzjY/oI23P1+g333L55&#10;W8AjoGRs/q+/7be62Qvs0OFGW75yvUPk8cbzdpm5+bU/IYCYcpUYksxyw/hEgppjocMS6NMdCtD4&#10;+E//3X+76FFCLPO/zn82lsgEkMUx926MKLRLanPUZr3VdmBzIOWBMZX7kfL76ZgZVEbKOQOSAaax&#10;D3AYCtiMMqX79i+XyjCcy2esCQE5AFEpWOYBMl8+7dMf8gLoAiLTOMkEdFEmXy4vypSCIOWK+yUQ&#10;zFsiB9ov1tnGvpR/9Ypg1wk6o2yU+S/lu8HjPPLn3v9eJFAMsIz7SBr3MO5j6O3rN/YPMaT0UH4W&#10;JPToQa2YWmUV02psuqCxqk4voADSuwFmL7Kq6TW2aP4C+/rulSBSD6sfN85BD6qusadHX2DXr9rl&#10;y63W0dFhl9uu+ODbZwJAZgM51XzFGltu2PHTl3z8ye/7D/sYkjfvvuirSw/Kq2SBfEkMQ+1D+vrt&#10;F+mzWyrp7naI7Hvn2z1m5EulLwSfgsh8lzbd2Q6S3Y8cIgnz42MwMk/tfkD4/xEiQwOBZGzL51HG&#10;81VnKUSSFsZCChy/g8YCOCagA/Q8nEMGkawzxhELJN3YHtJHLx4wGHVE+QBKIPLzF8HilxQ6wrtH&#10;MqCk7PcwmQKhY5H88FHnIH1T3d+IbdbXZ7fON1ln41HrxpsZ8BMIPmk66HqqZWY36T0vABMkAohP&#10;cXA5d9RD56Bn5xvs6QXBITO9SA+bEVa/JnssoHvY0uTLdCM7MLZkYCc9vpgsjnhMh9c0s8EAk4Wp&#10;+toEjKxrG7EWsUhimSQGI7PI9F5UmRal0vOWM/aM2Vl0DjjhPBUkpnNN3ePAbX7MYk/jAe+Opsv5&#10;jiDRgfHYbusWQN49ssu6Du8UNG63zj+3WccfAsV9m92a2LZ7g3tBX9pVtCpe2rne4y7S/Xxm0wpr&#10;3LjCmjautNMbVtjJtUvt6OqF9seyOVK97Vs623YvqrXtc6tt65yZUrVtm1trG+uqbT0Bvatn+FR+&#10;CwSIcwWKxEucq+XZlYJIZmeZOtlmSzjBAI/TKsbblIoJNmn8OBs3eoyDIxZG72IWQDIeEEgkHA1d&#10;nXR54smbwsMIsoA4QRVglIAS+AO6sDSmOrBURmzEQRLBtn+hjmydbf3TUTYYqU5Swt9g2Qx5OS/7&#10;PZg62A1JAJe6lRPkDQSI/0sBkGlMJsdJ9yKN4QR8+0Mkgbx9uQQiicuYyqdzLSsfXfDMBtSAOqAs&#10;hc9JkFZO1zPANz4bFymgijGCSQIopcnhZHrmET3Fy7KOCFbu0wiOwSIpIPWu7QSNIayQqJg3wQEy&#10;xkMGTLozDWIb5+ewW6H6mV1mcg4c6coWkGZgiSUSC2QeIokLGRA5fpIgUvBILEyWAUYAEmicOGWW&#10;QLJGYFmdyuVBU2UmqUylQ6XuS9Vsz586s95Bsqp2vqtu3lKbPX+5j/evn7fSVqzeZmvW7xJMYnHc&#10;a7v3nbBNW/cJGv+ynQLI3b+fsL1/NggkT9quvUds2y7B5PbfbfWazbZCMLht+x5rvXzTe9NudHZ7&#10;APPLV65bS+sVd165eq3T1q7fbPVzFtmmzTtt/YbttnL1Bm276U6HxJNkhi/GSdJFTlzJW3d7fD8s&#10;mO3tne5d3X7tpo8N9PGC9x6oDRO0MSztPeGA1Pbj55CzQPK/TV7kvxc8fniv9uWD2heMGdo3D36l&#10;es8+kg99y5TKJ+XzKQcLkFJfEQCLUBiKbWFpTPAYSvvEdvJi/zjPtD2VFUQWYaoU1FDAEgqgy+cl&#10;eCkCFApYCgVE5WGKcmm/IvDlFceK40W578+V5f7KHyschfLnEmVYj22cS6yHIj+2le4b2+Oayc+L&#10;vKgrv0/h2oHTj/pBPryyd5/1YAkE9hw4oZd5mlXOwAq5wmbNZjDyEqutW+TjIadMnGrbN22xb4Lz&#10;bxngAqDcJ4D9q76CWO7uvmutrXiFtfhLhIdZnyAQk32zvraOnG61E3hmt1zxqaV44Qg2GiEWcMKJ&#10;gN+vgDGJbRGQlJQy/b21kxUSK+aTpwQ6FUg+eeljUBBQyTZedGbFAS4ZX8kxCCZOUHGOE0HFyYvj&#10;s83zM0V5/6pje/al9/0XH+AIXGZ5mZWR9RREnOeD3/Fz+noUsPUDQym6qsnjTwHlIZA/CICxo+Om&#10;Xe+44QDJH0uUpe6oj64Q7/KmbsZOZl+ypQrLJF0jjL2JrpPCNr529fHxmeNn9f5LmVd91iHguycA&#10;8/GBgsBewdezHCA+a2kQnAnsWgVndDtr/fF5HEsEgHRHZ+tY9iIfYXn8TqrvMcAZXcjEUUTendx/&#10;vV9Xs/IARsCR9ceCxOIxsCoedch9SuzH84yzzIJ2nzloD5sO+Ewtj85gZdxjd49noHjyN8Hjbrt1&#10;mK7o7Z7eFDB2HNhm1/dvtvbfN1n7vk12dZ+gcc8Gu/wr3c6rrHXrKmvZglba+c0rBYrLrXHdUo+9&#10;eHzNEjuyepEdXLnQ9i+bZ/uWzBUs1tuvC+vdQ3rT3Fm2QcC4djYBuafbqppptqJmqi2vRmmGlkXT&#10;Km0B0/kJEAm4TaDtNLVfpc2eUmm1yqsWVE4XPE6eMN4qxo6xMaNG2YgRWOsEfRnwAYMpePYYK/P5&#10;lollCMxlFjiHRGAqgRXQ6NDGOEGHLixubGM5gV0R8lCyLqaQMiHG5AkSHbaS0jHSNhxR+itBbQpP&#10;k2Zj6S/OKY41Uus/6Gb2c0uWwv8S1+RwyrVx/Vy79IuWf9Z1h37KVMiLfXQdDr3Eqsy6hROM0X2d&#10;ACxAzANsZ+AVYwnH4JUs6JpQWS1wEkTOnOOaLJicJJAqHy1YVFkHM7feVbuVb6T2ZZyie3xnlkmg&#10;NVkZmSIRFSGSbQk2BYGcY1hLte7xKx0SAcSwRKaubeofRb1ehusodnknIE4WSRfd3BlMjtZ1jZmA&#10;phc0dgKxJbFOYpUEJmsdKBNUzsqgEqXrrBBIz6iZ7xZJ7g2aNFUCuqvmuGFkatVcm17NuP8VtnDp&#10;BluyYpMtW7XF1m36zXb8dsw2bNljazbstM079tseQeSmbfts/uI1tnjFBgHmYUHlcY9BuXvPIQ8h&#10;xHz6+/Yftb+ONdm5C+2Cw1u2a/cBtzgSWgjr44pVyQJ57OS5zBEH51K8wXHQwdO63S62drgut92y&#10;1ks3JUL1dCrvluvK1W672fnIeh4+F3R2qQ344uMZaWMATD7y6TYGugC8jwI7eh699/Gd2mu4wKGs&#10;CIRhtUSep/0G2h5OmFhFw6LIMbxMAfCKEJi6r1NXNb1h+W35+vL19hNl1aZhdUThB8A26vspD3AD&#10;QVvk5wEzb40LcAyQCuVBKpbzeQFSUVfUlz82gJQsgSHWE/TGuQWg/UhxnE+faMwT8MU2ziO/f5x7&#10;/vxKr6tU+TJRT76+0nVEed9H1/Tu03t7qXvwUZDS9+6Lvs6W2piKGTa1er7V1C/PIHKxQ+TsugWC&#10;yCl2sanZx0N+fv1KD6Wu0c8h3a8vX7jOD/bo0UO7do3Br5fdpA8APnz6yi7qi+pMS7udOHfFmi4S&#10;NqHddv66Ry9Om3uiBbQBcUBigJ2DpaALGAUgQ/8LIkmBRl42h0i6upU+fJziTT3u1UOt+gnoSvds&#10;ftYC1lkuFWVcgsk8OObFy4ywJtIdHZbGsDaGxZGvQ0AvWfmKkBfgiKJrgmWgEWsiLxPd1IRxuHK1&#10;3XW7644DaIAly1Fnvr4CRLItg8Z+3SGCRKyRMXDbAXIAAZEf/v7X3n4WVApI//362b6+emE3mk/b&#10;fax5rU3WJ0h7KSjsE5w5REq9zceyOIvHBJQn7ekFweP5tI5i/CDdwngn5+XbciJWY8AmAAiA5iET&#10;SA1QLRXH9Xr9eMk5J3lAJ0/vB41/urf3w1P7rafhd7t3Yo+HycGieAer4l87reuQgPHAVmmb3T64&#10;zTr/3Grtezfald3r7eruDXZtz0ZPL+9aZxd3rrGWHauteZtAcctya9q01M4JGM+uX+bQSOxFuqP/&#10;WrXADiyfZ78vFTAunu1TBm5jykCmC8xmfllXO93WzEpiSr8VzPRSNcUWT2cO6NRNPU/C2jhHqq+U&#10;sDhKs6W6SROtZmKFTfPxjePcKWb08HIbUTbcytzSmI1J1DJQWLS0Cd4kxh2SBtgl9QfB/kAYMNh/&#10;n1Ru4LwEiSnodngLkxfLyLtUszIxXi/y2D5Q/SFgMry+ExBm8BggKYVF80fymV4yIASO/V4JqouW&#10;V+oEUAWOgzIHm0JZlRP4ApDMlY1FLwArARjgJbgCtgSDCRwBSBxScLIBKCVgEscUwROWuilZN+6M&#10;WfNtes087+Jl26jxUx0eSR0qgUmcWwSoLh3LZ7bJxHrMu812QgaNA/CUn+bSBnA5V+3rsMh5kabl&#10;BL3pnJPSebM9dWezv6T9gUimO0wAOTUHkEWYLEDkxJm6nhqBYo0AMoHh5On1BU2ZIZAWHE6bybXX&#10;ezqzdpHasqU2q36p1c1dbvMWrXFgXLpyiy1attEBcvHyBJAr1mxzrVyz3TZu3Webt++39Vt+s9Xr&#10;tztU7v7jhO072Gg7fzvsYqat0K7dB23j5l22bsN227Z9ny1astrq5yyxeW71XGTLlq+zxUvX2P4D&#10;DXbqTKs71hDmh/A/jJWkRw5vbkKjYdm82HrDzrdcs+bz13zShebzHdbU1G6NOKaeuWznL16z7oe9&#10;amPvegBugn+/UPuDHwDtJ21kwVHmaZ897SXED2MOi0AWgEYKxDk0AoXSd0An5YEvLIsJHotdziyT&#10;lyyOxFd+meUnq2RYIr1O0kxxPnFO7BeRRliPffzYAlDWfwpILFXAXEAbeQGRLMe2AKNQHpoAtNI8&#10;RF5AWv54eVF/XlEuwWwePH98/DgWxwnlobAAc9l++bKRn7ciRvnYFuXzdeQVZX4kLIhvBXx9OgYW&#10;pUvXu/wrlS+2GXrpauoYkLzMqpmpRhA5fdosWzB3ob151mff/v5in9++0tfMq2RG1z3jt+Feff78&#10;UT/+M7t9GxP8Fbt1p9std/cf99l5YnDpRTl+ts2ON13Uy3TMduzc7bGqgLaYYhCFVZKUF8IlkCzI&#10;LZF4a/8YIlkHHgFJwJF8L+PlgEkGROvBzmC1dLrDgkUy2xbHZR9U6OrOOcCEWA9YBCRRLBedYwRt&#10;mYC7/BhHrIeIPLbxYhEsHGDkvl5tv+YvGbEfsULypUc5B9KsvoDGHymsiwBkjLEBENPg7I8FqCQv&#10;uroDLIFIrJBvBKtflX5T/t+CyJvnGu3eBSx/jfb8ggBSgNgn0Os7d8yenz3q3cF0Cz9Vihe1e1Az&#10;7hEv5cZDDm+E7QHkehokQRzr5DN9H/mkD07j1fyXO9cAgng6A6hPmlUvcBjdzdl20gSnAYuHHBAZ&#10;s4keNiSvcGIpEj/xgaARPTy+23qIsShwJCzOHYBxv8Dxj83WuW+TXRcwtgsS0ZUda6x1+2pXm5Yv&#10;Kb24bZU1bwYal9npjUusYf0iO752gR1dPd8Or5hvh5bNs/1L5tg+AeNvC+ts1wK6pWfZlrnVacaX&#10;OuaWBhSn2tKqSoHiRFs4TWJGFwHjwinZPNBTK22BNF+aJzGDy9xpU7ybunZKpdUwzlHwOG0CAbvH&#10;WMWYMe4UM3y4YE1AlDyOc8Ao5a1+Q7GWCcxQGdZIgdrwcixngE+yRAEUAT1Yn4CHmLEkdaemNHnb&#10;4hhBGJcZWq4qiPXxjOGT6HZFRTgJq1aybOUtYFjwwhGFWV7o8vbu8Uw/Cxp/GjTcZ2X56edh9tNP&#10;AjqHRQFkBpQFSOZ6pQSZ/yFgMgNQUu5ZjAeNMZIFQA0wpZy2+TF0nnTLc85cQxEiMyuhwCtdK9ee&#10;LJAOfmMEZYItBBQilt0qSRe3wHGaQBIr3DT3ZJ5nVbULrEpgSR7Wu3ETY5pBus05buqG9viSOOFk&#10;sFfsguYcOB/ANv0G30Ni+p1Ypxs9wWRapt6xdFcjP8YUB0cskEBkOfUijgHsSlhRHZLHE1cyWSGT&#10;tTHTxBqrmFyrNovrnK/rXKhrXGTVzLAmaMTCOGfBGpu/eJ3Aca3NXbjG0wVL1js4Ll+9zVav2+UC&#10;IucsEPTNX6Vyq73snAWrVH61LV+zxbbvPmyHT7bY0cZLtv/IWYdJxkkePn7O9vxxzD26GTO578BJ&#10;X14ogFywWPsvXGG1Asj6eUtt8bK17gV+uvmqNXhPXLv5VInu2X3dY+s2n79qFwSOrZduOEwy7ewF&#10;AWRL601ruXjDmi9QTuvaflJ1NAg+22/dd9GGM9Xj64//2AOMJU9f+YwvAGZxRpleN57QowdcxuQU&#10;pPRoObwJ2ljOAxztTx7iAiLDGhld2Cjyojs8b6XEAkm7FcOtiFuMgFs/JuAYysFjgGM6VhLGkgJE&#10;9rc0FpXgJHlEhzMLy+Ql4MtBUQZPgFconx8iD/BKwJYgFaX60vnEOWFVi22Rl+AxaSCwyx8rurNL&#10;y7DM8Zk5hjTy0zkN3LUd++TrinWW88dF5P2X3Aom2HimH+b9399s177D3sWRTP36cmM8pFRdM9/q&#10;6xfbBP2xbN64RQAp2NC1f/nIvX7twMF98mXdz78FmCz39NxLFrK79xwEmZj+TMsVO91y1Y40ttqf&#10;RxsdIk+eYr7s5279C1gD0LD0hfUxJmMPsAy4zIf8Ie19LkgUHBLl3l8ULePlRoR9ItxjfYzylCXI&#10;KXWXHgORF4FQY+7OmK/TX0CVjxAJdE3nIZJlBGCyHuAYcR+Jx0iXA1bFgEagLqAPEOT34UViphkm&#10;56ermhkL7tzt9ryYyvDe/R5jVhq3Ugo4eRFJ3dqYg9SCcsdiPZYDVgHXCA8R50M58jmvgNtPqsct&#10;kdr299dv9u3rV4fIG2cbrPtcg6DtRJrhRbDWK/B71CBQO/67gGyfdR/da91HsOztcWh7SHgfARuB&#10;sRk/SMq6B8nO1j1Q9vEUKJu6HgGXSntOpekJHzYChDrO6cyCqHUPut2gYzYkayLr906mcDl0Qd+X&#10;HhzflUBR6f2/dlr3oW0Oiz1HiK2oZUHj3QNbrWv/FrslaLzx2wa7JmBk+r/L21Za69YVdmnrSmvb&#10;vsqnA2zZvMKaBYzo9PrFdmrtYjuB48uq+fbXyvl2cPlc27+03n7PoPHX+XUOjVvrqz3EzsY6wBGv&#10;6Rm2fOYUWyotmiE4nD5JcDhRcDjR5rgqBIyTpSk2f4qAUaqfXGl1gkWsjIxtnCFgZJaXSQLG8aNG&#10;2hhC75SV+SwuQwYPEeQwFhHYkpQy7tDHJw4Z6dAF5Pi0e4KcQhcmVrIxyekiWcgABLx/p3vqXaw0&#10;+hMIAi1wVOOPF+2EiTOVN72wveCFC1zmxuxVVAKTM23SlGqHzFBspyzj+lA+jzRBadqfdLI+fPPy&#10;uaYZW5dtZ0xgcigRFOm6uD48owmzwzX3727/Xg6CgKeAMjny4PGdFHmlKmwnBSKHj/apA7FE0sVL&#10;jMUY+4jHMhbH0eOm+n1DsTyOaQFd01VmmoMX0AVMAltYJQuOJgJJrJIOkpJbKQWZ8xauFNwQB3ie&#10;7l2Vw+LQ4Yy/BGIDMIFIgHGK7jm/HcdPEEg+UEvsR841xDpy4FU9sb34mycx5nGsfju3qgo207hI&#10;XRsB0xkHydhH74Kv8mtNIIlzTa1bIKtmLRYwLhWkrbC6uauS5qz0dTRnPtC4ThC53tMFi+my3mLL&#10;Vm6zpSu2anmzw2Pqyt5sazfuti07Dtjq9TsdKPHkpkuc8ZTzFq+2+UvW2IKla23D1j0Ok1dvPLCm&#10;89ftoKDyz8OECGqw9ZsEpILFJcvX2aKlAtH5y329VnUsUB1bmep155/WcOaSXbx8062JhLpL4e4E&#10;kRKe20zE0dSc8gDGVgHl+YvXPY+4lucFl5c6uu3UhXadywU7drrFbnY/8eFibcrve/vFegSSD569&#10;sce0dy/f29NXHzx1B1S1dbRvj3qZSvCJPQAkATq1a73PCQxO713SY0L8KI+pIZ8BmC9fq21ORhQM&#10;KKVDt8Ko8sPwQVnYII5N/Rw36qbeFwJRxPSTrwSLzBzEdJTMZ45Y9nW1Uz8FlOXBLNbz236kAhAJ&#10;mvLQFSCVzwugi+3slwfEYp1Fx5zoxqYc2zin/HkF9AXMlR4zrzinOOeAQpYHKsdyvmxe5A10rKg/&#10;6i7dJ/ZDb94LxoAFwOPtV+/K5mXmz4X4WoRJqKldaLV4Zc+aa1MmT7cjB/+yb//+Yx8FiZ/eZffh&#10;A/Vy/OQ0xNhI8rFGdt7q8gcEILvR1eNWyIZzl7w7+/iZFtt/8LgdOd5QgEa39r1UXR++ONCVWh8D&#10;8FCCzRw8SsBhASiZNikDSuCxFCSTA8+bdIxMsU7K8XnJCsrA0bsIsnIBiwGPeYCMfKyRgGN4V+c9&#10;nAG6gDm+rPgyI4YjYHi/h9BExNUijtY9h0eWKcPXGQrHGb7IHPZUH93YwF7U+1/qVyaDTgDSu8K1&#10;HMA4kBgC8Oaj9hMIM2D7Hz1v3/Qc3GtttssHBYWNRwRm+wVo++zhUYJfC9QO77J7hQDYKQg2lr2u&#10;P7dbl9I7B7bb3YPSgZRPsOyeIzut5y9S9GshvY8Yi5hX5sByV9ui27n76K+FbmgcW24LEEm7KSdI&#10;vHtwq0Bxq465xe78uUWwuNm6/thkt38XMO5Zbx2711nHrrV2XWoXOF7ZvsYub11lF4HFDUutSaDY&#10;uHahQHGBHV89346snGeHl8+xA8vmJFhcMtv2LhYsLqy1nfNr3Pll2xwcYKpt02zC7My0dbMEjTXT&#10;bXXNNFuZdU8vleZPTeAINM6eMslma70OTau02dNwhplidVOkyZOtZlKlVU+aZDMqKmzKuPE2cew4&#10;GztihI0ePsLK6aIemsLieIicoWVp7J4g6OdhY1y/lAmayoAa5kTGoQPLXlI4TWAhcwvg2GQF9PAs&#10;ghoUlqOwHgXMMIuIA48AkjTEeoINygI/RYUXcgSrDrgKwIr1YTh6ZPksE5eQ+ITEJoxl9ucYDpmV&#10;gkwAVTA5efosh8mwfoZFtHIqzio1NkXbp86otWlVOKwwWwqBrmsKy5RNU+0JfLCmMVaQuIiAoYCc&#10;6WRJsVgOGjwys3iO1DqWTrrjBefZucb1RIzFADfukd9bgTr3M7pz6dodpXwAEgFeYZUEKJN3syCM&#10;8D+ZNRKYZBmrJGJ5Zi0wOUfXWK//e8LhLHZVCSoBUJ4DDAtYCLEa0j4Qhgfx27GtFCJZdvD1e94f&#10;Gl2C1QgyDkQmkASE6W5PjjYJJGcUPK2J+8gYxprZiwV0S6zW4z4uFzSudGgMcGT4VU0dYXyWuurn&#10;rS5sn7tgrc1ftN7mLlxr9YJLADNvmQQml6zY5F3Zm7bttz37G+3Emau2+/eTtnLtNlu2erPVCbi9&#10;fZyzxJau3Ggr12xxJ5vGc+128kybLcpgccOW3bZ2ww6brfLzF61Ks+cI2LFcHjjSZIePn/cUq+Wh&#10;o2fsjMDwUnuXhw5qoJtbagYYBYhsa2y+bKcFloQCwhGHuJXkXbgisLx625q03/GmS/ZXY4sdP9dq&#10;Z1uv2/m2m3aXHjh64/re2b0nL+3ug6d2j+FdT17Y/cfPff7qh8R4lB48eeZi+ZEA78lz5rN+4WIZ&#10;9QKYealdZBrfvIgh7MLw8rg43W8hX/JyKFcXx4kZb1gm7xngqXa/VMEDLBfGRCZACwtkf2vff6kU&#10;olAeugbaHkoQlqAw5FCUO3aCyQSRrMf2KB8AGcA2ENiFAt4C5iif3y+/LeopLTvQ8UqVLx/7DySI&#10;/uUHwcC3b4K763pxp/ofB38wdbOX+jjImXph6uoW2Ez9kdZU11nP/Qf27Z+/7cObVw6Sfi+kcIRi&#10;nXuFuD9AEF8YWPDaO7v9wf+rodn2H22yvQLIXb/td0ukO6wIHIFDHi7SPDQCjKGwRCJCAEVXdl50&#10;V3vXdda1nTy1AUmmXQIIgUasmslhh3qjK93HYGbL8bAWQDM7pziPPDyGwtmGLzO3QKJPdAkna194&#10;WAOTjIfEjM88p3RVA4n5ea/poiYPYZXEOghsRpcC41bIi/GPBQiUYv2/hJc3VtE4P86JdbrdEcsh&#10;oDcEBH/68q99kN4KJD/q96M7G2er+4LI0zu3Wufhvda5f5fd+n273dqr9T2b7cZvWPKSmCnlpoR1&#10;7/a+zda5N1n5UKfyu34H5gR1me7sT7q7X9D3J+C3TfVv8bGIdwHDQ9u1vtVuYDHU9q7D2+22ytyS&#10;8iljGElvK721f5N1/r7Bbu4TLO4RLO4WLEoOjlJYGrEuXti03C5sXCZwXGZN65bY6bWLrWHNIju2&#10;eoFbGA9gYVxWb3sFjXhKE7x7+/xZtm1ejcdkjPGMa2dNEzBOEzBOtRUzkwPMMqWLZ0y2+dMm2tzJ&#10;FTYH4fwiYMT5pU7LsyonChIn2MyJ460KK2PFeJsxcZJNr5hkU8dXWKXAsWLsWBs3anQBHMuGCh6H&#10;JK/qGKOXJKBBZaMFj6Nt0PCxNsS7gekOFpgBDwKccjRS8IgEOiPG5DXRwQJrZPkoiS5OB8gEkoCH&#10;O3a4NSp1XbLuXd+ZhcqtT8jhk67S1LXpAamlgKl0jImCLmAR0AIcK3ydfOTBrf38AV/iFOIpXOl1&#10;xD4cIw87eatkXuSXWkLzVs7Y7sGvsfZlwjt6hqBshv43p8+sV5kU5xDRhT8eWNL1YvEDIAcJMocI&#10;JjnvBOup65j7OUIaD2yPF7CNS1ZIrLtYdknp4nXIxDrp4CYg57qkfB4WPQ9/E0CWQSQw5HEVtUxM&#10;Rdbd+WQKAb1nuxFhzvwVgp9VgrHlvl5RWe1Qy+9YpnN1yzMfEYzNBHQR65nYVrA861qwSE/0AOl0&#10;QeucptXqWLpvVVhLCcszW8Ar0BV0zaxbWABfesfQlBn1aqNma9/ZbomcUJm6sqdWcT101y/ybuz6&#10;+au9C7tu7gqB3Erv0gYWo1ubFHBkmTK1AlK6saM7e8GSdbZ89VYfA7l2469ueWw42249vR/tZNNV&#10;27XvmM0RFHJPCF5ODEo0f9FqDxm0cCmgusIWL+MYqlP3b+dvR+x442U7duqS/fbHSU9PntZ6Q4tA&#10;ssl1prndrnU+sM47j6395n1ru97lgc0JRH7uYrudbblSVGu7NQomT7e0u04JMk+exWH1os41dXOf&#10;aGrxdte7tdUGdj98liCy96V3c2NYARyBRuCN5Z7HT1Oe1mO6QZfyQwGc9CAyJIzoK4Q2yk9ZyP6k&#10;Ico6JGb7+FSJHFcCXNmv+wFd7o/s3sNUj9eRAW7+uGy7n6mfd3YezkIBbT9WAqdSWAtQAqZKAYx1&#10;tqX9isfhHOJcQgFEA58n3e3fw1ledFeHU03psVE+L3+erA90TZTJK193vt78frFvXuzrwcUFkG8F&#10;DqvWbfM/WYKzztSL4dKfSk2NILJ2nk2dUmVrVq+zvwGIzzoe1/4uAf9rlAVeT/cm5XO/fPCrwIoH&#10;p/XqTQHkWdt/5JQdPHneLZF/HWPe0uv2/uNXt/IBalj8SAG5PEgOBJMRgPw7iMSEr5cmPz4SeAQk&#10;Y2wkFkuskW5R1LE+E+9QUIXzTIyHdKDMgDWO6SKfMjjLKM0DZIyDBB4DuIC16G5mO19mBGAnfiNW&#10;xhiTAjzSNU03NeNEyCcFGgFOLI4+LkTwCDiS58MSlDoYChzdEUfbsBaWQuP3yoGhIBKYjGsqdMFn&#10;CpBknwJEfv5mb97/bf/o3v39/oN90+/++Gqrndy20dp/Zx7mbdbx22a7/utGu7ZznbXvWJtJyzvX&#10;2g2B2s3d610sd/yaxHrnbwK7XalM554N1rVvo935fZNSQedeAFTAKdjsVN6t/ZtdN+luVjnGK94G&#10;MAFK5VMmL8p07N1g7bvXWPuva+zKrtXWtnOVXdq+yloBx0zNgsazG5ZYI8C4eqGdXLXQjq+Yb0eW&#10;z7ODy+Y4OO4TOO5ZUme7FtXZzoW1tk3guGVujW0SOG6on2nr8JyuTZ7TywWLSwnsjdf0dLqoK23e&#10;NGBR0Ogi3M5EqxNEzhIw1ggWq6UUsxFwnGDTJ4y3aePH2WRpwhg8qUfbyPKRDo1ML1jmVscMHD0G&#10;IQG609i8gtMLTi6IcDl4WA8f4+PyvNtaEDki00jAC2uT5GMP0ZgKGy6VxbLS4aMFdZ4mlWEZxKLG&#10;GD+VGTFWICiVY1XUekoFhcBUXjpeXkMFVsOUAozD6VrNBLD6GDogFjgFWCWANEHUlJQX+2h/6gEm&#10;CxDq+cmyGbEXfT7qSQKeTKxHeBysmIiwMhWTBZpTa2wi3ePT8BCu8XwsahGSJsLShChD+BnKE34G&#10;YQVk9hWAE2sgEApYTZo8yyomAbHVDo1FkGTIwAxBpPLc0USi69etegJLv/aAybBQJrCknHdxcwwJ&#10;sCxCGg4pKQ/v5ZCDnvJ9bKXaA7p3scYBSKTMUT2xssbhEegdOYau64BdzjPEeRfl65LfN4G5W04B&#10;9Ox+0o3t54vnNQCudTywiQkJROIsMx3nz9lLjGDiWCWJ+4jzDIHEycdiOX8xVsa1Ark16ZznFssx&#10;ZKtK0AlkYpEEJKu1b239Mq2vdpBcLCBcuWabO9YAlPv/arKWq93WceeZXe7osetdvbZkxQbtt1B1&#10;Y/1c5HCJB3fN7EXe9c19XLFmix0/3ebjKH8/fMa7wg8eP+8WzIamNjtz/ro1t3aqTKvtP9zo4yVv&#10;3Hlk99Vuoe5Hz+12zxMdt8eh8MrNOy4cVZsFmPTwMVTsVPMlgeMFO3H6vOpoEbQ228kzzT5NY9e9&#10;RwKyBI5An0Pd05dukcQ5p1tQR4i/B73JSnmX0Hjk56UyoXuqp5sy9x/7VI53uh95ygQfHIMeP+8F&#10;VH2E2kPkPXzc55FRfIxmrj7qv6Nr5LjU3UNZnR8p656XnR957ENZHxOZhzWWARCsWvkZYX6kgCnA&#10;KA9deYjKgxNpQBbd23l4LO2+zitvkQyITGMz+x+LY3zMoA7FsX8kysQ1lO5HnT8Kuo7S8ZLSfUz5&#10;+booE8K1/4PK4VGNAJK3X77Z3d63NmXmbLceJCvkEsHjfKvV12ldHelcmzRxiv2x74Bg4Z8UKuCj&#10;jieIjHPlmHhm41TD/UGMlQRwGNfAw9tx+75daLvpcSKPNrba4RPNduJUs8fCIhYkXc1YBh0OXyZL&#10;ZMECiMIq2A8sBZol1siwQkZIn4I1UhAJQKJwuul7TYByAaXqx6IW4zI5B5bDI5sQCkClBwmPZbYJ&#10;CPMgSRoACXQBZgAk0MW4EGJ73ezsslu37/oy3dHJW67ohcaYRsDRu6oz6yNQ6FZIwaPDIb+D8rBG&#10;ApiRH+MXY+zi99CYF8BJGuf4r58/84YTzzLW87PtcB+SdfWrg//7z8yd/cm+ApQ6D6yRXx712Int&#10;W6xhMwGxN9jFrWusdcsqu7x5pV3astLHDbbvWONjCq8pvbJ9pV3eukL5K+yqIK59x2pP2wRxLIeu&#10;7Vxt13euEViuEWSulQScAs1rv62z61q+vkcgCljuAy43WAdd0Q6K6wSJa6xNivSS6mvZvsIubFvu&#10;atmqdOsya94saNy01M4AjuuTTqxZZEdW4gAz1/7MHGD2LKiz3TjAzKtxB5jNc6rc0sgMMGvr8Jqm&#10;W3qqLa+a4l7TS2YwrnGyLRQ0Lpg2WRJASnWTxttsQWP9dGaFmShgHGfTx49xVVUAi2NtqmBxyrhx&#10;Vjl2rE0cPdrGjxxp48rLbfTwrIsaL2qBIilT9YVnMM4cEfg7eSkngMRJJuIsEmIGkGRcXhmzj2QQ&#10;2V+Cwaxr2619I8bZEKWI5TLG8gkIi5DIsoCC8YYCM7qnHdAEZRVTZqpRBb4AK5YzqBKspNh+eNom&#10;cJk8Q5AjeCFNY/vqshA2GfCwj/KBGxxGsLAFDDkkaXvaP62zTNlwOKFOAIU4guMnzRS0JLChRwYQ&#10;AsawmGIZZdlBR2DjQIZVbXK1lgWNACMwRIgZieUKwRoaJ7gjj+VJOh5i+zjtwxi/SkER1kyf/1nn&#10;OL1qjnc9T3VrW53VCHTSDCspnTlroYBzvrbPye4Z1rjqQrc21xFjCBM4Arb9BXACYxwHOAPUWKcu&#10;UryeKQd8EkYnjpO8oAG4uWoncGJR2yBQmz1vuc2ZxxjEpT5nNXUCvj6MQQDJPXV4DKBkW7bdu7Z1&#10;L9I58CwUATbEsbFAxnGr1C4BgAAf6zHFIWIbEAkoAox0f5PiIMN4RqCQbunFy+nWXmULl653AGXs&#10;PxbIeYJJpkgEMtmPObdZZ5pEYJGg5HsPNNrGrXtt36HTHox82apNtk4p4X8ATep2K65gknPHqvrn&#10;X+estf2eAPCJtVy5ay1t3dIdO9bYYoeOnxWcNnp72Njc5m1kc2uHLze1tLuzTNeDZ/aY2MhvPluv&#10;2jy6pxnreE8wdfveY+vo6lH72m3tN6n7ul1ovWotl9qt6XyrtVzGeeeKndMyBpt7gjd6+7AG3n8C&#10;OD53dT/qtS5tQwCawxrQmYEbAuoQbSsA+hifA/IoJ/DEOzwvrJ2kwKaDpcoypWPBT0HbQ0AiUOjw&#10;qn3IC5jtYu5t6lBeHnI77/YwY00Cjh9pIMhEbAPkolyCytQdHl2rQGgCveJc08V9i0HD2TeOEWVY&#10;HggmYzvK1/kjDbRvnDMKgMwrABFozEMhaeSTev3vBdLvBXMfgEPpvcqij5+0rgZdoOHrAkgcYb5K&#10;n9+/si/vXtgnATNe2bsPNenPfrr/gRDV32emqdUfRO1cqxNA1tXqj23KDLusB/FfLGlvBatvdX/8&#10;WAIcqd+5f5AAHsHmOx2fcQv8+Nc67/tL0dh81U43d+grqdVO6iW60dmjrxR9EfWkrmZAEOtiAkRg&#10;kmUcaZI1EAVEYol0ayQgqX18wLDgkBlrYtYa1hFzad8lZqS+lNj28t3f9kT79jx/b10P+zyGJWNG&#10;GIsBSHkYBEEdwqPM9eKNvWCsJlbTTDGw2Mc+fkoBwhHLbGMgMXN/dtxgmqYuY95Q8nDKASypgwHH&#10;XpfW2Sfyo95Ct7gEpMYg5hiozDogiKWQ4wYglopteXl51ck29uFYnBfjObkG6mdANOsOlFJYXbEw&#10;v9Sz+IpnUUAJeH7Ux8Df+l0adv9mB9evtXNbN1jL5tUOkO1bV9pVgWLrlmXWsgVwwyFlubVp2aX1&#10;K5lYv5yJ9XZB2y0qJQAA//RJREFU5TWpQ/DXIZDs/HWtdQoesVTS9Y2uMl5RUOrd4YJHuqOvAo0q&#10;f3nHKoGjIFa6qHM4r3M4t3mJ68zGRXZq/QJrWIcWuuf04VXzbP9yAaMH8a6zHXRLCxa3+DhGAWMd&#10;wIhm2traKh/PuKqaOaenZtCYxWfEYxpgxFN6SqXNyRShdmomjhc4jreZFeNsxoRxgsYxNmXsaAHj&#10;aJs4ZrRNGI1DzBgbM2KUjRQQDhcgMr1guZbLy0cLHBMc5kPX5EPrFPMJR5OFpMmE48zgsjECyTE2&#10;ePjYfhY/rHiMTQvLmgdzVmMfaQR1BjjyCosRUJDi+AkE9L+CIq5fcXvAYwIUFOvACuCQ9i3mRX4o&#10;H9IlwrrkVSXoQgEd34vxc8sEGwIJxtTNWeHLM+uWqvFfXFhnefKMeYKaOQLget2TWv1nAkGCNkGi&#10;w04GpeRxbQAvKVCH0r3B8sZ91D3MAC7uQ3TZxv0gBYpCABOgRBnAiXWfjYWPfr8WQWbtQs+Pejiu&#10;j6EUFGLFdC/nzMLHvaQM5+3SMufPdgdoH26Ao0uCU7bxe8Q+gDldzowPBCTDEocFjkDeCwRtgDHX&#10;CdDGeNkEp7Mc5rnOAMS4/gBBh0GBqcuhcFl2HCBvif9+VRK/FaqqXeJiuaZ+mdXNW2m1c7GYrtTv&#10;uEzbdH9UnuUa3TfuExbEWTrnWX48PSOMu5RYrwOQVXaeAHQ2x9YyeXMXrLSlglFf17UvETSuXoeX&#10;N2GBttjiZevcYWnuAj1Pqp/lGM6wYfOv1nWvz2f5evRU7c79JwImFNDUZ23Xb6ttvGBHTp61xrOX&#10;fWYcPMAJJ7Rpy17bseuwNTa1263up/oPTr1lfWozCuMKn2JtFHjde+C6rjan5fJVO9fSahfb2q3j&#10;1h2BXa9AVGWfq+wzAV+vQO+J2sbHOhcJuHzgXc0vHfZoM7t7VOa+QK+7VyBK93NfamOBQsFkwJ1b&#10;FaV+1swsz5VZHB1WmT9b50JXtY/FFIx617bWo0ub7SxHudh2V+0o3ec/Bfj9SHngCpUCY7F8sk5+&#10;X3agvCJssh7AF5AX62GBzFsi80D4/1cBhHmF1RFL6f+CSCyCBWUQ6RZHQcV7NfKfPn72ZfI4/89e&#10;5rV9/vha0CAgEXjMWbJWfxhT/IuJL6iq6jkOkbNmzRFA6utvWrUtWbxMdX3RfgIZ4DA7DwdIjpUD&#10;Xx8jqfQV5ymI5AHn6+X6rR47ff6KvxSN5675eBA80Nqv3/X5R+8whVQGkW5BFPjhONMfJItd28kq&#10;OTBEMmsNAhxjLu0UZFwvx2M8srX/my/W8/SN3X/2zu5oW3vnPX3FdVjbtRvWo4cTcAp4dEuhXrrn&#10;+oJDz54TogDLoZ47XX90BwNiwBn7AncAI1ZHJo5/oAc/9gESATEAjXIxqT31ApJ5eAy51VP5bKcO&#10;ytItzv5sp6scwOTYlEWso6jDQTQHkSjyAUmW49hhPeVY7oEOLOtaEct+HW+0Xc+pDz8Q3AOR395/&#10;tpbDf9me1SuscdMaa94sgNuy0q5sWWEXNy2xpvUL7cyGxXZ+s0BuwyJr2bjEWjctdbF8UeklbQug&#10;bN+20gHyugASAZI3AEkB5O09G+yq1ltVN+MX8ZDGU9q9pZV/QbDYvHmpnd242JokgLFxw0IHxhNr&#10;59mx1fPsyKq5dnhlvR1cUW9/Lp9te+maXlBj2+fNlADHmQ6OWBnX1063dbOm29qaabamepqtECwu&#10;m15pi6dMtIVTKmzh5ApboHSexNjGeVOzcY2TJ9qsygoHRmBxumDRgXFcgsbJY8fYpDGjrGLkSBs/&#10;otzGDC+3UcOG24ihdFEjwHGUjSgfI3gcY2Vlo93DN1kYpSFpxhh34MhSoLEMS+IIptKLWVAqfc7k&#10;CYJDxvjh6FDalUgXo3e/RnctFiKJZfJ92rnJqbs2gVyCkQSCAYsBkAlO8mXy+f9XfQ+PCSgDHktB&#10;kq7OGTWM80tpKUjWeAgYqR5r1XKrng1YCCQFjbVzgA7Bo9YBEuASr9/ZOGMsXGvzFq+3+gVrVCbN&#10;5AUoAYXAl1sl3RIYlrwUBBsFMDrYZRDpMQ8lADyuM92jVDZdI+MWk+Uvb3VjOcQ24IvzQQGdABjW&#10;uDxgsi/H4phxfpw7HwzAHqlfi8CR9VAaZ8l2nhedP1ApeE7WXD4qat0aDPBhhWMsIMLih2cz4wTp&#10;5gV8sQRz7ADH/DXlrzN/fflrJOU3JRRdHh5nEk1ktmCWbm2BJMBYN4+Pg2Uqu9CmuiVadUf9P9AM&#10;xHElwBKoBB5rdS9pI+fO1/UJLgHF2YJnBFAiPLEX6VoZG7tp6x470XjJGs602R8HG23Zyg3GeFyc&#10;mHbvO2JXOu76JByvPvwtGFOb91JtmEtt6pdv9vbTN3ustupW9xNvPxknebGt0441nLe9fx61tes3&#10;CUy32o5f9yiv0QOPA5O0jQDlrbv3HdQCzu7cf2idd+75uMPHKvfkhQCwr8/u9Qo6Hz6yOw8eCfSw&#10;RAJ5WsYKeO+RdXUzVlFg+OCZq+dh6s3D+pi3VIb1EOWXQ0AkAHlbdd7qfujn4bCoti/GPQKOBbGe&#10;KcZD5sdI4mvxE5bA/1IpIMZ60YrYf3uAYimsFeGxP0CSn2ARUMOalln4MoAcCBrjGAMdp1Q/Khf1&#10;BjACYKHI+z9BpFsg32Sp6qTuDCJDwKRDpOCP7e8EkXhQ//3tm3t2jfZGpFov4EK9sHOsumau1cya&#10;6x7ZQOSUydPs112/+XhIIPXzx9Rtzb2kbhTnXrBESm/Rxy/uYcUD1HG7x830Zy9KLZ3+Yh3Xy0Bk&#10;/msdRODv8QcUkEQBkXmQzHdpo+eCyQBIwBAFSCJ3pNHDDkz6S/DwuW8HPHlRH6p8p76qOu/rZdGx&#10;Gbd59GSjNZ9vtUd6iCO2FdZIILJPX11YIyOkD/CIxQ6ABK4AK6DuiR50Zg6g65p5T6kL8ApICwgE&#10;HAFBB0J9+T3Wy8H+AKYDqcoDdBwrQiRQFrHMcRB1cg7UDzSyL2I9ILGfMoAMy2WhDPlKox6WOX5Y&#10;R5FbSzP1vdL90D1iHOub1x/sdd8b+1flr58+bduXLbYGQWTjehxRFlvLhgSLgOI5LaNmwaRDpKAx&#10;LI8orJN5CyQAyXIAJXl0hbeqHNZNltFF1dWsOlsEj6exLq6db8dXz7Wjq+YIGOvtL+mwgPHAitn2&#10;+9I6H8+4xx1hqm373CrbUj/DNtVNsw210wSMU21NzVRbXT3FVlZNsRV0T0+fbEunVabYjILD+YLD&#10;eZUTbE7leJvD3NNarlM6CweY8WMdGKdKxGacNFagKFicMEawOHqUjRM0hgf1SEFjjGsEGrE4Dh82&#10;UmnMTT3ayoaPdSDE0QVnEhxSUhy+5CzCOLTkBZu8XxlXl2IyqsGn0ccKqAaf/PCSDUsj8Oig6NAz&#10;04Ex4DF1NRbH8nm+g07RwlgKjgjgI035aTwbSnmpG3UgoCQP5SEVsUxeETyAgSSAMQ+NAY6l8EhX&#10;JePe8PAFBIFIVw4iHSQFj+TVzQMgV/s2rJbkA5RzF+E8sdK7SRcuW+dzMhMKhm5iri1ALHXZJmsl&#10;Xehh+QM+gSGuI64JcY0B44Am1x3XG9tDkZe/J8BWwGTAY4KuBGBAZVj3+M9P1kPGEQJkC9yCyvE5&#10;5wSOKUg5XfvldO+7NTF5hgOXXKdbVbNngv3c8qlt4cRD3XMEYVgnGScIUC7SPSOP46drLv7GcS35&#10;a80/A+k6AWWujd+WMZACRiyP7rGNZRmATh8LXDcwGs9T3K/J1JeJIQQMJwiQxOmoSvvgH4CVEmgE&#10;IhkHGtZLPLEDHmvqdI91rVgfq3UfGaaAVzZzbx8+1mynmq7Y6eZ2h8r9hxpt3cYdKl+vZ2iJbdu5&#10;zzq6HtgnhhWpXX71/qtDJaF5nut/9dWHL9InAed7e/5G/8X09H3524Hxtf5vaWeBxvaOTjt97oId&#10;OXHKDh057rPFXbl+0y2SWCiBLyAS6+SN23fdGtmnNp1Yv6/EB+jtZ7VRqu+l2iDabvfMfsrQMAGn&#10;wJAxj4x9ZCxkWAfdYQaYBO7Iy8R2QJHj3+7ucaglBWaxJHZp2S2KKhfWRbaxj9eNcgCJ3GKpa+Ha&#10;CbfnIX7+S0VrYcBiESCJGZkHuoEUAMhyqrMIkFFvlEPFcgNbNKOOUB4MB1K+jsiLY6XjJfDKK0AR&#10;sf5jiHzv9+DV6z414DTiup7smt6rYUcf3+oYuXrevn9nrwFKxq7pYd22+4ANGVVh0/xl5095tl6U&#10;BYLIOW6JrK6qtaoZ1d6V/VUP7d9fvvpxAG6/LurOIDLO8yPzlROsmviRX//xCPpYIukuPn+ZAKmX&#10;7PeDp/3lOnSk0c42t1nblVvWceOe3fEvHj04gj3GOeL88kOIfJkgkvGM6CnhfqRewvu4XushTOMw&#10;GJuRAq0+83peCrqeqO5HLz7YjXtPrfV6l7VcYR7TNr3kTXZCINmoNAKlRuR9wAlgA64AMLqQgSyP&#10;eaUHnpRuaAAS6yPd2AAf+wQIOnwJIoE/ygONlCEv6g8rIjAHUFIn5YFMP0ZWFush2ykXEMm+AX9h&#10;iUSso7AmxjkBiNTFMuW821v7sz1/Ln4eOi7HTyEbdM2Pe3VN+oPR+ts3H+2l/miAyDutrbZjxVL7&#10;a90Kn77vzNpFGUQK7gC8TcsEjsvd4ojoygYY6aoGDq/i2KJ8LJEsY40kpVwAJtuoi/0pe15A2ihg&#10;bFgtrRE4rsHKOEfASLid2bZfwPj70lrbJ2jct6TWfls8y3bMr7Zt84jPiKVxmq0FGqsnCxon2yrG&#10;NM6otKVYGgWNCwWNTB84l/mmJwoUK8Zb7YTxNktpCEeYmd4tPdYm0yUtUJwgeYzGkQLFcoHi8GFW&#10;VjZMYDjMhg4us2FDBIxZ9/TIEWNt5EgcWgDFzHo4rlJwOC0DPpwQkiOCp9n4MmIw4oTh0CixTF5+&#10;2S1eUQ4rFECphg4AKFjKWAcmATxBj8MMcCBFly1iPW9dS/oeIum6pg6WyWc9dXunfFI/VlamVFFf&#10;vuEPcEL52UkCIEOsBzx+B5MCC2AyrFZFyxUgiWUyWbXyebFMF2mUmT0PaFG+w8piX8eRY+FSvIBX&#10;5yyNAHm6JtJY5rq4dta5HkCHlHV+F+4P5eLaA4LifgxUH0r56feLsrFvlGM9xoiGHPrwjBYE0dWb&#10;4JIu44W+nd+d7m2Acjge8XhoCybjueCZjFlxYjxmWDHDgsnxqR9HF6yUPo3gcmaM2eBQCQTH+XIP&#10;uAaW89cf29NwBp13NedbDP3jv61+Z+piv8I9yZ5pvwczBKvUo20+5lYpFtIYL5uOm/IASsZ/ck/4&#10;SOD8KU8oJAASaIwQSYAjDlKkeJoTBYDxvivWbBY47rSNW37z8D6HBJaHjzfruteqHq6hXvd6gW3/&#10;db913lNbJXB79uaDPVG781Cw97Cvzx6/fGG9an97X7/w5fuPnjg8PqU9URsSoXEiFA4wSM/an4eP&#10;CFyPWOPZ8w6Wl9s7rE26frvLrZHMWPfp32/2We3ZV3EBBqZPf/9rf5P39VtxRjcilnhbhMGDLu1e&#10;BzugLiA1gBALKFAIEBa6rbPyIfKAQs499qcMQMp1kMc1IbZFvezHOmM7fyoCYhHc8rAGaA0EZIi8&#10;4v6pjsgPSAtr4kD7ozhOqid5FCOWAdU8aMZ55Osa6JixPeomLd1OXqqbsgkIQ+RhhcShJuCvAGiZ&#10;WGfb67cCaom60DudM3r/KhMwKZD8zNeFgACo44sGgHz67rPVzlvilsjKGXqx9SXFg1ytB7q6Zo7V&#10;1QkiZ86yBfMX2hs9kF8Bzy8CEY755kW6HgHpW30Z5a2mgCpd2m8Fmng78zWDyfv+45fW0tZp23bt&#10;t5Vrttqa9dvtyPGz1nLxundpX+/otlv6Guu6i5fXE7dGPs4ChkeAcGI0FuI06pxwjAEKgckASAbu&#10;xoDfiNbvAPn4uZd5IdgBOgl7wFjIa3ce26WOOz6bDqETeNGOn2i0w4eP2p073bqmj/aPXjJgksnr&#10;i+F5vhSgCsADBoEpuq1xmrmnLyqshQCad/9qOYCRFCtkgCRw6b+P6gTYKO9d31KAJ5AHyDncCQKB&#10;O/IoQx5Qm4fIAixmCogMKETkxz7URQpEUh/nRt2Uw6pJyrlw/nHNzIn67FmfPdO9xkrbp+v/qDIP&#10;r1+zrcsX24E1y6xh/VJr3rjUIe/ChkUOkm1bVtglCatiAGIAI6AIFAKIAYxYMJvXL3JRD2nT2gV2&#10;ek1Sw8p59teyeju8dLYdVnpA6b7FAsZFdfbbwln264Ia2ylgpIt667wq2zKnyjbVz7ANs2fY+sx7&#10;emX1FFteNdnHNC4muPfUYrid2QLHWgHirIoJVgMskk6ssKqKCps+YYJNwell1GgbP2KEjS3Hslhu&#10;o6TkLS1QHMpUglLZCCsbMcpGjBojQBxnY8czQ0jqYh43YYqNx5o4cXoSwEjXoncvJmgcCzhOmumi&#10;98CdEzJQwerlwKh8BCiWrntetu4w6aAysIDEwnoGlg6UOXAMUAmIyYuGOxpwygCEsS1B0n/vn+Co&#10;/3bqykNEdGHnQTJvjczDo1shfYwd0CdoZD2DwwBE0ugSZZ1lxNi7UOR5GdXnoj5AUvmkHAPHDLx+&#10;8fJlmesfPZ7fFTBK1889TL9Hyovri2stgnmCwQAptrMvvw3b4n5RZ4xNZb+oq1SF4wiWwvEoD1go&#10;zi2O4dAlgCIUkA99khijiJUR0OIZ4TkFMsOCmTzE07PMduqKrn6288xyHI7HdWEtxbq7ZMVGQZfa&#10;iA27fBnnlrBMUo5l7+rmN5dmCCJ9DKX/roLHDMb9Orne7JpcupYYosE6IY0IXcS1ci5ulfRj6INF&#10;dVAX10o3NtfuoMmzJ2F4IdZmDcAtsR5hioBIAJP4kLN0j3AMizBQwOaK1Zttz/4G16Zt+7wLvH7+&#10;ckH1Slu0bLUtWr7ami5e8bbzsT7Ub/c8sAfP1VZ8eG+9atsfPHuqdi7FcxwwhqNEfmon3/kyEIal&#10;D2tgZ1e3XbvVZTfUxhGGD2gMgPxHou0Opd42hmwlx80v7rSZInbgYMr4eIKER5Dyh0+eFhQBxYsS&#10;QD7OrIwZRIYVE0CMLm7WgUi2Y40EHPMgyj79urMDtgLKihAWIDYwKEY5ACpfV2wHIotQV6wjtpOG&#10;onx4aKM4fkCag5rqSmUBubRv/nzj/BD7xjr1xTGjzlKLY8BhWBwjbyCApMwb6vFrSvogwEMfBXXo&#10;3Wu6nN/ZJxwf9BXxUuDY916AoS+MI2cv2ojxU6xieq1NEzROAyDr5llN7Vyrqq6z2bPnWeWkKbZt&#10;63b7RmzDvwU4fp2ABcfVg8f5ACLZOSawTWF/6M7m4XohOMHz6uFTzPMfrKnlmu3cw5dRo504dcGn&#10;dbrS3uUgefvOQ+vqfuQwCUi6JVEg6OZ0DyjeP+B3vis7xkK651jWhZ3GQfa6Qw15MYaSMZL3Hr3Q&#10;i/nM2rseWUv7LY+7deY84zSbraHhjB073mCnTzcJpF46RAKTX/Q1hsOSA6Me8BjLiLA+MgayRy8C&#10;FkMgMICQ8uQFbMb+QKhDoso4IAb0CeJYL80LyyHLXrf+IIA68umKjnIBhSx/p6gvE2XJp17fR3l0&#10;W8e5kg9ohnWSc2bbI8H5Q11vr/4QevUbOUjqpf6sj4pnXbdt99qVtn/NUju+bomHyXEAlFoFh5c3&#10;022dLImIcZD5cZGA4rl1Cws6s2a+NayaYydXzlE615ePrxA0Ao5A45J6B8Z9iwSOi7Pu6YIzzMw0&#10;EwzjGqV1eFDXznAP6uWAY/VUWyx49BiNUyZYvVRXOd6qJ4y12skTrUYASXidqT5d4FibNHaMO71U&#10;jBlro8pH2sjhI60cOPTu5xFWPnxUwaI4btwkGzsuB4kFQEzhYnwqONdUF1aLJMK5EG4mb31MAOnw&#10;mIECs3c4KA4AiygPlvn8QlnVEQI+iortAYwBc0UF4AQA0GCzTl2R74204Cb2j7yU/32dKMFRUen4&#10;+XMo1hGONQNZJIFIlkkDIknzUOnjIesAx6WFFCcaxtjFtsgPxRg8H4dXq7LZcTgmdXu92bGwjAGV&#10;eP4uXr5R0LXS7+/IsQKoidzj7DfM7jVK9z5Be/we5HPd3Oe417GeltO9SfekCKKUCRXvWQIxIItj&#10;eH5meYs6AEqgj5QPB3/WKvlQSc8jz1WI86UeIJOua7qncbahuxzYJJ8PEuARCyXd4cnBhgDlyVoZ&#10;QdS9nuzc0z1I54RFESslVkusvYhl/yDQvXYJIIFQLISV3JusHhfAmIFjPnYnwzvcM15lHDQ5Hvea&#10;81A+EOnS/UJ0d3sYPB2HsZJYH4kJSsqsP4RrmipYrCI0nu4B4ZqqBZnMCrRwyRpbumK9z2LDGEqs&#10;l3X6AFmzbof9tu+Ebdq6z73c6wSYOOn89vtRm7uAcEPLbPP2X+3ytVs+7jAcVHBmAbACwlAeuACx&#10;sOQFjHk5LQNiXQLJ6GJuv3HLrYYAIwD5EVD8pzizGe3fP0yNm+nff/91AZWUiXIRHYTIIEQIIXII&#10;YspE2lEijkQM5Lv3e7w72s85g8PoumaZ84/8AMiAyCiLh3nBOzugC0VewF6sh6JcHgID4PIQl9/O&#10;cgK/BIcDqVhPETQZO8g26gT6YurFsFJGvT9S/lyoJ/LYlzrCCvkjSAzl1wuWSp0jDiyvVZ+fr9KP&#10;7974TDJftIw+U/6NygMkgg4G8b7Vg/JOD8rStZtsuBq4KQLIyczKMJNuBgByttXMqre62cqvnGpn&#10;m87Zv3pw8ObGCglEfv4CoAhWBVYfP2D5+ugxKznPV29e+7m9U14fD5GghAceS+SjvvfW3vnADhw5&#10;Zzt2H7JjJ5sdIq8KIhkX2dnFF1KP3bx13y2SxJ5iDAaxpdK4DCyTUgaTjG90CSDDGxt4xHkGgLz3&#10;IHmWsQ48viREQjZWkvO5JlgFIttudrsl8pTAmgHKWCLp0j5y5Ki1tV31MZFYc1+/EqwSX0sPMFBI&#10;FzbLWB+xPN7XiwhgAYYAGTAGLAKYiLJsB/zY5pZKQRpAyFcdYhlYCwhku49FzOARyAMesRL+XyEy&#10;gBSRH3KAzPZxYM1SjsU1AIxhDY3tbn3Vn9Fj/ZE90TX16Wu4j64XQeRTQf9HfZE+7bplv61fbbtX&#10;LrS/1i6yJkFkAsbFDpEXNwoWszwAkvSCwPFsBoynMwGNJ1bW29HldXZ4ySw7JB1eWuvp/kU1tnfB&#10;LNuzsNZ2K905r8Z2Chp3zAMea2zT7JnuDLPOgRHvaayNxGqcZkurUsgdHGCIz1g/eYLVThxnNRXj&#10;PMzODAHklHGjbdKYkTZh9EgbN3KEjRkx3EaWlwkYh7nKyobb8BFjfDaXmOuYOYfTHMFpjGIKbRLh&#10;TQSBLmYcQVr2BjSzNkrJsphJDXRycmCMY2qsQ2zzxpyGPad8mVQu1VPY5uMdi0r1kKbyCVhCpSCX&#10;GnTSUB5cSMlL5dlWhMekPNSkvHw9/fPiuKXb0/4BB0Bk6EcgmYdG0rwKMCg4DGgEIgMkY7lU02sW&#10;uapmMS0eFqgk1gHLBJccF89lxuit8DyWmWKvtn65fu+ZNmIMIZDSuELuP2my0qU8ZqUBsOJexG/B&#10;tQOB3IuUH6CZQWCWn1fcv3TfEkiGdRGrGyGQ6L5FPmRBxyk8O3pWwpJYfG6SM44/nyrj56AyXAdg&#10;CCTGM8cx6Q7HohdWTLqEOY+wrnL+XGu6FwmiA3aBSCyMQCJ1BVgDikAdoMfQDUII8ZEECPpUm5kY&#10;F5zGBldnAEmKdM9U1i2RXq7a4ZExkdUZKOKtzZjINA5Sv6/ygUmODTQGoLKMMw3LcawU+5P65jhk&#10;YpEEJpev2mSLl65TfYutfu5yQeYKW712u+367YgtWbberZyAJ1MpHjzSZBu37NY6c2+vscPHmzwY&#10;eafaR3rZACpADFgMq2SAY0BjgFqAGGMU8dK+fee+W/OIG3nz1l0vA0AyIYZbHL9+sS9/f7WvTGn7&#10;9xfXP/98zQmoTPGPQ3mQDMAENllnEgwitxCa7sVrLJcYfBLU5gERiyQW037QKLEe27gGzrtfiJ8A&#10;uCKsvdBBE+AFfJUqYC3KRdmAR+qhPpbTdix7qS6OFdvzx03WTGajKdYV5QP+0vn1n8c7zoVl8tj2&#10;8mWfl2Pf/DlE3WGJLAXEV684BmMPB4bL2M+7jeNevBdA6hifPggiP6S5rb/oOEAkUPDu0z/2VBDw&#10;8ss3e/D6s42aqEZucpVNnqkv2emz9Ec6Vy+L/oCraq22Vg99VY3Nrqu37rv3fCwkEPlJdQKSn78A&#10;FIJoxlfqoQAgCazuEClwpOuXcZdPnr/wsRlPBV8Pel/bg6eCvb6P1trebdt/PegvCPOBtgsgr9+8&#10;bzdu9VhH532pxy2RySL5SA8Q5musd0k+bZIeQKyT3n09AECi24Co6mE74RAASaL2k5cg8pG1Xr9r&#10;Z1qu2YkzAshT5+z4qSY70XDGGhpO+7jI/fsP2uXLbfo93jg4YW0EDBnvCDgCkAGTAXTAXXT5xrZY&#10;Zn9S4AzrXnQn8xuRB1iGdbIAjhL1kh+AGvtQHsArAKigkJS8vAIco17OkfxYz5djnZR16g+racAr&#10;61gpcRrquf/IHj7QNfJ1LGD/qDIvurtt/6b1tnvFQju4eqE1rFnoUAggNq9daOfXL3adWT3PmshX&#10;2iBgPL58tlRvJ1dgcZwncBQwLq4TMM6yvfNn2h5p34JqT3fNrbLt9TNs25yZtrV+pm0WMG6SNgKO&#10;s6a5Mwwe1Curp9oyAaMH+CbczpSJNsedX8bbrIkTrGbSBKsSPE4VNFaOGeVe0hOAxuFlNnzIYBs+&#10;dKh3SZeXl9tIZoMZO1ZwOEENFtAIBNBtF0rddyneYIJHYHHs+EyCRyByfEWNpMbYu6KTI0wopgWM&#10;QNI00jTKNNhutaEcjaMavGjMB06zerXujak3pFi8+lsgaYwnVBatXnS3FsEyQBJQKQJJrCeoy4NK&#10;ERLzeTT8/eEmwVAoD4h5FcsU60t1hvqXZyaTPFTml4HLsEoClixXCeymY0kUAJJOE3hOnTnfU7qu&#10;Sdk2A1hkH5UndSkvzZQCsAKRDAfCUYa8Bb7OdsCW7QlcsV4S4HqVT7HHvQYYR4xmikfmo57m4Mh6&#10;2ciJBaD0DxH99jFsIeRWZv2ePr41dz9ZB+hY9jS3nfuGpY7fg98fayNAFOMCHSaVkh8Q6M+N15Pq&#10;DKVnDeibqe2M+0y/C9u8bpaBLB2LbmDgLKCV8ZdYLQFEt/YBboDa7BR+h30BQj+WP6OcR6qT8yd/&#10;in5vgp0jlmOdcsCgn28/ca+KCisk5wUsMvsMoXtwoHFLI13mGTBSDuebsEqyDJACjFgcsT4Ci1H3&#10;tCqdi1K2043tQeRVvlYgSVigRUvWejc9Y2pnCyQTqC72mJQrVm3xcwGQl6/ebLv2HLWjDa124K8m&#10;H1u5dMUG23/olDuCMuaxo/OuWxQ9gLcgCyteKAAzrJWxDJRdud6ptve29hGc6X+cOJI3bnV525Im&#10;xwgLZEDjF/smkESs//333wUrZLJYah96LSX2j22FfKUFiyVd41qnG/39Jxx53vvc2XR5J2DU+T/A&#10;wUbX4N3iWFKxvCZLJUDJtbljTSm8BZCRJkhLlsGAxgAxrIQBblG+VKUgiFiOeoCeApBJAFoe1EoB&#10;Ll82qfS8SsEzbS9V6fmRR9l0rcXrzQNn1JtXeEL7uuDxw0ckuMv09p3u7TsA6q17dGGJfCOI3Hu4&#10;0YaNqtCXKBZIBghjkq/3buxZtbNtVo0e+smTbc2aNT5DzWfd62SJFNwIjLknXD/d2Sn4OJ68ghqA&#10;UQ9p3wtdy/vPPvaQ8YnPBG+MQey489B6AL7n7+zClVv255FzdqTxsjVf7rK2jgcSYQwe2o2ux9Zx&#10;W18b+uK6LdC7c0dfXfce2yMBYO/jPteTx2lOTr6kEC8GFksi4xPglK+0W90CHB339cd/ksdb31s/&#10;PrMA3LzL1FI9egnv2bmWDjt5utW9xU82XlDa7LPpnG5qcaDct+9Pazh1xs3wmOVf6HnFRB+gGNZF&#10;AC8sjOQBmFgnAcfwvM5bH5PDju6pC0gL5fMYH8u7wDPCc1lUqSXSLYsCTtKAwP8Sk9szZua1wJOU&#10;dYLD87IyoxEvOfm8zDHpPmNaGPviA6YzAfmPBeVPBfEvdP/fPXxk+9avtV+XLrLDq9L0gIxbPLli&#10;rp1aNV9akJaXz7HGZbOtYangcUmdHREwHl5UZwcW1tmf0r4FdbZnQa3tnldrO+fOEjTW2NbZ1bZZ&#10;SmF3ptv6ummudbXTbG3NFFtdVWkrZ0yyFdKyaZNsESF3Ksdb/aRxAsdxNkuqmTTWwXHyuHE2YdQ4&#10;G102wsqHDE8aWm4jykZ5t/SoUeNt1OgJNmrMRDXuBJ1OgbNHV2SzgAB1NPBYHGnsM5HXXwIAICBz&#10;hCkEW3aI/LEK3X1RNgBCy5GHBcYbTsAPS44fC3AUALA9a1Sj29sb3axR7q8EkUX1zwcKEjwUQS4B&#10;ZhEqSiEvbWO5CJGxrf9ygEfUl7YPXG8eGqPe77flzwNRLixfMaaONJYBl1IBNVi/8nk+Fk/6UX5e&#10;HCuOly+LtzAe0gsXr7OZAszR46ZZ2YiJPuPL6LEJIkeMqrThIypsuGBypNbTc8XzlYY+jOejwp9B&#10;LNhMKchvXuXQArxEly3rATJYxbCUATRhJctP2cjMOVjTgCEgKMpQHkW5tE33UtvS3OLUQRnqTlNB&#10;Ui4gKjl4CXr1PLrFT+sOiHqm4rnlHfJhHIWpEok2kN4T9knPrUTK86hnc5J+49R1Ddjpt5QIxD5Z&#10;MEk+qW8D5AX7BGun6xvnGyyAybKo34Rxnt4tnRTr3D+uO10n9VBfuh/ePZ7dX/KxNIYVMvIDJikf&#10;dcVvw1hKpkMkODljSwl9REBzvNYBS7zYY8wpXv903zOH99qNu2zz9j/s8InztmXnHu2zxvYfPm5M&#10;Z0iX9/lL16yr+6GDJeMe8cLuutvj4BXjETFq0KPHTDiEtmMWnJgK8WrHLQ8VhDGCYWxYFTEifftb&#10;EPnpk337+tm+CSD//fLJ/vmqbQLJ/68qWDr/0bpglZQ8d8yFuyT4ht7Nvhdq959hjNH5P3kssBRI&#10;Ci49TiSgGBa9BGMJEEkdlDLwirKllsBS0MyrFOiiDHnpWEVARKXQiIVtoGkLAyKL9SSwLYVCh7v/&#10;0I/Or1hnf5Gf34fubOT7ChgJ38N4xfcfgEhByJsXIv3PIn0By0f9OJC/vhDmLFrp41N8NogZBBmf&#10;J+nPo2qW1dbVW51UUVFhJ44ft3/1w3J/6S4HIhH3AItp3zPBxmt+t48eTxFYwkKHtZABtziy4OAC&#10;RD599cFu9wjsGJ+YeUbfffTWGltu+LykWCevCCKv3Xoo+OsVSD7SS/DQOgWTt271WFfXA9WN1UsP&#10;Ek4yvYTSyUz22XycwExMqXRHX1Z3dLyX7744PD969tqevPzgE9G337rvarvebRfbblvT+XY7zuT1&#10;gsiG0y0SIHnODhw6Zof+OmHNzRftTFOzBwzHylqYaSbr7nVpGYgMSx0vKmKMJF3ZbI+uY8oBk8Bh&#10;CFjkHqZwQikuJet5kCyVdy3rWEBpKUSGhfG/lJ9GES9rUrob8LrmHBjXwiw61ztuCObv+HUznzfX&#10;ztiWbh/b8sBnQXikPyQg8pVA/v2jx7Z33VrbtmCu7Vs6z/5ajlVxth0WJB5ZigPMHDuweLZbGNEf&#10;C2ts30IsjNW2GyvjvGrbKeEI45ZGj9U4w6HRPagFi2uqJ9vKmZW2vEqwOL3Clk6rsCVoaoUtmjrR&#10;Fk6ZZPMmT7T6zClm5oTxNn38WKscPdLGDh8mYBxsZYOGWhngOGyEjSofY6MFlGMFjWPHVNjYsRNt&#10;DF3UTIkHPGJxlLA8hhI8FpWHRhR5BYAE/EglANQtj/9f5PtLAYw0zlLU7fCYNc4Bj74ty/dtGYwW&#10;xDplM3AsQmMR7pLStrA0/ZcAKOAt1cE+UV+ydhbzihCZjsn+CQT7K7YXFcdiX849XQPnXoTc/vWm&#10;ulGAZXSbBlAiYA9QLF2PNAAz8qJclEXUSd1RP+J4AbM4hcxnlpT6ZXpWZggkK6ysvMKGlU9weERl&#10;vqwPmbGTHRqRW8DHTdHvD2gR8zPBY4BLgCLAE7DDesBMrAcQIcr9SJTnGDz/zEc+kmD0TDOp9yOJ&#10;udCLeZwboMv5JfGc5p7V7BkEBAMOvWs5pN8LxXvEvv5MqzzjFrEMumOL7t80LM58TOj3xBKZrIqL&#10;fLyhW/pCOEBhha5ZkPZRecS1cR8Y1whAxj0izQM16wHFAYJx3yKNfPZhLCTLIbbnfw+W6dLH4sv4&#10;0SUrN3p8TcCRsFHuqS7AxWJLaKT6BSkSAPN4b9992NZs3CEABSw32co1G23N+s32+8FjHuv4EpFG&#10;mtNsNZeudviscNcEhzc679itrnvejX1LYMlMN109T9X2dnpkEmJC0mYDn80tl7x9+VcgCUw6SGJh&#10;BPzU/n/795//3xD5GWfdEpAMmCwVZfKA6d3iak/7hfgBjBIsJRhjPb99IAWwBVwma2a+67i/ZRCx&#10;XIS0/4bIsEyyPtC2OEYefOOc0jkW4bb/cYvlWf/R+ZXuU1o/NxKl89f+gsh374HJpPcEIf/CzX5v&#10;L3TDPwgiW67edoCcqId3il6O6TV4mc1xS+TMGn1R1dS6V3ZNTY09evjIvn37xwgd5Oej42KRBKD9&#10;+gUhxI3ECgnUEEMxjd8jOHjymMYSiTWQmFdM1QRI3rgrQOx+IqDT9ldf9SX0yE5fuK6UB/uxtV27&#10;YzcDIiW6td1zW8sOkg+f2ZMnTGFYnOCdCd2BSKZPdPN8zxMHVyyQQCyzAcRcpIAscbladS/wGG86&#10;f9VOnr5oJ06ddx090WQH/2qwM2db7MjxRneyOXLkhF1sbXMLHt7KaZrCBI4hABJrY4yXdCukIBKr&#10;ZMAmlkP2ox63aqoeQJH7h7WRNCyREez8e+vka8+nLurGIpkfTwmskjcQOOaFNZVpFrkWplrEokyX&#10;A5AIMNIlwViWjhuddrX9mmD4sT3QM4FF9n7PA93vRz5AGmskv8kzgf1LAf3bB49s99rVtnlevf22&#10;eI79uaResFjrXdF/LJzlDjC759fYLkHjrgWCRqU7BI87CPCtdBvwKG2cPdU2SOvrptq6WoHjrMm2&#10;qrrSVlZPsuXSMkHk4hmTbOG0iTZf8IhH9TzBY/KmrrAZ48bZ5DFjbNzwEVY+eKgN/XmwDf1lqA0v&#10;K7eRI8e48wuWxtEA4ziAMUFj8pqmoa70BjEsI2l8I6KbGkgkvwiOqaEsioYSKwqNJ2WKsKnGUdsL&#10;MPgDAXf9oBFpPcDPy+SV5eeh8ocQSZkMugpAqZS8gLv/ZYksVWzLl2GfADnWA9pQqrdYZ75s/lhR&#10;V6li37z1kfOM60rXEcfoL/LCkjkQRKIYh5dXQCLWxABKlkOsB1SyTJ1xzaRxTAdJ5QFFAA5OFTwX&#10;g4eNs/IMIMtHTXKALB/FmFs+ZpIVctwEHHN4ljJQY2yi0jQOF4eVlJc+fHh+k2Ib4JmGUSQLZoBR&#10;gGiIvBDrbv1UHbwTAY6lEIlS7FLGc/IBlfuIKlFYFOOZdKjU78U9ccjjPiktgKVS1qNbmfGJgCGQ&#10;yP1DqTt6iYMkwqua7vKpDGvQftSJBTNZMhMIJqtqAsVYD6Dk2uNecQ8CCiM/QJz1yKccsAiEJusm&#10;4zbpzp/jYx1xrMHJh3cZSCQ+J2NGCXu0at12W7tpl1sdWV8quKT7H6clINOHA6jsrPpFtmHLrx4S&#10;aM36rTZv0XKrrV+g52yW7sdC27lnv11obbf2ji67duNumgZRYNksWGxRfvPFNrtw+bo1Nl92S2Sn&#10;2lW2nz7X4uMj73Q/sKaz590QQpsATBIrmigtAZQDgeH/G/0DiGbKw6MDYw4svcy3fz3NAyXqNyYy&#10;gIkUQAIIA5wSRBWBMJTfL7YlwEpWy9L1sFoW9ysCIWI9n8e4xJi7eiCQjPMDCAeCyPx558WxEUG7&#10;0379QTLOL50jEDkQpAoQmdYQ+Xml4wRIYpl8+45QOIIXwcebj3+7JXLT9n02aPg4m5LNQVtdxxcz&#10;5nr+zPTCzZhp06bOsGXLljkgApFYHwnvQ7ByurexQnLMVwIZvL+xRBJTkRA4wAzj/JiekDk13Rr5&#10;7LWby7FAAnGA5J0HfUr77Gb3M3v88pOrraPbLl7tEuA9cqBkqkSClAdM3vTlHo8neU9fUEAj8Igc&#10;JJ/0eSgfl7Zhhex98c4hkriQfHXdechk9r0+cf2FSzfsbAuT4F+0Iw3nvBv79NlLepkuK221w0ca&#10;rLHpgp1qbLKmpvN2/Pgpa2m5rPuauu4dCAWGDpACw4A6Xjysj9HdDVgGaFImxhTmITIAMQKbEzon&#10;ILIIkgkeKYOoB2DtB5FYOzOIpEv7x+IZSs846uvr8xf7m8CR9d7eXv2mPL8frb293VpbW+3+/fsC&#10;yB67d++eIPmRQLLHbt+9I90T3D/wMZG9AsrnXXdt24pltnFune1aRLidOrcy/jq3ynYJDnfOFSTW&#10;T3drI+C4zYN8T7fNs6fbRgHjhllTbJ20tmayrUFZ7EYsjyuqBJBVE22p0sVVU2z+9MlWP2Wi1Qoc&#10;idM4ffw4mzRqlI0dXm7DfhE0/jzEhvwyzMqGjfL4i6OxlhA4eRTT+1XYyKybmnmeRykdpQYwgWPq&#10;VksCHIsQiNWouC3BZVgW3brogAho9s/Pb0/bcnD4A6XxkEmsJ9gD7mjEgL9i2VR/MS9AsVBWkJjv&#10;3g6YCuiKekvBi+X+SnCWh7zvyyaYi7pIA1ZTfspjnzwUBrQm9YdYtqfjpPJh2UvwWMyP9ShPXsAb&#10;CugcyBqZFwAYaYBjjNvDKsRyHhwDKgMs2S+AOepJ59v/2vk9sKBhheI/Ge9lH28oSAH6eD5HCtKG&#10;j5rg85eTss683m4ZFMS5CAae5WG5TM8wVnM927nn2qFTii7w4nEY45scw8jzqS6z7V6WdS1Txyh9&#10;YKHR+uDi/GI95aU6HCJVvvBxkin9rtm6/64Di3vD/QCgZs1mHuw09SHTELLsoXdCfv+Bf4Yo6F7r&#10;fnu8R93jOJ53h3Pvtcw5AY50WxOSh1iOrNPNzHrcE1KHasEh148IzE958gjrA0j6PcruD9fPsoOi&#10;7gHlgEruJcBZnQUm93iTOibXSbc1cTM5f8CSOb637NjvoY6Wr9ni1801swxYMlZyycoNtnnHPjun&#10;dqzj7iM713rde9R27jloC5eu0vXMsg2bd1hr2033D+gQLAKVV6932eWrnW61pPv7SEOTHW04q3LX&#10;HSQP/XXch3ERS7LxTLNPmuEgqbYhhfn5xx1NS6Hw/61KoTEPjj+ySOZFxJjMEpkAj+WAJlLyE0D1&#10;B0jKheUxn4eAq+I+CT5ZT9BVLBPHiW7pUMBkCFhyT2iBJA3rixd0MTJ+M4Fl1N//PNgW19TfEhnH&#10;jfOLvB8pf90ofyzOD8sR4ADA0eD79o8q+0Hn4RDJOLd39vrtR48NSYgdXpBRavgq9WfGA1tVy0vE&#10;y6Svr+o698oeP77Cfv/9d/1IySvbPb91LoAk4yMLsK26fapFQSTCUQQxj7J7Xj1Nk7RjhSQCP+MR&#10;ux+/cJBjhpib3U/sRnevw+T93reG4w1wmSBSAClwvHEHq+Vj100t3wAmPY/xeHSpPnIvrejOZiwk&#10;TjjEj/QppASRWEJxqAEisUJeE4y2XrutL7EOa9aLR3zI082XBIwXvSv7ZGOznTjVbEeOnRJInrQT&#10;J87Y2bMXXY3axow2HR23HOCwKGJ9dSgUSAKN4XzjEkjHOEjgDZBkPVkmBwbJgEVStj1/3udQSco+&#10;sU7dACvHjxA8HAOIDFgMq2N+PZ3DC3v69KnD45MnT1w80wzfIPXhCtrW3d1tbW1tduXKFevqYgae&#10;Luvs7FQ+X6td1n3vrnV1CyLvPbDuuz324nGvdV2+bBsXL7R1c2pt+4I695zeMWeG/Uo3tQASRxi6&#10;qbfNrpJm2FalW3CMqZ1m62um2jqcYmYCj1NtlVKCfjO+cam02LuqK9yzGnCcUTHeKkcLGsvKbMRg&#10;uqiH2DCsjoO1Xs4ML+NsxKgKGzGaxlWN3dgpanBpBKfaCDWqI2lgJ2hd6Ug1jqwnZ5kiIIaiey2U&#10;B8JSBUgOpAR7RUAMCCyIen+0PduGHMoyMAt4DIBExXwpKxuWSbdOFlTcnpTyE+wMpNTIs71/mZSf&#10;B79YLuYVQTCVL9aRytBYp33zZfOi0Q0IjOOm/Og6j/qLy7FPHibzCpAcCCbD+hhwGApgjHygMsAy&#10;trMvdVA/4lgOjjovngUfF5jBVHIwqXdgcxgUKMY4XBfL0tgKwkUJcDKwS85SQFmCHM/L8gMS8wqI&#10;LOyjMqwnC2P2IaX3ICC0VJTjvMpHV0gTsrTC4ZYUoPUyBWjNnnl//jg/jqvrFezhcANIueON2iOs&#10;izi1ENibZUCL1D27dS8pQxrACHwX6uH+6t6mZ0DPhD8XyYKZnqPMmqnfwK3AAjviN2IhBCC5b+l8&#10;p7tVkdTvMfcwu9cAJNu4dwAh+/vY0So9P1glJc/T70jsSEL5oFiOY6V4kml2IM6doO5cM+GR6M5m&#10;BiTAkdmQkM8wpP2Zozy6thctW2sr1261nXuPCCZ/1/IW23e4wa7fFjCqDT0moMRSuWAx01Aut117&#10;D6od7LMXr7/YlWuCyRt33Ap5RW0hRpMjJxqt8WyLWysbTjfb/gOH7eSpJvtt7361hQ2JI+ip6nvt&#10;qYf4+Srwy9QPEEvWS8X2sCbmITJAEgVM/kg49/xUBKKi9S1AKbbltwek5SEyX0eAInkBkQFsReWt&#10;fkVgDJCMBhQlMEtWx/x28mhs47x+JM6FYwUMlubF+f5IAZossy/rWC9J/bwFj2mcXTo/ztOv7X0C&#10;2afPn9lTwQJdy0Dknv3HbeiICVbJQ8zLx0ubWSKByFq8s2dU2/TpVXb79m379s+/Do1YIgOOX/t4&#10;1GSh/V8Qiee0B/3uZYJ2AqQSePyVQyRR+W/d680gkUGywOYHd7rpfvRSwPfcrt6850rd3ILHu8Bk&#10;r+8HDDKuA68yBg0jwgHRnc1sNa/ffylAJMe+++CpWyCBUQYTX2zvdHN+c2u7A2QDTjQCR8ZC4qGN&#10;sELiXNMknT593tNz51o9DZhkDChWP8AsoDEUzjRAHgAXkEk58v7LEpmAMY2NDHhkW1gi2UY9AZFY&#10;f91ZRsuRlkKk52cQ6fs/6bW+57pfTwS9EsMW+K0j7/kz/S73uu3qlTZru9xqN290WOfNDuu43m63&#10;Om9ax412u9HZoS/VTsHlXeu+0219+h1ut7ba+oXzbU1dtW2eWyNonCFInGY78KgWRG4WOG4WOG6q&#10;m55UO902zGJeauakFjhmUwwmj+rJNn9Kpc2pnGR1Eyts1oTxNnPcWJs2dqyNHDLEyqVhgwbbUMHj&#10;0MFYHMsFjgTzHm+E36FhKwKkYHHsNDVuNJhFS2IoD4HFdcZ0AZBpbJc3wAWQZLm4Xui2U4OZupOj&#10;XFH5MsBdAQoz8Atw9LBAWZ4rymX7uZT/n4pyUnRx94dIbWM5A7eAuADLYl4R6hKUFRV5bI/9o47+&#10;+36/f9rGcgBiqifKRl6IBjcPfkAhdcS5xnmQUjbtV4THALmAxagn8oC92JYvmwfJUHRX/y9RNiya&#10;1JfOOzs3nas7mghO6Pbl2cK5BUeOMqa3HD1Rz2mlnhsse0AZXccT9WxmeQI9nsvUZZz2j+5t1gMg&#10;STkG8BNj8n4ktjscCYYcdjLRxZuEgwlds4w/REAY+cnBJilfLsVWZD5qPJ3dszmnyfwGgJTuDeU8&#10;qDe/g/Ldm1tlfAykFHEavS4pupI5b7qRQ/lrieuNbmaW2Y/zwhrI/g7X3LM8ZHNfs3uXv49Rfz5F&#10;DqSqN7rGWY6A43Rh45XNlIisk3L8sLLyvgCHPhXkwpXubAM0Y5lkbOTSVZsEifvdMgk0LtM6DjbL&#10;1my2aTVzbY6Ac+X67e6YM3/xatVFYP1FPpZy197Dtv9wo50402p71f7XzVlkS1es9Xm7ia9Mr92N&#10;293elmKAaWu/aWeaL1rbtU5fpnv7ZOM5++OAQHXrDgdMApJjtGEYFCwQTESvFVz05Qve2wK9HDA6&#10;NPqEJUUBggGMBYjMwNLHS+bAciBRt0NkKAFWApUETEUrXMBXbA/IIoQO6wkU6YJmTFkCzFDURz1x&#10;LJaTgK5id3Ze3BhuUMAkN4gb1b9cf2gsVYBiWFpZj+7ruIb/Upxv/pyL9ev4OFI4RAr03iXYjbKU&#10;+YDHtMDh4+d/7dWHf/Q1ssLHQzLN4SReJL7mavSy609gJtMcztIf6+RptnTJcg/Zw8BZINLPW+CK&#10;mKObe8FD8L8gEphzkHz+xvWQGI0Cuu5HfW6JZGwkVkGcXPDcdmtjt6BSkEgg8Acq3/XgubWrDLEc&#10;ieuI9fImMCgIvd39wC2ROHYAk1gmsUIyg82rt5/S1IZYQJ+8sK77T7x+xkK2ddyx5svX7KxeiKYL&#10;l6yRF+VMs78sJxrPFnT0+BlraAQeAceLduYMEHnJWlquWqvgs+nsBWtra3dY5DfAwgg8Ao7AHct0&#10;XwNtCICMcZJsAw7zAhSTBZJn5m0BGMMq2X/cZHLqASQBRLqzOQcgMayjgCRpLMe6j818pvPs7XVQ&#10;fPigx3ruCwD7nvlHAhD57GmvPXn8yCGyvf2KrrfFrl8TNHZcd4jsvHld8HjdOgWRNwSUXV137I5A&#10;srdHv+fZs7Zidq0trxYg1ifHmM21UwSMU7yrGi9qnGQY40h39Srvqp5sS6sqbdH0ST62cc6UiTZ7&#10;yiSrmcSsMONtEmMbR4ywEUOH2dBfBtsvP/1swwSNQ4ekGWGYOnB4+WgrHznWygWQ5WMmeFf1SDXC&#10;PhUblhFB5OgxIWaIEaxhLRFgjlE6XkDojYgaEMZ1FYOB04gzniyJMWlorN6lGBM58LivIjwODJEZ&#10;GGo9r4IFMrZnykOhAyD1/Jdy5X8MkSjAMZTyAwJDRcD7kfpDYul26vD6dR6Fayo5PmUCGBEQB7AB&#10;YgBY1J9ALIWhoQ7qT8eM7ckqmSByYCtkgGJpfii2hwIoOZeAyOiijvMMaGQ9ygecUmcejLGK8ZES&#10;3aaxXFFJt+csK/cPID3HDLtAYxkbmSBybFglsZxpnwCf9NGTgaTqBI6i3kJeTrGfb8u2R16s5+Gp&#10;KJ4hunqxpjJ+Ur+BzhvlyzqQ6rpjPGI4tMTYRoDQLY7Ao5bJizGPAYsOn9xH5VFHwHf+OAGMAY2h&#10;POQBdwlqcZipd6iM+8Ay5UhjOeA7IBLFMUtTrjMAGoDkeGzD+ghEAo/Mrw1AApRYJrkmppTk+SU2&#10;J1bI2fOX22LBIPOLs4zVEc9tnGywTK5at802bttnG7bssQVL19mm7ftVZqVVz15sazf/agdOXLDW&#10;a/ftXOstO9rYarv/OG7rNu3yWXLmLlwuAN3gMSeXr1pvO3btc1B88UZtl9pMhp/Rm9fd89Qn6Oi4&#10;fd/bzcvXbtnte4/VVra5A88fh477bHFpfHxPYZjT48eP1Y49V5uVemwTj/SHS2AygpZ/B5ChH1go&#10;v9PXf+wnYCegB9gLr2uWyQde8lAEWJHGfgFaWOZIgbWB9kdRR9SDAiLzF5sXIJmHxrD2sS3FRQwY&#10;/b5ulM6lCINRhvPyKQSz9R+JfSmbrI/vvb6+PhwpXmibjvshmxNZAOkxG1WGWI4fP2Xw6RCpc/33&#10;m1271aOHdbr+vGoKf4R87WB+nyGQnFWnl3WGHubKKbZl8xYPMO4AqXq4XvdSFyg6lOvY5KfxkNz7&#10;BJIBkRwTgGSMontFZzDHeMjoyibNd2+7s4tAEsgLgLz76IW2v7Tbgs5rAs7Wjm4XUxXeUR7e1zjR&#10;EJQcoMQS2dvHONCPPpMN3diMxcQK2Xn3oV3v6rGrnd1uhcQbrVFfXAAkOnVWKeMfm85bg4CyobHZ&#10;ms7RfX3eTp1qdoA8jed2wzmp2RodKFvd3H+9o1PHxFv6TQEcActwpEEOlo90vt09dufufbt3v8ee&#10;Pn3u8Fi0RqZu7LA+BkQWt/NMJYcbygCqhBHCwsmzADwClDwTLJPvoutcKY5P1PWcOJvE2+q5Z08e&#10;CiC7u1wvBJSvXwlonz3R9kcCycf2+FGPWyAvtV609qttDpKk165fsfZrbdbu6VW7ebPD7nR2Wi/d&#10;36cabOmsaltRM8PW1VU5NK6pmmTrlbK8cvpEWz6DcY0TbXFVhS2cUWHzpk0QNI738DszKsbZ1Alj&#10;bfxIpg8ss6GDB9vPP/9iP/08yH4ZNMyGDBthQ8tGCRxH2/DhY7zLmnmmU0M70UaosS0fM9GGezcb&#10;oVMYI4YlR9DnUqMpjR5dqXSqTahQgykoHEM33JgU/xHHhdR9GN7ZKOtSnICiu49GW42uwyENMLCY&#10;rJnF9f5pAjzBotYdFl0JIBMsBgCWrie4Kyhg0etL2/OwWNinJD/k8QQd7vIQp4bUoS8BWR4Ak1IZ&#10;yn633esoHrNw3n6+6ZgeGL2wvb/8nARWQBn/UUAaYBYA5g4ROqYfPysf98fjJWrfdC7pGihPnMIA&#10;UgdPGnfK6X/QzynbL7azH+dLfM6oB/DLw6UDquoBjLAmBSDhIUwdLJPH/Y31BJDF+5VAqMphA1jj&#10;2WIdgOMDhmU+XnBUwaJepmccqAygBC6TAwsfOIJEfzZ5HuM55XlnHGQCTeZfTyCUAJGyHDcPnqxT&#10;Jr+d8whQQgFelEnAWARIoDLNypSAK2AMS6PfkxC/r35TICo5nzCmMcEiEOYgKSBL5VLqUKZnjDpx&#10;sglYpP68yGNbQF3AHOsAJPDIOtdHGoBI6svZPeF3YJ3jxTXHNcVxo27KOXhn9y/KsJ1zSOBKN3xK&#10;Y4YburMx5NAG8xwSK3Le4tXuUANELlu5yb22FwkWsVASO5JwP6RMpbl9zxHbsvOA7Tt4RlC51xYt&#10;W++OOeu3/GY796bYkvsPN0mn7cLl23a88ZJt3bnfZ8Shy33OgqW2cMkKbT/hbfSLt188VBBGF4ag&#10;PX/90a7fuufOqYTLo0ePOb3Xb95um7bttK/iCiJ60JYAlETseNKLP8Bjb99wwHz48KHD5bNnzxwu&#10;McrBUjBDwTs7B4wBlnkr5Y/0+W9BZB7wSkV+ABTWO6AqxhkmWHxRsDRSnrIo9guwDBhDscx+L15g&#10;xSxCKWko6ijWlbqJUz1FS2nxuABoOh55KJajjrR/OvfiMbiuIpyyXBxvmUDW4S0rF2Mz+SGYoxpg&#10;8ODeb17ax3cv7cvHF5KW3+vH0vpr/VDP36meb9/0lbLTx7q4KV8P0Ay6GvQHzQM8s7reamrqbNbM&#10;mTZjymS7drnFvv0jIPyg89C9J9QLkew9HuT7D/ZJxyawOdsZg0kZgot/0pfBm09f7Nmr9/bg2SsH&#10;wUd971x0ZfMQOthhiRTwdQkWGRB8o/uxWxwBw07BJGKZPJYpc73roVsiQ1gnY6wkun2vV/ULmN58&#10;cT3KrJ49T175FId3dCzKXRdMY8pnTOS51mvWdLHdu7OZrabxjABS8NjYeNaFI02jIDG6sc+cbbXT&#10;WCTPXbaz56+499s5fZ0RSqGz675bQXEk8tl0sMQ6UCaPbRxt7t976OrpeaCvtx5/wRiLyNhEXrIQ&#10;YxH5kosXL8bj4uzy4MED/+rDOxooxQqLBfTd+8+F7mpm1gEcE2zqw+NZn/U9fyHpfPSS9z7SC9+j&#10;r8f7d62rq9O679725fv37ghMewSwT+2xIPJx7xPredBjHYLI8xdbpFZ9uV6zq9cFlVcElLeuW/vN&#10;q9beftlaz5+1h6qrT3Wd2L3L5kyutMXTp9rSGQT7nmrLq5R6F3WlLZoqaJw6weZqedaUCps+foxN&#10;HDXcxg4fYiOGDLKhv/xsg376yQb9MtgGDRpigwaX2S9Dy23wsJE2ZPhoG1I+1oapUR0+UpCYaQQq&#10;AGNyIuB5D4eC5DSQnAxCjIOMcD1eVuspaDhOBikdWGxDavwBRkFgXsX8vPqXQd9bKBENWehH+f8v&#10;BGA5cKkxFDQhH5eGHAZVBtFQSsCTz0IC+GV5lCuIRjPTJAKQE5B8khp3qRDDj2MAhjp+HCsBZWpg&#10;o1GmHNc+RkBPWUDDuzSr6dLEOzaBI3UV71N2XV53qjOvfMOPaOSjQUcBAIxvo3y61lKpXlfJOqCk&#10;/WLMIfVMVDpJ96WSY1C3rrVCZcmfoN+tQtcdZciPPNY5FwcQ7oE+RhhyUT5ykp5jxhTquZQGDx2r&#10;j6YEkKmLu0LQx9CMiYLDFEmAqAKjGT+pvLyIbxqRB/JztIeAyzw8lioPRpynX28m/w21jWvx62If&#10;PpxUH8tcH9fNNpanCOKmOSDW2VT9rqTT1A4VRP70Wpui32gy99LvrY6p/Sv0G7BMXuUUSekk1R3r&#10;Xp5g54JZxDr1sJ1l6p5BV7xS9nOg1nlSbwXXJvBFvp7L45iUJY/9Ii/q7gfO1BliPRPbsdoCk0Dk&#10;zFlYXgHJOW6VBCppk4Fcuv+xVuKtj/PQvIWrbMHiNbZ2/U5bt/FXra/2wORz569yz3PeETzSV63Z&#10;ascEjKfPXbeVq7e4dzrBzJlKkSkVDx89b2eaO+xUU7sdOcGsbK22+/cTHrgc55zpdIkvWGFHGs5b&#10;78uP9urjNx/6xVCw+4/VLj9Qe0H78eqtB/vuuH3b2q51qHyjD5N78VaM8g/TJf7jk4t81jIp8YZ9&#10;7uzHareyqB491CXYfPwEx9MIlSeeg2MwhhHtRQxBVBB34mHcZRa0nLQQqJx8gaR7ZxdBrAhaACKQ&#10;RxrAVgpw+fJ5mATOKBPAifUuZo6J41FXWPXI+/Lls4ttUVfUE3UOpKgLsQ7whtUw8n4kygCIwKND&#10;YQaSEHoAJWkssz3Eugfh1DJx/hgD+enDK4fIT+/77P1bXe8b/ejaRlzIju5eq6zia0cv3rSaBJH6&#10;IsMaiZl8hrbNrptjUyZNsuWLF9i3rx/t298fHU59RhzGXn7gXD+6xROIZEacz5/4HbRd58Jc2ZTp&#10;E8g87iOg9wvrfvLSrY0R4BurILqP5VFfNgGRCGjE6khXdgcONAK+dgHfZYDvepcvdz3UV9IzwaHU&#10;nYNDAJIu8t4XHxwgn/S99xlpyLsrEGU7DjnA48UrnXYOcBT8Ed7glNQoQAyIPHU6QSQe2acbz1nT&#10;mWaHSJxqgEjU1NzmEMl4SiyaZy9csvOtV7xrAJgk4DmDjwMmsUrSjY3ziceNfJDmD0V4OQOHAY8D&#10;iS4CylA2vup48dwTXKDK8IGPn/7WM130GMfaGBZNB0e9tE/0hfjowUN7cE8A2X3XugV9Xbc67N7d&#10;W3a/+7Z1dXbY3TudKvtQxyMm5z2d4z3r7LxhLRcvCKTP2YWWFmu91OrrrVewxB6zjo6rXtf11ov2&#10;SGU3r1xpU0ePsvkzptk8geTcqZOtrnKiVY8fp/wRNmnEMBsPMA7+2coG/WxDf/7Jhggah5D+8otb&#10;HocOGWpDh5ZJw22IAHKIAHKoANLhMQbwj5lko0YXlQAyQWSAZD8HgQL8ZeBYgEicbZKHa8Aj6Vg1&#10;CAPBY9qH7aWg2F8BZEVwTHAZ6g+JA4lGLNR/WylQ/VAObzTyNIJJhTw17gFIAYn59YDIH4EkljaH&#10;yAwksQx6/dmxAxIBEaADEAFc3Mql+4K1DCBJXZppLJyDldeheySwwpI2SnAV1uRkZdNvoTrcYhRS&#10;+YAhjhMwGcsORlmZgCOUfqtprtLfOf9blpbBeud1YYmWCnX7uq5Pvy8AxTJDJUjZxvAJ7gEwmbpX&#10;692RJGZLIWSNW+YE0tWzFur+1njIn8HDRtugoaP0/I/Vx9M4vQujlC+oxDqpdyGBY4SpSlA5akxF&#10;BpIpL6CTrnDE+xHXUYBGrfu95LnlOrQc949t5BXg059hbfdnsnjtfj/Yxj3QcwZcOzwCS1iaJUAS&#10;eJwqeAIAgcUJHFf3GLEMsAFvrgwQWXaw1Pk4OGbrpJOnMnNNglCHSa3TzlVJlI16HRJzaT5/QIjU&#10;OstxTtRL/QVYVJlxmViO/ErKcW2ct1KGKCTLZPrdIzYlcBljKYFKIHDO/BSyqK5+iYPkSoHiCgEi&#10;M9osXLLOYdKfFX10YdWdu2Clbdj8m+37s9FnuJk7f6Ut1H5Mp7hl2x+2/yBTKDbbIclh8uRF++vE&#10;BTvR1OaOOcAkof7q5i6yhrOXHA4JkYfR55EPSXuRzRLzzGeiY2aczu4H9tsfBwWeYiiVf6m2/8u/&#10;3xwiEWMnAUt8NuhBIxYxRg3CyWGxpP3DYtndfd/udt/zZayYwCXliCCS+EbcIbjEmJWmY8xAUss/&#10;5ccsBlwFALINYeEDzALwEhwm55R8OfIAM8oGFEa9eeCM/eN4IY4TYXT6lw1LJ/EBmd4vQSJ1I7aH&#10;WKdsyk9wmbaFM03/UD3RhQ4oBiCGBTK6ifMAmYdKgox/0E398JmbC8y9sg+Cx/dvBcZvdd463quP&#10;n+2zfsjdf56wMjWylby0AsbpEi8W3Ubu7ab1WbPqbPzYsfbbzm327Z/P9umd6hBEpmDm7z2wJyld&#10;2QGRf3/V/fiia9A1vXd9sVcCSZ/mkPmysTzSlS1hieSBxBrJnNZ0L5+/fMOBke5rLItXOu/5mEdA&#10;kuWrnfddACTbgU2sk0Dkk1cfrVfC4oievfqkLyJiQn6yR4CmINPHXvY8dW/u9pvddvlal7W237LW&#10;q53epX02s0Q2Nre6Y02DoPHkqbPWwLSHp5rsTAaUDQ2oSdtSN3ZYItnn3MWrHiqB9IxgFMskAV6v&#10;3ezy0EMx1zcB0fHadukFJH2kFwZrJAqYxCoZwvpIGtZKrJNYJQFLIvcDkUwJxThHurCBR4D1iYDx&#10;oXcvEARcqcCxh5f1brfd6eqyu7dvOfTdAyI7r1n3bcGjYPLmtTZf7314354+EfB2d2nfbrt3R1+e&#10;lwXRpxsF1qfs3NkmAWWTQPuEXWlrtQtavtTSbC90rIbDh22SnqMp48bb+PJyG1NWZiOZOnBQsjAO&#10;FigO+lkpy4OG2JDBaJhr8KChriGDy2zIEMHjsHIbWjbShqnBLCtnnmosMlhjGCsmiAyAFGCMziyQ&#10;RRU9RAsgmQNAhPWxCIZZOTWOKC2nbQ4NahwCKMapgUABhuh76yMAmbqjk1jvL4c5B64EhnlA7AeJ&#10;lMvUDwZj+w9UKJtZA13sF/VpvXAuWgYW43z7LQMRBalcJqDRrZvRlV04p3TuHM9BTfcv4MThQ/cS&#10;Cw0NKA4ZNLDjK/Qb6PcYKehJqtBvjVKcRNZxMsl316bxqaleB6FMfpzSdX7DEhU+LnKK58B//9K8&#10;7HkKCzdAOJqPFQlQjPUxUoAkKc8p1nJgq0awXC9grK1b5BYooBnvbLposbwSz5BxgDPpyveZVubp&#10;GqoKEJk+pMbqnuhjii5uB8nxaTiH3okAR5SAsgiObonMKV1fupfcnwBulrlOv4d6NiI/YLIgQDG7&#10;xwGSLvJVR8gtk/pYqJwsqNK1kk5h+ICeMQCNoSRjuZ86j7AQAmkOdSgDO4c5nQNAiDXQoU7rAZJu&#10;TVQZ9gUmsT4CqeRRN79F1MG+AZB+nkr9GHmI5Ho5n2wfypA6pOqYrDs8cv6ZSkEyjRtl2AIOPbUO&#10;i0n6rR0o87MEAZZzHRyBQqyRpAAhsTCZZWfBojW2aOl6AeJaW75ys81ftNqhE6DkY4x9Nm/73Xbu&#10;/svWbthpa9ZtV7lNDpPrN/7q+Y2CyNPNHXb89CU71thqJ89etqbWDne8XbFmk7TRlq1a5+0ks71h&#10;kbzRdd9noHv64rXPXe2WRrVrT/re2HG1mw1N5x0agcgASffgBiaZ+lB5MfUh8Ie1kckuAEWAEcuk&#10;WysfPPI0YhJHFzngSTliG2O1RDiT/gSMhYCqgDegMCyI5JdCZABZQBmiXEAldSRIS3lhiYy6KJ/q&#10;yFs0Uzd3HkiBQdaxiiKW8/vFOeTLIpbzsBhwyTJpnFNAI+MrWcYi6WMFtB7d2AGYgGNYKVl/peO8&#10;JNbfB4Hzl48COunLO8HdGx8XySw1b798sw/6YZet2WLDxkyyifrTmlaNVxzjRZipZqEHLwUiq6tr&#10;bfqUKdbRdtG+fXlvXz5gxWU2FH4Lxhm+1T3Q8ouX9lYg857f4Z0AGdgEmnOWSB6u7iy4d+rSTtMN&#10;MtaCMRdd3Y/tWme3yr1zKKSrGkiMbmpSt1AK/tjG8i3BIJZKAPJR33sX9TMDDfU/f/vFFcfCicfH&#10;X2o/nHAYa8l4yEvXu6xFL8d5gd/Js4LHzAoZlkgg8viJRjt6rMFOKm04edoh0r2zVbap+ZJD5Cnt&#10;23jukjW1XHWADJhsu347xeFqv+FzkzJzDiD55Km+5B48cQcguqB79HLwJUYInbt373oKTAKLYYEM&#10;mMTySApkRjgeupp58XAsAiZx3OFF864DvYh37tzxOtG97rt2906Xe1TjXX375g1B402733XDuq63&#10;2a3rl63z2iX/7bs6rtrDe4LHnjv25ME9u3/nll1V/hkBY+PJ49bcdNpampuUNtrtWzfsbNMZe/Lw&#10;gT24121rVq60X376SaD4iw35ZbANyaAQDRIk/jKkzH4eWtRPvyhvMJbGkT7OkXTwUKVYHcvUYJaN&#10;dnikoaSRLO2qAyCBRxptd5BRIzHWG8Ykh0k1TnmYRFggPaSPtgGJRfBTo0+Do0aA7f2tT6pTSgCa&#10;6kllo/s6ygVAkp/WS+EytufhMI2L7C8sbuEtznoe/opdxD9WaX0o6qPudI7p/AIWC+eWgWJBNJpS&#10;3iLJGE4/Fy2TxjH8+KqL3yABHVCu30igWKnGfbr+g6ZXz1aePgDGpTGsI8YIFhFe9YKiMkESYpk8&#10;ylB+zASsxUjL+g0YmxoNuE9JqePkYxamuIV6BkpE/gg9Q4hQOqH8frF9IAG6owjDQ/goIHc0z6Py&#10;tUzK+Nrh5XputQ5wzKqdb3Wz9X8rkABm+MjxMXUAiVIHCBxMQvpvrhFoYqFkDOUvejd+ySyRQ/VO&#10;lI0a6/DIu5FXACUwWVwGKJNHN7A+gfBALn6rpIBqUmDRu/0dcHnWMojMlvlN/fkvCGBO1jwHMy2T&#10;B8wBXVjvAL+wBjLueASz8Og+sQxARh0OYKQS+7MPlj9SAC9tp6zq1/lQN/lAX1gPKc99psvZQU91&#10;F0DQ6+Ye5ACS+rTsEJqDSD+etnu97Ksy5AGRWBcDHiMEkz+Hur/j/N4miHSQxPloSuoFnMz0kK5Z&#10;bomcLoBkfGIMs+DDglA/TIlId7ZbJAWRjItcsmKjL9fOXip4XGOLl633cZN4YWOtBDhrBaAx7zZ1&#10;AJKr1m6zX/cdd3BcLahkzOWO3YfUBt621ut3lXZa4/mr9sfhU7b3wAnpuM+EQ+DyDVt2eq/eJ8Ef&#10;xp87akvx6sbfoZsYzb0v1K73WfvNLtu3/6C9+fDZIfLj13/t89//OkQCjnRDY0l0a+JXAoh/67dM&#10;DEpgE4sjFkuskcAjiu5wLJV37nb77Gmdt7rUfj62nwC7gC5ADHgDrhJgBUymsY+UCSCL8gBZwFkA&#10;Wlj/ALWAuCgX4BfgSb2UQ2ExzCv25XhpeyqTPwfqCetknHNsC2BlOX9+cV0AYVgjS6GR8Y/hGc42&#10;FJZJ8t7rOl6rztcfdG0f3wokKafygjq2v/v01ccptN95YhP0NTaeQd1KGf9QObVaD9lsn2yf7mzG&#10;RE6dOsPmz5ljb/t67Z9Pbx0isWgGRIYlkmkO3795bZ8ZD/me+5QgMiyR0Z3NANx7OYj08D6CSObr&#10;BCLd84txivd7vesaUCSNZeDRx0fey6RlLJZAJ2KZMY5AJNMZYpVEj1+897GQ4ayDtzce4G030jjI&#10;lis3PdA44yFPt1yxRu/WDktks0MkXdmNp8/ZqQalPj4Si2SyQjaqHN3ZwGPzpespaHnbDbdsAqh4&#10;fl8l/tbNuz5TAPOYMlayV19sgKTPrPMwhSTyWV96MOd3e/xFYBKQBBbDKhnd2YAjVsWAyIdaZv/7&#10;ermAR34j0m7BHHXhMdcJNHbeSGF5Oq5Z+9XLdvXKJevsaLd7Xbfs1rWrdrfzmrW16Evy6CE7dvBP&#10;O/7XQbcq9vU+tk/v3tjD+wLRrk47eviwVU2f7pD4cyYsisOHDbMyoPCnn114Sw8vG+Hd0IMHl6Xx&#10;jNJPyv9pSLn9NBSNsJ8Ejb8o/WXICIHjSBsEQA4bZUMEjsOGq5EsH+uKhjHS1D2nxtqtLmrssUJm&#10;liBAMSwreWgMiHR4VIMVYltYGhMgxj55YEwKiCzCIoA5MBzmVYS079cD6AISf6SBygFqpfsNVCYP&#10;k7G9UC47px+peD2qo6CUzzUnS2OqtwCT2g6M+P0WuExQo07vB5qk/x3ghXnIRwhyHBZHjrNhI/Vb&#10;A4x41WcQSZ7DI172eCULGoHH5NQEkEr/AyDzcBgKCGQ4BNbsJOVlKlpCmTEmWUHz+SyHhdTjj7Is&#10;IBpOEHBBI3A0WoAIXNXMmmfV+r/FKoYljG3A5hiHJpy3GC+XQs7goMPwIgDS400KIhmzDggwbn2I&#10;3omheh+4R9yzEUqj27rYjd3f6jhe98THP2o5dWEzfjKNofTubZ5hnmWebynWE/j/t9zCq2vgupKV&#10;DytiAkGgjXVStgHUADfQSMr9KTixKQ0rZL96BGyAG6AYYyAdFv3YGbAK0PLbC8tYMVWW41POoTAr&#10;75AIHGZ1kMYy+UCoS8f2croe5HCq3yospL6f6gMaee74z3F4nMT94Z4W1ysmqy6AWiA5UTA8CSgW&#10;UPLx4N7r+n1JfV3LhP0huLoHWBcQ1s8TSAoQAceFS9YKFlf73Ot1c5d5vsOmUp4VLJHsU6NnCMdZ&#10;oJJ8HHXWrN/hXd6A5IrVm23e4lWCxc2271CD2kKGZl33cEAHjjR6l/b+ww22edtuPYtzPSxQz6NX&#10;DoV37j21x0/Vrj977f4P3WrP7j7otWs3b9sJtZ2kXwWFON7gSxGg6BZJoFLLjHmMMY75cY4u9pEi&#10;H9jEaon1MabcdQPMvQfJsQaAy0NiQBYCwIoAl+AwD56k5BUBMcFalCVlPWAy8gPy4jh5iKSutE9Y&#10;G/tbHNlGGZQAMeUHnLJMXWFFDVE+rpGyybr6PUQGSAKLLGOVxDWeZeCSLk0Xzhaqs0/Q+EpiruwP&#10;WXxI73b+9I93ZW/csd+Gjppk0/SnVKEHdGbdAps6s1YPGB7aczyAac2suVYxYZLt3LbNvv2rH+zV&#10;M/tbIOnd4n7/39ub9ymMEN3ZH7iv2sZ4yHCsoVudMk9e0GWtrxMcaLKxkEAkoAdE0o1N9HymIbx9&#10;Hythgkh0M+vKRiwzBhJYdHjUMpZIwBSx7OMgGQj84R/vymYsZHRjM1aSbmwskMSFpCu7RbDXTBe2&#10;ABAxLhJr5HEBIhH7TwgaEZZIpjqkWxuQPHVKQCm5041AMiDyFBZJLZ/RC3juUocDqoOk4BGr542u&#10;Hh/7yRdcAsnXHnydrziskmGJREAf1sMUyLu7YHmMlLGQwGNYI3F46b7X43FA+Y2e9T23ez2qgyDg&#10;dwgKfsuuXWsXPF63mzeuKU1hebpu37RbN67btSuX7VrbJXt4764D5cVmwfPx47Z3926bM7vOu5sr&#10;J06yqhkzbOSIkfaToPGXnwfZ8OHlgsMhNmjQYCsfPtKGMW5xyDAHx+ECw0GDhtrPP7N9mA0aMjxT&#10;uesXl8oENGoZ6+NQJIAcVjZGDTEBwhMwMt4ruuZSd13RGkljXOhKzEFkkvJdaT0Pjt9Jf/ZhXeyf&#10;F/n/V4gcSEBjlE3wlV+Pbusfqdg1HHlqoL5TcXuaTUd1e9ghYI5lNeoqF/UUypLXDw7/S9pHCngM&#10;EB4zjsae7rpkoeJejxg9SfVPLYz/QhPViDItnsft5GNAvyPDEoChUL+hCgJHhJWS2IjJ6ijYAB5z&#10;omvb4UigxHacTQIM817M1BvHDv0oL6//lc/zmYTFr8IBDSvfJF1vpYCB7mbExxAp5Xh2A/aASO6b&#10;BxuXGGNK6BvmdqZLm7GRdG0CBtxPHGsAbK6V7uz4uPqRiueX3h2sk/njBzz+SGP/Uwn6qCuBLO9j&#10;QC3vLNbZdFzuTX/Fu1yES2DSrZHAmd6PANA8CDoAcs+0TjmAk3W3WAoeAyCBRfYNi2PsQwoM9gNS&#10;HSvgN2Ay8iiXzmeqQ2XBIqp6/FxVN896DLHwrmzylPrxOTZAqnNiyAZd2ojfkq5t90TX+xEQiWXa&#10;HWwIb5R9QNCFzVjZ2UoZIzl3wSp3rGF5npbTuEkBpZ4TzxNQst8sQWSkqbt7UapT9axYtdmWr9pk&#10;m7btsfVbdtmCpatt8Yp1tm7TTrVpahObLrlV8o+DDXb42Fm1jxdtzbqt/kG074/j9uHTN3v2Ik0l&#10;jDUSiOxlZrpetbv31b5396iNbHEe+EcMAjTilAsQ0o3NGMewPA7kMFNQBpIBn6TkA5Vppr7P9hPQ&#10;BbgBcQF2wFYeABP4BQym7aRAGPuggLoAtdgnwC5vEYwypftEHmUoy/hH0rRfESLz+kpQTNUdoJgH&#10;yag7ynI+gCWx+HDoie7ssCwCkwGUscz4N7aHJZLlGBP3nC5PwWOfYO7V25f2lukOtexA/O6Tvf38&#10;zb2sqvVVMlKN0WQ9QEDk1Op6m17DWMg0HhKIrCJY7NQZ1trc7F3Z714+ta84zKg+d5oRPL7CCpnF&#10;hfwC3H5I29/o2K91bW/eE5vxg6DutT0kwDhzZgse8cwGIEm9K7sHK1yfhxRgdhq6qfPWxhAQCTwS&#10;5sehUXAYUIkTDnkPn76xp68+FpxpwhMbxXhIHGqwDvpYSKml7Waa6hBv65Yr7liDFRKQdIDMIBLP&#10;7MOHj9nRIyft5EkskgJIlQvHGiDy7MVrDo/nVWerIDViWaa5wR8LmB85yN6888Bhsju7diCSYK3p&#10;iypNI0iK53VYJW/duuXAGF3bLGOJxFLp1sv799IzwPPwgm7sNA0h+bduddrVq2126/YNh8eO61e9&#10;6/n2rQ671HrBjh05aHt+3WkL5+uZGD/Bhvq4xCGCxF8Eiz97CiQOHSoQdO/oofaL0p9+Yvsvvgws&#10;Mo5x2NByF1bHwYTfETSiX37RdkGja3DSUC2jYYLHYUOBzpFJZSMFpKNtRPkYAes4G6UGcDSNzCg1&#10;egJILBZAYwJHYIEp3ib6nz0NGiBJ1zYAgwMGAEkj6BCpP/P+KoJhEQ4T2KW8VKa4ni9XLItKobEA&#10;V5kAr/xy6Xoe6vqLxgml9ShXLEsjWSwT+QBjgCPb88v969T+oZJr6K/+4FiaDzwmcBQE6L4VrGpq&#10;IBFWMCAO4EqWvAobpt+Y7li3OCo/D2lpWYDBbw48FsRvGkp5aa7mZC2MOqg/QJK8BJADQ6Qrgzw0&#10;EIT9LwUQAUzAFNdLyrYh+igC3vIQmfaZoDKT9OwCvuljBxjnN+GjgTGmhApiPKSPj6ya4w1/bf0i&#10;f+5/5n1iqEf56O/OPcFsgrY0NjJBW4BubE/b8O7W86zfLcYQkzoM6dkGcOMjrKj4OEPJ4sm1pA+9&#10;OGb66Cuu5/OK+ZyXv8t6dnw4gL/r+gDROUX3MWlAZUAeaREwBWrkeX4CQbcmAuY6fwfHDDyjXH57&#10;AUp1nIDNQp729XNQyja3cgoEgdAATT8H6tX2sD7ymwKW5CHGREYYJEAyYBKQBBgDHsPjnWXGNtYI&#10;+gA/nxucudXnp7GRCSoTWJIPKNLljfURWGSdrm26uilPHnWl+han8oJN4lTWzV1sS1ettw1bd9nm&#10;HXs8huTi5Wtt/eaddvj4Odf+Q6ds34GTdqKx1fYfOKXj6qNGwHrkeLO9+vC3vf741SESPXn+0noe&#10;CyofPLaOW3fs1Jmz3uMW3dUxHtK7sTMLZcBiCAtlKLrBYx8UXtsOnnhnA10BcUAYywGQAV7JSpjW&#10;UYLEZH0kDUtmWBOpJyAQwGMfygaEklIWiIv1VGcCzzgXzi3gk/U4T9J0Lh/8eOxTzCtaKinLebEc&#10;IErZvPW0FB4BRSyPYX0EMmMbAiIDPD/oWO8+6R591PE9NmQCXcYUfPjyr33SD3f64k0bqYd9or5s&#10;x06uEUDOtUmMxZhVn1kj9bVbPccmT55h8+ctsLcvX9o/Xz66NfLD2xfufe2wri8HxikwJjI51uhY&#10;Sr+orDvwvHltr9/pXBgT+fqdm7nxzsYSGQB5F6gTHPL1kuI3YjF8mcAQi6S2MRONQ2R3sk7e1Tbv&#10;vs5gkmkRH71I4yEZ84gTTd/bL26FBCY9rA+wKXjEAok3Nmq73uWDhJnmEM9shEWSObO9G/v0BcHj&#10;WfvraIMd+uuEHTnSYEePnrJjx4BJJLAUSJ5oOGenGpMlEhBtFkA2t3Vai+D0Et3Ynfe9Gz4FTH+i&#10;c+e8BbxPXkpKgduHz6Q+91B3x5unaWabu/p681lfuu9LeER3OkgCloyJ7O2lO5uwPoybBC6fW5+e&#10;4d4+xo302kNtYxrC6x3X7AozzLRdsvPnm629/arqu+tWyR07ttusWdU2ZXKlzaqpdmAEFkeMwApY&#10;7oD488+DbNiw4fbzL0DkcOUN8vGMgxnDqOWfflY+XdEApNIEj8NVFmDUfpkVkuDf5LmUj4YNHm5l&#10;agTLBJHDBZEjAcfhamzVII5glpkRYwWQgkg1dkDkCDWMo7IG0ceeqcGJxg5YHOuNiaQGDmtksTFM&#10;8win9Uxq+ApWRpXPWxvd8qI//gDNWHcQzW1PqRoPqRQiAw7zkPm/ILLQ7ZylDoJskxzwAEBfj3Kp&#10;ezoPk6RpPZUHSIoWyFx+ppSf9vM8v650vqUpxy6sY+WkLs6Dc5gEQE7W8gwHx+QkM9stL+SH5RGw&#10;A+SGDh/jAOlWRv22DpLADZAj0UU8fGSCvgSR/H4JFkN447Mt7ZPgMLq703GAw2TRZD0snFjvXFou&#10;0zMWIBsQlkAsVITE/pa+/tsDyLC8YdXjGQUWgUfG8g7XcShDShxT9sHKzlAN1imf7lN6Tr0b2X8v&#10;QUwlIXHqdD/nGA433Nc6QSTOGNzHn34p63f+AanFa8mfN+eQK6N1h1/dx2JXPfc3Pr6y51/q54wU&#10;7wHviANlsmbmrY5+TW6RTAKogcxSy2R/CynbdPwcTLJOlz9AB/gBi2FZLEJjJmBN6wGVDnXso7IO&#10;hXoeSVkP62He2kie78c28gp1F62YAZCksS/5Do8qx7H9+Fr2Y3M+LOcg8nuABBxnOkRijSSN8El4&#10;W8+ctcBqapkqkeDkycroVkeHx+Rk40BJ97Vgspaub6VpfYlVa3+2L166zuYvxPlmsYt8PLrriDc5&#10;V4BZz1SKTLk435auXG+r1221jVt326q1W2z+olW2dccfAshLaifb1Aa2uHbvOWLLBZxzFyy11vZO&#10;jyPZ06u2+t4jh0acb+49VPunNu1C62W7dfuugx8gCQgCgGFZ/C9rJNbGPHBGGS+XxZT8qWghTACE&#10;yAMAsfI5FGWQV4S7IqwBVKXKW/ZKu4sR65RjvCEwCcylulJXOSnHSlBZ9ObmXDjXAMQ4F9YDJlNe&#10;XEuCYMrGPsX68uWL4MlygC9l8sBJHqIe6iAoNM4t716/FNjpWt4Kjj98sTefv9nLT9/svX6wtVv3&#10;WJn+oNyhpmaOTcFbrarWZlTX60Gqs5lVNVZXU2cTJ0y0zRs3Ch6/2Tf9OFgYAUQgEiedOL80R7eg&#10;+j1zdmtZ1/nqne6b7idWyJev31vv89f2qBe9sYe9b+35K+JGftYXSvLWZtwiYAlc3ekBLHn4BIrS&#10;7e5nrq57T11YE0MM7sWzm6DlWDHRy3d/uxWS0D5YJSlDSJ9bzGqDU86tHrt6o9sutd/20D50Z58X&#10;+AGRZ8+3+Uw0J0+csSN/nbS/Dp+ww4cFkYdO2MGDx7V80g4carC/jpwWYDYLNC86PDa3XLNWgeOl&#10;dsY/drsXeTgCYU3FshrCYhoB07GkkrLuMTAFknceaFm60fVY9+K5dUudXT2CwQdGEHG8q1tbW90p&#10;5qt+jzevX9jDB932oq9Xz4KA+lGPPdfy496H1nmrw662X7GOm2kGmSuCR8ZJHjx02Kpraq1s+Aib&#10;Om2GzZu/0GZWz3JA/NmtjMNcvwzC2jjUBg0RMA5hHKPWM3kZ5cc2gBL1y3MNV35RQ4fhKCO4FDAO&#10;KwNURxdEo4aGkWaNG41/XqUQ8d9K8Fi0WKFkMem/LTWU/OmnBrPYaI5FaiBSg96/4cyXjXK+TY1F&#10;ksrTeLiALZTP+17FfdQY0SBJsR/bwgIaZVDkF2CXc/mBSq+PZfLD0uTdwdTP+XuXXNoGZAKOxCkE&#10;aiZMJFSP4HDsdNf4CjWGU/SfQjBouuIYby2wpEsyxggy/i8PMmEJ6y9Aov963lKWwCPBx/dl/7eK&#10;0JLWgcAEWgBVBnf/B6UhFuMKHzVuHdcz5xZPnRfdzDzHqV7qZ1iGYNHFB5KAUhqp4zMdp1vZdW08&#10;48AwEEyX/bgJk3Wvp9rESrposUpO1/1NwAFA4ojBb/TTL4wnHu2wyrvE+fVTnAfQy3XrmG75zYQD&#10;k8O3riNp4Heo+Pzk35ecJVJpqN+4RwmrYix7fijLS/CIinCZrJPR3Y5FD0ujYJBxhZlYj7GeDmzh&#10;xMK2EOsAnO5jqVLcz2KZAM54D8KyCPwhlgHRAD/WKRPbvttfchDN6oju7LyASerCN2EyzjZZ3QGY&#10;fDQQ6oeA5MSSxOqIBREoxOLoICkBl26RVB5WRpS6rhMsAp1YI3G4YZmybEeA5qzZOG6laRnnzAdI&#10;qTutz1u40pat3GDrN+3ydOmK9bZ731E7eOSs/br3iP32+3HbuvN3W7ZqvYBzszurEuaHIWvMx/3u&#10;y78+dAuQvNV1T21oo3dtE0+aNM29HQIisToClkW4LIJmsjqiNFMNDjmSlr07O4ALUAmoIj/BVILI&#10;BDBFcCNNcAbEDSxgka5fFHEYQxG0O8FhsipSfwAf+QAcUBmOPenY6XzYJ86v9NzJCxCO/ABI6glw&#10;jWNGneQHxHJ81mN/FOfHtqQEkC+f9wrqdG8+fvL5ovFQfi8YvCuAm6gvnLH6eppcVe9xIqcRj6qa&#10;2RVqfIrD6qpZVl9b712arS0tDpGMdwRQgEgPNo4DTXYOHwkE+vGzwPJrGpOg3+mtyr55/8HHPzBH&#10;9+NewZ6A8aGg6fFzQWXfR08fCCoZG+lheTLLZPcDQVUPsR4zmCxIICkBj1gWCdmTQvkkgCSSPl8/&#10;DpAvVV+E9MFySVd4BpBYICOsT2E85IUrdppxjOdajdlnsDoeOHAk0zHbv/+I7fvjsO3b/5cdFFQe&#10;PtJox04yJSJONXRlX7Hmi9ftQttNu3z9jrUJUvEox3JaCo6kAY0BjlhWE2Q+t5sC5s57fYJeQJlw&#10;CR8cwB88fqHjH9ZX5HJbv36jrV27TmB70L58+mz/6kVimkKeAR8eId1mTGNri3Xd7bLeZ0/t+Inj&#10;NnfeXBs2DOvhzwLGMn1pT7ClS1fY+PET3croVseASIFgQGQAYQEeQ98BY4kcLBM8elxHLJBlIx0g&#10;8bz2MD1YowBIpcWGTg1bTnmITJaqkBobGpxCw6cG6H9AZAKjaPS+11g1yCgPWfmuu7DAFMsUG9W8&#10;xTJB3fcqAubACstnqdwBSEpQCVBGnXkLqoQFVmlSOk8X5y2RH9ZZypLnDhEAqZbzoMAyZX1d8EhM&#10;RgCSqSJHjmY7DSeNHDO0MP3cbJtUWaMGfbrDQcGK5IDQHyC/l+CmxKpXVABFHv6SEqAlldZDuSKM&#10;FPePfaNssY6BITIPY0BjaKTOKw2tAIK41nQ+wCPWQZSsfenjyENSaRnLo4/1VVmH43EJnvzZ1jpi&#10;liWchhjb6ZAkkESMJU1e1NMEHjOtunaeLVyyymrq5rkDGg5pjCXmfQoliORadc0CRn93MmgMmHSI&#10;dOtt//cnvTfp3Yh3ZyALW3qn9Oxon4JTDPvxDmawGE4z+XGPAZRsIz9ZKSlPfupxYDlZMiele8E9&#10;kRhrClyjgEnOi3MaECQl8gvbcvL8DPR8nTqoK6sv8gMkAT8AD/iL8g6R7BfK7e91ZHmkpTAZsMhv&#10;OhBEptA/c7Rc6yAJPAKDYWUEBqN720MA5SAxWSUTSNIdnrrC01hJylFHQCYQmWbPme8AOXfBCgdI&#10;loHKmK4RiFy5JlkmWd6y/Xdpn3t44829ZsM2q5+/RHl77L7asVfv/3HHUry4mYq45+FTD3N34PBR&#10;760EInHCzUNkf2XWyOjm/sGMNg6RAWF5QAqQKwUn0hCgBXAFHOatj3mRH9tCkZdgMqyC/QGP4wGP&#10;kY/ivOJcOHdgN0A4bUt1UYZ16mM5AVgRfqMu0rQ/wThf2LNnvR5KKPID3gaSA56OBUR+EbR6QHDB&#10;3auP//gMNTv3H7MyvaiT9FVTKU2prjcgcsYsHs4aq6md45bIqqlVNqt6lr149tz+/fq3vep77nUT&#10;vufL5w8uoDid52dJcPye6RY/+ljIV4JZurKBSMIAPXkqeHzKrC0fHB4fuRfXuwRIAkC6dgHIsETm&#10;BVAClt0PGdf40sGQbm+sjEAkANn78r3gkZiQCSAf60H1rnEATXDGOEQAMh8XknGQiO5suqFPnmmx&#10;v06csf0Hjgoa/7I/gMZ9B2znr7/bjp17bfeeP33bwb9O2ZHjTXbi1AU7ffay79ty+aa1XbtjV2/e&#10;K3iU0wXv3e5YFzNgRDGWM2+BLIrA6oRBIiTSF7t9T2UevNG1vLfnb/72xoIQOKP5s9cf/08/DbaK&#10;iZX21+Fj9lm/My8X3QP8Bgw1wMlm46bNalQSOI4fX6E/dhq/MfrTpnEcaRMqJtkvvwzx6QOHDhuu&#10;+gcneBQw/qx8FNDogJmB448UFslQwGMKDl7u4Ig1EpgsYwwXjWvW2HmjTiNfkBo2Gn8aErq/1Igk&#10;aMyrCJD/F4gsqtgopgYwNYLR1R0NZymUhQpwVshLAFcKjf9vlbc6FkGxqLBMFq2PSQlCgcTi+Qyk&#10;gOG4Lr8G7ZeuI+XR0CWgTOW9vgwiCfJN93eM0yOOYSVTDwKPE7FM6n4CA9x3gUH/8XcDgaTArZ8y&#10;2JFKgTGvIvglFbel5QDI/latCQ5y/RWAlxTQyPMYFnLWyQccSYHHMUCNnjfy8mX7QSdQmp0XlvUE&#10;l0nDynnWATk9t3pW8Qwv47x1vniqu2PQBD2LQJVgcpwAEo/eadV1giGgRL/FuAobrI+xIWUjdG3c&#10;B9XtzmjZR1mch59Lui/9nJWkgMgYAtD/ncm/I9nzAhRlIORgBRhJYZVMIJhBJHk8a9SXKbqK+wFm&#10;ZoVEAZFJAY8JIFHyKM88zQWNgCQAWQTJ7wGxoJJtAYSh/La4rjwAIq6J7QF/7Ofbs/ry+/xIlPUu&#10;9UxxfJaByCS6sdMxgEgAsrp2vqUpIecm4MuAEAgMCyPLKLq1o7vau8J9DGSSd3XPSTBJ1zaxJhHz&#10;ejOnNqDIfN5YPenmBiIR1khg0ru+VYb1BYtX2+JlawWVm23j1r0ek3LH7sO2/deDnse83KvXbrGG&#10;M8xu1mX38HvoemQdao8fqN07duK0T1Ps1shSiPwCOBbhMcZG/mhqxAwii2AFbOUhjLzYXgCnbJ3t&#10;gF1MCRcwGSD58WNyTiENsR4QGRbJOB51BTQmsAVAEyjGuUUaUMkyIMg55c8LsQx4xX6UC2hE6VoC&#10;PNPsOYj8sGBiZUIJltPxYn+X4A3nljcq88/fX9z9HY9sn35IP9CcxStthF7iypn1NmFKjU2tETxO&#10;1xdODZaEWTZTf1A1M2tt0vhJtmLZCvsoEPxHP9hbHQ9LJF2nbu1EheMyFEDA+DqbblF5b3QOb3V/&#10;+cIgACmTuGOFfPJMwNfHHNpM7s64xb/dAsl0SoTeASZv3Xtmt+8z5hEAFEQ+fGn3Hr8WSKE3Hq4n&#10;wgOx79PXAtW3n13P3nyUPnvXONup705uDu72WwQq73aIJAwPcSFJTzVfsv1/NejB/8P27T8iYNxv&#10;O3ftFUDuc3jcs++Q7T943P461mgnGy9YA9bHC8xOc90utnVa2/W71t7ZYx16MW5m3uTh7OPd1jmR&#10;F9bHvJc5+Xf1xfbg2Ufl0UUvIH71r67xq13reubL8xevsZ+HqrHCI9PDhkzUn2mlj0NkbCJOLeME&#10;ikMZy8ic0oOHqGEcqUaPsVhj1OCN0Z+0Gg+l5A8V1DGeMbqsgcQ8KAZMhmUxb338kfoDZGaB1HFC&#10;DpEECy8bpcYtNXTR4NHIAYY0pOVq4Arj1gAJb/Bo6Gh0/0sCl0z50C6lIV5YjjAcIdbzFr3CmEmB&#10;Ucxew3oBrCQHsBy89RtXmYFd6npGKZbef6kIkcBhsjLmLY2l66UqPZ/CdWRwjPLnzT6ez3VRR+7a&#10;4rpj/xFq8BnozxgtHGYQY/XoBmdspB+fssAVvxlQJFAqWgAD9kgRv3mCreF6Jj3NYCftm1L0PSwO&#10;nBfwiMKSVTy+YC4Hj+l4ccykwrOovGRtRKovE+8bVkfKBKxR1surrpG6HsbyovKsbuBxSNkYGzRs&#10;tFIAUucySveI+0RdOg7lOCfOE40S1DG+EFgEIMcqBeZwokE+5Sdhs/SuJ/GuSVj4s/NCwwhE7krX&#10;zdhPxoAGTEYIJbdCYhHN3pP0LiT5++FQmxN5mfJl3dqoZwBQdFikjJ6hgEj/wNB2t1ZKLMcHh1sk&#10;9Q6XgiNgGeL3JI1wRS7BJABJd38AGeoHhP5hlKyCpTD5I4XVsh8Aql7CUhHTkdA8lPNua6ygKutp&#10;lC/ZP7ZRRwrvo/dIdUVKmJ9JU2da5bRUP/FTU16Nt9NTGXqWzWADEBKqJ2JAzsY5BquiUkTcx3Cu&#10;IcYk8uVsTGXs79Cp8t79LbCcLyDEGlldt0B1UM9yB8uZAliskJ6XWSPnLVplS5av92W2E5sST3Hi&#10;VG7d8afa079s45bdgkrAco8tX7XRNm7e6UaYi5dv2OmzlwSVnXb5yk07ePi4XVJ73A8iM4D87Mrg&#10;MW+JHEhAZIAV8AYoBaAlaEpOMgF1LCdIK84gAwgCkDHfNJD4MQeOAGPAJNuifEBkQBxiGWtbeGUD&#10;hrGNc2R7lOcck3d1EXrTOaWu+HTOxTGRsY87Q0gsk0+ZuP6og+uM45CyPY6fh1UgDyvk34LVVzoX&#10;rIQv3wqWBZEt1+7YWH2tjeMLhxACmMZnMh5ytvF1S4zIKqW1jIccP9EO7j9g3xh38OmzO8wwUw1j&#10;8IgDGRCZjovFVND9SuD/Xvf3g4BSEIklEu9tLJFEtcf9H2GJxALpVshn73xMJBZIHE5cGTwyLrAI&#10;kHRbv7PH2oeub0Dx6etPDou9rz5Y3zu67FlP83FTJ3VFPMgrWCA7ujzUDrEb83EhAch9h47bDsHi&#10;b38cFjQecIjctft3B8ntOwWTgss9vx+2P1TueON5Dyp+trXdx3y0dSSAvHEH7+vM+vi/BERmyoMk&#10;lske3ZPux2+tu/ed3VHa9VjrAspr3S9tSvU8+6VMDeEoLHKTkyVDDVDyWlZDUGi4aJwJ90GjlNJy&#10;pIaa5ZFjaMQY8K8GSaD4k/RzNtaxoAwgAxwDCvt1Vw+kAjzSoDEGkoYuaRjw6F3YWHfSuUZj7VYe&#10;GlNE4/YDBUwiYLNUNIA0bPGnTcMW4JhfDpDsB5NqkByYJGAqwCygKuCLNICrUDZXvr+SpTBvMSQ/&#10;D4MJNpMIdg64jcjEOmUAy+SEk+1POcnPN6vLlYFiAXpzgBjnH/CI53o53YlZmSjPNq4HaKQM5QHH&#10;8Bz1xlONdrpfCcyxpPHbBQQVwS6BXoI1QDGkZwBwzMSzWQBKlS/un5Tq+F5sC2AEPAIgi+BIOayM&#10;ANUYPYeMveX46R3pf37SdwCZFM9oHtAomy+P81d5+SgPc0V0ARzJKO8QVy6Y5Dh6ZxkvybvrUKR9&#10;iGQwXPuM1wfe5Il6HkeMslG6P+P0nvJOp5BYWBxHCxxH+Vzxw8rRKNXNu4UT2zC9c2X+fuXPMYA5&#10;5E5FiHNFGUR6UHe3Rn7/keVwmKmQD0gif674eEmA5BZIPUsOh1IBFvVs5buzS6GymF8ESe4PIJ08&#10;vimXQNLhWnkBkHnh+IIHNR7T7lGtdZxxSJOjTEgwN4Dif8PBEGmZvABCADCChMd7EOW8y1zHGVCc&#10;g4+/jGWdXw4kQwBkBCAn4DggmcrRrY3ja+pqBgQjZmSAIyF/HCB9eVkBMhFlsUYSJzIAkrRQTwaT&#10;ACJzZrsEjHRnz124UtuXOigCjNG1TZkATYBykVsjtzpMUueipWvdCWfT1t0Ok4eOnnFfAibmACCP&#10;nkiOqWfOtngElD37DviscN33HvpUvTiYPn32wvpevE69nG/EHB+ZEe+rd11797XA8dOXz8r7UrBG&#10;+pjIgKKAqoCvsM6xXASrBJsss2+xW5p86gA6E0DiRPN993UaCxmxFqkvf1yOw3qcT8BTHmTT9nQe&#10;sW9AZ34fLJGklC1eSzpeqqMImFEfaVqPbf3zue7CfRBEMiby4zvlqyzE/vajqP3bN1u3ZZeV6csX&#10;gKQ7O8ZETp1JeB9iUM226TNmuSVycsVk67p528dDvnnJ/NuC0ld9Xr/HgRRIBsDiVPOaKYcEivzI&#10;bz2szyt78ZoZbSTl970CJj+7whLpEPn0bQEisRi6cl3Y9x69sp4nWDLx7k7d33hfE7qHMY+kdGET&#10;VoDu7Md9KvuUAOaqU7CGM03EhMSZBq9sPLIZB4lTDSF5fvvjL9sqUNyxe79t27nH1m/cZus3bdUX&#10;0zbbun2X7d57wA4dabCTZy7YaQEn1kssmTjQXL/9oNB17VZHjpuNeSztqg5oZOxjP5DMlilPVzde&#10;5j26hjuPBcJP3lgXXdvvvllDa5eNnDjTBgsgywBINfYevkaNN93bY9Tg0CC5xaSkIS027IzBosFV&#10;g6EGezCWyIDITAGRpfCI1RKLR1gZQwVg7AeOKpuVd3B0eEwCIBwesdjofKJxRgCBe3eqwaD72q2S&#10;ur7i2MfienTHJcX2if6HzjqNdOr+FuD4cqV3F/Xvui4qdd+hBFAoGsgBIdLLRF3FMr7dlaAwwSMN&#10;cSiBIoAGtJEX5QLkCnCItD0v31dlENvTsdJsOuTFeSWYzF9fOleHAqXpvmAJAyLTdt/HP07woqZr&#10;c7LDI9OwEZ6nYOFRg8l9jOEF/AYApFu48kAmFQEGeEP6iBAghYYLmIpiewY7Xs/ACrDEyhnwmABD&#10;18pzoPPhWQ9wDCsc9bJcrCPKcNwMLLXNgVB1pHGOqkt5btUTnAU4lsqhko8jfSyVC+wASRxo+FiK&#10;a0rngQVT1yrYG60PuXGjx9jo4WU2fNAvVvbzTzbyl19s5sRJtnzuPJtdVW3lRDHQu0iEAh/rqP3T&#10;eEvOebSuAfhWWg608r4VndUCJP0c4zfR/0ABIFEOIIuONYLI7Jkovi8o8hI0uliWoosbUAuQLAAk&#10;+/K886zRZa26Y7+AzXFaTt3FwGIAI+WSWE+/c9oeXdruTJODyQmqYyKg5yF7prvntMOkUo5BXuQX&#10;4THAMsmthVxLprBcxvMf3cz8n5Cf797v19XPetSh5dRdXeymZh2xTD5i1jh6BSMkFmMi2U6YH6yQ&#10;Ma82IX/opgYifQYbxj8KIlNXNU4yxIlcajF2ku2ULXhs+xjKFYXQPylg+UrvngYcHRIziCQv8unG&#10;poubrm6A0yFTYmwkXdpLV25QXWs8cDlBy5csXyuA3GXHGf7V3OY+BKfPtnpYPOARNZ0juknS7t37&#10;bP/+Qx40HIC8c/e+3bv/0KOUEEOZWWqYsYZQdsTFZuITn+5ZjAJIop9KwSkPUIAL4wOx3PWfcjBZ&#10;+QA0QPGjKsTamO++jq7rsD6ivFUytkdXcUASdbMclkaWOQ4p50mXN/mxT15FIOzvpR37ks9ygrEo&#10;S34CRc4ldV+/8HXq4zxQuk/FsZV+PMEbYyJT0G+B7OcvPncl4wNn1M61cTywfN3QKGSWyCluicRE&#10;LgGQlVNtwZwF9undx2w85Auf0pC68f4GJB0odXyu5Yu+ChgT+fYtXfWCxZfarrI41uCd/azvtXtn&#10;Y4V8+eaLPX35yXq1DEgCkXQ55z2uux++KsDjo6fv7fFzymb7SITuYdwjAPn89WeHyGceyoexgy/d&#10;G5t6wpnmGnNtCyCJCxlONTjUMD3hvgPHbfP23fpS2uXphi07bNOWnbZ56w4HyB2/7rU9+w/b4eON&#10;Kt8q+Gx3gMSy2aG6AwjDmhhONHlAzG9Deasj8m5uxnkKHImh2cP84s9f2Z0nL+w2FlXdg76v32zP&#10;8Qs2bPw0GzZ2qpWNnWLDxzAFG404X+0BkXh6FkErzaKRgMqtljSMGZyVCeZ+UQPlEKlG6meJ5X4A&#10;mVkWfwiOJcCIyCvke15YIDOI9MY6D5JFiCzA7ncqwmJ+OcAygUwSYJO2YUFTgyAlkFKjlIFPUTSK&#10;uYaRRu1/KDWmaXmsN5gBmGzDMqdjSMDed9LxAh6BvgBMtpUrf7h+K8Qy26MrPA+ehf21HmAacOn1&#10;q5FOEBDXlMA2xPbkOcx95Z4lmIy8svIJagSrPBYhgYgJ1UMXtjeKnIsac4+7CHhkViyghOcJ61gA&#10;U4I2lGAn5NYzF2NicxJEJqiM/ZNKwZFlnpEACv/o0G+ZwJEylE/AhtXRvZUzeIu68ufn4Kj92N8B&#10;VHX7Bw3lMgjLKw9owBnlAiTxvCa4fgLJBJF0cTtkZmX40Bs3doKNGanrHTTIxgwbYrVTJ9maBXNs&#10;y/LFtnftKtuzZpWtqp9tlSP0vvz0s5UPLrNyAvEP0vs1dJTerxQyiOvyd0kgOUIgOYL7xzlkx+on&#10;zoNrApy5RyGdT3Rpo/TsCNiANb0v6bkn/R4k8wqQBNQGhEieWZ7NDCSByrw1knJp3wSJYXEMWAyQ&#10;DIiM396350FSzzjQCEgCikBlACP1OyjqnfBjZefHclIC4AIISn5NrGcQmAfA9EFVLAMskkfq/z3Z&#10;er58HiJDAZAoOdWkObVT0HGs/8mxhm5sxkXW1C1IMIgVEgtiznkmD5BFh5s0XjLGSfo6zjc5RxyH&#10;TKATS6TgESjEkohYDqhcsnydLV2xwcdBerd37QLfh3VUP3+prVm/1ZavJr7kGtt/qMHjMl/p6LKG&#10;pgvW3NJmzRcvW0trm128fMXV3NLq8SOPHG+w5uaLtmfvfjty5Ljd7uoWJBIH+61P58s82QyZI+19&#10;2mtPnz+zFxjj3rz2lPU+caF3ZwNOxMAjCDegVOxKTt3ZWPT+/jsF9WY7kBVWvVILZMw5DSQCjuSx&#10;zHagkfUAT/LouuYcAtTieGEhLQVXjsnxyedcinlFSyPlHfIEgdSRX2c7xwmRH2XS9SRoZD3OIfZF&#10;qVzqGn9FF7b2wZuaa+XmA5F/HjllI/XCTdJXzkS6pASRU5l6S+lkPZxTBZMzaurdO3u8YGTT2g32&#10;r+Dw/SvVo2voffTQw/oAkp8+c31pvCg/XgLy1K3tsSN1Hkk42NCljYf2B4Hgew/xQ2gfB0kg8ll/&#10;iGQZT66eJ68dICnz9GUKB8QYShSOM6QAJWMhmQw+vLSZlYYxlgGQWB/DmSbiQhLSZ++fR23thq22&#10;1i2P223V2k2uNRu22KZtu2wXjjTEh2xo8ikQ6QJ3eOx6kGI+ClILUChYdEtkBoT/D2v/+VdF1rxv&#10;oOacc44gIEExgDk7juOYRh0DoiiKKIqiKIqiKGLOOuMzf22d+6rVtXfD6PN8z/mdF/enu1evjrt3&#10;r6urVtXyaW8WiR1A2ZNc2SRTd6vjU8GyINH7ehJprvuDq55cmr2v3tsDAXGn9nPr8Wt79uUf237g&#10;lA2fJEjQC3GsXnRYIifyYvUXKS9XXswJILyzPlMHiqTUMGQAoMaCxMRDM4gcKlhkDGvyPA6AQyBQ&#10;UwdDlf8QIDN4HA0sjs2AMYPGMbiuM3hIjVvW6KlBo6GmwQ6LD+lNaMQjGjuBYlKCYDV2WhfrAceA&#10;Qa4v1RNc0MBkDV40iNEIxnw0hgkuk1LjyLYDG8d/K4CR/SWxDKyRCodclC7t02GPOtTNRBngB9AB&#10;nQngsOQloAuLpsNhVh9wxO2c+tHxO6btqefrcuV+jdqGRtGtKuxH5xDHGTVWEKEpx+K6Oe4oxnOe&#10;PEeN3GLPF0cuwjlzl6uBXJQaXz1zNK7cTz5SHOR1r/130ofLWAREunUsADBB2gAJctzdmn1QBFC6&#10;dTJTgF5eQF70rQxXZ/SXS/0viwm8EzgCWQFanBPPXXJdB4gi9pfARP8VXYsDop9fpgwWC+IaMnhE&#10;qesI5YCl6gOQfCjx7Mf1+LFTH0lc1NMnT7GRQ7A4DrHqpQttb/0a21u3ynatqbT9mm4TTO5aXW1l&#10;s3WvqTd0hI3nfzlklI0nKMfT+HCv0/3GOkk/SFznWDe9+wr3KxOQ66DrSsAMOPrvl4Gj/88yS2T6&#10;z6X3R/5/kf4n6f+Uyov/I6b8rwIe3bqoOkzzZQGM3v8xA8kCPBa2Sb9rQGRYGxNIsh/qFBV1Cn0j&#10;BZCewxFAw60NxGWJxHmWZwnm3L0N/OWPm5ODZAaHfv4SsAgIRkQ284ClA2NWJ7YL4HTI1HyAJNtS&#10;jgIeKYt9puWkgEgAMq1LSfuJnCbdDzlDGcEIaIwo7Ii+RkuR55Os8fWMZOOWRIEnVkWshQ6HGTRW&#10;ZcExlFdUrfUyptRZWb3O4ZFo7LA8VlXX2arajVZdU+/7qBCYrlpdb1u27Va9zXbwyJ92r/uxD/Hb&#10;drPTWq/ftKZLV+zq9Xbr6OyyTunqNQFl82W7dLnF1XShWbpkF5tb7PeDR7SuxV69fmcfP+Gu/ssB&#10;0nNTI3EJBiugkalbJcUjqGCJDEBKoJXS2wBKMQ1F/YAxIA7QCkBjW/YD9CUYTYExsZ9YH3AWwMh+&#10;Yh/UDQUoJlgMy2E6P+CXbdgX6xPgFben3uBzT+VpH2wb2+e3jXLm0zmn+vnjsw3njmsZoOPmv/vw&#10;xV69+2wVNWvUIM2yWXzl6AGcpYcRS+R8PZCMz+rjZesrZyFj2U6bbi0NDfbPt2/2RT/MZ44nYOwX&#10;+ZNEnATm9HkEFF/qh3zNDyeQ9KhslfW9fJkB5Cetf28vBEQISyQg+fr9d3dLPxY8eYS1wK/3JVNc&#10;uW8dELEyAom4rrE2MkWRPDxZIP/yaVgl2R9ucQCyGETzMI2PTTS2ABIBkXt/I2psi63Vw75e09q1&#10;G2zNuo36gtpu23fvt72/H7MjJ8/ZqaYr1tR605OGkzDcXddZ8vM8QA7QQ5V39xVEWqIHPVhYU3R5&#10;tyCSeXJkkjMz3PQhotip96j/s3X2frCO3q/24M0/tmbTPndlT5gKYKQvc/8617z3VdILbIJPcYeq&#10;EaCTvOCSaUReEuU5CdiURqmBS5bH0TZcUIhGqfGjD2MhECYXVY1YByB6H8dcvWK/R+AgWUjC+hOK&#10;hhslKEB5tzuiQStaFVECyKKKDVyCZKxpQCRf/ryceZHTqEWdBIapwft3Q4jUiGh9EpAYjWMo6gVs&#10;DlyX9pnbL8fNS+foAQNI9bB20KBikWEoR8ZWZhqpcFg3lcaI61B9z62YrfdGWOujQaY+aXQ8lY7m&#10;gaupOic0Tb81AtBJJzNi1EQXAVkEd4wYo99igo43fYHNnLtM74EVPuTpzFkM4bZYDS7uPzWiU3RP&#10;dKxo+BOYJDgBpBygHLgiYAqgGqg8iA0uK1jKMiXQS8qDDx8YAXxcJ8s8L9ThWQt4pL/tgPPRvEOc&#10;4GqigImuHGQ2oCuFQ6CDIeeU6icYS0A21j+AdM4AsupGUIrP+3G4XgGcPp7GSmPGaTp5qlv2R3E8&#10;/c9GjBpv4/VfmzlJ5yAorC9ZYr/VrrQT66vt2FqmlXZkTbkdWLXCDq2vsb3r1XgvWmiTGEJ02Aib&#10;ACCOHGdjuT4B44iRE/VfRRP03yNdlv6P+o+O5v/Lx57qUsY99vup+/MjqGQ+9ffU/XCl9WGRTWl1&#10;0v0u3veBKq7juSwCnb+XsvLBlsT0f4/9p2MUxbsp/df4f+X/l3lQK/5HU12WfZ3eAQDbYAFyrgwM&#10;Q+6OD2X7jg8vlNzbgkJN6VPJEIre15L9Fqyb1E/y+sAq7nNGtgFeBbQRjBaKsvw6IBGYpOsI+T8B&#10;yLzoD0kdXNoJJlc6LKbE4zUOkT4tr3XrIBHW9FMMV3RlTYLBasFi9ao6q6xaYzWarq/bIvirEwSu&#10;ttVr6rUOtzTuaLWPdbim12vbdWojN3pbuWbtJt9HpQATaKxbv83qBZdr12y2Gu1/y+ZtdurkKbvZ&#10;3m632m9am0ARMd9195513ulMun3HOm51eL326zfsRtt1n7ZpevPWHdepUw3W0nLVSO0D0/Q+ZYS2&#10;Z/a494kPpgE4eiCvGOgNbPSe5Xc2JKAogV8RCIsAVQxiCTdvQGDAV8wH7MV+Yj37YDvE8eJYAZjJ&#10;TYt1EutlsgayDXVS3aJburicoJPlwcdie8413N7sk7rFcywOxZj2l44T5xj7jHNDscz+UTr2R9V/&#10;r5tLou/P9u0//1hT8zWHB+8IzBfO4lKbrYcSK+Q8RqbhIRVYotlzFtnyxUvss87zH53PN+33O2BK&#10;EnM/ts5Vy+8/0++Rvo6vvW8CZmTEWM2vdfw37z9o+kHg+MaeCxCxROLKfvX2m1sXCa4JWHzyIo1k&#10;87j/tfW9+eCjzbhUfzBAIpKIA5CMjc16oBKA9KTigsgI0iFPI0MOApME09CXkfl9AkQAsnLVOrc8&#10;btqyy+o03bh5h+359bAdOHraTpxtNsa+BjqvdTxIwxYKIEnfk3dLh1j2UXXoG4nFUSB5VwCJPEG6&#10;oBFgBBKBxgguir6hkfaIOo+eJMjs7vtkt3veWVv3e2vpem2lNZtsxAQ15D5SCC88vtD18tQXOB3c&#10;vU+dyhNQUk8vWK0nYXEA5ZQZWMOw4M2wkWokh/hY1mMcBOkf6RA5CBD/DYr/VtH6iAXnvwNkgsd/&#10;C1BwOSgCkAKWDCJj1JIoDytJskAmiOSe0FCE1TXAzq1nWf1iA4VSQ1RsqFJjFev/BYc/Vb6utmXK&#10;MQfAXYI/GinWAYZjsAhKzANovp7zkYA1knOPdVjj/iTAdJCTWOfbj+N+5uFSU53TZEFAjO4DqI0Y&#10;CXAAFdMcILFK0tDNmrdMDR2jzAhs1SDOoJHT8jQ9YwwZGWCLxupYuFKZJum39d+6CGykbgpIzCuA&#10;8UcqwGMGN0WITM8FQANcBLCkDw6elWR5dGucjo+LF3EuhcCtCVMcjoDGEPAI+HK+WPAcHPOWcl1P&#10;0YKe4HGUIHKUjsWIMMUp4tqQ7ouDJxbBMYK6UTZ+/AQbT/eOocMFkJNsY1WVndq11Y5vXCN4rLRD&#10;1ctdx9eU2QnB5B/S74LI+spymzRqpI0dPtwmCgrHCA7Haf+MKc//KgHkxDTevORjzdNvEgGTpM/i&#10;XmT5IuP+c28DGn8Ek1EWH3WAXoK9wSrC32BQDLFc+MjlmVS9gMTi9mkfxf0kxf9y4H8TcEwK+EvL&#10;/67LunAjh8UvrH8OlIBkKNvXAIikvACFAORAiMTKGUMfFoEzA0igkvIMIn8EjoPLYj5lO1jiAEmf&#10;SCyQYY3MQ+T8zODjI9eQtkdT3NH0bUzu6NSPkSCXmjUb3ZKIm7lawFdeSf/IWqsSUAKANQCiYLK8&#10;YrWtrKx1iFxVW2er1+HCxgq5Vm3jNsHjVqvUfLlAk3qA585dv9mu3Qesrm6rwyMg+dv+P+zggcO2&#10;a+cuO3zokF1rvWq3OzrsTsdth8iWS5d9yvK9zrt2t7PTQbL9hkBSAihvd9yxdtXpuNkhoGyzX/bu&#10;s6amJmNUPDgHjqI74+tXYqn3DKoiRtIURnn7jnX9NoS+jskNPLC/X8AcZQFczANZRcgrgh3rQiwH&#10;cMX6tJwsfQNBMiUN/0bETwZ1rA9QY38BjZTFtqleHk6LIIzYNsoT8BUV++E6WOYYLHMvAE/Wx34o&#10;j3OOfTFNoCq91XE+6t58+dshsn7TNiN9w2xSBtBhNyAyE6kD5quMh3aqYGNjXb398/0v+6zf4C/O&#10;7+1re/P6hf946JV+rJevXhQ6ttKpla8Bjv3ixQstB2C+s74Xrxwi37z7rLK/HSSjT2RYGfvekLLn&#10;nT0jAEfgCzwCkYBiclfjzmYbwZbAM9YFQNLfM0alYVhBQO9ax30XVkj6QhJYgzv6yMlGW7W23v8k&#10;TFfpT7NOX1vbd+6zQ4JHIq8bm9vs8vXOwnCFPuqM4BBYdFDMWSLzCojs7H5WgEcfcUZAGC56kqs7&#10;QEsAZCgPkiQWxxLZ0f3SWu88tebbz+1ES5ctKK21MVghp6dowDQ6g15gM/QClICASSqfpHIAsgiR&#10;uFVzEKl5rJIj1HgCkSnpN42qGlSHyEzeGOWUL9c0GmtXoTFVY6yGKBRgmIfFsDgWoLGwnnIJgNKU&#10;PnrAY0AjsMgyoJbAEFhUA+WNCS5b3LpRv2itdLDLQWERIv+3Yps8NAaU/lvpuGGx875fmi/AIftR&#10;2eixgDX3R9es63FQi3q6DrZnHS5LoI9yGiemAGNYLxHbUk4j5tvq/OjSAJQBEQAGyadR9KOj4YxG&#10;1RtRghHU4OEe5/6mPms6J65B9zOsjkkcN0FfEQSxyCV4S/q/Q+S/ADJ7ZtKzk4DGrVs8x3pueU7S&#10;hwnwmuCx6LbWPlXu/WyxAk7G9Q2Aci3ca+65wE/PL+ccVkgHYJX58+zgGMosjkCk5keGdJxiInGk&#10;Z94hcqJD4/gRQ23amJE2ZdRwK503x47v2mHNB/R+2bDOjggSj6wus+OrS61hbZlUbicFkafqquzP&#10;uhrbvXqlTRs7ykaNGGbjx413EKXrSApC4thEZ0+y4fotsUQmiBSoSqOlNMyoxO8t5SEyxD3md/Xu&#10;I9mHRiqb5mXF/2n6T/IbFOExgWAR/BIoJmjMgSTvJikBZYBkqhf7YH+hAUCpOv9NAXt5xTsgxPsR&#10;GAyQHACReatkHiTZTipaF5lPcOjzqosVcg6wB5hm7vGAR6CSMh/dKQeSAY9oMFgmcMyLPpHAY+oD&#10;iQDJgEnc2Fgqgci825p+jTWrN3meRyCSSOoIdom+jLimyddYXlFrK8pWOTgiLJC1azZYHR45TfHK&#10;YWTBM4dVkmWMLJs277St2/bYxk07bK3WrdK6tVq3WeU7d/5iO7bv1fx2O3nilJ1taLDWlisOjAGH&#10;6Gprq+Dwls9jebwuSMT6SBmWScCyu6vLOjtuWVfnHbtz66Y9vN9lh3//zc6ePmn/+eurx3u8fd1v&#10;r1/22ZtXzwvzr148szeUAZEk14Y0AaU8sAVsBZAFRKU6CeiAT+oFWKU6A5VgrGg5TPBV7LsYfRkD&#10;+Ng/iuOH9TNtl/pisi7OMfbHNLaP8gTIaZsiCCYopAxgjIChKGca1xN14hzYd7jeWaZvwCtB5Mev&#10;f7sbm36C8xeXGHnGSE9A38eASCyQpBHgoeXrZ/bcxZ7j7A99QfwjeMaN/c/f3zxlEInGX7x4ns6f&#10;c/qge0sU9ru3+q1e2vPnWqdpQCzubKyQDpGv3nuaoTcA4Rvc0H8LCpOF0S2OHwSJnt+RVD1f7NXH&#10;v708UviE6C9IGYnTGYEHN3j301fejxLhxsbSeFfT5jZ9xdzpdnc2aXzIDUkqn8rV62xlzVqr0dcW&#10;Vsjtu3613w6esOMnz1vDuRY7f6lN9W9Z680u7avHrZlhhXR4lJj/kVs71E2wTE70fSS/ZaQoek6f&#10;UKkPMH6t3whXPFHq9KUUPAKRuLyv331ql289tsudL+zohTs2e0lVESLpQE7j76NY6KUleQCGXl4p&#10;x6BepsAl5ZoHJElcTF0AEvf2CDWcQ4aPUQOMJUaNYqFBRgkU3V2WQWMS1p40DzikxjYa09C/rY95&#10;YPyRUmOFRZGAH0EEMKjGxdPGaB4xT+qRSM4c8lx7WVmk7IltKYtGBQttfrv/pdjvYEVKm3wdjlWQ&#10;QxfXlCyE3shpivUwwHA0uQIlIBLApCGiLtsBQ9wz7kk0sN4PUfcp7ivrKI+Gm8aX9WEBBqoAjGEj&#10;xrkop+5cvBGz1bjpOfAgBE3pJxsjrPjvADxoXwF4IQBkMBwCKf5c+HOC9Rqr9MA6KA8xofy+8xDJ&#10;9XFtDiF6ZgEYyuLaubZkdYxnU6DE/rQOeJyqj6XJU3ie2B/HCstick/jgnZLu4CLKWXjPcCL81D9&#10;7DkOgOTe5Eeg8eNJQCPBMxNc422iPsImjx5tiyaNtV/WVlrzvh12avsmO1K/RvC4yo6trbJT66vs&#10;+KoSO1GzzBrWlNoZAHJdpTVuWmu/1JTb8uk61rChuhZ+uxGCeh1D1zFkxBgBrK4b6RxI9cO14yp3&#10;aAQi3Qqp+89vwv3JQDIPkyh/3/mdoz8yv7v/Fior/i+x3oYlOEFg3iL5I+XrJoDM4FBlAZnFdQMB&#10;M0CR/+r/kgOjnhEHwB9Jz7dDIs96llanqASS6b2Z6kfKIv6LAZTAo89nH2q4sfPjZcfHW7JE6jja&#10;J6A4LRPz0zOAdHAUKIby8Ohlvn6xt8mk+SHdD7kiMfAsXFqm6Qo3+pB0HGvkUsEjaXkizQ/R1avX&#10;4WGr1zryQFZZqYCRlDzML1/BcIY1tpz8j+WrbFVtcl2XlFbZyso1DpBYJVdKVWojcV3jnduwcbtt&#10;277Htu/Ya2vXbxQ41jssbtu226fbt+2yI4ePWfPFVmttvW6tV646LF5qbrYrLS0OkZebL1nzhYvJ&#10;8ihgBC6Zstx9/4EL6+SN64LKq1eto13TNu3vcrPdbLtqt65fs53bt9rpE8fsL4Zcfidee/3c3r/p&#10;d7171WfvXj/LlrPAmiKwRXBKsrgFuCW4Sm7cALEEcskSCVzlt491CSB/7NoO+EtlySoYx8mXcR6x&#10;LeujDlMAL78ddeMYsT2iHop6iH2G5ZPtQqzjvIC4Z896HeTCQhlin368Tx/trYDt/dfvntZn96+H&#10;bIL+xLP0UM5UAzKb9AH0iZxHHyhM5JqqnLFYZ6lxmTljjn7AG/bPX1/sm34sfhBGqWEs5ueCyWd9&#10;TwWqgsW3/Cacm+7Bm7f6ItB9FkS+fPHS+qVkiaQfpO7p+y8OkYxW43r9JUlQmEDyq4Pkq48CTAmA&#10;BBhDJBd/wsg0AkkAE1Ee+SABSFzYnQI7ckJigbzSftcutd3O8jjet/Mt123dhi36U9W4FTL6PuLa&#10;BiDJW9VytcPT/twUPGKBDAGMgOKd7mcOlUxDeaCkDn0iAcEEjm/tSQTMCBaBRuCxH5e+5p+9IkAI&#10;6+qnAkhirezKrJiX27vtameftXS+tJ2Hm2zq3FKbNGuJfs/0QTBDv5eP0MBL0l+ICwWOCSLTiCZY&#10;JNML11+UksOkRKM4dARBNYx1Tdqe1CB7wwQoIiw9SA0qU5Y9P12hcVVDy7psGuWDITLfKCEsGzEf&#10;lo6i1UOwpCkwFoD2I4jMi7KAR641ygaDXpTn5/PLbE/DFMuIY+aPTxnHYLtYF+W+LCh0eJxMUIAa&#10;JTU+WAuxPLoFMnNBA5RufRQ4Ao9swzrgiHvH/YjGmvkUWZvuKWVundN5MJ/6Dure8/vw+2kfQ4br&#10;tx02xuexjk7Xc1KARz0XNPRpv5wXQ+Ul16gHaAhUgCksdXwohJXO57OPh2S9+zeo5GFl8HKAI+AS&#10;1q9QlCHODXFt8axwT/Ju6wBHyrn+BDvpWUrBLsASx6Qe5w9spq4XEfBSgMucqIvlkj6QI7UNMOn3&#10;luMBnBk0jhs1xiYIGCePGW2TRgy3GeNGW23pcju9e5v9KSBs3LLWTm2stWN11XZsfbUdqV1ph6pL&#10;7FiNwLE26dSaFQ6QDZvW2YF1NVY+S+c+ZIiN0X5HjhUYIp0v3U5cup74P/p/UfeB++7j0GOFHJn6&#10;Q+Z/lx/9BoMhfvBvwH+Q+5n/j6ZnMX6XEL9PESjT7xbAmIJiEizmgZGxwAEzQSD/V69f3Lbgztb6&#10;0GBYDNj7mX4IkVgeHSTp/yuoIym5/g/+3vT3ZVZf2xWti1p2i2SaT+XJGoklEpd2AGcBIlFmhURh&#10;kaSbiMNigKSm3nUkK6c9ppx8kCQWn7swwSNasGRFgkhS8hEU657DFZ483IctlOgHWVFd5/NApEdU&#10;19Q5REYaHqyQRHWXCCaByIpKbYMyF3V1zTpbLbCsr99q6+s225atu22LAHF9PfM7bffufVq3ySor&#10;a2zLlu129MgJgeIVu3P7nt2502nXBJBXWlrdZY0bu/VKq8Cy2QESiyPgiPWx7eo1d2HTPzL0oOu+&#10;T3F9wx8dN9qss6Pdp9dbW6zzVrtda7lkB/fvs5aL5+37t8/2QWzS/7THAfLDmxf25sXTDCwFkQAR&#10;IAVUAVkBjZT9CLBYF3AW21IOXOEfD8sey0R8A2QsJ/gswl0Czle+3zguZQn0Up0ANo4BjKZzSBBL&#10;ecBdcbsiSBahtRi5TZ38sVgX1xjbIPZDHa4HxTEo45hYbv3Yb97Yy7ef7M3nBFslgibcmzP44xAF&#10;llkgeRiTmVwQyRfPvEXuyq6oqNKP8Ma+fNLxOM6rfvvw8a29et3vAPlCZU/7el19fX0Oje8FkZ8E&#10;jSmSW/cIqNTys/6X9vhpnwfVvH4rYBQ0vQCmPMBG0jwu6def/nJhiXz6igjrj+6m9rGxJVzYAOfr&#10;D3/b+y//FNb7sIYE0mAdFOx5Kp/OlFQciyQw2Xrznruy67fs8OCiOsEj0di79v5uR06ctVONlx0g&#10;L125aa1tnXa1/Z7nf8QKiQUSaAyQRF6WQSYQGS5sLJAenf3sTRoPXEDoLmt32xcjy1FEpuPCLrix&#10;+z84QOLGBiJvd/VaiyDy0s0ea7r51Op3HrGJs5bZ5NlLBYZ6UellOAAi/QW50KboxQZAxvjK9JMk&#10;gjeNi5yscUAkQ7BhzSC6lhc3DQGNciQ0DhWsLznF8G15URb6ETzSKAUwcizKEgCk8mi0mE/R12pQ&#10;BVbFvpGCPjVUuI2L80mxPtUVwKlxytcrurNT2UC3dNoupUFKyu+P80j9MdVgqn64udmO8nC5p21T&#10;XcARAZJYFrE+0h8x+i/mXdxeh/1k/SO5b/F7xL2LexaNbbpXwKh+jxxUMR0u4AMgmRKBS1cHxlrm&#10;WaFvLKld+J2BxZTAWtLHxDD6xmLtyiLuydlYHNVI8JXJ+8Y6kBUBZbAGA8vPYAXFMu7VZBELONG9&#10;FLyF1TFBI/dQHys+Tc9OARw1H6CZd6+HlbQgLfs6KbpfuDsaWMzERxWJ+LFkci9GS+RznMKIT6ME&#10;joK88UOH2KyxI23t8kV2dPN6a9y50Y4LGg+sKbcLAsgLW2rtz/VVdnh1mR2trbDDq1bYYUHkidWl&#10;bonEnY0L+3j9attfp0Z+3hwbLYCcKGgEVtMHXXb+BWX3Ibu/cb/dAqyPAGDSgTIDyNDg3yV+j8GK&#10;32vg/zH9J7nHUQ44hvitkhJY8nwGPLrVUW1PQONAy2OCzTyQFvaR/ceK/RwFh5JbBBHgFsrKog7C&#10;7fwvAZGZcGmH8uX/2iYHk0XN976RHu3N9tk5+LrYJnNju0Uyg8iARab0bSTnY1ghWSZQJinlhVyw&#10;mMCZcqlM8yskAaUgMvpGklqHyGzgERc2MLlh0x7buGWvWyhJAl5FH8iqdVkaHpKE17hLu5Rp5RrB&#10;Y62VCihxaWOFpJ/juvWbHCBxW9dvIOC03rYJJHft+sU2b95mm7dss4YzjdYiWGy7dt2hEAsi8BeB&#10;MREk03K5xRobzlrD6TN2vvGcWyYBTKasj6AaLJIAJK5srJYOkri3td+7nXc07bD2dh3rmsC09bL9&#10;smeX6l2zf/4jHngvhhJAvn4leHz70np6HljPwy4bAjAFSAFKwFEAV4BTgsCiKzvqBmBRjlWPcpZj&#10;H2xHHfYV2wFgz5/3eT2Om4Cu6C5mP7iMA+SoyzTAMdVP55f2nwHdIJgMKIztKKcMUZYHSNYNvNa0&#10;PrZN6157Xc4tBQF99P6I/W8+2se///HgEKyQ0wWQ09SQzNIDCkjOmp/6RjI+J1bIOUznLtKLcqrt&#10;//WAfpzv9lng+PmzziU6rb57layQr3Rt9InUtb1+qet+hVlZ5yd9eKnzUhk5nAiuwQr54rUA88t3&#10;+yCoJb3Pg0fPHZyAKwDSg2fef/GhC+kTSXQ2fR+j/2NAZNTFcunBOM/fCbheeTofEooDkcAiVkdG&#10;pWlFAkj6RO7Ye8AYCJ6E4ojckMdPN/nQhbivm1va7er1TmsXPAKiQCSwSF/IAEmmAZB5mOy43+vW&#10;R0/Vo3N61PfWgZBrBBaBxpdvkwqpjTKIDngEOh0eHz63zvtPrVMAea1d59/RY1dua/7BW1uz9Tcb&#10;M3VBwZ3NVzRwMHM2Lym9uHih6Qt52uzFgkd9Ac/UR4Fedp5nUAqIdGudxBBswIaDpBoLwML7ztHg&#10;aN5dZi414pqmIAI10jTsPp9XKmc0DiCF/aE8TKbGJ1kaaewpZ5lGg3WUIW+81FiFEggm4GO+CHl5&#10;wEv1EiymqOw8XMb2UTZw/wkO81DJ/aE8AJF1NGasZ5l7xzrqoDgHjo8lwy2LKsPyCECG5dGl7ehz&#10;CEzS7zEsk5TRCNGlJEEU9VIkMambPH3TlFSeLI/sN6AqgYRDhCCD8ZexyDB82kz+12q8vU8fEKLf&#10;k3pDh4+xocNGJXjMNHLkGEHGOO1TAJol/04pm8brPJM1L7mAMxjLoORnCoD8ETyGItAjRB+9AEW3&#10;tGUwxTJQybUHZPKs8BzFsxMKSHTrYSig0e/ZQOUBEo0XPI7M0lYxxvwYgfVwAd5ogePsSROsavF8&#10;OyRwbP1tp53essaOrSu3y1tr7fqOtXa+fqVd2LTKGjfivl5phwSPRwWWR2vL7XBNqf2xekXS2go7&#10;tWmNHd9ab8tnzzBS/kzW9QwfofvPMxPi44N7iXQvCJoZw2+cKUA5/f6ZezsHkHmQjN9lMDwOFvcw&#10;/rfpP5qAkWXWBVQWITIgMAlATO7povt6oAs7szjqfxUfRgP2kX30/Qgkk4plebDkvxf9G2PeLZEB&#10;haE8OKKsTmwbFsVkhcTKmI4R8wAjIImYT2WpT+TPIDLc2QW3djaPAiaTgE3S+6Q+kdEfEoj07ClL&#10;yhw2mS5eVumpe2pWb/R+kCQar9+429as3+aWx4jOZlhCAmuwQAKTlQJLorOxPKZ+kas80pogG8rq&#10;67d4X0fc1XvUXm7atM127txrly+1Wne32sJ23NDJath+o837Ld651W43r19zN3TnnQ6PvgYusUAC&#10;jUBk49lGO9fY6BbJsFTmoRGoBCQ7tB1q13E6dRwSjHd13U/BNqpLsM2OHdt1Lg/s+/e/3UP7WiD5&#10;rO+J3em8Zc/7e4HIBEsBUcwDSghoKkJUAizKAsQopwzX9V8Mh6NtAtQAuIA0lOqnSB/EtgF7TBP8&#10;ZamGqA/YCZ5e6qTfAXZaBhaBSvpxBjiyXR4CKc8rgWTRhc3+qZugM8Er4jry++IcOQ6iXuG6fb2A&#10;DrB789b7C3795x+r1RfFcL005i4qsekCDkzg0zDDO0gu9WGXSGo6e+5CmzdvkU3Wy7NVXxj/6Ich&#10;pc/ff33xgJrepz32RpTP+ZHeh3MGWD9//OSu7JfP++1571Pre9xrfb29nlGeyOy3Hz7bm3eq80H7&#10;eYc7WzBIH8AXAkzBIJbFlzpXcjs+7n8jWHxvz9988khrt0Rm1kgsllE34BKABB7JBdkp2AMiAcjL&#10;bbe9P+T51na7JdA7eLxB92GT7dl/xBOKEzzDuJ1nGps9c34TI9BcuWlXr9+xazfvuiXSXeB30mg0&#10;DpAZLBIw4wCpZayQ5H8EHunLCDzijsYtDRhynkBjAGTeAhnwmBeub/pB3hNk3+1+rmvpsfau59bS&#10;0Wstnc9t5brtNnqKXmxzltlkQSL9bNwtg0tmVoLK6fptp89e4m5t75MjkGQ844BILJLkHOTlGxAJ&#10;NAZA0lhjBcSyCBwOhsgAxXBb58ERcIlRMDyXo8qjgY8GKRofGhKmRbgMKEjrEyAmJThMgMcy8Abo&#10;JQ2EvwSNCS6ZUh7QmECPsqiTxPJgSyV1i9bQtB3XxbG5N2yf9h+WTo6f9uf3D3jSNRfBORrcFGEc&#10;DWZcM4oGmm099QyjkOj+AjmAQkAilsM0TVYnfjfmgULm+Q3mLFiq33++jdcxRk/QPrVffsdhqjdk&#10;2GhplA0ZMtLHWgckAcgRI0e7BWycwJHRTwDJkaPp6jBaAJLAEldwslZilQQiA84EO1JASli+BkNk&#10;XgkgEzQi74epcurnwZF7Ajiy3uuSnoe6gDT3C4hS3XROCajCbZ1UhC5S5Izj/gL12hYQBxodWrnP&#10;rgmejmfyRNUfpXsjuJs6boytKS+xIzs2W9P+XXZqe701bF1njVtqrWlztTVtWGmNdSusub7MWrdo&#10;WRDZsKHGrZD7q5Z7IM3R2jI7UrvCTqwTPNZX2x/Ssc1qxOfNcoAcNXyUf7z5mPg6v7H6ABknjdX/&#10;NEnw59eQVIBIh+UE3OlZKEKkR21n8/GbxG80WPEbongWQwOfZT373H/9doMhMv7H8awDiQOsklJy&#10;YyfIzFskB4CklhF9dQMm8Z4kgMSymQDx35bIBJd58HT4o34OIsMKGYE2YZF0t7bqOiACf9R3oAQU&#10;80rWzmJ0drJC5iESOHSI5F08CCLDCskUYVmMyGsiyRmxJkatoX3GErkMN3QZI83U+DIgubSkWm33&#10;crdG1q7dovJyj9Aml+Pm7XutftNOj8ZmdBnP67iK6Oy1ns+xUnC5unaDrV232V3YVdXkfSRlT53V&#10;1KwVSG6yerWbuLBvtt+xp7397ra+To7HW1gIOx0Ar7RctrbWK3b9atJNQWRHx013WdMf0l3XAkTq&#10;YpkEJkn/Q59J4JH1lGOZ9LQ/2i+uccCRkWruCR6f9PbZo57HPg9bdD/scUvo3n2/eHDv9/9891iQ&#10;r9++2IdPYqLP72wIgBLQ5hLIsfwJEJR8ncreAl6CsnDxAncIFywjqpAQm+H5mFL26uVzDwMnSOTr&#10;l48+DvQ3CYsbdRiJBYsb276WACescB91Dgwl+O4Vfvc+ey+Ywu+O2B+g9dL7DD6zvue9fi7kVESc&#10;3xvVp+yVIBD4dFAEQnUNDqnApK7rcwZnKU0PVk9AUnUYSpAhBLWPvme99uxpr/X2Phaw9Qjgntlb&#10;nRfn91XX9ff3f+z9f/6xExfabbIgAkuUj8dJah8SjWtKsvHpemBn8DDrIZ05Ww/+tGm2snSFvdc9&#10;YohDzinANK6He8sy1/S8T9eqc/Hy7N6/ENwSnU1fSNILvfv01fX2oyASoHyf+kYihkHsEzT2CRR9&#10;6vMfPEcikIgAMSyQEaUdVsgYkYZobEalASI7BHtYIkkGfvnWXWvtfGDHGy/ahi07bOfu/Xbw4HE7&#10;9PtxO3mi0Zoamu0SnYCv3LArV9ut9XqHXesQOOor6Nrtu3ZD27aTGkj7wzLJvkkwDqgiwBUXercg&#10;kuEVHXoFu5ybu+hfkx+TayTx+peCBZV11OnO+kwyJnh37xu7r+W7PS8Epn1260GfXb/33G52v7Fz&#10;Vx84RBJcU1K53ibNWGQTpgkKZy22qYLFaXop8TsyxQIZnbn9xaUXmvfHyZQgMqWvAZpIETJ0hCCE&#10;xkfCIulQ6A2qIFKNiTdqNCRqREIsR5nDItD0g7LBAsLyKpYnUMvXi/LiSDTUiW1jHlAMWAxlUDdA&#10;NGwIWEvQGgCHmI9GLBrIBC6pbhF0U32Wi5aUsKKkxrRYh+0z6Z6mPnqAZdIASxiglBN98kjn4uli&#10;sABKKVgigRsiUAY3L7/bkKGjBYcT/Hf1fl76oEjnpOsVaAFZgOdQgaLD41CGttQ2gkEg1GEQEMyd&#10;UxwvL3InhjydjLYdXO7yfSUwK0DIIAGLaAL3VlPALkGSpsyrjGfJ773kAIl0Pwn8Y0xqH5d60DmG&#10;Ro1FOj9NU/DLJE/SPWHsVJsojRgyxqbqA2OKfvcR5EcVLI8WNI6coGsbM8omjBhii6ZMsLrSxXZw&#10;Q62d27nBmnfVW/O2WrsoSLyytcaubVtlrVur7eLGCjtXX+Eg2bSpys4LIA+tKbdj66vs0OoV9svK&#10;JXaoZrmdWl9uJ9cBkqV2evNq+2VNhS2foWsVQI4dPtJGC/SGjhD4kb8T8OM6dI2F36bwfACCmZjP&#10;lovWyHE+dblVMqesPIF2UuyHfbsl1p/PgEek/7T/Fun3iP9D/j+B4j+AAEym/K/iv5KUrJP/XhYo&#10;Zv+j2FdE1aOB+0jbpW2L1kGHSeBRCrAMOfQJ9hzwgL3MikgkNS5ppm5VzKDRodDrh1J5YXt/p0ZZ&#10;qpOHzBlqd6fzoS8xP0vv6tlA45ylNkvval/W/Jy5gkTJ12Ui8nsObfX85CVcsGi5lZRWenodAl5K&#10;VlTZ0uUrrVQwuZzI7GWaJ3k4wxoyGs0KAmbqbO16ASJBMOs32bq6rQLFjVZZhfVxg2Cx3pYtr7aV&#10;alPWrNviOR8jB2TFylWCyNW2Y/sOtxoCgLic6dfYdL7JhXURKyLR18xjcSSymnpYGMNaiJjPL7er&#10;zs2bN625udnT9ly7ds1u375tt24JNHFtqy7TqMcy64HL0IMHD6y7u9u3P3HihDFADLEZ37598ylG&#10;N7dEAisASh/98LC8AW4ZTAZ4AWLAC0D1tPeJw4zDTwZ1CCAE9ADIF/3PVF+gk00pc+BUfeoAkUDj&#10;q9cMnSMglVgPpNE/EIB8qfNh6vMCOMT++gWQBJ+4dL6AVgAwMOY5jXS+DosCRcrDmokAYkTZZ0Ec&#10;N4PtAE8HUc3H/ijjGK8kLIYA5Is+EXpXpyfofPn5H6vfvt/G8wdSo0J+yOmzk7Uq+kbSd47+kTPm&#10;LPT+kOP1Bb57+zZP7QMcc785nzg3fgvgFXHP+V1QgnbubzpPh95PwKJAiuGKBI9A5Kt3QOM7e/ZC&#10;v5ngqv9Vgshn/SrD2iiAJBG5C3d21l/S0/1ILANqQBsu7IDHW3d7fEQaLIgExWCJvNZ5385fa7cN&#10;jH29Z7/9sv+wHTly0k4cP2sNp5qsseGiXWhq0YPcahekppZr1tymL6X2Dknbd3S5VZOhEgFJjuGj&#10;1GRWT+AVkH3y/F0Bdjk/DxLSuQKODo8ZSNKfM/pxcg1urdT1PuknmOaDPcTNL5jsevzSOnte2o2u&#10;frv18K3gsVcQ+dROXrxlC/XCmKSXEhDp0KiXDR8BAZFTHSIlptnXbwDkYIgEtACPcGcHLAKRuEMD&#10;CqM84C4A7/9VeWgMq15+XZQlSEyQmQfGBJJFDYbJ1OjR0EXjVgRKNLAxTI1gWAPZluUAxMGNJNuk&#10;hjU1sqnBTdCEFTFZIX8iGulB+hcg0KCrcR9DXzwgT8AGtLkAAIe+SR40g7hnWFGwpvBxwHKyLiXr&#10;HP0d8/AIUA6Ghzyc+DqOw7FzCkDj3ACzqMPUQU3X4eXahyfjFuwxdWE1zGAEca+ASSySWL7CGgZQ&#10;ulUyc+WHxdEh3O8V55sdGysj0xCwzbGRPpBcuIKzZ3iU9jFK+xql8xo1QcfD4jp+gk0cP87zMY4S&#10;zM2ZNNE2Vq20vetX26kdAse9W6xh23r7c0O1NW6uEUSutmZBZPOmldaypcoh8vLmKoFklTVJZ+sr&#10;BYsVdlSgeGhVie1budgOCCBP1FXawdoy27eq1I5tWmPbq1fY/IljbIyOOU7HJi0Q1wQ8Ru5HoK8A&#10;+PxGuedk8O9X+O1UP+AxWaklLNYFqzX9JblX/28QOfD/U4TJ+I/EfPoPxcdWAkCgMb8cinrF7QIg&#10;k/U+WTTzEKr5DBgTSBahbwBY/mA9EDgAIrFG8h/yd+X8tN/Qv/aTXNexrwBL9uWj48yW9B6enr1/&#10;HSL1fnZYFDjO1PuZddQBJh0qMw2ESIJdl9r8hcttWcnKQhAMEFlWvtoWLykTTBIkU+O5IhFQuWjx&#10;CoHhBtu0ebsHxFRW17qbur5+m23YuNPqN+xwC+S69VuMVD/VNett2/a9tmr1egfIg4eO2unTDZ4c&#10;HEuh92s82+gBMpGOhzIsi4AjdaIfJPNYKK9fv26tra3W0tJiV65c8SmiLA+IrGtoaLDz58/bjRs3&#10;HBjZFmhEAaAIeLx//77D4927d+3x48dexvb79u1zZkIAJZ7SIYBLABRgCNAUgEsQFeBCOTAF2GAV&#10;YxlIAwYByP7nT13PPQgE+ElQSbQxdQIsqZMHTAJJgMmAUWANAZAvtZ8XOhbqf/rE+rAIPtNU5c/7&#10;dTzBZJwzchCmvrYPGERY8pDDYQaaXG+s51oBYr8X2o+v0zRvfQ1w435wHK/z7pO1dT6xuUtXCjj0&#10;kAscsULOFCzSh44o7elzgZAEkw6WswQXEyfbxYYz9s+3lIeJ+x0QyXwcM64pD8rU4xy4nv7+fofI&#10;/tcAo+BT0xdvPjg89r3Ub0dOyL43Do8Rre3gKKgKmAS4ALKwQAJhwBcubLc+klKH9Do5CyTAB0y2&#10;3e6ys5eu2N7fD9u6DZtt2849tmvPr65ffxVMHvrTjv1xxs6cueCu7MuMhX3jjl3Tdm2Cz6sd9zzC&#10;O6yPDo7dT/14gCvHDoAMyyPnhwJ637xPCpBkHaBJfaAT1zUucCyRD568dnjEEtn58LndfvjC2ruk&#10;7jd25fYzu3TziR040WxzFpfb5JmLbfzUeTZzQYlNF0A6TErApAOlu7JTX5y8KwXlIRJ3LRBJnjmg&#10;IyyMNPj0mQuITGVqRGg01FjkIZLyUJRFeX45yvIC/ChnSs5KNLAMtzKu6zgvtlGD5aCY3NEBl3Fe&#10;zBdgsqAEh0WlRi/f2LEcjSLb0JhFw8g0NaJYFVOdYoOaFOuLQImyRj9THhoTDGXr8gBAo55BAEAx&#10;UIBdWo8AQs6N9E40qsn1l/pxpuALXJmk9hnjEOn7zModRAMeMoDIrwMy4niDFS5UHx9a5x7LiGUv&#10;43p1bmMm6rfOS/eqIO6V37PkJg1wYOr3Xu+iCT4OtPatj1ssioUk+BLnOSLEeSNdB4m/gfhxo/Xb&#10;jNFvNTYFPo3S7zZS8Dhc+xwxQfuYQHeAoTZCEDd3ynjbVl1uDVs3WMPG9XZsbbUdr6+2I+tX2glB&#10;4bktq+zClho7t7FSoCh4FDRe2FBuzRuxPlZYY522rauwM3Wqv67C/hBA/l65SFpoJ9au8JFo9lSX&#10;2OH6Wjug/a8pWeYR2EDrRMHjlIn6n/lHgj4IdA1u5dW9dhDUb+jdFzT134V7rXtc+P0y+Bv8HFHX&#10;tw+QzAEkok4ov5//K0TG8x5l8X9B8b/ivzTw4y1gMNzZeXhMABlK9Ys5PinLb1N0jf8IEn9sIRyw&#10;LrMm/sgaSfnAbQZtKxW2zQDUIVRlrPPtfH0CRQRIIgfHgEW9r+fOW+5Tt1AClA6Vi23BohIXGVPQ&#10;4qVlnuSbvowVK1Oy8AWLSm3h4rI0ZCEj1Cxb6VbJFeU1VlVTq/Zunx06csJ2791v29UG7ti1z1P0&#10;EG29dftu27n7V1tft1EQWiE4rVH5Djt4+JiPEAPIYXm80NRUCIYBIpnHAum5HwWNuKRxWYcrmj6N&#10;rAf6rl69ahcuXHBAxOoYIImwSAKRd+7c8emlS5fs3LlzXg/AxCqZtzgCj4BjWCLv3bvnkMm6rq4u&#10;O3z4sP3+++8F4xvdAIcAJC5Bi4OXwCVgCVAplANcWscyUBPlAB0CCNGzp4/tcU+3PcX9m1knKe/V&#10;MuW9Tx45CAKbACXl9ANkH8DjawdI7bPnkfV237e3WkZukRSIIoAUYb0MCAz4QgF/WO+4hp6ehy6u&#10;ifqUPXms4wpKnz3pccsi+yVHI/MISHSoVP2CZVCASo5GcjVyAz99+26nmtpsnB7mKfwpHBJJ76GH&#10;Hgkm6UNHkA2pD2bNFWxMn2nz586zrpvt9o3zzkCRc+nVubg0TxnH9vNUmVsidc85L6aswxXfL1js&#10;ff7awTEAsrvnmT0QhAGQjxnuTxCFenpf2yOGANS0tw+3duozSQqflx/+cjHf8xzXbxqJBpDzpOKC&#10;PKKxPZCm/a6PStNy47bt2X/QVq+rs83bdtrGzdtsx869/kfau/c3O348AeS5pivW3HLDLl+75du0&#10;dtyVuqzl5l13ibsFsqvHbgtU7+q87z95UchJSboh0g6Rs5L+pyH6bPo5c+4S1lb6gQY8hkj74+l8&#10;dL0IS2SoW8u3H72xtnsv7Py1bjvVfMe27zsuaCwxXNgTpumrVy+fmfNLfOhK4DEskUDkDL2g6C/p&#10;EJkDyYBIAmtGjJlsQ3Bl40JUA0DQhaf1USOMaOixSkbATGr8BQZZOfNpfQqqifX0j0zL1A0lcEh9&#10;KfNK9ei3h9L2HE+NFhCSbev9LNUoIeapQ/1YjrpRj3XRkEWjV2zoUmOWGsh8o6hzzJUV11FOo0o/&#10;seK6VKbzH6TUuAYkAkCCK6AKkXJGInWOp5zJAlUi4pmAFVyrIwQNgJ+Dg9ZFY+/ghJVKv9v0GTRq&#10;ajin05CSf3KatsWCNU51J9rQ4aN8P26dy8EX85xLjD6URhhKLujC+VAPsMiApAAaaBBs+LVmUIO4&#10;blz4WP2ANpfqMNrLSG2TpDpYGYEDAYFbjv354HnACqzfXOA4duxYwSnXAFTpXgCPOsYInedwnXsI&#10;kKTcr0P321PzjNVzOJbnWs+LfpcEWONszKhRNnbEMFs8e7ptXlVhR7bW2ZGNq+1oXZX3U2ysx6qo&#10;KX0cBYznBY6NgGL9Cju7vtTOrC2xk7XLrGFdiTWsXyGV22kJ6yMAeWhVqWF9PFS1SGBJQE2J/VZb&#10;Zn9urbdd62pt/jT9TkOG2kTuH/fT+ygy1T2n3ymj03CtAkp+v7wYVcqlD4P0GxWvuWChjd+Qe8J+&#10;kMNjNi+F1bbwTMR+tH08pwOf539DZDz/AZJ5iCwq/Q/TfzH97wDAFFyTntvkxp7l64qwGRDKxwVQ&#10;mrdqJhW2py9zJuYj40FAIHD5U0siIDkIIvMgGaAYivVeJ9Znddge+MOKOFfvY0BxBh/ymTs7XNdR&#10;DjzOnb9cgChQ1Hs8YLKolHKvAJFLyrLk4LUeWb14abkvL1u+0i2PlLFueUmVoLDSKiqq1ebttuMn&#10;TtmfJxvspMDw9JlGO3W60acNZ8/bocNHrLHxvHXcBszu2ZNe8YUY5aEY52b7Dc/XeLX1irVcbhZA&#10;4sZutLMNZ+zUyRM+33Gr3R52P7B7dzsFftftltjBA2o6bxesjsAi7mrmEWDJFGi8fPmyjt+otviM&#10;lwOEAOTx48cLbm9AEdAESpkHJAHLgEr2FRbJbdu2uUXy+/fvHncyBFgBurAqYo1jHlABtIAZt0YK&#10;WnoeQaJ3/WKw9rEet3YAnUOdoDEvygBGt0q+xvIHpGLlSy5topFZB3jS59ABTvt++rDbHulkH3be&#10;sdeCt/cv+u29zukVLm3BlMMeYCogzQMtU66HcwsXcLdAFAjzvo2aAmWcN9fglk0d97X2hVv53av+&#10;BLDZuQCW1GO/gOOTJ9ru+Qvreax9PdVx336yytoNNnbybA+wIAKbUU1wWXtyandra15wSWCGd8DX&#10;S2hdba398/mTvdUxHt0nIuqhH6dw7poPiy/XV7gezjmrxzm9esUINcnq2Jf1dXwi8Oru6ZP0mwkW&#10;gcjQk2cCToHTM4JRSInjkdufCoAGQAJtwBsgB0CSvofE4sAebmfgEQGTR040WK0Acu36eqvfsMk2&#10;CSL5ytquP9Uvvx60w0f/tFMNF6yxqcUutLS7+5tAGvJKtmpf1wWPRHTnIRJLJPBKTkoSnHNuqP/d&#10;138BJJbT1yoPK6S77XNWyGSJfJclFs+ke+DS/ejSctvdPmtuf+wAefx8u63f8ovN0MsGSyQQOXth&#10;Gvs8+raGRRKIdJDMXNqAY16k9yGf4VCGwMPNp0YgBdAIBDT1ZTXC/wa+wUoNfgK9BI+UMc2DX4K+&#10;VC+WE5jGPlI5ChAMqBwMiiHKGAOeEXioQ1ls6+uxTrLf/6JoGH+maER/prQP4AQLULJ+pXUAYrIM&#10;ed9AFI18JhrqgDVv7DN4LDb2WJBo4NO+3cXpfSAnuqsXeJxC48v9EaQFxCXIHJcsjxk0ODAENGTz&#10;A8p/KKCCfSb59eSgIcACeIh74LkpdZ5eX2UOi8AcQDlR9Ygop4+mwBF4DOtk/GZAJJZJfyaATEHN&#10;2LHjXKMEfwDkCBd9BgU8qj9EYDVMAjonTNRH0MhRNmrUaAEFz7Dux7jx2td4Adt4mzlhopXOnm07&#10;qirtwo5t9se6VQK/Gg9+aRQ0nt1UaWcEjac2lmtaLnAss3P1ZR4sAzwWtA5wXOHWx7PSGeBxbZkd&#10;qF5me8sX26+Vy+yIoPHEunI7uFqguWWtndhSb1UL59vkkSNtnM6X/p+jRuve+Njlk71fa7Iwj/Wx&#10;r33869zz4B8WKIPJvAq/MzCYgeD/BSgDIH071RkAkf5b53/vIkACiyg//yOADNgLOEzLRUtiUrin&#10;E1QGUKbtgMkAyIEQGdsmJWj8ket5gHJ1os9kAsrMyjjIMvnfALIggaO7rt19nUnzwKT3b8xZFx0i&#10;BYcA43y9t70vpJYdJFXmIKl5B0itmztfwKl3+IKFJbZEwLhwUakH1jBUYc3qeh+uEItkgCRWyqqa&#10;dd53snSFQLKkwqOpmy+1CtQu2MXmFjty9LgdPnLU/jx1UsvN1nLlsrWRi/FepwDysZEDmrR9j8RU&#10;MAnt/2OMZpkhCWaBtbpUH1AM0Lzeds2uXW112LzUfDEF2ggCQ4AeUBngyDxubMoBTGARSGTKOvo5&#10;4qL+888/3ZKJ1fHRo0cFF3dPT49bH8NayX4B0IcPH9qePRiK9nrE9hBgBKjiAgK83PIlWAnLHha5&#10;L4IegJIL5EKgY0AHi2L3g3s6SIcO2Clavq11N+yuloE8APHBfULJ2+3O7ZteFxFZdKkZE26TbkCr&#10;dXbctC7oWqTdoZt1TxfaA3nrYq9evGCtzRdULorWMXp10/t1foAq5wpkYSXFGgkAA1luSdT58uOw&#10;Pg+ZWCRZD4xi4ezreWAP73W4eh89EMgKfHUfOEYCOEHry1ee2PvlqzfW2XXfvv/zjzVdvmoT9ceY&#10;qK+tFIFNTitShyzQn2eWWyIZvSZF9C7QQ79AX8Xj7djhw/bP92/2mT6gOieOASwGwHufU53j1y+f&#10;fR3nHIAZ58/1EAzU2/fKwRGrI9OHj19aV/czu/+wL40L3fPSrY8BkY9737l6et+6iGJmXGwishN0&#10;aZ9Zf0jcyvSJxJXt6XgEjtdudrnb+eyFVs9rVVu71tatr7P1Asm1a+kPssl279lnx06csTONF63x&#10;Yqs1XbnuAJksmPd8hJrWDka4eWQdWQANx+B4BNA8ef7O3dIOi3llfTZxZRf0+lPBCkngkPeDlNgH&#10;Sv0hi5ZIAJLgms5H/dZBZHZnnzW23rcTTTdtx/5TtnzlWps2d7m0zCEyAWSyQg4IrAlrZFgi9bJz&#10;6aVIhHa+P2RKUyOYU2NRDKDJGnJA6r8o3NSD3dvhjo6yn4m6EQgT+wxXdX77oosatzUauA+Ud7mH&#10;Oztg8WfKA+OPFLD4c6WGNvpARqMb6/6ry1oC+PIKN3VaDwAAGURTj3dxTjS4fAzSiDqksm/2iQWS&#10;QJlho2wEVioHi0H7zeTlql+wLP5ECR7j2orXzXlw/wCHwfepcO+Y5qDRpXmsj8Bf+tgoble8jzom&#10;x9XxscZ5n9CAH503oythLQ+ley4AGj3Gxo8dY1MmjLdJmo4aOsTGjx5mC2ZNsdqyZbZzTbUdqq+1&#10;k1LD+lXWsKbSmuuq7Uq9tKnGWrbU2MUtVda4RSC5ZaWd2VzhbuvzDpFJ5+sFlvUVdmot6XlK7Fht&#10;iR2qWWa/VS61A9LBGi2vKrXfa0rt1+oS+23NSju5bYNtrNB/dLTgcchQm+CACMQRxAZAJoj0Psn+&#10;u/O7cM0BkOm3Krij9YEQ4kPB5TCZ1nv97HeP395/TwfK+F0HPg8ulbmFGYAU+KcgsOJ/IQHkQA1c&#10;l/5Teaj8t4u6CI4JHgG5AMFUt7gey+RAiBwMqakuSlA4GCbD4hgaDJMDXdVFF3ceJgfAY+ayDoVL&#10;u7AumwZEuqUxXNV6PwOS9IVEAZVhnQygjHnqz19Y6rC5aHGZLV5aYQsWrfB5+kKuZizsqrVWq6mD&#10;o6CxfuN2+/XAMU23eYqeUsFkrUCziRHYzl2yY8dO2qmTDXb8+IkM7FrEPrfEVz0e/0F2mZ4MGOGR&#10;Rw8BxsRN9zXt7u4qMBLz8BNeXTe00ZVPYjnU29vrxi2AD7jDehiuacqAQpaBQPpCApQo3y8S6yRA&#10;efr0abdYskx9ADK/HyyRHO/Zs8RErL8jZhtClHK4bYEYplycW/gEK1gnwxrGesAM0KEMcHv/jnQ4&#10;gg3dgBvXrzo8ApZc4G2BIy5sd1VjqRSwUd4jUENPHj+0HkHpw/v3HCDv3LxhXYLJnnt37Zku/On9&#10;+/bm6VN7qZPveyhq734ggOy2Z48f2VMJmITWSZLJ9MH9Ljf5EvYOwWM9BSw5T84f4Azo5PyBxBe9&#10;j+xdf699fNNv714+s+fsV+fm0dg63zev39jr17pGRoN5+94tfz29Kv/w2ceDHjdFDQ6mcz3QWB9n&#10;CRbnzl3o08grCEymSM4ZNm3qdLva0myfuH9PdT66Hs6Th4pzAszvd5EXSvSve8K5ApXhfqcO95/f&#10;qK+v3549BySTpbGHXI70XwTKunrtgUCpu+eFWySfPBVYSQ6PTwSUTz/oa4j+kF/dckfUc6EfJIE0&#10;3U8T3GlK/8cIqAEkG5uv2YbNO6y0rMpWraq1tWvW2cYNG/VFtssOHf7DGs412QUB9nl9nV1sxQLZ&#10;4eB4Tfu4Jnhsu/3Qrt99bB3kaRTwRj/IAMgBgT7/AyKBxwBI+n4GPIY8JRCu/AwiH0kE1gCRN+/3&#10;2cW2brdA7j541irXbvX+rUDkxOkLbOpsvZR+BJFYIv0314eDABKQzMPkFL04CbwIiBzF6ClqCAZD&#10;ZFKCgZ+p2A9xINAFyEVZLAcYMuX4qTxBY1qf1uX3F/Wp52Coeco5zygPEGU64Lj/Q3n4+f9FYZ0L&#10;y1wRhDKgZP1geMwa7QC5aOi9Eaexj3qaAhZDho/z34nfjP8pDS+NNcenoafuYHh0C9ZI5v8NEnFO&#10;hfP6L3IrJNfCvZKYd9jJnpNYF7+nj8Xuv2X6HQDG9Ftqe4eOgRYtgmoIeCkE1eDWzQQYu3vXrycB&#10;pOeLVD0+fLjHBNx4II/Aa+zIkTZ2xHCbPm6MrVg417bUVAgG19vJuirPz4ibuXFDlTVvrrHzgkPc&#10;zE0bygWKCRbP4a5Gmm8iSGZLtcpULmjE2nh6PcMSaj9ry+zIKgFi1TLbDzxWL3ftW7nU9lUstd8Z&#10;jWZNhZ2oX2371q+xeZN0LUOG2JQxY2wScKjfiDyPozKLbboexP1OcqugFAD5f4HIHykPlgOesfiN&#10;/Vg5qcyfDe6pwzkqPu/x+w3WzyGyaIX8kTWymOrn3xAJXCaLY1EBowkusUpm9XNu7AFAOQgaUX59&#10;uLsHQ6QD5GBlQDkYKh0YHQqBw2SJ9GW1ucAiMJjv81iASL2jB8CjFO7tsEzOX7jCFi4qEzwKIpdU&#10;2LLlBM4QhV3jATHr6jbbpi27XERsr15T70P37tpzwFP0VFets+Wqv2/vYbvW2mEn/zxr19tu2i36&#10;LDL6izjk4aP73mXv6bPHDpGkDwTGgDAAEmCEhQBFYLNHTMAy3ARkRhdAFFAJV7EdEMd+AEggDwF8&#10;wB8CMJ+KoQA/5inD4ggkonBnsw+2xX2N5ZFlsr8AiwGRdOVjH1GXcndnA41AFhbIRwI1YIXliMhm&#10;HusXlknghXIExABkBM7gpg5Cxk395fMHI9IaCyQ3BddzBM5wQ7h4p25Nnz99kqKxJeCwp+uuu7Pf&#10;6uQ/C1qBR+bfCWif44oWOEakNhDJeXPOwBfnyvUAXpxvwLC70HXugGGP6P7xwwSJQGRP1x3rvHnV&#10;2lsvWcf1Vuu53+nrnupHAm4xNfOD9/ToB+x/6QD5/vM3a++8b3MXMqLJnIK7eva8RfoDzNUfYo4e&#10;bKxScwUV+vNIU6fP1st4olWuXClw1T3peWDPH3X5gOYOhDqXeFiiewAPUfcD0f7tDu8HASjzo2KB&#10;dPe6zqWnt9+tjyEg8t6Dpz4FLCljihubBORAJJbIvn76En7zUWmw3NEHEujCEulBNF2PkztbwIf1&#10;MayQBNXs3X/ElpZU6Otsjf5Eqxwit2/bYUeOHLeGhvN25uwFa2i6ZOdb2uxK+x272qHtOh95Hsh2&#10;we1NweMdQVzXExKYv3BwBWA5jwjyARoLIPlfxMg8HjD0IiVLB4a5BiypuMSxQiYJlF98dIjs6nmt&#10;6+uza3d67MLVLtv/R5NVr9kiUCyxeXqRzF1cro+DuTZHLxbKZuglNF0vp2n6sk0qWiJxXadEulgi&#10;ARAAMgWrRFDNDyGSRh8oUvl/E7AWYjkBaCpPgBfQCCym+YAQ5rGIUi/qM41zSFAS55r6tMU6lmN/&#10;KM4njh+Khu1nyjeQ/78IkKFhZV80pjS6Dl5S3qJWyFvIlMY8P/WGPQO6XH3Pkahl8uKRxy4PjxwX&#10;oCLaeugwEoSP8UCMfBAOy8mtmaCgoBw8JphMEDdYCYR1ndl95Vzc5apyfquwZjMlFx+/VfxO8Tuk&#10;fJ0ZVAJ8KvNobN0ngkfG63xSGiOgcYLgarwD1hgdx62r3AO/F9wnlO4pgTvjtQ3jVI8eOsymCtAq&#10;ly62vRvW2ZGtG2z/hlrbX1thlzautqY1ZXZ+7Qpr3Vxt13fUWsu2KmvastKat1fZ2c1l1ojFcUul&#10;wFHyPI8CyfXldnZ9hUPjyQwcCZTB6ri/crFgcZHtrVho9HvcL5j8tabE9q9aYb+vqdRxV9r28qVW&#10;u3i+jzwzAUvq8JE2fMhwna+uWec+Yjj9PNPvnJ6BdG0OkKrjLmhphLZFCSIFhQ6RGRzmpgka6SuZ&#10;TQMu86K+tvcPCu734OeBY4f8HKiTnoEi/BcBEUtgWCTz5bEOAXr0g8wrAWCCweTGTkogiQIkZ2X7&#10;GOjGDohkHRCZpO1+ApKu3ProO4kcLAWZWCkL7uyAxMzSmIfLAVZK3q1ZfRfL2kceSukLicUROAQK&#10;AyQBxygboAVYHkttgeARcFyydKUnEmd5kd779HUkiAa3NlbIX/Yftbr6rbZ5625Py1NWUWO1azfY&#10;xs07BZmbPRJ7ZUWtrSitsoYzF8VQattu3xNAXvW2+rHYBIh8Kj4hHQ4GqQR5eEj7HBa7u+85KzEC&#10;DAyFPFakVzwkDmEKG/RoPyw/y2JIqEcScMAQayNwByAGVHr3Ox0j4jg4NukMiecIEVeRBk/57OxE&#10;FznOk6Ddrq57Dot4nzmGG+YEjuSwBkpTbu7X5oE1AAwQBnABjlgbcZcCaAAkcAnAsDOsYgFpbPMQ&#10;86vElAvHegdAMg0gAh6xTiLmgTrmsUZ23bvj21HGdswDl74/3TiWuWFEeFOOW5xl9kNgDufvIJzB&#10;I+fq5ykgBTSfQfScl7bx4Jx+bctXgQAOYKQ/JOueqw51gcc+HZdl+kU+efTQO5xev9Fu12/pXF8I&#10;rL9+t+17frMJ+nJL/R4ZW1l/jDn6Y2B1JMBGYt00vfxnApbT9SedMN7W1tbY57d9AmMB4+O7dqPt&#10;irVebbGWyxfsXOMZO3HskOvK5SbreXjPg42w7nqU1i1yOXUKCvs8iOb+I91/+g8+wdoI4AKRz6wT&#10;AOx+6svdAkGmj5++cjGP5ZI+hO8/f7en/QKtPtXrfSGgY0jBvhRI8+CZ3RTwtd974lZERpZpuX7H&#10;3dOVq9ZaaXmlVXui1K22Y/sv9tv+Y3bsxDlrOHfFmlrarVlfZRevdliztrmc9YG81pmGOGQYQyyQ&#10;XT1YSum7+cqjxV8KIF8LDN94X0cirgfOo5ckFc/E8tMXJBQnovyDrgNrI1bHNz7WN/07e199tCcv&#10;Vf48c2U/fW+dPW/s2u1eu9DaacdOXdQLYo++SEv04pxty0pq9BW7VI33XH2tltmc+Sts1twSmz5L&#10;IDmLLguMucpUMDmL/pD0gZznFiyszjT4iAafhj6gAOXhLsAsD2U/ArYfWwyLlsSIhqaRCdDKK9/w&#10;/EjFRurHGry/f4kGcJB+BEzoh3WzhjYfQOLz3rhmjXDWEIeiAUZuacogKK8ATYcijq9jBRhSxrnT&#10;4PL/nIpFRo0uADaSfpECkKHDGGVmjAMIUPWja0jnzboEJKm/W3aOHJtjjU7zo8dwXxD3TBoLrALF&#10;KuNjgnuN+E2kQh9GKdZTjlhOXSEAyhmSnrWxM7RvrdMxPA3Q2HHueg6NGzPKRo8aaaNGMh2rOhN0&#10;D/TRIBH4NUwQNXHyVJsySdc0fJhNHDbE5o0fZduqSu3A2kqPoj6+bqUd8zGoy6ypngjqamvYWGNn&#10;NtXYWalxU7WL6GosjFgd6e8YaqwvtwYJi+Of60rt2FrtGzisKrFfK7EyChzL5tneFXNsX9kc+7Vi&#10;vv1atcj2VC2xfWvK7Ze61ba+otTmTtO1Dx9hI8n5KChOIJwswm4VzlkDC/M5cItl3NoA5HBGyXGR&#10;z1OAmNOwEaNcI0akJPEFsexlQGYSIFmI0s8sk3HcwjOef679WRn4XBWTwyfFaEOUh4rrAyKLQAkA&#10;xjLzAYt5QMyXp3W4tVPu1sEQGuuZL1o62S6BKcMsBpgWYTWtLw7ByH9M0rLHCug9iQhCBSbzkJi3&#10;SLKuYMHMgaWvyyyUMSJNPqG4L89hnmENCaoRNAoQFy6p8On8hWWSpoLI+QJGBgZBjFLDKDPLS6s9&#10;2Xhp+Sq3Rm7dvs/qN2zzoQoZ95ohDEnVs2HjdltdW2cbNm2z1avXeTcuRpkhSTcwl1y/5Jl+IpYR&#10;S/Q8luCex9bTLT14ZPcFfBiK4Ba63mG0Iu4Eb6QzV7YOb6XDXLYcnEN/SbyWbAMLueEvMwy651hA&#10;6BLTRf7vyAtOvQSpPc5SGAA/f35v375+8vzeeJnhsjBqYSykDFGXdex3CC5S3MDI3b1a5oSBRU4I&#10;MAMkgcqwTCZ4FAHrggA9iBiww+II3AU4ugRuAXxO0zpp6gORlFGXZcy2UDn7ACYBUMo4USCVKSDJ&#10;PtzsqynruemcL9bIOE9uJlZGAmeAQSASQMR13Pe42/p7BZai/ifdd911zTr6QQKUqF/7f6J90//y&#10;ua4V6u7pEfjcf2gv338WlLyzRcvLbOK0WQ6KBYj0+QSPQMX0WXxhCUawSk5TQ6+v+R3bNtv7l712&#10;t73F7ne22cv+p9b9sMv7iLbfuGoPujqs7+kj6+/Tb/H4gd29fcvBuedRj93XPb/S2mZ3Hzz0JOLd&#10;T/Ql44E0zx0aAUiisplnClzGNCCT+rh/CUYhNQ6R3UDkQ6178Pi5QyQBLjc6e9z1zJQRZYBCgms2&#10;btlhi5evsJXVjAFabxv1R9q9+4AdPXbWTjVcsrPnW+385RvW0tbpwyG2dT60626BfGzt958Yo9Hc&#10;CYB8zDm9disioPj2w3efBiC+ef+3TykLDQRJEqILIJ/jjs/G0BY0Pnv9yXp1jYAkUyCSSOz7T984&#10;RHZ0v7RzLZ32+7HztnnbHn15lhj54mjgGb4KiJwIROrlA0ACjdNmChpnJusjrmwskT5ajV5oU7KX&#10;Iy9J4DGse4XE4g4KyVWZh8b8/M+Uh8ofKZ9SJ0Ayrx+tz0NgKhsMjGrQ/q/KGr+8omH8kf5VN2tQ&#10;o4EtNLIZjOVVgIAcCPwMHgFGxPUBavly7gUNnTeA/FaqA+gRjY0ASc6N8sJ5sj+2Zz8cS3UAhQii&#10;wIqVgi9yUKP1xWuPa2afSPdZy/576HwK0u8QVmoHRc2npPTaR7bOI/W5J9wvnc843QcEGI7BcpiJ&#10;ROAjgCOd23Cd5yiHmXRf/F7oOgj0w5I3ZthwGz98uC2ZNd22rqqyI1vq7cTm9fbLqhW2f1WJHV1T&#10;JgCssguCxaYNld5v8Ww9kdXVdlYg2ZhBZJMr5XO8uKnSzgskz9aV2WlB48k1JXZCop/jkdXL7fea&#10;Zd63cV/VMttVtsi2l8y3neWLbF/1ctsruNyxcqltqVhqtUvn2cLJOschQ3zEmYljRtsUhorkmvze&#10;ZxCXWQyZT79NDijRoGfn/wKRQwWqw4jAzyCSLgwjVR6K4xWOn7NIcvw4Fz8Pv//8bvnnOp6PgSCZ&#10;B0amsS7WJ5BMsBgfhAn+ilBZhMAEhLE+lv8NiAGQCSIR7w72FWXFfSUlV3mC0YEQGdHhGWzmIDKv&#10;/wtEUhbBNAP6RaoMaIyuRIBkjEgzZz7DGAoeM1e1Q+TiCgdJpkAk62d7vRJbQC5IIq7LVgkeV6sd&#10;qNYyOSPX2M7dvzs0YpFcu26T94XECrll6+6UxkfauXOPNTe3iJ/ItJL6DOJGZsQ7B0lBJHqm9ai3&#10;56lAEre02nlxF0yF0Q5F97UCOErUwcjHepiH9XgwvQuimAzuie6GeIqZBq+FWAYgEfOJ6VL6xTD+&#10;RQ5vQJHA5+CuAEfmKQcy0+Ay72wIOwcI6X/HSbMMpeK6Bso4cU42ToApYAlscrHhlgYOAb+CJVLg&#10;6G5sHZhloBHiRQGNdCb1tD9ZGRCZwDD1o+QCsEieP9dgDQ2nrO3aFS/noulL4O5y3Vwndd1YrKOc&#10;GzcYlzXWyBQkkyyNACMWyGc9+mHudlhH2xXrvHXDHug8gEbWP9bxkIOltnusfWMqfiiI63781D79&#10;9Y8dOXXWO7FPEzwCjDMGQOQCD6TxMZZxZeuPgyVyxgz94SZNtGOHD9hfnwTDDzrs9fOH1nGzzTpu&#10;E8Lf5ffosc6v4+Y167x9Q/D70CPEr7cRkdVij/TAvXnz3p69eGUPBZAPHuPOFvw5OPYWIDKmWCmJ&#10;1A6ABCafPn/rAInoR9jz9IU96n3uANmVt0Tef+qWyJYb96yl/a61XO+0Y6ebrKS8Sn+ucqsURK6r&#10;22S7dv9mh46ctsZzrXbh0g1rutxuzVc7HCCJvr5KVLem4c4mkKazuy8BpKAOEEzAmCyOLIdFEqhk&#10;6EaUyhM8sowbOyVL/+qWSKyQgGQCR5KMf3A9JfAGWNZ23VqPFbKts9eOn71qO/cmtzxRlkOGjPAX&#10;JZ2nSSY9aSoQKYB0i+MimzoDYJT0keCi75wHTc1PL0v9zgiAJJ0K1kICNfIQGVPAELEc83lYzJcN&#10;Bs98HaySAYYOI5RnirLkKiuW59fF+lQnFHWSYv3PlG/cQj9qGPPKN5I/A8h/NfyDACBBAH3QEhii&#10;H51fYXg6ARPXy29F48WU35t9BvAxTxT2eKKZdS7AYMjr5OTlOn4+Epf5Aees+bhOGv3B8nIdK5Tu&#10;ue7R+HQfcNczn/qFMs86LKqsI8J3gn+YjhdUjZPGjBmrY+r8gCOtH656I3QPGI6VFFP+HOk+jQR4&#10;ho0ROI60Gdquav4c27umxo5uqrMD66oFcCvs99pyO72hxk7WVQoWSfDNiDGaCiDPAY+CyEZNG+rT&#10;+nNan6/jOR3XEyxT7kEyxwSNR1YxLGGJHV5dageqS2xf5VLbuWKBbS2Za5tL5rmLemtFia1dusCW&#10;Tptk00ePcHc1GjdipOd6nCRQJmH4OEFfGmUofof0GxbgMX474C2emdzvghJEBkD+GCKxQg7/CUCy&#10;TBqggEbkIBkQmcFj4fnRcpTHOcbz8SPFM/Kj8oIEj+m5EVRmsJeHyFCAXSi/LhRgmIAxKe0rAHLw&#10;Ppjitk7zCRrnFJZZ57Co92L0zWRKWVgiw32dXNrURVlZYV3mwtY8IDkbS6PAEZgEHKMvOtOwTDJE&#10;4VwB4gCAlJhfsAhrZLnNW7jClggcMRwAjgiIJKk4VsgVFautTFpfv83d1lgiAUnGvmYM7PoNWwSS&#10;u+zsuWYB5BVrv3nbA3CfCSCxPtJf8In4hEAaGAXO6nn4yHofPxGX9NvrF2oDtQx3uTI4hK1gGYAx&#10;LInRjRDrIVwG52AsAxyBQee0zBIZcS4OnRkTxTaxDN9RN0ARRmPeM+aI3WA5FNZJRL0w/LlF0uu+&#10;SJZIIJETCQsjF8MJcIKI+aDjMKMGtGElxC0dB4ROAUdAkGhsrIZhdQQAmXLCnBAnw3rAESAEIoOG&#10;qcu+AVF0+dIF27t3tzVfPO/QiRuc43L+KKyQ3HgspPR9BAJxTzN/u73NA1oAx96HXfbyWY9bJMNS&#10;iQsbcGQ+rJJvGEXnRb/nSWIsyfuPnti7z3/bytVrPbXGTPpAzilCZAEgsUBmEDlTy1OnzrRZs/SH&#10;mjLZDu7fq+NqXx1XrefBLWtrvWxt11vtcssFa2w8bVevXNT53nVX9s0brdbU2OD3oetel11ra7MH&#10;+nrpff5SECY4fCaA1BdN18Nen1JGjsiu7ideBmgiLI2PVRdYJI8kQyKSngiAJLqbfpVdj55Z5wMs&#10;hU883U773ceCwB6HSNzS1293W92m7TZv0TIrr1rtELlx83Y7dPiUnWrQn4gUPldv2+W2Ox6BTRBN&#10;m7YJSyQu7DsPONfnOg/SEn1yeAwBjVgek8j/yNjXHwvwmNYHaBZBEoB8/lpl77SN9kOaIiDSXdlM&#10;M6B88Oyt98Ps6H5hl248sF37T9jKVXU2Vo33kCHDbKgaimkzZtuy0goBYwJCBuWfRr8dfRUz1qtH&#10;2vMbS1NnzbPJM+boN19YAEiHSF6u+vImPc5QwctwGjI9KynVjqCJhkHrUqqdtOzWJsEBKXl+lC8S&#10;C1Wk4Im6UR7QlwenKPu/KKwYNEIss32CsmS5y+/3R/oRJOYh8kcq1g14BCQ51kStp6Gn4QcAADss&#10;OJkcCFJ5UdRPIJn6lxXPnXXkc6SMBhGLCI0l15qscenjgT6PDgGqG0MWYlHyxj9r+AuWJgBB8wED&#10;+fPy1C3kp2QsbsGgD8PIFDDV7xUqrON39OsuKgAxATLXzXUU51Ea75pr17WNHaOyMfrYGGsjx+q8&#10;dD7DdV3DdP0JHgWNBJjoekYLGscMGWozxo2xmmVLPCH30fWr7WjtSqnCTq6rtIa6aoGfIHB9hZ2r&#10;q7BmQaFHVW/UunUrPADm8tZVdmXbarc4nttQJZjUVDDZWCe4XC94XFdW0J9YHgWORFofrV1hRwSn&#10;v1WXCh4X26Ylc2zT8rm2Ydlc21iyyNaVLLblM6bZJEaWGT7KZkyebtOn6YOM31T3mnyP9O/09DwC&#10;uLFcf/Yc/MsijLBUal38Pj96jv4XRI7QcdBgeAy39jC9N+gjmfpT8mzklJ0LqX84rj/f8YxzfJWT&#10;jzTG3cbCHf+PweBYcF8DdXgW9AwHRPK/BSR/BJEBjPly5mNdgsMfwST1i9uEmzvVCZBMVscoGwiR&#10;Aa6DLJESU5fK8hbIgMYBFklNw/LIfArUwaKpelglvW+6gFKaKaCcNW+ZWyIXLCm3pSXVtmR5ld7p&#10;NYLDWmm1ymoEjtW2rESwqGW0rBSrI/WqHSRXVNQ6QPr42aVVnuKHqOyduw/Y1m173RJZsXK1bd66&#10;0zq7HtmxE6ft0uVWe/vuvaf/63pwXwz0Wsxwx570iiv6njifwFd4FB92d1tvj1joWeIqmAUGAxAd&#10;Gt+nIZoR/OWWxcywB+NgzKOM+QBH6npsRbYvt0pqG+CUY1OHMubhNrbFtQ0IwmKAI4Y8DHt4RTFq&#10;sQ6oBBgxDobbmzgYRBmWSbdEOsVmB+YgDpI6OCcItbKeZdL6EAlNGScBvAFzwB87BArdNArJYlXD&#10;yig4AzDD1V2Q6gdQOmCqDlPqMc+2QCKQyb7cqqmL5aIimIf6/DCcM+fED+I/im5SuLNfqQ4CFrEw&#10;ApAOj0+63Z0NMOZd3j0P7lk3/TR17Fcvngno0tA/t+90CsT6rVFfHFNnCRgImgEmAIuZmtcU+KB/&#10;nIs/iZaByNmCzEmTJtuiBfPtUtNZu3ur1R533dTxO6yL1Ej3O+3+AyyrnQ6QWCMfdXda191b1irw&#10;vXjhnA+D1Hbjus7jXgEiO+51273ux9Z5v8fuPhBYA4+SzwsigcYASYCRfJKv3qVxtftevitYIRFW&#10;SCDyTjfu5l6HyNab9wWQt70f46FjDbZ4eZlDVtnKGn2dbbK9vx6yY3+es4bzre7uvnLjrl1lCMPO&#10;Rw6ObXcfueu682Gf3ZUcIJ+88jG7XxHU8+E/PwDIvzNQ/JJZIIuua5YjiIZ99DKO9vOPSf0E1mTW&#10;x8ylHW7tnn4skC89qKfp6l07cLzJatZtsTETZ9gQGoFRAgeB5Kw58/XSKXNLIr8fg/IDkEnpw2Cq&#10;PhAAyIL0uwONTCOfIiBJPsjhuD2BFTUKkdexCJMoQeF/UwLHgMdB22s6GAAd7DSfGpaB5SyjwfWK&#10;+xhY7u7SbL5oqUx1Cvv4HxoMkKHC+hw8hgqNfa7B/6lUvxgsUYQsYI/+aVj4IpkyUwCOukAgdQrA&#10;8RN5PscMVNLxEiwGELAvLKeessWBkSn3LYExCc9DXubCipjW/+xaBxwzO+7guowsM5KE1ZMFxXoe&#10;hquMvo1D6JOn856i8uGCxsmjRtnyWTOsvmyZ/SJYPLy+0o4y4suaMju+eoWdFNw1rC13cLwgEGyu&#10;RwJI6dIGQHKlMWIM0dZn6srsLBHWWBs3EIGtcm3nycAFjafXrrBTa0pdJ9essKOrkuXxEG7xmlLb&#10;vXK5bS1dZBuXzbd6aevKElu7bIGPbT1jzCg/1ynjJtgU3csJetYSOAleBDZTABNd00Td3wm69nFu&#10;+ZWye8L94jcD3hzcuEfZ78f6/PPldZHgccSYJEASqAQkCwqI/IkGQ2OAY+H50TFC//4tOZ8f/z/y&#10;XSdY5r8SVkiAknsy2eEtD3956+FAYAyoC/dyArwEkf9N0U8yRFnsBwgMUAxYTPsO5Ue8QazPrJF6&#10;v7pFMoNEgDEskQGRYZF0iKROVjeSjWORxFsENAKPaN6iUgfC5StWFSCyIC0DkctKsTYClbVeJwAS&#10;YZV0CR7RivJVnj+yZnWd7drzu1VVr7WaVXW2Zu0GDyxtunjFWlqvW1eX+Oh2p8Cxyzrv3lE7fdMh&#10;8nl/r716/bwAZMAc7IQV8s3LYhdB+AtIBCQD+CinLAATCyPDOIdVkvngt7AuUs+3EbshjkUdh0qB&#10;ZgCoH1d1YSqMdpwf1sa///riYhkOg72AS1gMYx88Rn2HS+mVWG4IBwS6INi005QOh3JyQ3IwTtJd&#10;xOQ3wjwroKQzJyHsACSgCKUGCAKIWB85ICcZ84Ag0MiU7XCDM2U9ZUwBzPDTsy4AkwthH4hjhQuc&#10;DqhhPeXcHCChbQHkE0zEAkcgMfo5PhasAZGk83n/SvQtWPWgGx2XOkAk7u2HXYLGR/fdEpnGkXxk&#10;f//zj23evsvG6kXGkIZApPd/zNzaRUuk5l3z/Y8+bdpMmzp1mq0oKRGcdlnX7TbvE/mgU8T/4K5H&#10;b3Vr2tFxw260tdit9lbB5U2t6/Rr4KuAgddbWq8IOB+6OxtQvO9Wx6d2jxyLUsx3dvUUgmtwa0e/&#10;SNzXkZSb4BrK3Hop3SOq7D5pd554ZDZpeC5fv+uWSCyL6zdu0zUv1h9spQfWbNi8zY4eb/B8kR5I&#10;c5WxsO96/0msjjd1HkDkTe3LA2kePLOHvfpIeSmIffuXfmMBo0DylQAxb41kmofGIkSmevl1WCJ7&#10;+z9lwTUCRwEm4Ig1EpGk/CHXKdEf8mJbpzVcumXb9x6xyTMW2pDhanBJ3ZJZFBg/FVAmWpev3Nnz&#10;liYLZE5TBJK4sZP4eNBvzEtRL8RIvUIaFvpD4s7GhRiBNeG+TsERgsFs+b+JOnnl3dkoADBBYABf&#10;UgAjVjeWo38k8+H+jXUoWfIAoQBQnd9P4DGsfoMbv8EaDJPROIaKfcMAqoBBCTCUCla4bLmgrF64&#10;exFAChwyVCFToDHcxJw/9QMe3ZKYb9h/oh81/gEjqGBNdUhknvMowgr5FV0+n5Jy5+UBLuxL+/+R&#10;WBfrPWAGMAVA2b/KhgqU6evoxwVWho/0Yf6mjh5tpXNm2Y5VlbZ/bbUdq19lJ+qrBI6ldmTVUjtR&#10;u8zOrCu1s0RK11VaEy5r10o7hyt6nYBxbYldEEheECye1xT39EmVn8JFreU/BY4n1gKLSVgdT9TS&#10;53G5Wx4PS7+sXOJ9HPdULrfNJQtt/ZK5Vido3Fi61HM7Lps53WaMH2MThg+1SQ6Q423i2HE2Ufdw&#10;mt6zk/TbTdYzPkUfAdOmSCqbOmmKTRVITgKgdQ/8GclZjZmGKzum/Pb554yyBJGCzv8GkZkGWCJz&#10;cqt0SMeO44f8HDINfnZd/h/48X9lcHmsi21Y5v+PAhgDGgMS8+X/TQGaocHrixCZ338RGAMQAxaL&#10;5XmATOBZAEg+zDNoBBbzVkaXu7HnOmB6mp8MHucJGkkS7iCZWR7nLSy1hUvKBIsrHQqXChoXL6vM&#10;ILEoAieTVvkU2AQaAyJ925JK3w8iSpuckctLVlrpimrbsnWPu7Q3bd7pY2DX1W/yrC3P+p5b7zOx&#10;z+tX9vb9a3shnvj85b0DZP8LsdXrfvEU/RHfOp+86Ouz92/eeC5owA7Yg8HCMslyWBcdOqWARaYO&#10;jBlkOijCbhL7xriHcY1tqe9spDJAEoBke9Yzhc+iy2EYAuEvxLroGxlMBqeFERDAJKbDk41DrOwU&#10;CMvDIwen3NcBZZm/nhPlhFKkT7IKxo4DBplyUAAQisUlG5ZJ4JATYDsAKfpFUpd9cEHsg3JyTbKO&#10;cralDLBkPWQM2LoJV9fATSncYB3bx+FWXeAR4aIGHgmuoV/km+f6SgB6tS9gs1PHuk+eSx2Pun1P&#10;dT/6RfOvX9t/BJAPnzzT18wKh0ggAlf2tFmZJRIXdkFFiJyhP8r06bNt/PgJtnTxIjt25ICdPXnE&#10;zklNZ49Z07kGu9J6yYNq2tquuDu7rbXZQZJ+kffudHgydsbUbDx/zm4SId73wi2Od+732G2BGgpo&#10;pG8k83cFg8AjQTdMicwGIAmm8b6QWT9J3N9AZLizCaoBIgmqab52x0HyyKnzgqtym7d4ubuy6zZu&#10;tV8PHLFTjc128Uq795fEde39HrVth87jls7jhmCWQBoskQAkLmwA8v277/buzV96SL/Zm3fF6GsA&#10;sWBtpL+ju7MDIouWSCK5SVeEJfJ+D0FBRJi/d4gEHrFE4s5m+Ebc2Q90nVghmwWRB47pWvSyGDKU&#10;iNRJbrUZKoDEcuPjqC4u8ehq+trQt4a+kEUtsCnIQTLBJC9DoBPrc+RQHAyReQAE/CKyGgUU/kz5&#10;7Qfvx/f1ExXBUPUzRYOTLwO+ipCoRktKEDlw26JSHeQAqrL/pmgI8+AY8vJ8g+qNalHe+AIBAQK5&#10;RjiAABAIqxIBJMOwDgkMsPhNnAKE0+dRv7XKkYMjFkS3IgIXWv4vKkDgD6XzcGjM5ICSQNPFsf61&#10;P9zrRaVhB4siMCYv0oIBhz5Un6Ysj8OSyf4FPGNGjrIxw4bZuKFDbN6kCVa/YrntX7fKDq2rtiNr&#10;K+3I6jKBHmNOr7QzjFG9doUdF/Ax0sup+ko7sb5SMFgpMKyy04JI+jhStwGQlE4LGj1/owQwElF9&#10;XGXH1pUJSNlXCpZhSsDM0dXL7aAg9bfqpfar9EvVMu/vuH7xbHdZb60stXoBZMmMqd7ncaLAMfV1&#10;BB7H2mRB5NQJE23q+PE2acwYmzFpss2YPMVmTplqs/Qhjmbqd50xeaqAcqpNmMBzRteEBJEu/ZdD&#10;/68QOdIti2lkmx/p/x8QGf+F/P8GqyPTsESGFRLFOlf23+W/zv8+gDIE7P0MDFGsZ/5HoJjWDbRI&#10;pm3TPgMOi7D4b2iM5TxYuoUSmPwXRGaWSCyTGUxGEI3nhyTBuACSBOHzFiR4xBpJ1yMgcvGyCsFf&#10;pS0vrbHSslqBIuBYhEi3SC4TYC6tskVZep/FACPgKCWAVJn2s3hZuY9Sk4633BYtLrXZcxbZ3l8O&#10;26nTF2193SZB5Q578uy5ff2m9uydoE8QyXDM5IR8IdZ49x7Ao+9ist4xhY1IOfj5fYJH4A/eAhqB&#10;vHBjUw7LxHK4qr99/exy0HyXYlWwSmKpBCzhM6YxQAxMhHGNfbkFMoPPZDDs9XMiUIbzg8kQ0Bhu&#10;bHgMoGRasEJqHVbI929f2hA/We0sxMG8v6NOmJNzWtXFcMLAJOvZhpPjRIBDTiRuENZFAkGIKAb4&#10;OKGwJAKVnEyAJWJbQJJAGZYDMqnPBQCn9K9kPcdiHfCIG73zDsPxdPj2qb8mfSsJgb/v7mxAEnc1&#10;qX2ARUCx/VqLnW84accO/Wb79+6yPw4dsNMnjtmZP4/ZiT8OW8OpE9Z6+aK7kc+fPWOXLzXb2cZG&#10;a2q+rIdypY3RS2ueQGPqbD3Y85bYzLl05qVvRgJHd3kKKKZMT3+UmVgpZ8yyRYsW20VBIBHi9+/c&#10;sPOn/nCYvNDUaBcunrNmqaXlot243up9Eq7o+GcbTtlJndexP474MEVt19usrf2m4A/39HOHyJud&#10;3a6Oe4+SJZH+jHce2M3bD6yj86EH2QCWACP9IAmooR8kcOlu7Ie9rk7VYVvvD6ntsCqeb7mpaZft&#10;2HPApgqUFy4ptdKKatu0Zbudbmjy4Qxbb3R6f0ksjkAklkjgETf2XR0DgCQHJYAHKL5BgsJQwGFY&#10;FkNRBjTmy1EBMl98sD4t5/VM6tW6GDMbK2j3szfWeuuBnWpqtXUbtttY3NjDxtkQUrkIIocMAyIn&#10;OETOmb/Ug2P4up0xa4leeFgaCZ5hCjBKevkl6eWoKe5vpkWInKUGapKghoZqklshB0NhgGCU/0x5&#10;eMyrUIf5HwjAQzQsUTYYLBMoqvHKymObaJiYj7pJRXgsKGsE/79RgCXgNbBBpaGlwU1g6HIQSPN5&#10;i2BYAoEAn6rxHjJ0pFuUcSeP1/8U1yLLwAD9B31YP0ECAujGAmg5YPuhdNwxWd+7/NTdqJJbBDmX&#10;ODc/vwwYAb1sfvRY1Rc0ojECpCStB2a5p7oXo/x+oCJMjhgxyvv+TRI4Mqwg0Dh6+Agbh9VO0FW7&#10;fLHtXVdjRzattYPrquxQbbngrlxghyVxhfdLPIvIy+iBMGnsaqySx+oEjBtX2ekN1XbSgbLc4RBQ&#10;PCbQRH8IDIFO5o/Sr1EizQ+ucJ+vXS4tsz9WLxOwLrUDNUtsX+Ui212xyHZIdYtnWd3SubaxbKnV&#10;ly230lkzbOrwoTZZ0DtLsDhZED1B92Cirm+qgHHqxIk2Rfdo+oQJNnuq4HHSRJs1GU222RJToBK4&#10;nCbhsgck3SKpZ8Cl/7JDJBD3XyCS5yog0qcOkYAgAJlgMrmlAUb2PXiquv+PEAkkxn8i4HGwfgSP&#10;UR7/3fjwC5AMxUdliLI8JOahMQJiEjgmYAyITMsBp0WQzAOkg2E2H+Do1ka1h9EHckBdlbnLWsAI&#10;OOLpYdn7OkrejQjI1LwnGhdAzp67RO/mNFwhnqL5i0pdi5YK+DJr4uJlK7UcMLkqp5oEkgJHAHIR&#10;kdoCz9CCxSscRmfpGEAs50cOzDm08zqHOXMX+3nP1XGvtnXatet37Nf9v9vpMw32+cs3e/0m5Vck&#10;2OSN4AqITCCJKxoXdLLoOaABjgJO+AprYXh/gTwELMJarA8PKxyGEY9xthlTGzYJox4wGQE14cqG&#10;54LvWKZegGfiOeJhonthsjACh57eR+cKf2EkZB5LKtD49m2/lrlGDIvirL4eGwIsuos6szo6oepk&#10;OSgnyMVxQZSHadQDax5hPSQRZcoR+eRxtwMhJ9P/HPc4rm0igbBk6iZomZNgPYCIXvTr2JqGgEUC&#10;bBDbcTHsGygEMMOCCckzTydQ3MEvdZx+7f9JT0oi/qz3kd29c9Pargq8JOARdzV9HJ/rCwELI65q&#10;+iP29Tyyh3c73Qp5u/263b5F/4Y7DsN3Om8L2m7YwydPbcuOPR4oMWnaXCO31JyFZTbFU74sthn6&#10;OpmlB222NEtAOW0GJvvZNmPmHJs9e64amnFWu7pW1/LAWpqb7OBvv9pv+/bYH0d+t9Yrlxy4b+q4&#10;LVea7dLlC9asOs2Xm+1a21VrvXpF5S12/Wa7tTAG5o12QWCfPZY6ux8maLz7yK53PrD2e4JJLd9+&#10;gAuZnIwPVIek4brPL/Sbvv8okCSf4gt70NPrgULdmjJP30pAlDQ+DE946dptu9h6y06da7GVNet0&#10;TbruhcutrKzK9u79zYd2uny5zROQ02cSiyMgeVPzt936KIh8RPDPK3v+5pO9/kDwi4DxzYcEs+9w&#10;VX8sJBT30WfeCAIFgAy/yBjYJB4PxToSipMHkuTkwCkWVlzzvS+wRH4URH7R9p/tyYvP9rj/s93r&#10;eWU37z21JgHxvoMn9PIoc2gk4IIO8UAG/SGBo2Ul5ZmLZa67SvgqnjJ1biZefprmX4I+r69t1edl&#10;ywuWlzBTACsFd9BoJRiLF37IgRBYUyP4I3mfyElqKPTiT30ip/h42yGW3YKYQVk0OvkGKd/gxLoC&#10;0Pl5aRryfaosp8K6n6hogSs2kN5YqxwLUb7B/KG8caWRVaOcg7MEbCSMzgSEBYxJXl8NPhA3gi4J&#10;Q0fYKP2ePha0QI+ULEOHjfCpW/HYln0DkGwrQBguQBsveBkvkBmn9R7tS92cKP+Zxkrst2BJxDoZ&#10;4Kh9cY4OJKMFIzrnMYKmcQKfsdJoAeQI1Ruq32fouKk2DOn3IKraraU6z7ECRUaIwco4bdQwK509&#10;zbZWldnvG9bagbrVHkV9bF15ZgXEhQzQJcsgVkN0CvdzZknM6wyWxnpgc7mdXldijFN9im3Cslgr&#10;gHRIzKarko7nVaNjVi2yEwLHY1gfKxcLHhfa9vKFtnmFALJkoW0oL7HKRQts3sRJNlG/x4Tho2ya&#10;rnGGnudpenan6jkhXU9o6oRJNm3iZJs+SaA4eWphigVy9rQZNkdiOmvqdLdIThdQTtG+gWxyY/oQ&#10;jv7spOeL/rI+Xj3z/sxSnj1vqptgMlkxCwDoHy0J+piPcuoxn88F+S9wdDAtyiE2QJZzyv9H+N9k&#10;/8X8fzagMf6zgzVgfQaOAYgBegnyEvgNBspYjrqDxXYBmQkuB87ngRIvTFFzXPGOdOndyDStK9Yr&#10;rBMkOkRGxgstT9Z7lo90oJK2lYE8Zgnc5mB51If+Qr3DFy8XJJYAi+R2rHALovdjXAFI4pLGHV1R&#10;WI9lMSARCAVIMfhgWZylY7vHULDrrnaJecT6+fSNVxkQuZDjZ2pr6xAn9NjBA7+rbe+2/3z/bu/f&#10;vrNvX9SmiZkwwgFxABs8E97W5CYGJot9Fd0CKbhjigUR4el16yI8pv0Bl1ggWQdcwmGtrZfdkMb+&#10;AT4CmzHmAYCwks+LfViPB9cNeSrjHBJAqs7bPvvwIZ1PeHQZqe/zR7XT4r5PH9/a169vBcSPrP3m&#10;RbvY/Iddb2+wR0/a7ePnN+bJxiFUALIQmJK5h9lBob+hgJF1WPwoi2SYWBvjBAE7oM8B7PZNuyaA&#10;I6oaiyE3jwvwi9M821EPGgYoueBYzzoSbDMGN0CZ3NZkak/9Kjke27bfuOaw2CuAxcJHXseehyky&#10;+1b7NbsiIOtob3NYfNR9z8U8ZawHGO8KzhirG7hrbmq0mzeuOpwydGLrtat2ueWKW/5WlFfq5c4L&#10;aYrN1ZfP3IUr9GBjRi91ayRfWwTXTHcXJw/ibEl/Pr3opk2b5g8ao85g3bxxrdWazp62Qwf2W/PF&#10;Jjt27A87cuSQ4PGiJzZnbEusn82XWgSS1+3CxWa7eLnFzp6/YFeuXfc+GE/6+gWM3Q6MNzOQJIXO&#10;zXsPrb2z267euuvDDbbdEiDrQX+ibV68+yCIwxWMK1uAJ5G2CEukw6i2a7v9wCGSQJlzl67bb0dO&#10;2aJlAmb96ekzuHpNnZ04cVbn2mo3buprTBBJn0kskG59fNiXorB79BHy8r2D46v331wBkf2v6ZsJ&#10;0CZQBBD7XhcBMiCSMpfm8+sQy5QXxsyW0jrB4/MPdv/JGwH0C51Tv2C4046ebLI1dZsFRlMFjSP9&#10;xT9UgIELlFxw9J9bXlqRfkdeGPSHxOoogESFYb30EkwvyOSuieV4aeOuod/hj3IW5kEyrHtYoQII&#10;8/A4ZmKS5wQcVIdyj9iWfB9ZQxRWinzDlG98WDcAIqnjDevPRcP7M0U/xAEgiaKx/J/KQVcGXm7p&#10;07xrXAIxdwtnIvdhuK+xHo0aKSjUb8hILFiGYnjCkfpI4JyiEY9GfYSOOVLnCFj4MHjUCWX32i2D&#10;3GupcP//z0r3hqAXtygCLZw3cCPIGSfQHC+YdI0fbxOlCaTnGT7McyCOGzbEZk0cayvmz7a1pUvs&#10;1/paO7xpjf25ZZ39uanWjqyvtENryuyIhNWQfItAJH0VkcNjBpEsA5V/ah5oREAly0xxU59cl+aZ&#10;ernKcGOTUNyjqldp/5qeEEwy/aNmmR2pWmpHqpf6uj9Wr7D9Wt4pcNxeJlUssU1li612yVxbMWea&#10;zRwz3CZjeRw5wmbqmmfjhtY9max7MkX3ZxrQGBI8hoDHAEhgMUHkdAfIpOkJJFU+zUFysk0QmPMh&#10;kD4W+M0RUM7vnCDSfw8HyfTMFZ5d6mRA6dNMDoqZldGfIS1HLshYjmcLFaAx9pObLzz3gyCS/2RA&#10;ZB4k88nGfyRfn1MeAkNR9jNFnfx+Emym99Rg6Iz9FoDSJcAUZAKIAYeFANP/IQfKDCQjnoCMGNNJ&#10;JC5oYxpGmrkLibpeofao3EGS+YUuLIkrBIm4tkkwvtQYgYp9AotYFpli0aSMdQiDAYGvAGRAJFPK&#10;AEsAEhHcBUjG8oqyaisrr7H58xfbqVMN1nD6jB05fCTBY/8L88Ti4iQAEEhM1sDU9xBrJAEs79/j&#10;Kk4Bym4pxPIo7kJuLczAknnWAXaIefbHOvb/9QuBNlgKU7YbjoHlkLLwDgdzwWjhjk59HPvs48fX&#10;Oh+smO8cQIHg1y9fWX/fC+t7Kph8hdsaq2a/QFPbfiRwutt6BJBd3W3e59MtkdHnMUAxxHKsx5zK&#10;BXBxEDZ0zEVB1wGCQKRHY2dQCezhR2cZK2NYE6nr1kfVBQqpw0VBxuSdvNraYpcEdS0tzb4cEBmA&#10;ypR9Ue5jTwscu+52WOdtAaEAESC83HzerYtYJ8nF2N7Wavc6bzl0Xr3SbC2Xmqz9eqs97Lprr3WN&#10;BNTcun7VIRPovdJyWaDUbOebLjhsEVTzTSKAg4d5yIgJNnTkRFu1pt627Nhrf5w8Z+ear7qL93Tj&#10;BbvUIki926VraLXTDWf01YBL/q67qY8fO2LHjhy0pvNnfQD027cZHL3d61671ubzN9oFux2d3gfy&#10;6rUb1qbli5daPRLsce9ztybe7X4iaOyxG50PHeKu+4gwgkmpraNLMNhprTfu2D1B4nMsgO8Eai9e&#10;2yPgMbNAApDs57Yg8oa2bxUQOkC2tFvjpRu2e98R/1PzYsCsT5b+ixev6jdqt5sd9y2lBHpiHQT0&#10;CCCByPuPBbmCupcfGL7wq0Dxs1sjX7z97OAISCKskQULIyDYn0AwANGnOZCkTozxfb+HtESpryeW&#10;yNiO4Q27e9+4BbLz4UuBdJc1XLhuu389qhfPCu+nOCxrFHBZeSLmUWMEfzMdIsPtgtskDedFBGJy&#10;a6CB8JiU3EIppQYvUV685CccDJEBkiGHSYHK/xRQmZfKHHIELTQmAYgBiwGKAZF5sMw3Wj7vDWtR&#10;yZ2aV2r0fqqsURxclm+If64cMDLvAJApg7CCW7sglalRpsH2kVf0ITBBv9/U8QIUgcWC2fNs3iz9&#10;VhMm24hhI22koBKwHDFijJ+XN9BZQwmIF6zBKk8CHP+/hUegMa4/WSWxiGLhHKtzGzd6tI3L+i6S&#10;83DM0BREMnP8GCuZMclWL5ppO2tK7ejmNdawvc4atgkYN65yd/NvNcvt2FoSfa902PujBoBbZKdq&#10;l3vQC9bDsCyiNP40o8oUFYAJJAZkApdYL+nDmOZTf0bKgFKsmodqlggUl3mORwdI6bAg8qCg8UDl&#10;Eh+OkNyOWyqW26by5R5ljbV07oRRNnUU4DjMpo0ZaTMnjrcZEycIHEdLYzQ/yWZOwhI5yUZAHuYA&#10;AHbSSURBVH83FBA5PQeQBYgMkMxgMq/UNzIgUr+vno9kaU5QxzPMb+QfRVjXM0tkEex5ztIzm1c8&#10;owBkpHVyUAQis2Wew/9XS2T8F0MDIbKYyiel+AkJADMF4OVBL6+AvgHgN6iM6eD6zBetnAkoi/0v&#10;i0rHLW6bjlEMukku60yCtPhIR/6uzfo9OkRikQQgcwL23I2NJTJzYQcUOiAynQUQ4vrGi8QxBITA&#10;orb3vpRAo+a9fEYK0vFckwLCgMewQgZIBkRStnhJqQ9KgCVysWAVyCxdUWXl5VU2b+4CO3H8hP22&#10;f7/axFb79vWbgyRgiPENVsKCCOcEKwF6gOTXLwkysUBSH08vnAU4YoXE6sj2rI96lBOMg7BIJqvm&#10;a7dCBjSGMQ6eYj0e3e9/f3U5wKp+9HlkG6Yc88VzYlH6HSBf9gOPRGg/1zJR3jAa/SXxTHMNvfbp&#10;k85T+xsSFkjyPxJx3Xat1a63XXPgCbgEJAFGpgSyUJcp6yNqmxvAhQKaWClv0H9P+2I/jLmI6ZUT&#10;5YZyPJbTfsg7meAQ0IzgGSARcfMDQqnj4JhBqJcJMrFE4ta+03HDQRGgxMoIUAKYuLhxX2N9JC8j&#10;9dju/r3bbn28Lmg9dfyou5gvnDsr+OzQPu7ZU5H433/940E1fW6967d2wRlA+f7zPz5Fbz9+s76X&#10;7x2M3r7/bK/fYR0j/+JTeyKx/d9/f9N1PtAP/8F/1L++ffYHp6vrvqC1S8DaYif/PGNnG84LoK8I&#10;KK9Z69Ub1nKlTSDbbBeaW62hUfDbesOe9r12cCIQBvcxAMnQhFgEW28mtdzotEttHQLCdu/vCMi9&#10;EMAxQg19ISMqu+tRr/epxPrIsIZs13ytwxouttmxhmbbvGOfjdeLAXcDQSd7fjkkeBSs6lhAZJt0&#10;hxFonrwUuPW7i5ngljefv9vrT9/dAglA9r3+mKySAse+l+88X+UzTQFE0vCQJDxGmCHCmuAY5l8Q&#10;CKT9RR2CZSKhOHWwRHqk+dPXDphhicQK2Xa7x5qu3BYM37TN23/x9Dv0g6RRwRqJJctzvI0eK/ib&#10;ZctLKgpgyMtp0mS9DIFIFy9FQPLfEMmLkxcpL08AlBcuCa7zADnYIhkQ6bkeUQaIAYcBKGEVAxx9&#10;WLysnsMl+2GfGRxGA5RviJinDn2vov8VZV5egEc1amGhiUb2/yi3BqqxTH0Bi30Vfb03xAF/PxJu&#10;RyyNmYtZ0+j/mBpx3ImpAfZGWOvczaxGG4AcN5Jk2aM8t+DqpYusrqzENlRW2NbaVbarfr3t2bTB&#10;dm/cYOurqmz5/AU2S8AxcbRgcuhwGzVEQDdshI0ZOVr7G2Vj9QyM0/FJZD1+7P99ist53KiRNnbk&#10;CJ3PCBs/YoRN1HTyqBE2ZdRwWzRtsq2YM8PWLl9s21ettN/r19ixLXV2Ymu9ndyyzo4LFP+sq7CT&#10;dYJEglo2SALGZCUU+Ano/hTgnZQAx4a1JdZIVLVgkOhpkn5HXRTuaoARGGQd0yOCwaOrlyUXd7Ye&#10;cCSCGkgl0IZAGZKBe1Jw6bCA9fCqpXaweqn9BjhWL7Pfqpfbr4LHPRVLbFv5Et3zZVYyR++HsaNs&#10;4vAhNmnkcIHiSJui5Snjxtgk/T5Tx48VJI7XdJxNHZc0bfx4aULShImCx0kCwhRAk9eskIBxNpqW&#10;NEcfDAi4nKb1RGxP0j4m6Hkm+Iixv4E1PuZG8BzxTGrdgDRLEs9vPMM8d9G9IkTqHn9HuOURWMze&#10;GVr259RBMVP2XOe3z68rlOf+J3mADPHfBRZTTsh/wyPlocGg+DPxjuJjN9zS+XV5AGV98Z02ECCL&#10;7y29X1QegBnz+f3kzyuB5cDj58+BvuQxjn/eLc68QyigJ3BLlstURtcx+ujPxtUt2EMzcUtjWZSw&#10;MrqlUWUYP+iK5YGTuKLVjs3Dsqht52odcAgwAo4Bj5SxLkCSadQtKVlpa9dttPr6zbZx42Zbu2aN&#10;ddzqsKbzTfbuzVu16wn6AEC4COYB3sLVHK5kuvtRD4tiBMHASAg2CLBkGlAJPDLv4PmGvpZpvwGR&#10;ACGQ6tz07ImXxTqOi3GPddTDisk5cmzg9+vnL/bxvc7j7UfXB7HMS7XTgCXjfHNeWDmxor5/nyya&#10;r9+8SCl+AERc2kw5aeDQTz7rG8nGwCRA6Im8RdiAIzDIBRLMgvsXCI2Rb4BJ1kXfSneJP2G4wxSi&#10;zvGYx1oJJAKOWB0JoPE+kFpmilUQl7a7vHVTsELi5ib4hL4A73QRQCRQiCUSdzRToPJB1x0HRqDS&#10;U+lkZYBmWCfbrjTbiT8O2fEjh+zE0UN25ODvKr9m3758s7+/fdcP9NVv5nvpg+Y/f/nbPqv889f/&#10;2MfPf9n7T98cHN99+GKfvv6ldX+r7IsnHkWfv36xL9++qu4He+M/fOoD4Z1VNQ+ovnnND/mXi/ke&#10;gV1Hx11ru37LzjSc86EOgcdTZ85b4/lLdu9+jycQx3pIZPSltgR/Vx3quu3arft2TbBL/0ZS8FwV&#10;8GEFBCQJqCHIhnG3PaiG/JCCTCyajDLTdPW2NTRftxPnWgWRLbZlx36PSJ6kP3VJ+So7ceqCQLrb&#10;Ou48studqf8jATT3tc9ugRwWSMDv1ce/rf8d/R2/+LEdJF8JrgHHTM9fvU9WRp1XPqo6D5OUF/I9&#10;CiC7n6a+kEx7nulLSfVJWeSWSu8v+d4ePn2r63pdcGX/dqTBqlbXOYwNGTLKc+mRVBpLJA3DEMHE&#10;3PmLbenyMn8J8nLhq/VfEOkgmV6EIV6CWB950fJiBCJpuIaNwMpRBMbBSi9mQaPXSfXi6z7VScCZ&#10;f3lHYEss+zrVCYhkPgAyYDIapqiTr+sKiMwatcHwV2zsfqyo9zNFI11oqHONbeqXBjgS+EKjDEiq&#10;nHPQvhHWnNFquMdq6uAm6BsPPAo8lgoeV82fYRuWzrEd5Uttd1WJ7VtVZgfXVdsfG9bY8c3r7eim&#10;dXZq+yY7v3eHXdy/2y79/os1H9pnTb/ttTN7d9r+jXW2p36tbauttrqKEqstWWI1Sxda5aK5VjZv&#10;lq2YO9OnFQvmeFn1kvm2evkiW7timdWVL7dd62psz/oa21e32n7XMY9sXmvHBYentq63hm3r7dTm&#10;Wju9abUHsDRuWmXnNtXY+Y3Vgj+ioAWA0qn15VI2JWp6HdbEND2tsjMsC/RIo4NbmTQ6pwR85GKM&#10;tDtuYZQCJvPWxrA0ApMoygmaObS61A56HsdSO6x9H0GAZKZD0uHaMk/Ts71sse1YqenKEqucM82m&#10;DhlikwWNRFhPGj3aJo0dY5PHEWEtCRzRFMHjtEkCxYkTbCrzAkmCZtA0weSsSQTLTHHAz2u24HAO&#10;0ChAjPm8KAMuAyILlkgATc8QfSJT/lCsxMlSnKzFerZ43um/KvlyKMCv8Hzq+XUrY/JaxPzg57nw&#10;jP9gfSwzPwAg/RyK/8P438Z/lnlyYxaBUcA1QFl5BmJoAJhp3f8VMNFgsGM+3m8BkwGN8R5inrRW&#10;JNAP0PWE+llu1kmkZZpOcA1perBEEiswx6Z7dy+8OgJWrJV6ZwKuHI/56BJGWQJBrIcLVJbKgUSg&#10;cTZBrZrPA164p5myDBSybt78pQUoRJRHvShjPpYDLPOKdVgjSTi+YcMWgWOzbd+23bZu2WJ7du9O&#10;1sgvXx0c4abgHCyDwB0WQKx6uLJxJ2OYo47zkngr+kUiAM+BUuWwFPNAJ+uYsh1gyP7CjZ2siqQF&#10;SpHUQGbApcshMC1zLh6085RMNMSq9LoV8t0bccvHz6737zB6iWE+i3/epz6eXBvbs/9PAmB3Z7vr&#10;WjvDqsi8A6ROmpOl/+O9u/R9TKl0mHLyXCxT/P/dD7p9cHHMnhAropxRVrDoMT4kJ0mdR90Pfcoy&#10;x8FqicURSAyXOMvuupaYApcIsKQO6wFJXMOtLRfdPe1BMk+1jyfa/mGXwyKg2E0i73u3HS5xcV+6&#10;eM7d2KwnsXfb1UvaPvWHbL7QaHdvd9ibl69E5d/sL8Hi39/+sX++S/9J+gZAfvnLvrJO5Uw/qy5l&#10;f/393b79JfAU0b97L2h8qx+DLwf9AO8/6Ifnx9NXxJdvn10Olm/01fL2rb17985TCb14oa8IEpFq&#10;20/a75evf9uTXoFe1wO7cvWGnT13UQDX5W5porPbOx/ZlfYuTwre1NphF67c9LyNTBk95lxzm1sL&#10;X2LRE2jF8Ijkk7yr+Vt3GSO7y5rbtP2Vdjt7ud1ONbXZkTMtnpR73aZdNmbSLBs+ZrJV19Zb40XB&#10;dwaRDx49F7C98ejnR32k0/kgWBQ4vv/LAdIthRk8PmXkmP63RmS46/lr15Pn7wrCksg0gmQATKa4&#10;qgcH1GB5ZLmQquiJwLin3x48eS2AfOnBNFfaH9jJxlY7cPSsrV63qQCRI0anZNRYFMKdPW+Bvmz1&#10;hcqLkhcU+cmAxkkCyCTmEV/S+a/p5L5hu/iCj2H2AiKZ5lWEwOR6zjckefD7WVm+PN/wRFlo8DY/&#10;EhabvGh8/79R3gX4I/3MtZcEpKpxRd5oJ4hM/R21rAYYeGSIO4a9mzB8uE0bPdIWT5tsVQtTvsGd&#10;ApsDVQKlNeWequZ0vSBt8xq7uG2dXdxeZy07N9iV3Zvt8u5NdkHzTTs32sVdmpfO79hgzSpv/WWr&#10;Xdu3zVr2brEW6u7Z7NPmXRvtEnXZbke964K2Oa9poyDxtI7zZ321Rzuf0XEbNqBqj4D2VDn1DA8o&#10;1ZU77DVgQRTgnVtf6iJq+uRanffaChepeNBx+jsK3IiCJgL6uKZ/ApUCzZOa/umQiQWSbYsu6rwC&#10;FgMcB8DjaiyNy9zauF/37oAAEog8UFPi/Rt/rSLCeontXbnEdlUstu3lksBxU3mJlcyaZhMFj2Ol&#10;aWPHult+kj4CpowdZ1PdqggsJgGQkwWNAOT0SVgbJ9jMiRNt9pQpNnfqVJszebKAUJCIBXLSJAfK&#10;OQLCudOmaT2wqDpa9ukPNFsa7M4eL0BLgU5YIlFY9DUPtJFbEksk1kopPlZc2TNbfD5Tn8hwUxee&#10;37yop2n+OS/Uze0H+f4BSP5nWEWBMZ1f/gMQscwUKAMYJwF1vGcGSLAHTGbQN1gBkfGeKr6v/l2P&#10;aaxjGWhkHqjjncZ8WBnzQOn7zzRZwDhlij6otZ9pgsPpgsQZAr6p2gfzIcpmzZpvswWFTAG5cCm7&#10;m1sQmXcrBwwCgXnwAwgXLFxucwA8rIfSLJWjmeyT7SWW8+upP0/bzgUSVca+wgLJfCyzf/pBcmzm&#10;A0BZBiJJOl5fv8k2bdxiu3ft8n6RmzZuso0bNohReu2ff74LElMwMlNADmsk4BZd/bBGYoV0y+L7&#10;bKxrASOwyDYIzqIceGMdU+rCZkwDHoFFLI7sM9zm7s7W+gJoagr85a2TEajDvjgeTAfnJah84v0j&#10;OeZbcQrrA3bjfNi/u7O5UDZmitgJQInV0dV939dz4mxIHdYDgEBh551Ou93R4QmxmQcSAUngkXLK&#10;eh4KPgWZz3qfarsuL2N79sdFY4HE4hgBNCFuOOl8Wi5f9JFbyJlI4AtWyBvXrzr4XTjf4DB5rfWS&#10;nW88bWfP/OlBNbivr19rcZgkqCZc2k2NZxwaycUIRLZcavTte3Sd3799EzT+Rzf2q27wdwfI738J&#10;HjX/9bPgUWDHl8Y31UN/CRo/q+4HUTvwmIDxveeMeqv79df3vwWa3+y9HqC3H/WF8eWjff0uOPz7&#10;q8o++I9Hjqdv377aV/2gH7TtWx4mbc9+3on+HwvI+wSWn75qP5+Ian7nfRovXW33KOozgr6jpy7Y&#10;kZNN9oemx880C54uW0NTq504fdFart3xABag7B5BL93P7M49/TYeTPPQrgoisWY2tty0U4LEow2X&#10;bf+xc7bn4CnbuvugzZy/3Ed32bTtF2u93qXtyEVJHsrndk/qevzCk3o/dasi0dFYDgWNWBNxO2cA&#10;+eT5GwfHp/0Me/g2WSQzUAQSXRlA5gVEApeAo/eFxPKJ61zgCEBGdDZ1sEQCkTc6n1jztbt+b/Yf&#10;abCaNRsEkVMdIhmKcOjwLDJ72Ei92MkRuczFixGInDiJl6pgcbLA0MV8ER7zSkm8p/nLjylWyADF&#10;HymskChvNcwryvPA9yMNti7mt2U+yn8kb6zUoP03/Qgc8xrceP43DWh4XZRjDZbCCpk1tp5cW8ve&#10;p3AEruGRNn/SeFs5f6bVly6yHZXLbU9Vif2+ipQ0VXaqbpWgrdbOblxjTVvWu85JzdvqrXl7UpPA&#10;r3HrOjsnMW3YtEbr19slqXnrWmsSFDK9vH29XVZZ05a0fBFtSVOvp/Lzm2rtnKDxvADyvKCR0V4a&#10;BHghlhvrKCvzUVzcLS3Rh/F0JsaU/nMt7mYCYBIw/lGb0umQzzEskWFpZMrIMIwaw35Sn0bS66S+&#10;jExZDtd1lOeVr3NYAhx/F0ACk3sEi3vKF/qY1nulHVrGZV27aI7NnzDaxtGfE+uj/i+TBUHj9CE2&#10;Rb/b1DFjkwSV7qbG0igonCFIBB5nTplss6QEipMEhoJIgd9slr1/pKYAJQApeESAZpQxD2gOEGWC&#10;yJlSWCInEqwERNIXVc+uWyH1jGOJdIikT2QGkW6JdAvk/4bIeGbz9Xx9/lmOZzuUlXvwTG7fqACR&#10;Oh/+o/F/zP9v438c7mvAkYErfJQazVPGOt4/QF4AYF6UDX5XDVZYAGMfofx6ltkf9TxoNLMIulWQ&#10;qaCRoX2ByKlTZ2g5gWRMyZOc16xZ8wRw89N0LsAmSNRH/Lz5S4yUeFN1TBTWS8pmkUJPx/JyTWfN&#10;AS4BSCAxAWnAaV6AK+Vz5gCSqWyejrdw4TJbtEgQmkEiwAiUAqsBrYsWl3jZQtzgmgZIso6uT5WV&#10;qwSQe23Xzl2275d9tm/vL7Z1y1YxyDmHSACN9j0pBbOEmxnAI+oZTy08FV0Hw4gHsMFGAKVbIzNL&#10;JBxGXabJ0FdMGwQYenBMZiWkLOZjmfrUCYVVkmmh7B2QWLSaxjZAKOfGOQO3cAtl7s52t7MIkwq4&#10;mjlZlrkgLJFYKZnShxHAZEo/R6ySWBuBQqyRnbfvWNu1NrvXeVcHEiG/fed9BLiJdBi9c6fDXd7h&#10;DmcIRYCQSG5AESsjNxdKLwTSSBGw0010tep55HbHDXdHnzh22IWFkX6QN9queGANEEmuR8ASdzYQ&#10;SX3Gor54vtHaWlvs9s0bDqBYOf/z9xf98H/bP3//ZX8J+v7+8pdu5Hv79OGLw+Pf3/4jmPzu6+g/&#10;8Pdf3+w/AOJXOqt+9un371gncXV/KQDgRyj/wzvPIfWSH5r+B4LIbzrOJxKEOkB+1rZYMr/4sj90&#10;2uaDvi7Stq/slcj/k/YLlL54/coe60vhJecnwH37+R/Pj9ghuDvbdNUO/nHaDhw5aUdOnLV9B44J&#10;Jq84oAFkd0m/o3pYE9tuPfC+lM3X77gF8tjZFjtw4rz9erTR9h05a/v/aLSN2/fZnEWl+pqfJojc&#10;60E3d7QPQBQ3OGl8SOYd/RdxPeNqxmIIONIXEpDsfYGlkaTgaRxvxDx1sECGZRFgBCwjYtsDbpDO&#10;n3q4sKnHMnU5TlgwsVDe62b4xmd+L67feWyNze22+7fjVla11kbppTxk6Gi3RJKmA2gZOnyUjZs4&#10;xQFyjl4ugB3uEl6aRGMX4PEnABlWSECSlyvbDx0+1ssAxgiuyStvkYwGI6AuD4NRHsqv/1F5fj3T&#10;6AMZZT861r8ALxPRrehH4JhXAr+fqWihIdAh9ltoeKXkSkyuvtiOlDweNDNK4CKAnDp6pC2dPsXH&#10;Vt5eWWI7Vy6zXwQ9R2or7IgA8kTdaju9Ya01bBQcbhb8bQUY663RQbJO83UOlEAjaty8VutUl6jn&#10;9ZXWtHG1XRZUXhRENm5YZY31NQLEVXZe5Wfqquxstsy6BkGjjy+tsiZyLJLIm8CXdQGRFXZGy6fW&#10;MG60QFHTE5oeFyR6km+tw5LIlOU/HSSLAhbdcggACvaQu69V/uea5doPZWnEGcoOVS22IzUCxlWC&#10;Q00PVS+xg9WL7RABOILE3zV/UGUEyVB2yOtoKh2spm/jYttbtcyhcVfFEtul6c7KZVa/bJ6tnDPF&#10;pggapwyTRg13SJxA9wN9fI3Sh9I4/a4TR462KaNHu1VyugByhgByxsRkdUTMz5ycIBGABBznCgDn&#10;YWF0SJziVkW3TDosTnZAxBq5YMaMzCqZrcvkEIqlUuuI0J6u+amTpvpwiKk/ZHo2gTeP0OY5BeQA&#10;Sa0f5RbI9LwVwBCxjT/Txecz/ht5+HMwzOoNqM+znXu+WZesjaqf2z/zMcpRHhojiCbKmKagGkCy&#10;aI10qMs+XOM9FKCXB8hQ/n0V1sW8qI91kf3lQXGqACy5lwVhejci5tmGD2Y+toGzmcDeD6AxwSVQ&#10;WSyj7lyBI5HN8+Yt8m5EACJQOH9hAjdgEoDE3T1DoAlEMnV3eAaVs4FC0ulh4dT5zpyJ1bEIknMF&#10;mMAiU5aBXcT5ApAoYBItWVJiy5aV2fLl5VYiQFy5crXVrql3yyWASXANycaZByIBy6VLV1jt6jXu&#10;dSWOAkPZI3HQnj27xSAXxQmf7JMAzK2BL9NoL8+fPnHjGAOhOFiKvdyamEEbU5bfvsqsh9rOc2c/&#10;6vbtP2N0oh9kBn/UcwujGAHY+/D2tS9TzvqoF/ulXlpOoOgBOC+IZyE5eQr2oc8j0dgBnwGRQCou&#10;9uiTyfmRNtFT/HjQjCAPiAQc6dfIONlYGwE++kLi0sYiSRkQeec2lsA2tyj2Pn7iVkZAsv36DbvV&#10;flNU/cT95Qw+jhv6Hn0Wuzqs64H2w9jQjx9YzxNSB/W4VfGWoJDh/4BIxI3uZb0EXGJFxP38pEdg&#10;ef+O3e+85UMIEjRzteWSnfrzmDU2nBQUntH0T30NnBJEXrDurtt29067Xb7YZK2XmwWPV+3ShYt2&#10;rqHRfj9w0N3tvb299vQp4fV9DoR///23T3ExvxcIMh+wiLBA/uc//xF0/qMpQTOCR+n79/+4ZfLT&#10;J75APtqHD5+8/KugkzKE1fLLl28+/fgx7ZfjxTE/ffqk9V8Kls4oY0r5x48f3f0d5wWsepb8l3xN&#10;6JifGT7wgz152m8PHvZaa1uHnb/Y6ql4Ou8/tRuCx9tdTwVb/dbS1mUXrnUKIu9bw+UOO954zY41&#10;tNqBY022Y89R27LjgK3fsNOmzVwo0JphO3YfsGs39Dve77E7XfpokBh+ERgkZU/fS4Gi4JAxuQMS&#10;/5ewIhJhjUXxybPX3sfR0/YIPJ/1v0vpe7I6rHfXdU9fkuaJBMelDlz6OOEPn9pdIs1vCY4FvMfO&#10;ttqWPYdtaXmtDR2DO5u+kONthOARUGGIPF6ei/VCoN8NL1r65MQL9Wcv47yAQV6s1EmgSId+Gqhi&#10;QE2yQgre1KDkywA5GosIfEmWhhleTkMSsIcCGkNpfWrcvLGikcwaq2jECg3kT5Ty6BXFcl7R8A2G&#10;R2+kvbEcp+2wJGYWRVcaEg7RnzFJ92OUzmmUtgVuM40ZLZAdoYZ65Di3PI7T/saMIkhlmE0aPdwW&#10;TJto5W59FEBWYH0std9rKuzo6ko7tgYLpACyvtYaNggABZHnNq0tqHEjqtW81iHN4+q+sCVZHc/S&#10;T1Ew2CgwbNygaV4qOyvhXj61nkCXSjspQETMU4aL+STAmPVLjL6HuJjDeogiSjpczazz9ZrHzU3f&#10;RkARcGSahg5MEdKxj4BLyomidne0gPB4Takdqy61I4LqQ1VL7feqJQLHJZ70+8CqJXa4drn97hbH&#10;ZbZf0PiLQHH3ioW2r5xAmRW2pWSB7awqsV2ryqxuxWLB+iSbMnKo4HCoTR031iaOGW0TsoAj71ZA&#10;Lk5pgv47k1Q2eew4H1mGxOfTAUZBIuCIHBwzzcZVPVnwJ3icJ+ibTyT99Ok2TyA4fxplwOFkB8z5&#10;gKPkMAksCiLpAxnyfpEeWDPDpuu/Mk3/mckCofH8L/RMjdP/YVzh/5DGUh/J/wFL5ARyrapMYhof&#10;Nv96tn9SPlh8HOXr/a/twsLP+Y2nDzQwiRwoBY46P1QASqZ6F/Fu4X2UAk/0rtHHKwEpvEv4gCXY&#10;JAAvQJIPXN9mauqGEy5o6vOhTNDJMgFTaVm1rayqtXKBE+9B4JB3IPuLaGpgkvqUzxd0sYzrGWgD&#10;4AC0ALmw+MU6rIG4uamzYMFSAeQSB7ilSzMoU9lclSH2vQAL4TxAUlAo6EMpaIZgmXReLNMnErAF&#10;MFmX6iWrpVspsXJmEMm5cMzFgr9lusYSwWJpaYUtFxyWlZZbRXmVrWBZ54RWlK60lRU1thywlBZi&#10;kZQWsb2WsUquEWRu27Ldftv7m3XcuGXdd7us8dQZ54wrzRfsrQDw+ze11+IZRsBj4JOn4qnnvY/t&#10;9fPnDnbfBG7vXz+3V8977c2Lp1ndXntJXm2VPcaDKr3seyyAfG0fiAFh6OTOmz48M/t6+1IAKB5A&#10;71+9sjf9/fZOZZ/hFy2/FNdQ5+MbQSvjdUvvX7+2l7iuybojBsTqCRiG+zz1e0xdFt0SqvUYG1Gh&#10;X6TO/7XO093Z5Hu8drXVoTDyPxIoAzgSJAM0erlgEpNr+O4BToJqwu0NcPYJRPsFpczfFmh2absH&#10;WveQSGwB4TP87f1ELT+2+90Cm85O1cM9TVANx+jy7cipeOvmdU/GTaof3M/Rn5Go69tS9z36Nd63&#10;+3fvuJuaxOI3b7TanQ6CZi7b5eaz1nGTfJFNdv3qFXv6+JEAs8HW1tba/r2/2iuB16cPHx0I//rr&#10;LwczQA2LYkDiZ4EagMdyQB2iXoI6XNBAHuAHDH73KQIq0/JfWg+E4rIGDtNyQCTHRuwvoNKtmpoC&#10;jbHMcQMeAyjf6csEiyXWT1zpL/WgPOt/4S5vgBJrJXkZ331i/rOPZtN0+br3lTzTJGA80WhHGy/b&#10;H2db7NCpZjt86pJbIrfvOWKbdwoiN+602fNLbOLUubZz7xEfnYZhEQnWYV89fQxn+NaPQcS1Q2Rv&#10;v4Nkoe9j1g8SaAzIpA5R4ozfHQDpbulMT5+/dYAEJFnP0I1p9J00tCMQCTh2dj9zkHRLJsdV+X2t&#10;b++4765+rmnX76dsZe0mGzlhRmaJHC9wGe3JqYcOUyOpF+sSvRh4EfGyDogMeBysPEBSD+sjL1rW&#10;OaBmSpZIYCw1ZkULJFIDQqOhbQMI0UhSA6khZH4wNKI8VLqlUeD3MwvJYGD8kahLAxsKK8pgReM4&#10;UDSgYyXBIhaqkOAxhoVLdVJDO1A6Nufv55v6Ro4VrIwZToTzMEHHeCudN9PWliy2DWVLHSB3V5bY&#10;/lXldmxttcMjaqhfkwEkwDgIIjN4bNqcoLFxU63qrNa6NKUf42BwpD/jmboEiafWMfwf/RtTWfRX&#10;LPZdTNZDADGinXEZA3zeV1HQB2BG9HRhPTCZQSEubYdGgR4KiMTljPWQaVJKx+MAqeXDLiKll9g+&#10;78O42EeK+VXaX7XYdUDl+1dqeaXWCR73lS8RRC7TfIntLVtuO1css+2VpVa9YJbNGTvCJg0lUGaY&#10;TR8/1gGS6PcJWB8FinmIJLhpouYn6fcCICerDhHXAZEzAxwFjd5/0a2OUxwkQyxjiZyn9fMEkXOB&#10;yMnJ1U0Z1sewSiYBkjmYFEhihZyh/+BU/pMAl/4fY/W/8G4YmXjGgUjyg3pu0wn6DwnYAEjmCx9K&#10;g/4XXibl95OeVe1H+0MFCz7/j/x6lrNt4+OusI9MsV93aQdAZhDpwSkZRCboSyDJPFCYD0SJ9xTL&#10;WA6pw7uFMkALKKyqWWurBTxlFas0v84WMfKYwJHxoHHTAnLkPaxZtd4qBJKVVWs8FyLvtOgHiCWU&#10;/oIs0y8RiPL1GaAFRLIcruMAtyU6HtY+yoG6gEgHysyNHMLat1TvYix/rIv+kqHoE+kSMPLhjwVz&#10;zjyis+c7PDpU6lwWLymxxYtL3G29RFPgESAEIMtWVFlV5SorFziuLKsUSFZofYktVb2SZSscMEtL&#10;yh061+rerV+/yWpr661c96lC99HhV9ewedNW27v7F2s802hnT5+xB/e63MtJlhfSCX7+8No+vn9p&#10;DIby9nW//fXlk8Dxg335+MEhjLGnHwsKH3R1uIHszctn9uHdS3v1oteePiHrTKevZ5nyl8+fuBEN&#10;g9prDG7Pn9mTRw/t0QOMbOI0MdtNcVxHOxloyJndbc+ePNax3ui4n13/+eubzuOzD+kM58FxgCHe&#10;ZzzNEWANw+W7ObKeLo30oWSKFZP4kyFsgMLCyIaRYDx88JAqxApIYqHkwIAmlklPz0Oexvuddoeo&#10;52z0lba2a4K/S4LDOw6R5Em8e5d0P51afmCPHuGexsr5QNvckW6rvNueP39hr14JhHr7dGMZViez&#10;lOpCe3t6BII9CRqvX/MRZgDKK5cuOmTivr5+7bJDY3PTGWu+0CCdta67+koQAOO+bjh12k78cUzL&#10;ZJj/x7PMA2kvRec92v+zZ9wsBkOng2qvB7sAa0Dbhw8pEAaQAygBO4AQyyJToPG79pkgEjBM1kmW&#10;Ax4pQ2GdBBrD6sgxYr+cE8vMB2B+5iEoHPeb95/8/h2wxXUeMCnIlT4S0KNjfFY9gPJpv74iPuh4&#10;Or/3gkuSj9/r6bXnH77aTU0PnT5nG3fstfptu6U9Vrdlj9Vv2Wur67bZLEHk6PEzrH7zXrvU1mVX&#10;bz30/oZ3unWPXn5wkOx+0m/3BXCMwX3vIcnGGS9b91TrGLUGPXoK7DHW9Uvr7n3hAhBRWBoDIIFH&#10;xDKgmYdIgoKY0ifykbu3kzv8Qc9Tu3//sXV2PXKIJHIdS+Seww1WtW6rjZk82yFyGEE1w0Y67BCl&#10;zct4qV4sAY8x5YWMAh5/JOrhCuIFzjz9IVOSYxqWZJWM5UhAnoAys0hmMAg8Mg9UBlhSnlceIItg&#10;qXkaKbe6/LsRyzdcP1I0sKHiuSZFg/lvCERYF1Oy78EKoPTEz1JEsoYignXIiJE2chw5HMfYyGFD&#10;beKokbZ05nQfzo8xlneuLLVfqsvtwOqVdqh2pbuvj9etshPSsfU1dqoeSyRAKKDcABwmcDwvcERn&#10;BYtYH5u2AJVYLFe5BRIBkT5edAaKA6SyAMewQJ7w4QSJmhZgCjIJcmFEF6yR9F1MUdVJDDtIXkVG&#10;fmGe6dEsdU6CyZR3MRJ5n1Qdpl6nJlkZqevu55qlbl0EDIFEBDD+Iu2uWmC7pD2ocoH9snKhQFHr&#10;pV8rBI8Cx30Cx92AuIB8pwByV2WZrVs035ZOnmBTBI4EyTAqztQxo92iOHbECBsrgJw8gSEJxyUB&#10;kvpYACAnjBptk/TfmSyIdIAcP94BMiAywM8jr0MTcWUXAdItktOm/U9LZGF7bZOitpNSCiD9V6cK&#10;IPkP6r8QFkiHSP0fwsLHf7AAkSxrGvPpf1D8DxX/S+m/kz74BpalD8P0P/P/iJbj/5TWpXm2ieVi&#10;nbSvBI98SP4AICdmEc66rkKk8xQskbij+XjFdZ3W8R/HpbtU4FO7tt527z1gJ083WeP5FjvVcMF2&#10;7v7Vy+vqtwgS13kGiuWCI9zG5StrrHRFpa0oryrMlwqo1qzbYKtq17tb2UFNMIjrmGW2w9WM+5kp&#10;4BjWRtzWEVgTQAkw5iES8GIesMMSuXAx4MgIMMtTv8hM9JPEorhE18UyLusp9LuUos/kVNzk7t6e&#10;p/MRsM4n6EXQuGS54HG5LV++wqclut4SXXeUVVettqqVq9ziWKrlpYuW2RKpRPOlJWW2QvWrVKdu&#10;/UbbtHGbbajfatXVazylDyBZXb3Wlqm94NrKSlfa2tXr7MCvv1vrpSt2/Ogf7spubDhlu3Zu8+ww&#10;jC9NBplnT3rshWCsWxz1/Okze/0iuauBwRhxj0DgyCDDtpTjMiZomAw0iOBhPLAMqgIX9dDVUBAJ&#10;LD5/2utQ+fB+lws3e2/PIz8W65jHMsn0akuLdynEkBjWR7c4Sg6UYj7c18GApBein6cH2GiZrneA&#10;5JDozAlAAo/AJBZHz/PYdtXab7S56MsIOOLqbhe84c5+9Kjbuh8JJAWRqEc3qV835ZUIG3f2PdW/&#10;ceOGQ2PPo8c6YUaZuWkdNwm2IbgGCybH6/b5jludrrud93Ujte/7JBInD6XoW0B5746Or5uCS7r1&#10;0iW71ZZGo/EE4YJXrJHtbS129cpFO3f2hB078pv9smen5k96X8izp0+6JZLte7p7/Hy67z9wUAQM&#10;meIqBhqBNCyRQGPMA3Osoy7Tz4I6YDBc1AGI4a5mXbi481CZd3GzbxTu8rBMMgVaOW7UwRoKQFIP&#10;0Y/y8xd91Xz94P0p//6ufXz9KJh8p/JPWv7L3umL560ehDf6cvj4Reep7V/r/PtevbK3Osf3gtUX&#10;2td9PVh3BJP3BHYtt7rsl0OnHCRLVq6xidPmq7Gf6EB54WqXXbvda1du9gggv/gY1QAjQya6unp8&#10;Sg5Lh8qcWB4srJLkqwQAcUdjscSiyTTc4lgsWYel0XNbdj9xlzp9Mh8IJHFnA5Gsw52NJZJxw1vb&#10;u6zxyh3be+SsVa3dYhOmzbMhI8fbUEHkMEEk6UCGDR/jX/G4degLhMsnIDIPkv8NJoFIQJRGIVL7&#10;+EgZamDcZa0XfWpIaIRolJJb26FS4isfMByubbE+AIf5eZQHyCJYav/eKAGMaqBo2DJIY95zP3qf&#10;w5+LSOgROXlkdE6F/f1QuJ4FHbqfTH8EkSniOsn7Omb9HVOdMTpHLMPDtP1wmzFlvJUtmGN1WMgE&#10;j7srGQ2F3IUrBXPVboEkiOZ4XY2dEDT+uSGBIwE1DZo/Uw8YJgGL6M/1AsIMHIHGk4JDoqlPS2la&#10;5TqF9VE6KTg8IWA8Lng8hrA8avnPrDw/zzpS8ZxZH5HSYZkEKNMyoEifSEAy4JF5X9Y6IPTIqhI7&#10;VA04EviSxqemvyIWxP2VSwSNgkGsiSsFjlKyOgooq5bYL1WCRgmo3CeA3OfguNj2li2xPQLHnaVL&#10;bJvu57aKFVav6dIZAg9BI6PjjB85zEiCjlWRvo5jBPSjpXECekbS8dF0HCKxRlJHECmAdIgcnYBz&#10;Ss4C6W7sgEhBH8sxP9ACGW7tqQ6NboUUQM6epPqTBZJuvQQg075ShDZgOd3lKX6wRGp+6pTpNh4Y&#10;1PNIX0jmxzmkCSjpIzmRbiT6r/C8Z/0hR/LcS943UkrpdiRtk4Ju0rKvi7Jceazz/fEfyfbty+w3&#10;W/a62Xa+nvJQVhYfjShZH4sA6RCpdwrXhCaqfIagCdAhvcy+fb8LVPb6MLTbtu0S4Ky3dQLGnSr7&#10;dd9Bn1K+WyC5Y/tuO3r0pCfIrqlZY2tUl36ANTVrrbJyta0QQFZU1NgqgSZlKwVZoehHCChiPcSa&#10;GFbG6A9JYA1TgmXo84jmCDTz/R+ZLhKsMSWwhrKwTobbGTFPOceIZY5FGXCK1TMdn/6KuMEXCYzL&#10;rLyi2sEUWFy6VGC6cKlf41L6O6ockMRljZjH8rhuzXpB4Fqrqqy2shUVVrmyWvewzurrNtpaTVcL&#10;ELmv5eXVVle3ye9NVVWtVQkquWdc38qKKt3fXXbgt9/tbEOjpgL5P09Yw5mTdvD3/YKwNBoffR6B&#10;L/iJ6GegLJXjIia3YwzQksoQwTekAmJd9E+kvyJd/uiTCMixHyyDwGAwHAbAiPqG8bAwsuzB0R6Q&#10;kyyK3759KUSIs8y+Im/lX6QmFDsEXDJlHSCZYjfEFNpuSMvlZmu90uIjtFwSQbPMRQKMnJBbGx90&#10;OTRGInKCaiDYm7icBXV3Rbxd3fSRY7zpu9YlKn78WHD69KlDmFv5BJGPBG7Pe/vs8cNH1n2Pca77&#10;HOQe3CfB+FMdi/6R2hfAqGn79XaHScalvHOrw1pFzvRnbDh1ypoEg7fb20XUDx0OT5446sE011qb&#10;7YZA8kYbkdp/WnNTgwDylH8ZnGs4LRjt8gjs71//1k36Wz8q2eMBsqK7GHijHyLzWCRfCbgC7ihD&#10;AX70RezrYySfDw6IRThMrm36Kb5mHMrPBO78ozrFPpSUhdUxQDEvysOVnXd3Mx/b8KOTNBSI/P4f&#10;gaymXwSSX1T+7W/t5y/B6CdB5Ie3Hg1OcM77Tx/tlR6Ifr469DB8VL2Xuqb7vb32qE8P9JfvKv/H&#10;Hj17Zzc7e61dOvhHo+3+9Zj9eui07d5/zBou3rBXn/7xnJQMlcgoOeSajGETrwpEifzu7H7q42jf&#10;EzAiIqtdj/td7s7OYDHkfSWfv3aYJJKbecoBye4efckJFn2bvjfaF9HaWEETYAKRWCLpE9nS1mmn&#10;m9vtSMMVW7tpj40HIoeNcUvk0KEj1PAw5OFodw/hzgYEw00ENAKHgyEy3NjMUwYUUp9lIDHgsThi&#10;DQ1NiOWkZNUoguFg/Td4zJe5lSQAkgZNcoB0S0gqD8X6AEOHRDVo3qhq3pezaX7Z91kAx6IYanDc&#10;qHGusQBlJrc8FiRgHEvePs0LPkYTLKN5XKOjR4ywEQRujB9pS+dOt1Uli2yzoHHXqgrbt6rcfq1e&#10;YYdwX9eSAqdK4FYtgKuxUwLGk9IJweLpAjQClKvd8ogCIoFF4DFZHQFHknsLAgFBKQ+LTAMUEesA&#10;xjxARjlyt7YHzpC8OyktY3lMAhKPrU7jTx8VLAKMg3W4BmhcbgeqltlvlUsFj0sEhEgwWL7I9lYA&#10;j4AjbmuBo+Z9WXV+0frfNN1PUEzJAtu+bIHt0H3cWbbcdggcVy2YZ4un6ENleALHUSOG6fkcYcNG&#10;D9fH1HAbSbJ1/R/4/cZJdCkYJzgcDzySokcgOGGc4HH0KNcEweNEiZFnPGn4BHJAJnh0VzbKubId&#10;IgHBDB6LAIkFUmCYQSSWSFdmnQQkHSYzRV/IgEgfrUZlkwSJE7DgZfA4jinwiGJeU2AuwC3gDtD0&#10;qeqMpy+i9hV189uyPqaxTYChl+eW43/nCc2z+i7+p6xHUaZtk2VSH436uOU9hEWS/zRpcwhEwWpW&#10;WVkj8MEFW2Fr16yzDfUbHXRqBT811autoqxSEFSj8k22besO2yTA9NQzgsh9e/fb4YN/2K4de2zP&#10;7n22d8+vDj1Y3ZYvK7V5gqBVq9Y6LAGYqERAhvUOa9yaNXUCyRrB4xI/n4BEIBCARIAtYp5y4DGi&#10;r9kOAY4BkwGUiLp52Iy6cQzWUQYcuotZKoKiwLBkhZWuIBgGSyOAukjwSP0Sv8YqnXtFeXJXc4+A&#10;xlpBdKWus0rAuH6tILJ2re7zKl+/qqbW59mG+1Sl+bXahnQ+69cDlvW2bl29W2tra+scRqsF4Wt0&#10;/7Zs3mY3229Z29VrdvFCkxvfzpz+07POAF1Y8GJYwdcv3/g8MIcnkWAZILEwdCHBLxLBLJQDlzEa&#10;IMsAaRqZJg1PHd5irIYROY0cAAmc1nqsi8xTFn0fgUfqAYusi0Dr8EIDoaxDzKd0PxjdMLYlFhoC&#10;DEKpbAA4cuEAI/NYH1PfxHaHRvpHerCNpri7cffeuHnH2trv2LmLl+3A4T9szy/7JX357NilG79B&#10;tL/clixeYls2bbZrgtWu27fdDY3aWlu1rx53a9+/322XLl2yAwcO2vHjx40M8BwLyydu8dbLl7yf&#10;wZFDB+zEH0fsoubPnvrTjh05pD/Kbjsk4ie45vgfB+3P44cFkwTVdDhQtl+/YmdOnnB39pePn+zt&#10;K92E1+/0I743cjoBirixcbE/fEi/Tm4eN/ezWycR80AbUIwAuuRy/mbvSCr+mejs/zhAvtV+mbIu&#10;WRIFrJmVMh9wE1ZGoBA5FGaQGMucB0CLgFvEsWM9CUB5EEg79B1odMtocr9//85xv3k+SqK8sU5+&#10;/uuLffz6yaHylR7Sd/qy+fYXLnACY/QgElX/6Yu9+/DN3cq37+qr5p2u8eN3j+4GChmvG/c0VscT&#10;Z5vtj1NNduz0BU8pRH7K5qsd3h8RESUdIjE5fRg7iaB2PXX4i36OuKsfCizDxR39JUmQznqEW5s6&#10;KKX7eeF9It213ftcz2VfwRJJ4vUzzTftaGOrbdxxwKbOXuIj1gwX/KT+egki6duDOxsYREBigsiB&#10;lkgUIBkQifUxoDMAMqZFqByoAWDJspQHwx8p6g2uX3BZ+/44JsCoZRozh9S0Lr8+XNTpHAHIpIHu&#10;bEEk9ymr+zN39thRCItksjICjR5k4xqjfdBfcowgElAZY2MZ/m/4SBs/YpRNHjXKlkybZKuXzbfN&#10;5CGsWGZbK5bar4LGw+uq7PfVZZ7o+hg5FNdVuv5cj/VQ4LihVkBI8m4CZGoLoAhAet/HTZpm/R5P&#10;1VU5OCIg8iRu6vXl9odbDgWFAKQDHxbC5L4eHEyTV+R1RKfdCqn6Kk/WxwSRAY9YGAeLIQN/EwTu&#10;r5BWAo26ZvosSgS+hIDEvarza+UyT8GzT/V2Cxp3lS3MtEjAuDBBI67/ihLbVr7C1ixeaIsFc+Rz&#10;HDd0qI1GI/XRNAar72gbpvs+TPOjxo/Lgp/02wjskQOkNHH8WJs0YZxNlhjbe/zokZqOsolYKaVw&#10;Y3s6HyyRAsdCIE1mPSzkegQIWc7gsaCAyCn0jQQgk4s73NkF+X4GaqZgdNqkDB5zruBwAQeMeaCK&#10;5vN9E5P1Pgn3N5owXttq+4nsA2vgOPatbfUh53VyUw+O4b+n/1SxXGVZuQfOZOXjWTdo+3w5H5vR&#10;P5p3CCNpzV+w1OENkFsjgAFOgMONGzY69KyuXmWrqgREgh+0ddNW2yJo3KLp7p17bJOAZ5Xgsk6w&#10;s2vHbtdGgeeu7bvUdv5pFxov2oa6DbaybKUtXbLcKiqqHYbKBKNAa7mmgGOlVFe30VYLMqura90V&#10;7FHW02YVIC+f+zHc1SisiVgS89bDsCpS7mUCT/aF1XDxItzcREsvtflYKbX/shUEuFS7NRGrovdj&#10;FAAmNzUBL4tt2fISnTP1qgTc1VZTs1rnvMYjp4FB1uG2Ll1e6tcMPK4RgHO/6rifqk/dNbVrHMqB&#10;xvXr6x0qy1R/Te06t0qu1L5J64Nbe8vWnbZh41ZbL5jkXPid9u//3faJf06dOmPt7e127NhRscwx&#10;O3HiuBjhjXNWdIfD+AQ3MM86Bh7B2kd6P8/OIrhk6ukV+wn4TYYh6r4U6L0S5HkqQG1HADP1qQco&#10;Rl3WUe8ZXRGzAWFu3Wp3TzNlbB/WSYfZzMqIAioR81glEfsGQCO4huUhV1uveAANwBYipQ/9H7E6&#10;ApBYIjkwgEld+igCkS0tV4xhAO+rIe8SFJwQTEDoC/VFMG/eQlugHxiALC0psf37frGuztvWeeuG&#10;jxJzr+O6R1jjMqffZHv7DbvuLvRruul/2GHBIjkhYyQb+gDQUfXA/l9sz64ddr7hlN3U+mtXLnvk&#10;dcPpE3bi2BFrbDhhl5sbvU9kw+ljHmhDv8g/Dh+0k8fpr3DJ7t+9Z29evDaysxOezw8LvCF+VJaB&#10;NiARoAyoBNyYApWsZ/mlviroxwk0Jpd3is4GKrE0BlQyn6yPKcAmXNzAKZZGBBSicFtzPpwD+6WM&#10;5QDJAliSXf699vFV9f76j4+084m+j58FsFnkOMf48EkPFg9ClreSZR68b98waWt/gkm+bHhg4jpe&#10;vnprPY+fanvB7bfv9ub9J+tlYPZXr+y99vlA9+4BwSzP31m7YPP3Yw22ddevtmvfITtw7IwdOtFo&#10;51vafTSd64K69ns9PmWYRurfZrxtAaQnPr//ZAAkBkDSV5J5AmkCNhHbdPr2wOgzuyvh5vY+kfd0&#10;LD2XuLP/bGqzX4422gZB5NzFZTZkBCPUjPI+kQTX4M4mAhF3dgBkAGK4s/Oubdbl14crm3kahCI8&#10;Ms3DYxHQfCi2TD+Dw9Dg9YM1ACA5ph9XgAc4Zuv+G0T6+ais2CcywSMiOKgAk5r/t3BNJ/c0ruuI&#10;zh4hYBwh0ECjxjJE3Ajd6xE2jiECSRo+bITNmTjFVi5YYBuWL7HNgFD5UvulZoXtX11u+wWO+wV0&#10;BwR3RwRzxwR+xwSCfzCfgSQWyeOaJ7l4ARwzaMTiiPv6/Gbc3NUCzqLb+rT2daoeoBSYes5FLa9b&#10;mVkVMxWsjAkoAxijLEFnKMHnsdW4rpNrGsvioerldrAKaFxemP8dS6NbDXE5L7JfBIG/As1SHh5d&#10;AkZE7sZ9gsi9mgccd65Y6Gl50PYVgsiVpbahdJlVL5hrCyZP1L3NLI5Dh7krmud8mKB9BIFk/E4j&#10;9Zvow2nsiDE2Qb8rXREY8jEN40jfR0HiOEHi+DE2ZSKjzxCdPUIQOULwOMomCR7TqDTjbaoPV5is&#10;kAGPyC2PAsdkUUwgGJbHUALJ5NIGIOkXuWD6NI/YRvMz+T5cRVc2fSMZJnEKI9QIBKN/If/F+K8C&#10;j4XIZykAMv9/4UOIiG7vSylNICCF/7O2D9HfsrCs/7wrK0cTgL//ImDRlTsO84XyidP1H0kwyTuF&#10;8ysrr7aNApRly0psu2DlyOFjdvjAIdu2RTC5eYvt2bnLdm3bZpvr6wWH9SoDIjfb5g2bbLvX2Wo7&#10;tm73bY4ePGL7du+1g/sP2KnjJ+2QQKfxVIOdOHrc1qyqFXhV+vjPWO6WC7JWrKhIlsoSfYwInoAq&#10;BzSBV7XmOafp01M6nzn0RRQYpv6QWCmTizvv8g6wjKhsygFI1gGhaNGipW4Vxb28RFDLlGXOacGC&#10;xQ66S8QUHLtC5+ZQKIDEQlsLSK+rszpBH9M1a3A/r80sijUCxFqrF0xvEAwDzgA22qr7u3fXHoG1&#10;YLCu3i286wSUwGSNIL1gmdQ9qtJ+uP5KTVcJTteo3lrtE62prRewApn1dujgUTtzulH8clIAeUw8&#10;c11AedJ27twhlmlzw86bNwws8l5t7VvnAry0xIzQNdAtfQIzlu+KswA93M1A4xMxGcvuVnaQ7M+W&#10;gc8Ei4h1gB1gWQRSjsmgJv8WIBjC+og1EwZMwMuwih/8WKRkLAw0o/1Rjkj9MwQ4jMhr3NQEztwU&#10;0GGFxPrIOoARIsbN3draUnB3Y0FsEyA0NbdZ04Vr1tbeqYt/aDdvddqVlmvW3HzZk4tTnxyN5Gsk&#10;NL2j/aq1tzYL6M4JVFvt5KnjPmUcRnJAnjp53E6fOmGXmpusqems9ys4dOBXO33yD/vz+BE7evg3&#10;axQ04rr20WiuXzOShaek4p2+/6ZzpwWUf7or+9jRQw6h//znb49S+iwQZIpZmehsoAw4pD8kP2p/&#10;P30OIP237spmmToAHoAJVDIFzoAtHgaElZGgINzXACIwRll8daSAm6SATfpW5q2OpBUCDpl/8eJF&#10;4bjAJBCZjpn2jd68IjkoEV/ax9e/7KOA8s1rstGrno6DdRSLKMfinP7WchpVh2PrnPTAff+mdZ8/&#10;2Ec9aF8+8jWSLJx9T/tUJ23XrweZXJe4x7FkMvrOoyeP7atA9dnrD3av55k96tOX0ef/uDofPrPG&#10;SyT61ovrxFk70XjJR8QhL+VVxvrG7X2ry93h7Vpm5Bx0s5O+lT2pT2VmmSxaJBMoksKn68HjFGjD&#10;B4xbJJ9ngTdPrFPrb97utqs6VsvNbvv9xAXbuf+EldfU2bhJjJ89xoYJJEloTb5IOogHRP4MIGN5&#10;MEQitsNqmaBLjZMairA4Bqg5rBXgMQGaj689CAodDH8CkQTfRPS2i4bQG8WAQoJV2Od4byi975UD&#10;ZJom1zR1qaP6uKw5L00dIrPtmfo5Zss+bFsGjYOnxf6NRYAcjgQbwwWRwxlXWmBC2h7gZrKAsmTW&#10;bFuzbJnVLV1iW5cJiFYstX0rSwRLJfZLtT44BWWHBG8H15Xb4bqV9gcQiXArr690UGzAlV1Xnbms&#10;CbBJ826BZJhBzVOG5RGIbNhYo2lVwQqJKxvLJH0ggUhgMQJmmDo05iASgAyL5dEMFtFBXNEk7HZw&#10;xC1d4m7pA5VLk2saYAxozMS8B70IKPcKGLE2pkTfUlnS3vIlWl5iu0opJ4fjMttetsS2a0qi9Y2l&#10;C61mkRrzkUM9CfgoacyIoYJBAaLu9yjde36PUWPHCyJH29Ahuv/DGDJynE3SczdxmMBxKMtjbNxo&#10;AaUD5FibqG0nCRKnEKE9QXXH4sIOiBydAeQ4rU9ubJKKkweykAAcgJSARwCwCI8JDhdomofIgEoA&#10;cuGM6bZo5oxMM12+D8kBUpotMUrN1AmTBbupD2SCSEEa1siJqU8hVsmwQrolkjqCNg+60X/BpWff&#10;4U5TLOrjVTZJdadOYihFUgfN8Pmp+q9PYwi/vFTm5b5O9fVOmDaFeU2z9ZTP1LthxtSZEtMZHk1e&#10;WJ42y1avXm8bN2+3lVWrHayAYqxgR44cd7f1boHO7wJA4O/Avl/t8P79tn/3HgfIdatWCxwFRtJu&#10;geWRAwdt/95fbOe27QKk3fb7r/s95czpE3/a1k2bBZqb7NihI7Z/3z47/PtBq9X2pYJF3OSLFi1x&#10;iMTyBkBxDlj6SkvLHaaw6AGYANxiQd+0aeR/RGlEmojO5hoSIKYobayH9KcEJFkOqFy4YJnAkJQ5&#10;WCCXanmxzZ+30F3SACKu6EULMUCRYkfnpWNzHoAjU+AWqAUe63WfcOVzzoDvqprVDsJ0AahXGZba&#10;zRs22/q1dd7/cY1AsG5NnW3dvE33bpPtBCTrN+i6qwsWTI4HtNYIQuk6ULd+g60WnHLscoE3kI3F&#10;lH6R5JZcvrzM+55eutxqtzo67dChw4LHXXbr1i3bu3evlg95e/3kCSkPH1uvuOjZsz7nC4Dt6VM8&#10;ok+9/yJAyTztM8GzAYkp4OWFPSfQRWAXMEkZ89RnOXmJn4gh3rpFkn2w3uEvs1ICmVHGfgFIXNlE&#10;YXMOTN0trnoOoYJMDExYKekvyTYAJ272Ic+f4wLs8eAXIqfv3LnjLl0ulnQ7Fy9eFDi2+noirKlL&#10;X8d79+554MyDe3cFiFftBv0lr17xHEkdQKaAlDL6IXrktMqBPSKpEfP0U6Q/I5ZEwuIvXThvfx47&#10;6sLCSEoeAmZOnTjm9YjEpl5z0znPDcl8Y+NpQecxO37siP22/xfbtm2z7dix1Y4eOejrzgg2my+e&#10;E0H36kf8S+Schgai8yq5KOn3SSdXgPLje+iazq4vffk7VryPn9xaidudsveYoL0vw3tf9+bNO63v&#10;s7dvPni0N/D2op/+DJ+0r28ulj99/Kq6AkPN//XtP/b3X/842CW3c0opxDTgkHlgkikA+VnQB2Ai&#10;tol6zAOXgGWAZlgr2QYADUhmnv0xZR3bRhnrAWOW0xcTD2UKHuI8IviI9cwD0qxDwHZv7zPr9/6l&#10;ul5BbPdj/SFe6CHUPel9+c4uX79jJ4gYvNhqJ5pa7fDpC3botD4kbnVb07VOa7zSYU2MAd7eZVfa&#10;76k+Y4KnxOYAZYJHLIyddrXtpv9Ru+hDK2CkDiL1EKPp3JFudfZY28371njxup04c8l++e241W/a&#10;actKq23shOk2ZKiAZ/Qkh0gi+7CeT1SDQYJbIh+BRB9RRpAYGq8ycrONVyPB8lisFlmkJJYOBy7g&#10;So1Sgrpkxftf8vrAXQZ7YSlJwJdTlBXqBTgWrYCjAD5EH0Qpv+5nSpZDJHhkGwFFoU9jfv/AYgaM&#10;CPf1WC17n8isPtsPE8AgIHKY97sj5+MIWzBlglXPm2Obli2xHSVLbcdyAGm57QEgqwSPNSvswOpy&#10;O4g7u7bcjqzBjV0l4KsyAmQASHdpS2ewNgoUSdcTQTMOlxuSAEgSiePKzovAmrSflXZcgJj6OdLH&#10;UYC4ZoX9kekokdKZYjzpw9KhVcsFjcsFjeReXG6/Ch73CRxdjN1duczdzknRtxHLosBQ2rNyoYBw&#10;gWtnxTzbWjbHtpXP8fndWud1Mjf11qXzbccKQWPFCtssVS9ZKDibaOMEjqOl8eMEiyOGa36kIF3w&#10;OHq0T2Oe7gOjR4xyjfG+jyobNSaTfjf9hgkexwkeAUZGoplgk8ePd0hk6EIsj259/P+Udt7tURzZ&#10;22YRUTnnHJAQCAFCEsqZQQEFJIFAKICwCCKJuMYGbMBgcMRhvf605/fcp6fEwGLvXu/7x7mqu6q6&#10;p6dnpL7nOaHilskyhqkpURFxGWV5SIihdTXRoTCuLgoS2S8HDnNzrQx1MT4W+mmByzJBJPsVeTlW&#10;KYiszI+MMZRId2Nn51meLJO/wxT9PZKMgtr3N4Zr2t3T8X1cyO52dtO91N+Rr4yk7y1tqn54ZQhQ&#10;s1hOMROYFAgKlvIEr3m6BqxA+yT15GZmaT/L21yBc6J59rjGAF9c77TEcfI+QpmifZVVdmJgyGLD&#10;ggyB4pnTszZzatLmZ2ZlM3a8tVUA1GknhnBJ99pQf5/NTU/azOS4Dfb1CH56LHZixGZnT9vy0gU9&#10;6xYEjicFkb023N9vk4LIGDB5ImYnh4ctNjJsp6d0fj1Pp3WeiYlxO3LksMCoUXZQYNZk3V09rsg1&#10;Nx3xJJOmA81ugFnzIdS5g+pvFDRVCxyByDzPkMayc6OYyRD7iMq41RaVRQkuQCVZ3gIwSugAY8Ca&#10;K5BqGwSrwCGvDUCiSgalEigEdJkD3DU2HnS1sXF/o6CvwVVVXNLtbe2CPmJGUSMBw8PqJ360WUbs&#10;aIf19fZbJ+qtALPzeI8As13zj9lRQf2hg0eMrGuuj/qRuPibDx21liNtgtIOnavVs7sPNB62Y61d&#10;1tLa6eWSqFlZWb3PM9uv6dk1PjnjYX2nBJQ9AvsFfT7AIipjSHZhOUGELFiC7dffvHLOcL5AZBKT&#10;wBtwB/Nc9NIY+7RAHS5pQC+4pYE/B0YBIOO4pFEQcUF7bKPGgUKfq3lvNI4qiepJ+FsErpFrPUBs&#10;mEM/EAuk8l4A0m3EAgKGJMIAj6FmI/uAAvDINi3ybFTH8a4AbcmuXFkX2N10WHx4b9NrFlG3EeCb&#10;m5lyyKO0ztTEmH/hz52ZM8rwEJtImR7mrVygOPiCxznOTE543CPjgOVobMQWF87ol1jM+nu77cTw&#10;oAMm58Y9TcY1hczvCjTX1i7a9NSEV4vHFU6SEO5wkoZWlhc925xyRMR7skKOLzwukgYYgUjMa0YK&#10;qN6+eeuxkrSvXn7jYyTg/Prulwgqnz5zY1FylD6UR9zaqHZBeUS2RgEkSejFi5eCROIfcYeT+R21&#10;kZubXwo/utoZAD0AYCgqDrgBmUGxDG2AOIx9IJIW6KMvgCXbIeOcfSAxHANAhnHms882r8s+Y8EC&#10;oKKQotRyHr7A/ILhPnEM8wDrF7oH336vL/1vxFJ+bw8EgV++0Bfzlz/s5fe/2h0B3/qtB65Qjp5e&#10;sOGxWRubWbBzAsxL1zZt7bqg8uptd4WvC0BJ1rmBYiloJIln485DW9cf6gYJPOpHwcSAR0By88FT&#10;L6y+dvWunV++aiOjc9bVG7OWth4rKK62bduTBZKCnB3JXmOMP/40wSElNFAwgtKYLEDcAkltA5LY&#10;XiBSD7HsnAKPwwLsdgimsP+63m6CfTAvARLdGE8EzWBbc3gdXu89EG5BZNy2APBv7D1E/ufYf4NI&#10;VyJpHTj3WpJAJWkH7tOdAhxc2Dv0wEy3hrJiX3GmXdZVK0jaV+nw6ADZtM/GmuttQgCJAZGsRnO6&#10;BdAD+CKIxM7Seh/JLo0OjoDhXHzfs6/joEgsZeiPoDEy+k8fbbAZXNeCyACQW8CYYONN1Q6MwONk&#10;MxCJ8ljj/RTvZn3pLYu7or2sTgPqo8CxXmAoYznB4f3lWzYkG9wvoDwooBY49jaUyyioXmU9DVXW&#10;WVdpbdXlVp8viErebSkojbIU3VNiFPfu2mU7k5Li4ChQdJDc5eCI7dkJPO60nduTbFfSDgfJvTt2&#10;R3Ue9Tml6jOjiDiWps8uclOjMKZsrYHt62AT9wg4BnhUn5fxyaAcT4YVu8WhEBhUW+KQmBVBoUCj&#10;AijMy/Ntn7MFjAJLwVVZjuZojDmAY1V+nlulLLizUSDzslD/9DcYj2VMJWY5Don/iyWCZGTprjym&#10;p2TI0gXPGZapv/2sNNbjzrKcjCh5Jz8r18GxMCfPihIsgkmyxP/TCuJWnJtn+QJKV1EFkCXaL9Gx&#10;lCyqKCq2rvbjrh6iIgKSAOV4bFSm/1WHD9vxtjYbGRwUSA5ab3en9fd0CxJR1toFSy0W0zPyzJl5&#10;m9Szc0hzYoLF3i6BjYCvVRDVKwgdHxkRnJ7SM3bGLq0s22eX12xx8bzH6wGenZ0dAibBWlm5K3m4&#10;do80t3hSymHBEyokChxw2XoMl+8RB8+6OhJcqh0gM4HJPIqPF7tCRzwnSiZxlIDYgf2HPL4RMKNt&#10;oLSQtgFFVL/9AkDiGXkdVxEFhQBjVVWN1dfv39qnZbyhQeCofiAReDwgoERBdGUyDpEY21gEjN3W&#10;cZzkoz4bGT4hi7mC2d3VZ309g3p/7TrPIb3/NodKrhWAJO4RwAQs99cf9BhR5jCfkki1dQesTSB6&#10;GHWzb8jmF5asSZAbG52w5ZVLNiKIHxsbsy59LpfENaiAkerIEocvnC9YKpoVbxCs6MODyz68AUS+&#10;/VbPUz1zgUyMlQDhEWAQjiFPhSo7KIoOkXFQDADJ6/Gcpg8DHnl2o14GOAwub1RP1E362KaP0Dfa&#10;VyTwvHju/QAm7bbV1VUB2NoWONLiv9/c3HTlkQDRa9eu2fr6ui0vL7shzR5HRteXb/xkzJNbFhfm&#10;HepQCCm5AySiUAKRbAOUACRwuC7gQ61kLmDJMoWAKHNoUR/vEwR6c8PnMBc1E3jkNZiH3dq4bqsr&#10;q3Z6esYm9Qvu7PwZWzy/aOcW9ItsfFxflh67uXHD/iVo44YDhtA9SSh8cHxYUD+/AGgDMJINjvII&#10;7aNG8oFRCoi+8KHyIfsvB8ESMZFRhnYEiAAlcjWQiNqIAVZPnjzzFgXRQUvHBLUxwBygxjgtKjHK&#10;Y4C74OYG/oJaCfDRH4CQuYkKIy3jYU4Y5/yAKX2AIW143QCczOU4roF+AJTXR6X0ff1q+QUJXT8e&#10;CA/w/Xeary8b52Q98W8F2D8Jpr/78Z29eqtfQe9+s59+/Zd99eK1bT76wpdD/Om3P+3Nj785MI5O&#10;n7Hh0WnZjA2enHJ3+JxAc/nKHV/be/HyTVsWGF7ceGAXr6NcPvB6kGRiEwN55+FTe/DFC0/kuXb7&#10;c7t+57EtXtyw8ekLNnhixjp7RuzAoTbLIclGILl9Z4qvlBASa8iQjNzUWe4Ci+qxCSD1EPow5opx&#10;PXCyC3xe0k5BmIDOwU9gmLj9P9lfAGcY+yRMan+HoGDHrrjrUmDwATwmwOXfWSI87oibH+vAGJ3L&#10;wZF974tc2MAja16jXDI3SaCS9I8k2719h2UIbvIEII1lJXaootSOCYjaBY+ddWXWs6/c+gRMg6h1&#10;h+osdrDOTsSVSFchjzbapGByXPuzLcAgFgFgBJARIAKCoWRPUB7pBw4ZC9uJNn2k3m3y8D431ETs&#10;FIBIIoxb7VZ/oo0JGk8eJFaxIoJBgSGu6BFg0YExinMc0fvbMu0PCxAjq/DEmAFBZb+sV9bTUG3d&#10;+2uts6HWjtaUWV1hthWm7bH0HRE07gYek7Z7VnS67jMAuDtpp+6xoFD33FVFVx0j5RHXNJai/mQB&#10;PS2WiunY90XCWWmGEj2CxrhtrXsty01N21rCMC9N4CjLjyuOARodBmkBRlmF9rFoP9sqBYpVAkWM&#10;7U9ZhaDyPUBG5nCpMY+JlKHg5Qi6gLs0/a0loyA6RP7vSmSibY05PAocZVmCx2zgccvYR0EULAKR&#10;AlhWyCkWAGKluQVWVlAksNSYrhHITTSgsUhjQCTbpbn57pIvzcu3srwCVyLLC4us+3iHxzhOjo3b&#10;6oUlWzq3aCcFkkP9/QLGHofCWT1vEVlGRwSIAsnujuPW1dEuACKO76g/h3sEl4MD/TrPmBtu78X5&#10;eQfI+ckpOzs7q+fntE1NjNvoaMwWFs74oh5UZZmemrSe7m5X6QAxXNbEFAJYwCSqJAAJoKFGovw1&#10;HUQNPGRNTc1WVl6p/4N6ryVlHrOI25s4xtA2CBoBReIaa6tq7RDKpuBsnwASIHTFsbpWUBrtozBy&#10;DSiPwCXHMsY8IBLQBHZbPSaxRRa5oFuOtngyb093j4Mi7bEW5rW6+ojLGqCkP1IiAcheIwGJkj4k&#10;L7GP+/qAJxtFcaHsHxMgthxp9fvi0Ct4pL9LADo0POohCU0C7oO6V/cfPrbf//WnrV2+ojF9lkPD&#10;ut8LAvdFT7YBxIA9lEKAEJ5AwIInYBBqYzssvnrtnIHiCIPAJSwpDaOwD1gCi8EVDfQBjZ6pLWjE&#10;KPtDDgv9DpWawzhgieH+RlEk5pL5jAOYtCTqEHcJKAKRQGMiTAY1chvKItCI7x4lEogEGHFjY9ev&#10;E9u4ZhcvXvRg0ZWVFR38lSuSy8tLdvf2LVcaJ8dHXUUE9oBEABIAxC0NBKI44q4GDnFtA4PMAxpR&#10;G0mKYRwVElc325ErfNnPG+YzBmTi2gYiN2/fsdmZWRs9OWYLZzX/oq51lWKfS7ZwZkGg+I3A5lc3&#10;SgzducU62qiQLNP4hdM9HxqQyIfEBwZ08gE9RaGVAZu+PrjmAKAAKf1fPv7CYQr4C7GU3377rcM3&#10;yi0wxv2jHwADxgKs4RIGxgLAMYYSidEHAAbYYz5Ax3m49yiU7HNO5gVLhMKgCnIsfQECwzhwyDmC&#10;6sixzOU6wnG8PnMCuPIajLNPP/EVxFESb0r1/X9TTui7N/bmVRR8yxeccwXw/Fn37Y9//+lw+fKb&#10;1+72fveLoFtwyTKN1IGklA9FyO8+emLXNx/Z7OIl6+gbscPtPdYzPGGjcysWm12y0fmLNr+6YafP&#10;XbKF5XVbWtvwzPD1Gw/txt0v7db9p3bz3hOB5WNbWLom27CpuYvWOzBhnb0xqz9wTBApMNuTaQXF&#10;VVZSXmt7UTYyc9Vm2l49QKgjl5ohaEzHrU3gfhR35UCZEkEmxW9xKxN3hmuZEh5BIYxiD//edggE&#10;XE10+PtwzF3VrjTGzYHuw3kof4BkAL4tF7T2A1z+rxbgkeOCeca1+hMhMsRBMrZdc7bv4hr0/pN2&#10;eOJMfkqq1RUU2NGKCmutEDxWlllnTbl11wGPrM9caUNNVTYsMBtxeIxUSAByvLneVclTMlzaAOTM&#10;UZTJCALnBJNA5JwAcVb7gKJDYTPKYb3vBxWS/SmBYqI5PGruKZnHMQoYJwSQARBDGR0scd/d0QlK&#10;YjCv35gQ8+jQKHgc3ldmQ3q//TUl1l9L2R1BowC6d1+FdWsc69pXZc3lpVaRlWnpZFADjGpTdu+y&#10;5D27dK8Fi3v4XvE57LU9+l7t2ZksiNyr+5wiKEyzPTsi5TG4pQFFioKnAYraxyWdLSDMTkuPyvBk&#10;xMvvZEYldEKWNFaCUuaWtWUFgsgCAWRheqoVCyJLMjMcEoHFqtxsq84TBGq/LCtDfVleKL5S/ZUa&#10;p2Wceb4fjP14X5VgsUoQWR2HTQCS+MjIha1r1BgAmZ6iv0W3dAFguv8tpuhvktqJ/4tRBuhTlimY&#10;zNbfc45+LOZm4HoORgZ4tuXTaqxQEOngmFcouM13KxUMlggKi93ydK0CzLjRj4WEIOARV3axYKsU&#10;sBREVhYVW7sgp0Ng03ywyVoOH7E+AQ7xjIAgrmlAEmURdzYQeXIE9/egDQ30WVdnu3ve+vp6bZzn&#10;7+qKren5DDDOTpxyIwFnpH8gcnEPDuq5eF7P+2u2tHTB3dkomHOzp214aMhqa0loqXXlEajq8DhC&#10;XZvAiDhJ3MG4tR3MWok9pI8yQK2eRJur+4Ob2Y8TcFI7kXJDgNiR5qMek0h5HV8lRq/Rpv2a6hrB&#10;Wq2AkdhMQJF6jlxDo4MhSiN9wOJA/6CriYAiiiJgCwgChwEm+3r7bHpy2k7GRuPzKBje5fOBSSBy&#10;WFDHOK57YLOro0evFSXj8L7bW487NPI+6AMyuQ9AJKWTBgeGvVRSLDZu3Tq+TbA9O3/OLl2+6lnc&#10;fbrOb169sQcPWVTlieeGIGwhdo2eHLUp/SgA6gA8Yg9p8YzSAoM8N4E7Elx8oZU4DAJ9ACMWYhc/&#10;VdqHlnESYVAbORfbqJXMAyZ9hRodCwRGMZav3GWN6xpFMqiSqI5sc94QW0mLmhpiNrcRAwn0YCEW&#10;EgBCiWSMFog8c+aM0/Rnn33m/dEx1HoUjT7VQ1tfzEhhfB+36AkvAkZAEUOJJB4S5ZGSO+P6RcQ+&#10;CmNHe5u+cO2uanoSzv27DpIolyiZnz+8Hx1z8oSfO1I0L+mcV+z61Q0vYL68tOLrYQ8ODPkXbnVZ&#10;cz67IgD83OtOXtaHCTiSeHL/3gMvZo5bGuIn9gA1Ejj0sj+ifQfHzx+7+oixj+yMmxtXNn3AIwou&#10;5YG4L8Ah95D7A1ACfYAUEAUg0ge4EUZAXCnHA2gB1gA84I1txphHH1AHxHGeAKPM43z0AYgB/DiW&#10;1wwQCDByLOPsJwIjc5kXQDPAJuNYUCU5njGuhb5wDH8MLOaOIkmSzrsfv48vKh/9ouHLxy8u/jgw&#10;roV7xH3h2rmGp0/1RyCoJK70yZOv7PGXuv+vv3eVElf25udf2T+/fmuL67estXvQDrR0WEvXoLX1&#10;jNjJ6UUbnT5nU2dWbG7xsp1ZWreV9dv22cYjW71y1zY2n9ripVt2dum6TZ9Zs8ETs9Y/PG0dPTHb&#10;19himTllgsgaQeQ+AWS+pWXlCyAjaNwtGNqrB1dKOuCoBxcPMPUToJ+crAcQmdx6wDjwAY16yAco&#10;DNtbMOhgF7f4/gdjf2XhmL8ywO9vbLeu4z9iG+MWYPPj/mgsbowDqTK2vRakzunJNAJHaj/uSNou&#10;sElyJas6P88OVZRZC1ZaZB1VZdZdXWZ9dRU2KIAcIstYcBYMiKQeJOBIPGSwycOohSiHweodImcF&#10;lIAkkBhc0h+rjImwuLWv7XFB41hTjZfLGT1I2Zxqi9GqjxaXNFnPsQOCx/g+GdGohx+W1nnfNyRo&#10;/NgGBYj9ALOso7LIM8/799c6NLbWlNn+AkHSniTL3L7N0oDG7YJvAfheYhd3CR4FgZRHQiEOxnch&#10;SmQiozrFITKZgvTq8+UIdYwnyGg7rGmNyuiqokCQwt0sM+jLCsoARFzPwd1cJQjCqvPz/TOsUYvV&#10;FmB5+lGQb3WF+bavsMDqiwttf0mRW30R+wXWQF8pVmyNZUXWGG99nvob1DaUqNU85vtxMsYbS0us&#10;vqTYanXumsJCqy4qsrL8Alf0sok3FHhlCeJS9Te4l2SaNACSZJooOzsYSTaJgBgKdGPp+jsNMEl/&#10;mIv7+j1EChgzcyxfPyTzvSUbPNetSNeAFWcLEIMJJAFG4DGojgEguf7yfAGn9lEhsTL6BZ605fSp&#10;3VdV4/BIMgxG8ssJQc7s1JRNjo66ChkT4KFAduoZ2dPZIYgcsvHYSASWeoaePBmzEwLM8bFRm5+e&#10;tumJCTsVi9np8QmPi5yMnbTp8XE7pXFiIsdGT1p3t8B0cEDPyzEHUMAGz11DPckzUYY2ih9AGbm4&#10;IyWSZysQ1tkh0BJMHhekMYYrOkf3JFP3kGOBzcPNR7yMTn/vQDyJRTAnSDsqkMTIIiexBZUQyMON&#10;jmua4+jDHR2BarMDIMYY+wDm+7jGbgFrvych0XIsczkeSKSPuV0kF3V1617FxB7jCVAqcGw77u8P&#10;MGWbPsCUfWByeOiEzUyTe3FG92xSrzXi8Y6z2p+ePm0jIycF9CMCyAGH1/X1q2KAL23xPCvmPXKF&#10;EXv94qU9E1hSK/t754ifHRCBvKAeAneh5A4QGQCTfuaR/EwStCuH8WdtqN/oSqOgEVgEJMMYYMk5&#10;gUrOG4w4yODSBhDZdhDVXICS7QCUjAGPnBMVkqWsmeMQ+c9//tMVSFzXQCPGNmO3b9/2beIh2UaB&#10;BIaAJta6ptYj6uIzUS6wBzQCkcFdDTwCfdOnxr00D4ol+yiUl1aWbGQoinPEHU4/x3A8STpL5xc8&#10;DnJMfzDI+SiegClzUCmBVuThSZ17enLKg4yXFi94KSLc3KzrTaYxrbuuRfB39d5YncfrKQoCgUiU&#10;SBRJ3NX3Nu86SHoCjYwYBT58VMhHDx76OMeiVN7Y2BAAPRF0/ebE/gTy102mVBHZ7nxA9+5tuvTL&#10;zUYyZg7ET0Aq4wAgQAZcBfgE7AIQ0s9+gMpQwB3QC8piIgwmwiMt0MccwBEIZB5zgEKMeWGbeRxD&#10;y1zmYbzOx+OJx/z6K5ng9P3uLffAg4GBSLb1JeTXT/jihi8+dadYyvKt4PJfuqfI+ajEhAP8+NMv&#10;9uVTgfzjpw6UrG6zsanv3gud69c/vUwQpYR6hsbswJF2azysX4sCy+7BMRudWbT5ZUHjwmU7v3bL&#10;Vq/et8W1O3b6/BUbn121XkHk8d6Y9Q5NW3NLj+UW1lhp5X5BZIElp+cIJHMFkOm2J5XCwHpY6yHM&#10;A8sfYHr4RPXgMiwjI1cPpmyBGG5lQC3V2+DKZnvLFc0c9W/FTCb0/78b5/9POEy0TyXHJIJjUBxD&#10;v6uNHBdM8Agweh1IxnZoftIut124Vbdts5zkPQKPXAeHgwKGppJ8O1ZWKIAssa5qlDigq8qG9lfb&#10;4H6BmUBySCA3givbAfJ9LCStJ9cIKgHJ00cbBYiREomdjtvHKiOQGNRFYHGcLGkZ0JgIjtRcjOou&#10;ojwKIkmE0fiItocEkIPAYrzF5TwkkMT93FdX4ta/r3TLHd2nbay3rtR6aktkpdaNCR67Bc1ddZUC&#10;x2o7LJiqykyzktRkK05LsezdO7wUTyYFvEmC0f0n6WWnIJLi3772uMBxt0CQz85jTmV8BqEuZzIg&#10;qe8XBcIjiESBjLur96Y4QAL1JL8UCCCLBJDEL5ZkZVhpVqa7nyMlEBUwz2oFjgAjCrIDI6a+OgBS&#10;7T61WH0hlm/7AUDB4P7ifIHhh7a/pEDfhUI7oPeNsU0fY/VFeR/Ma9B5HCyLCh0iq/S6QBZQRvJK&#10;TpaAu6jY8guKBI7Udkyx9MxsS1f/nuTUOEBGMY4fu6/DPn+jwT7sz7IMtZlqcWE7SAoc8/T3ny9g&#10;JOaxQGCESxtXdqIBlN7qOhMB0oExwKJAsqKg0K1SQFmBqb+cMQfLPGus3WftAp5Rgc2p0TF3bRMj&#10;CQySXDM8MGBTAkDUR1zYxELS9vd02anxmJePQY10gJybtaVz5/zY2VOTtnTmrN2+es3OTs/YxaUl&#10;u7i85OFnPCeJo7zJc1LP3Fk9W/v7+mx+dk6wNOIACECiMqLI4bYFqIiFbD3WJkhrt7a2VmtpOWpd&#10;grLubuolthrJLRnp+n6VlHr5oCM6T1PjQZ3jmGdJt1JGR+ehbZPRth5tsUMHSeA5YC0oiT29NqH7&#10;QPb46ImY+GBYXLBqM3q+s00Wepte65iOazmC6tnp8IcBib06Hnd1cFmjNqI6Dg0OaW6H9w8I9Bjr&#10;7xuwxXOLuncTvh9BKzGQbT7GvSB2kvFTAke8nbRzs/O6Z3MuWI3rs1nR9U3rnpOFTdvW1uaKI1yB&#10;6ARjsNre1c/W3R7cvWevxCNUQkFY+forFMfnel4SywgM8nwklpFnfbTN6jQsMUjLPIqTU6TcARGv&#10;X9wFHcQaQBIAZTuAJPuhjCPbHMM8OG5zE0/0Y99nPmPwSVAcgUkYhnKMxHVSihHmwdydDRCSLIPK&#10;iOGC/RgYg1oJxAAzKEleEujWTVcUB/v7PIsaJfLpF587UOLaRjEECEm8Yd1H3NWAJv1hzWsSa6jh&#10;CFhGSxje/iCWkrkonRj7wOTI0IC7uK9fW9c1PvZyQLOz+hU2NaE/rD7P1ib7+sXzZyLwt7pebt4X&#10;uvYX3o/xIVH38tHDR/6BAz6JMZHA5K0bN+2+vgC4sUm6Wb/Myj5rDqUOk7rhSMH8QV6+vOaAGGCR&#10;G8wHxC8GoBHjg0AC5oOhHzUSJRNYA9y4twEIUSG557ixATZAEBWPfeAwQCEGDGKMcw7GANEAjMwh&#10;IYb9RKAMgBiAlHMwHgAxACnjASzpZ5/+X3QPcFP/RCaZjLhQ4j2/E4CzT8mjoL4GFRJ3PNcPTLLO&#10;55+//2rfCfCfAvc6/+/ErD4njuM7r3VJzCnLYz6nrufXL+3e/Ue2efehl/+5SSLNF6/s1qPndnb1&#10;unX0nbCGQ63W1NIlwDxl/SOnbebcus3jzj572SbnL9vIxKJAkpjLBWs62mt5JXWyWtubUWBp2fmW&#10;ogfJbqAxPc12J+vBnaoHtx5ee/VwThFIUhpoz+50S0/L8QcSsJi0AwhL8TYRKAPwBYD8ACQ/0f+x&#10;hXmfNuAwARA/YUDIFkQKAj+Gxo/d1RSfDsojdTSBRuAFBXJn0m7bvi3JDZDJ0j0COvYLKpoEBM0C&#10;x6NlBXasvNDaKgvteFWhoErwta9MUFYhSBNA7hdANlbbyIEooSZSISOInBREBpBEhcSdPeXbuKsj&#10;dXGaAuRsx4ExQON7UKyJADI+FuARdfGEJ7+QEV7uhpLYLwAECgfYjkMhgMh2r6DRrbY4MkCS8fg8&#10;4LFL1knr7ukKOy5gPqJ7UJ+baRUZgsbk3VaUstcKUpI9EQUXMlnOe5KSBH67BT+6t4JFCrKj6kbQ&#10;HrKnBYi6zw6IalPo+2jf6zvK0vakWBrZ1TISY3JS0wWQ7xNgSHYpc3jUdQkgqwSQ1bk5Do8OiSiM&#10;ArkGWb229wnmHBrV7i/KtwMl+nFQVmxN+qGAHRBANsb7gcREO4AJHg9i5fphAUwypu+IA2Yw5qFQ&#10;CiT36TuE8kkWN65sT1AheSWfNZOzLSWV+GTBX0amq5D8sGP7UxCZCIuh72NjDupkpoxknaz0LMvK&#10;oFRPtuXo7z9XAOtZ2VlAJabrUYuhkEYWwWNQGwM4okAGi5RHwSSm/QCTlXnReH11rSBxwuYEeriy&#10;B/sEPh0Co5YWj4tEQURZRHxBiOEZexbhZCxmo7Fhd0ejRo6MDAtcANFRT8Q5OTRkC6c1V+ddnJu3&#10;2xsbetau2Oz0lK3pebq2dsmmpiZdiTw1ofMKOFeXV/R8u+pKHHF/FWVVnlgDRBIviKIHLDYfOuQA&#10;2S6QBC5RAAE1VMLG+v26l5lWWVYhCBx1eKQwOkDJdhuqJvGWx9qtt7NbUHnUOgV3gwI74HFS92JA&#10;QEtff2+vrndGbDBvY7GTAmBK/Y0LJAcE1QJhQS9K39KFZTszf9avwaFvdFz3ZtRhEeV0UODJtUc2&#10;4GCJAZaM4wKn5XgMaJyZPu1u8Zjgfnpqxvc5N+eMnTjpILl47rxD+LlzCy4cUQYxxA4S8gZAPqcO&#10;Nc/0t9+5+njz6nW7IbC/Jpg8f3bBGefRQxZy+dwZBaCkXjMwCVjCL0Djb7/+bKxewxj9lNZhDFe2&#10;Q9/3kQsc9RHFMqiRKJ0RqD7zPrK1yV3gGE/GQeHUOGzC4iRAI6IXfWzzXoiJhGtcLNKxkUoZgSb9&#10;24BFlMhQwgdAwUJs5Pnz3KhVj4kkqQbXdki64aYBktwEAMDh7NlTvyEsCP7484cCwjuasykA3LBL&#10;F5cFkJcFZXc8lhLlEShEUSQmkthIgPPBXR2zecvjKBnDmHfvzi0fZyFzoJQ57FPCh3NTW3Lj+hVb&#10;XDyrX0gd3k/mNsXKWXqIMj9cy6WLS77PB8GygcAi0Ii6iCsbaCQzCqgEYm7dvLUFlvf1KwIXN3GT&#10;FGEntuSWwJmbC6ACj+xD7P/+kyQbkf13lL75yb8krL5z4+Y1j0Pgg4gIPyqtg6LIWuPEpwJ4wBx9&#10;gBct88iYBwYDJAJoIZM+ACMGqBGeAIiGPkCOc3JcIhgGWAyAyFzG2KcNxzPGfI7FfiV2VNDICjfv&#10;ftP4H0CrvqA//Gw//Mi5/tB7/8G+p3TSu2iJyCdPv9J7izLBCRr+XfefeEog8sfv3vofHF/+b7+J&#10;lnPicwDYUYX5oySwmCBklpfcuHXHnjzXr7ff/7Q7j57Z4qVr9tXrd15W6LON+9Y/PGHDo3PW3jVk&#10;Le191js0abHJ8zYUm7f+E7M2cmrRqvYdsfLaJsspqhY8FlhOYZntTs30pckcJGX+0EpNs2Rt4wIL&#10;RYMzM/K8Bt12gSOlgoA+WpJsUBkDRG5Bofbd4vsfjP2FfQiNCfAYWuDwb+xTAJkIksQyejwj0Kg+&#10;L0at/hD3CMzsTNopcPyHJW3bZsk7dllOeoY/LOuKSxwgDwskWitLrL2qVPBYrLbIOmsFWQLHHsEW&#10;1ouLt75CEFntGdkjmECS7ZBU4y7tuAUlcgsiXXHEXR13bztY1nlfcFUHiIxc1dF2Yh1GoPHDtsIB&#10;Ejc71q9r7KuLFMZewW93dZErjEBwfz3xnOXWo/HOmmLr0Fi72ja9z2OAo95zQ0G2lafvtaK9O60k&#10;dY9VZKVbcXqKK4AkpOSrJUM3S4AXKY87/cfJHkAS5VEguUefAcqkZ1Fj2v7QItURo0h42t40S0tO&#10;daM8j8dAuvua1xQ8Eq+YGMMocKzJyxU85jq4oTTSAnL7cUkXR1DXIHis11ij+g64FdhBfc7BmrDS&#10;IhlwiRXZIQFjZOrXftT/fpz2oI5BrXb4FEjWC0S5FhTRKB4ynpSSW2ClxWXuHsWVnYWrVNCWlpGl&#10;H3X8XepHHX+b7pp+D4sfq46fUijDPJYWzMrM9fW3AUhey2s+Zgok9ZpYLhYHSpTRgpzc91naAscS&#10;waErj8Cjq45FVlEoo5VVFxZ/YFXqqxIYRxCpv6HKKjtysMmztLs7Ojw+ktI+xEGOjoxsGfC4quch&#10;4V6zwKSel7NTE75aW0wwSWUTPHtXL1/y8YGebhvqE4Spf6Cnx4YFUJT5AcLOzM46OJ6MnRAojbuI&#10;g0q5uHDOFTbctrixKatDMgvxgrh93W3deMDadH2okcQxthwmqeWIq3gAJsktgGWGoLxA7w939iGy&#10;rim/I8hEieS99nV1e5FvgBlwPDlywvc5L/CIIjt2IuYZ6yQdXV69aBd0fZRBIgFpdmra38vk2Ckb&#10;0xzAcXJi0qYEfhjQh7J6dn5B7bzY4Ly3qIcAJzkTzBvXa4/p/Kd13jnBakwQOSi4xDXNNudFfSTv&#10;4sLioofO4ZVEdMJzxpLDL7+JRCLgCncxHk/ayHX8zj2Z/swSWD4SV6Gs3rx2w1iCmfA8YltHhgfs&#10;trgBRnn+/EuxFB45zvu9np+v9ZzHNS241Pbr11+J1+6JS665MMZSiKiUb98gEv1gv//2zq/Ba3wL&#10;FIFKSvvgDcQtTh1JBCzUySBuAYQhkQaOgVm+/wH3+GvfpgUuGcdCrUq4Yxsng1IpfRMKi1NkHIUO&#10;QAwtvni2WTqHmlSU0Ll+7aoraSEhBOUSACKbm9qSACowyhzGUDtxjdMHiAKnSxcWfZ1Jgn2vChQp&#10;1cNrAGihj9ehVA/7uKrpW9GXHhl+TWB79TIZ4fcFmldsdWnJ7ty8sZWJxHUj3VLTkhhOfPuQNTcC&#10;+TYEofL+eX/cfG4O94F+gIbXowA7VM8XIywFyY3/VhDHe0f9C3CN4gbYAYIkLbGc44MHrJ8ZldJh&#10;Lkoc++H81KvkWpCQuf/8wiCGgc+Ha0G1Y1lDPni+GK5u6npYi5sscMoJEVfI8pHshzW6yQxnm5JD&#10;ZIxThohC56iFr14RjxnFP5JVzlzGOA5IYxv4Y5s5lCli5R0sLPfIEo6cI1oZB/f5zz7GMaHkUVgO&#10;klJItPRzPZFq+dYhGeNe0nLfMH7M0HKfyFTnCwvEAtQeU4mqK2h98fqtPfz8C/vqxTeeDb6xcdOD&#10;mXkN1mOf1z+S1bWrtrB4yQaHx6255bigssc6+0asoKTaSirqrLy6wTJzim13cpalpOcKInlYRVnY&#10;rG27l2XQ2NcDiZhIygHl5hdrLN2XUfyHwDHJoS4Cw6QAi3Fw3PlXFi8gvmMn0BmBp8+PAyNxlcEi&#10;eIyAcAsStf3/Y+4+DQCJ6ZyuitG/I8nBcbe7Xnc4ENXmZdmBohxrKs6z5uJcay4VRJaRRFNkx6oE&#10;kjWlrsZ11JYLJMt9NZqeegGa4HGgscYGZUOCx0iJrBPo1dmY2onmfQ6OtGRlh30AkjYY/dGc+HFx&#10;GwdEOecBlgesFjhWbdmwDCV0QCAIKG6Z9nvrZPsqtF8pWIxWgSEBBtd0lwCys6bEOmTt1QJkWWs1&#10;wFhqhwRFuGTLciisTa3EFMtPS1abLHhLsaKMVG+LM9OsCFd2VpYnr1AeJ23XbsH4bvMyO4CgK4lk&#10;Xr8vzeMgqbGopqP6tR3WJveahvqe0Ub7UWJNZmqKZacLIPV6hZnp/rpl2fGEl3iSSwDIWgBSAOfx&#10;jCX5tr9UEIlaGDcUQ8xVRRngFxkQ+CEkHsIEjs0CyGCHykviQFmiOcU6R7Ggschd4A28rkC1TlYj&#10;4KqUUZyceooel4jCV0jB6mIHvEygTsDGSilp+kGXInhMFySnUXDc4xz/2gJg/pVl6u8YRZJVaLK0&#10;HRUMByYByLy4aztP4IiLPbLiHMCxUOBY5BnaWLlDY7FVFpVYVXGpVamtFDTy3qr1Y6umSADJexVo&#10;0lYVApH5ml9krc3NdnZ6ymZRBGdn7JTgbhg39WC/AHLYS/qMaH9Q7aDgcFwwOBWL2bwAcX31gmzR&#10;Vs/Pu7G/em7eZsZjNs5ywLERmzopGNP8aTK2BZDrenZurK3Zjc/W7MrKBbuxvqpjFuycQHVFoHR1&#10;/TN38+LWpU4jIEnCCcklLBt4uOmwtWuMFXIAP5ZhPHLoiMMjCTis7sJqM+kCfuo/Do/EBEkx6+zs&#10;tA4B5JiuBU/iYH+/Q93M9JxNCQoBN+IUR9TiDsZGhoa8OProiREjuxx3PeosIW6z0wLG8Wk7MYzq&#10;OOixmoDktM51WnMpX7Rwdt7d/PRRwQVAnp89q2MBymkbOTlmJwSK/QLHrp5eG+Ac0zPuor69ece+&#10;ev61vXz1zRY04UHEm/j02Rf2xZf/9KTSb1/BCSS/UKQ7UghhC1aeQWij5Vwb4pK7erbff/jANsUr&#10;LEX4A+D3vXjgzUt7I2h89eKpWOm2Xd9Ys40bl+3c4qzNzo/bZ1eXdMw1e/zFpr16/aXmPhEfvNCz&#10;ELD7Us/db/VsJWyMrG9CyahNTTgZLu8oGQceooX3uC54DyEH4QyW+IXlkX29bhgJaH3h5/ztN0L7&#10;8Li+cBhFeAOgAenXYo5ti+cXHMgwIC2sVAO4AI98AMjfgAtxftRbPHtm3mtNMQ4sop4Bhhixk0Ak&#10;sAhEomYCUgAkY2R3LywseOzA4OCggyDnQ6ED5IBEAJXSA4Aar8cX4cz8nAMmMMdyjKv61QV8PgTc&#10;BKlfP31i3+gDJ3D43p3bDlvcMNQsYA+ABCSBR24mX4prglPeJ3NCcCuw9krQyXvjtdjnBhPcyjre&#10;zAFwMYAPmOE9ouSyDSAClSi3xDgCXyiHwBEwBBQBmAAn94sPlA/Gr1MQScYVn8HG9av+Hv789x8O&#10;s7w+c4BOAJMxXh9wpBYlYAasAXbAHzD38OEjvd8XDnUAG9DINjAI5AF/Ufu7vjSonC/9OM7DOQJg&#10;hn1eg3jFH374cWuc83I8EMm5gU72aSOY/fcWXIbX4hqBWPYBRRROYJJ7h+LJfUJB5V6hhAYFNgBl&#10;+NHCEo7Uo3z0xRP7+qU+a73eI0H05l0+Z/7AfvAVBBYvrNitzYe+tOLp+SWLTczZxSub1tjc6ivY&#10;AJG1DYcsI7vItu9MdYikLiTLkVHOh1I+ASLJyAYc0x0iS95D5A6ylAHHAJHUTPzvEPkeHuPm50gw&#10;SgdhAr7IIgXxvUUA+Ff2KXBMNNRGQNLVyPgx1Hnc/g8B5D+2WUZKsuVnZVhlvgCkIMfqCrKtURDZ&#10;LOg4JnDEdXu0vNBaKoutNQ6RAGQXMYECs26BWa9DZJVDJAA5LOAbETySVDPWFEFjpDYGiIwAEWOb&#10;8dA3SiIOwIjhtqaNg+NJnR9oHKqv+MAGZVsqY11p3FAc2a+wHkBS1wxQOjxWF1tHVeSOb68stLYK&#10;3muhHdH7PFiUazXZ6VaWuscK9u50aAQiSwWTpdmZVpwlaBRA0pYK4D4FkakJEOnqouDRQVIgSHIM&#10;EOl1HTX23yDS1eI9ey2d4uBpqYKwdCvU67oCKXgEICvzsq0GcCzIc3iMALLA9hWT8EIyTIE1CgRJ&#10;hEmMY8TcJe3AiBW7fag4/j1ERsfgzv4QIlE/uY5ylD3dm5zUNKstr7D66jp3Y+cL1FgRxVVCVEAB&#10;W15+oYCPv0P9/QGRAspMjaMoBmj8lAr5d4YSmSFoxK3NCjU5gkZAMkfbedn5ViAr1LUEgEwEyZJc&#10;gaTgsVTXVYabGqWRJQTd2C4RQJZaTYlMIAk8VsvYrikGMDmm0CHy/OxpB8kVgc95PXNnp0656riu&#10;Z6+7r0djNtzfZ6OCKmBwVM/OUwLMuckxu7R4xi4uztvC6VO2OD9jF+ZP2/RYzE4M9NlAd5fafhsR&#10;sAGfS3rWrl1Y1Jw5W9TrXLu4bOsr5337/JlZgeS8kcFNQirqHSu4AJKU3KHo+IH9B33Fl0SIxFVN&#10;9jVKJaolLcsDVlbVuIp8qPmIjY3q/QhgUTupVbkwd9rOnz3jCt/y0kX/0b+8zAp1F8ULN7zqCuX5&#10;pgV+uLJXdM0P7921e+KKBZ0HiOQ6l87rXPN6P4vLXplldeWirSwtO0MEsQnRa+FslB09OzPvc698&#10;dl0cccfuPfynL1rx8PPH9ljPlLd6tv2s59JrscOTZ0/tuZ47iBUAJOyAeENSyfMXz1yh+0mw9mtc&#10;/QPYAC1X8uAPsQOCFbzBeZ6IUYDSF98IvvRM+421qMUmPwvyXn/9zF6//Mre/fjGfvzpjc79jf34&#10;7q29+zWyP/58Zy9fU6/7jp6ZX4oFngjgvhSIwlXrYoBNPRP1vP/6iUPja4EtBhSiUKJGwkMwBnkJ&#10;gCCubUoFAYSRRzRSHDkeMH3z5oUbMPnsqfjv4d0tDqEEURQC+IP9HwhARpCtQiwIAAAAAElFTkSu&#10;QmCCUEsDBAoAAAAAAAAAIQDfYShtdV8CAHVfAgAWAAAAZHJzL21lZGlhL2hkcGhvdG8xLndkcElJ&#10;vAEIAAAACQABvAEAEAAAAHoAAAACvAQAAQAAAAAAAAAEvAQAAQAAAAAAAACAvAQAAQAAAJECAACB&#10;vAQAAQAAAHQCAACCvAsAAQAAAAAAFkODvAsAAQAAAAAAFkPAvAQAAQAAAIoAAADBvAQAAQAAAOte&#10;AgAAAAAAJMPdbwNO/kuxhT13do3JDFdNUEhPVE8AEcTAcQKQAnMAIAIODg4NcADCA2NsIEhIwwVF&#10;QAABAAACYheGVytwCHIaf6Gmy8Vyx6nZIPsAAQk5+wABF1f7AAEZU/sAASd2+wABT2f7AAFgU/sA&#10;AWJf+wABb1P7AAGYV/sAAaFW+wABo377AAGzUfsAAd6Q+wAB6Nn7AAHqdPsAAfMS+wACD0P7AAIS&#10;wfsAAhS0+wACHij/+wACM6v7AAI1R/sAAj2M+wACWUIABEKAAAEAAAEB0AF4xwnig6VXa+dMTnel&#10;hlgLKCftWviKGWDRmHK+K9cgtSTlTicFJOVMdbpRSW+NK1cbplgLQsEZj70tdv3JRylCjRla4zaV&#10;4LOky9DUj2xkK0zJ/rs1fz7wqtZtRvsb881nBMBySzT4lHAyHlkA2hDEy4ECphgB9TRcBldGQl4H&#10;RAXDCFBj1MHmlYIOk371YllDILDHya5IBsgIYDMkvBzJ7ZUmrTLIqS2AzKiCUT0m7KBk1S9tkOti&#10;raSbOz1yDhJaAUZMsdE4AEElVDx64zV9L5KHZk4fmFTQKRWlrzfLggQZBaev5PDTDbc3oPtpKM8p&#10;eZCHmFi8a0HMJXmrM2m/8UbOrb7pKbDuZBDO5RmCB66CsJlYV97i3aJoVifL0I6fmQTyX4FEkEw7&#10;9K4EI0mQe2KzgVjMCVgczzaK9EaxAJdRkfGv+s1DDubmqNpXptdAR73Vrq9Iq1GCwlTikkwAwOl5&#10;vTO+SEzywt1SAyHprgR7Vg/01oVWp0vIgnUzm1SMOkRprkmajWoisYSRfhL4dVN6IahN09UZdtK5&#10;jAHpgWmIwnqEmJLfB4pizCuGh300QVhYpaETuN2qUBBK7eEajPaz5xvzY1lKof/DnQFh7xZOcOoz&#10;sLFCbf4QGwOBjW6B5CSJUebRvBITtQRE8j/luvGrMRt0G+leM4VkuXyYd6cpWUoGyNIRhBur4FvF&#10;FQ9yDmqD/diN4lyKYy5E7ujGFRumtSm7441s8iTpI6pF3ITMYxm5aZplam4EDGQLRj8HPWMOf8VG&#10;v3r9cc1aBq7lG/mGPWjNXwZIBTkMAAABAiXWSiIUVndJUHAQAaUAWQAAAAgBIwABwAAALkRrIa9x&#10;3hnpLldJGgKjAMAAAINCywEgAAdRIo6JHfiD0T1aW4OiD5MbD0Cc5DD4cggg4ziwhxxCzkGc2BY7&#10;vHoyQWh59WGmCw+LceebUHhkEiJO3OKDzNG4MBiCCD4wgI8QsaLn0g74baI7JyZcJwVdsYCVw1dF&#10;qNJVxXCAgYQYQoWFxnh4gwTB2CwQktShWZlmMRZFBY6VCGCgAFm05WsA2ABXjduJRnqAgoYDqdpY&#10;FMYAAYr0YDAAFQKeJ+06ECyRJkQEpZygABAfk4YAANb1OOGic7mgRcnFmSYkKgAEGnGOBSAgtJst&#10;MpmCmDy4Ogy03ugUCBiCxXTYZBAKJv+w5ZKlUbjqJyCXxOIKmQHhJ+aQKcAF4txKrRIojwegXQxU&#10;G0bMgRwAosLihpsNEAFrJd9kEPCp17w2EEdFokABkZI8gA3JLeXdPPdgV7FXYIS2tAAHjy5AA3eS&#10;4RiJAkE2lEpcNWohDQA+x0SIAATpQhoWsaFsiG0+ZKrYQyBTrWMQxiAxhYSMovC8Z7olNLzvFg/6&#10;7PPSTovPRoLEwQihBboEKoQd0SFcIdGfKrTFOihtzHZUkKKnHGLeyxrFa1nCU4NDEuEKghi4eFox&#10;Owq0JBW87kFxNpP0kn6DdydTYQb1F5urjJ8dWlkCVE0IRNBLSmtTTktkoHZxsiIOomeNpKMB/9w3&#10;jJc/WGqAqtiajS4jA5IWGb9JP144sXqjQl6UzG4FEuGmDjKhjyBIAtgAABC4IACQAAEiE0xuwRVy&#10;sdEikFlCcAAAgPg4AAAN7lYhE3CluAVinDMfqgAsC7psASgDcquGS51yUQ5cOS0hoCACWKAQDxxb&#10;Zqn7Zr+B7zT5xQAAAkbVGiAgGokdB19QE0LoNVeinZIICA7aZMSK4C8//rCX3ecRVFPWlKDAAPGk&#10;xKAAZGUVsJ8sgjFmTu/AQogggCCDBAAI7408vGs5v1MIWyBi3DG7vsoRL707Jo/kV5MUYYWbMfCk&#10;SniLNRL10OYbRpB4kyvc2NHjbO7BAcSE/+tijkcYmECgifCNII4i1AsIjx5yMgi4GElYsxJZoHEy&#10;5qIo/7CAELcEoW8A3gNqCOsIRki4MgQu6IyFkTRVTe18qooAxZ8D57qJGWE8f+LGbKlhFwlhBoIB&#10;BEWEPggGTANExCEBCDDJqGYg6JT8xgTcFShUyfFkMCmHIu4QUgLZCkdyorfceZJGtzXEqYyolVsq&#10;KmKFQLjgMBeo+WNJ5zQED0YhFCWZJqRY6wpFQDlAmAAoZBuXDgACsu0PyNswKo0oVNTjEgpMgcAD&#10;dGgEeDAAHfcHDavAoHMp7Dqx/CgQEYsgWADsfg6PrC3xIpMqkf2BAAaLqDvQD6qTXyK9J0MdCBul&#10;mOGRAM14uJALd6tctekYEvI6EkgyAA5kxVAAPXGEU0YGFxWAGAAAoAAeMSfaIyiN+qyJ3U6E5acT&#10;xPvqORRJJNl/xFv1DYlL+eNzJsT389GxkscEJwC/EoY46OiJx6yEBYcaP4wkErsFBBDBGF04BILC&#10;uiwqgt1fm1musoWQpHBCsfCAQKoTIvu+VuEm4IZBH2EcYmEdQQiPHnNnnkDLaW9WEcvRwyiR/Hvo&#10;b3yFmQCyrAhqwgkSFwgKIM+MqeCw4yRGbBEwtJaLYU1NqfbAbGJubkdMAYxAjPQQaiVh0oCC0EAJ&#10;cHd2hSklqelyKBh3SwhvsTiDBUDgAfbN+FCQ0Ngv3eWvVfiYJdgwQUcoBC3NQAJGsEBsYAYFNcsG&#10;VuDXIJaBSxIxQDgAAAAiwAhQAAADb7Zag4IDYI8YwyO+FAAaxyxZgA+ti1o5NxXOSAPoOEWh0w6k&#10;gdaYaJAD7iGagyIxGeciRIJ8IIAT3FhBAEjgoCApSmTU4EDIAABEgAKAydZcrZUFJjIzGI5Vd37T&#10;Ei+PDjh8AwwAQ55sRPDRRTVZWaWF2SSrbs9fQ8PXqdBEzp4k8oc61fRiYaiEe3zFRsXNBBPY8XHK&#10;iAUxAAxzl4lZhq6YzOEbFgMEBwhGLCT4hPrTxcIbhIOCREER4QTEvTMPvBXARP1N8aStCwro4YAP&#10;k4Q2CA4CptjN3I1gldhGMERY+fCCwR5mnPFRAgCGFRkw4qWoMbyGZDqkYA0a8kfuy8AO6CKoCDwO&#10;4RnM/49hrhscnQ0s0VJgX0fKjsskIA0AAZ72MfWEYkRTswum5gP/SwCcryWwJic+jqACeDLCAAe2&#10;SZVEnkhLvPHZiUi16DOAKj8PDJjEL7AsWRxn3KR8BHDu3Vo7i63na1F1mydAiUAgeaPd/12zWMo5&#10;xXXn2u7NbRTNEs+sqQWwbBgAHySA89wAAKZpigxlUIRUzGPIAAAAAkioNjYAABEMsSVKzjruXJnk&#10;e8xTAAlMnJJCZiAACV6XnYezRqnmYQAAcEw0AA2whmfLR78Aw/k4pj9aU0AmwCCaB12AHCINHC1K&#10;IkWXora9Fi6KDYAX2hRuwAYmEHtCFSfg8bV2/K+rkkEIgLk8UipAMcIO8INaCBRsHDnd44BwD2y5&#10;jpupKCqAUJ6CD4mbLBAFCcZYfBeYIFlanxCdopxr/SuY2wqMtUtYY0irrEYQmCDv0ChsIgjZFED+&#10;trg5WEbp0FSaJ53JmHZey/zjXhVbx6LCC3DZIIvzYRP/PCwQIwgbSYm6fWboiWDa8xufqhkGTRRw&#10;g+CU5wAYM3eX1x6NQlLSgCDScUuftDJopqadyBtwIWAACpoOCgAAAGrJP18FuZ016Rrcoi2RA9Ai&#10;AdA6EJFydmPS2JMbv6SsgGe+6o8WSNCnTr1zRmpMrzdZ6tPytkNzQRFwcZxMaMsytR+ebCz49cti&#10;05uKAwyfDX9OQGaYMQKAmgLAdem2tAKyg34AYB0gMkKEkh1JwKc5QAAAAAAACqgtA0AAAVGBVJiq&#10;HaLWIiVxzgAcABmhsKAOCAAEqbdROpGEFxCLjMCAAACkYAACykHYDACwRukOdIcBdDmPANAFAStH&#10;9kW1szOuJHEIsJihQQbCA2tEhPXn5/MUFADO6AwkXB4FdgSAYPmXCPc+ELgiOCPcIDDQRVhEMBwg&#10;I9hHqivuK5JJoOXcdV+PCIrQ/sFhArxUZ/kErcIVhGUAgjiCF4+XxANAV9Fst9yZULwZgWw9xLXS&#10;xMzpaeNZj8AkSYkEKwMaCDQQLEFIsC2O57eGH2e3P3A/GG5B1xc3ZJ3xuxUT/srAQ8eJljUdmuQ8&#10;KoQjmoRUMC00Sdi0UYqsafsLDtEBIKtkREqEhlhwANI3m3saJG1P4+WbnTwsfS8GzulmwVMs1VWB&#10;zhU6gjREo9P2kDhYEad6ih0PzmZZWUC/sTimcbEggHGJVqymqNY0LQJA9tbAfPPGJHu8wykcgBjC&#10;g4QKwDz9rNsMgBkKeQAFAhCtrjFVJ7XxEYAAAAAAAAiAWAAAAAN0R8Gm8BNnU7QWGLBZwAAN0QgM&#10;1aADAWu5O6+bB6zs5aihSmAAAASB0wIAAowwBV8wgNJDIwMAAAXwAHGGALnT7ikZgyI1vTC5b+if&#10;XBwzo3C3Dk4S+kuIyLYDHiOLGiHtIFeJa2jnYakSCkHqY+hg8IL7Hy6RdEgkPS6LBJeB54IdBDYI&#10;FhAs8PgMIRCm4iIsaHkoofS43QTXu0V+sBEtOo0jsXIh9gjLCGYDJWScxAMwVyyreL4aihqVDuRA&#10;h/We6NtbS+VWotARHaH48bBQmKuiPcsVgtEe5fh11lLdBSiae1k3SpaOCKCXBmGCBFN23wlMtAF4&#10;dMyRRFvY4Y3OZ8xBoX0t7pHiiRpyNWDQBx6T4QFDCgLc88GmLPc58lT3K3vxEEA4FyCPoBIxncPX&#10;YAaMTxjLqLnjysIC/JdnrEsxxFRNhZO4K01NCD0AUTy3eQHvMviTrg+BT7v1+mdGwIdUEklFhJKx&#10;Ea7gKoAAAADhhSQAAAAKI18MTwiMuWZYgABAAAAJWADQWAAsW3IERcwHAX9F0gCAAIikVAABMXEj&#10;f8bcJhHLWsXkkJAAHtAmADUJfUB2DRRF0s6HdQWGyXLsAARkZgIEgNE4WeXpUqXd1QLFXtikCIuA&#10;vefGCV3aVJADGihvweGXFGcmCRIP/BAcT2T2T5Ezl4cIfBAoId/PixSH0lNgKYmw13qIha304NBq&#10;VlTAwu58XPC/zxCF7Z8bCJIFBBFBBsHFxKMF3PzE1ky3NEcAXeZt9dXRuSRNawjNk7+gb8fsEEyw&#10;QqAQQHHxiLMTN+2n1JS0eOw1jsa9o2s7+Wjp+1D1iUtDeqvYBC5tk7OuoIpKoDm89G+KvTLW7LNd&#10;yOuG8marrYemeBBQzJXmMRNO+ACBpY94MZW4ug6OTlz5tjQ0hTbTiiaMt3OIeZud7rPcY+Uz1gD3&#10;hjPXeAAMUCpRZclzqNZO1F526AQHcdZJ0sz0AjZYGPcKHGFM5aUJYRyASwDEAAA5gkAQGAAFR+bR&#10;M1JrjZusc3VoFgHAAADtQ6HgAIBNqHgkSJm2rjpWcmSzSHoACBsoUAjAdr1khZFL+UXgGlaGebXo&#10;Nrgf93MvAijA1NlO2QQar45AAccSxjUpG4kCTInYn0V9BXMDUlBlrQBTkAN9LDdgAluQU2ABW/ag&#10;GXKtwWqEwTdyaFkkAtVEoNSZhDqs25LO0lOuh9AWewnto3WErGsh7D9mrvW3b0E7Obet1rf4r/46&#10;PpVkdmb/BLsJLd9+SRSNqQDGyezQ0f3H8IPN27hO3l/BhcSsIkCZRFon+NdtLEDihXaNRGnfknvY&#10;756EoCekZTztd1SsUxuCPDduIrwJAJPDMhCowenh33615kjFQCPqMGEOD1y5E7W/XYji0MEojJdE&#10;pcSQcchOA8H/C6E41cYLwEfMGlSmWvgqK9ACIaNjDpdAQm0AjWDoBoQFqzCQyYACAZ42ZC9XSdaT&#10;Rg5MuQNnzXgQQKmJuHtApSZXPU1BEggjgw8VM9oV4l0oBRBBpioJcAAAAA3AXh5AAAUgumn+DqzQ&#10;qKGoDpbcokCAABVkJy4wACjLO9YqTB0gzKvaSUAQDsAAMAHYWAAFMSN+/mnOkcln4EhyWRlCgwE1&#10;WQcdogG0k9BQmuUfdQpcRwjYz2iypFG9fLY8CvbIZTUxIiCHqGgNYuk+Q9ZVARIhPZXbE8ABJaqd&#10;iAzXggiH5IylMgLU0XY1E42ReiLizYvJQFblnn+NHgQPzFzIjQ94hdAeCuHXvSLWGVLJXFZJKJBD&#10;aZj7qbbYvwokyRtAu7gLuVSp2ERM2TuNt6xFUXRlCcS6HResdGNPPphBRxyqUTys4qrmREgGC4w6&#10;UaSaLDOAWnIYDW5YrZsJqbnjEI3xmMj27WqKnsoVJqNdk3WctCDOcRwBgBVpEYrdfWlRjwAI1ifQ&#10;xUEgpeuiOfxcWzoGD+CiK+GAeE9z4aRZ++jwRBKH7iV5jBBA+8TFAnIyxBJAvRnoVYGicAAQbCAZ&#10;DAActGQ+nF19g1ZMDdmhcZPcoGgDAJFC4ANOQUwZ7CLwKAqy1hwZpRKTwVUckwgAEA5AAANthAHI&#10;BQAAHCeedVHoS0bvI+rjQQUAAxAAAOKvQE4AACitDEEJdrflOMpCiIAAABP0AigWABX7G6NHhUcV&#10;GHsGZv0D3nA/AAUKcwf4ACIb2PIqGC1hBFcIQ4+SAR7EGycXSHy3QlGsxdSimTIDTPYco4w5hMeq&#10;RaiUTxghNQK3TvxmSkKYaZMaXEX5VAUxFn9H4bBQ8Ls7zbUgFB9I2paWhqyCyUEy2lvVrPF0WPnA&#10;UKIqV9hA7ItRNNs1eRpa7kDafOOxGkIBcx/kF2lMN7JgkN1FlN/Nedq/oxSGq5SsFeTx06LBKRZQ&#10;ZH9Gk9BsOBOIGHpAgoo48Ffuazj50QhlPbmukvkP/Q4yjVV4kq6pBAszAi1WvI9PLgre0T8RiIkd&#10;SotimTAzNQg4sUDCIyn+wFMPCbAsEaXc8pSqlEUNmeHlQv4E48SJAGi7AGTxICjY7mpAwgGEy0Xw&#10;rGWHItlr518SkoXuQ5pKWQgLxzy/ICm16KzAfjHqdDOSyja5MRb1g52PioOsGQFJCAAawKxlQZYH&#10;oAAWxcVBjzxsY6S25KYIBAGABdCICg8AEBRv3UOJpex8SK8TqawLgAAFHD4fiAACjdxZDmz2KKBE&#10;LkRmEQAAAZAAAJGqlagefcMeXTIQBz+MQtuGzCobd+kVQmqYEhhEWfA4mzExGRnBIIHDKNC84AjF&#10;X4yK9Jly20uUtcnjQmkP/n86ydzM8MhOiTFUxqIplo1GEOWz5h1pGLuK0YRJnLfMoqsEqEDYm4iD&#10;FowAWRo8pWxoQrY4WgDsKC2ajGnivgYykNg5KNhtmCS5LLQjEAHq3VLUvND/ibaNsmWxEaj5JAGi&#10;mNUFUaIHq2ENhQuuIo/0jEWVOUJWTX79tt/vSCpKZyiwqJcYJChVFPkMY9t/y15piGbnlIUnfLKy&#10;F1iW75ZuUMfV/W1dRsjlUzgmCA6Z8VzAOz+0NFlQkM44RcIX2qvtEBWggiIVxMlUDdAGqITRtNTY&#10;O5CH2y90l7QX8ikshOBCQADSrQSDAWaQkAwXrpt9IjEnNCBwdS0tGFYWxOWWewAAEQ6QuZ3vAZGK&#10;Jg46LEmYCdsinGjS9cCxkAAWWUD4LDAwKBRMmtZRE9HFGwtLCAAKAAC6EAAMAARizTQhU+315SkW&#10;R6AAASxo85AVMnnWTi60c1aProcQDATIaIAApWU++r5hykE06qZGcLE60xeIojLAdVWlUxIxVlrS&#10;o5BNwzgu2J4kS3g7wHO9yw5npmfRGDTBBMYwLRSFwWCvB3jcFHJNsETvLHW8iy9xG4tq5DYzA4mY&#10;cNuDVE11Qe6XmbWo2TYoBMqwxm1Lyy3GyM1cQqU7GzEtRCDQQech0DbAr0JwPp/Lhw/MN+GopakB&#10;h4W0SSYAutG4JBELRZKmckRSAI5Cvmyu8v8g5mX9gCcK87kddukYIAKPfGWIrrJPlOMMTxuIM6St&#10;25ciuDtoMsVwCbNvhxuL7nDSWK21OftL49QzFVH1y5kEpDxUNRwAFBg2ifmNEADkJwTinVzVZkQR&#10;DFMqUHBbYbQLoAQMUhOgX4BxCt6cxWtYJEjLhGSnE+fkstgATXQR1D/PNjsdjMGAKxyyfKP7JxUI&#10;IbVAs0BcXwYAAfxTBscABTFvJe3Y6IgYoq2r4AgEAAA6HQZAAPamAdl1I1YhS86Q40AAAZQDAAIK&#10;x2RXU6WIkKKWiAAEAUdNghIAAAABAw9JFi1K0AtUNvumu2PI3Uo/rlXhaPPo+P49Q9GvoXIkKWKK&#10;KKIIINd2gpUa8ivdK9/iyWyvQva8ij2R7Eup94ht9Bb68QmSsex5H4SrpxvzPSLd1UDZcj6igffe&#10;rllKYj5ibNYCNFhikm3bsaJoWjR3ibgXwkaXFWqJ7DQeOMguLaSbur8VSic8b16plu6jY0jJ/YFy&#10;kqHUL2tie9j2Ek9Y42VMcTRqfwS2JafLW7qcDBot7RiNGkQCey1GiTIUblGiTxtsJGjdYiKYsGnO&#10;tfqVJt8aB4MWGQhI2AcBFDIZcWCAHiEiQvaKJ6+CouR1TSDEEQZstZbB+LgBeDbXQQGPGJLQuKIw&#10;ziN+dC/jhIt99YYZd01GrgoKIVHtGr3UyBZtb7wJgzglqpDMtfCsk+qrd0U2vaQmnRokS2FGjonE&#10;giFGhljRTYQUPXVliDhm7rZlqdgjGmnFgsKrYQSLBRniIT6nhoyFGxEjKNQxdE1sWmT2s9WuRwr2&#10;oyD3oU8S8UeJjy+v14w9mPxzlle61lb4nku203qUqIgFRRWts1bVjDsgNR3fICl1gWIDQKcYTQLk&#10;K3k3KJGgXOLzm3UBTxNiavU4wrG2w2gXH3Ex55Px95NWMKQ/FmCcqSm1+JS3qxBX19FG3XJ11qKE&#10;m1kdBJNZH99dLcsOwP5+FKRl5mr//IaswakgvCpUbcvkOVzGaJJp7q7f8KgzUbaBQyxsj8PR3/N+&#10;DLoV+PN5PIv68LEkjLdR//+DZFbFXt0D6Wheja12vYaVX4/7Vm2pB1ylF5PeRI2tCYpKe1ZEnV76&#10;9qJq3/50S0YIUeyOdCqDfXR2pRwpDl2o96BYlOx7Ddi5BJMLVo3X4TfjURhNjokSkOtBSyBJFu6S&#10;P/81fn6s1Wnqoa2DSrRaF7tfZPUf1X+gULTVaFZaGoN8OgkTVo6Jf5xvNi5rZ6QZdkQ7HE6hMYnA&#10;xokWkRGMA+PfHmZ3Kavwl/jvcf1jPfSkrQTYCUia+i/hdFXkTySCJpN7C7QFmFV8OJx/v/vq/9H+&#10;6W6MniCtx4hPr0JsJvUSDy+kpNe2+5m9dyv4SSfr5DIpB16ksXh9ag4D4XRnu6RESP/8atdUr1Gy&#10;vFHPtl1bjhXX0/F7r5LftY/0UJXwuOgmrxq8nLUEoIcnXyln2egd/mapV/mZfyqZSDZH0jRNeSmr&#10;VNyuma5Win0lJAtxo4SWvovpVaGWTwOjJgbaQTIvi7XRY6AbJkXmWpF/YitIiOHRc48pv0VCl7do&#10;WFb1VVA5RMwMxi2g9c9LKbKiQpy2MHNs27v+bw452REm3LsU9CbyrJQpFW04fKb0Ryzp674dT2VQ&#10;vaTZ/Mkt+qWFvPzv/SLd3SIiNs8yiUgfQIDEzTAKsZAkUFhR06PQgkxsMwpkujwnvTU8Kotr61LK&#10;3Q5FecUV/kJBMnlMKG+wrnR4DCmCBkGIQ77ANoItAZvukpmOgYIVdI6zI6xIOjDZoxC1iWtRqUS9&#10;Qc9B/BIfVrEwEZckZbVGzMxRlFHItgAyDikXo1kQGVIfYAM5KpaFLZHxQ7yAlZJmIhBlCU0JcfCk&#10;Z97qSSsDPNSzopcECouQhDTihRwQ0/EhYW6qCGV75zKPoWkpJk0AZ0ECokrOT2YgbI1dVNxrN0Sn&#10;IJXJiBh9qpqvXAi42ZOfiw4pbkFhJyOYg8JG+QXcCIonkcHCh9ofG4phR8aJyF2bU4ERRuI5yCIJ&#10;5HOQSNmnuMQi5Hc081qo+fI/CCEPUMyO5MBYsxT0uNmT+xiwm5uusb5lNUOPDQhiQpD4mTguBh74&#10;q8VZeUpDQ5foOt+jI9d8KTTfiagS4J7ILRrJ2BbPwIFdjh6DkpEz6RsMMg0TNLcQUNKWwEZp5GWC&#10;4ZBM5hMOWbiCFvuc6I+spiDhYNhxn6RljYUPsKMgnnrB0BeEe3FMQYnkpA29GyM7d9CQAVjGJy4R&#10;6ZEf+asa/K0x0qs6y0NPPs6JNGoIBCGJCEI4FHpJq+v0CE1U8dKwMCBQSuiyoBTUsy1fCDZNFgHl&#10;ezq8G31BzF6VNBVKygoNZogQWrKUSCgKoBdd0gkkU4giltOCvOcRRonSOHhQ+2PnEEUTyOArhbC2&#10;rBi6RyqIR2Oi1uAhG3yEZKQBZwZRSco4TM2yRR3NoBLHc7mDPLMTp/8zMtRbvkXpg2RVuQjvkq1J&#10;gfC/RbBJZy18Cxpi+mt/3N/vkL1jctiJGR01YdnUUGZe9+75Iq1sS1CNBUjzEkV4ktIoL5b5aTVD&#10;Er/x2Y5FzGzBqbDcmfM7HuIUkREZnumuUUjI7yLs1i6iK8VheYZBvC7oBjmUUUXb2c65N9QTdLNp&#10;8AlMzIyVRxNGIULC3lIHmkg87IU2neyepEXsQ/vrrdb/DlEQ4UXFFFeq1QeLhQm0zlGZ7vl/prp9&#10;Ucr4kP8WZXRi0Fh64GV7RYS2ZC/o7ei2O5w5kcUw1yiKg2Y9/kWFTKyyOIz57pOdIljhyNXOovGt&#10;xn/fImENFvkcKfsvO2kqogOaF7EyM9SzRblCQKHhQpv6RF/q/PUf17aflWmKXY1GwNjJGwd3JJ6Y&#10;PMYqIrmC9fEmkwVblKFqZTBUlED5hQsXmQNXmW6sWg1FREvvm07ddDDKzd4nNSymetAc6YlN2hbU&#10;bPVyEQxL6/B4laBNkDFilJ++TXcFfMrPTMyIi8kARODFzFEbcnPf+ErvWkD2nteHquS1oVrtqHS9&#10;2sFJ0CSVIpSBW6QEtMde0fVLTBLz/nUJ8c5z4O5aRSflZ6HGQoeZawmCDYjTodv7fcNku/ckDF+Y&#10;0Qp+uUe8lmRE4rY8fiKIxXKRtwQLNJ8HT8GTtss8F8EIpnhOVgryshUDP4doe1mT+kO8mGMiYQRc&#10;6ojszsVzzxYXQ0TuhaDQsOs4sO9c5h2+U/nrNk4HMIDH8RRiC+zH99kR5BN9YOLEM9noj6v1ME26&#10;iFv7BwcBGzXQMByZSPGdAS5UOKzVBwgUNY8akBeTA+iA18JRgaPZV5bIc8mBAx3wkTPCvAYakT6W&#10;xrqlKYl0ahYBTcy3UF8RQqmHmXUt57Z2Ua92FpI8i3POq9DzNZDsJTOKW4t5hzFNdvV5sB/lI4Ky&#10;yyK4IBi37ULUj9S4Cr8qIiWDhIn2h4DTK2a8DHzxUNgcuhqggWN+pumCJ5OGzxjL1iTcvVTZP569&#10;nd5M+XAMA/zdMdzNJSAb2CgVA+iEOi5beoGahEej5tcFto5xyEjplUxe4sN03nJGR3b3Kp67ADFh&#10;SIj0qBhKJGvruSapXcBCo68JNO4IhDMpI/pGLYWp3XlPiGhTbQqaK80S2sAMoFj34cFw0YojFNq3&#10;SDFxmTEyvCCQw0bRV0pg+nyVmDgoa5rUTSZJQPIB1TqA0wPhM5oN2aqAWcqC+L4Z8LGaqF1Abfwy&#10;sLGpLo6uuLcFDW0zKAmEQdz3Y2it3AQy8zKYDRF5EezW0V8lp7fMDp7RSTCtQOeasUw39iIlBvuc&#10;O/Ed+A0xY0yVgYuQ88FIQcdFs2Oeyy+OthJpjooTY7Yhsct0ZNLcUsaOHL1gzI6KF+Ulc1Coav/8&#10;pZKQN8D+geg6hciR0HLuXR0Hd0Cod3CsFIAcNJ1EQZIaW/tDpWwKpgItAl0B8ikSOjm+OGo58rzl&#10;i7QTlin1FY2w+P/xpYbFH/RXyn2222zo4vjvLB5FJuRcZa2Pa7htGUGmgE5ATH5nJXhaEVUdCfe8&#10;PFqQKCsrH9u56xzl5z/86h7k9llXyHXguhvjJb8Zn7Jj6zdAbqFZH385Ie8m1qLLbVFFs97FOdOK&#10;UYuNLoqZZljzrdb6day2Vj48etC1wqGsjXtNB1pATIP7KQp+UvdDRR/yImOWpD5DEJd3IdcmJaeH&#10;sRCLKFfFFkPpJztnp58NOcy4aeIiKXn92iZ4yMooLOQaPusWWim/qLKawpL0meX/iLil2/VZviHZ&#10;RZ8smnvHj0TmazHMvjK/NHPCyfZGmjiR2b0UcCTgoorllJIWWLtWl0aVqbFkK1lY0ccXayImSNZE&#10;0Er5B7UlUUpSgQT8En6NZySCWGSgmNCNBKjKoMybOtIFDC6FlJGl7SkgN0DQ/Ar4Fm2PAS96KpEv&#10;h0E0wWSfUP+26gUBSnO4Jkj6BblgoID8jqkj05KlqBKaqi0V+DGFntVKCspdXzW5cvUFmmxWwl7n&#10;PznxZPFcwma+LeqwoMn+D7yAFbiRUCcSPFLDo5BVWQPwrdd1QdXIXtMGVAfig/MthdSAHyga/eQA&#10;pIvjlYE+wJ+2cxHU+JPrEhwLEdgvkwUxsm55G6BZ7mcW6lfJahVLL7rggGJksojFeeJmITp7yXv7&#10;aYJGHrCDQwtGQvxwuWIGj5d+9ZeKT/EyXRJuCDYjFEKPlGKc0ycEFbH7Xwd6IeC9WW0NVAaP49M7&#10;uMRyS85pRr3cs9cW4CGy5zC3J+ux73ldlyqFhDGIheqYHHhHl5lsDllXLzlnid2JaNfnFIQ3rwoM&#10;/cM7AVWgQKoF8uwjkV3y2/rAi6JKvR7HiRInz6OiAPCCwvWkxIq5I/UKlBd3bhfJBZaCA4C1HQd+&#10;K/i8U7FBPs02Bzx4JjN5n0gtEcOigISYSrzJF02Yaka0XiswAxbS2JapcAfNw18+QRe894uYUXrr&#10;LiXabHBhu9yXhVibGsfqGCB57Qvk/UB50mO8ZaXXAtML2PhVivJTHTAgEW6LseXYDQ8FkcBWbMkS&#10;1VcWS/VXrmiDZDZZGCsCsQA/IO98yNCqBAncaHrFv5h6Ss3rgQ8Ig1TKcIFKsKOxbomVO+ckh2Eo&#10;xyI90zj1LYVM5bjQWbzMqJrMPPG7FOPW0JULCmNG1PcIDDxJmZQGUNCvEwQEjDi6psme4W5petiN&#10;cJBLLK2EjVV9ZycWqQqi1EYCH2+vinJMf3NjxfT+Uz1KgSLffID72KjUGHf+Ogw772/dYe6vrYNF&#10;CeCfsKXh+hvD9V4BLOSknBL3kiqWh0UXUV6nkvcmwp/tX0dDFn+y//bHOc7rq+PMeZmRE9HfM76H&#10;OozBH+66llv43KUaizw5LIYyLq0csPsWUhVxif9ajw0IVMiRSlKcpSlOA4DnFIKhblYgt6q0WJxs&#10;HrosO8gImMkBFbJqHZO5diFWpFFVWBkIhSqMVlKc53+R3owB2vZH9odQ9upPFL4DkxTokhPVgDGl&#10;iRCNNQn6euaHzTTvf81EIWNJ7taZkjj0fO88fpnLC70pB8iqrscc9+QkLN5S0znXm4qcgdkAgC7b&#10;IA/ci30FPfHokMfkCQSIlUZUNqUZo0lyJ16ZbMSNtRmkGbNSZLrk/LOU5znPUhRBZs0duJgz3yjK&#10;PQzeRDck+tWNBAc20EEPrAdCG769B4Uo0G/1By/sYyYDhoMdjsEGR2TMkylKV75GzOnQrEgLTx9X&#10;vbwqmWB6hE4yNJGFiGqJLYHkpAUIjige6cnvTLHSkI+zm+tv/9t3pHCkkrIt3Yav3QbE8iIk+NDi&#10;E7H2iYt6WKtMtcb+2GpWM1DWdhq0l9fQ9aDj1aUl6kH/Kc+232LsnMjvoe1aQlSxrlj1Ob4exXLN&#10;g/iMJgNelUgU5NgWGXteWnuQxPmLJIOBmczIC/SkHDuTJA/4i22wWSoZQssLGueRedvfXMoA6IIB&#10;q2KJWfAL/qCWa6sW/rsA1uN71jyko+SJlfSh0g8nNwQTO5d02wMIHCLy8wqpipL29NmDgoTxDIZe&#10;4+TxFb9Qjb5cuvfE5sbkaHOxB38UF2LBCy3ITmS9nQLcDoG7KVOY1JE6vDuJCo684kI4+87FMDgI&#10;dNNoDD0/SI9iWjXZiWrH5gFJGuke+M4F9WNkFxa45m/3l+RiVz06h3gI3iGnKrbNpstYOFiGNoy1&#10;SK1raHjiTugQ+a+QTW2KOWKHAsbrOSfqnXJMDCBQ/rttCg3fihWLaJmWyxQ/RPW3SSbOJ9yCu7ul&#10;zIH5dTPRoNE6gfxYGkgqmgLFBYlo1edgJjQpER7ylYLC08W1ujOcSwt1tnJWOluJOjz2ziO4paXl&#10;SCwKmWkR7ktUlOY9LI9O2utMu67bLdARgZogSRUBxb8y6/7kipcga0CGx1ZKtBywmUgmjIH1C+K4&#10;IFvo4oj68IFD2N+CCTyQKpBwydBTnScrA2G37QWasCxYr4s+s58JRAZHtzb/trz5wMLaOvPTyPbO&#10;xqtLcBDrzMpiU0TUj2rWQH9pXBYDS1S09AuJNaSYdZTE9+mHpu+KODcK5o6sDKFT+tBuvxiGo2hi&#10;JUgQQFNAeYA2dX8kRkaPXuzZsHAmNMo8Hf23+C795Z+VAFcskeDl3ELHg7uFUIUO4KcjvEx/Wjqd&#10;B8kF3WDnFE9B0ywlR/mXbADkITyYg5KqMXeqfNByz2+9M8ZfCVllsfUBSqAuyZmexHN/UkdFWTLA&#10;nicS3nQJA3K9CUM1KwcnIqq8Ov+Y6XJ49QCMY0cTE1Gz1BAMSLzYBy5AYa6AQXHUHQB+oTVJLp7M&#10;7jygRg0ksklqHKS7FLOSzYMUzUtHc6iyw/upcCtyjRrLH+NKjX+CBOfscHPAZZlo6jZstEksaBZJ&#10;kcUFSHjjR6kI22vMbGiMTRE/frekHgGgBroOBN5REu181ULsWBLwJcFSLtCQrKCCK5qzNsIFqOVq&#10;J2JE+emkzlMSkiwgQS5b0LFbsmPJFv6ZvlOdjOLIlZvFiIfmGPfHuIPjMtxSts4WX+9AMaIWN5Im&#10;egBkMEsj8ZhdSSPNZcXfldL1AOuoO6GyuqnfbEiaHrUZWO6OVRX51mWoMBkmAVnq0cTqNupVJ+oE&#10;I/YYCoApUAUpHznO47x748E7REVZRxSzd0EjB85SGScAJ3RX89l0+VHPJKxlUAsZNaFD16Iusovj&#10;+bSITqborKUpSlQVBSgGoDnOgEASRUj5ZBUMlqVj3UbUZVIVSKgFmYrVoAjZGo2oVjJFKV0MkHoC&#10;hEFchASGEeT3MM28kiTAUMgFhw4cGgC7IAriWD5jyjKvWIAA/6AJsCqZ9SCVPNggcGC2+KUpS/uP&#10;bEkfOK09Aki42l+ZSYsgClCooaKE5ndAl24DLIrAwgyY14oo/XidujtU2O1Fp72LtucBzoEP/+Jd&#10;soFKtgbI3EKiTV4QOGiZFvhXG+vpDUwHMjoOS3E2Ll576F1MCGwGJJ4o8oZPxZuh4/FKS0GB4l8y&#10;mXrAS1zWrxOSxxRRZI8hF2N7dkIVqLAGvKIKXX6r2TU90OMiiy2GpE1y38lu5rSTC9SVLoR3Y1NW&#10;vpwSTtQiPRTnIoCxoqyC5SKFZyNDs27WcimTLi168s1WeCA/mrNAlct688Ds9YJjuXCmBRnRurZ/&#10;SNxFiRxSsYStwC2jusaCCMsRe0MpJvLCX/p8WWPlioeoCKBWoQHdAVGEC8XLcggfAZd4QgC3ZhVj&#10;UAGcNAt6TGcBHZ7FpKlOFkH2FpFF6e5p5ci25lM01FJlMSVhaEsqhpThACHIzKaijJnFnuKmU5p5&#10;rntggE2bY9eeNnirS7WWPEZiYfI7d0qeFjxY0Th5UZh4QKG+p38gdS1tAZvr+6gYIJjbKq2g4OaM&#10;aFj5bc5YCpi0rA8FAL/Y8kDh8XMRJLVmn1F0+rifhX4rKQXwql7zA0NsTNH8zlL2WwFseORzCUk1&#10;XnSEtH9yxhKhYS+6KzvFi9ggRhCIj1uci32PPWSA4ODPJlMAsyws5Z7pILFrC17tUZlV3AzzWr5T&#10;FNWnogf9jiw1ae9BaTJwuvLrNt6C1XUwJkDwq0Mvf4qCjDgqcofgqoJvJ/sAt7bdD+CgkM+3Mp1Z&#10;bVUHbvl35gAUCWrZUoIHesdgUWAyCvAqHDh5APttsc6AQCALxvfMevkBItqyciQLLAASm1BCOGvu&#10;F0VJ5oePTY/5RMymmksxAcNZzJETUCA5Xe5VkFAIBAFAvIkCHQKjsXR2YWTRZHMSy7MamjHFlDoA&#10;S9Wr7JnCj0yCJsREViZROTgLk9SKnSKzkbQmNNNSzS/xjFkUcQuwn90hCh/ydT/lRZtqRxlDzPo0&#10;BJqGSp6XyeLC3enyKJMiJky6d9sNLG/D2Fkfk29gAbBgRZmqCAeB8of3U8VZQu2R7dxZsU2uCmZm&#10;peyM3GglUWs/ghNuzQF9ZFLfz2immBmsWctLmgOSFjXpyotsxLpWHYW1wlzzEphZgghlUiPc5DEb&#10;zkIRd52VUgPQVot5/n/Y5hGQk6laGfrNetlDgqIvus2sER2I1X6IJPHJ0bdf2kaNISLZCLlJyTi1&#10;xe3luzpFIocVHKgvpDt6FJJqDF3QJytVDi5QFdFQylLb7oHrHQad3JBMTz0osG6hXIysuN9AR2oi&#10;ggAEjQWi0fUpcms/xG6CMKLNqHn1NeFH15roBAFPts62o0lddDwc5KWkN+MmJK8mXc4kZ0S00bp6&#10;FyUmJl11INUxTy0LBSpbUrliPUT+MXZVoKxUAgEAgClTZR1CSuJEeoh+IwzasWojmo06kiMK0ocv&#10;ekRDWo2YtTc7jCyu7aK9rsrZoQKyaQs/5UlyL+alKUpSlKdiEITDCIJBAwaAoCi0EzPoVJBRD1yQ&#10;0SPX1kAVM8PDmuTdDDhwHNf7BhDw51zrAxDkPifpo8puLmozinJSOeclHYyHTZSitzloEsfBsoG3&#10;uJ/PV+R8mWeNiTbggWbWbHygxWLZgf71nPH4RU8l/s7570WBmCDsQ7gQ0JICqAwQB9LcFC1lqzAm&#10;uU+jYk56ElbulVynHnjyOH9gBscps3LMxr5BAwQCFCmS7g5eLLfRXLfUYzjQ7q8zeR7x/MlFtqs8&#10;ZyLWRh1Ixa4IDj0fKjW79THRKJkvXmi27ZTUgyb0T2r8bEI0lqDP1ToJpVZteXPfxAoWMc9tVBCu&#10;SLA6mAb+9FMIdjmgA0LNFMcysphrVKVCncHCVPJ5QvoS5Z29UFgJjGRZLD3o25cQ6KhmLWslpNxZ&#10;HjuwgpMxEaGLFi5c1xQqoXqgeLfzaQK7xCYe62TvuEwExhT3fWWDsiVZoHbMsMyTkzk9ai161Q1u&#10;RMAsu8wN3bjqwtVAzVgSzA6BkdEwZmqA7p6sFB4UzWiYFtKQ2qinBQh6vPQka+c5Zxrlgi03lIo3&#10;tesuYDyyuSTju63n4LPXnLQKYh9lrxfZP62gRRHBTwuNmHLfPtBy/45JKOa4aDm9qQq/9DonXNh+&#10;1ClNRxYJ0LkITZQVCA7wyZswnUdn4OrYWs7UQoJZDPmugSgGBHJluyAVZB7IH0ovO/7OJXU71Wwq&#10;BGBlBdAb/klWdrtYdHC0Fl5OuSC8hQT9acPlbwvgji/lURYJoZWee9kRa02UQsPJ7WRybUag8loE&#10;6DoOAagQMloBCrKZFZEQA4KXs6DOgKA6DqV0AaoMoSXexK5Ec+NJJ2+KjyxYPscTfjjk4rxMm9Ik&#10;bImAohRkNGQ2CR9ax6nWYmmcVFggEjjCjiL+tGODvTLEtI7RsMpni0txM35yMi2LqVr+N6hRHBxc&#10;11k8RRohdrClaHQJWdktiWCshBN0AoQPhrh5nIgIBoGZCBtWQFBRMgl3Mga8b2+mRHcDi58T/602&#10;4R+xPEUij17v3fJbZmUBbBRcv8sWqcg7UtjR/iE7R7Pcb2EBs833EHAWXSKbGniYoisZAETr0XKX&#10;CKJetVJJRVZ2ntIoqz+x4ID1owoxhmIhcSxohxkMIIQY40WwW6UTFItGIJFHsHuHmgg3uy+/3b70&#10;/CJdnImAQi7e+LbBXZwgRYBKL0P0OosjAMBbNQuR18imAVlXqEss7gYkJcyIptdaK1HlKYUwwd0w&#10;sKi2Zy2mU5Ze8+IoVQqOBC2m83ZMGDFocmDfwurABX/ZAPjMv0B5n+90awzNkkOSHKoID2iihm70&#10;vxQUkakSLpqyUXGxRyUlZVwHRJ9WZiBQ4pe4hqK7lb5bkpDnvMKBUJeB/ygGVwpDYbDFGU5pENn1&#10;t4u6GVnk/6CdxEKOPabbXN9y6sS2ez9u1IPDmlGIRPeaM+BCcoRekKbES22cCGMfF8eleCq2CBRN&#10;aNpAn+WIysKYkfFJz+LdGzajH5VIMrWpwJRN1oItRznKc5zqD//yWu6yOxHrAIOOwVTLACNpejX6&#10;aR7q3MTxVaiwTbf+ulRyUU5ilFwlhyFMUWZFDawfsZKMwyy8Fe5SlKViEFEDIJANAQYiBbbkTMqA&#10;ZIC9aCpcVtdINQKIJHYB5CGiQ99EhY4toX/MlH9T99PjbLxzx+gsuu8RCjX4WVeLHgq/l0xMirXI&#10;1VSKtDUJ5AFQBPdDylQXIHMjqDlUc+UKhdGuhUDvd0UFYrWg1Q/op1KQAnhwhEVC8QkWxIOzcU8G&#10;JbjY0SDDQ4okZDjwOARV29UoJzbVqpG6jJtDcsa71UmDU6wZLclZgKBmmfznuODWIayPBNlqB9Vg&#10;Ayvg9wFuia3lsVmEhqSoTN2BAUmFgUKTI3m1LHJHKqxkBox1ukw6QQvAnPoQD6HZbdmkqFywuvJC&#10;Xb2GiIZQGEkeRRMvkKCV7I8ILC9YcZCwVj8gYDUJkc31aBlt++6Ill7qBiZKMskf5lApnyX3hXFe&#10;aSzqx4SNs5ZlDWmKzKIQQmuCBTpsj2ZahQNXuz/d1dm+7skBDnD+6ae3NB4SR6hbpsD0zX7atYgc&#10;kooD/yfYEYqRkYNmqqgOSmZT2EMSNPZhDrZ/Dxi+zGnfiu/IeqlWLCmezTxrpbmmiuzi3ybCX3Aw&#10;3geYhECbroIWsg4ktRc9+PFZ7ibY4CYILPEjIdT9C+GnSNj6CCUY5AYTBQvnqD5oS2UuiWnvynYV&#10;Q2ECvvCjKA/i5bqeJu+D9HkcbA4dJ65nYVBZuAB57NIwM7o0+6kXapczJCXxJgWagEwG8icl0x3m&#10;VYAottSG0W7FEkDYYx4811rWYCVrFJ53AExS2BU9oo8gbgLOMsjuBlCIMtjUWpM13NodzOY1Jrrl&#10;93S/coVOfutpM8rSt1TuyI/Sk4JHN34teRaiupbLixfVEXs9ZCGm5PZxYtgn3kjZcjouiuo8WSyS&#10;cwl10i0dxpuWMY5OspAn6gr0kH/NRC1FAbATynN4doOXcxY5A3S9kJk0KhSn7bzrpztwUP2ZnlFJ&#10;JLZodbJYuixTKUhQVipvxEiQ40JXtyHRIP8s+mIJFDKAMEIIUaMhlTwNiCfEjKaOHDw04uZs2RQq&#10;QQG1vkGwUccmwkNkwgJsURiMQUUV4sEE/UMQ2zwZxyEjHEGEIKIhEKLdnh8Y4kRCnmUvdFiGGKTH&#10;GifU567IRxImwWt72yeQ4tUOpxOcbzdSDTPSWBNoR6e95S+Uyaz8/aP31kgPzFd97LfiQZ+g0Fz2&#10;RUlUDohKwpmbUzpndEiuk5mY5an7Pp7K6JCVTYQMSHbNL5kRLEC1Lnbf0iOxjFBW+TEFO0LH37Zi&#10;MgiiyTl2JehxFY506/n05Q9LCkUZCzxiv2Un8tEtcrTUnPuw+WziWlMi168R+ZFODbEqxGAfWJYj&#10;iFuJ+MSJGinQNyXebJljmov+KZ0CZj86Zyk88CKZT7LLamaxaiJbmBmdhVAavAjSC9frLic9Pz3Y&#10;qPVxJnLTclkhQpHwlgnbJnmQ+WK1Lz3mOXNZ28vRHBvCEA/ZhqvZ20QtUuMoKwKoFIELLES06Nmv&#10;hGzFQzb+pyLmnmgqi5qBvkgod7EKG9k5zIEA0F2lbCxGOpHNlUJAoSCQShuAWwGr8Or7mnrKOZhb&#10;5Ps3vtJBdUvMmZ+ZESKcfJEesWFtOBm+bHsW/0W5jSnLSGzTgejZ2yPPckczgmsiRkvMCARM2s6T&#10;UQaAo1hhE7YwgnxTnOdfYLySCdRhKNmtP9GU9s6atJegGqiva2m1NYiM5ZDQXbepvxu5ReLJ/Qy5&#10;ABc6yvqVyC6aRSGhBAkiihXJBkdORT5b6okgys+3WRt/Q0I9Hn2PWJFzQZZuyzwVT8fiaqT9g6FL&#10;ljSXvORT1JnGjRkLZqKUpSnTZfYUtt2It/BKQbB9NtUKKJyyi2nA3tF74O6qdDIVtYLytaniniZB&#10;Lq86ycgoLMc8c+CQSZ0lgM6YjRN8Ti6iRd+Vbk9KGDHRxcUoqOc7EIAIiBTQATEYfiMLSnAwkmW2&#10;Ct0gqU0AU5VpwL+adSBUziXbzesHSLGc0t2loECvSq7ZkDR17dY6QVkGx3T4OoUDtv3QqF0d0P6A&#10;ZFC5QdQ/BWQIA/3ofCAXzTsIhxVninjOHRI6Zjimx7RwYBmp5qP8OKrJUNeRTG7RqHHEYyv1qZRj&#10;jEEnVbvGxEOTXZv3qVKBRjLWmjafXeCCXwV8p+x0QIPEMIhZNcEFwhUWJEj5tnQKzU7ZJlaC6uDU&#10;DoLsAakXAWAlDqXkYAcAEqboZmoMgG9Js2osYgRATpotkAuQPW8DJiWUsQoRFyy0fkp0BUVKtuZa&#10;YsXn0sa/YJWHEw60tp7m7blJgZyKcCMbxfe0cqqs2e52TrrLR8Grib2qGpmUdfAZJWoLZbPEb1IX&#10;LbcDwyPWYRB1pLuwEV5YjtQmI98pAbUrb15aNY1JTlvct0Uav5luIXE80vMxtwT01ggQkIymlZL4&#10;DOEkU3vLOSJkDQxYN5WFaIWOe/cxZEn77LpnNa0p7wNqhUQszbXkJ+MsluEyCRaC+NFxqdQMmNIT&#10;tbY2wZmLyux8lo9E/i9lqotG6zyYhKRdXHNIZoUfXoCVPXGc1MsU6kggPHQyTmxsoGWZwkOBal5b&#10;tizRSkUGrWBvP9le+zcTDSScx4QxIZG09/cq5mCBX1UUFzkGiQSzTnLfTWjEDjkGuc5CPsBtM+r2&#10;IbehpPu0SIl9T3epzpiVTtlXqL5zxomCvvIvVw43rI/bUhu2FfcaLMp6WHEuzWlpi7jLTkSk+AkR&#10;5rOPmpvq7/T1zqTxOQsO1N5NNp4DSALPvKW2yGQjeMu0d2v33zKA+CqYWkBkAuZCHRFZ1BZGvzVn&#10;oV1m/fRzx3PFFZlp/gtgWpwfKBuePoosmcvEh7vckYZrP5Y9HBrI58loEVqnrlgdZGJGWjonj31q&#10;MWWJo/pBxIxhIsFr79kxconsK2rfaqk/2KOKNpkgsxH4+ap8NIso1qQTfHiUe/dCygoK8CcbPrkY&#10;XQusNeVkrtVWNs1iWfMD1v2z8i48aJbyC6BkVmIPbWBtu6PI1OaKLbLzRZSxELt1qKPafKhk3Ewe&#10;9LYCdiRo+AGUWW+5onGozdFywb+spll/Ym7aOfqcSGB7mims7PUct2irzQFuLmzNpffwns9ng3pf&#10;slZMzFluoqPU6VCBCQpkyB2Sj3irS2Z6uvkHRi+09mGPBuRERlMSiaSZ7gLapC525sK9bOJSVAg1&#10;ZV5SzggMgwS9aBVMAOFUBQW7bQxvAnxeo3/Ew4adsYQXaVlOaR7wEUuhaOZIpzq3Z7PFd0DbO6XM&#10;tILbK7oGrNAdHZh4nPEikywMWHAuxHA2UrC9OBXmbee1dslgNN9n5lJd1/uy5aiti4sCYQMhEGGg&#10;jCWa2DCQkixGg6ghBgrfO226uVFZl2E82Kd5Ni7/WjF6yLP065rTsSC/P/I3mYspxfeXWSeP/VpP&#10;8fUlkKJE4uk2i+Ub0WCkw9tsgEAgEAgHdUn1gnpJeyGl7Qs2kT0UErGicYpbttbLRrbW9vut5Piq&#10;RHGii5FLu0o8vZbu1mS8CMUWnmfKGUF0pcvIjkBG2mSJF9MUZjPERQEe/nd1PSxzOKOuX8rbepZR&#10;kg6Hpzy0ADIMS/9yz52R3L7eY68f25ob8tovYiKlD22It8miBUPUPd//QGzGZHHGKqvqLl6x2HM0&#10;oAU1JE9iCDkAFQGQJ+oeyEA4ZQSwcOocoBrZAYZue7mPJopmiiMqPABBwQLHOf8rio3VhYwV/XEo&#10;jPqJ8k7gemJ2K4ibKVYUCQODJTqizx3KUBedAn2QBUDiqBQdQrMMCySaTtzlFAgUYg0Qel5Sia80&#10;EU6lFPyx+goOPtTFEclGhwpMcZQcq6l82VEuYIlicsUcWVONEkFiMXxVgLWyZf3ExHTcuAWcBenM&#10;hZPHBT2WFoscE2JDIDnUBw6hE4vQSyFk5cItOybi79KyxKqfdJ9eLMZKU0e4uCM4hIJGla4W032n&#10;8q8fffNj9kWf/z9skUEOJaMYYlFGixHiY4x5RMGxSZso+jYBqM7fyJKUGWECtlwTjN/ehtoIDE69&#10;/71tCV+eLiHc4QOKszEjtdHKcc4Q2pMaGi3DrUNJtkBmgsgbXbAeugDqBGF0nKB4TZFWVA7EtLdY&#10;W81Wc5BXagANBrs/s5khZBWcskx3JD4NiZBP/HaqGStlQ40WLUOI4PWnPQTilgOT4Joa2oW438sZ&#10;WUHSslXCLVzROPczblADz175l4U3+xvTrgnza5zuCcBlZSxYr1IszJMHRQ5u8D5TPdinmbLblDIR&#10;0CaTA2EtE9kxk2lrPFCsLRSwrS2SGTLclIqhfwIC1o/Yl7iACOIiU99RHZLoWWEbHfXXRKYFlKL6&#10;2UzmtbC7+k8yFBrXxQ0vEYnzSWfR6JKTIjEHMty4QcTDmCl6S0cPpG0NzwuHvEyDwUtoX4+fWfpc&#10;0Su1pcmRa7Hmxx5kF88etKch1I8sDQeeCzGoWI9LaUUB4xLlPWFeVWFu7VCxp8ns1YWIGmRoOhtr&#10;pmyRSgPVHnz6ljgbkt5kU+d9TplsUjkZ7eaw9CQpEe+U0gOa/pTqju5ec8dNHAWyJnthxy2ZcsC0&#10;WUf1NjP7dZE6KWKNaEUQsNY4CKMKL0dwkSKWLTwzyz7T04WM+QdFmUWWIrs06Hi8THpk5VGcUijR&#10;r95ZBkUpEUg2Yu+xxJWPzESbT7qI3atIAyWuzJ2vw7tT9p68sJq7sg0upSlTAtuUo1Em2GJkbu3d&#10;82epXCspfsx0p9imTavgbNmi28pqwXexx+ymh3pa1JdkPnwYJEQo07NsPZ7HjIcXth39Qo9yD40h&#10;RN09drIkbfdMnRkRAQz5JcTnGoijmVumLrDEw8WfPjGnAr9zxnofM+7yk7yo0C/QB3QugAe5eOPZ&#10;QpULPdA5BJwDZikBk3qKj9HzfKBb7IFFXNlxSOqUAzOeQet3adY3IamT6DSZ9YBCKOPTIqjbDZc6&#10;ppdLlfDPLK5d6tQyZkt6fwFuBA8eDAh76QkcCFzyjqX2xb6t15zMziAAa1CsUE4DswblgbIbRTMJ&#10;MT1ptWO7fXm2WI7dWPYJ7xchCSRbtyqFbLiaTYGBvWZgcKQqzPhgzQBQ5qsYEdhaoAyXs17lG7ET&#10;JoRMXsrCI5xrKBQnH9AFQCLL6yUNYJBtiMoYajY6as/U3P9D+C1xNuFWdnjSF/UVKfyi2PBxSID2&#10;2QCAQB+oXW19lxqlQd5jwkk9L91MlamkZNR7eaLYsxow9fDIr7Huli7EiEA6xCqys/N1kbuzU85i&#10;Q4o/Jf/EXTfbcWen09Lpzj0pfUGYo51kPULu6tGU9cLu1Clc5asZSAqk5BQewXLMlDQg2Ev4kmlA&#10;3eZnf7BcopVAoNsoswGNO65UoSivWZ1nOg0IFhiGoJuzha8a2gqcB4F0Ys32YQ8c5tShA/AhYUcE&#10;zo51dfvIA/+XrwIoNkgmrIU96mkB/D4pYlspaauLspzubvsqBTP0LJGGAybCIGHP+VeLlNQVj0aS&#10;VggOpCTNgK1J0aliEAZzgDUSdQqAO2i/eo0cp0Idv45VMm853sRXd4XM7utbPF1LxrUC62vlz+jj&#10;KHJ8kgBGytQHWxVyYJQsSRRoZ2esk+SRD2FJsaXSOLX9jRcorHyovpLFTYlhcVAJisgkOHULorpc&#10;8B8K6GT1/qWUW07blyuPnhWh951tMBE5YlOLHIkXFbyUhaPL5NjM5J1GnX5vUCy6kPTpNy2K70SO&#10;lITBlYvtmRetEnjWxC3M5pRLeXQlSfUzKmJIppLveZbkJVnUBPOfEg7NKbGWWzKDfm9lnzrLMid8&#10;Mmj9rT5Ry7QTOlUk++XdUgtfQsmZ900U6TwiEqdOXRJrVjxDIA0VLqHvXsS79J1YAURjjiLMSY+W&#10;83021RiRin9Dhfwplh2Vni4sosqQ3dKr3jL/UqSejq1u5FMH99qNkij1rMV+Q0UOsmSlJyiZM6Pa&#10;vxbkMqPeswXzqCywq0F83UJk2qgCyg8Tl4O2R4+yxJmZ1e2xHt5ctIiViA2JFB73mRa8CpsoAdFM&#10;lwJBHtLclawmSVNRR0rSAMSAn76FjNtclsnJKiSUo4Eq/GpYEJfaiEyZhc7YTEXMzgWXKdnbzIQ1&#10;dYgdNlLdFZ3EpY4t/kXI3VtsLLiwCVM3bpUqwbkpclPhjMuzCtfRSX6gYhN3TCJFKZLLQRg7DhVN&#10;duRxyopYKsF2OGouuuEzkzJMn4s5Ij1kUK3xRMkR7KVFMVi7XyUgFsZSJ3wL8x6z5vnrdXnvR4Nl&#10;BmL3ywJ2yx7pw7nr7d1HPdNdV8jCCfWLC0Q9+iignZCWjQyivIdJcGkasLZtgYxCEZzTA1IDqL81&#10;SauE/prajKJEDcpMoviepBKTRpSdCZ/6luL+WvKUMkdoqNqK/Ez0A7IFHtZQgOgSXwHhUHvLmcD1&#10;FvRYR7O810qGktlpAQ/JUai/VMCGbPEUO9WPgbngmsptSAQqOUm+ubCO32fkjtRJMys7PEzy7ClW&#10;U55yYRktfNCClQ8jCdobUf8BqFB3V+iDh7IE4Ldcw15KdH7p+VBGNZmWBHKcqZRQKZRR+0RWLrIr&#10;Bx22bkr15B7WFQuZalfaoD80f8bCRGL8rvwj9npKaUHo3AHqIbjTzlqbJfOIZiGspYgdYThTnUJz&#10;7c1kLqQeyB3PVgDdAoBf1CgegRc4fndDyeCgwHeQ5INUAX9ZnlaI0gIZPZU/woybM4pJKs2URGRn&#10;OoQDANBSyWUzANBSgG4Fse2JmYwmusYJuIR0bxE1c/kThSLaO0KiYWKj93Wy3EjZssu0ra5IjSSK&#10;ZPUXTMCMZae/iRS7bcB8oftkAmSNGVpUuaDFGIpEcKRWd7GP/KJoPrNg9GSaI+8CNLDpbGoSyWax&#10;/ahUJ+Ursoq2qcu46nnctTqL9nL2Qzm0kU31G2YvZEeC3GgkXnqP2YkRxsXHi9F7ClHWb6jcc4Gc&#10;5zjV3f2OH7nWJ2gmv2KcLCi1WFAjbUoCpMEOB3m1E6laHYEUyZTRCURTEn3Zm2pRSqNFTrki3UB8&#10;JUVVqe1lHsSW5AJaPLdMrLcl/ztQyjl2cmUNzT/qe1UAHyr3odQUcOi27ABIs3V3F+vF2MGWUPQT&#10;/lpo4ZskXKIRtRGjZpNFahRJClAuKU+82W/Eg+FTJSOOkXZFOmUkW0ae6xX5rPjzwzfNhWQapE/e&#10;fLtszT3TWWzJN+cmBOlTn2SToh20f2wlsFpgSwF8zKNUWUyr0rT2I0kniuxoUUN3Nq4MkEbaVO+m&#10;9J4nuypCq2Co7B6y0qBB1YYyoADc7XZ3u8bwLD6CUQGRJyqgvYpFhGqHiDEgLq2SVXzKZi8GbTAW&#10;sgLYLrC7ZMKY+HSQRXITbUgASM+xtyI5/UlKIIPr0NZMXvVzOzK7g5HEliG2u6hL68D9ILm8inwX&#10;p7qsDNuImqn7KC3eBtgsWCRaYW6YQPCUzawoRJUZNpx6KYFiRbq2FtrzaknS576Ytg30ihwPUmU/&#10;wVn0u7loxsyTORxKDdkaT4wTFZE8tiOJkmbii4m+J4UauJIDqA8Cdqk1B1jsysD32TUdmLJ45hMg&#10;W0fGsxSIzKYzQqNAVKOKfNYtzVQbHd9Zhe/ciCPLTFMkVFvDuRo7CIVO/uxEe5dB2zzJMCbINCB4&#10;kBiDbNcmcTfDa1R7oBtaMkdotRrfVQ6ACoaaSw1AkAQrUgKIVpGUQPHtAtS/Ry096zNPbUtT3wPD&#10;intjOj3yLn1xp78bYkjxJbpl3Z7LdDNWe0329btcGkw1taJ7zeeaQVmZNSgXD76YoJIWQHXVZkmb&#10;CyT6pNqe2QUuJ8nwI/N6V/9UmXR8SP39fSSxpxSTYVppsU1nLfq+6ElKte1sA7WV1y2pQVdM5SLt&#10;9LbSQEIz0LKSIF3eA8K302W1IAk9lPlMkICa0kltNRABlKcptlv7PnO3Yp8aVM2cz1M29nUITKc2&#10;JSrIJTEwZseQpao5yXeEqeb/uj23dSsOlDLkzCNqQiJR+aUIz3paEUDRjxkdFRsSuuJBH0nzSNCA&#10;elR2MeHTv0EgZYTAb0CgGTXysADoVRY3PFlD3vnaUKTtBWoUn1lJ1lgLkmWAtmIRKsoAa2QbfaP7&#10;WiftRslR9LLIPqrQVoSJ9G9qZ9oYoIulof7GUxIomnx9rNSXV6ZEmTdQo2QzLYrEI630Ime3LzWg&#10;NICsDs1UwUpFsyL3V5T1twLBtrPcArfsywPraBfmz750KoKBZRuYxpbklELlR2Rl6RCzV7qytQcW&#10;xlPcs8ruxkR4LPfGZAkp1tlYa7+2KKTu3Xu6i/gZT+hiOtUFGWdLbpeLLqUf+W6TocKF/QVkrOiv&#10;C4KHdCgADDugDXQBUA6O6eeyFt3dYAyQepbwJ7ImpTzmCHCKnQjjNOkYiOSKeeUZljOZTNRJUFZE&#10;Wa105ZRs9Rr/Lloe5DN8SsUnSbHDfzIyoBBWQIAAylUBSuHQyPbDjf5loPaOCT/mwgETUoEJiQ5H&#10;UPyR+fXo58Fk9ks/Y1R4+Jl06dxFQ/40bPrQvTgf+OfqFQlJR1xzR+4o2H9qIpwo9ifZM7yR/kxI&#10;lF0EvYQFGIeoFRBrFx+yvM5NrgORliZyqsusEl7fSNj1G/ay3LMbDEFP9Z6Gm8WNm4Jb/WI29LS0&#10;NF7UcUNTPaOVyxuwrllT/+5w0ji9cFzUg9uS4LQ3dSMiVLBeTzE1rGmkciuxrcWLAOkZbQw6lJ5j&#10;ORPXGDgNNVg4G95BvnZBPBy86YMJQSPrOoAnQIA2qg6MLNwBPl09kmnhWd9hFdDPG5BQspLNuIQT&#10;yb1qyxdcAe6js19rFCrWLIpbO2T1MdwSzNLLQ1kaxCg0C5aheiB5t4+HKBuAvSrCkQQx3rAvwPnh&#10;EzYdmUWFmwUSBJR0mClyQHpAeuYZLRfMyCjBUqLUp2qSRjyzTqjvrsi/YzHva88nmPi4nle9/1U1&#10;XGcnSnjm0LfZmAFUW+AvNdQHUEXLEDtWF8BQoXq0ECwL14XQIOygrYDqAyx0qKqHA2DbSAEbQqsD&#10;MzAX/dFKuTRQB5KUPoqQpy0N5qn1hs1003BWs2ejm0iwZrybsUB4KgdC6wm54V0CRCgP2QQyOv7Q&#10;pPC1qcHuW3HaYFsBT9kIV4LoRrzH0ft61m5TXkyiJtKNMvaPVGRsqrG7WaLQyzJ4mNniZnmmTXZJ&#10;lKNemx6Dg9R7oXmEBPZV0M5JfR+DdNUygi8yJdn2euVfmSJm1L7Z4pakrOZXOaWrgAlu64t4hJtW&#10;mQFsRTb0sJJgluWBRl9T7GplFiRFh+P/f97Nl0LsVJh/ZlJNvXbc71R2TLgguknrWSdR1uPuVNns&#10;m9kC/skJQN8y0a9lUPJE7jc02EYz7asq8KRbsezaxqnahCy2WUjnxHCzxzkLnLfF1W1DQyVu2jVx&#10;7vMqSzJvs4WO3Z0tqNnYDLLI9/ORrZ9TW29JcST6W9qk4Vaqp8SJ+u1JRSrRljJJH7ev15laxkde&#10;0zYRpzNRttrnibetX2nUtgARz0Y9YSndiXWw5T8LkJo+uA2cJ1YFuiFZ/2bqhalEDaZjqoolJYCp&#10;L2JDtnk1i3ry2nvR3AxZm2sodMkY1CBMg45TZHOZnHZpQNTRXKAyubUwrNitrzU/E13m58DUy7cS&#10;khEL1p/Tqv8iJSeJy/ybHDHqL2yTHgMsnAvY4njQc91sIBsoISotykBgXPZXspWC5bXWUEoc/EWA&#10;NGHqA4VB+oDlDf/asykSuno2OhAdeWWMykt6/ebUntJJW75oFu6xUu2MqQZznjmWcqwhBLJyOqJH&#10;HER7sSZRncqjI01FW16tpmBrMDefXt/m4Q8oNugIkBdBvbu6ipYIhHskp1sVUw03h+gPVZcyPfrG&#10;jtbsgcpQCmfoJe3PDGFm3XE1jI+RGnx9OCVfFNKZLHS8acGk1xyezyD6FKjRM5VFF7yfbj7ika2T&#10;RV+5UVZpgQOqWVAIFB3QnQCAG5MzJ+Sh2AWoruYoBnQKcGyBAa+f4ZByEEt5vxMe0VIjkdVQDs/Z&#10;GyfV39BP/7izcFvS7tV4vBXZftH5S/pS6+nRZk62KKdXTyuspSlGuAaAKdQn//cMzCkLLmV1R0zO&#10;K0EUz28wxv0r/klXxGRFJwMzouA+k4VRizqMaGe+Cc0kehlKUpznXUorm95Zb3kChSDZy4Ca1Kaa&#10;yXSgQe8DC1QBtNKE68vh9XA/HLF7OcpSnKUpQ2KZaJmxpNHb+tTngmUvKfRVFmllweVlL7zZqQdc&#10;joDKWN+VHzmkLy3lGUpSlKUtkKvL5uY9aKFtcSkOp3wvrkh2PtV+QVghXl7rKEG5wG34ofIyS8bS&#10;4gzH9/qFcSBwkGvvASmeLAJoCgNAaLhIBcsxQcwqpwPbvCBFdukpcoG5Ba3JYTWJ49oL13X/FZP7&#10;0cJZv2KmbgY3vNWsBvug0kqF2AbxSqGnQfOniY4mWe0iRIqCJ214R2X6u7FEynx7AeR7E2B2EAAb&#10;iBrxL1ZTFLYQTziWEInRKSAbMGBlFdJaFcZL5tE8oG8wssL0BL3sofdtABl7CxA5FWzFTABsPpz3&#10;BJzqD9FBgSlWpHzVk3Eeoy3tXNO0X1HIfdVlF21nrldVpbS6zftNF9q8xHyZWUCdpvZAhy9AiZf6&#10;Z43UTkTwVwaPzIr2gN0pyA8/13Z2q1wJi/6xydq7Fx2PNrgX33KNSasrX06EhxMznWOU3+NV9qYh&#10;Etdk1j/1sSA/8WUazaA5GRS2gCp7oWQKuczsshaIk3Gs4lv6iQpaKwiM5xdsDGR12xsIkimMDoa0&#10;e/9rA8ZK0AHgzOKdggZ+xIexlO/QV5JY/78IDLL2EbHygDSpQnq2456EqObCCoKyKaFWBmQHnIE9&#10;qi3hNYkWjgZQ7tgQbFayvv7pPKcrCNdGFRRLUXSmkplBEWUJZ49sWYlC87gNal42rLlcR5R/BRmh&#10;XO36AFQlUblz1Gmk3KEtlqIALEzfdvs4nKYosLOcC3NFrOwVUwqxZyoKWHJEC9xYZOUxwyuw8rz3&#10;aSSA5lShmTKSw2bNaxTZN7MtZohSnxEunOcqjgTcj+Eu/KRa5QpOvFRSZymtaZloaHj/Ws05axrc&#10;8DNEYi52tSVxt9LC5Arp81QFcr5RQ2oZ2mZphJQLLI0BxLYWe1egrERJvPHA7v2Yt0LJMxdgPKYj&#10;KH3tspzGjpHVmDYNCYGSyR1hqkgTUsW4Szqm3ZL2CpCiIdMx0lOS3alPcRsLjGRJ3WEDXool0FH1&#10;wlXco4IPMLaEhEFEdYsSYGkwVbbCCskVnNlLFNlID7BZlP/ch5c7o4FJJYZPCXwUDbPsIpf3OWco&#10;7x1Cce+O/RzGQ4kbloQkcQk0VLKZV4/uNR0pAlVxsoficS1kmLicHQxu7ebPPHrG2uMCjnII/KE4&#10;vMx7l+UDQFviINd2G8OVoPufY44Si+QY12FTwPRSskcbclrakUcZCeJ8vrn49FzlWdBnyaAPxuO2&#10;juNLatLLS2taBUcsF1lJ2yDXm4TGqZT2I10hfNjtHQS1oKDVFfD98B0+eTKTcDPgO0VQNGaNgVAu&#10;hFBS5YLSXhFlBH51RhLl5zL1orU3/pYldnsb3+q/7OoN4TKvlJS10ZCnLXMpCZ31nfmKSbwHjnOf&#10;CZdz/hw+2cI4bmG1PMZ/IHGcr1memoLN5YR81F+IxYmm+nl1IivIGNvJJKO420uxmXNb8FgKToS7&#10;uCgF85dy2E6/YIAy1bypfyj8p5VLsaKaGua8kklJVO4nJazykpp0mPY1YXUrnUIs8XH6aIvLbh1w&#10;UcR+9TWVY59wAAABBBadARS8DE+ACVgkABwAAzAXmwEiAD5kBKAA8wG0QEOYGKQDjsBEAMoAZSAd&#10;EAFsBEWQ9YAcMEGhQEjgC1gCIDhPAmUQGADNACx2UbdUoj7esBwWBjIZbAN4IRgIGjQNhAMkwDCw&#10;Sv2GCTCbGxOKYZ06BOR4Dc+AjlYEF4fbtB1DYcwuBIkQViiI6bMqo5gDAIbAJwA1mATOAFWB4Fg4&#10;mBV0wC8gDgABgAgPAwKAgGBRiAyyAF5AI5QM0gBMuDzuYWNLBGln4oCBYDhAAyAWuAHqYAMYGIwJ&#10;FgA9AFVeAHsAyzgS3gApAa7gCUAElAttAEkgFoOM4zAW3wTAAADAjGN8xg4YxZfDJGLDLLDZ1gDG&#10;AYAhqMD5AgGhQSPKBRllAiyTqC7tDh4wZ+MRyYBeMEI4AjQFMAdgAT4AczAdDIFQEEgIUDIWYwZh&#10;ArYQBiYBEAyIA0QD0gEAgADAjMBLMBwAHAAAAAAAcABwADYAAABAgGcwGYAYAALgB8AA8ICcAJAA&#10;AAGQAAAAwAAAAsABwABKQAUjGIQEB5AYAAgRERiMcD2IBkcBM8BMUAskQ4yEA8wBDIZGAgIQEBCA&#10;CCIoDMQDwAABANCIcsEBjAcSgBwAFgAGAAYANwAbABZYAzgAggADgNeIA0MAWSQ2CQjGxE9i9I41&#10;kOGCGF47A4Ia9I0g4WMoM/tkNuY9srjmqxAUfplG6mnxFjGbCddggooRJyi9go0KUlnMnCY/RjHr&#10;IY9wIWwEXpsvlQfUQbthssIYVZAT4xe4YGUROCIF15idjMgDQSAQmUwERwFEBxACkIAQAByzAFmQ&#10;9QMwwIaZPyEybZJ7aApDYiSxyMAGJgp/GFH6YcssNN20CANygLkAAQDHAwkmMWwGBUowRZAkWwep&#10;1gbr4FswBOlBlUD8lQFZJWMgeQAdrUAAAAAAAAAAAAAAAAAAAAAAAAAAgAAADAABgAAAEAAJ5YEl&#10;wABg55QEkQIBgqBQGc8ApGcRDJiiImyKImUQmScSIIpCmAAPALuAAXAKcRNGohEQfH0EsqAQEC2V&#10;AnigPoARAAQAzDADEBycDiwBHgBQICeIDG8DCWBa5Me8WFi1hyasT3AzzATbARzAWMRk7GMNjkPZ&#10;8iF9AXNYEHAL9QBHcQrFojXoIY47KLHirAVwIKQAAAAAEAAYAAAAAAAAAAAAgAEAAcAAAAOAACAB&#10;gAAAAPp2KUTIie/BxuROiK+Q8LZG8Y3igl9cEeC11BW68Rue9s3lVFxgNigACH0aAAKERqAAM+BM&#10;ADtmqyACFEZAAiDSAGAxxgJgBAMG4AHlkE6ACBCG8AEXeBUYDfiKsJgatJCpQCwBSAAEK0AAAAsn&#10;0QA3FG2FAILtYgAa2pwowPQTPQGCRpCAMKBAiAQVCbEAIBf08amhqlFBGQIJK3WDAUo1uhoGxAAA&#10;AAgGAAVEAAABhAAAAsYgTBAAGAImAM+A2bAhiAceBY1ACOAcWwEnwCgejqaCWK4tNwY/9DOQQE9L&#10;AqtiUazzRLIDqMcSgRIBnAURBN3D6jn2GxRAfSyTwguLALUAV8AOOcInuFDIHsIH4g5tg5yQs66H&#10;NZn9kfQm2dGTYAAAAAAAAAAAAAAAAAAAAAAAAAAAAAAAAAAAAAAACCgAAAgYAAAIcFAAIFCgAADA&#10;AAAAAAAAAYAAABGAAAAAAAAAAAAAAAAAAAAAAAAAAAADAAIAAAAAAAAAAAD4AD54HOQDRAWMnaev&#10;C8NFOqQTAEOAQgwVAHoUoSoQpa1jEizQCIJEdDiKs2l4AQDMMUFF8jF0lpAD3AlMQYm/iyERxCfu&#10;IAlkNukJwAmDQIEDdfRHvzBLwY4wRrAlMQGEAKGBH81DK4BtGM4HJELYniElCOSZEaUyKjzJkQ/Y&#10;CJY3dfM1ghhWgBHjVHjAHIoGONRvNI9Lg5g4yuyGpOsnjwQkGiICIh91ogqIaS2lYoIpwUaSg++V&#10;SHKbNADLIh1LygJMRgXQmzxRViSFrtiSyAO4IV0YjXfGLwUyAqAAFIxlABgADABDlCbGBByHQNgo&#10;somDYAOQUEBRipYCA1aGmlQMTccV0CKC2+hhSohCigY6powAzVICQgFjvKAAdHYiYIMwGUAAMogQ&#10;AAkQCMAAAAqAABDibYAYSFjYAMSRFQADSk+IAErBsAAO9TOcACeRUmAg5Ti8ABJOd1NnAYMY0GAS&#10;AYJmDMXHRhwwKBEUFuSCG4CERA4EE0xAzAZ4A2wAW+AksB2EECQOJaFKA8quHT8DwaCgSPQkYXgI&#10;dQOnSbNosz0s+S2P7W/3MY4WGVlDGGsmGAbEA60vjABT0pchoDMqf6Gg6y9L1WgZd4eHgLGUQiwF&#10;62ATHAJOH4XzlpXO0eHSIC1QhBNmMqMcQodJgDa4ogBS1KrrgUaQ1qgHhICwAgZhwYHrQFEAEQVF&#10;YACbAAAAQWREAALBDQACwyBoAEwAEAAgaYIABooycAAB0EwANZlREAHIzu2AFdwK1DASqGzsYGYA&#10;AABGAAAAAAAAAAAAAAIyAA2AzwAQAAAAAACAAQAC1papD/fupwpbceRA8wA8Rg2UwGAGQXlPBDZ5&#10;DlQB0QPc4GPiDjeAOIhz0AnRoLCDhODcIDMgXR17/vvC9XweH8aWBXOA2IgWoBnJB7pB/EB6RFFx&#10;C0GkAwASQV/XEXDCWq5WKYHrYvomOwWYZlGW7FCU8BLiCF6LG2EuGKjzH6tjK9wfZgbcODvixSOi&#10;3KU/tHCknPwnGU8QmDMMeIWBxaIY83dEhDDgxSgwIhGZKACoyQQYCYoulGBuiwmoHWQhWXVAdrQ5&#10;VwZpioVIaDMZXDACFkGDkJhPoAIAGtjgLTkBoqExxhOKgJKQXiQLn6DRICkSJooFwNkvIAAkBCgE&#10;MAAgKHmCREHExMgRAI/IvBoIvmN2ggTMpQKwUwCeMwA2DKEA5GHAUCV5rIMAXsDYMAI+IgwOjzBA&#10;wKwqVAkA0NGgkFo7gA0GJvAUaA9UrAjKUEFB1jUoqgIiGTFsKgB/b19OWUroOPmLXlWm0nKNeXq/&#10;20gpPS6HWSuTOJ4LWoJKFdVrGjrzhALq1+wcClGdILhTGFXgYASxvGUTqsuocV7XeUGkEqmsY06h&#10;V6CIe1UAER0EFtkWRc0IkQHXKtzTIGDJh8yHFxvYUWCAbxqpNGN6qQPQ6ClfDBHYirgA0iSrAJD2&#10;tZQ4it5EAiU84FZCqKcmACu4KnRUZobVAQmrIqUBNDCXZBChQCGDwIA+ALwXhah0dowIgGJAIABA&#10;IAAAEQAQAGQgBgAaQYCKgILoOygek8LoGDQRDmDDYxCoABb8DwADCwCBgIh0DBgM4AAMAAAB8AEs&#10;AFUALLAAIANRoFQMFRoE52DrMA9SA38A+sB3vwAFgJ7sCJIBNJgTFg5HAw+gJwkO4dBuNCvHxwQC&#10;CQAqoA8WBCSiTBGMTGezH6IBsMATPQwKQe0AOGgHzgArYBXGZ4OsnvKGRlH6iC93BJUZ4zuYYBI7&#10;jtAHhpVRgEoQKtYGYgQnwSQAcJNfOmGkC3pQE2nwYUDwFFoSgQbkoagxsHLwoLXWqsKCi415CAAR&#10;HgIKxjbMAGRkXoYBjm6UAKCxToAawqgEQUeDQOwW1aroaCTBvoBhYACsaBjelAaBWYPIoBNyOMoG&#10;HNNmAVQ1ADgZCVFEQqViVCsD5VdUyggAiNFCMi0mgFHNWaQEwE/IOgZZ0RDoGHSdIg6RJrEgYE4O&#10;HAELkkaA6J09TgITF0NAehyKxQNg0UQICCZGRkFR5CRjARh9gIpVbrQRTWD5kZRnDVpRmgwFIwDC&#10;yCMoBgExCAIBDGADCjMAYCEB+jYQBMOCYYKgPBACLiHSwBBeEygACkgQACwjDQKNYEZqDhAWRUFv&#10;WOB0LP0MJwvAjb5wAZEbygILs7QANPug0ACw5J0PDRMSpOH+4EREHoy6ImLiYrAAJEHGAAozqAAC&#10;B02gAUk6EsAZkSSxBoponaA6amYVACLCXYArTeg8qoQutKJlFYcS0AAcVxRyDYIBhCEGJbU5DAsP&#10;EIhaEg2DAhZhjMAMRjGUAR4BRgIYQYk0hMzUPwSAboDaUZ1Us9BRkHUSVBW+jqy9itsVVhxTWkKs&#10;MyShk4yBuIAAoMFGmGRODhsLoaB6Dqr/NmbIB83yk2odjSijcTYVTie0gFauLwmD56uVAExWWYwS&#10;dmpEQwGtuAQxjglIBhn3nAAZWXQUhBlLUfoQq0x2qhC8xKMYhbQFAUFKM4qLCjyqx4hUYCyeGKgz&#10;DcSAQVCkcEIaRMYMEEZnCMycfjnG0LOUUgwDeGNwAH0UZgABICIuwLnOJbyA3e0Tq0A/g/i8ATFF&#10;gSg5nr4vS3iEIvRlwJhNSBkuSADofqQADkpHBgHlCORAAp+axeIsbAcHoeiJFJswOVFh0VX0ggxK&#10;owxgohBlMBEwDTGoRMLN4AADYTDgADYwEABVYMIAAR5AQYAhOBQAQEbgAJREHYASQkIBAYhgyCAO&#10;kYFADEAPAAEtwhAAMzAEAHTMCygY8AAYEndEmwAcq8QwA2P6tQANcYgABsRNeBABAugEGAa3hKEg&#10;yEpGHwGcQmCAIAAwmCFmWAI3xVjQKN6DyoHsYEigNu9nEJgU6A0KhjqPQOwH5DuCM43WWGIS/hpC&#10;9DCReDbYcOA4CCh5TjakxABxFHQRAgATGmwYAIiiBABI2RgwAwaDgAAzA8AAGKA4ADzqKwAMctLh&#10;gGP5VTFAS6KmEgR/GeHQcNB0IwQWOIdg6JCrpALttrBgNIsEDAIhSoMDSvlIMDxMCaGBoEmkBhMy&#10;WgJh83LABASnqgAg09cVsAR6t8igTu3NNgAhUuXBhRUmwYA66GmIASrxxRgDW2FamArVjAYDAgDB&#10;gRk6GAwFSIGgYB2+uWAAmzTWAFxsa6AA40ToAH2rjUJARYsmRBAIFMYCmVqQwOGcsgmDAF+AMEMD&#10;tGg6LMVCoJoKmAAQ7sQACZglQTAzFnQgAJQ7AApeDySYEkRPwsMc6mJsAD7nB4IoDoADg0gEACex&#10;vSoK+6uwxgRtK4gBFXP6MAUFHBA06hheqUuXkhaxU4VSp1OnJ5WqHOyK5kgND63S6DRitSRBGq+Q&#10;a0BWoDQIOhwasaCjXiVDYIJotlYaAdRE4CEqKHwSHdhBYIz9T0fhgXpVgivah6MQQjFAkAdp9URA&#10;tmME7Q2sdkO0NDEDvoAuZxJ0A4VkgMCUukkNgrlXPBBXZGiGAWuPwboSroroNgOF8gxBTGEUEDcA&#10;zcfDERAW2DeLdd4A4oznAx9X7ZEaJqmgRAiYl7wwBHTwGMkJBZ0GGsUJIg8mh2bRd+kGyiw2Lh4N&#10;0NEZRCidEVIQRTSMEw1efVFA0WAbkAD3mQQGSQ9/HwfG9rDGDWwvfZAW9mEfEW4I2rgCxwQUVAQU&#10;eAQEjlUMkBZ24wgGRZPCVYRUXpVZg5ARlPAEMsBbgEzyakgLSIGEQXVwYKAiYW6CBmyVQHaf2aGm&#10;OdSUi4ijiUSij6lXD3pGk+N7n2tJkPMKuJiJBVoomIdVOQIFsAQUFjDlR0BUBXyIE3arUWTEscQ1&#10;hlQmeAJkPiZPCZIboJuyNE2fISSXhkp2i94It3slqaI3x0Kl2bLAMYBZLANAYJVYGLq02GkF2K7E&#10;sg6NVKA4BJV+YuDx4yggCUc8n4AJxphui+6FR2IwsggBgmUAjwyp7POgYmHSU0wq7JsOJBmsR6vA&#10;KYrk6UGbHGUdBAvA6AGrxooAGHEQgIPc6taCCqheK1Y/1xLT8AdVy3wFgl7LGHI+kYDg1QH1NwnL&#10;0MRSA/fOqokEtNLiEAQ7ljiQDc4kRqDRFao1CTSskbBBBgGYRiI1ZmAgExNguJK1yAjffoZBTLwE&#10;2wxhtaNiIpDNBQJ9DRkoCKEINAG5wVBByRnHBgVTuqBAEpjFhwElxACQaXVpaURHBytKJQKcqtHy&#10;cBWWhPKdYcB8JQGQDiRnCgBJxyEBzSXNYgtJjaxoG0ibm2w0ti4ysN0M7uAyq5AOAw6dChWhA4Ah&#10;UFjghAAQOwqABevasIA0zQcBg54dVChBNIdRQlGDOAgEYKihAyuEgTQcVFdDoG9e14JgdIQlBsCB&#10;pMaGAAHFEVhIOtDHAkmQ4xoJnoWpQIFEVCYIYkWDcFpJbwrA1qvUDBuDoRtsEVCO0INTasDaD6HI&#10;2GkKlAxkkNCFkAYHmhKNMTABgJgAtgqJhBcFwoCBU6BAaIbURIECAqyIJLKzITBgbGTEwtUJZUob&#10;1PYtoCOHGC6giA2xNgKrARhAGrhwoAElw1ioc6ZqEoPTgIAg2otnSQQr/R5WEjYqEoNTkVJyBR8t&#10;QhQEXUBG2EttUA2Gk6EZIARCWhAMkBeTQaLypGgogFB0BSVMFGAqFZCgEAKFMAw3UIGBRIDBsg4X&#10;dIBq6PBgMExZhYE3ZoGoeroODYd3i9JUBDk7QIWBUFBIoT0/hguKIMMCfq2A0CANKA0FVSMyACDj&#10;XgIDoiKAInuEemtFo/tSUpunHTHUHL1X5GyyYKzY2KERAiiMQegLWhGFvrkMLw6zRYLqm9QAGun1&#10;AAQMgJimCm5hig4ZSAIYrUr+J0AAcfGMLXEUcIY3E6m6DbZUBSi4uVlYWt5igYA3aFCIA2+0ASCg&#10;lZ1XRdOeiZ0UnXGEBz81DhgP6/K2BUdJ6yAVBQQyzOmiFShuizAb1GgutrelIMyuudagYYk7r0AD&#10;lRqiQIRdNrBkLW0l+UIIpvEE3q3OuLEVERys+dpehTgybcYDrgxaYAMKtsYcDk4uIOGyExxA6se2&#10;l4VAWwS4OL6w4IF73xsAAkmEVZfRF4fLrxCt8SBjv7pmkmYUth0BnYLZxgmvjnu3hTw1Nl5KQ65S&#10;bBr+ClWyAKL9cAl07qrILrqAVdhrUFekYM0YaFQOSKqEQGUftTN5g5CPG8Pr3aN739gRM3uRIgC1&#10;Y8gcSPVkpAAECKqmRVgiohMiIAbb2FDC5w86cvFCj0i9UMgrigBBhLegCIVByoBw9FyqAaFseCAU&#10;UBgACZoMAgGDmLAgMDqWg6Fx8Z0gCuRlMJADdngAAmBNygREYHaBm8ASmEJEvdGCm5n0nqFAP1UA&#10;Ug7pMirEQipJikDafIqSMorGVEr/O1gqIT5UQKk/PYkgD8D8RAAZiU6gDzoOvjA2QgKJQYmHfoMC&#10;VICqaCFr+eDB8V73BgP4JPDaCB1VY0CIwyQ0EFpwHGwRADLDMLjjGCOHiA1OFpsT8tGZOip2xi2E&#10;doTBrDWWCFThRlYCJwbDAN0XdugBy2FxsBGKqUcAy6uLFaGdqphgHF6KVZhvygXqTEjkVOpkimLT&#10;ai0uQuV1A60JggFO1qQAe5g2gwYDGYNgXcQJZ0zGIQedMOY5VNol5YgdaJFNUzPRSXhokocelonQ&#10;viuCilEmoSIDS9ewWA/1pzBAU6PQYEvUJnRPAMNRxCHCeA2CUxwBsBgmgJhqWIOCgoWZMiCAAJAg&#10;Q3vAgDQhNAgPF06kIAA4khAOKU09ALvldigDD+CKwDluK1AAZswlUmC5Sg5E1U3WWpi3xWSRByIQ&#10;AICFplUCA3OhYAAH1V2CAuZYkgmE7QSUTAZkaAIEY84AgAW2YABCVKIABgJN0AACVoAAFAmhoAD3&#10;tqBAHRV2YADuTZAAiBoUNgSK3ABhS+a6CAbgOAIAjm9SpAaFHM3DgheCmZ2IQWizA6jegJAuVX+C&#10;QdIUgBMAo0jAmFKuk7QAPsiBgAGzJiTAtOpEMB2OkoBFnlQ8tgEujEGFRNbg1BA7Y+AxkZ8UG5k4&#10;I94l1dVFISzqadzEgFIgKJDuwOzWYVCFVVmA5Y2BQQwDAKAd0CMAJPIqhoKOQlkQXCwVogA26HZU&#10;AlugIqDFsNCI4YHBxkcCeTEgmGE6NsJghehUNIIrMKzJECKEy5g0FDo2Y8SQrGBkDQNjAAkCwYHB&#10;wKgAOmf/tlAWVMelHwZ6tXQWEKrTo0FRqjA6KKSAwPtAuhgVKoEIYDKgm+kMWrJQajASpMqsQ6LR&#10;KUQ9ISIJAdvdLBALsNDRgFay52AMTFZcEFlAA1oZFirQDQwEBlbRMWo0DCXI2ZOyULtkJwrTe8KJ&#10;JkEcRoCjhCWVAIMxDABTjRQFhURcOTAhREY6CHN3QoAbWDgQYrhHSIIas+HYZhqtDoFzlq4QFTaG&#10;KSATxJJ2CIN/Q0VJA8DhMeOsqgUEIhdA/fz6T4EBEXToJDIx5ZJIBdwZRU4wVpOC4BEJfAKqEOiY&#10;cnQboIGLimmNulUg0wDkGkVgKgRpjYLNL6GGBP9ACDDAKXCgDrWcCAXscNFAD2QAgF3Mb5oB5+AA&#10;oFNlNI1ggYNpBQXgmIDsBRtiYJAe1ZmCYUoMgHQOajYoDJgHjTgxhO+HsSHDp2RiQIB4BQJkryIL&#10;g1fx5gqGxnIBYHhOLBwBLuBW4ChUnqFAE7ADKD2f4aThy4/zF4FtEVDQH0poIsAbBHAtC1egAlBJ&#10;8RplgMSBnCQMgZuBGpHtjfUirNIOYYoGrMmRFTDTYCdBi8vSDoPKC2BUKvBABUAAAAEJ0WDIHxjm&#10;qxAIInhoB1wUg1WyiECBWBGjDEygF0+qdirEdM1dGkoUk0acYgBKusl5XdFtlBo8fa6qkrGJVF/Y&#10;mXTghaP0M6K0VjK5DSahCmOjONrLNIhOkjNEjb01R66pK5nN4rTbywqsRBwTStC4ytJequsU2nc0&#10;Vo9oIWqKIVihDoLqVvVIN9sQvJFijTN5Rgsww0ufin/iERgkOXhBRlwnzSjSwNqeCU0Mik5rI4lm&#10;7aoyq97XdxjMyV5lkwu9XvWiRsyHYnhXeTaa43f7HXHwM0MYiKtF9RDmpPB9TUmRgfGRZXJhsAEg&#10;lFFFUpJ1fs4J2v0oR5PNAzKBGM6VyVGZk8HMhLAYoMidPy4Ej7QgSNjjCIi57Dh/Y4cKVhXGyyZz&#10;FKjz+YjRIBzr4dJXUj4KcyFch29aslamMEC+OT91u+DkcmnUOQpVlWFwwl7k9Jgu1ddaloT5R0RL&#10;8rePxVoXTx6erKUO+hg9qNFDMkQMyUZsRZomm/pQBKIo0hmNCopeIrrMZ4rl5OY8s0xooSPRge45&#10;kIJ0SOWojsniCfyKDHDCCHJik0pDqiV2RxKmcstaDYvHRchUuCMbGjYaTb6XzDj9RAfJhDDhh8pl&#10;q+Gu5GFEwqq6x52FygP3ObM0F/WDkfUFQ3IRIsl6UsKJyKGvx0qpg5joceEpE1uR5OD3UqfnJZP3&#10;TsSWCZ1CTAAAAQomaF/K41MOSwmgEQACgAAFAAAAAAmAA5AAMAAza2j1Hi4Q5HnQUAAAAAAAADAB&#10;4AAAo2kyqP8oZA7C2AAAYAALAgOAAUc22clSNxraROwAwABahgEB8YWok5idBCDjBSUKaheBNhvZ&#10;sDcideVIgZsaAcITASvQqMpJSBdGM0P8upfroyALakaTFfVSGfSR0y2AxSCXj2CONPy+VG9ScI+w&#10;mQZILufjgHaGNohvMitjTycTkywpRoP0hIoJFMSNEnACwedeHGdLxPWEXCQoiHo+K5BbIGXenxkw&#10;Gq/GAEQBQ1tHGWfzQIps7ak4nlHY42GGY4tBnR8RBQsJFiJsZOWpJWXjLoXRGmRCVagWbBN33QRC&#10;xYg+xmRQIImMo4e1Oxxrzi3DYJi0kEcPhY2PYWiqRIVpCWb0gg5WwRRPgLYSB5Bx0ZHJV3Ek7Htn&#10;Z22mdQKVdFn0EiipJBWqb9TIabzk7hHeoqqaWVc279nMBK/Xoh0RFgN2E5ugdBExGcVEJQIQCqO0&#10;cNO8uerqbmU/ify7kKzz6d5+CO1iremSSJgoBIpgodKGvEg5T8h/AByCFVSfZEnLxDoJn5MBS2Px&#10;RCmzVIh8SwcMBQDDqIzetzPIlEnuHX0rMGpqN/JRTNEZvYmgrKjaUkYLCNCBLrzjlBQKSgm3G7il&#10;2isw1r32nRhmCA0lkFJkQ2ZS//drCUgLRSBgeW+Iw2UFd84Iy+QJA2vydE69KWhTVbCpLn0JCV0d&#10;eTKe1NJE+5eApleIoM0iSNa+5SGQBLGp6TElQWkxx0OeNLTZPFPV/klV27QA/nEAoKxuTbo2i4CB&#10;nbfPZAjqQckG8CMJo2vM/IABYCWfwE5hD29eYN5AC3niMga+f2aJVwXKHDRUGZgapCoDPkpwFSG4&#10;FSiShuoJpDgfxpWaFq3Syau8lCkPEbAkuJUHB2iK6grnySfN8kiJgHDUMmIhKh4a+9kxQ3WK2CTJ&#10;EiY0QoIEqI7XTymRISkzPIxogrFI6AhhdJJD2SvK8BHE3EwEkCqwTejCQ1NV7cYQKIwIgsy6rE4h&#10;hyibGlEmuuPHDYAkpOhEcS6pzGxEdzj7keQ+4rdt2n4Amlc72Xk7TFseMAfMEX50CW6ZorotF2hD&#10;NuclqHNFMssyR4JSH9xhIHKtgDD6KX1ZQ5qC9TSgE1Kuh+FRTkg9MxyACRZMi4lyx9AJkA5wJRdD&#10;lkVwGhUMr7CykAVQKchpelqbOZhPuCdBL57SC0aFx6JfMWtj+vUYqJFho8lZwsQsSrLsmB2grxnc&#10;6G3RPpuFu+K9AxjCvGgBQCHvIhBxhI03hGnyiG+GYimsEsoLCEUk5Vi6e+Tb90fQlEFVSCMimoKF&#10;g0jLBAwu6k1ojbqBtddFDoIBQJ+RKKI3+jMwKKhJJyaGidFGnKN2QXrTssPYKFd5Eogw1VetICqw&#10;IVQBWEhhM14EarUhPeEgkAcJcfhILZERv36tnO5MFS6W0jg0YyRxsZUK+iRJaFjSfHoXcyRaQ2CE&#10;xKU8p9ZGwuwQYB3JJOQVCyp4QZFizNHeqGVsgChBSZqohjyJEUJGZZitFxeDR3nvKnl3y/zqSEP3&#10;JieMiRUPD/7jOwIQ3alcyFgWo0MWosdCUhUvl5CsxHuNEk8lKNqEwMJMQ5GVspEm+WeE0sEETZxC&#10;19gG1ikTSKstkxeIvIc/zUrp8bQZzQtouWJxFULpRYDSnRSmczMR2uOF/AsmSIZVJem4a+5zbMHr&#10;SgjoHj0oJhIilQxkBJN3puzSHFG9gyzQQ0YZwMUEAfUGLTtAP0QhtA2xS84mfAC/ZyrBORXDb2ko&#10;HGkxEOUVE2w3GvR/ZZY6EgMbCEOCVN/H5SbCl0WfylATUOcaCQmKJQkRVzSN0UT6lr3zgCKs0RKC&#10;hj8ZTkOL5SVNahItCoqozOTJ2nkqH5j8RDoyRkJ2Wm/0JafGjsSI+CIdUpdyBxkJjKEyraN9NkpG&#10;jZRJovS6ZNXWnISF82b5VC4Y60TR9yB9S6NCllihYyICiHd5aa9JAPilORJ0WUlEGhYnQhERyF7J&#10;dZe2tBg0BgzuAI7kIkSzOaN5uBwlySkYtcSc3grcumSAoyW4rDu/dqN9fikiZshQbAkKiIPAw5W8&#10;4o3r2ZFY81e3Gdkwrs9Bh7cuggstLckDKmIoAsTECTTX7nmxhbUp6qlMyjg0XEvwapElzc2J83Kw&#10;YQyJ4yE8HNsvRCd28Z+n8Dv4+xk8NHChUeEC/E6A+ihjGumqeR+JCTSP10LRahKJTlQOKzAkAYaz&#10;VECjWGLrMpYdq0IYtIyKKJGUUZMALBCwi/LH7uLOYmfBi3sBFGkNEOKAUQiZ+DmG5H4YjCUH1M5x&#10;IF8jgSdWm72PtggbIGmpKsc9xwffG64ZC6xFlesSKjNgQ03tsvQ0TENQFEpKNNGxJCavAFUkYUAB&#10;RGS5FMGF/bgKbQJrWvUoQK6mUqGikSQ8KFgkTHqAoyHM2CjiaJJQUIZIkZBlBBo7CKxkcR2vkr5v&#10;ERzNXnEiGSAlaa96mJIYoCv4DdJP9fDIsVHE5mL1reIL2WaSj2JGiQ2Plib45YhFkwwSUU082Jh8&#10;uouQWLFMyMpVjCAJd9u6OA2wrViRSjQ2fKnxmy/Mo05/lo8NEw+PKVOKB6mLZY3XDIPgMTGPkMiW&#10;Edo3+MWV6SWf48Sp1CK3j8DRdsZY8Ykn5oTJceyrBaQxgMbY1CsTaDIVpmgRBQLE5CMIPRoPGo1i&#10;5SOiIpzvMkhNCgbSGkbjOIZNER0VjxD06KB6hU+hByWIPmqsBHqG5yECIUPla8yYQSiEBPIt2Qmu&#10;DRiSJia6cyIMEXotCizCRdFmRYt4Ht7Xo3VweBLpEQndosTur+T7covaenWQWmQyFVbc3SYlpgkv&#10;VGK8TpCWN8cv2YtHQWEnkT+olPRyYr6YHhArxMgRFGx17qQ1R0pxY4AQIdic1uIkRXo+/In91mFQ&#10;jyxS/sB12yGERMIDBBIn8mUgDCDGVCuoprB3YaHwFi46fwflReVOACBkEIw1PamMX/IihtAgDHhG&#10;E+v1DUwUyZRC/5nIUQuAk5mczpyVzBimBXpLKKeZDIHPRUJd7USIuLCPmGWOgCt/lIaqRTokmnmS&#10;VtMjvVUSpzxkNpK3M4fQeVhNYK72ZKOxuIjMZBAU+73U8kuXCdoTLBTj1Yjk8U2HBuNojgjcg/iF&#10;Fr0AUBDp48BBVsIOiNQpgT68UMjy0cnN94usYrcEQTJCop+pDIWOje52QaLbTtKYPGyE/wOSIchc&#10;LCdzw5EtBC0EjxVwUkxsXshlRwpJZkMbFWnjdlNGHWx1ofLjBzT3E7ymC6giuQcwhneY65BBzsBO&#10;QF8ta7NhBRMelIiaQrJBAy0iZIKqOYFF8fE49ljGZTTA1RRgRSvzMAhoBZrMc4V1EubCCWajJNjx&#10;2Cx7lKJJIw544AEm+FFGotOkjWS+bKmhAjAFLoy8aDdA5d1abUOGSof84tFErOv4YSAEgc3WL427&#10;V0ajIAHldFHRev8ysFAbaja3wI7JDVIC4DR2EDixDMfhGFRiVxNFqFLKDMl3XmP8WmJMulHzOHRU&#10;7NRs36gR0AmNA4mkgwyspELcDU4yGwgKqsoCHDMxOmSeNLz6tAJxFSayJRMEFhK4yzoHuGjX/7sP&#10;awLtq9Y1y6UqMlNmMIwTCft0RqUSIpRGaTCP0H+QOPsnRAXpcAaakiGoOdrxEbmiP5lAAt9Pfh0q&#10;TLtuRiwVSboTl0Iocl6aCoY592k3YJZuoqNjX4KdJoH+BrQUItNAAKWSRjBRpswVZ/CPvnUK9+Cd&#10;k5/BuaaCxLFoNkKiUfIiQoHcnBYboVFr1ok2o+skkrKhwiHOc0cqwGpbcF0s4IbfYI1emo7GM2FH&#10;FPFFrlM1wCebAAZRq0yEB8bjRT7JXlleRu01HQQAvmOQHEDwiUKTd23fpGg4IAfIiQKoWjtTC0kw&#10;A1IHUo2OnotmHDtnpIFTHvYr3C8IKcqiSzZWHCUaa2E6BUFQjmSoLc9zYr/ZC0U/IvNCxyYTi/l7&#10;AmKfAFaoiKqpgL5PSaZ4CYvzHjI9ojxcKZMSQH022gi0DIhUoyV7h7ixqSVUEI10k7XIsXKeyCf5&#10;muDneJaXUAVSkdeGJTkAlGjbZFmp0EfNVhbha5dERAeyClPIXSh7EwEJmfSiH8IVcjrGSgW4bRgx&#10;cTlR4oXcCKRg3lsLYlAJjBdmqIdnB9udpJOzXB0PlzkTCAFUUJhsewZU9dAd4OKcTIyYRiKggcP7&#10;AK98mS1ls3woI4ZHVSdHY+BjwGeYcxhRYiRxEAVqijrsV+L9BNjY/AfxMAdHhSkl97Fr+W6eMxrQ&#10;CreKWO/B2K3XyF1YTZODA9WrUPdfM7Ge6YnDsTOErNL/ddUIEK3VLluJKPJUUmIpRncdb+x4bdDx&#10;kwNAyjlwb200GtbSCz5unobul4CS2lRp2BD/RdWtyhme/IU9vIjIUiaXTXpMfgBGRK5ziA3XJcrY&#10;AyYQzCBRK2KP4yQgJZgC2sB7AkQo5rYZHhgzhMyVB3KdYQSSYYwUe9lvq/G9qqLCvZ0gF2Jg9I4T&#10;Rd08mgHSBF+Q8VDbRTfCiIrIheVQBf5aCIwEZRKESfIL/MNQtpfRqcqCdTY3SJmLEAAAAAELGSQZ&#10;7TkaJA/WJT99YzugUEISv4SJtXIRmGq0cvYyLUbRNWTLtWRM6kEWdck/hUqJJJEFFFFFFFFOrq5T&#10;1LYJ+2g5WxXro6i31f9mNmVVUcbNUq7vVkinX+s1jbOr06Nib7IiItdXIZFxB8ROIGT6TZ576S2g&#10;T2m2Q111TKvXJPqLbF8Kib9FMVfZmZnU00M36ICagyVDnph3MPDVCCAyAT0fYGg/S1aAiIiIiDts&#10;QJYsDAgNpsdSCCZUJQNnQQmIfctS+dareszCqDbhr/D8IME6tlYUHUhvTABgiIyMbKt1C+U1T5XV&#10;j6iXRmj7yXsrrU2Nyz3s97FsHF7iwh7q4gTlLNjR1AvwZGkpIWcSMiMi862uJ3E2QtP5NDTbIGGF&#10;DfWpvrSdjUmXWUPFrJXxOdVTe5g9jlTsqYYQjMw7Lq2z+pko5ujcwXp4lTqMm12gbTWI2NYI74g6&#10;Aon0CtFkTr1MnV0NYWP+UtL5HRLzkWbFP90TLW7/zOOdj1Jhn65JopqWEm5o9+11QBSFWexNquSm&#10;jI6J6iyTi6zVvVVJYqJ9tZsdTJNa6pJW19KTdotgCJbGvtOV9VRshs0LK6UvU0FPO/E8uoS6yJ3l&#10;FePT5OXC0lYS0m+rQqtNOUrH2XnB2WBUUlJNAVNElPEOU/N19aKD+kqwklWtwUrUMk67EXURGZmZ&#10;mcqkvV6+EL+vJR7HjRbG838zzZNK+bqZm9USDdOuZVt6vDbGiiK/TPVNZ50mAvRI3WtI37iUj7US&#10;pTMJU7FEgCv1WnmLKU8QFINPIqs0oxeJ6eQOb+BqeVxkxHtWQ1XURh4/e1CTZmBJERLqkmJDQ0w4&#10;m242GkYdWy3xjZRMrctkZELb7HWitWAKxMg01T2vJtET8bOWrSANOIkUXXfRxKUdlJjuc4zAqz33&#10;ixFBkJ2+/r9E/UVjImLdqmciiiK2uxP6+yqdSKK+WxVbXNyddZXRRdYFtdFI5BliRoo9doQijIxI&#10;VSnRkCcpSl22JbWoR4jO1E9eyWtn+L0TLo23VkjGGi2vVUirEyjxb5547tWvmUdOaJFOtbWZZax6&#10;xnczFqVr/ocIq1spDo4StqoJz7LRSOsvyedeNdPe5OJPrjSppKdRtyqYjtiWtdF1qYkYgtsBV1LE&#10;6GWUaMYaPByahL5pOetT0RHGYvnVMSY9p676JA14mDjRQxJ4iMoHKzXQQa6+qU8u8NXSkuUlVgOD&#10;2TqWFiBBfHo90Zwac3xCxJL1TXRJzdI871OLhlEQ/p0HV6E7CVIT+5RznPy00pLKxyVJYGLVMHsu&#10;sv2XWWpkrJf56czXrYlo9PXx1m72222LdYwZsxIHGNwBLdbk/1lWa5rfcxJ0RGl6LKI7RxMLr9G5&#10;zEFT6uMWtjZMtk7pterJLWkknJA1JSPVomNFBtTQh4xEUq3Y9YpeboF3Kd6FcpY49NQlqJjiZ4GS&#10;z4XqulaVd1Nj7N9Lbo5dXHIc8FKRHbAPoR1stA1LRNFFBk6ORbB16Mpvg2gfEKikNsHc30ii1COI&#10;5Uqllz7V7gNbIW544uNkR4NKaUmljj6iYVSxx6jnF0M7YOy+F2OTEcinX5vEFJmxIpYvsZHwVFKS&#10;vrx8aKe9S3bPaWzrUhTurZPFrSnN0TkMso9pvQTsCmFyPGy7aiQVCiZQV+30NuUERSlKElSASMEt&#10;ABBQRMMTEvsOAYMAxKN5N6m0yAEFChmnWFkH/+3/9ah+/DB/6za4uWGTDL0H0FSNewTeorrjRbAc&#10;H71WIdJqmkhTjLEgc+sDggOCag50wEfyvTeHoEQdhgqRIMmCOXFttaXAH2pGxRU801Gj/dZTEcK5&#10;YsElAh5B+WXLOsm1b9ER1LYj8+h2tG93aCR2juT7665wqUjUJ/vVUlXwFVZkXZ6yV8baLB2CAdT8&#10;pMbRpe/NsJHS2qCytuW6+Nn6zJWOki692um3lIXOrq1QAShM2QUjHHHS7EPZFtMTkGjiyLMfBohP&#10;HkbujjjwWSKboTpdkf7rWlFyDHjf0eNI3TVbvB+LbTQOVYyWJMUW0fkidHhSU1WnJE4WCP1rp8bl&#10;F0dBW0VuorD8Xp8giL5dVVokTitL8ryqlPVPatntCs6JUxXiw/KxT6NpCqWZOwqlii9Xnyf9mrx4&#10;8ofnca63uqU0kFa6gqG23qJFxUV7TxxMF6v2lPGrXvqzXFj9VejWy3MqT8vkTEl5BVWhDtMoL44v&#10;29Qo0SNkhGuyiRxPh9GpMapNiKFR0UeCw5KqxldWWV7TjR+Vc6MtqSL6yuc1ZnZqb+T2R+ZYZEvp&#10;5vyiOPmFrYn6CSi8n7upK6vw7K+jqJSiAdVtgrnkggezqVtlUucveT2snFhHQNmeWclRet+UeYkS&#10;u/d/TexbEcXfY+lowv4F6r0ceb6SNX3Wklskla1wGU/TSwGmhiITjTenNjL8oq/yclEWVOklGj3s&#10;BIP4jEpGNJ1Idv1EzkWCWXbiWyyPlv+aYacqdX7PeBv3GObTf3uUylOE2C2lNgNfQdGwJJVXNBgK&#10;E9NNPWHCpyYdZyo5ySPNSx1dVDVpq0p/sOWLShCgDCgBfXVFDKz+ByBAHFUIkVpKVrWtKVrWsSBL&#10;ACgGDAPgh0iE6mjtqY1BENTCs1zRUvxPXupKL/8noeC+1C5EtpvYNRiJSlKUptfRn72r8VFWntdb&#10;9T1LrHE5W83TqECk+tEAMDNn0tSV63tBJIMIxfOtPp1HzW1HOqTdikseqysi1SrasQjtutnVVVQq&#10;8Sxam3NUCfc/qRyPSfqLn7RpV9XSdfbBYiGnVLmRuiQ2ERiEWFg3mcJV6UCGpSxsohBEX5Tr76aS&#10;8nHKr6VJh14DOfr42OpwU3Mu2Rl8n/ilouldW+gws3RHRM+gyZIylG26C5xEISUcRY3cch49EVEX&#10;f27pCYKLmVdiISMxEIaftbrUlJCkUS3WKknlSj5XEWjifXKrkC0y0SNvNXd0RC8+8Uhos740Ayz6&#10;iMziLRCQDeaN0vF4N1dWUolhfWmdpp9IQszStG3LxTNZmWZForQijiMab7VNMeMSE4La6AkhQusy&#10;sMlJJhwikBPUlWBXqPoE1nKoj2eyUaPdakrWblUn/GCDAEkUasBMJQINDhACI8gAMxEgQiQQFKTB&#10;maCAbp5sMt0Vh7fH2HrZcD+5fAKyIbDf9frqSZly+mPNFklbfRNtqMVIUkz9OsT3QdJkx2ZZG+TF&#10;Oo6rYje08O7laUa1H5JRt4OkcXxooNQsknK090QMUQoo0YtEiGExFckElwYo/ENDEURCjEGObEfA&#10;4vpRVSQOErCQsnWyuD6Ggrk/GSRNKN1V66tamp+pa1umym4t0SPC8ih2qokvIqfgxMj4grSeL7PY&#10;lzP55yR+JZwtPKQPKUe2V7SbuJElotorbJ5HGjo/WcJTgBAc46cAO79dTNbiDZIkSmK+ZFUseFLa&#10;8ReJ/pSKiM3cntdRugYIGysKDr93Qtj7uKPhehA6hUSHAGHDhwBhwBmVyWUCNQFA4f7CoUCBVCTe&#10;+kaCZ9Zk3ZKt1jtEigvRRxVc8iQKsmJ0O6tXQpwjFlD+rmosVii7AyMHFNY9TJlJIjYon4+/x8qS&#10;Ucceh+tXbYlZCtFoczX1q4oELqpoaOpOJSQ40Rf6VKsY+nZMaVUt2SHi7RFKOOutKM7YlIWDsznj&#10;q0r6kx4Nh4cezIoo44yGiph4x/HEQikItWNEQhxjCEGw1jFnISJoyGMIxiwSIvL51DXU9x4ohaR+&#10;bSo0SIoOIxET6gkrStSQsJVkfxbVM1rW7W6bK+mMQsZCyiTlMekTBN6tnLJmYA9aJk4N8OewSNSo&#10;zMWAtS7SQb40URCjymSphyZH882H1ZKtm61YP0sI5yY4omc9TRZMmPBPLho4iPu20HGvdZq+KTg1&#10;IwZjjwaJzmZTNvt+CILXrqqdfVqUiEtvAern/WOOd3lFWYgU2DXT+W0NmOPwenY+FfRc3cysvwjU&#10;v8ROMHS/PdNEzUmaRbR8iSFsKTVLWslNM6V7PZtiZKsnNuXbbeDYE8V5ZOQeSnBOvFjkWHj5k1E8&#10;txF2dDLlbyyMxbyQsE4lpeyNGear//dO0a9NeL3WQIScus6ZM14kAzStmv6h+CLzq5ZLcTzLG/2b&#10;UT4Wwk3rRnh1+6SlYjRLAQYk0qKlZ6P+t5IWHUxzo6WsVk7WxBBqBQTQLQiAqdzTVtCGioNIUKww&#10;mzRjiJf1idBnGGbEJsfgbuT9rRHBFcvXJJqNoFB8qgGbJfQJMuXqHRKkxpGBA1OuXRU9kanSFrDA&#10;g+836LKsOJ6DuJBBkL5XrebEVcv76WtmzZ1TrL6bMatTms0eXoVoguaPqLkkkcolmXwMhaY206lT&#10;1vRz54Im2dZ6TD2kdunr6qZOvr6+6mGsFIkFNKatwqxN+cke+aqIlTS8X1lV0n4G8bXadUSsVZHm&#10;0429Y9HqvSVInUf/QoootVKorb52fqb5p831uZ62X1Rl1CfYCJGQ8rWK0WeyJSAnHzbrKdKaW9dY&#10;2QE9o6pmlLNa1pXZXV0/lBBQ3NBpK1QNkxbN+KY2P2XTxmKLaJo5UPjYkRfaeKK82XSwPKKKSMz7&#10;qRE5YhkPLnw7zybZMiIZVlkuvqtlw6qm5tfvAeta3ZPfyjqNaS83RRKtO0XsGQyWu9zSjyGUb4pC&#10;T8taTGVo2niYHi5Fk8SNFn0tiFEQiFHERlFGQ35t9bfR5bbGiE5Kk11KoWsx85+/Z0byHfrWuLPu&#10;k+/xnGZ58iR/0sdrM6mWn1GUX/j1vr9a5YLQHpmkrbtaUgpAw4QggHJEuzEwwAgQyqeaHYMOl7Wt&#10;tPZbY1tYOxds5NuiyTA0NlbsoZiR/ILeKySIuQZBcVoiA/aWWcSdSZ4khcsZxkE0pSBYFrdknXXX&#10;3dWKq48YJyfJxFMm9NMS3LDy+YHSI5Z10+6HaJ8tHRb2iij+7G9G3AnxxRloJDw1Mx9LrQ2fBIsP&#10;g/wnIIiypxkpCcDrLNzMCXnt99/LQUReJuONHHZdLrksZHWN7P6yNH87Esi2S82aGjzsxs1a0S39&#10;1i0WwX6peNlslfPxsN3IZHsF33JbbbbSmTHWVa5+j5WTHNAm8oWzWIjuIZDGb40bMXfxL7RPksYu&#10;8jsyTLtkPQ0pZfui1Gmo3gtNJvZWcC0BbSUipOaW1jE2y+55I/f5MRIRJ+UdBma7wIX94GNlp9e2&#10;rHCJvcaafJ7GL5IRcnTaJXUVcJjFxs+tQ6DIq3GhCQ2Zd+7U5Ry7rayj/GaT/Ua5b7M8UqCSWF5a&#10;6tl0NlaQuQggYIOR7eTJzkwjE4C3PowqFyha225ulrB5IprjN6DsMw4I2aHLSPUCEsjy1hh6pFZT&#10;RaaS3ECIrVTFUs+zx5hEqbGVoopfNpLlZi7K6zRMaeCn5mxT26XG7FvR/Rju32dsJ21dNWOR6K2O&#10;KPnxVaqqnKvuaqW7KOdlfciR/vuX5sUU9j/KjvaNBy3Hj0XIkGJXIjGXY6R9oOm+klAe0WdPtcpO&#10;MbF2xxFFf/Y1hKymuiRfHZdhOb7NvPVV0lNUllUeEjZxXj1pSlKVrZrRVbXmaBqENNkCS71H7R8a&#10;PaOKLfUkUe3ky+FlNqRCnN53KWtbdVU4EW+PZ4kmPJkBPvrtdRoIeDLNPwdU2/wpkowOXFjq89K3&#10;WeUg7lMuQP//331vr31rKg33I6yrXMd9Om0uzKB0/WubUmh5PSdQX9kQmsZ5BH9mvPSz2P0X639M&#10;lqYClgKZbb9trrVCNoUtC9cetDu9dSYeputrvxosCRhcXx8Tye9evXU7jW9LaDcJwXlqb5FtiBUH&#10;8klGatnkMNx/rW3sOa3KjTgT5TdL99OW6eSfJUue68pmrSLTXrtjou4hjejiZ8Q5bCyvUp4/8o35&#10;jQcoNdP5pE4p5ZuzTqznGx1+tIvPYpKUvJbkpUCf911lSiv+XXm+Nu1Qy8Icp3uQ7yckNg9L+D8E&#10;fSX7Xl1f9p69HbGPRJSvVKaRyKtG5T/jU/PdYz/G7TOs2nNJSlMlK3W1a26PRYx75ar86qo9QwkW&#10;l9uo3luKQ8b0TqP4lGaSVcmX3u9YEigHLKOxFaXsLUzxFDkw2ieXah/Fo/XW22t9+p1zUFe0qQmW&#10;oqmmCcmNy/mLrR3Xl4l5xxHBxKUvzynYOOcz8rFxZ5zo32o7+s2DjxzbaZa2Bge22WyyXgcCUfvN&#10;njjieSUkmRqjWZxMesJQVQWNd6rljZ9UtQf7KlrPtuuHFmEVzpUEb1TxKfcBXufzARgbizZlRp3g&#10;Qeeqaks1ySWOX+lqat1/W001REhvcbTiEgCiJACiCjxB9X7yQRc5POr0vfUoVVbkSP/rc3qUqU/a&#10;aJNJonGW33RHyOruiZb6z/3bHkhIvnw6s6Jx/WjUVX6CFxIpwobLFN41OjraClEkcOinIfrWY7tx&#10;Qzmb3Y5VnvNmk4JtnraKx0THfzxSHd89j2/8yH8191jlHG2CZWplmbR8tXJ0qCQTQ05CThRa0rS4&#10;NwUqCgPoB9AZWG+sVx4zPzF0iA86OO1OCLbFifzTTPdYu1Kqp8kf5yxQT7+BDzlDWpbP35xB/Z3F&#10;Rmg4Galf/lBppT0r60PEhwR6++1V9Wuetlbtuby0OANcTTadOXKxvxdSN4nLBYm2d6ycKt9+uFOo&#10;6FNO4taYGEzxYIh5yzoY2OcJYdnGVwedcr59rxOPEax3FhPIiT94hLNTimJT3iJj6q9lmufK61nz&#10;cKUSWJcr31p/o2svS7ygBQukxrN9iKA4pJ+AgtdvZOTD5XFUiZLOXff0tKpWYw/mKG5S0u2yrY9z&#10;fcbye/J2Nf1hbcuI8fcVdpHJB6dwKl5pNppcsN/i1pd8E2Q8qOo0pno0cfiJa5tta3W0NWuj4mcm&#10;E4ljckf8pmpS5DcODZNx9WzyxVUWyj780Cbs9D+9laCMPlruk4UkFx7oNOD95RwJMnXD6TbK1PJ0&#10;X2nbR7GsR/JJwfA3RKRfJvBQ7cq/RNYeDWm6LP97JWFNM9FeWn8xXW4znrYncDVf9Ul0VDRVOU2e&#10;OdjV/NFuKb877CpAnPxMd/aOL6HkXBXGlnKepcXXylaPiDziuWq2yqGnS0vaLzQz3OEIvP/WlKUp&#10;SSyhvlzjcDs1mAOGijbRvBGlBmLWbzsbqwpxdQCUdO9BVlBdW23YUaK8lfqXTkzEeFnBym1rWuS8&#10;lKap1aOuqXO4DOUxdcAwEpXTuU19EIqbT/ys2dL6p23KGKPL51h0AYWJa9Q64y1KPutubWB6901l&#10;iBGTDnlS3zmqv0Fe+UkFnyerygfrehn82qyf7OB2ylrGwqYoKHr1WXVhp4+pC+g1YyCEE/O5SgOa&#10;zXs5PN3Z9qxOUeNiHLkVkWzm8tHcBtDin/1zf/rsrK0bhWiXtmXGAgnPxPSlvtEnZp2r9gCl2WQq&#10;zaWfN9XizYz/vVqdvknxcQdY9G3H50pQiI6Hnz8InQ3Z2+223j47W0HexzpbwVCWUWynMPasmOaS&#10;FKZAGN9JlQ5YkO1MwzNiUxxx8WAVoFvbhTRQOxQbhTJgnhj3uePffB9zOh3v9eCGxRxRkLt8b1aU&#10;6U6KX4Ms7igXDUVVpTE34JvNEJs51wV1jhZiBqxU7Mo0SPJUta1rWtttuWttttgba2wR0SaxM/gO&#10;z0WOuWyuH2xU6QK3LbFU5bxBpX/3V/lxCXvi/9cbixfnAL6g2Vzhq/z2dSJsl5p5Nrd1HbSbNa3u&#10;ipHPLQyqFJjfiih1zaoNt31VlgvKC/ctCT7qxSdOB376qc5Pqe2ql61+6WrrKqFzuK3krMW5ibID&#10;84mGcLHfLKfvjx+2tiblR3EPgUJy09NniJBSdY+XgOTLWlKXP7JXWheY2l4KCucQxVOfEBV9DSg0&#10;0oGbvStYwkynISuw2laHCcf76H2xF9Q7pwavPwG3k0w2VLWtf/05ZikDzGNali3tFJOVjT5qax40&#10;vZUeg+URkCPcIs8sB3Pgac8qAIVAhInQA8PCoYqGPDwLDl5rWGfnqD0/4gpaUkfZhT9O1qpfdQ/f&#10;H3ciAZIpO0tTSTHPb+JM9bJa8abBZt11io8VX/JJwUYfgpDpyLrdJXVCdqFnsy6lrG2QDr642Y1p&#10;RUSZzGUEO+wm1Nda80IIshTrT/uy+rafo6eBDeNpeOIpqdvUd2MmXah8pY3P8tCu3lKZc2gx61fA&#10;j/aV5BMtlxobdc5JbApdnJnz7oJaq/637+x1cBTlvJlVK4mqzGVddTQ0ay5xRjFgp6HxV55GVrNE&#10;VEfT9b3iA4418afJEP8g0L2IJlDkz923VfbLYsRlFmavMSNEfK9epFeCmMsSJ2fK3suy55a1/pup&#10;b8hyWpnHLZR0M6ULCfusq5Ky5qZcfubr2SOzl73fNp9R+Ai3SaXvHnAqmZJN0jctSLc1LPfrW2nr&#10;YVVnGem4UsIXJMXqB7kPfS3vh9OIe/iBrgOIqbFwIKk0pWD9pSlbgSwLgWViHAHVkjlILFhy5JUL&#10;uIzeAtOxv7kPagCF7mIIfG9UStsgY5zeaRVukWaVTJTglNNMkzuX6eeo3TpdQ/vS3GYtaw+YGy7C&#10;8k2Z7ZIFgLAEwClgKVqkltqM+1p/XHyKkLYzHn9Xw8/eob3qPs8NI7GUSOW9dfev5PsjS7TW1ISJ&#10;ZnOx0qirqlohLm95Qz2inOqiT+BSSH//GrenUFlzbUbGf8gvKPDWK+TFMSsklMTZcbOyZf+uusrh&#10;2KKOPidsfw6ddHPx6zncVSzaLSyVh8cTkfFyjZ8wWxJZQJLraJcY42j5wLrNwc4XKO0HHvbjpESL&#10;2cAGhkusssa20jQLFJ9Os0vFqASDka6nf76cEEfmKx63ePkQlucAFl56jyPcy5A9xDsPUta1rSl1&#10;LK+/z+6zTnOrSIj7yhmLdL5XwtHTT9BZblsorPO4gZ8nfTVnO1hZRsgZI845sdQ7ydb+7UTrQLb3&#10;0bP1+T6lxhtFqlwrC7Njl9Q1y0Gpam5Wn/EQOgVy9VjeJZlXflvyt31OkCViUgVQBQdQKwQxz1VV&#10;UU2VtWSSBq6q6hKcYggggJBch8fHe3vTR0dH+ditl6NBNPLjAwIfL6/bBYcgmKkgYRfipHpZZoJ5&#10;l37mNSuV2LqSQ3KrHFgvjcW/dwX05r8G4uLuFW1rWta+dDZVrzRotpvlpSVYdnA25peLXNuN/Fnj&#10;R6Ch9hYFCW/F2VHfi22TjNmpMUDOr4/DUFYtADwpTlPS321rX+ta76OxLt1jb6wnFFpTYRZZHgUJ&#10;cNx8WJM8Ul1YpqpS+aAuwSvZRa0hKswnwBrE40tkSN8Wtd3K7M1KUfCVUm4S0H726SQeNCrNmR0D&#10;jgzmldMiPnvpkDIGQJlDXLCdtGcqhsRkSPNrX7bO10zx7/jrSmv1RFyCLqbm4RJiD8thS0WyzOpa&#10;lycmP9iH0HsXnX/paODdHtNMBJmlV88lfb8cUy61sqK/+l8nyjS7oY57P3w0tqMTWA5iX4fbzTJX&#10;/NS/QfsC/JU3X0fwq2taUpSlIFgWlKUpPqXTEVFGV17SfJn6Lfr0yXvln5cSLgKObOpDLOBqNT3L&#10;taftYbN6baMOp5SUgWBaUvPPPPAo9g0mxJ4o4EMXmnIP/Fo+jjvBVNLyVLKd9B9sqR0l0m7PBjfk&#10;gOZrs0tQdWPI95JZSS9xl+QpVd5klbfnueIdKMDUwhBDtuKZI0yiZ1pS7p3U50nvUa/c6erDt0oy&#10;XJGlFc3vIrW3yJdb2wjA10X4Rcve0fLSlDL3VsYnwGmdgZygNMXq/3ZZbb0iISLk9KjEiKWi0irn&#10;RCcEz4HxqAUouizKYiCWKIQaNHJ6crMk8RCiRdKxjCEEYiGMMixMF9c0oZDRoxxOYLr2FaI9pYPM&#10;giOLYWHfeF6dvJREQiGjEElbUhnFEjIhGSLh6KfRkNLKrEQ+0cXRxR1VV67DWjdgRXKZyRa0yiIo&#10;0155amgSTKQGSQeUc/Sz6/88tLcjFUA88TO/6YGOAVnEMogzesqQjyrjMe5BMzx4KgtGWRI76mrU&#10;KW+qTC/yggvto89UZeKLT0PRPTlTHHEni1bdSXQUM5lPElLfJR8DGKTEjjip7YOvVaUdE3FGYkWH&#10;R+R000NN54uKSv6puUbLivnD7DfirXM3bNWrOfXP6eyCJejklBFLzldXyY1XLYOUrYdcUFfYIUA7&#10;Qyj8qlp/mJKVraSwNgakAvAWtnwLYCs2SxoMQQFEEphiFEV8mNBHiUcw6tWKON7X++YF45eX7iOl&#10;S62k0QVqKq6bxK+hkTlU/PBqBhl+KcmZY1g2CLofaf7XGeWess2N/wclT+v//y9+ro2cHvrk1Fai&#10;OSVFYtRSAjMabSI/9tSx3eT2JL33LLOSGE0Z9L9fWE6zP+vr+cV13NVN5WJnZiRA4aS3IGv326h8&#10;c4N1lZQ2DfjwcpQwkvbygsGKqRlhypyjRo2yvm5cVT6rx4KfLQ9JIbIxfVtSCGOSUSYkTByrGxRJ&#10;cvWsWycHOtZcU+bqqp32WVmEpulVaCPS+1KdFZzyroq9h9oHjm6ag+kVX+LsBV814QcHFaaaaTEw&#10;orTo61bR/nNAdTrU5pT0Qh/WnoUUURQCftve9JY1jZTc43KgSHSg04CSJWi76v+w6JRCFiTYo1bE&#10;ijwSJoyURGOMhejI1cfRaTooOy0tkSGU8R0WPzLfliMl0R2PDVkjwZFw94plz49p7xxpRi2gfMIu&#10;G67Yo9Jmu3eEipcKzY+110U8UaS0twi8cmWPS1VdZej3F8aFAPqVuTS1p459t9DPmlqyV1i3Ymxy&#10;rGxszyu9F1bZXeWH9Lf2ys+dWfB05KfKeT1gzWtLo7KtqUSkU+WZyKJxalkxFKUux4jIpixEcviQ&#10;6JSg6k0kX5gjg9uG4NbU3+rGjw4uEb8eQwSC7sEj229DS7R9y/mpyKCSpw9SGWjYL+vYUqLRn1ml&#10;zOXpMfR4x5er/vUNOsP3xxsRyAg9xs2sK0VgCIgcUD1/Vf9Cy7KNpk/6wMqvX/ONsOZ2Ry/qVKOu&#10;MmUYm8CR9Xub2Nebl6rollIjx/eeB9UoO2VJ5U8zk+ScnmkDIIzR8WUrxTLplZMr2vly9/6D977r&#10;lgfQOhoKOgu2Yp0XMxTLbn0y2dTzg/IVF8IvKCWh9RODsxgy0eoHXEj+xC1LWumlWeexDws+Oyng&#10;pfiMC5attM6mvkSpIUXILSdDEKKprCWVDjiQgn5XfK76315WeLnkuBS62tuG4GsZCjKw5JmUUUce&#10;Ze1m4q/Ax+600WKDBjOqMy3tLSe1R8k5VXCKPJEr9/8lFWRFZt6pW+0ylHliRMIqAFeaIcGig/k1&#10;rdWrVtP9EM3VNI1wB3jy3oJt2+jlyZDKvUXawtj0UXare21dNLqqk1NU6FuChvtRyhdwc2Oz/KbQ&#10;vzgck5JmJY4W+Kb8KHpeaF1TfQN53fVlNouItHDeSqX61ms4bhqYlQEoBpJpLRJgCXrdBbZZoB/E&#10;j8TdJRH+uN9QqVDF/7XpCz7dS0oLZYgwaGFMYwPaJHAX1XchrCqd6uNB65LjWtKTKOvW4UNwloFF&#10;vi+uRsSOPdDSTUeULCL8WIii33rqRR4sSrFKw7CmtYl2hLlCNjiMYgo8S0Xfo4taKiVpo2LAOSCZ&#10;BoujYEgtgjHLEwHiw5gkYx8RQBJahNpm4HvrVdZRgq826stXVGxWPiaNGiMVpNtz1WW0URWuqVHe&#10;rkHfk9V2B89I27XR4TEwfVfd7YwjlSUQi6r50dlZdhJIZIi913x7uqjmpv9UdL/oYzOVQU+pZ3ND&#10;Md9672axu7lbK+lpOXWNdOQfvsyDL0qvL7l7+/OJGbrZPUtF3Ul2V1RzWa07wMiyIamUWCcofFcz&#10;dFHPRiFrKh8uNGCW+6qu4mJiYW7clrayvMaH6ifslBmLNtBghkMWoc43mDX43Gjxfato9/6mPajy&#10;/aJtSBL5B5Pnqu9V902VN3dZYIn/t8Sg3g42jz0GWNHFLmjrtcU5S07ts011ux8XK1HmyN7AbpoV&#10;zUuZxhn3PNVjbad1BneU2Mdiwk+sxZt96UtSV1rVlwYnI5A+cgIEsUh86mmzGHunXqb+pF2skVTm&#10;kyZK2WjNzzJEF0I+8vXodHtxy8KHz0UveP1jcO+v/ocdspA41wygEKZDLEUPPFnh+XX+Nj+0X3TP&#10;G/q+mraloc2yfqiLNEdgf2TFp3rGUbRR5OrlXSxdaV7Z7vNIuIJcNWj+jfi4rtKS2ZZQDYsgJs1r&#10;aaQWkOHxHcdfOXIOVKXq5Ow4SLZydscbp6w8ZX60tnpCLBpzr5QRIvFXztsrPq4lOMFq4fKFhZe2&#10;222dZd9Hg8KN2oI4gVQSsVFNyDt0eE6+bEvm6JC3EJf2THG8iS/bWmpovY1Uax8iFv5aaGdI/2PZ&#10;Mui0OsUZjKCYCkOa3IuU2rs9+9OrsW28vE0gJSlLA21rmGr2nwHpTVPNpgPMDWruoCYaqdGg44wl&#10;dppvcjHvjTtoPOnBKVqkk47vaVEVYf2jUvffy8sFDQYc9bBJKPxBIwbkiX2BM0Es9/KDK/IyE+Ke&#10;xxGUSIUcZbQeLRYNGlbqeeDhyKOMQc1EvjTLTpWutQcWjn53rXgX/+tsD2B68DyQZjbBT2+wWVYO&#10;Kq5Q8k9q2etWfOpCaZ8mP3ch6TE2yCVprBZUPjRRfq2UkWDAiNClJHrL2dX568RpTBvo0WgTRRpd&#10;mviGxdEzXVoY/yCpicOta6ctgNHGUxQ9j/w168TToni0sFb0ps3BatgnHXLTkK2kyFL1M3FWX7QV&#10;bz7jXO/HX3qXiXBVmNkCumrSuwt/48Bc4f8gTGiG+i5KC+3O5OualZYotVVVmykVNbPkvaUUA/I4&#10;7Gp4byjY6abIEbFHr2KI0dD8Iycb9cPZ1m7yfVOqG3qr0uhrCZ8rHoilGs+12hdCbBRFQyiI2KPY&#10;NZysU7fiNsifZubHOP08qGN2iYKzvXiPL9ebQEt02L4MpcLBELIADoGXJX7kfGGAczCqjrzcNJjv&#10;sllVpwTqoAR6Ih57wkFpqrU5VYjFkIulVqtXgodixI/1UxKAzRZB9aWv5axw08sGXl40sGO5OaRu&#10;JC1popuNmNrDlmkgsCouff82DiEETf15oqXUFshbzvz17auS2rtXJppPLObP8RjLkkV1lEkz7RbK&#10;u0mfaq6WPHWLIPUsVG6ckrWsCVghCyVafZRyV9m0dJY3KKQz+Pw0xcSOnj5Xazavq5USO36pRNg3&#10;w+PBqEmVegrTokr/D+MI3boOYdLo+rj7BJ651Jiiz0l1hp36xwlCPG1camiKJlXEpRbpsX6dIseR&#10;JSlKUgWkC0pS0lFtZYeJEiRIJugqXGD8tk9/kSF5dfI5AT+TuBLSlAdyoGXR+YQZUlqmkUJYaKjo&#10;4b1FqZI2BpUmPQdGzqEyEDpAXRyqQ4f6J2vtEv41FNxMsC1HFJFAXRwNyUgAAAEMdSYFrQUZPCla&#10;CoCCvl4Rm4F5Vh1OQtCIaTvExnmngCOPAtgAPrCrAC8ADHAELAZyAZAAmIAJAI5MCLwBEwfu0DRi&#10;Bi6BoRgavsDAAZAA4EBIYEAAhABEACWAEWQCY4ANwFdoBkMBgYABgBzANYAAABEYAYgEBgMogADA&#10;AIBmAAYABABAAADACEAEMAGQCR4DlACXkFXYAMIzKeZ3iIZnkfRjDSQH9MBMgG7QBoWYHJoFJDBG&#10;AHNEAwAHWAEIwBwA/MAyuARiAVAGGmBrPgSBAM1gdjAbFAyLIYLKG0FlAliqnBjEAF8wEwEfwGCw&#10;G7GAJcAPsQgbQboIZI5C5oQB/UJrqAjqFxAB10wnQgpdGCKZiPZYArUBvEGAAMAEgANYAUwALAAW&#10;AAoABTjHhERgMT8iBUoDAgEGAGYgARkIAAHJiAGEjARjAYTGAzAAACIAAGAiIQjxgmvcAjfB2uQG&#10;4wACISAB7AC0IBEQCAgGBAKAARgAGAAAADABxABgAGUAD8AEAAfoAAABjqwMa4EVMHmEBpmAAQHn&#10;MBAYDoICcYEhAyjAz1gaDgAswR8QIhApCAIgAyGAwAEsACAAJGA3wwIoQD4WCMTAjkA4pgImQEVg&#10;CAwCIAJeYDecBawAbAAMUAI8BmQDAwFMIDAgCmYCzMA7wA7wAEPBPIAyeQQWMpwgETAxhnkAwUmx&#10;1xmY46Bd8jIDGAAQGMYAB4AGcAFiAJYITAAMAAAAEACUgDRjFAgE4wGQABgMQgAABDgwDBABjACE&#10;AgYCRgAGAEYDAwGQgADACEAEYARgIjARGAZypvAJoYlMYbKAmGOdjGxGCEjta+kSaFEfBYPMLSUd&#10;BsGdT6g0Mt6Dfk3qSUGa4ULACC7CzgNOv5RETiS85PJYkhtK1Diqh+ZM1lhFqFUL7RaqU3SsBA3j&#10;Xlj3FjGFgoUQy7lQW8uJzSELad+Y1Nz9Cwwzk9iqJjxYJ5xBgYxc/SuCowWDHfGdGuCaR3nD48E7&#10;2ojfA+nD8df6hhmP62bPlt/pAtQq1xsXZN2h0PQGqKQPxQiCOCjI1GqA1Q7ZmANUB+17jdEHBqYb&#10;p6xjxxAIoxe8QEw8fUYBYYTXGghVrbKcR4xRxSuAGu9ThWCItpRxLYAmEeH6gTCpMgIcCYUGwcBw&#10;IjgAD5WjsADo7RQADcQgYAERaCAAEAAgAAgqDAAEAA0AAvAIEIBDaJxCA2pZ1YgGMBoxAJ4e0sQD&#10;KcQ2ICK6NgNAr8SRFQCABMAAYgBgADCg4ABUPA4AAADEAACABAADZahAABRAIAAQR0EErGHKeQNC&#10;iU4Kh4SfqNAoyIaRgEB2OA2CAASYsEB4nQAEB0ACEAIQgBcwOAACgAT4wGcQBBIESMBX2wPQgNZM&#10;AncACAJ+wAGA8jAYjAIABHACPIAMAN2QCmAAIAJagBp4AsACABrIAEQANwoztlGV8LPFUWRgBKAE&#10;EALAAQOAdoBOhAAmALaAEsAehgGQAIwBAADYAHjAJwgUBYOwwAwwYCIdoiAqBBQEJLUDiEGBEPXC&#10;EewE5gJzgIAANsAUsASADYAApAQxAoqDmQK0U8fInkeNBbTodDAjGAaugSRAhgAAASRAAMwY+8Ml&#10;GaVr7KI9Ze/AQQAu9wYLYG3AJlAYcAggAWGNYq6JtETHOYA4eAmPAQZAFNM5+UWZEy8E3h8gHR+M&#10;ScZ4tA4Kk+DFbOWQT9XDI/KX9R5S/aQMgwZ5EoJo5ewojsW/LR4OzF+oojEKmCqYYj87VYS2ccBM&#10;GdlCQUYNIVY+kxtoYisBCAWGADABNaUxABKAHGIBjTaaYgBfK0IQEze0uxAVao3kIC22tqM4GUKb&#10;oRBPqVHYMJcREAghjtSSwY/Jw4ie90lSLPfPiDfmmYGUVkNSI8pNIICrUU6iQqZyS487eupmADTT&#10;B9EbC2AiBifE7CMGGku24yeQQM8OKPktEvLVrnGuDyu9MpTT6MGdQQITC2nzv0tTguZLiUDjf4Sv&#10;QOGLkSALS6US8P6lYAQnkVzM2EPlTKsL6I7e41bBqtEb6qH3Yt47cr8Fs7mFugyYQkmB99TOdhCV&#10;h1JID8z7B9BpWOaVCWKxp2LpQJupT44AEjFix6yRquBXQpKVJk0X9VL3ZdPbJB0iAkQlmRfSxAF6&#10;BgjYO8OMcY1tJSDIKbP6TFSpSWkEwvKnzwzIStSIwD+EMEGT8I0zlBzsoPclk6ew7ycd6aa83K3c&#10;xziJwAjTkk/2gGAJNiqOgZlkcHC2JRLDBcCwAkD7pkMLAYqIfJQntqgx6HUiTkmu7OfZ2mOwO4ls&#10;W/JoJlGAqtTAB9SgdAAjWU6AFqOE0AD9/AONgrSLLRsBYUgiA/AVBiA2qodBAFWIJBwI/CJwQFBP&#10;SFOACvQYChYMQQNFhoGitjeKPERZrcAot4h/ssW85r5BsdYSL5odpi0yowAg+dmQARtRfgABvE02&#10;AAqIbQAA4gawAEbHRwAJKPJMAAPeIIhBUDBQECS8EuK0CsuOolAoaZIrDtdyEisGXSfeAGLNCIAA&#10;YcAAAlABgAe4fIwAGsNEAAOwF3IQCBMqkIBpummxAAHaYxAXrKyFwAPDtpKBKAyZMBnE3misBYot&#10;OAwIYvuAYUFUQAgAqWYAgBEAsyACgDzAF4CYsp6aYEawbGAw0CRaIwIA5oCY4OokZ4wOeZIMCY8w&#10;sswBhIIMHMDtumnmDZK4E/bAIIL1BI/ZyxjKqEjIYIgAgNAbAABSDEAFo7DpgBLn4mAApohoAAs6&#10;BgAEs3hAAAA2SihDFXkpZcPpjlypCIoy+8g2KIcjBFnDJHgT+T+8YAAajq8C8PkKAARmSFWAIUUQ&#10;kALO3rbADEl2RCg+1J8HWV5R0DwCuXQIRFbvSiGIkw3hhaIvkqIJQ6KODKIgLICk7U/JiRTtEq/D&#10;sborwppI3c2HtAQSlaOQIFMn9oAJH5G4AHU400wC71AEAPUNqYwBnOLBUBnbE4lAm00xSQKRVRUT&#10;YYvSKQGDM/aAVACWJY+grVQvRQ1CXYYwSlRoABmhxgACpcHgADkypWABsoQwDsmpQmi7CB0ZhOjE&#10;RCISo5RJgOAO6OwBwshmpRcF5p6QkBBqZ4gJSKWcXi4MXAkLHF1sBIOnzYzVZ5gyRU5UF9wGJFLD&#10;QLLPcgiGBVuAbGBVEM6YwFdIDEMAUSrrWcOkClxXDi4jpaQaXYgW5DcGNiKBBBOxEgdJTJDJQaZ6&#10;YFAKxpg8ky70nxYsVCfSL0IJcGXIGZi/vlwjHJmKtZS0xGlWnHkE+EnpEs0pIjC9ZnDLIqkMShEE&#10;jKM8h2oBWP7IqLB0GwK44U4q2lPQErmyBg8U5suk/GeZ1kFDgt9YKiQmek2vom3odmedAsZIhqCy&#10;WMSpOwkaceVWgEZ4tWySNXIsE1a26IGgqBAMExUmJ5ErdVI30RhvQtpBh7L5kh8Rzq6wqyuvpGDu&#10;HwYHcTOMIZ2uQuzBGNRQoLcf5+XRjbhBC6R65CxSaTM6d+vwFodK5jNZ1Q1RrVlZ53CF/0H+iikE&#10;gPU5FAqVDTkI+MBd2zBeEUbtS3Q5GIIHoBBoJA9i3mHBHS42C2JUgTE4mR0AitJVaQJD6cCqLDID&#10;iYEP5jSMDpKBVMBGgAcYHrXESEA3SgxiQGggJFACAgBUE4vMG2A1BtWoAX9gM2AdsFc8YGHkdgUC&#10;aCgggBSwix0D5Zs9UAjFD/FAJNEs7oCUeaXIAI54K6AK6erHBkQoLQhQ5MfGMsKJMm4TUdBQqCbJ&#10;2LW6UjdNybAYVORLCHcSS2XJtJUy03Tat46opiKubSuqI26DdogBD5eogE1cdGIDAWm8QBABCAw6&#10;Ih3AmAH/SgEAh4a4JACAjkKwgTtAIg2uwkCMBBG4pUHUrJcHw23sSS7gJyJH6UBGaUXa4a3VAgoR&#10;1lUACkB0YkH1Ezh8BhVB4CEvIwUCCm1aqAQNMCyQIQvhigDNllFQWNeuyi6IZEgGRkgoWGT1XmUe&#10;tzKfiXA4wkYgpWgA3wOforrm5Uvh1GMPmoRHMpgYR2ITM/mrlIfGzOYR9klVU/6u8NKATwdV98Ie&#10;zLZv5dMVs9Wme9InjoWKkTdEmk8YTDJdID8g+qW9GUJZHPIpKgulZHwooqqLLqzsBiNcbKAAuWKF&#10;iChPbG+BNMxRWIPXLJBAjKpjUYXlxBZQ6Nd51GArnENzHp7mfhg2YqT/MZqF0BA8/MahA+xIqxUL&#10;CsQBQIgwNnUYp1dYxFqoCTIMOlaHCjHSAUZ2E4GKQkAqxHWRgyyR9FQAdLnQEPHoWASNh60saxZg&#10;Og3CEGmgHTVCKyx0AEXgKU1LyUalHWx+KKPHrsiSU3Ikey2LBqGBWd/fMDVk3U456VMcGgb6k2UW&#10;g/UGeKEGV7ktEgToi3VA05ej64GTAFIXbWfqghIjNQkY2HCsGYKvKYBnFAOL4lBQMsGADYaEgIGw&#10;4lNEOIK0sypEjdUw8gTKfRcAzDJonKDA9ACBgeSJP4gE8A6AAke0SIGJXpKwyTVAOg4U4qEYMCsc&#10;YAFsgKIClRrKAAAQrWgA3MZ30AIqtRJIWFIDnYckgOKxgvOMErMGr/O6BhSzOaRjfMWDhAnyPCKz&#10;MixwFB6OnTlizUlfCpmhJhBNgw6uh2xJSwAqGhrW41AiaBB7f0n0waedYP9C0UkhlKkpXYkQip7w&#10;CwPIX/wzEccWKW43Y5uh27KIRIzYYuJsLWLmpmQZzkvzFQ17kYVCOdJtIADDtxQAGHcsiOjgkrSA&#10;94cEMMSpVEUhqhqiAUpQijVRcOt2HtYpCZhCDMKgmoPmj3RKAqSTpVrMUycEAAeBacz5KKD6oAKT&#10;gnKRf5Ud4VePPuHAe8IAcIhhfnLFNZXuOwemWzBzgDfq1SitXb2ZQF8+KlpTwSpJgzOXU2ZzbSpA&#10;UMs8au5OCUbmWgjnxfROVo8UlziG4xfSkYrIAgbH/+waCRRIsYwPyGmk2FURfjyhRujHqE3omOog&#10;oAed+gmMVVUkBommUcCy2A7Qg5aJrRAlCjQFkDdxSoJAicd8EYM4JoAxVV8CQBsiNZAARCzHiAGU&#10;VCACRQkaCicpq1CkeI2MVD7nICCjSxtpFYDSlUREEk4EDMFUNEpUCbIFnb7AdZli+Rg14HsEKMyR&#10;rGvxKwCJBA8ZdBBH+illANluMjAtesOJAFcfFFgQMnISYY6dwc7BJK/F5GxDJFgJsyO74DsNCWEH&#10;ART4kCIg0jUGQ2pCkIMiH2GBDLA2RY6RsBhkWQATEeMmdIaZHcxbmsjJCBkRqkcU9qv2DtpWFVYV&#10;wUUM0pxI4+dpR/O7OJHq+XfwI4PlWCaxUT8+TWKAJ2ERB1jVhERETqQ43vM2l73lHuEhVStk6QFY&#10;0SDa4dc/KltDhrM5OGbgdkaDAI9KVDo+peowynaYWIvei1fQfKVVRASBMrAAACCiwAhWAwYHylpY&#10;zgQ3hKKBWrNBQoHIwYgArSOEMQFaywEIDyAlHWGTBcKNhYOqAwBN+JhgAQJCYwA8wCAAEhp31DmK&#10;azqOIq0TVkSJvGd86G2NUDiMs94BtD2gW6QAcxsdB4Y7WANHY3CJqzhugGAozklP7YhuAfbGPCjc&#10;jNCwD/2lIZPFk6UU3+ph6jbCD0WcbZFALwHFAzEQ6MITZEqEAVKjVCJeuL0sFqyFGoChjMYMLJ1U&#10;AQacevhoLgUlGAtBgKyx8wTQigGhGNVQELiaEDGKb6TADsX8EAABBpcYNstuokwP2wiLARakIeAg&#10;jYkRAQrkTWQJXzkAYIgFATwZYFMPgcgBxGBtuGIcj6v0EHkZ5sZgGBN0yAZpCwqYBBod5uhuDW0w&#10;kOGgI0ginoOJgfZF2FQBWxya0AWIn40wHYi0/VpFlezlZXXxlGgRohYrSBN8JJo2SgAMtPSoxOrM&#10;XaCEo2KnBVdUB4wq0/AoMDTkARggq8Dh+1Q5ZOW4c2RIrOeVhyUq4uNOJODqJQBGxKbgJ7oKdiBx&#10;bKvQQBweuDbBm6QDJm5LBYcRkNBNPUS23q+JOJXcXW0NSHgrAY9A9KYWqATBXLWQ4+C5GHzeMcXv&#10;jVnOPGIxAgRG+XAAApGzI7C8pjHOgC2/gADUJt4ECSxBQKABbwAoIY0bYlHbxM0CgzQcsHzS/vRQ&#10;fB8ICr/oHZks2OvJDW3XPVJ1OVWY/hJUw2jExlGFTOo+uAvdcw1YE1fCJDC8qxdaYWJ72SoFGVup&#10;ogGeF/Uxxp1us2ziSqMeYo1rLUHSi8idlCHzZAr98uZeayA0JlNKH2azXmBAYbb+w4HlGbIrBoXH&#10;2HYLgyqHwN0O0pOCLiFcWgKSD2CYIUKY4oCXwLaJAMxQQVB6JAxioOWLv26Bk+qnrrCJQYppoKlZ&#10;ZtKiDR22ABUhpIAABhnGABWLqgAATnSnEAUtZZ0AEpjpUQArBpRwAHxDDUChWpX2gULaVtYyhQ7w&#10;BlKVaUQFDEZQAoXcZABAn22DAgURNx7IFpUrAANIA4H2CRrrBUEEcjG4NuDOUfDQrGqaAfPQdlwA&#10;SooFhqTx2CgqcYrDgCBXWHgMqaBXKAsZNStBBnbNxArjMNKoOcZlQgBc9kCBUumWiYbTCEBgyppB&#10;iAuUC1gBSYJkAFRAH0AEUDc2Kv9KMUFXHxpisUa7NBAowVn7sbpm5QOkE90dWm8k5aypwg9uIsEz&#10;X0QEjGCWBZgc4pAsZzLyDTiaABs8NpQ8PsMXg7FJCqphEuJ0kzEoA6IuAHRKnGwMBKmQfgAVoogz&#10;GlXV3B11VKw23BOKPc7QIquYDp4kVfAJbME2ifUoNRQAoALw2KsAGBheABo7UdIAHr6SiYHTXVbY&#10;AxYKYIFMNmog6vXSWUGZNxAVmNk5gPbDAgFk4ZOm19iQWKKUqAOleIYAeNRvIwD9UEQ4BAfiZZjW&#10;s5gzgjqzECgSXrMMYdy4VjAF45KNAMDkFMACDhxpnzyRMdwgdpccQYpxJRgrGkOBAdkIHBAdJo6A&#10;AM6QqDAk7UxNgC3LEGC5shNtSa8g2bVLTB4DaRVvkAnEQ2nFMVHlUmmhMR5DuHYUJ3YrSFZJRBCG&#10;thvUvg58KgDAg8gKDDK3L0EBAoFAgLj1AvgUmgNqAAKzmYw2c5LUYSEXQRgPTV0gAeG+RDgfaX7E&#10;KERUONlDXzNrTAlNlaYgbTu9JCG4wVppAKOW4UFTAafGwAtbMGAyAMpIxXckFPM4b4DKI76yfGAU&#10;5UVSKKDndDIcO1LErAUjL+FNsIDabegGuNy8GdmVyUKb7wxtbQF5UQgPlZacTk00AQP7tas4NCdq&#10;QSM9JVF32Bw8CMZk0ca3pG1wzBIHLtFiA+RQSEw6MKRCYUkpxBMCJkCPgT9BeEqzO1Qj1g1IT+al&#10;ntiiej1fjdZ6HFRjfWpIbN4UDqFYFKBn9WiEwruR0wYJfzL6zlROJfhxTNsS9ZB2Hiqygi15mRFY&#10;AuHCpBPA4glIUBEQA9ShJoPFzkW6JrSqibkZOZ6BLRhDNQocAoCbQQQQgkAWMzG1nFoywFnDSC7Q&#10;VQgAHGJ4MKCN8gMOJpOhmwu5G2JbD9LbARAdpwA7QDYMBgAO9i3ACynCmKA5dglHQCpKPx0AFlwx&#10;aAIBWEqOPzsgSo1GCqgmEEg2DTBR2XaOAF8cg3AB7R3hAYIYnwgVOWc4MEgSEuDAYCABAZs4UBAY&#10;AAQADxyKwQBJVdWYAwRGfIApBrpmAZDD5kANeABAAaywB9QGwiEYENwEMDEMAAAAAgAYABmmAxRg&#10;BaADFgYuAE4AGYHd6A7RAXRgM7oI9kBpNNfGJgWavYJ164kBZOEWPOHBnRAEnYE2xEGxF37gYz4T&#10;V1hZuwOIGSTFKGBKTYHnoesEF+toCW8BlYckwfAC9QR6L8afI18CYczMzY5IAW3QxRIPMRyd8GZy&#10;IjABjWRggQSiepkKQzQkIC0MMsF+SB7kFqCAt8GkwCbYAcICRgPheEuKhtHYAqYNeUwA/jZfrJQt&#10;CmMo/o1Ec5YZGsP7gJpAHwgEiBckDHgBeUwxu2N6BxqcA4QzeIY2oAMogRgAyABVmBhoBPICWAPz&#10;gIoGPoATQEF54ck8MZcIfcCluPaY4dlGXk8ikD41g6FwJl0BaAK9JgHTAbvEQBA5LguYCW0wtg+c&#10;cPF8R7XyeljY0O2Htch8MkMPKl6/dusjgPPX6PxGHwK0MQrlBiUGN3uC83ACwp+AgsMSwxNE6cJ4&#10;S5CgByiVa0ILA2VrEFoSeGQAAIUYIAAjEgAALxkKAAQLQgMAopQoMBBABABEb02gACEoPAYSBOcM&#10;YADBAJAQVhq0glzHo2AAGo9gA8ymBsAwPMDABHExBMBWyIwpgfqexhADsqpMoAdh6IAA5g4tQAK4&#10;BMAAGnw9ACYARaACEn2kAA0CqcADq4mmAAIPIVDoRm5ChEVZmeDMs3CClJERtxQrcU5lAvaIYYrM&#10;/TsQarAdqxEQO8E+o1M7vOAEHGcCiIA+eAYIw8AA69g2YJeADIBFQBUGDIAAAAEAAQAB4AwACxLA&#10;YOAjjgIgAAQADAW+BCQAY50IxkMIQMR0AgcEYgCjoHTKwDBALQwMDlA+DEBcAQiD/4DPAJrAIJwZ&#10;6ITogDAAgQEB5CCmY9jiAKnCyMRow6FYHVhqQCYCATgERTAf2HudiJowcsY9shkUCRAF+KEMZgAG&#10;AHGIRDD+yUFQhsLvn6xGREOBBzBm4gzFaBA2AV0BNDAe9AJJwLTAMuAJCAgGBDACOAEYAQwBOAHU&#10;AGdIGWbACKAAeAIABQACACNgAYABAAMAAgAjwAogABgAXgCFNAETAKKgYn4IgABABgAAoAIwAYAA&#10;AABAAxmUJIoxgRIiIFAAKBsHBkNgEmQNMAMIAU8wg6RSXIa/wIPgSMeYEYKcWYFjDwMdMRMOgGlu&#10;UU3axO2RGPEBowZTeNspF/UaCOtDQICNhjsEBUx4ZjAlY4HBgfShEBoE8IRg0Fe5/qGw3kxLMGBl&#10;Cu5EAySouIoFEzOjIAVStNMoEaogwCBoYB2CBRxibBg2ADSBgjADlnge5gGeYA75ga0DE1g+5A0l&#10;TEB9jLCYTpbGSAI/AR8gPP4BVBxsDh1uMAqPDpSEgAREDm2gRrg7NA3ADOIK5JQjIouiLHOYYzQD&#10;yQBPoFrAImgFA4AUALQAbTnl5jDkBDqDjKAHMAJBgecQHHARvyUZAPPc8y6DcJSI4XMnwnnAjGR4&#10;MNZZLOWZxAZDA5AAHgBuZHtdGL3RZgkaliPJ/I0qZmL6MtoOjv/FPqA3W8JvIADoAFIAYAARdg4v&#10;gK9+BA6AigBFoAyIAZAMCgEQwAAAAgFPEBi2AawAGgAEYHPEBkMBAWBxXggDYheBYHAyAAMAAgAC&#10;gAuioMSgeigm0AihIjQIbzGIErLcAIwANxAaZAGL8FbOiqd8LJ4tqMDewGMAIejFMACYAIwADABA&#10;AAAAAAIwAeAAYABgABwAkxAG2gI9MFPIA2ACYAZJgHcQD0d8IGckIj0AjLWDnGCCGDlKQBBRcuG8&#10;WqDd8BBwCVgixcEKYDasAcDAHQBCGBvoCjuDbEC+jAD6AwdgSCATjg1ZA/2gONAbFMAAIzQICmIw&#10;AhlMg2muFkR0jHfGmICIACpgFBADjgRMQBlIKMQbOk0ipOxCGo6CbQZkQzvsUCkUK0GGY2HJxjxZ&#10;iHLpQXCaaplTaaEVDgpBKBinYxAZG9tmDqAf0gW1oeloH8GZ1MgDUAj/gJdgBGgBMwOfgCwWAmIB&#10;nMDDIBNAGQgdEALagOiQAgoDAwAgAhEAHABA5AcxAcABDwEI8EKWBEfA8jAAGWRpCyIQA8CE4yAj&#10;iFMQgyIgEAAhAMYgIgAZiACzACwAEAAowADADGAAYCIYCQgHrADzEBM7gXqgJrQwvAwMhCUMgkRD&#10;iRCUYXtYrIaWJh3v/wC5gOEAsrA4IAwIAIgAgAlIQqksCRke7mgMQN4KBMNbcD5YEsAKHABiBEQK&#10;WQFtgBbMA9AAlnjvAEX2DuB47B5/yMZUayiicYhOABIwInKroDnQOaWCiZIKPgIpQKDxnRyepAdx&#10;AOeBA4CBaAVEARuALHAm5llfx1j6WUPjyMIA8iAKoEOAC6AGgDBkDH2Axu/YltMAtgzFMPIgLYYA&#10;mgB+QCaEAEVAPgBnxAEeAOADikAZjAxlwD54BjQB8IBvuQLn4L5RAnDgfCAAACMAEwgCfXiXAKjr&#10;wb1YKNGThjCZcioBFyEoneRIuYtIZBrsEgAPzMVRbGDTHXMw24wQgxwcQkkhHsB5GBYsA/3gOFgI&#10;XgAABgAAAAiADJgABABAARgBp1sFnkCTqAk/ACDkD6qFvm0fQCEAo2ACABgwCIiGEgEQIeuBDTiY&#10;ilAdwyImMgcAAYADwAiAAOeYYEA1ADlgBwkAAQDKAAOADEACAMLRgACASI4L53CM88jknkSyHgxA&#10;WRBqBDAABGAmEYwGAA8gkBAAiHIRDxwCxAC24Bt6AYyAAIAzACMQBlIA0IAwQAYgEbYBBAy2wJjQ&#10;B4ADAAmAAeAA8ABABBABgAMAAEAAYABAAAAAARHUcBgRDSFkkngi3d1iIUSRARCMe2HGeXfPZheQ&#10;gLwcaMkIMG3HVJEFN+u6SQ1YMO867C4fry8UNGwApLw9M2UvN6OwCx4h5MNQeZ3VNeCY1pOlKDaE&#10;XlJedtyniEDw+ib8oQu2OdfqoacZzklShGWdvdCOQihOlLnyodepjHLQipMWrwELF1EEcUYjDUgB&#10;y8Ouer4hG2cceWenayI8NekbvWpKF7iqC1yx8K2Xnp+APxIp0oCOQoTkirLswiEiTGo9PHoYiCIc&#10;MGxtJ2kihJKxoZOWJQB0YcaVCYEcl5aKldmikmFwG6+xW64+XBVe8pr8RCFUXdFwHyeDY7qdtCWD&#10;swtLrIlwmWhDQIyEozpRHSetHTg5gC7ck6MjnOOGIaHZkbWkQy2FKijMTkCGjNgbICBFU0kVqQie&#10;mrXSvYhNMHO7Y0IV6iZ8rJCpKonMYmFsub0LrdptGQKUPQBp7nasYTGUFEgEeTMF0SHruELpqQPo&#10;IglCG8nlVRhCUxNJH8VzKa05WrQKLz4C4vhw0iiSaWJrefPQpREqujXq4tvuVXi6Gr7sDDIlerxZ&#10;2GaEQ6LS4YjmiVGXG5IuVwtLDCTOFkO9uHk3BdL1ISEiFlD3agq33uUO4lflSMosBFWgqwqOoL0f&#10;wg2FhQ1gytBEFhBYRzmM7VSGpIx+tTM8XrUCCKHd6fFIefDOaYscLMOFOh1du1ZBFL1RhJsRd+DV&#10;OxA9I9xC7XUjqIbQaKxd1EIymPDELAAAARI9hJrKAXC2W4yDiJRQAAACgAAAAYAWAAgAAAAD46ap&#10;G+lWK0FjM20oUEoAAAAAYYwAAAAFq5TqmfZop7SjWcchAABgAX+AAAAdBFNiroSWQU7DcIAS7BoO&#10;NjegQgY+EKWjAw9I6AsaJ9LJ64lPeUGtRRgcMjiZsnQqBHPxCjEEUUKGUjSoSQ8Yt0js5AsJLdA7&#10;UkZZcv4haRElGgWSqYIMMJACOMIYOGKKNigi0hSaGQmBRNX/lgpIWmCM1AADgBagrQA5zU9BjYOl&#10;2vGAklAAAAAq5PbAUrzM09xgaQAACcEIACjEGjvEk9dpBEmS4qQBYRcBKPt1Zu5hRfRSIw/gIztC&#10;j+yYqZByMA0WvGyOTUoYwzErSYg/hIKfRwAAAAACQmsNp7ZuWlgzVTskGQBIOImCL58qq2yqjVH2&#10;LAB+8ZAEbwlaRoS0mFDukQJ6UL6iQgps6JHxYh0OiqjxMohBZnKINq4hk6Fb0BTFTZ2HI1T57jDz&#10;IbUIRRJq/085cIDAltAjehApKkgOsCBmAdxYQukzFsyilDVI4owYIXIqTNh+JQmSteYsQQXQGBj/&#10;RJt9SPTj1dSwH0LQkokUsIZme+d0A/UIAwDYmzLcj325QiIwCbwG4J3JKRKqK91IsB5O2ahca8hE&#10;KyxuRXkIndcYgOwu9RrE5Ch776Kwx7bC7hwEg1bIhoaSZFeEtbgG6nGSg8BYQAAABLDUS0HldUJg&#10;3oQKIbA+qIcpnoQie+M9kqgBFYD7oMsPcgkk09RYLF3siW6lM2iwfQHY0CEUFQgt80KZ5qwQYrtg&#10;2OZITHYiIEBjFCCEs07INGRDJEtIRGdIujq1vxAUYpEiLQiYIPhDL4SUgiAwQuMYcYIGOAIjs8Uy&#10;IKJnsnNyY0CgKISiGAXCUcTCCwRThATBBEgASmUY/LTUNkrxEiJHQC2m1R3+suMNlUmhwgDAsWRU&#10;SKgJSAgvSRpBpQFRJMIjPazKlUNisa1TnJEhC0NIQwpXE6Jy0qUoEIGYMBRjgpR7GolYMEZhQAtl&#10;CTmQ+i1WotChAU0ACgR4Bh6YAAAAAAHSYdJskydlUmY+wtaDBzE1o4REaWnKP3iWJgTpABQNqi09&#10;EjSVtdO79FHUjsSRIVoyvr0OG5A4uC7YayRLHf8Q9jkMWjIMQWNmxMskC6F+1S+rBALTmyF0yI9w&#10;kfhD8HBEkEUmEEYb5wGcJu5QE5IJ7lsog9uwclLF+EQwCCR2NhDdi5MwFeQALfv8wEgg9AyQQpQE&#10;uJiIPQyDgYQwDAMBTgSrXGaLIzCmPRKiIwgLyOPap2VoTcqL/nqG4ukSEVplS0nynpAsSCKmKM8i&#10;Q6Q7mIj8WxQi+pNzttXSRG8so9CcqqhQ5DaMnBikPgAAAAAGCAxnlFpwdyB5ZIIaUYjfiitcLM+x&#10;fLR6CLiLdcoOxO8Y8QyoIDpnjRFFaGzeZUwkPGJvyJmsIqCH+zGaOGQSRf5fohefPxi67J0kwEMm&#10;YggOHoCkmEMQyNN+KdJpKsm2LM8mdsROj+382VwQBRkH2AjeImnRon8HKaeWYVx8qI0vP2rzJ0mC&#10;NsBhGOTHykJo9CM4Uy+CFD4noUt6UAH5qDOJIQoAA0EyACgFIq1Gwp3pkaAjCFFzkSuw83AuBl1g&#10;C14l7RkVXCRB+PHIkojaEiqrcpbKgHMlJBMAL+4RObeh6GhmjREERkdkNtA7ZacT2qNIWxNsYgqQ&#10;uqAAAAAAAFANgb3PxEHChPjzgeHjv5b0dqJxoB43IefwFithKO8fIIX/s7YsQhdjkbzGbIsijb0p&#10;NmvI5LFiz6USvhAI0X8AeYNx8XyM2cUt157yUs2actBe2cMoulbTnQ2ELnaymYIUpCKOT4AVBAFv&#10;oONokLCAjIB0D0IKc0KgUPLImZhEEQrHUtHKCbjipKOZANBHp7DTSiktp+VaCmIYhN3PL6qyIDA0&#10;G+DThCI4SIQVBVJiTUkctGmKHY1B5GUEBtXHtEibFqdLjcDjNOYvFWbSeI79jY0WuXqh8JhGG+BV&#10;Ve3D8btGQuSxz2oLFklRoukrkgDVhAy+/UQAAAAAAAGIQmEUdNuda9VmsiKAsdnion0WxUeHbGqj&#10;E6grpTr3hoJno6RZdH+PD+6WsrQRRRJSS53UTDStsBVgIOX8mEEwP7HsaJ5/xbJAY4sIpEOwr8+R&#10;HJTv60HSr9Sv3T72/L6Y1iF2nibkOjhNy89MTNdcTuF7X8CcUnVBI4y6bkPlm2EuAAOxEPUAM9o8&#10;o8hpKBwARqi5UUBFOSBUFKZQsIAAT/IXDwACB2ltXXqQOo/KMX0uXAAAAAgMBAAHPJwIgSNq/nAP&#10;KJQAAAABcximDEVrYRTNdokAS4xKKcQkEHBpAQ7TJCJhQIwE3GHOSqpdevv+HT/qqFOZwjAcFIsw&#10;LCUbCwP7lZRd3sAl69M5WAIQ0/ZKVEjH3eWjxRAA3ROHsxWTFTG3EQrZJDdWLFMMgEFkMAAAAAAA&#10;AAC5FSjxGheWhr+X+Bu9iouLAG/wIykZSCt4RJ8RFqBmdB5m9HAc9WREnFMP4IAYQPCURzdvEVpZ&#10;aruhjUw/Kq+HgPywRXgYWAYP0EMwgd8VfeF4QiPm/EvhAoDlJkXp03Z2lJxTJzqNuIZO5mQqmPYX&#10;lkbnh2ydlROvRSgsgcBehGl9CDljvJNOwZsV6hIAKDm/28eGIAh7UAwmob9hZCYRMvGJ97UXwjNj&#10;XaMqyrY6phQpgDPoACvnZSKGVqIl5AyGRyTqNdgC83l07IVdsRjSgIZkFAIIMIBjPi0npqTGkkJZ&#10;ddKTor6CQD05oiOSfRKgQ4a2XKOISEiPi8mcQ6BwDT244CAjWZJIhRjH+KUEaWAHOiJNAOidgRYB&#10;n9mUi7urPowXqwzz1JjpVFfkDhAolkTTsKxYCEzOhztouoL3aBUsrZc2ZehdA4AAHLqZ0MO6UABZ&#10;qYa2BwyKoowRQYcCgAAAKIwAAAAOOEAAAAAAAAKYUABbEwABsJImJOL5x+riykk6w4AAAdAYBUbc&#10;1hqrjZ6gTKfdV6TtKHSCB60oCD+aYV9EG55TbGJyCKHwtFhpr4AM7CJwg98GpMm+OiIsZsiKRycD&#10;JZIntU/92obJD5OPTJJ1JdZQEzF/wljsj3MtAwWTCRMmsvNqNoxANRXUAVM6J7YQncHiIHIe4nOK&#10;w8QPttI28vBVkXo3wYs6Zpnj4xadvIzIaWgGwn6JTzcKG8AyQXv2Aas7OAkwpsZP0X/u27DaoAiG&#10;lK6IrMSA3WNBd4hQ3RW9aEfbRN6Mo1SbG0gCNkt+etwLyESgqGso8taEWA6FtQ33k0F4AaIIWJ/i&#10;TBdUdIsYHye5aQJDmQEEGSWLQbYQ4AAxGYiL0e25BMYCJBBYcrCW0MEpbXe3/8E69A5zDAAK7ifo&#10;HL2EEBV2AUYvwTqRkhgAAAAAlIAAABAsIJVRWv2eoA9oA064EBtyzUTEoEWG7IZsIikcLSB+R4g6&#10;egAAAAAAAA/AANEaiqAAQRtjVYYVR/2CllikEQAAP/jFBKArJQ+Rvh/1Eg4XJ2BsiK/CBKk2IshJ&#10;+Tp7qV0tcoexqvmfvxAIXGrLdkSwq1lWl0BVObVX76ppCeBgg8EDxiAFC0YWhMFnsZKuURkEL/PK&#10;h0VIGJJhS6SxKgGEDP4OYI6+WAggCMsgFLww2STl9zmVQXM73BUC4EpzakbG6MS8fD1dt+zdoqCT&#10;sIdcXQNao5c8CzWa64zkohSW1L5xzJQtmbZ7I8i1xajQRhoM8IUvKAscKbMx2FhHGfI7gB2Cinax&#10;td0cOI5QNaAvv5ZTYsxwyhwv4zgAAeNcgQgBgAUQaBkVNMA644lHIORAAAAPENYQhgADvmJuVQ34&#10;rcndp4saQBuISJoAUXCXVMsVycCOKc7Gpg46XEOUMxgALp0CCMOwia1NEJKnDiXKHOLaUPd4gYCB&#10;ljdf5SCzIAHHUAAAAAARZAQAHKRkRrAAFaTPxKYW/ufSW3KHvgjLIkKT6aYMRxGHqZqg9CdCMrEd&#10;mLEe5uignuuIE5aDp2g5HtF/bJe2vW9RhkAoBsYz4QfCHQDHIXeagi0QmCmbCixsxi1L2l6RYJS4&#10;x10IMfCHfhYp2Zu+89IILC5sTEf8VRoxFo9regHAQqGBtKUsb1VklHwIFD1os9PS0lIf78BAs2SB&#10;wK6xv5IoRh1Aw56T7xO9OAWxVFwruVzLjNdGo1VrU2XFtqSe0hQ+9YGYoR9Fw0qYi05A2kinU1/w&#10;UpgwhElUcejePApDMBmEcowcBRgMaBlIgr5A0eHQQBbWIaAHAQwBKKl8HEh//KnyoJk3EMpOeAMF&#10;LRoHY/BIF4fxy4ghHl3ewn3sEQHAAAAuossaAQGGBRpEEgTmAAQIBAIAAABQAQGwQDSfmmJluXAW&#10;0n9XBCGAt4h0cIQLRSAAAAAAAAB1QkAAggeJJutJWJGsaKMtu6iKQ7YSgziJNPkEDhv03kB2h0UV&#10;6+QqKUVqXmQ0vpagZKBooib7Dm2w5CKLmik3qmTaCAzdOi9goX9BkwRE3IZFmkimqrWIR+H9Bw2L&#10;H4KlTtSZG6/GEDIusEp4fXCQzqdN89INue5IKu36pp5TjbaSU7JDWXoic93JHqJEmTqDDhQNNLKJ&#10;wH1oVIqDxMgO42WEOb5SNWRMjxzsEunZ/GRSuKGaUHIBYlH9pHjGGIJERTopWvOwl1QQwGp4G1sl&#10;3QJzY+x2CowKtoiV5Fgy1bWxwxKi4FSmpPTXtaCFhqxif8g0uynyPjIN7D6346SNP0e4AkEVFVH7&#10;hO7zo/mpqIgXp9JNtrjpAh8Dth33MhCMoPbFHAAAU2o+GgCyKdMAD6TwgyBhwwwAEAACAAAAAAAO&#10;YAAAAAAQk8KjITApEk3hzwgEqWGFAgJgAIvLKKJEbREAA5hADAAAAAAAAAAHpAAAAHsiyJ0AAAAB&#10;hy48jzHWwjZFDxADA6F4AEQWPgwOGBgUdy5yEmI5oemxKgD8OAAOo0AoQAAanMInqNzfAGAvGJkE&#10;IggA0ggABAr5P1900Wnk7MffZ+bOCFvKiJhA8sNE53AemwlzRN6WQ9zjEX+HPKyxSLtPaIMbOYm0&#10;0qJxDdHtHpMLvhfxOT7YU37LkikyNjeLwQ2N4xdFhboQZWi8uQQrdtQ//8ZjZJHxYDgr42LAz8Xz&#10;vNAckeNnIkZR2nxEHz7AmYUjL5uWCA4DoTJ9uxrbeAkMWJbNVhJLPhQICZfb3hFAjACRV8qkr1lr&#10;k50SBjldBg9fxar5awFUWCoSDd+OsC8BvAJqU2o9b8j/d2tlYH4Kv2u+RETPFqKvXus0BrNUlsLD&#10;2icahNfJ2Cc3FWHMCJrieoUSKADt8gENGYP8UAxUTGmbVPaNGqXPGWOb5bLn6RroLcAAAAYe2dwH&#10;AAADpg/jXHFz50iRH4UkwggYBgIFLkOBhwgIAc0Mn8AAAAAAAAAABYAAAAAGtAAAABTzHw3aLP27&#10;0fJ0yTj+eO6JGIDsbovdFoLyNxNx0HWj1t5TxTUQNigEQFpCwZwGmg5CLPwly7+4u2lV0AACAEEQ&#10;oCTsqxqsonn59H9rHhyxvakbDUBRT+8uRcsJOWfRz2EMpGFt+HhxFEsANN2Mmg0TuwPGgMJ+xnRk&#10;wg8EDhIaAOLlJRklcNnqXYa8D4SAyguWIzmxSKwIxGXt/XFIqFEDH8X4UVFBVLyGImuP5RkGyAiy&#10;y6FCIBkrR9ZJD8mAtRJBn4MNfLYvmV2n8slsmywKKPSQ0IY7STbyrmCaKtklBXM2DGmY31tVM1cl&#10;I2BJYMxAdsjXfodsAnDkhbJxfmkGrl7UuDKJ/1QW5Rm9dBlNJUAEtapslC4tE9gBarPoP1f5V4e2&#10;thUJSd8LN+hg6QYCauaHPPghKsUOaDxsdy0BvgloIWqrTANRQNFp8DAFTCQrAAgA6j5IceKO8KWr&#10;sfnGaS4CB4I4dEhE/bistqE64MxAAPQS4AAAAAAAA8qRaFQAAAA4IBMyROAAAAAAAAETHlGirnr0&#10;SspqTeEFh1A4cVKB5RcWqseNuWqVeO1/CfY++xnWWWKKKS6zUgkXQemwzcfwzbF4eE4nzX+T+MWa&#10;TD/Quw6P8bHXx/RdtebX2V5lelm4s9nvcZLAYcfZ1+OtB+stGIJeuL9GgljEBBGUxCbRmykOjLlV&#10;k+TDxLxicEjYlMFHhlo1IISWhsEFgzlLLebhJsKK/heiTrwQGChxMLzCw0UtCF3QwEgcSrJEjVWo&#10;OwFsBvgddo1DVVZgTlyCbHo5jCjnM26WxxonsNo1lIpFLghYx5dFBzh5XCHCKZImGSShZLdCpqIS&#10;HUhqzG3pHZJ9lE5EQGkBosBiZIExBpXkrpGww/pqrpgZ5uxrQIEkJu6Csn1TDDFHxEJnX0WtEmr4&#10;5CRNNQOACOPmWcqiSY2LhEhhAGJTxR4g9DaNlC4YZBko4Hzfi5BgBkFhJK/xQmiIarc6NEhV+DhS&#10;3FxNNtnq2ybXsiGqdQrWaMDcbjChNblHCYFFokK5ILCUHY0kJJsT7E/Ei+tsNtbokTY4bCUHyyqU&#10;pWpC8a6R+NdKtS0LyE4BU6+3G/DSjd3E/qUvmHNK+WvNZERERekxqXeTQ7iYTimVxR6jSa8L8lii&#10;1YV8nHVmletaBBuJ1KavZktqZhUN4Tq3FFQPIJVMLi9UTaxsvQ+v7r0NXbriFxjcSR0tREZkRmSi&#10;sPNJ8TTiZsyp3ErZRKJYkBWm1p8gS0d0CGpBaMhT8TXUkLE7orLJag2ropp6u1IKcfRrKhk5Gp6K&#10;ftqXqRra6dC5E+zMzFay09ZYtMLEKLGucQkwM0FXVb6/3kVI9r60Oj/FhU2v4bZr5BpEKv40mCtU&#10;CCtQDzUsv3J2SW19JJmZEQliCiDfm38bCtgkIvAoLl/MWEzLvGqCCBgU79RY8SE8FmC+iuBR0VMW&#10;dPv6dPtFjFA4u0hLOOc7tnKtEfzt+SEZCN9l97YoWoXzkyD+2Oc6NHsdTSDBAwRXUROFrcbid7t8&#10;QiQWSC2dCo7TGO3///451hmGJC5ApOZzr1TQGwzecAiBAYRjaPBEsSHhEY0/CC2IEDih4IbIgFCj&#10;lzDaVUIayrMzG7CGMgKQSAwQmUAkwhNwQ+EKLCIBggMYDJhC+DLWWCQmPbo9uCQk3jL8Zeig7OFW&#10;ooOxIrRTxTtg3IUpsN3f4oeL1OTCCQd0vJHTRsh9BA6NCUlxGoy3SnviwNhEmOpQHtckRyB4QSmh&#10;YSZs4Wy0h9lgKeqMWVa/pd17h8JrskWVMEBGjsDBcOrdy0cBoeYLRUXDXhYNc2hS2NR/59JGB4yU&#10;WHh1jopnjdL7J+KoOr6ykwjKzyemPpqlF+mwgZggEgo5cAh2YkdN/oxi3uEVpvBIDgok5nGV5Jn5&#10;vxb1VSQctkWFK7d5dvmf7W3C7hXBCf6e5Bsj15V83rD0XekTu2CorE842+coRG2p1PLbBuKiuzNO&#10;JEuNEuOUJRaf6gE8fQfUkHYhVCR4GBI67a6xLliJSJ+sQvhOzCPUMX8ldRTYBfA0CzBxCEgoICPZ&#10;grFgBgcGMpQn77jUrrK44NKzwkSLEw1Ni2e3hz8gaW6i2yyYp4y9ufTrNXbE6ahQXQbff6KX0fAo&#10;kDn9K5V5Jbzj5OvJUv07ii97gSCAlA8qHpH/n/ZD2gknZffm8XR2R5x4K72frClQxbgZKsNjdpvW&#10;isqhlTAQAV2A82wr8nZ+2w0ToT0Z045kehJ687biWIsQBMBZzDAJTqaX9v1BlBhl2CY/rEQVWBGH&#10;WFGFmGYXAR0iDPv////TX2LDM2tz2pzyg1cd8RVTCtKkDNXwXRjgIvf0P9GIoyBlKV1aVUqgogj7&#10;ewS2LZVjJAnhNuHQIJRwFgw3b///9xwoIdbRHlQc3GUJlpwTROsvCF2ucEYsMoARCvC1pb0gZZX5&#10;KL3Cfq6H2y2+AuzMpX1fSCwKN1TJxw0O6323C28tC4M/sq/P9umpZePB4S8xICmhSfh6OpNC+1zC&#10;ZIuW2Wjz2IWIt1kf6kO9AggnBQ8JMlTRCmR3jwFO6VOItFmbnBkJI+kunQmnVuTyAtTfO+VZJVsU&#10;tsJ3d7X7ABw6FPzng6AVE0SO+axzAIPDTIp92q7kz0h0mg2EGjJ0srw8PFU7RZlImdu50Qs0XyYq&#10;SfeCGuuQthENPWQEpKli/ayDta7LFALer8rErWYTHRKGTKx41mQag9aq2LZclEmYTuJkWD8Xkb+V&#10;Up7tGoLYIBqwnXvbD1Sna8yJFVq2oJd5RJLYtMw9TIKkcGpHB/89O3EqLXQKxZfMyFL29Vz4jaAW&#10;/Eqwow7bVMoePEw1fSccXlnNnxrOIViwsL0YG5spIoGgioIHiV+VZKO4ivyBeJf8VsHFCKDjAo1v&#10;dByOA5EGwyRQbPnbbffff77fkkSx351vq+xbaiunYswiF2waqD1WLjV302D7oMHT22QVjttsijta&#10;4ALxEgZ8vvCg0l8iCR1QUMSFtMoSDA5ucJLpsNLf7ddreXu8Nd4bIQ4EuXDciCiCzgmpgbHb/rrL&#10;bmOb12gMzeqwHFhGRfqtoOWpG/m/wJAoEgXzJfl31F/yS//t/9mWIsR/zfCgBV1GqWAwQMEoQYIG&#10;CBgjLnP3l4NCGl1/kIECBHF4I4bTGzzs7baXJ62c8yPOarSDBAwQNQBQyFx8XQlBnC70ePj6YZJg&#10;//ddTXTkILMZFGTqRkVBBkYHHhcIEEPiYaHF6odCGm8kMe5A0hGkfenhYqqGwRHK/1D45lQRK1ct&#10;DxeQcnsUWGojiiUR0RoIxBKIfjokgzWYrYQSgqaADGTIDeUrpGcWf+elnZnCMfw1EjTwmhkIT4Qi&#10;anmXh1xyZ+JPKlKhPrKQN2LUHHgsLBJMigcIXDQU2QxKgbNelwePCQcyhkASsOeWVTAEuUmwo4uE&#10;sX6DOxnPm/II7EyyC2mOGItllkB0kuWFY+K17EAXorM6hJzxcNWRXBkUcMuilG4SrbCA3QS6dDqt&#10;Hps9JD1iyWpMMvFXjXMROD5AgZhCFjQilBvNzaEoQ40eEZsEIWGND5Mtg8ODJlsVjJhKBjZcp0Xl&#10;CASqghHMdyQCCvUWFOBnlCBpgBnlCChXJ7LB36j+GgNcfi7YEAq5lVQIV1KyTYpCI5RoCWvIqRCk&#10;UBIjv7FBv4ESoSqJdENRdnxXoXcVQG3dRLIQIDhWwdETgwIgYMHoQ9gtKGnfhUTPRr/JaWbyZUoM&#10;En8Sdmf0OjgPIQUevdU9+8J4dGc/xJSw6L/JgldolVoFryD7ix/urqD1JocpzuHLYS5EBSCTtRHi&#10;s8qmQkv/lTYKQbaegI8LKoMszigreysrR38WBUfQh+f9q5m1iezfKldVYoNmD1g9ULu5BZ6xAxe0&#10;JGoFjn6Pb0LFf5HVfdfTLEWI9lhgMlH5SqtSUv7eFUEcsypmLmso4MKCUPNgL/Tltdd+lMwHUupp&#10;OKUcUoBwNopU0eu/NoBYWZwNQoACkuWNMuYhSjMHpqpgUqrTPUqFAJUIukFOyxFKGmtyAX4+W8f2&#10;YOxQVEqIlpSta6bi7IFciQyWdL9PZBSBEVYyqRx4MUVIzIDsBUBBpR8NBetfGkus9ARL6Su0BKyf&#10;Sa/QGFtKmlI2/aSk6WU3xETCYkmhdg7B9K3DrTATYL7Ikq93LzSeYLAY5RXYvFAbwct81k+NHF50&#10;tHluaYJNhEYCUxZhfrSaqBYkwoGr5J1C+YUYeZp8VKJCyMCZWQ1xiBLrI8QyYrbaNZ3ozZJm15p7&#10;Q9boRqpG/X04SIVxWR52AM1i3YxYaXMBismTDCBIUM1Mi8IAY8IVXDhyoIBTX3qxqQcHBBrXzNSj&#10;fWouaEmpEqo6DS7yIwMEDoihywyDRMDxmmoexfCSMg4HCAXxuq5l4OCAXO+C+ETgMEHvc0M61F42&#10;GQymYO5sO7y0HSQAQkIz/z1tHIuBSiVgkiuFYKwCeW4pYBdYKSR+NcrCMnJo8p1EmBKEAJojy60e&#10;lEW2axQEJGwr0IAzXIkFkCsYUGQhHDknIPNoSWU0nEJQaUQkPFRj8RMBllCAEc25RDCQ1FEklGbl&#10;b0SX41Gl+7ljw5rkQZ5Z8gj1/YJM8v1iG1IxSf1HYBz0+WgX1Ell5Svfa+mSf3OdS/QrQ6NBY5do&#10;oexdf6pwnvLOEltk95PTlMKGa83oAas4CekhShZBZaRMHs212Rn6Tik8rXSlKS11cBqXRHWoeukC&#10;1vqI4Hqn/EJBllWLOJrLb9Kp/Id+IWFT1b9spKUpOq0JZSPm7+q7Jf9JGVsIRJST+RST6Vk8Ky9M&#10;4E/68Gs72WaSYNJ/oWIVr/YIICXHg2YNhIEDMSeucPJfuxGyWscFjISHyuE3yVr+p+gR7qvYxYfp&#10;17HFlsxkx+kV8w4ixBwBgEnXyapKdeORgRgVb02smXEuSqkmCJdV6nqzIyDTokEnRsNGJCIlNg1o&#10;XwjEEhkctZWcfGwomsCARjyMJIKYcTehXRCFhJKGMEg6VvGLI1IHhAr6J4UOGqGRg8BdJKe+EaVh&#10;ulKUppa1o/EHHEhZRNkXErJ2aDrWaX6fHfufKNtsIDRrSkxFCU1r4kcYsjlMRM3CmVNGqYkMzDmR&#10;/GPDINIw0jLzUFPNKTIu+4ZBzyC7Sb7pSmtwuFw63C2PfH6Hw0OMmwDIdZRUR5lkw5EFl26ESIuI&#10;oxK2rPAn9wocVOVIqz6h410+XwrZgezDuEDYB3//0pAtLZgcY7GQ6wCtjsHCUetwg9W6raQOpKq7&#10;sEA1cUK3C9yo46MDPYm4RCArCcHTG/Bva5YHcJsIhGFhuU3v6hkCMc/LNeG3YvKohuAP4FBA8eoU&#10;YRx3HHdAIg1NpnnO501W5Myr0ILrAs4oSoyUUBKAaRQByI4Ug4Wt5amuc3oeQKBUIvi+QNol9BFg&#10;lRQoLShYc/0ORQpnowZKySQftgNrxeH2Eje/K86j13FXRpBMu5J098G+go76DhPMc6FhE/B3T6Bh&#10;So50YjhQ7KiQnhXKhUnHNUHnMpTBasrFgQesU5CzFMsOVHk4gmSA0gtQKq9ctetNfZfC1Rp0BTjX&#10;IGOWTKjFkTaEmREclP9ekkipxYaGknsT712mSQOsGqctuWAQ1JaXxuz7QgVJNJof9Ka6uuKeUUXr&#10;FoH4pBLKKetx7frk+6XNhKw5doqrBsI412KFhU0Ssa5OQyxYkIxXWlt3Wta0ssQUQ3BAdFNWi0ws&#10;zEyCIIUIhvMWZVqWYcIwonuAUjh0YqGhkQmw9JI2IZCEDMIg2pWtGxnMw+lNCWpIkUJI6BueMybb&#10;GV6Wa+0jwkgyolPPGM8q0k0zEZQWEKGiHmYYoZBJgHHhrpqJaaElWqGwhjwhzCFMIQKEhmFBS6EK&#10;QUKPDRqo5oWMJaeEjatmoa1rXUjIlc4F0WsNQFYM1CO2VrcDgr90EIqKCOzzbYCyOfQOvzPoajwu&#10;h3syzP8ejBNS/Fk/3b733hYsa2S81Xj5b5MWK3p9GLREIs9AXAest9lwPT2+YhIjEEEiCCISNFFG&#10;z8QBGYjO2E2kA6RTLYk/MTJJCbT2dxJCSLaEoFlOFx3DpX78kUlhXA4rgTYP81VNEuQ1E4gbVVAj&#10;NW7dtJ1+k+b6E9dWGFJQ4igd9bFAqRYNHBWzYplVqVMHzFHgHuOikVg8OVueDgtAwyvkWglYp5yV&#10;QAFkiyoSq2yx8RqEu8sJ7l+SmXcrF8omcVseHXJGwJdEINm2bdq+8CMSi2AtEBCFmnDKsRPFLO/2&#10;ItNwadTsZx2yUJyrUOJHHU5BRu4tEL2Mhs1FdGmLsTlsosupj0e2FVeS599llGewXLq8yh0rUi26&#10;hSmDm6JtOfDxAkfkUgEyqEtGICtQkagKocnPnrEJ5xNVBeIXANKjkXsWbqAs4ikq1CAHFohdxQH9&#10;ll+t2VRSXjzy/SKK2FZthUiUQsYarJ8Yiu8SgoJhLYW7/WSiYcK+IomRDWMkwtg2FvYMtcwI/qnE&#10;nYrHYZTAFFZjDeMjYYfyjAycBhEAjNSQ6JiIaGOLCPA+kU8LrWsldZrAES99IKuVILisEtvMbDRh&#10;3S61E3XfG75CJEWUN8HhLIvElhK6DWLrBT9SChmp9s7UpKota5B0AZNq0ItSjVZggdihnKQU8T2Q&#10;JvYa/WkAVRWBdBYb1h6nEpjik1ptsJFQTWoA629Rgeq5pM1N7tySeStQCES8nB5MreF+ZCFVvh/e&#10;9THqcS5YLnaIGN3j0wYI/vEbHA88TIiyrJjqAmARHdy0EqQIYw8YgqQYFING0BQUEBz+nZQ7j9Jl&#10;nXH3i51wPHFFk93dd3FRRW3KleLCSu0RCi3cO5YVgugOSW1sUaID1kC2iKWXTYDghEYWjjx5rSLQ&#10;uEGrIbHHSSMkSu2Zuhk8fGhIWtMVeES4QoxIzHEHEOJCRYX4zoto14H+XK3kH1kbmFvmA4HKspwT&#10;uvrrL74vVHdmwIkQ1lcR0LFmZCLcSfXkcRsFxJ9c47k3dUNjLLESHZ88iiGxF9Ev6KRNZqG2RXxL&#10;GaW+Y2i1+4Kpm+CDiDMMwBoprayAQO8J23y8/IF8UZQaIU1EQzD5Vpyg4teW00RREMixxEHhAYWL&#10;GI0cZCiEFGWc8AtyI4hSYzGQyzsXIYsbRYNGjRHji7JOCG6IhInF3pcEQo0Nxooy0TpEuPbLmIXI&#10;OIgvl6lRqavckVcqtJYON7Pbuu3+wVxYjgypKe1UD7MeZREMmqtcmmCtZdZXlAGiwatOCtzCIucm&#10;L3nvdRlac7IWfGETsn6qvXoxt0RQxyxNv9QO11zEofGmptVmtCJTPsTVi5d198e1dU7NXsQhQoLW&#10;3MQkmlX2WQ+JBAMDeLl307LPQF4mbw8EVEQ/CuCw4baSGJnIEBwaW6yqJY+AqG2peyloZrSlLgr3&#10;ZXWczma2bBuw7kQyXfXEhuovKsV0kNqX/hozzWpSCUf28QX/pr0FZnWxQxCNb8ORKQiKcZqOug/J&#10;JBPlCdkwlrK5YpThyeRSgsqvly7OsjlwuUiGwUI5EDIY7pcSiFOgQexcJwIqWc6KgIiPxkh/9pBq&#10;IUflncElkcIwymFMspARWYZupE3ssjd2NZyKymFqJRW7lKRJrDviE2Z1a0LAGaVH+VNhzjay6pAx&#10;1fsjmV4HklZNPQLYmqWhoS3Q9KiG5LFRiYlsdhEjpjrtvzMhS3ZNiKEnfzoexOSaLAmN4s5SFZJT&#10;wc2cuhS6Slw3DA9dPBsu7HYd0/byqx2RGOg4fBF8qVZTNmDXZcFdY0dUDIIMCQYEz8ahQw6tWnQU&#10;Zps6ADgRgcCEqqTQuGWDeWZVCzsri7sVZrRZ4oHcnXyCrBVhwOCAlCoSqAI8TOnbM/NuW7at2tUN&#10;ORWTxOrHZugTskts4KoMbMY3Q0z5HT6lghQy+NCHP/Qnd5CYaDWUwv4wDUFRwAtKVutmsDwPdM2a&#10;1pYNm6BvAsBeMUwbrXGj38kEECBKC2EBwKIATZg0iuQbFLVhAMRIBEBXrHk7oU5UkqhSqvXsHMf4&#10;W+fLI1H5FuEFMkjYzFA22heBQFoAEwzyKhTtLk9geWlsBTjSL6FLUPOQmsPaJA/cLwlnu5Bck3MU&#10;6Kr5k72eD8vIs+eO+IkbFJvwdUkofGO6WHc0nTw+HQD9Bx4VB4aESgoQsacL6BQFAUI1CNa1geB6&#10;1gekDwPcb+B61sGB7g5rpiodlikEE9yotGNXj0eLEMfEMnhoWzwKL3QIJDUY9rQVBBsiyyOCHrm3&#10;QoYBBAuWmVJAggcEHij0Wml4E1JSJ0Etna3DZxFrItuzNg1s1rA9grhsGwVwrBXCvHGTSpGMEBeQ&#10;3CD4QDNY2RRsSK3yHFxYdoy+LzYJmwdCS+Gg1S2DEgFkQ5AWO0QxAL9Ce6DjwQDoSFpzofGiX8PK&#10;PAewaLhCYIBrdZExQ614coa4Uq3Cgeta1rWoBQIULXqBTfAX8AShDL16YJXoVABMsRvggDP0ACw6&#10;1hrpoeDMhcFpwjLwoNTVVNarGWE3IqMTDdkJhbsoqpbZFXiju00eHzqIRKY413JtCcTWfFIGRk67&#10;W4ZFncvLMNEqRyPe8FUXs8XIZYJI237X/+UQmhDQlpWX86PbDidf2IRZZYCdwSiwqxuTrObOoivr&#10;M4sO785D7dcgQ+/VSoPVO3IVMsFHzw1xzp9FHtHwd63SFVrjLEzEWAgEwWFSTYQ+lCrD1R8i1AHH&#10;nu7+tU9A80S2Xd8yEfdSMW4JBLtd55Qu7p0pUzSZFfx75oslWWZWKv321kkTB+lEyQw801FpXScK&#10;VNacWCGyzKyR8nakycMzlmXFHJqYnj6xamkP77Nuv+BzmLUagTyk8KePrkEJGMtTf6Dclnt5GQfI&#10;rs0wsWFC5B2ZVJM8cX1lMJueSsFX2nw7DRvoDFkamSSI+mGT1juA/zIKWzcECbtZYErk8t2HBs0J&#10;glZKRo5YsospTB/xcsj3HoKzue2wqDeffO9YLWNDcgrzaQQk0ShYXBozU6E8B42wW/aMXoCxcwb/&#10;DpwhUfegy47Jw08gi4BxKyHybAL6xBClwuNy+WESMBnLLDmRL2ArYK4CAR+w2oEYBCcIw0M+5YnF&#10;wmiU3KAGWw7sAdcrmIjfwLBZQLLYcwfz0mvFec4Hcs1TtSYCXlCiuU1AU9AhmSLD6JGme+MinnAH&#10;+CsiHwv8fBENp0W7TI9gKlMvU2EFgoHF3cpC3Db4eJNsETAecdae2TM2abG5n2MsG4SLzs0jrTpK&#10;QLERFzBXBA90RTMD2aVmLA92sGKgo2TCWxLUz8RmwgaCv7yJPwOS6g5CIPxbM4dPACRy2gXEYVkZ&#10;ADqzSHCMPJ4UlUBZVFUKVwMFrt5R+wUjWWAlSu4n4uJBlczZ3YNclU7FAWwKXALd0SDbygWWSNOA&#10;kIyJpBVgKSpdA0ugQZ50NFTTAvJpAJQIBgtkLO6cwcMINoWHiC+YA84354yI5g/NEOCMOW9swlgD&#10;xJECeRTxhPIyMPiV3g/JRnniSbK71BcVidkYwlzouhJnjrxYqnQDNgUHkOmAByeQCJBBIhIUAQEO&#10;WVBBvAsqnzJdEUkOnD5VFWV08i27kWRbNZFsHpUwLIsiGhMGh3gpHADQEUI/gFAiYAMIw4cGBlcC&#10;wYJgW8RboHcw1FQIHunaQPYBEQk4pAH2Ey1nYWNgA8kEmAikktwJqi+qQOYIIDgaHDmzAAYwBBhw&#10;YiEuyrEiSqdLZj5FMt0TVhClgTJCfRRCzcJxIdsA25ETu5LYZYAlyJvDeqiX4oiRMvaNQIIFsd/T&#10;YBGPk5HWOtjF2OZsKisEgHFoMaCAvGylxAmDRhZthvApIbRqKxO6T3QBwDQOA4FkUzZslu0pZOCm&#10;ZspbfLFI3hgthpwzOcyFkFmBsLSbDWmdMEnhCAHRCIMyCBZD0GgpDudZHdzBBzBAJcbZYYF1GVeL&#10;OjqyYIXK20KLfJQwgRoe+QYDi9Frk1oEEAzxtFv5CBZDyDINGAXctoG42+py0BiYQmNPTfUDjd5T&#10;tNAr+sfdaSqKqYSyO5LckLVE+hZmeII/wgbUAhAHJF7CuEsZQ1N0+CPWg9kmbXHQcHEvb+aE2mBD&#10;ZvHwSt1lBKBAsOixoiPkbCxpv6c2rwRFC1WtSNUS2e9zjmdKpbUKYlmaVCyq1TLLCUHq4JVWdAsS&#10;dWxjkGT23f0vtPQoTBvqj/Yfz5W5itSOwujqac3C+Q///kso2cWrpH+f0yd6JyltaX03sqsTmyT6&#10;FhLg5dwrMpfp9wj89PjoteLpUSdqmK4uCOjRVwjot7M3SapHRcitZyfej+ajtO+QDYsSzu/MUeT0&#10;ZT7BiU7wl7ptcHi7V7snZuQZDEoztRtVBltCLYhkcj5MoZ/VK4t91jlGnTe5Hd/noIi9plj2zxXS&#10;UtigG2t6AWqUZPYYtTNZOHYfMUoH63CiXVu34a13Vo5cam0BiI3acUJ6N4zxqq+OwnYq0BJsKbnw&#10;n4DgOrAcrq/DqlBUEA1SovKUSQyAPRUNAcAwoLRwbRzWQkuIGkVnCAJ8AZin9oNPANu8gMyivqmw&#10;1NBJmytkKg34M2x2vH1lkDDNkonVw4dqN8gDdRQ0I3svMwveMtQwSFCgLFCTQQZlA2AggBFU7OsB&#10;Y0CTI1vAVIp8soMJ9LoAmScNzuEZkzUoFRKaDQ2VDo5Sg6hXf4eE4yjrSt4kA1/gkb3V5NUWNwBA&#10;OmodOsyyYgwhubkeYmVtiiLZ2tcjIItPJ+0n4pGsY0pt6GLCXjotlBdBjC80PmhLZCbvWH2PtZNm&#10;VyAPG7UTbFJabwIujvCfR7QSA861KDuhTRZYMs8A3QV+VnOl1nGMITmUC2a+C5KQZReQxP+20ycg&#10;rIej+QOI1sFunlpYRbLVRTONXTkNkQ8xpVBxaWmX2w/MsEN0noP5zZluUGNt9i7o42c+QiyYtA3I&#10;PM4gqTd5AoktnshvhapBdVKfH5IEwamsAumbcAaxsjUiUFKejlFbNh5PGKVaW3BZp3AygKAugJ6i&#10;cyDzpgXRIYdApw/j8/oTWmB+9YCa8E6FJ+BWIhOtsLaQFHYQ4Dwnw4AcCciRFGI04dBsqU/6/HUK&#10;gXAG0GD8OG2Z6+7XCSdBqBvoit6GUjO5MY8EDVgqCgC6CHOc/L1Z1ZwHVnOrOdKBtDYIKEQRBUFC&#10;B9AA4MA6i8w///XP+mc66rlggEAUIW3UOEDHNdaB/W5EuQ6IsuwYQYhvfYMDH+SXi6WcAPEB60t8&#10;E6WgHaBMwtgQKlDCCLBBTzIxZIhALwQoc0xV0oWcG9PmWnZEVM2KPZexxrQRR70KArD66BDh6iEy&#10;MwH4gBPZxAUYQIzgOcHrL/7t0qM4okIkJuBdL0JYIhmEuo+jtMOMQ91RULpeAn0UtkSNI5CiBUhy&#10;GYamjoB8FdbIYG0HUMDf9FNh3szjojSCP4Q5QFnd9lFVs6Qp/6EdbS+CPwVo7ZPdDKNk51sC45Fp&#10;0WHThQs7i3EwVJ3Zeu0YzCSM6P1cWbm7ppldq9GQvORzx6MncQWWejsNIXbVUOthaKlVCpveFHlk&#10;/H/L/6IlZH5J5/zvtMRJ7L7mLkpP3FMSmf02KpiEr+uj765lZLZ4SbTghjK0eujyhFDsI67FaeG1&#10;ETVP/CWPmpcJLIbjvW3obM+FZnMlB5FqrnqHJzU2bKsPH1LUk/HO552eekcEX5StBWR1iY5z1LIT&#10;sf2kol0NtiE0aAK6O/zoTxvVc6g/9qn6pCQFbUmRcpecnqA2v8tnhTqTNJDRWG+TT6nR62S7KoJz&#10;nP/00NZvXw6Mo++FdEQJMmRaQ6hMOxOHNQrKb1gO1bRYCvmCMVdkfdB4iX7Da5blGSA4Wvmglbkv&#10;wy0x2wEt1LAU3b0HOq7QVDLIGgXur8pSgG6BUnqgDOjR8Oca8musAz+wWJwfTEiwNfJ1h2BQKsZa&#10;qOzEOS3fkuNyNzRCCYss2w3yeyS7IDYIBbvrkFKPCbIrBpIAbeYR69FGJnNu/UsC5k2i0x4WyVPU&#10;mC+2hZbxPhhoIG5JfdQMqjwiD0p7tShu7lVCWelyQvfAoG7kj6bmROWpPbzw7vWZTWn2RI5skAsj&#10;ZEB5QD08JJhA5X75A49YgrZaaYepyVB3lJ0Fh66dDFTbDXL9egYyF0erkGl18ElyB1OgUdgAymTP&#10;1HDmz2ULovuoJbgWUxGTbKF743033wvpMpQX0Ey4pQE0JrUboEFs/zqPdhnO3lIOU9RO8d0bsSOc&#10;xZAwg+EoBmgoBIXSwFbvEHpAkbiDp4LyLiCV+E/+AsSmgERzlAWgWC1BpYCyrpyfvE4AYt9EiVgL&#10;dAqKrXMz9ZAhZh00Jak5oJKFQHvDCWBRI5n4CqiSCMwDIANTo4UHKUt3dO+LJWdTWcF5krbjcsRH&#10;BYLzQlO/I45WrtbkG/ujXBQstAzWYGHCYIA3IFBcqJAQqZi7q7lh2JtIiOYQkDAC8Y8XqOABTcph&#10;VALI1A6kFFAFCgGqVOg/bY6Nn9l7Mz3kK62xozdnYUAQCgIeRIJQPSgGchCswSKHkgKsgfJgYkNn&#10;HN6vmrrA4AMGDBhQocL207dGwWrzJB+7FsIS4uOQuCAzCxkEb8IsJtATQWKg54t5JhDNaoaEedCi&#10;yrIiriZxUNsFK7K665hCxyCuGvosXyD3f4iYDDHHEAmevyBh8KXW8hlypbEhliEAgHLIcAEYgghe&#10;XxkCnyH8Hz6uRZlXbAFhG6j8Pw4dUX/qilMtqdPS+1IcGiN7of+N3J60GllzCS8N56dNu/AgsOV9&#10;+G0SVLNtMHTbyZE6FLJ+0Mr5mpCo+JsN0LugfPB4aPyKh8zbQNlX/2BZk3YllOoG2X1/rWwFuv/n&#10;dQO0PDmasGS9/LMbuFIMk/zdWxLbxJwM2tTmIlw9C2QsmQmnWcVcUWtwqRyu4Ufmmi/Ytvp730VB&#10;j3IS5jGkewQQPjE3RKzcaYetE5xZ7XQbHIsYw4K02H+bEmc8SFTih3JYfy05JnTNCQ2R3WRsTRsJ&#10;tnQslnkLmRYvzKMiimSDIQaZpYSniV6sbf57o7WlSkvO18kTIZ1GEpNtid6XETnUhIgPKXbTa55G&#10;1/p/O7/p4fqsVV1X//6oqopSv34V2Q+I598nO+YHPEVURWbPLRCEqiU3kshouff/zirpHj07+4UL&#10;H8tBcT+gYVxBzLLyXCkwXPmHGEl4OHtSNLcJ1ktBcQQCc0WSPd+EsXRY0YkAIWEPjWl1gHtcEiAM&#10;AyojnOVnPUiPzreNEam2Ddv6Ca3UgLpcC3aBktGJSISAy18I4Dy+oJ3PCqY0JPz/0CmoBzFmfSxd&#10;myFWQgZmpA0i+KLzAdz2woJSNP6pVvaAvZgp6lgGzVJdLO1slwRu/NxO65mZawI5ltTZR2wsinxp&#10;yndTKeyfvD+nNqfPiXmzA8hxFLB06xQH5IJTvJYSTYDrchSUgBQlbaQUSPQfCsJE/OQMk62ECoJw&#10;dPQN4cmh37wm8G0RZe7JlN4M2j9+kEx0x80I/rtxuOYhsC3EW93xDyAsj4LwRnRFBvAgeDfgaYeU&#10;BMTAlsUQpTlGXSnr7dyFnqaiNSDVVChXtQANs8CESD1hLB2lgJng4JWlMsUIuAcCZmWU1S/ROUmR&#10;TxEaYG5cTlEzuLnhZvCpwR8cRwP2TyMnk3Mkl01mWz8wHhrTpJgCQoRhz/4AjWU0CHKKxVQoUErv&#10;SJXsLnRvwFvwntFxPdJzomXnKGy2r+UHynvLdDjsyRu9iCvmnAtz61wfYNkbyxKlAa2CKrAoeRPh&#10;Gz4AFgM54ArYK4SFQiMkFZGgHyGueYDi90S0BIl7rmUagHAsOUAliy3YCyHXzmQE8ROwg9BMbkMS&#10;Lkgo+mH0HY5uLDwlW0cxxkJmc/EcTnWY9+PnwFs8ityAgRMc5AhgAcMJAoJmGdQIZF4IHjdZeIpo&#10;BoEKch5tG0LD4uIiNRqKAeKq/Ac1A0aopEqZHNGyGyFedpbrDjXQanQV3AfwIR8zAkxCTAkwJDtg&#10;66Yo7a2Dk6gZEhsRo+ECI7H2FHYtBD9WsKXpAtk4UGhPiqDSLpCcxZSBCCnQbdFQ4Pv9kasImiY8&#10;KTY7PY/Oc5WLKeKcAYpuEAwHAMEGwICwHAW6GDscGFstIBgszgNUPNFgXJaq9EFQfDzdrwepj6Ww&#10;zVkh7CO0EctgJhFk2GCBXf+n/StEJzdlFjJNYuCEbgRQSCI+wQuWGyKYlG1jt/i8u05ytkF2rWQj&#10;wj20wzrH8tMF6y+PhSlIXSPr6kA3ZpPoXNN3uQPzs70NfktUnkH+q2uj/DWk7JTockbNuoikwOW5&#10;SR4EXItZBlT4SVAX7keLr0aH7/7T8SirOXPR2mTB6clu27SJnVYstNo2O42FDJ27dQKiEwu3dJDv&#10;qk465EcW2axjsEdZA55p0JSVKFJ8hQ2lekr8OXJey+RL0P1kSE3C8H9fLLlkmgStekFxmZBvzA6q&#10;QmJaDWSlYj22KtTfhr6HZy+OfNsfidfca2xrEzMp0ugzKXs5SugusjJIyyPaVUylw0JQTRow20+g&#10;WJ62neWR8sJu5jFPTWJOTBkZ2JOWgu/q1H2GJ6N50pHHgPX2ciYvoCG2uXICb1B//JnnVnL1fOre&#10;a8RhodwU60dy0/0cacJygqRFHkAsqPvECZCWIgBHb6W6hISXXiC0uYfTOssXRF4XQg25ichxfkaJ&#10;VlX3KA7zAfhxvVFR7nOrOUxEHPAMgjA5MUvcgdUwtnIDC5pX4kDYin76QoHdcADEICZIMjZAFzrZ&#10;NUWGhcGhXmz3Xco3twLoCYqtKlzJiN50IU7mKtJb3oNY0GoRAWg6aKExsCCZCjGhNoGmHZQcMjCQ&#10;LqEgVjoD4/Ad4C6JTQSYxiSgrccC6G+Zk8grLbAgvticBM9ocmh1agNxCPuh2JBoC3R2wdlnY3IF&#10;QbUFPI0gsVWFQAwKCozAQXh0RgM5YZF+wm51AAv9QqCohIN2UTxBdnD0SeBnM2UxDZFiyKvdEclb&#10;4cXUUiLBlhzhTTMURPLbjaC+09YLTHujvmaWc75QEUiCnv9DnIKtYFihxZTaDuU/to2JoihS0mk3&#10;coyibRKfwSG2HpFWM5soCOL1Kg+0oBIAxwgSqHALoQ5M5BDQgMSGQW2bYP3AfbttKt7I3FKKsxzQ&#10;aWoidGxwI3+mc2CshKuQ4jYha76ibVTKfa3FN+JbqBvsiRqFJlUMhQrLfCk6C/FeU6KwYYChGcVf&#10;gA40DZSAooU0RADmyAMgiIKB/C6gh3IJLkCbiFdks99T9ulTKs4aUBC9DhLbeU+Fi9ts5iiJlM03&#10;tEMg2P51ULAWK6t8oKooSb7cZ8mu9qOBaP1HhsBeP2xq5andUFNa9JGgKA9zWEeGImM0CNMleg2b&#10;PeRUEfNG7q0PkhDGwQyz4DgQjcZbAwtd6C70l6ACKGyqyYHcTXh8YCSBl/wiC9dgwVOwL/AN0FWj&#10;VFtKVBkOsfpbGD9foanoN9OAaAoMBuZv0C+JhAzLBKWtCkFvlnhyQl/mWdfgYZgjeuEBTDfAeA06&#10;ExhowQD4bYhlJQk9Yb/JhVKvznVnOcxRTlKVAcUqwZYxgwqgBcSRBCFxRRQjiZz+h3JQkIbiCgtj&#10;HzYPMdA222CtMK1xEVV8EomUzFlEb8IygO0JzRTnOurR2EdtjYXIOLZimo+aBggcJiW+ThiFe3KO&#10;OOOK2DxIx7RI4q/VuMSIi+qCARbL2XEpCoh7sg6giJWj/iZrGrIfE/I2BCIjECBjiRRiCFHGk03s&#10;MsFM4bsbINsGn1d0x793pPc5N2ZydzHSRsoG9egahJQvdDVOoHuPcqAptsUbWtHYlngbtH9AhluF&#10;mwkJLpsIjHRHroPnoKvdGYLIaKksOqlNAG4OpBtdp0E2D4a7nw7PYi+f5l8LldfWkwEbpHcdZ9Vt&#10;sK+VPi8kupxzJprV+fhb3VzpqyTAIt2ugd93EJ7otEwjYo9uwiJuW5C6Vs1BRzyw8kjrJsh98mgX&#10;vxMnYItV5Ds/QecS7rpPBJJFrgmepLAxPd2PLHxaekl+QxOTM+zofG4Ip7yS7iT+hSfWH9nIpcKm&#10;S8sj5lYyvlBhasfdUZFmcizr30E6/vRVngW+JmS63BrW6n4Snz4/U+DIa4dGHDiS3gbuiTM7pSNR&#10;R8D+1WZXK1gMXLCqB8508AGTG4ASbFbQumNLvRyy36NIIqvWvQSHRWmBWNYWK/A2ds4KyJqEcez8&#10;SmU0NbXlNzzwNkXZ9mID3z0TuypmJmVLE/iaSAISFmStZyKs+EzPJJY848s3oQZx1WE/UB5NAkAF&#10;5GzwFFFf0AbuigrQ/FEAqikFlBkifLIvg6PoC8goZJs6hudVEX2yDnX9Wn7ZBtGwZLsjhkP6A1Lw&#10;OwyPoNlqQFpAipBDmUCyCjBMopS2FBKD+WzVAeN9AheQnOwKzxoBnN0C0KF+yoqHsKSBop1AZQn9&#10;/+glSNC/xAWh6NkxqwA2gXR4/FIGyVpqBrjqGo8lMp4HvsifnScpCJdb6kcmyCtAulZ4To7D3blU&#10;cyJsAgbTIYqDfi/gXRbYDOZbtrGxc4mgSANaDTkG4oXOcgbwrAbehI1Yq1LbFANbAW7XgJMO6Kgq&#10;OwI0nptn5SmSu6JaAWvQJA2eyh17Y1TqdTkYGyM1/2IbXfHZocnR9vAJQL2lAG7NRb8lbMlkZvIW&#10;fOMriTFkTLCaoQzK3jB00Cf1aAMgBwYKlPbtAWanbYryMpTyOV9Wc51bvZ8gbBj1cRPZp5mrBGzC&#10;uypBEtsAY1gX0JspCiiGLYDJAkZAQOHFCgIcipQQY4Ga5nBc8BBPlUqjzshqfsho3ewv70SWcsP2&#10;QwFnTuN6l6AXS4qIFSbwR7glzLc5I0sUdSwliTc2L4pIKgSAoTYmg3BI9DOpgxJ8gFKYWayH8yNB&#10;IzBJM9c6rwSORo0YVwmMkSepobmQZuPjloBRdsA1aCT7PDczhS4yCKkFpHh/MsGx2+QHPWSYZNRU&#10;GjqwEEhysLgv+Fzr5QtRNmsIt8HrfYgtw1GWwgrhmZ5RHeCDm0ADgLB7lAMAEgi4AAABFAjAFDwE&#10;SwLXIBPghnlkJyQCBABAKKISaAVBATPOPZZzQyEBIyAxABADACEAEAgACAAAAAC9FgRizMkPAAKG&#10;AAYAgAiEYAAAAAAAAAAgMYARgAARAAAAAgARAAjAAIAGAAAIBgYCLKWNgzGJ8AZbwsUQ5ggVcDxM&#10;cOPQGKAKmaCFMFRHgxHmmRHLAhpcDR/AcieUMOK3QHc5mCfINRImcAAwB6IeUBNog8hEOwh0yASA&#10;DEAi0AFgAADAAMDAYABh+sELPBccAoyEEDFgDAAMAAwMAAgAAAAAAyIwAwEQABgAGAAAACAAIACe&#10;BxtjECTjL7DBzKAgICgYl0ZgtxlO5ieWeilgUAMrgczAAMBmHAQACgax4UD03AkcGm9GryIooQuC&#10;xeXnYLJ4zkc5Ha6PN1kHb6HYbG+iIrnmFrQQhACGqPIQBRIWMQEYHEMAABAAMChgUBgIJMAKAwwK&#10;AwFBSO1gFQAlZAIjMjTSG30KAkUBMAOBQaFAoAHUZhwAJAwKAAAIAAAUhAAAFAYAB0WAgADDFxAA&#10;BxtBo4Gn9EkIBsTASEAAAIAAYACQAAABQADAUOAAToGWoYA1ICQwMLtDqRhEeCRkYSzofZ0O4+A4&#10;EAcYANwDgAAMAwQBWLALAQAYEYwI6ICEgDMwCAAcAASADAABAB4ADGADcwHM2Au0AM3wA6GIjxkB&#10;xncAgUxGVRQ4wpJQamcsoYEvWAgoAofsC9+U5TzgehUZx5rMP+YZJmKqubA2QOd7CUIclEH2SGqh&#10;Bz9A7CMF2A/WYLcAY4BQuIDp5XDjen+G7GYohMdw2PrWDpE4x2Jj68im0yFUjYynkfNMshjW81pp&#10;HhOiOmGQoRNwR2NuQlRiD0PxZuFvbEgHRQuAMJJq80ABFNJgAAa3ExAAwwgEBT6VUQHnWMCjAe7B&#10;MEGPQhQAcS9FsAGubBIAAJ7PkAHxWTtABCb7GABhTLUBA5MNQEg+IsgeCpLHoCh18TijAxaZ8NAg&#10;hBgUJBglRUCqylSEgwx5egkEgpY0EBRMmRpA0cEiNQUZZ4agiQeOOBxVZ2hwFAbnBsIU1K4NhUiD&#10;AACghGQAAw4VgAKmqAAAgvFA0CgCXMVAskAtGwmFUoBg04A2DC4IJIGCi7BMEAw9BoEAzNIMAGnS&#10;HwADlWXoAOjIAgAkeYoBAxgAAgOgMaQwCaMgxgFNEEQgLgkIogMFIUQAVCEEAAAhAAAZmYAAB0KA&#10;AAMBIAADkQHAAWxgBYAdwAMwAhAB4AAAAYhADAB1DApABGADsAGQAMnXC9W4i9ISlAbBJaUjboDA&#10;gTXCO6BFgETHANmB8R2CAawGZxFjEAVWUAACh+BIqAZ6EQMBQmiMABgDEgABgIEAAIKgAAUEZBrQ&#10;XGE6yCCqZUYjYF1Z9LaAt9NDEAVZXuhAQ/A0xoChDMhoEEQSQADXqHGADWEK4AFgEJ6IB2QKIAHD&#10;9mbAB4UCTAAZRDEAAAAUAC0RmoAEgAJAAOMwMAAMbboAAJpCKAgQeZpgmCO1eEoAloKsIA+Xx5DI&#10;joAygIXglAHpOCC0BhZIm9nerxiZAJYCwqBX8CKE7RHa5TlOaYML6rCe3A5qRshoFMD/RBnJpgTk&#10;tYpfIAQAQadjYIFxwmYIFvJ0Q2GDhIQwIBBiGwcfBGVhUXhmABKaAkAwYSP5ABB1PUABJe86UAS1&#10;MhQGkwAAB82AAAAGAAAAAAAACAAEAAIMwYADAwJgAbeIaBgAHBsAAAaAAAAAGAAAIDAAEAAAAGDA&#10;AAAAAAAAAAAAACIBgAQMAQAFAQAAAAAAABbAAwAEAADgAcwArgArgAbAA2ADsADAAMABhABgwADA&#10;QEQVoiaDMctlm6yQ1T+d8GHSmLbwL45DNTgLa2aWYesC78GcoKGtMi+Al8AmghNchnAhoCOYGXfY&#10;xhoyj0ALcB7RgeUQoBQfgxLkxunYarqBIzYTmZrrpYGsZPJhZDBMglVArhH+fOCEAPYQfVHHEYyj&#10;R3AEwidAQAESa0GAm2ZEzAha3sWBLoKhoEawqjYfGTUBI134MAAGuuAoA8JqmEArMMUAG1ANQwAa&#10;QVQAOiB5CYJWBwEwQNANgBAmO1ABxkKUYHFW+oAAxYNggEFASAAKPCoEB84IwAOSMkAQVOt5QQad&#10;aTRsEb9pMbCSXn10BU+3UtEKyWYzYGF4xlYAOAbAAADFfAADiC4mAh0GiAEaQ0BAAwGAIGxNl4DA&#10;DwOA2DY0VbGA2/1vsYAMKr0MCCeNVDAdGgEABEDBDAABjGAAJAmMAAQAAAAAAAAAAAAAAAAAAAAA&#10;AAAAAAAAAAAAAAAAAAMAAAAAAAAAIHgMAAQAAAAJgIAACSzZAACpMogACpZggADAAAABAAAAAAYA&#10;GRzAhABDDp4GJcBKkDA2AAAejANDANDAAIAMwAwABkAAYhEQEYAAABsCCICFjAHMYAAEBABMYARG&#10;JrZZ8lclww29qLJWR7/ohqgxDsAlblpgSWgKFgIIqNMBHFl98cIoh/yEwmVOMqrMFHUjJMQPnMBz&#10;BPuj5O8it+XGpkt+iaC5gajARlBCQEUUdMEDQFW6KAs2nxkBh8m+GwJcMrDYWOkAaBvR+iGgsnTy&#10;QNyghVYMBCUiSoFYq5kcASU6bQcGHsagA7WpAxAUKgzCAOqLsZWGsXg0RBjXEoMAVaiBUET0G4iA&#10;E8NQ6DWRQ7MmAeBEmmaHDQJA0ZjqiQEVBYUCQAIKgYDetTTFkm8GDPDZhFVEQd2KN1G5aOQALR6C&#10;EAFzWZRgUDoIDATIwAAAY1wAAIBEFQAZCoRgAudTAIAN0AAAtHizEBjQnkCAKuuNUAK2ohlACkHC&#10;UACyBhIGJDYAABgAAAAhSBMGBqY4wAAQ2hIADMeBQAEYkDAACnYOAAKSsgDA9FWCBgQKBAmHiwx4&#10;EwG2MSAAYAgAAAJ4zBgVOQQGg4LAjkBhgDmAFIAMhAJMgMoYAt0DeeBwMAmYCUYEggA1gCOAGyAA&#10;YDPngZGATlkAFAAGQEIAUQBJgOsgDBwD6ALcI0hMY/BeAAMAAwACAAAAAMAGAADAAMAAAAwACAAM&#10;wAAAAAAAADIOdeqtJ5x55hyp+Wp621HrtnluBjfh0/YIiyRiIS55X/8wSw2kUwKAkXKOlAj6ZJmh&#10;tk4qdocBVpQ9CJ4IeKAs+DBEYPeU6SCDGkkAAhZHkAATRVWABwXnAIByxkRtE8hvJuoZeDTAUCMH&#10;pzFAQ2hIADB1jQADQ/g4ACDrBgAG8BAjADxSRjA6oEJqACgJNQwOw50WrBgYdqRUVimkxQgbT7E1&#10;BgAVgQKL6BoALKpFQ8BQrFhQEPxuQAdEVLAAaOnCAAmZtLIAAawYwgEDTZBgnrE2isISgaxsACy5&#10;lQSNIMFQJL6dsKEBhkHQ1lIHgMKmmIgGHY/ABAY+UFABVlLrQD2CIUaAnWCK0gKzRWacAKMAqGwU&#10;L2RAMJiwAGgykkKhoGFBs5EGJCPDoBAD1iAqO0IOw2y/fQSCqbNEIHNAFGML/SKgwo1aEYwBBKDA&#10;Ao3UJoABMUaMAFgeMgANFZMwA6PBkADhKGtEARRSSwA0YYT4AJKml8ACTKzqABiW5pSgMdOmkMDJ&#10;MggMHBpOobAbcCaEBQ8B0QDbmDIIC174zCAUAzyhgARwEUBgvA4wBnvOIYCjxHAAOprHAABLMfAA&#10;Ei0bAAQO9MAAlGgcQAMPAoIBYUACATKLGZGBnAHIATYEQQfw8HEsb9GF0wNsDg4BGazB6xgMDAgM&#10;UWbBcKx1WGREAAAAAQABAACRwFogIMAbwAf0pDQ9CYwH0wAAAkAAAAjAAMYxAsAY8wAjG/jA2QAB&#10;qIH7AGqANXjF6xCfsDAAAAAAAAAAAAAAAAAAABAAAABgAAAAAAAAAAAAABLIcV3ECGvHZCKYMDm5&#10;AJLBGlAxSsMsvAasAs+B6cY7Ix2HmPkzBygGvIn5MYt5goRYMVY4FigcxM+4aIIMuni/h4bwC54D&#10;Uw+OrQjaFm41ZzcBTTDFwCSgDDhSDEvOR3SYbBWFUzHc7g8qQ4cxsUyZCNmVhm/DgNhIEBUAAZtB&#10;AAGCQqgAAEEwAGladCAUKAYUBWN2AYF6dPDYIe8iQWo6GRwwhDjUQcClP2EJAfikDJQxATQKABTQ&#10;oDCAgeDbCfVK1Egp+4qNIGgwrgAUCY4wAocwAAABUMoAKwVZiDKCkf8gzNGyjGg7foAgQU5bRygP&#10;MEqDQWMz9C4HIFSHYCxYsCAUIhQEBgAJuNAMfS62gAEoDACK01wAGBjcOgcMOjpQMHYNgAA/mPgA&#10;UOqGAAs5CAADBm/AaAh2uupoNBjHgoCbj60UDAuXoAAKbqDAYABGMAko2AMAPXLQABOTjoABT+HA&#10;AAyM6AApTAGVAwLszHAtug/hsEab2DYHGhZAwUxqiMBgLGg4DQId4YGikRAAAFxr0AICKEAAICNc&#10;ABSNTbbAX4UyigOPFExhJa2+0MFBUIztFo1xONEXjIo4FDO270DaAKgaABNEGNA64EwKGgsKQUMR&#10;cMDYGaTYDA50GMYDBKmyACzem4YBSxqGGBvWRMAFr99YAAkZBQAAgAAABY0EAAHx0BgAGBAgAAAA&#10;YABeFBAACaAGAAJEqaAAqyASDAEEEJgBVqYoxgHBcqAAeKZcAB6FpaAAwNC0ACwyZwBABKF6BBKe&#10;H6NgqBBkGw+bQowQCTKMoIAbb6eBAatc8AgCTPJpQzKYgMxwwYAMwDGAJ8APWRDAYF2pAJEAsACA&#10;AQAAAAE8BK5DA4AQ4AsELeRBIgGYgKKAwjEY0QjyWoCMYgBiQgBwAwAAAAAAAAAAAAAAAAAAAGAA&#10;AAKAAAAAAAAAAAAAAAAAAAEZjaiEfzZPzw1VaOPW5JdofkLc44TAfbfW5cFCUrUmPrCBr5Mp4Jvb&#10;76/aGwtLYAGpdGIKrmHHwIG2JA/hz1zrRsmkByOzYbx2zrputpF47bmCiT6E2RWjMol1FpcMVhF3&#10;TMrAULkhKm1sDKScbxz0hi3DHkplIQjkkRjhPLNxwycnROBXVCA1RYnaazRXYcHBkV00pME5Btpi&#10;0COMNwCMZthNk7hQ7GjzXQjAIZzK2Km1T5tCrgPR4bPC5FVCoNhwI7JhBu22cUSqUe8kUdnPhujg&#10;DwICUBLB6roVEQEIQFsijeThqEgXrNREU4SMA0MclXK057SUs7Aw8HkpAj+zaPBVFwi/C8obA78b&#10;UW0gZ5srqIU5KRhv4xeqye6MI6FiaslJjrmWaMblERpibhFSCIqOr8e0fl4UIGCtEZGSdPEgQ+xh&#10;dE1ipopBOmo3HsYgQHQFM5v4hUQZtAkINCXgAltCohYsfcA6Mj10EeRAPbvoZWYCGXQhE2CH/3lc&#10;KIb1HZTAh90aLSFb2LEAvEBKdRNItGEt3AWZQevcm1IgVExIKk5monFd+7IWmUjMigkCNOkaWBYA&#10;FsELUChGJJQsXXEcCqUWqkMFkiZsXrQmgiMoQpA4VThKoLkTZOctHPRgSeHbeTBDrJJAhIQ3WiJu&#10;sTkNEkYTPA9gAAABGqPcjR0G5bOEJi5wuywSnyxGjAEuABLAChE4BOWCiABwAPoSbNbqWskoDCkb&#10;Eh1KbUCqHGGYBADW1mhGw6AAwGRxXbRNNpKXBrTAPXwoqDSS5s25JaRIB6RBzZb3W0qgIQ/PJ0ey&#10;0vIN3arCqRDJ4l1PoiUdLBAAd20LywBjvwAAIJtE7LdE4lvyBtGwiJo+SaKLYygAYAARo2UuwAAA&#10;A5EapNcgkYzU8IEm65vVcjZOx8BQDAPGzNFUZc0DIMAKwHk8KBFgRy+jOS4VkEjxrMuSoWQADLNE&#10;gW8wEABS3MSAp2HHNbJ+OrQJs87NG2M5QjgAVYVGlbWChPwAD6yKEvJkeXD1CZcKteT8EAWRUMZS&#10;lfXzwIaGgE4jS2eNGvLXIVso9gBAGwv77d086sBoJFj5WVhDwiUCNjRNJKAUMa/Ssd5zBlbNskVO&#10;o8EAg95sa5FsAAAg6id5t+ImSI2WyAnpqiTV6pi4AAZibsY04AAAbNHbWmDc/RvioE4arVAAAAK9&#10;AIAAChn96saQ7iPlvwYV+oQBAAFJCl8piAAPQleRMUcfiG09u3VGYwMVGEGEYXhGQ4p+MvVFEEAH&#10;hkHzFiaIhpvSXgxvgXBQYQMPMMkYMBVcG/mlK8YZABBIy0T2ig0+gBAM8RaiQ0E7oM+E7kAp9tFj&#10;4rG9ATkAK8Y8rOMUcQDIQwgv5SME3Y8TitIjyKLEiwKAAz2eO0aKhqAHlLp/htyv/HQF5oolSeta&#10;skCY8NUgB8SKWcAfDazEAJnM6hmcYrHVaXJmjsQBEJBibLX16ZRQdojuqS2QFPfHgDUpShxe2PPs&#10;nJVqH8HcaEmreipFZf88KCxbfBx9PVEkADBXtF5LP/UIAB7tyz0hzJT8e4BVCRwGkLngg6AAp4wI&#10;ITIHaFqsL7GzogCKpJxJoFi0EgWBH+FdobnlfAAGCc8cymxUe+mFU+kxCamQX3LMgu2CwAPLkgVg&#10;MMXBYA9R0RRdGdDnIXGtFY4vZnTFya2UrDEAAQD4KGWyBAACALalPHhkAp2pkMyDwJT2LmUY43hI&#10;HQA9e67lW6AMAKiJrOosk54t2i3DkGUGEAAABKr374IAAoPlWFRLjxS7RUzxQDMVgAgABLdQiggA&#10;AbnELWH60ryzOHCinoPYekol9rrz3wwOJIhUQgiJrGXwg8YRAVcJNgIqd2oQUzbWWNhYbi0BiRok&#10;eFhrzAzgaEIikiA2INSa/0UuzISjsjxlGyJOyDnndqzHAARSYqMTjGi0JyFb4pYXoZHJE7JJY0UY&#10;gWQAEJ9Si0gEwjDKCWgAi20xRi56HxjBteenSZUCKSEuMMzP3Sh/i1wbUONbre8ZSoDngboSJPKh&#10;K3KGLGJ7ygsSy+GjbVXgpeJi4Ky9mNRQzoiDCxBBxxRESjQum4StaK3DCRAqru+5+aF2/xChYgAx&#10;BZC8LZhQ2EQDPW9y36uQXRmpYTkWAFOtQIAAG6AmQcAByU1TEczoPk2GODRBw0a+qmkgEiB0ce1w&#10;sAMPFWDuEICjACAAJwdAAKBIAAiWjxqTvUUYHApYAA6BIAGA0SVPGjQEWrdeElGeIxJmXsh/BJU4&#10;SzkFOCwtp05oyMeCBwhiRCGwCLVWWEW0bANhAxGzRIILVTHN6I8nRqwBhCEaEuwYuc8FongOrEBV&#10;ZVkNUI8XCBwl0R3AgxXsrn6J5BhuLUgFsFwL2BECF6AQCh0WlUwhwTB4RTAMhj1BIRTo5MnV6Zob&#10;6IPNmAn2z/KsIJFgeEBy5lHsRRnDYQ7CAwsIQa6LRSFFLoGtxCsCbppAESoMeULc26ljNCwCzo2e&#10;NS6gGIwXKqHAIS9eaOK8gRk3AGLNzQ4jYFitjkRXA4VQAdHPCU5onyN86N3A0SLaLNBEJwGfLuXv&#10;hmIER7TbZbQCC5aCwM6DBgLUiyxUiB7ekdDQLlliS0o4Brd1bCMaxscVeWx1oAM4JWMRuQkPYAII&#10;AxDAAAAAAAAA4QEAATkAQAq1z1gtF0y3CoEbhDTtZpGlAEPAlFc0PoS4HpwhZAiDQQUhtHgRUfpD&#10;lDxAyF4NcXLkvtrTtcT/4Xvc8AoJBFsEHgg+EBtjcu+RuC4RjhAsBDwCPfYkQxXR2jKTn3tpXUgR&#10;AhlipwRhAoIbBA8IrmA5XlxIGQG8JgsDBCc+PShpzGED0nIzI9uSr8La/pEApaHStOkG0qeNZThg&#10;LaZY0O4JBeRNujPvMWarxV7T+9bD8kJasQv0cgEDBAyEIeW10NykaDhSD2CR8PzdvYptQyhDABAM&#10;AABoEgwABQXCBCKIazdCRQe8ZAYAAO42AAAucwOSr1wcMVVQkZM4kFCfyAtV28XMh+Rqiw3j5jDO&#10;kescQYhggu4AwSimFjDgxKZo0boi2ExShpjMVWtPyI4tQ1XjRS4KDzCAYhAIAAYAHEwZqyJyAMA+&#10;PBaLwgUYxBkTNFjIH2hxCBGDrBIHsrwiCCDbhB8IA00Ky19ljjoxGFhsFKMtADhxzqpe72LCIsIH&#10;A8mELwUEAjXviMCCAV+LUcwmiwxSxiZbMtFNxIXgMIymgSAYQ/HwiKIZ6EcBA4RCJ9AbQQ0egEVQ&#10;QGikbNwGfLiuYotEhRlt6FQe5Mu+jLWkdHrXgZ3GCQoZKIplhnWLDO3/i4/n8Ft8uLIe5PeFNRy2&#10;AtEj3t1zOJXGYxMjqRQWporIlz/mxGhpQZBAueogzHAfKYeYUt9QCggYCGgAAAUGQAUH+Y+GdHKJ&#10;jRkCUgQAAkNEADGTR7qpQdBtUUD79Bh4EEGEAiGJopCxBJc4T+kP5KD2gMAm5kbD5gAQwGIQAMAD&#10;iIkkAC+wQlHFVFsSrcI3urf+iy7/lcobODMCEYokwRVgIo0JxaUixsDjSNA88eBmJosNwrUKMwNX&#10;AmLiwQqCARMA85EIiwuEEyuGxbhiM5pTRCfaW2+gVL0oowguEAzPGzwQWB/ZHWixYAQTAsOgglAy&#10;FmLeBH3C+ygGkzLEYf4h0zYwgPnSQ0fMxUCS9uiRIUJc7NK2rOQhBCEIQUAAB+AAZ2Wx55AsBiDP&#10;lGQur0yWNv+L3GURMNl5G7qyo7AZQZzLLNSIjExcximMgTRVnA+3QCWrA5RjQMHRCEhZVtO1BzqV&#10;ctTCMRHOVnhLGkxggLLKgAQMJxtMo/+AAGZycHiEIwgAQwAQAA1g7hSZBFBGCAuhHUdD0c7mAxFN&#10;VAifDotnIlcSRLqSA4E1lun65Fc+lSYv0M85hceG3iyFlmURApjoKP9o2CLcIsgcCwg3zAZcOiDC&#10;YRNBD8XSBAZDz6LBhACm85AdzupF+ra/OzlVGMkCmcIJjXwDLxeHyYnQkEByxsmVhlFi4orH3jXH&#10;MJbCcWFDojnZ1pkxpsIT6otidmeyBniPzDAQxAAAAAAAAAAAehkAAAAAAAAAAAqLpSYKrauVsap1&#10;Pd/JyL6qM6L/6nAAYgEIBuERQ8EHUEHJ/HdVXZp8Uc4piaQjwnbKzGkOKR2qr6RTppsTF0K8gCQA&#10;MYIgK1uQO6oRgAB8h7U1WQk7BocEAxgMYqt9xA7GgRoYe0J1RkQQBwGb4Q0tupO8eWlXEozIbNB8&#10;vG3t1ao5q35fq6LCEEFjwQe+Nmj4+CP7xlwgmfCCZYVZIsUi4YR3965O/ztQD4EAvB1sc8NtYsRU&#10;dlyfIiYk0gZN3w7704qlKn/aVNIYaROBxHnbjj7x7QYBgwAAEAAAAB+EAQCgIBgAACEWC1XIDej8&#10;IhQvZB+b6RCHsB+5E0oiDC4gp8B+RINeOAJfchYQV4hEwpmQr0SZeRBLkdyExiNOQKKFABIDANgq&#10;YEgAV7mDMwDABgdLljKoLNhTQjAt5MlExsUaEgACgMiyv6hpW3qJoAAQH9nIWENz5iAaPAgrUi9a&#10;8a7UoN1JjncGPRyyUbJKi60T/1nho2Mtk+CwhuEQ4QTJhAYfEyF0RYIDBDoIZDKCA2gGQzIxHhZE&#10;zqidD8QIU3EzMlDdun5sWxF06jJSMYAXREGQoAUAEAAAMAdAnQk4jDEI4jkQVuYfe8IlNQhgAMsE&#10;Q4QiBYCJAey3iWepj6NXwv5WFQmecwUK2g6JKZOElcdx751gv+oLmkUi3YkOUjIXHNRWkKoJG7XE&#10;X5xAGARImlGQFAYkWA1mALjAYDL6O9QUGAZgEAODzdElAEHIG3jAdRxaHowCCTcBwjzCFwQogiIz&#10;BQvhcAH7giMIlxIIBBHmTCJoITGjwOG6N4+VmOQG1/SBi04vmRIUDwhX8+WBRIsSJ+LF5odfu6xk&#10;PT/u9ECIUywi2EVaaTAWAseScdDIgevUM0kxtHGKGTsHb0FE2DdAJdMeZMJDQRiO6ENCF5DK8d+O&#10;bCiQTDYRefmC7Egg7Cf78AP5jlCBYmEo8c9mgjbEMwPb3REGqIICQxaIIkvAYXGw6j4HJ2pDMCg0&#10;EjA8bBjAYHBRAY5S/0wsIwwk1BG8Ef4RnhDMTPAMWCFQ+biXCuwoTCEYRDhA8kEBwOQxdJWPrXDq&#10;kZCcTNjfFHcHVQYwEBx7h7OsVxkgb/qyfbppN+wcout8AIIkmCZGCF4RnhEqrLOEhn3HiSpCenOd&#10;Es2ElsIqy3MIkuU5Fc2LWrdAqQggScDiXrINWTHOXbgoCoBJBrxhGQyIKASAE8CABAAAe9VmAFA7&#10;hHIbA8Q9hFMEPawgdDhRkAOV4+YHIiIz7HCAVbxXkbfxytKU9A4yteu94iS/+STiftsmFhKmCOII&#10;HBE0EdQSQjuYI5MIJWgByYY1tMkLCJsfHxsILg5HMqE1vrPbeNzkK3CmEVY/ULNFSua/6KMwNkiQ&#10;uSTGQABC4CwKBE8isBMADjyLEUV/EOZmIS0FDAc1M9OfR530sAAAARsZ09jkXYcLCEF6L6BxB4eE&#10;cfEQUUk3ji8FUyR1NxYw8PFsg3xMeFFhC0eg+JKXzjioocZplQWN44tGnI0EeOEiqIQujQ/IvpEB&#10;X0ZRFHx4mVrQWK2Fmroyiw4RaPirVsNFhkIhU3uPAjOIguIl8VBIxYGwcLw+my3H8Zx8aMg+ejJB&#10;I9MSxFRYFNN5oVMtqycgsrRKuonOWmSSeUZJNgGpKujkG6+CmbjOAHXXurHOkwdPOestOgCEFsnb&#10;IZoAmZuhWNW8gmHNnINqdrY0woT6E5/fMDKbKMELMvrbo28nVdqGito64gznEpuCxIUVULBJahRe&#10;3G1G712vNke/zZYJEBNJPrSc0CtLac0mpOTTlt9JoOlO3FvIk4b83iCYdIq+Qexb4mJtT5IJRdXq&#10;TDDXk4a1UxKpGzSdQlWJPkATKVfrGodpXOTNxqHIpd3QvN3Lw+vTdXkJWfxhB5JW7YTVSrwEOqDa&#10;8g3RaLIZTl+K1QS81eR70p7GFtIB68hQG9ylHTKRxrRAb3rKJQo2vdg8lFv419xcqMSmbVaNSXVr&#10;arqgefmptSCY9Aa/8EYjTInMRNpKtYnVEVkmhKkgGpPVvmBtnO2XQ/jVVJ+CJe4W2Ikqnaxn6Up/&#10;N1d5Yl1Zq4iVmWCkBZ1Er6U8vIdkMJmqbUCgUtdmu9XT6ujmtvopoJvVoiASllKLJXN01kOUCSF1&#10;pbTMJEDyJ59QJ1L+QoWcEJHIBvgFywIgnMLGkZcC8GsnzNhLbOsmg0vymtASBahVZfWK+yySRRRR&#10;UBwGhPF3FEglKBAMDQLIllll5OJiS0jYUj+mkAQlh2krgAW2SQAUKRZpglvY5YSqS8AX0lyJLSNv&#10;UEpSbN6GTNLVsQcma8gW6v0KvIll6DKBzqHdRaOcYmmoqsG5FRKcvopco7GxND1C8oqr48SSQLOt&#10;q9pYu2P4nVsPRaj8PW9SF2MH/eaTTG5Nn0EZVPEJuozO5GkBGK1h1+1UNo2KlTehjVk0zaC4yKR2&#10;hqs34ajUvNegb4wkX1g6Mp1JYh9a1bV0Co2yVeAj41GCRUWdQooqZQgqMv2X8T5NNbbve+/MpFgo&#10;RX1iCA0UZ9/t/T2J4AERPGFJ9OMBvoUxBMkF0AXkCSNsF10KEVE/tMTYL6C3+DZWUYhG5B3+TBpZ&#10;b9YosrAUQshJ66FKoByBpJIBLBJJYoNVmttSZoQbWOILqbTxAnFBevQPUJFyvEmpEhSpNhPt8gE2&#10;6hmJ6mJRWNkseXok32WKUqihJukooBDFFUKDrled4mjEyFzNtsm+Ulub1pVBNEIiBOWiz3GxVQov&#10;Uo02JkttEuS/7MnUFLbuPjArC1XQ0SYSk8XhYmp3gAQ6A9/C7NtaTCU9bJeQWeqiN13RUTS0PuIC&#10;O2BTQ6E0scQALBpVt2rELOeIkgTJ00WWKUpJ0k8pAITVcS2mib04qGlHOzUZqAuVlgkHjUWkcpN1&#10;Dazk30bsQErfQ1f/jhEvywS/YU7i1AOZgSK6EAZlAv+EgySDO2K9ASSSSKKDSSU1ohEfWDV6xVSo&#10;lUWSSqFCiGEyjNXgCaUBt5ZAAIEJILpeAIzChNL0JTdQGkYAFImSQDqEBr5MJPLCKKDRRVSpQJKo&#10;kklfQ5zCkIiAhMMwTisFW28YGpv+YRFuMDybEqAfNpt9gCFOngBImmE2QsZoaVdzyAgugFFFFFFF&#10;LW39umxq99oCmtY6ACTdOPIJT5gOWEjuvoSe3GoTMJ9CAfkEMxmwAyVYwIiURastWqJJLRllpZyG&#10;sLf5CNGgS2rCpJDZ1j23UjQ+ebLXvrMx41Z0e7YGHz7B+WMxcj/NTWDj99iMTNBsnZA0qdiQKpvd&#10;rUKudR6YG8FBfeN6iW+NZ4nrPaxANnpan4ta2wbIobEgNF46ujRW2ETaxNgcj/3eZJIMLQXq9UVM&#10;9Quzq4h8ubSMU7DVjdH6qxiUySVDZFOgSBMUZVSmlD71ll9zqWe3IlQgOrRqkWQEhaOUVEA6ykPK&#10;Acy+hoH55DRdWTt0KffuQ5dbSh1pL9y8y0WrKqwheIZilX14kdyigP0Hrs/IlZrZvVRyrjJqSvxK&#10;lSMk/yGSSqJFAYiLLX4P5IK3gM2QNESAwOU1RKoaSO99sxaGPTkjnHti64iqFJXc1GpbfsDlOSqY&#10;1qb6g9vrQlV4htGP1DVANQqVJWblxsiah/IkoNZ4Nn5iBvVqNIwF7EVPO9c2WficSYYdZGbs9jY0&#10;ZMYn+sNw/7V6s4oel5sf7gpK+XwLvwVNfYf2ZUKyd1ZFQogPoNBPLFyJfwqLI1IJWpysjXiCbjOt&#10;Kq5/kCD0ldLh9FID0aDsPd+imOXuDUUDyDodWPSgcSPeobtg60VuuUaz9tjKAkwHBnsoHTYquOXP&#10;tBAaCq8x7AMYaYNRGg15LRyiJZitCJnyJUFTkBIjnsjg0G/qNEpYV/GRSjNBLQZbNllaDRL8MnZQ&#10;1KXHQKVQXawvg2I58S5Zmagn8HIp8oo/ZWMswGUz6NsShgnGwXfistrCXRp7uX77G1h+/FsHs8oV&#10;b+B8z2d+J4flIhH18mwW+l0q9GH31jyFzWhZ+cyI9UfFA9jiJAQSjVid+5vjdUW0hv+9vg0c6/Vs&#10;qn682lVIpPLyPblwTDzWdZMc2sfxRyFuC8r7W5ASlY+uQH4dut9n1B7Vzu/elrFG3qLT1iBSkor/&#10;Moeheqmi+18gkGvpfYdIssM72JBxsjTl+qTBL9VFFfTerJqGvjWY2fU79ahHo42s7bJVkne68zEk&#10;O0iX/WO5JBWke1rmckrF61fWIKWrFG9FkspEDrV0MvLSPJd1pGoOQdATSq7oYLnoLPLRaK+7A1SU&#10;uB5qeNjDfRIKdYWsfG0cpxIQyJpza/MuP+wzp+o5cgzF1/0hfw9lqkQlJRKDUA0YohIoirY/lKrL&#10;A/dPQEb87FJBsSt7jQU1ywGIzCv9aHqi0X+jq+wkqtkt5N/G+89B7ebN+wioIz+nepZzkeEmuJL2&#10;gtXlEg6JUoIKqEy1ZYoXwLLFaHKZDAf++AF2pyB75XmlpiZYvL7Y2OdfjOWJS1r4/NkhDQhIY8xh&#10;IlsFIWvlTrGKKaZX1KpuPNbUToyKWVUiAaA5QhJIgsUIwOrUL0Kp7PUKWoYO/lIkR5zCjIvT2hvm&#10;3mx955pObcQ5DcIXZ6l93L6eRyKnsochEfyyy0aNGjEEBWlug/+lWmEJQZyHKsnq3qLQIhZ/UKjL&#10;QMDlqwOWqVEkge3wedvaRcJZrSZEyy8kYkiYCCD4hmCTJtqDeLyVCagslESuheZofwl2tWjELVE6&#10;DiBRAqIUtWSISSWVJDhyiSU7yOX/mWT9eVfcBlERmWQr5/p/EBvJi+/k4pxn7vWNwZD/waGxR4Na&#10;t7oJy/AQGlREQDAZYFqBUECwdFqBcq1waCQXr66JgSQR5wQLqBxW5ESsnenw00wVHYyGSKfEdZs2&#10;ss0G7aj2Q0YDVCCCiCiiiCiCFoy1ZatWIKS8b29xF/CuIZtElCopbDwsdGmXH1R3xEiE+0VVt32p&#10;RIeOFBO++w0VBb9DF8y6xs4UKIKqQvERCiio1QDDe8dwnkv4ef8SvQJKMf+oAyqEyhVXmjI92F14&#10;k19UxRo9gIV3LDtKtHOtGGuX6hpCvpORKU6pIHVqC83a6Tofc2Mqy+vNSqh0xz1Dwg+jldQ3cv/D&#10;JyLo5SHBPWgVG62UyUwTBILUpvsSYVHKB8TQcQ7UlT4ybL8PEOPi+kn4UtIfSGChRLMQtaLU7IlQ&#10;FCoYU12qisLy0/CZ1E16KKqUVhaUVhdXaKXpYuKbCluXB/l3Fxu0rfl/s5Px7ER+Czqzxt7FvWJ1&#10;4eDW4o9h7aPElSx9B5wZUnaaDhCFjLxGNA/TPMr2hU7L9YodxhsquUEJj+WsUyXirsIjKwRbWHEg&#10;5hmU+CZsawVqEpmkdfOpLBCF/H37inn9O3KPX0MB+B6Ysecgyd0b8SUM/9aiCMYJTzV0oLSXUJIF&#10;xCEu3RGsfkzuIGAwGh+WP1np9FER14eDw50ZjN4RI6NKWp5EVdHHkp/X2EsQkM/ugn0u2dWXFQlC&#10;1h8W2WOiiITCtlZpP78aYFykM0j5DNsz12LEJSKKJotZau+T8rG1C9jQvJAYKqREoDTPUuIz7uC4&#10;qh84vQ/3iUQ5ziFg1kc6KIzjbn6spz9Hamu5YOKA/r/YgipdFZaMFdveocooomjIcXBzNI6LBdgf&#10;CUq1LgkTSaJLe5JJIhYhZZZLrTHBDHMOFop1n9Fnbvk46KbzHzoQ34oiKg8UxPRIjLkte1pX44aJ&#10;EgKIQVWrYhCE0LAWhuTQ2SRQo9vUI6SKGoFCoj6hJwegJCxxCjEhCp9k7IOJgmmi8V8+AKAQJdwj&#10;yEfs8eB+jMQS3N5PRc+H2WiraMhFne8LAtNTRIK7W3lFhnvAVDwWrg1KYJ4yKKon0mVxj0oOMCA0&#10;ejEcQoypsiirrrq9sTxXt5QWSA6Bn609AvACHYMciLwtxG+o/BI2lnvjQSC0mRbvgdCgUCIIjFFR&#10;iCCOyMZ+5+6p9iGLJGPihrjxpJJQiPOtI3/PLi9SSc0ilOX8tBrnaBf0HDSM5tjsv3i3oz/IyRCS&#10;SVRZywt8pC7LHZVwTgfvt/udhSe5UHmLoifFMsFIiVShJLplLfJNYldZ2vDSI4i/Vi6NI310yZ9c&#10;tE7GaWLF88SSsUE8MtWqJLEzLzgVESQoerywKiWrrtLBp5Svz7+VEXO6ScynaTyVS1ULpU1UpS8q&#10;vWiRRmMTgs6JJjS6e+nNcef6MXF6OUFNJWXCFyUtaS+tTqpZKdB9Tzu4hd5aaM5dX8JCutiwIRXs&#10;W99kurIpw6xbdkHSslAEAwDTtsPfqonF+j6N26iv/fwr5YvBUDA/Tz/hZJ8ZyV0dMs2KLiQzGjRm&#10;N3UAa2KltJoq+MUFbE9PfSEjjGHlebzKLSK+EAIpDaUokhaV1dIX6wh4pTX8YQx4iFJtbizAvlsP&#10;bN9/OrvZsBz/QoquWUMUHVAnQXWbRkyWMB5MugKpUSfdSBrV8vgba/xEIYJ5fRVjf06sYTNsNnaF&#10;ianJUUWlYKlDuik0u4EKr7QVHUIpYr2yHX5QzRwJEREiFliEq1QqoV9ZUKQhCSyzzI95veJl6GzQ&#10;9eu+0l+uCjGpaC1tWG1hu+aSZufs91Og+cLyjub50HqVp9p6WdixcW2/0M/drtjb4wnW3trJpeXl&#10;7uiPeYzH0DQZXac2MimvWJ0pM8ehrCxVq2XtzetCo3wQ9/0RKE25RArjaS39AFpZBEEEPIgKhP4N&#10;RzKZIpYpbqfiCZQjC7Rp8EjIHmntK6Uz0FhGevSm8vvrlIkZD0aXAe1s6s2ezCQXDvoQQqgchEPQ&#10;gggiJEIqFFViiiCFiKNknPcjU2GlaBHfFFlPAtPJbGFiMURDjDjIUhIHmosMpoQgIqY/6rbbPvNS&#10;CcqraRPvvqEChIqUAzOFYyxJ57qSe+alVyrn6lpa33X2rZnonUq7nC2LLYhCFSSCoRQErFcn2Uf0&#10;Kh+JX5oL7fagQyonm7R4NkNsPRZZTbWJ4joit9eIm0ez0ZHgnK5YWCVpZqJNVBPkoo40ELzpb9Pi&#10;spFWrpncvh6C0fFrvHHISfSEvNWt5IxReyDNfnPTzwlBRpmovXCUIPAVFvmvUGTM/EcYgRVGQwg4&#10;gQQcT249gQ2hAEQ2laJvkbXRqUgVLp6wtAQajmLIXlDsUaLl8IdRIBo8Ho0LeQj59dSExjCMSMTx&#10;FTmPEKMYWQz5xwRNR74akgQKyhamUTXgYVwDBaPgB8kVIybiDggk9EgtAQzxBRHkK0qG4F0JhMJS&#10;mxXDWM8yvn9HUvgTYKWN4n/6hUyzzxzn/lMy4CkaLBRYbKs9H+vOCl+85Cy23rHFjIRCIQgyrf3r&#10;SzLz7HYk8X3tFNTvtFrQli9uJ4ZiAWwmIGbgwnZaHsHFSluzYfuBy5ECuuRTw5PBEeG32wHGbpeW&#10;6KsS219fC26+ZpvsmQxMOvH+VE9eiLwLsl/lDnskCnl7Ft7i4Mnn6pUB3JGIsHODTvkWwPktLMT/&#10;XhU9NivxMT/VGX8h+iM162mtiFlcxCKr5sX4k9ZRMrQavyFszui8D6Mm+w+NXITD+JINaihsXSEi&#10;goTlfwRNjZn3+rnP8x5N2jYFBevwoS9jwty+tn8dkDz5M6StyLkYwmj0DymPHFF1bH0X6sqMq/4H&#10;f/5Ug8smUS6HlgcUiIyi9fEji0RjJYFo4miw1YV5X0po9DnLB40QziFFnxTLE80g1gjzJXQhXbsj&#10;7GkXILF+41WN0qzaurYynj5lKBs8tGyKxS8iTzVEiOiVoar/HHg+UU8LNHIdlEh9Ex64f8hJARsK&#10;bLFGv+8UKy3MtgrI/NqT/dfXy8JBTy0sVHkXL1jr7YqT/Csfha6bEigwuwu0s8ux7Ci7/xnjnjkR&#10;UdRJnl/EIDIQG+zieBJF8hQaDi0RYtJdElC7BliibMTO9XbArCOFuW1kwHKOCh2Ch9AFFF+Zl/wd&#10;zcEVJg4kmxsxI2cKNqAFH48hkWKIkqmmCYvpaCSVPoEsItDHkacCg6UjUpCw1FRJJJJLSKxKgIHk&#10;n26OBKHNYzHEglg5ZJKms3aigcDlDipoyALEP7XhYhjzFk9FjC7JUmCpFA/aS8oONWCCkSISjEHH&#10;hkmZtFxcv73alGJapmmS+CKKC2lkStJVhUw6LityCTwfYsry2Xqkh7D83KoQ93mCBjHGDgTEMIUY&#10;gxhkONgzLGIM14QSJFzQ4o440rq5Bi5RxiMgMT+T2YqAiiRCIpUSeKLRwppzjLpcKX7YuSxBQcGF&#10;EJBWAClAggghDIYWohiCFQpi9eOP5Es3muTqHGSGxfEQiHfZG09c1NmcZDqpFgiWSCTgKyRSLKNr&#10;RNlyRrtGEbbV/aj/gJbW7kLpZtYIFiQHAZ5inUfo44HhBH0BLGLde7fltSiLjwUWJi3kw2+sEHxM&#10;aCDOSF0ZXnhA708v4CkK+i43S82oGCA5DA4gwpga94sEJy6vA8TNhB4qzQw6wQC26pyAiiCvOc5+&#10;PFG2jwbdeAMTRhxmMyok95Y/RbOZ9tJPNHifz9eMRxmfvkj5TcGLBksb7bE6KuaPDc30WkG8SLZZ&#10;Inq1A8CbFE5j+9/IqJgrfTxpceojrNKC/vL5fpSD8RSxRd188vRSdefXjmJk6270tU9Vi0Tb6+KO&#10;ugT0+IMuD5fg5xWOeWi0LDeCWfJECi/CTt4WzifieWDguY7xd4aovzzwqB/uNLktuJ7yqC487r2r&#10;Ps/I/xDlOfvuyxR9D9Ev474KomZR9Q5xIkcXGsQUSRTY/h8hsR3onQ0cq+nNdyTWkmFo4w0ogghB&#10;jwZEK8T1Hn9xNfjbWnjzw7zQJNA9MSqLHEty7TLQxN4IgZYPI2sYb6EeLImhqXoKm3hTGyZ91hot&#10;OQljUWhpykJ0IWwQRcgkFR9dCMg9AVHVKPXloPxnLTSYt1C53VNeYH261cP0yyeH9qIioZSyiOOQ&#10;5V0MwciV/k5uhY6JFoinWMxsg3RNiUjRI85fuqkhbXiVR4oylD+NI7odtuoOXk2/kEmTy/AJQKMD&#10;jcA8QiP2BoqyGki/l8RSvGz1rBORPbcfejLdJWMqB6bRanUWj+F050OrErLAG9E9cbaJ6uRC/yfz&#10;IokXR5UfeI8onTV9Q4J49ttej4Lcr9elLTqtI5sNsoUDlqGKKJ0i+gKk7IOid2bM7pw4oisFuV1y&#10;o3+4pwjZkTI5iVoUDJoQCQEkkvOl+86xLRiUWXngSxBBBREaMtZqwlBZZZaUEEIGhnUDnJKZUptS&#10;t9kLqo9gWSBwOWhoX+QICIjvQ1NN4112uu6hT3EI4j0WCRPkyMSLNInzWynEQtz1UTHDacX2mZQF&#10;/68a8yza/2NfLXpD8adkDj1G9Zawol2tcFEJFLEJjkSm+L4+mzCToxXYpGZhWCvu8xzrKEp0CSgQ&#10;QklUAIoVUAsOHLNZUkkQvLBJUAqCCSRBLy5KVIq5K12nOojHDUu3xPlvE4SNEQjg5sF5JUDWkZ4J&#10;A5YvpRLHXSEOrzaC430QAcP2BuYmiCis0SZ4NGQ18riSeKbWI994UQtR4n6p9qo4tcyk6Y9yzR5l&#10;UcZWEd/LyRnQgrgBwmF8J8RyOPkHdTuRpSG7eX7qdGXzYD9iYokiL4LGiQsv+2PBUT0caNHfHUXL&#10;6SJNrXhaKdHr4uXaPF/q1UT+JTIWMhaGaIhxGQmDInXgfZrQmbsr5yFoEOjEMJGY0QgiGUkOSH5L&#10;LTqhYdutta/vJSztjxojok03JIiLYS9hONGnKGiFVSG8fKPsHUbz1Zaq3fDeeiQCWlepWM4FzI+h&#10;RxatiKKK85hPJ42biPcvJWG8V2KfRtAX+N/3FlvFx37370DR5Bo5eT2hMEPOS5YBGMaIUcUqejlJ&#10;jijnEfxCKJNiXhqXlm2gVyHm6K3vjisLxtkL45ShpavGd/Yeez7PtjIRZHPxG+hSljylPz/QXREn&#10;53PsQsrYfQZRHobv8LtRZZMRvx781HjefVY253S1k+VeM/loXHrif7HwRjRtEJBH4q9q2xJooU1H&#10;xB67JD6OumcfqQzSLWnyfSUWH4NuoUDowdH37wYNyw+zxCByez9dgTl1KJQS9ZsogzHm1igr45os&#10;Us/OYLBipiGcRHXrHsO3qIYpUkRGjA6YoWEbZrLRn2OI5eXntlkrwuJ58bFPey3+zQP0X5FkrxDE&#10;iEM4yX/9/5fkGghGIaxDxTM0g6E+FUEiSyxBBE3WK+zZunIUmMLEKeKWCntkfk8uU2fqngMDE9uS&#10;9aoiet9FoOyUGTGYk9lkrra+r7R+l68Atg8toTRy3q0tbED4IHH3f4khCWZClh8IS4IRb2EAWsm8&#10;s3oOCEXweJCfhpRtjHg98Wg6iwQWs/ZEwQyxJ4ti57x7vYZIOmtjhL7J1CiIE8QkoP25Gi0KDiiC&#10;CG2EJQ5Y6QRSYh4vtj5fQw5iwUKUF8CgBYhe5gEzijAzzYmajPdwTCOei7YsYIBTE8mRc5PAiig4&#10;EGkkCCIASSSSgIgiAkiFjWbcvPxNTetZETGLPBmPrHY0mk8VD6AoBJIPkFARA9LTyWpRuOuz0BhU&#10;WpBGCYvBp3V/Pya5VI9rH4OJEj1oxNsSJiweM6urqGKBIBax2q0DDPHnSDy3WPRyVcRxlpjxVRyE&#10;0q0ltE+1LQsPvvkzqMOZxIn3ieiZPIURDX2rcteoMs2mJaXOh8PEwWe5BY0UPnRipjZQ484gCgcJ&#10;hMJhNHv348KSiMRDh8v+LM5b5E6lG3MejSZl0HG/ExTxkZdS28+XD+88eJEVH98a2UhHr4943fr+&#10;2Bxxz/htY0tsWauZ2/Lcb+lThDKeJWEBjxiOFx7jiTxaJPpggcDggN5/kyuIQiK7+vRCllqNe43B&#10;sQd8C0y97Vl7GQi2M8JldGgyVDA5uR/EnD/i+6vsdlCvKe/4U/i9N06TbRlgopbx3l1DWrNSmxsc&#10;rieOsg9xg0FSd8XQ0bGI+ypZ1ZPKihohhXEwExycGfnrgbZ2piGo9idlKWA8iyejmuzxo0YU6Mhx&#10;7UgP1EM2yTPQfgRb//iP937vBcoQFBQdTzsm8Folgt1XGYklWKCn6rxmRiVi1FmeQsrtwYo40TRI&#10;8BoWUtoO5hMGiIUiYHlss7lDhY4jGLBItGUi62Od6zy7jfTCRRmPkWpT9E9BXCA6bFMkBbdYwksZ&#10;esnij0X6p3cuxPYnqUC2uKijFVQhW/jCYqxovZ+rE+190c1t5+QRuBR8yKQbHkau3g+1gYSUMHBj&#10;nUP8wm5yCT0YuirA5ggmbTCSEvTEToEMjBAhiiFMIT9Pr34t424QJVGNVwgkTARp0EQUQQUURbOR&#10;CFAFJbRKC+/6V1CvCVDRKUsHAFgPWjmV2ARjwWnr9ygOB2zEtdM614xJVYHWIYkcmpjwSKsBiS+x&#10;S37Rxw6Y49HFY7GQo4woiWqGQaw/t8YQmKKIIKISK7AOHEYQymTAkv+PEh83SqoODiiiZivUEE+j&#10;TzErtNIHGTEbatBUvJBT0WlJCSSSySWSgsAkQQkUUUUUUiC1AFFFLBxZubK1ubNeQAVoJaqACiii&#10;CxZFADUKVEEbS111r90WLD5emy8CN7YOuPE35YiqwRHhCI+5ERRlsaDnTuXiQRPGwa3LPG5hBfG9&#10;Kp5M3LFmqAYxxAA0ZiHo/tpCO1cTCKM0WLFxm5B7osGixCiCiiOEwmEwB9JBfiIZUPWaS6OOKD9e&#10;a5m6NXbZMQh44sX+nSTq7AUsTRbK9cblOUSJQQGPxggHY9/QlHjIcnXzWUuSKXQV4cZCji/H7Z82&#10;ZR9QYmMhIk2OOWFwn8mL14A4+kLC8/bY/AfoD/LiTdkUhL5RsfiLh3jC97c1ikrnXhEi2LvMF5so&#10;Go2LlCoIli7oXWloHYhZe8tOcICFyP1r5+S6SyHv3fL23fsUa6rxosSsle0zRIj//r+cKvIyREJr&#10;zHiDjEGKMUUcSJhJj5NnFjGHYNGQi/cQxoxBCWDRcTl6ut4sURUegwBGFGiGEQxBDCyfvuC2E4ho&#10;jp4s15JRCxAdlFGQomGEj1aGeTp6hfvHyYtrj2Exx/nE9n59MYyjIbDhAchFGMNEIIhkJloyFfzz&#10;sRENyOACKiCErGJPCoYHPhRBBEcUGigRCLFFW/EJ21LzkauY3KKVcRSxRI9tWIlPq0YLpKCjH1KN&#10;+tHbkdxqDiA4iMUQWeIKICy40bB8inmCKcbUKF4RNkimPF6uIzKIhEseCBxHl+SvirXQGCD5avk0&#10;N57Dijg4b29oQooKKDgogogoPsiz8QRUVFFckaW4BAUByCgK0ZRIjpqnkeVXCBxMGQ2QzXHJTZ3F&#10;1e2hTfVHI9y1rjKQnWKKIKK2Dryd92CK3XnmYq4j1r7ASA38rsAYo/iNqXZ74hAg0xYwoyfEhPev&#10;mKTWP1OGB4KIQkQoggSH6RYDwg+La7iBFnzHofBxDPRGbh1Ln9Esk0BxMTJHga+L1/KuPotBEFFE&#10;LEEEvCCJfAA4LY0tM0iAUEUQXTFrNtWw1d4SikIFMJJQBAMhUAJEyFIRahz0pyEoCIofOipJARCo&#10;/WWWSSu21IWoBoHLesDtsBllgcQkssk6y8gCgmCQGHweSGhM5HTdPPXCAkCBowGlvBBIIBlxYBmM&#10;rph3i8CnfdCRv4nvyauDghtZskXGisHu0npVbYQ7JUJjPQBS3CYTAGE/eEb7pi3WLiaRz1riQLLk&#10;TyaS6Yk3q0StJqQ4sEI3+rFEQ4DAfQ8bboSDOLk4hMesfWJZkrB/kWNhB80kJUKknCVCb5ZBXEyv&#10;jGwJA9+1T02wV/xpi+byhlggF8auhrcVhXpYkNsf/8nv7yXxiQCEhp6sbx9N0whgOaCDF26ZCKvl&#10;PGcp0Irw9+8YonUc5eiAOfQMLAfrLvt4NbEJdsLRMbduJ1slim6p3cSoOJZYwKHnv3386mFcmEFt&#10;2EBpYj9uh1iF01Ei/I/Fwgv4+f8XtI9MfEiOv/0rMIfBAcIg2omAjU0teKDu4X9beEDwGBzf1CuH&#10;KD79s1DghOTPD2qnU+oDEzwnZIuQ9WxeEIIbWiwzH7SiHbCItrLnixmOw0ZApIJTVEqiSR2iXbPH&#10;3mvBVpaMHVCSxcliFNkIJJZSkoJLAZJaggoqgoCo0AgugUkBECCIAugCiMmQkSIRIgLjP8sDAXCm&#10;xCfyTDRwFEEvADVDvfD9iesvESx+TqFvKDwONkS0y6OKIDlURIhsXWLMTCIkZTFitAx98IX4ghVF&#10;UmX4rgQ4kECzGCBYwIiSE1nzoMSCKOMA0SisjIOXG/EiUasfLo9XqDxW3kY1DfonhW+hm5abFxII&#10;rog2iJjNfKz02PiQQKEggCohYpJJJLcSSSXdxQcQQUHFB3XUUwqbF5D5hvQaoeEUdiO5BoJwEGo0&#10;KhFC8G+5X2JpFBhuwbukZIE0Wzx9kKhXsiP22njOLgDhcnY6C79l1R0G0BYLSsijLOiSYogogggo&#10;ogs8q2uobEeeQPiqH/OQVAUlD4xOjXkDod6BAGkE0GzEhEAjsuoXaJlPVwXBGWEDlZFI4NN1wKQQ&#10;OLimVphFnScKM+dBwgcEEhrwQKAcnwpxfb1VS8VDwhWD7L39qxPQUslyGBZTKceCAvA4rXJMUwKP&#10;DWrs135ADBtCKlSjCcJyz6NFjKLVa0mp0XbTfteo/xcmaNgITf6Q9wrfqIqpQqcHTRF9/XMLpxjU&#10;tm2ittx9qxvll/7KZYcORe2hs+XaWXuCPi5egX8iThO8G8XNGjrOPE9hzhDMkTL5xfoUPBqCBVOQ&#10;xtU0DOlnl4g0z3U70WiRbpERGrVq3IbaNePH9li9vjHRO8x4zKlBwhWbo+xOtO6GKbObPCWxQ5MB&#10;MG5DF0qLbCX5VhMb1AGXQAaBwe+D7/++r9IQEgOB9BUcIID6CDBqCDDjXLA0B5guhITJACLRIdOg&#10;ehdQGUBlABQKDakhFAxEEZABggYJQRAAHAoVQATvoqyqrAj8NFDciOgjYlXi+MSDbKpCYINikJdH&#10;IWHczWsCQvgqgg4IFBArZ8biNBad72gfghVvxYhjoThKHt8yvmS1rtoq7O2XYMSF3s8ihls6HA30&#10;WGwSR0GCADpALLKDxlQsVjhz9t0QH8JWrD2EE6IMwKb/Q5TOkZWDS/E5t1ItCgVU6zI1VQQxOiR0&#10;YgYUyGOQxB/0KAoCmLik6TYStagJhADGsmE+0wAwYW0KEfhQhgT/hQhgTKgSIF6QQsQg4ecw5qy1&#10;pHZ4MBBFEEGMAkJILM0Jmk3ocSCM8IJEhe3MiP4R6DLBEWEJjwx9NgDB6NmixzFwRB5/MF82/3TV&#10;EBwiJ9C5ou3z9kQXhAMDmxtz+yELhNncHgN/y2i5HZtp6ejhApjy4bHHISOapcrwMl6JhZLUAqRs&#10;ErNWZsEQZAopJIorQHDqFEFFFIFBLFFWtCBVBLWkOkUQUUstLQUc69ykoVSp00wWkdDgg+EFixsW&#10;Po+Q40ECtEh4QhaCpCVKDwgWEE2/YnKQPzEltAOBgwQ2PjxsIB0fkgFHdqUHiwRNkiRI2M1oGPmn&#10;q8AO9DQBPotIXLbQcjO7K4bxE6KpWq00mw3hCcIHP8mQIk0cmLgMTsnfDwgUwvchUHwgj8sfs+0R&#10;oMPD+hN8H48K8n4hqHa6pSAPIIUjA5opERgcjCDYHpwbQRnrDtC7nr1ICf20wFMp4D63q+HP8GKY&#10;8R8uW36uFIAgDg6hJM8EEUUUWhBJDUK+sxwGnhjLCSKoBIvgCoI1AAZG+Z2HUQkyQE/JrQgOX6Zj&#10;v7aJRzMtCkt+NvBAYkJaEJ1sDwgESPfNwqcILhAaxdqRUwJdwE6fwupBKJyCwQvL78fNEnRU3MTR&#10;o0W0363giHA4GKRxTUC4CHIowwhRgI4oxxH9HF/JCyxRRKQU5fU84SZuXRvVrzFHLke/2+H865LU&#10;o3CIIIDVfsGJKigv8IJHinlUg53rDSdQOH7RuWmnU2vrOSbYQDEnvhQTEpggCxdyeChx/YW1tWPa&#10;iJtpTEv7hy/EtQ3HHEjbE4QDLWzTP1NjxfjcSIl7lJVXItiYub63gE7UkAxWdDzBQSWZfMk6Ni0l&#10;L9Az+kANQD4DpQIjd/wr3vgcCmZHJSBEYHOjRWaOjZEZEBAiJARDkx1gRAROgaOodQjWIrVAKAJu&#10;oUAAAAEctICAwzkjEcCFb8FSAQoBhgGvGGdMxH/MDaGMSwi7AEI0IkBQaw43AyEw03A4eQm4AZxD&#10;3AKRmFV/wOhcAsQVUSMWCJ5ODf3gEgM5ETE65osN8igkwQWQ0RDBqAetIGsEdqCEl52286vghAGq&#10;M1IMCqQDBsByncigBpIlxgBxTZMBgBpa1DC5ZhcYCheSbVApDBFxdkwLfsXYXggAADHWtQAAgLpv&#10;o6iSJAHaop0c5Zo4AOD6p4qg5n46R6FgivFPDr7B8PCiGUvWAA+wIQAAIWQMAGCPagAVpIR1pZgC&#10;IoqNt+n7Upy6F5UUqnEFoM48rIZMVUzr1ELWqYDqM6+jRMAJeEBUARkuTODFTVDABLaoYFtSAjQL&#10;BRwGwQGAiSFzQ7giCYDgDoKu40Jo29q4AiFtArws+oFNkd0mdSwbBbOm2DI5ao6AV75s6ATk4hMP&#10;1RkIGFQQd0AIhYMAAcL0sgA9so6gAm1kKEgJwWhHAHgqKwAdsgM1AwoRgIAFyGDQQ6i4RsFm6GkY&#10;NiL1AQIAazqYBFoIxWBU4r2twQifi4M8YuQAa5S52ToRYdMIdBloiyUbGgpCzTZC+nYuIYJTk6Iu&#10;JocDpLJvbKq9JqGYTHCi56ylT+USOAwGtLkAtIahCgUWDmGALMJTgwO5rtCQQiDFCMMVofw6CwB4&#10;kAvLshhoHXLkpnUdEH6Qh5GU4CDZEe2KgW3FdAA/VUNjAJI6CNIHI6wSQdBgkhuCjKAjcDwZ1EoA&#10;rTLooA6B0yjAqXQccB9iQANAMWQvRoJc8shsLgOcQ2C6bRORsdnmjDkOL0ag7CRrbgpltRsdJgTG&#10;5SgqEMuEA6CvUfrUYHuapK4BYMKneBa1+lDgET7WNeBgo1ulAwgQ5FAepU6YmDQzjSACcxv+UQA2&#10;dcFWHARtUJFrVUbBglTaIH7WttAOlFaNzHoej/SAkqxi1KaAgudw0GgObkTzoxwv9rqgcvAgVQd0&#10;KZCNisjGrNMGsiFNJIfAL+B+QQ7ngtwovBAtRgxcYHoEcUg1WA2DDSUiY2a68U602RQphkHagMTB&#10;54ojM2A+uCRkNTBChWOWBthFgwaQIriFVrEzzgHUjMjibSgAJM2qYABeRu1iA8W7RtAMBSYv8Apc&#10;JXcIkQSI2wEwpRXCJW9umOwA5LESYLaxjXwIEKJCAB85nDYLIcGoDC7FasCBs0y4AHEo9i85ZtmH&#10;cMgpMpsC5UvhADdsEBgFkdJoUC72zakA3xCAcC2YlOGQ4Gca7ZDI0noRCqfyYYQXwiZLhTCPcUDK&#10;/gCAd9FBwGCp4igCBDyC4CBQ5D8BgjOGAGHCN6sAK/7FIaBUgwoIBrMBCYK0QaAgUaVCggJikgGw&#10;UBtoKwouBhFQXiwpcZBkqwxgwF7lVYwNVE8zAUSPzDYQtRGnkA1gxBUE95R2gggNuCggS+sNptAL&#10;yX6Ng27uXIaDRRDkBB0Sc4DCOI6gGGQdrEIgADQIEIpgyAiG9rUgEAS6lgAj18CaTEAlk8ETMrXG&#10;RkBcYYHWJ1IIyVrSJBs1UU3AmnEFmWFCcJIknBYF6IJgsEgdoAoGBNm3gFB/eOMDSzk2kQRBRjvQ&#10;1LJUKwEqoKmQMOBzAwRGIqAQPFpRQQWoCdwQLcqqpEHuSRySgUOwyOslKmfpqxBkP2VodCBjkaIy&#10;gMkdiYkx6j7ONIKCTAggABNAAol2ICoGwrEAwuswQDho8oQDGULQYE2yUAA8FYOCA256PRAIG+wi&#10;oJpN8mVADDFAA+MM8MAPMAYMAJUBgwNtQKMAH7mFMTCg7XSRgqU4QQIyStyvQ2eG1EkbdxAtGatt&#10;ghgPmRwgQM6LAaFWfXAGMPHqOYJunnDQJgEbCsJZ2n3EM2MV7SBmb2SyOoKOKTT6FqYI1AAkliKA&#10;CZozqpDFSlcKgMLF0LQ7QuzQ6DWkQ0QHnFUmICSBHQAIrddQAHDuisoDbBdgUAhMUIcIrkOAkMHo&#10;Av8R2S/OYUBaaVYAJUw6wKCMEhBypIUCBzyGHo2FaCJHWwnZdeqYBQZLiYlKCmEgY9uC2kHbMu2A&#10;Biqn7YBuKr5inNElgTRmnGUarNezBCYMpvEigEQohE4Aeyh1ICSGaCAFVzPQMBUD6cBgOh5wDAcK&#10;KKFAE8sExCGrZrYKOOSXYZnFbaYOx25UIQB1k2JtgVrygAN06wiYB1TPKWg2Ww0qw1TSAABVDG3A&#10;QOCJ1MIP3NFggJIitKxGqP81qKVj4tSCao8kiADEhUhhmsREbGAp7AwAIKd6sYErPUVDAAk9VQwB&#10;byWcQcN6+gQFbN6IBlBRegeXgOIACLBUgARIAkwAkSYRMAPtDJMwAxkE2YBVVwECADSEIEAUdLBA&#10;BNAhwAeqBvYhoQXoxJM6hQDBsYBwXDwdhsBw4co8Bg8cRgIFmNmYEAyCF4FBZxUIAAVP7CFAwKiE&#10;EABEzepwLSKiggBvNjAAEmMEAAQ1gAAHGMAAAUWhsAAt1DQAAIaCgAIfSLwAK4KYoCDAk0BAyyPS&#10;ioQCIwHBBbgtDQQVUrBoKKIF0bCCiSMNhcGjvM2HSKLYbBh2igjQdIZjK0E9j0hASg8rhQJN+uGI&#10;BWBhYKB2cQgxgNGk0BhRgLGkBdxgBIHgjGBAHBPqHAsZX0YgHKs0gA61ROogEpj9sKEmiYodBIbk&#10;A2CltvZ1CLkrliMiulBYCQqoCIEAvcoIAEuK7FAc6HbgAihaewgMFQdCgaLWjAoDDqIwAHVSEQAE&#10;PhGrGBDLeUlbHEY+DqA4a71KIBZWjZmYCm+BisDLEeUUDVK0KHgNSY3VhClRnh5CKUL0WC8sgDzJ&#10;vaBIIBfHylEAlE4SoAEyDBsAIfQORvMlzBoawotCkbUIy+pA6V85rM4ER5jAQC1hYY8AWMIpcDLb&#10;lsEIODBMGotntwYEcVwCuRFfWKSAShUejQdVFuKYLQtWwbCKIh0BHDaoQYhU/xqKBQhWMUAhNX6l&#10;A7kDsloeSF35QG64EKYBMWYAAHRFAAAqLQ4AAQTQ0ABGDBtGwGDgsDCAFFQgJBIDCASDIYABYJMY&#10;AAgeFAAAM6MAAYOhGCAyP6CBASNQAEA2bsQEABARHQgaBj+8Zwpg8eyTxxwLQKIEDpAD6NIwWCwJ&#10;Bw0EHUeERgE9wCjMw8vGuKG7kNRWBzdCvsJGkGDxq9QJ6jj0pxdsQ3ADzkhgJhOe9oyADPYQRBZO&#10;EKJA9cdDBARsuGAgAzRIBAFo0JggDYc8QTJVo9Ikz7L4ADBD4zAMF3WvK1KDzp8bEyiEpkeIZyDs&#10;OJBXfCaACZRkbQ9fFHbaeuevssQJWdiCQJnU0IGJpK5iB0Q7W9d4A5WAAMQDABjYMBgADGIAAAAA&#10;AAAAAAAAAAAAAAAAAAAAAAAAAAAAAAAAAAAABAAAAFYkgAAEA0AAAAIAAAAAAAAAAAAAAAAAAAAA&#10;AAAAAAAAAAAAAAAAAAAAAADLAwXARhgGAH5qA4aAVuQD6SwAAAAAAAAAAMsQBRoAcMEB4MCeofOn&#10;fVDGdZpu1AAI0G7AF+UgCQgEoAG4ANe4nC+QRcbxYyRRkRjAtcgYmRGQCIgE2QHDMDqqCiv6EitF&#10;NhoIAIAAOMAIgDAiHkCBcAORgfxvYGmx5fDwoDAgARgQEADkAuxbzzbeeCSDKAEzSDpzQoKQW1oS&#10;lRDv8BTQQrekKkEVnOCgxAYzIQAgAI4EM8DclkLywBBEfchxxCuvyo/Oe/zIEoeYazuFqKzzawcI&#10;F6iG9IAIEGskAGQ/ExgwPBIMY1vE2xmKWxJDwjuRBb0PeSJ6kBERdeDLMhXY75L3HyoDBGNEYREg&#10;jLcNBIGOrKlYdUC8CMGuStIO0OKFGtNCPwGAAqGMEAA93Z6AAAMGAAMOwQAAAgMAAAYAAAMOwAAB&#10;tiV+GMMmlVSAH6aKDAPviAhAAjGQQIIa41xICOgJAYbcUcAYAMYwADIIGwQAHYDBAOEmACAQERIG&#10;BAYAAwEBGIDAAYDAYDxqABfQhyeQD3izAz9yMVhCEBEIAAQAHgBhkADIyDcZjMIQMIxLQAeCdFEQ&#10;c02BfMo0mFGYelLEACMAKQABgARxgMAAwAHgAMIY2TyLyhg1BoHXyCW1j+AgiPGbxZJf0C5xxAAA&#10;AAAAAAAAAAAAAAAAAAAAAAAAAAAAAAAAAAAAAAAAAAAAAAAEgwco4DUYNDA+NCEjUAXP8iR5Ajgh&#10;thqNMQ5POcZPvMl2kILFFLTALQIbjDYbBqAA/gWYIacQOfAfKB9WCR1gdPYgxAr9mHS9gu2hlGDz&#10;axkSZzMpwg4wPwgiqUNLcV9UJiwss2OMUjaYkBoukDLhSbFJAJbzBR5j5hifwx5C6A7IKrAmIATA&#10;BcsCVKAX7mElOOvTyrqgAmAZLA5sliKeA0YDGWB6ACMcAoAJOQAQhggCMAPpAORAOAAcAAsjAeRg&#10;JnAGEBGQE8ACeAOwwMjAc9gGhALRgO4AHiABTADGACwBAACAAeAAAAHAAIAAiwA7ZgVgwbAAgAB6&#10;ACcAACAMEAwIBkABlBPe3GaQEQzj2OABjACMAJkAqnzByK/uA7fKDVAzIFGaGXXAgAAAAYAAAAzE&#10;AKIIzAgM8gAAAAAAAAAAAAAAAAAAAAAABgAAAAwAAAAAAAAAAAAAAAAAAAAAQ+CGWAKcMAg5NvwJ&#10;jBiWBscDXMxKcyMrDf0B3gk8gAcFHkj0EUapvLrzwTC8mYYaip9kJ75wg8C7YwxVV5sZSpQZGwFk&#10;MqbbA6fL9XCclg6KBGHhgJCzGNCCMSO3EQt2qVMRgV+BkhLZXBZGWg5wGIUnQAwS1CfL0bGB9P0Q&#10;iFqsnMUxMxlKdAsaUX1pYhDLKBqhiBzslhAJOLgGBHvEMEAMZAztdBAWshSlpoXo9BDIIjJTQwEh&#10;WAgoCBMPgyIhUCCAMEgwoAAAIAAAACEwAABQTAAAGkAAIDWcEcQAAACAB9EGwAJETAYAdeKAgAwn&#10;gUAEcdAQARkQAAAgQAAAyGgAAABsAAAAYwAAAIMAABMrQ2AABWhIADQgAAAyBgAAEAAAACBAAAAg&#10;AGAAIOAwAABMGwAECYNAARABcgAHADkAE5gAwAwMBAwAgAD8AIAAbAFMAGYAOwAQAAGYC/QAMgAC&#10;Asmi9OYN+GeoEZCVgzGMieYgOs96uERlKkV40DAAWQzkcCAAQAAAAIAAAAFvMATYa44ACTAAAEAA&#10;AACABUnAwLAHgwhtg1+IUHus44B6MHWABHgPBAAPBezMAOGIxIQCIWzwLZAAAAAAO8AEAAwABAAA&#10;AAAAAAAAAAAAAAAAAAAPAwCZwNsaANdCjExDMAQME4I1NFhXzrA8gDdiuX4y5SK48MRxYAF8BOZA&#10;sQPY0ihaR11JDFA5gZGAFpCeCN9fT30CVNsJ/3sAAAAAAAAAAAAAAAAAAAAAAAAAAAAAAAAAAAAA&#10;AAAAAAAAAAAAAAAAAAAAAAAAAAAAAAAAAAAAAAAAAAAAAAAAAAAAAAAAAAAAAAAAAAAAAAAAAAAA&#10;AAAAAAAYJCGXGCFHmnhDhNNjSbCyMEYFkfGc2VYInjs7IYmuJPw7g3yCm/FFeWIufLUTFok2CaVE&#10;wAAAAAAAAAAAAAAAAAAAATMiuw3ld9YaB5ykr0p2sNtJaEAAAACAAAABAAAAAgAAAAAAAAAAAAAA&#10;AAAAAAAAAAAAAAAAAAAAAAAAAAAAAAQAAAAAAAAAIAAAAAAAAAGAAAAAAAAADAAAAAAAAAAAAAAC&#10;AAAABAAAAAAAAAAgADIAEAAYAAAAAAAAAAABAAAAAAAAAAAAEAAQABgAAAAgAAAAYABgAEAADABg&#10;AAAAAAEhnSI3DVYiJSkTNV86t6GDzhEcgcOiif7fsZplY+iodlxJP7pGD0mqCAsvDjqRKmUQijea&#10;chYyGZMlGMi4WbN8JCknqgJi+ItTYocPvw/0NKtPAowcIuxlbiISLQ89JEWOE1JBkKxRR5msQq0m&#10;T2jAUhPwNkos/hS9qudKdd8WaSaSDQQ+D+0EOULqlE19r0pEySbxzBs6ZlQHY0VpPbDms4dEb2IP&#10;A05ZimgR/QZCxWjwnSTFBwOFRHpdr86HKoBkGkKTW0rqEDSwuLXFAooIISZFdR/qdOaIwFjw2GPN&#10;Dk9TclgixvMLrHLq3R6PcuCEstS2jyQm28LvmLbHX1EjH0Acw+qEDD9AwOjggS3DEMLmJemMJpDU&#10;qV4RyRDzocQaJzBT8UxrJCBydDGRtBte96gUraVMKHw7bwOkfRExpngCrAZSoEgQDlGF1bAQBmJb&#10;ejnymKpqLg5mRKggZLk5q+jgWFbpFKPQag05lBmQkZl+IgKRBZOrdrFuNlJnG5NR68oZMoyQYr8N&#10;wvXLWVbIEZS3PqTcq7CGDajkiAM25ZYvEKpSJvxK4JvMoSRoNHP7eGnLs2aaTJRy4tjToLKTA9RK&#10;9YLN5rqSQfzRYxjh7ZAlxjNb8hV3tW8BJBCoAKKJFaMvFZ2XW8P0QuW0WkRPQIazpjoSo+PJRZUZ&#10;aVOmWaq0cFnrsEzS5AAAASIyI4AuW1GfrfMgRFwAAAAAAAAAAACgABAAAAAQmV2VCQb1AXFQSoeg&#10;AAAIAAAAAAA4AAApY9wsK+PqpC6KeBgMAAICwQMAAXQ5/fxZ3timSIAAfg4QEOROkZOLBC1MWoGq&#10;MgL8wkuidu+t3gxHfKNOhsUfGQcdDEEakZ8RKTzx2vHgeKIYUIICVPQbkGUtFUcMjDbB1084fM/k&#10;BV3tSQYQEYgwQxRwiD1ATlGEBGKJHzovQcXLQOn1gOiA6FQ2FLzSTJ2ir/pVwLbHgDGF6GeGQUOM&#10;mwbDYMZwAibjMaKBkEYaKICSbjMdFxI3nR5Vgg3JAKdNjhQLxUUKBFonRMSyIQt5hItAYN+IhkQY&#10;BeShRTknEgFSQLJ9FNyxjEmbi6nYO7hFIdZkyQni5Eueb6bJOqcKeEio3dE7UdzT0hniI2CI9t2j&#10;WVw0Wy12KityHyIpAm9jsQwxsMYQyjApgMYex02wFmY3Y2QdJfWjIbwgtHtAJ2FC4G6spI/SL3FS&#10;H1oNq+1kInyEThEJCJAZgJHiIsRRbrGxbFm3FufinQvinKlMHhFdCAQsHpZQSoVluyZUPn3OSIOs&#10;Ncqd42O4523iIWTmPFpsHSmQLxhor1ejtZVJg7KUx0RG98Tay6hA3UJ0JQ5kZNpyE5vlEiIQ1jat&#10;bIn1yZvA+z0hJVR6EK2kO4OBDCE08joDEQP+rPH1ZgQPFCFTAhGznI/hPo52FHj5JAbp+6XxA6Pt&#10;KYZSWqaeJSfjJiqlsVpj8ZAbpM0/5TjR+gxpJQSrXx5BwhRhD8LBoWFYQ+miQ5O+eWMnXEeCkFsb&#10;k4OfTJJPrycF7XDJVYkqw9KiskeogS/jjalj/kQk7IS5WSR4B5CEKwthA4IXkIm6HYAIpBSBDgU4&#10;hFAQgIkKfAAmNFLBqGmisoqcNVg/Zxj/zEnGPq90sal569LM6vW1zSgCZxQysBzTQ9VUpf030ont&#10;4SNlRDioh1dJ7UShXXZjIR6gzAvhc3wgxOu2uWn4dillQRjcczFCinIQtOpP+9S03J/AFXsRiMlf&#10;sDMRpk2EUhUlAYOVwDQBKsoEERX4IFYiEgk8KV82JgPMl0/SImJJXegwh14aIRZlhf8Tm3x5TQzB&#10;rlRQ5QdlO1FYRXhAMlVGiMF97z3dHDUpmYHhkc3jDe5g5s2fJlyhloJxJwGXwLqIhMzhfC/tAGgA&#10;ylGAxjClJ/kH83wEewGYKRFr8hcWA4sy0yapI/iEhXD0xwP34rEow4QGAZoResxIxgZ8smmD1Rdu&#10;gLDhpzpD3JMfeSiH6xG/pouQiy1KCCciuDRABSfqkJPQhgnfoDfgZJ+dDeCmojU7rHwWw5VDHkl8&#10;xgAP50ZE9BDRKCmyZ7J1QHvwACVy8lDLyS7skDGkxwECAAyiYqKhL4c4htQNrlpGQMk4AAs81GW0&#10;rbObSgMpUlGBPwp+GNQWXJASRABjtCmTTiIUlCoiMwZqjo5GY44IDjO5YW0S2WGwVsm+3jxPHJjB&#10;QB+JREYk9zQuUHUvNvjMlYAUr3yBr4thJtOk7Opx1mNeR+hE2K/CWiBTv5fSbehfC6E9pzeR8cXZ&#10;WpJDcF+twFBy2bLYmw6E7MHNzIxCAoHYpZ0JsmrErBlItvjWxwoS4gMHEv+IRI4kmui0gQxAGSIT&#10;3SE6cito1FPhrJ4VRmHwwR6YJRCIC72HnyAaokwv3EtAh5OsoJnRatjOCAQQ+8PDxMWIQ8JeHqJc&#10;SyDWfrc3txAB9wgLSQpFQtDQkZ90vTZmkiqlWyJnEG2EMggOECM66KY4CSP4K7I+KIcAxjlNMvTk&#10;XjQ+N2JFiBEVpuPrQp5PwAiMzIHatxAvAs3opEIiQre//WDxDpQO7TaNHm+Mzo/i/iZDLp2fIKP2&#10;fIUYZe8A+kUaIKM8TGMBiMcJAJYCECGCAF/cJbNGQOVkpFlVqT6MpivzIZKLYDAwk/ojkEfwUEHx&#10;dL7roZxNdbh+zpg/eG2xaOghH85AY5KZ9AA+VV4IeYgE48RFajxEwKC1oHOuD/kmOimxxbrEKdCt&#10;hyZVqSu86zKQIkX+EAIkQwnZE3Va/Pb4wR6TEACaP0AdeLwKo2Qwipk+e6FJFMbJCvzDKG+mvA2s&#10;ugnrMSqRCacRpB0xpkkIoxYSedMBUFbA5ZFPFjMTWmGwLCBY8PlgSDITK2qGSxwjv2WRdiHPNRnn&#10;ZcxEjYRTmMmAqKZbUI4kQ8TfIfvho0nMghvdpn5ETiMjCaPCQelRYjJToAgAyQUvwANsgAP8R/qA&#10;QOkoNVkxfhVR0woQATgQqDYycYbobWhwGp4WcClrA4qsGCA1/653M8cR5dt3DHZsmyaH5M09hR6o&#10;ZM6BFhLLhe0+sBijrmt01Txzjhbt+JRokUJFDtw90ZnNpsbS53eRM7bKLx12BBBIDD5zF0W0HwRa&#10;yZ0qgQjEA4FcdvJsqNk7DMaxctusbJV08QBv3JYWc2KTkdFYQrCIScEsyEhvKCLB6XIKMwjEX4zC&#10;5jQojmDmgaooA0DabSbJ8hgIwPSswyUBcfuLNk2gqVsjwSulGe8rch+JjxZ7KRUZKPSIJArwCYEt&#10;EQQhHxYQf63SskpFbqPgUETpMVOlR60B94EIYNTduhNriSQOJE0Kh2XcY46L8OQyfFcfi3FiNUuS&#10;LACTCI2omSjW+J6HFGmCqhjEAYov0oRzxcahL8aqdmhRFOx2oL17ovQoRRBae5A0Fk0CASNE9UgY&#10;0NCQIIrac+OSkDBLSQYMTUesVhBYmKQnkF7u0aE7tQs6VCuumx2XuDJTqbBEcM7aCAgO+R+h2GhR&#10;6OJJHUi+fABIjCXQ2FgEqqaAMEBg1YdJDX13iQjdw/2RZak0waID4hJcbqPmg5NmxRYEiG7NF/ee&#10;JS1oyv7HGY5qOe9lfdaw0txZLHFEWNznsAq+mSZUUbfr0S0q4wxCRB8leTMaxY0WzUWmCYEB0HlG&#10;yAYujYXg0+QWdIKsyHInSNqYkySQqCGVGnKKVBQSgUgyMzDgGf0gMIhxYDCkKqhAn39dbsW+msxy&#10;KwiQx2Ccg9oaCB2EJoV4C+YP1JQakDAWljIF34k31rAlpCQ7Nkn+FgTTYkLIR0kQ4UcrKxLJ16cJ&#10;N6JIMziDcgU5MdAcbdOrvJQ5RKeIBHqgOyh7/CGPImCx94ZyKR/kHrIHzlZoVwU//7sUkwBvyKeJ&#10;gLuFjBBu0ZSPmY13vF8X5ZiWLHKOknoB5O+EmilJASBxTrDgKWp2oDKBQMSKHwAtVAoQ6B05kAq/&#10;mYQFhGGEIPaLBNh9kLTacVfGyB7CD4L+QHnX9B3kkyesETYQyNcYv0IKgAYGsjyOgeSCAGEDaciK&#10;AlXFRSuo7iVe//l8qogmY4j8DtBDSGYEEPqGRRpRghs06kRT4edFeBkEKOimTsJAhx4SkcmXm6QG&#10;0QFCaNieGyiydGI20kKQjYYjP0kg8DMlAusj9ynUwgF45lUlC5jXNcAbCtwUlAYxxmTGQHTmNxDJ&#10;3yeonF+SLYnIzoiV5MQAjjKB8pIKCcTeChVVNVz6K7VriBjdASKMX3q6bTYHDORd6BOG8wnfYgcJ&#10;zBu0jglCOxKQ9RL/TEmFhBZxhXShlat34f78aOSjnF0UybBXV2bRzmMYjWh2Rvk2zW6OghUSCJM2&#10;AawZMQsk4w0UMaEAQQhgJqJEixSLhsgN8Kfm2TJVQ6CnxMmVLFTi6LxyNMxUui44TKwQ6fRqs+Zv&#10;b8oKtKkxF2BFJBB0L0QiSELED3Iq7yR3onTbbFORkzdAeggtCkMjKjb8ggMzSBR8K616Vs9WoGsR&#10;LEHqTF3wFU2Z8EMAJwAzJfAOgRiFMfiSUC4xuE4SDMI0A3jLLNgDv2Dr2TSNcWLIt+Khp0B2pIAD&#10;AagiLKQCidJBHPrfJlPXQHOXSMyojMIsMIfp4eHhIEGjQgZOWno9/taDtvmfgQgh2jmEBTLuRDkV&#10;fjXybYdD9tpJAjeiJWnGGHIIhwcggOy1mACUcW5DjcgL1cYagCaXxVugVEFTeXfi3SoGuWItIVIR&#10;SI375B2pAgYCtwhXPk0x2mkOHE3HgD+znlxCKIDiUW3OitjHRGbEJMuhflJWprpWe4BuooyYyZsx&#10;HkRIIJGQx7ZFWVWiVNp2IByYQ8paQXzI+QFhHoQUvXtegCHUrnASB3KAKh9AQiymhIyjGUILVJ5Q&#10;IBAUgAc0b85FjfEyGTBlj9YOw6BoWrYLxax80UiwPeUiMOqzNmtlYSKLEGHIIuaShA6VAYQPNn//&#10;Z01iCL0u0ARmNu6kJF+j1Dw8Ai3GQxW1UrwQMEcQxgfFFNm1KJHpmHnrczXtgjUAOIUcj3/yF9ak&#10;IP3II1ADJCp/kiBRI2hPxtI4O3RxACpYsowpieGhJfupoNyUzkN7MEVMSTqJTbCSKCKsJGWtyUKO&#10;y4QeiG2CO981A28PoDyrKaSw3sBQ0QgAAAEjTnhI60RSY4SJXMZIywlzH6DaOpMcNEtCo+Mg4Rt2&#10;vQuMkhWSxeHxI+Nk21KIkEjaNsgG7BI/B43HoWGWDLB4e/X8Mw8JlIkaOC8oyiIPihYXGjRUtdxE&#10;EQUJg8KGQSNC3bR4cLDhPx8UfFheiZsHJRnFUUT/xrxBEEYUJFDRYcJHgtrfEkIEjGWqKAqL6TJS&#10;OOavqgLyiB1CugkqahLW+rspKOg3PlW0vFEmTT103/9QTbiATSjEHoav1Lw7LTYA65dAYg4LuOr8&#10;CaJBNyVYSTNhXkwS8oJbXhOfoabSDP18A9cgNmBY74dr4SSSRBBSHKDm1B3EEGDUCDQohUWEAwoU&#10;nc1ewpaL1ALaTsgyknVgMwJ4GkCeAMgQRChSinfUI/4KjczYoVqqG6itUGMWwd3TGusgdLGrmZVn&#10;QbW21r3Q54SEs5PamwEEFDbCQQTWFUEGqAgSySGWWIIIIMIYJkIoUhWfvEGBqkbYR5r1OajX093I&#10;YEiqNIbDTTrQZlasq6OxEakoURrNyBiTHs12IJHzS8CLCA5IwlzNR2uZMpG2iW8hMyKvIkE5RJIK&#10;BRHq6hRQcDhQaKKKIIKWWrVjZHafxr4BEm+yQJuU0JHTYPxs65sH7dXWJUPRZRh6Rz0KxN6fg4tV&#10;lYESNZpWufQyTuRvEPqUtvlFG0ByZjqj1AWReVD+MXoH+TiBJKsQIwLAtQxYpPgqhQaSWoUtQpYg&#10;nWXJMUtLN01Ek3rATctHbV3SQScejdT6CmkkEdITsytLmCbE7ATMViAW3GvIHrVbL8g9GrZvoetG&#10;zK5ByjpXw1PEijAVa+zjApslOMOp+iTCntpqzBa32mq4sCVykog2tXdNF2ByNQu0JKvQk4kxpT1/&#10;0LWW/0JevVfkHH9TtcgNsuyWkfqeuQWvmnirrugvdUnGtshW6sbqyr0Oesr7SVSaDLjbZmkgxoR0&#10;89ZrGoktwkJSTK+zQktauy2bwlgMlG9+xvWmmn3V4bvYxpTdxsHoO5yd/nQWap4xpj05B6CKZ1ZX&#10;xqxip74k/GkoiQDRlloyQDJBIoooEGBsjeiJhHSQBGHrByA3EHovwaAEEQMDVSC7CKIIiEJJG43l&#10;pDSzhITa8YLQlTwROzVkniGigGg0aNADJELBWmsUCgA1QBVAF0AGhxoRoTCQGEhFFFG6+gt9uRW8&#10;02DWZocUeMso4okeweO2905JaAyRHi1NKVJZF6niyQujRJZcWaJGjSeuUUYozMooiP1gFmtHEjRk&#10;a5LxCjCiMQQZDFPEILHxlEiRmOMoKIhoKmHiCkxxkKPalxX1qujqS2fNpc6hSPLKddfr6VmdZeXh&#10;319bE9Fqx8tjcj8T02xsQ5Ey0LifHhODnoUWaarE2SUnSh23/LCaLSoRHo6Qr7amMZ6R02xCYLBp&#10;GnjZvQb28+4WwbxmzaPBbrxH7JtMq3zYpG0aitlWEt4n8F3ww0LGtdUzL4f3T80ZAWiQVhrw35eO&#10;2E2u2HUImEh9BXw0U/Is6vDRCH+a9qakl9faydHBgyIiJH6PwQRCDoCSQDMAdARvnjSdMoVkE1hC&#10;LaTAGhHUhVMJBSAF4U8uxxT3Oh/NNxwSeQ+rR+A4C1brVq1aszFwWH+8MlI0HWWgG7CZQrLGhVsS&#10;D8d5a0sy0hFWECgOEB3plT4MsZla/CNj4sXLNlfR5FiYRD0bFSGwcWsIL4gQFWmJEfolu7RIjWj+&#10;4i7/+ZmRmRDNT7URO6rUMn2/jZeJyFW5MIY6htjJvRWwXMKDSfhN+gqREEy/HFh2SKo0TMh2UpHn&#10;W248EByQymF8YtBce4GSMmieDJI7ZExchb2eT0GTjE3imZCeG6GhQy3CCwXrmP1C/JmlaSDtCn0t&#10;giHMyI1YDqcQ1DAcDNGBqBowKNBZWjaY3YCLM7t9m3jAkWvaVbLpEPgf/hFLTmbI8LazSi5cJxop&#10;iawr246ZoXJJCYuHZ3ediqY5nd57xdibrnjUwh8LHnG7uvawYmPj4BzgMaf9NwH2fNUqgQdN6kx+&#10;HDxY8yfmZmasxo5+qWl++KWWbSWQ5I2V7WjQeY/lQLXDhK0WWFZltcA3s0h8SFjj3SyFw24FZ54T&#10;C9BlrhXeADuJyKRf0SbD8juacM5pinuqv8zA5mZqjGy+pYEQQj0tdKBESAWXdkP/oxCklCO1e+w9&#10;kt92FthFN3ZYvncjl2dOM0VeyvxN8Ibf2huPpOz3RtKke9YMubE4apVYQYV2xOnLRtRAwFMeR7VU&#10;5aZmZqzVmMWGQA/mauDRkgeuXZYA4Bkd0DwYwpTGkRZbOrSju+nZ5CFDd3fLVBUF1KD6r1SgdANU&#10;AZjNaWSgmeg4RoFChECDEgghISFBhwYxAAiI9PztZERDJI8NxnEyj+YU1MF6uQjYmNeimb1teNYX&#10;Gld6vB51eyHIkGTJ7R6oOUfmH3acwuudBo94gdpakAZmZF5F4HA/mrA0D8uW6BIF8g2cVFhMAc2Y&#10;AwEACvioDb65CoxYCLcqzkMa8JbPmkYAYpDadxOg7jlesOJiZj7rkM36doawbqtQ3Q3grwZuhq1D&#10;dCq1D8ZafGRKK8ABGUrCmkq6gqhQ6JQSDCQ+FWP4CxPmUAMlKgVIEVCrtrr91o70C1LHvIDPIaI7&#10;bCqHjcG9qQdiq+98kpiF7SbP0PY+oVuKfphEL9IShTCID3ED8yfCgh/JrbYyHH5PRR3ywgpS///9&#10;yyK4woVLqKSD+A+iHwqS5yaizqt+d3pANiAGkAPT/82EigssBqLxsisKDr23kGSEMWyPVEoSlKsV&#10;UWoEwKBK6BWWO6BUCoFQLUg1VEIwBQkECBAu2AxmdzrkiQBEZ6HIWEIp3UgvORQRBZYeE2OTYZHC&#10;H//5OWTjedSNF6N9WItRSv+ywrYh9CQk2GsRuZJXshZ7k+S2SvSY7TkhAkhcYTChZJUzmd0JY9US&#10;8xFWRGkPOZyRNjK9e6aJIMypljIBQDdwYqWEwk8sBznOc/8i4z54NvrTNQLEtuQ5ByxInPeJh1FQ&#10;BUXIUT+9MHGjHqqn85jrAQ0X7Nc5zWMlyTeix6htxv9qHFxYFAN3eE+EtblQ+ngwEfKrKmeWHLGi&#10;z7dQ5MAFW5FngKKz5sWLlom7AcczIgMYDkByAcgug5BQEEL0Eg9ZoEJM7TCOaQXfQU2MQAsYDkF4&#10;A8xWsQWKn4PxSJiZTdRRzKqSXRWPiTZsL7RYbFR7iMehI528wi5mG3i0uQ9ykge70iuE3IF+v+uv&#10;13TZbQrCbOfJElbwe37zCvIRUiLsWJpXFLz77fbyZ/4xbGWlktjl5CVDL+RVie6rll2DTAJZIPVe&#10;goF1nyhKBOaARLPzI3oWG9Pz4DPFnQev1cL+QLFWWP1ilVYN8aCk6OOAYAUAwLIKBIUXQhQQIoBl&#10;AMvKUAyl/C0CmgGyAYUNzfoIMmAGIWExEgLyzySsXE4npCFY7Z/lJDsE/5CpYuCNS+6Li8f5lGrF&#10;WW/63DhoZO7u6+zLM8GDGAGsE29x9q2Wr8eCEntymyIiLAbFtCXLwbrSLZAABuLtELIklF+MuAHM&#10;b0OX/jZqHWwAf/4d3UG7vA3d7fYd3d1+g12GugrzD716D58XMe7Vhy5Mhul41RgQFBBug3QV7X5i&#10;QApEIcGvxJ0bayN5AaZBDhvpaEg3lIMjse47k2FlgiEA4MGDWBakKDHW4gYkAh1l0wqKQaCqGQBk&#10;VDszwkBjehiRN9o4HR7immUzE/xtImquCqjl7ksOAgh+XJBAeoxLgrgiSllr9HNOGaOQ6ApEFD+0&#10;SNnyeyy5k7goHhAadr55czs9vcLHU1Of1GidmyZU1Sibk3N65vKKlKmwv2YQSCAYQLZjLHlNzyi6&#10;163xKdJVGsqWAuFdrcGAs8qAx8H6yoFJINkc44bJgi5E/gnuCyQa5yo1xDPB4hMWVDYr1jjtBrRx&#10;L/hYraBjfjEenLeRU8M2cggUNbM7tCI/z4sioP+CSIByADQKwIFPpQeUdAaS7nwHggPcGghiRyuA&#10;c3MwjKFR+QUYclxBHeQ51+PCZkVLAWPpIulcWLgSBBNaApkSeCCAw2PkuyLVj5Z84gVkpeZiII2Y&#10;j1vUGjEr9QSd+iOCNhAn4sCRtFRDWCvm7RCR4mdJJLIDJlLTUQZ8qspbYJ7VrDaAsi0qpm4hxMIT&#10;lggP9jVNMzv7wv7iuiJwwrE0xbpVukxpaCkEp+Shd+bPhCK9vCucJkCZAhgt2VFlykUgpDTIjCf9&#10;6BbFTJALxQpZYK4c2cADpqbJ7Ld+/LTFU5eVrWv8+9cjXuchrPsros35G4hKOQsnSOn1yc9WXPKB&#10;pS0GdzZrtQ+g3zw33Ks2xZHUvSLOQfBVCo3uiN9/kZBLCi74d3tbBDAEpQo38hAAQIEgdPgBwKCB&#10;g0pq17V6mCEkjkIYsTFWiSDppMJ2tg/u4ogUYHoD9D8qIAb3mFRShiF8KgBkDUEIga1pWlYKm5OM&#10;3kEBYYsiggPoIJA4QAgKyoDWBRoT9AIkHU0wDud0W0FOgqCA4MGDBgz2hNvgPd2KwqZwjQDACKmF&#10;biQiHjO0KK0ZmCKmlQQ8rThBEaMkHxniBr04QsS9HkboLD2h2kgCi0KLRa6uLzsmmC0ECy2wWWyC&#10;MsTySvQfuQulGiuKDBAMIJGHsyo2QnKe525LtE7rKYFgINWj3BlJid18ujXBFTj4pZxyPIGJRFPA&#10;OgwQXCAx5cByRdRtmXvZvqq5HRu1r6W0qSiipVqkCvo0HAQQNlMAHiWnLI3oSVrGwZsl8m0b6Fiw&#10;Am6ISYJ8K4JZ0sMVwQSsmIOvsE2GwpKixWZFibBIpi0FpB4IRfL5jZo2lYsAjRfVMbkKbbwq+voN&#10;Hfj5ZFurA7aOgdm/8EBX2RkbHxKrKSRsW1u4y+Ll8rcgOTOhib1EwYk18UEjTughEV26NCTOoI+I&#10;IHWk+2LlToXhCCDYQfCCRLxNMe4UZ8bJWK2z204QHJbCB/6vEGY7JQFBMTDAE8E9HEEH09hgeSEw&#10;WTLNBBJa+bZ2cZZxlnOvur75lrhIYlh5Bk8NyCeYoIutuhR8IHiVWW+kwe1y2wf7eI/sUCm3Emga&#10;9ZyBRcsysJHgD3Dx0OJAxYGMWywaVjXQwOEi5MQnkLXoVuuoa2m8Dy3zWxBXGoOV3P+bqrAwQQxM&#10;SE5u4gxa90+pOt4HI7W3Wzo8Mskf6lkNLBlgNTt9two2CFeyRplPSUEf0buezFBcNVWkkNTVa/ub&#10;CLc2SF1J2Cxdr5yQ8PeLhACSowxYncxEhe62AMUoEOXS88ld/rBsABA8zVSKBZTBcW6rQKX7YRoQ&#10;yckZFFOYPimZAEEGOuIQohwBZdLmB/IrS1IyAu2784BddW2cgEHQqXeQ89YGVkmOCDEEkkwBEwiY&#10;hCwVZTimOMU0aJCdClzkaYIs6ZGgaN/KBsKNrjGnB5M5jTYoCjIF72EnhB+H6EUJ/SiaYNJ5JJjv&#10;Fjl5LHkg1VEReRAIkBIzgEAj24CzgEyiQoKIi0UBa23nTTTTMYqRmHSMiM0A2JAWdcI5R+kmgKRq&#10;hYw6ttqKYR8JAVNf4HyrCKY8q6oD+fbFt+2jVPO8tSNzzhD/lyGJuSKRfpERywBAIoqAWUDSgIoE&#10;UGlALrPuD9ga6eO7tm2K1PKALp5/AL72ThCScn8B6En1BeYVFXgIPkDZPCZQ8KKO8gMUI5UcMP5Z&#10;YG8sBcCFYfcJywTNF6wfRZXyM6CWmx9g4RIBUACmEQHeMAyyBK3pHAKmEIya8r4Y8reesVAqSWbX&#10;hFsm29QKqxQqytQNEgJKJC5799dH4o8Yd6mOltky1OIyaPq4gzgkqy8UZnQEeJApNlg7SczoRWZE&#10;K6QLSjIgfF5BiVoZZCEhYVCBqUpSlLC4CwqikuBS89JvS2cLUNtJzMcnkVWNDvHbClaCtqFQTiry&#10;Epkyzw7NWbLCR9vwplLaESs+2OAYB/JcClwL2pu8G0TiYNpUEYX2VOhIZhkgQJxciI0m9H1SKN5L&#10;m7tyBBiXuiNRzykFd3fUIPsCgwYcLIyBiPyAbPZdgZ1SpjrdBDJx6CKG/Ls5HWPM75CVE7qYyauN&#10;5C1uJQ7c6fYOGn2lpB6ob+ygao2qkGDBglErUWf4IgORvJOy2M0mjUuoAODBc6aZzXQRBDYLAQjW&#10;SAGWksVa093gIILhAMWAecXchdGhbou/F4uD5eSJXiKMo/kJ/K9CevkXmB1MWjwGAw+XOY8Q0DUR&#10;Tw4IkggOTxGQBChtp4yBwgMC+iKIxlPdrrSKM+vAPPpFEiL3G8F4v+F4kjifTZXVcIF6K3luJOsd&#10;cOLwsECWtcObLpiY1iHiIemgV5zIzWI21w1bKfEscNdZ9iCxnPBVki+cRArvPQZiLt4BRsDt+Um2&#10;CTg4lYBK1SKvGp5NB2VojRPrIYhNAHL7QCitXNjtCSQzYNmehk2bxMqBq5lzjmIig4/ixoJBqNkQ&#10;5NQrFHPWW8hqJjJ5ttQ1hAjxRPuxC9A1Y5Mymwiw47YRYjk0WS2cfAylGnYJY7RsLzSE23KTKFlm&#10;jSyzLlcSIhPKAgwi8hgUiNhsrRm2xGN1viMhE2OmRTTrqbL3okbLBIfqWXIkpGhRl9uKi+65c8lC&#10;jlXfztqHByda0sUE5SXOhPo5bb/YyaW68MhLK9OhtZsrculjYKkUUTZEC0vvsjvV3Paei3YyxdGi&#10;zxyq9CXzZBRRbaKHHiIeywf28A7AckLCEXMo4iNgqLJyqJRCXNDU39G+wxCD4kbsMP/ucWBvFo4J&#10;5L5XKgpUFOCAbPAeeVsGoZ9nUd8WUYIXIuq806FVJ6BbXTBDgOEj5R/l9SY3kGOlSBeSSiUJFWtb&#10;5EFYEgHlgNluI6WbsXiYo/p3BzqzG4PYJoNaXJBtbHsxB8j99Djk7KuFvYH2OiKWTsPe59487fDC&#10;UEMXrfHuNVtLE01OqjKLBouibURHHGjLtPSVrStaZYHlSioKB9zxUEmBJ9skCgNlERuAJW7jhwPz&#10;CPyTEri8TcsvU8LQvJ/lpCcPPn1R2qc+FFg1Z6Hoj86KgiOPrnhEyeLE5Il5B6pB+wVpSkC1rWt5&#10;KQLAmkB5SyIKRBrZlIBddYvCBmNgdAgwZskEDWhGw6oUEKOzix4xkqO1EmtYQIINCI0/KIZc1aGW&#10;uTIgvyFiEoy6IozgwUqsGzFfAC1S9k5rhRzaCE0fnwdFZxaPM9qDSdgQ4HBxhpSr6aZSDts8NLeY&#10;mP3WFUKFccY4Ec6OJJZcEUd9EIjGoZBdcER9hBJKUDifmJl3ZRHWK86PG6FwgvoIBEfixm8RH0hF&#10;ij6FYENmCBYIXLIdcEQSYITgh3hEXtmFukEuEKgEwgf8Fn9zaAcJKkIuvr4TEcdY5Hl9gkmiJsRD&#10;KeHI25fSidUBx6/MZgYIzjIccVxWte6gKmUtlgNKLJ4WxV46dTF8/1njCm7X/xUuNmZRJFqcpWWL&#10;EcfWmO37+JxFCP6R6FtG4koUD6AoEEC6XfuVB8kXo58HI6gG8ppjuZvq3JNJAj6fpVmd8vKzRnc2&#10;IQcjWf79hVOMNM4KbtSUw8IDFhf+ZdARlvIFHaIOPoSVKtmvtjspiFEIIhCD29cCgLyRty8XYvaL&#10;YOf1FbRAogAngd49urWWH1wo8pMWEeIgJEihcmLIgUIkUO7KKrRchkGblS31M766RkDFyn0bpq9M&#10;SM5lE7MF3Mom617REcrxnTT5roj0blGY9KBCKfyzhJHAqI5ZeLlrTue8sZowoTYOJOrTY9HF9ROb&#10;lfA1tiX3i5t4GTLaNx97+cpjxGboiMUM+3smTz+d/NqQ5Y05Dx/pVQ5F8PN14S8ujMh5jtnk/D1A&#10;hqsFa331+twbgyoMqCuCuDKgyoMruDTJTXgidHvs2TExGFY9KVyzfymjfCM/LGgTnrQWQFIdY3fB&#10;CADUdhwYM7Nz82aSwyoiu9gbEZVVJJAqclKQtVNCzE7pijguuilJn5VqZFASckrYstHAuIHSd8yG&#10;yit4RNBmqBXHuOagliRhNEKQk8dOe7nY5VbQ3x0hm6AmZpJDukRKw1DjlQVFDsPlaX7Wta17bA2B&#10;WBVgetsldZhGBgERCfUnpSftBL9rF8ciKfg9M3kMiWOLbi4j1K45kgrVgF5gnbHpTSptg+paLVQs&#10;ZsD5OVI7jhSSq1scGCCq8JflE+bo+8IFFlrYjj4NLcwRHhAYtfgVPpbtvCBmPGYxhgAsEFINFEXU&#10;mMpBzxiZDb+DMuZDTa5eHvQ9Uuekj+HLn1/aMjgLJ7LpjRilIyCT8o4t5FDUWjyZgFpQIQ2QViR6&#10;PWEYMOgMfOaizRCQyRIFZYwOG1kyNgS4KoHgFAIQ4nUZWotZ3bka0q2ZVrIrOq3DNQQLAxL+0A7X&#10;loTXiczdg9bhEQmR44vOzHE1fMWYm7EbxYkfwVR6D4UVXFtF0OBYmW0S4pVs4R64SBWx1gBwFcW2&#10;+PMJcw5DIxlUmhGsaoeKQUhkQRYtH5qCGxVOfSYOEB7zEjOBxM0JFmWPKsT8TIbgmvCAfxv8kGbF&#10;HuVx449obHOYHTJ2h26M6aoL8+HXAItsg5nB90NNMoGHRTy2OQ3Ra4s2HhabEMN8UdfbshfXXesn&#10;rysZmVbrFIplcK4pns15Mse1EzJcApJPRYseaaC9lfizHymUOEt/FUmeCENjqxuyWv9PkG2ixIaJ&#10;aybk2pC9pFc+LdkgLI8kBdJo43jECf1Cysa9BBikoiBF9gM00U3yE2b0AMIiPsUeZWU8azEDwgP4&#10;0e8uwa8DN8tQQcSfeJRIeEP/mZUaBggN8/HYAsIR/ENIZh++Vyvld8rlddKrMb/GUc63E9p1eN+O&#10;ZLKlRkZKGBCNNNLkTXhMR/HFG9iTLMl9qX6a0SwkeAqkARgf+uPCyrHmNzLM+jgztGRDgv42Sjy0&#10;DrOUZdHg4oGtlLisUvZGdWmkNIlKZCKnx5gMqXA1YxDVjEMaeQ8EQimK/pvuByz5BvBF/0cXg1lt&#10;6H1C6xo9CRJaz8kpv2MvRvdRsmGAKICqnfIbWqVdImtKE8o0JKfrs516CxRx5DkzbIjm2YmFkmwQ&#10;UAKAYkoVpJuRu4mdkLibKTxu7EXJKUSkJPEFQpYwoBhQodAQDQKC3CMjKIY6l5i8Dm44kfmiselc&#10;WssrFRY91gh0UWGw1T0FCGiwNR0i3ZciEWHFsOFE3+ENmJ4PjnP3EHGiFEjKx6noovoUW9o6HHgj&#10;HMo+UZj2jKj5ReJGOUhiFWrel/S3ssSiXrGdZMMzp/jRejcGNROjPII9FGWj/0GAe8g1AQSmtT6p&#10;8qrZQEeeRCRxDSIUsfbWklilbU/o8Mmlkot2w+HmQ3DEwZG4WZLY3aIhH45I2kmhGHF88E4uW0ik&#10;Z7UVGw6AsIEtJwfH10VNanLMeTZKzArKcpJs2WJkFzXtqRGGP+MP77hlAclXMVE209s/o9vsbhGL&#10;95oesawy/FajdWWHsWDo1FWSItVpTOuW0hkVc5Wx0gCisHtbLLsQn5lRCNHkjLmKOHFWN4Gg6BqN&#10;5Vw6J3wphfTAMe6P6UOfgYi9sBzSg7E3VD7kRcEvccCmlrLkr4mPodwNGSSpupCgcDg2KJQNUgAO&#10;DA4OmpojNEaiNCzEIIIK6CDMcaoziIsYFetM8bAEQAIMMBGQoxhdgOXJ/IZ6NrwibHixYIKr2TaN&#10;R/+UdKL+igw6mJjrtjCpCvY8IXkghEKWJGQxfWJnzY2Lr94FFMn2RiZJRxEu5jwcUdf+/lctjlfy&#10;uOW39QQOIODUE3aiMMEpCAihw4UK/Jo6VS2Wid21KL8qIJI3TBPyjUFReCRnxqhoaCJoAQUDQiyh&#10;UPOs0rHvwESnhSCLVpYnqbzqBparr6Rfva0JkxbK70f9HFQ4kcYvjioRlmZaN7JFKpDo/Nu9HxVO&#10;xME/I1a6daAfGXKpRv1Nli+yYtE6z/R2o1pWlKUotppSRTzlkEVEZUeLdfu00sgk70WIEgAFQAIB&#10;vqAc/+0MugdMfICVnoot9LSBaUgWBYFgXwjCAJkWVaNjsR5bdSANdBj+Q4JpXkTFDqp1mf4hn4MI&#10;T8YvYpSU6NY/V4mWxrGv+mLTkxb8xL72UxE9LvnUSVYZE0SadjIRmRMkhN9xd6MJif8fKUEVEUCG&#10;l+HUOSxjj20FB7IFrKKLTCJn34c08hEbD8pI8xSeJJLSJE+9DgibCgVAA9CsF2ekmnYZOcg0UZTq&#10;/4cRCiK9Zs/bSIq5jKNhdAk6/DsP5sOMLYZAmwOOOBKHABwQCJJ/yLBfbyTu/CeI++ygQeIUZ2Ci&#10;iMblBA9SqTLHA8D/mR6+pOZHWTJ1SPFHDCWX6hPqWDBA8HtMIIomrLQOX9Ee1oJjyQtfypAH1BUW&#10;+uI0YntOHNrJF562FLUnmU63MnICAvoDgwUkxNOsjAFGj7G46ycCioVBL6hRcKQoUKFCggKCBAgS&#10;AyEgVAq5R31GEkUPCK8XLbiCIDt6qGTggWNkwWY1A8DolohWTXWf6OqBQ+3068sI/ydUQgkRDnsU&#10;NsKakww441WVhiR6lx1atQzS6eOMssomF99aKLEXi5WsuAk37RoU1awQjSL2gJSL1hADAI2RTZ5b&#10;EX80CBEKjRcjNqqMp5JQG9VJZTDRWU2CoqSYeaaUyIqwRICTASICRWcAYExBSlFJZSSF6cqo9ceN&#10;/Va1FzfVpFg4e6wIokRV38dJtEmwUSTBftbv/Xb4cTjBqbWL5h9IsJAshrgVyWqW0lZnJLkgJMBJ&#10;ASUTQpGT/jh4/vAyWe4YnYHCRERR2iY5STCpuuOKJgnqY9tq/1E1islXvDC90HEi+keQdRZ1qh4G&#10;Q/v68IJGhTDyLTqqvzuJEiRRIkjCSuNK5V8tFYsuGS6luWxHRbHMY6RBwIRQEnR45nT4kL9bKaAt&#10;t4m/R0PXNJg4H/83d8CWxacgfy+IkGNXGIQKtmZBHivbHQeodCO4ORYoiSHbDJ/MssHIvhBIII8Z&#10;NAkacnCZ71+IK1PFkiQT6J8gz8Kk4VgISYuhFiY85aC2n19yIP7Gtahw1G4lyH9tJN3qlBZsaWz2&#10;5WTmrivRpkoRa0kZIx+zyyqr2k1I40RC+5MjDuWNxJT0h7M1xZ1DSEElPFZGHjsRsIJpLJeoh9gh&#10;qGoEDIUKz6yopm39BN/sLNtgQKMYZCRCjM2AoIH6cRD1m+yxnD/iNxe/OugKIokRVZbtFrIZYD6k&#10;NXcgffbBMq3h2zHqWteBQVQB1FIDwB5kh0dz47H9SAhwYrSRkFaEOJk48YghAKFIS+kPgoyIn3X4&#10;jyURbBX6rvkXLVX8ZSjsHQm/egxITEeaoiuhXDTJFGYtPHB6ORYIhsFlFa6kaT4lmqTJNJnPOrRe&#10;aSJCDSwkkiABKE4i2WmmzixFFFIkBJ5nLkPpimJMWREJJ4f50FAQSAgssEMgRiyPkRNNljA80EQf&#10;I5GRlSeaQvpAQSBwSUvPPOBSBY7wQIECbaIEVygQ4JAQKCiEc64lmbeTyiUAt1LaldhAYIH6JiHh&#10;VSFFteBSlQjB5y2LEOCEjgjqvRcyPEMKPuaJ0bKeP4cEJwWfqFGj5eBxLwk/trlhRwTAkjx0iLrH&#10;MctQ49XOunNNIs6x9BPySNSmCbK4qlFNwkq7kcYg2EIVEVYxHEMISkRUZRPefs0e1jwkmJGR8hHF&#10;reFeJ73JKKnE3sk0uCxHF1DixH/UQTtozkk5IKycCxZMAkRKyiIiYkEzkszZx+ulsCghYh8GmIQ6&#10;UZEmCT/wxAajWT9oj2Ra8IkPtVCbWR5MRJoELGSAkRaOIzWtf7snk7IPFY6bgFUgR2f9gN9Q/VNK&#10;mwd7pSAHg/oWW1RiONFrjkIfqNbxzUNFUl1WvMiJOWKS0ttIrSWmAp3pTIGxDhQYiL2jYo9/mSla&#10;YJLFHpkX36ZIT6hFJCeTcJEmUkk4mEUpMs9N8kuoOLzam+THVBXMwmO/jv2HHpdaMlGnTkoZohOp&#10;gvOqFF5JggUw+HuILrZR5JKPWuaESzPasgxMIHFiJSfR6sbCBYQQhoxoOJIoBcIH1iAiPeEL5EAS&#10;9cKkQIBP9xUiA5ZboVeC/6EiRJmEQjQjs+VBvgHZRdl7B0SgsggcEIy5ssIInhDMk78mOKoIPbN+&#10;+M4ht1ASY5sRAjAyXLGsIomEDMohzA21xiY2G8r2EF9MkLGyOE5NH9Q+JDA38SDDKBAICZj9iSLu&#10;15hKNIu0GMuWUiQqpDNoDzkRpUg4eTFjxB64ahYVPJgmgS3aiT1ERdopbiszaIAhRPUo1KwS3oKA&#10;IeCgVB0R8NyaOiUWRjaxBw19gwQy10N1oA+wQDgwyGoSxAQ5RDc8JR23ei9cDY4yXArx8RNUzkGo&#10;JiT7tkjJk5BvXlLglrJYH8WhoK/iQ0AkQUxkclIgpkjq+VDklfhR2JaCUysa2bddTX0wDJtSJBvG&#10;9kXkgHL4SggHvPbsEeBjkk0bLUiKriUH+b0hVLXyteXULivQyU70RNRpHtGyyzeAnCICAokQEIoM&#10;UZUY3SzdU/VpFFpgncQEGaYSU+YM3UruNxD0tYQXoH1W4zx4HCFuJeNTPBzYQ12JMcNxNp57K/k8&#10;UNCSkonpzHwdoHHxaeY1KYDCGvB44tGIIcnK7qQ4/jEG+4nuj6Q7Ii+iLe1mkcikRC9rWta0pStb&#10;44Pctl2Rc8JnhXJASZYJSiYCTlIevm55cILmwazTL8gtNvfHjjhxZH5SKkQkjIWthIxKOLBVAYiH&#10;GI3x6P8Qi6+0cMOVz2NBGB0P1hBrZcnCcmAky5OTs4kBYoJxsN8dSiSMoRkgjO7Q6ifcaOyJN2nT&#10;KU0TEkIF8FKxPsgmgr/o0SJUWWe73Y0dJNFjQ2IiStwLJSFr5iJPjmVRraaSI3xuJw0ZmU3lQ15J&#10;jMfX/aJwtQpCfGhucRCE0VrvagGH0bHn8zescZGko0xQicoiIurZSWtQGTUBk1jr3IVDjTKBIjIZ&#10;jzwSZlFEJIGwSMT+qHsj8srGKM6L4OlkTod6vcSntgmJyaPVtMUtOs/ZLCxdELViDaHE/9sNpxOB&#10;bjlsPD1zGorIqiqTzaUcilscf2gyTsZVohKdiIqpit6waucWYtcAo56jLwbApsSSYJElpgkfkmCR&#10;vJMLFxJhXEtyzGivInvIInBEMXfIaPoZY8Q4xBMEc02FYCkH6JnlgcIj70upIIvCJOxm7yQiBggK&#10;gCHHEqCHYkCMLEf0D1d9BeE9E+EQjD4PnyvEcseGXJZNksXC5MsJJnsLCucTRo0SJHy8VRWfKoH+&#10;IXo4ilE9A0KgzBa257UsmxxkKZQJfCt/bXEZFILEKQ+DaNFJMRI4vkgghjJp2wk3qCA5cva0AixZ&#10;9Rk0ccU9sWwxYYtjlyeisUe8g2cHHzAx7BLUlJQqDA00HDgOatRLGjQ1llHQdA7KAa5IMGCCgwiC&#10;ICgUKt01K+l3qJ+kVDsJJcaW23YJ6RqJZ6xqlgEYxQOhUSLF9RG+4epLn0abef54hCbr/Bp7I2U0&#10;wCRFNlMAuippof6xQojr+fo1M/YKxdcoAsXBE/pLQC+A74etWO9M7U9qCFXtJAHkQFgCYAyIBMFQ&#10;A5hO33hj8N8ZeKhS/ooCLBBohSAJKOE/5/mX7A11C5qx8ILgzApnGILlKN+D8t6PbbcpWPbBcsOo&#10;Jmg9VRME5IBJoKxEip/f30ypGV9eGUgIKgYUGBwY1KwRXQBK7oGS0gH9DbbRUqQJKxYgrNqgPSBE&#10;Qor+yy0ujUg7JT3I4GLQZToaG6pci65tIT4tuctj0VkIC/Wh+lsdFHpJZUe2Qn/VDzIyyokIxxiT&#10;qhZRORQtkR7Vag7OJKfhVX5dQ5esp2VIVrtPaTyo5MRmfrcs4ENHxuEFEi6nKKPUgkXVLbYAkVDQ&#10;yIqfty8+pUfEggYiLQ8gOUfVqXIVny6jP9bGqwrYqsBaRGr0SStI2pqD//6b7IETszpNFDmfMC8y&#10;w9pk8NmxxJevJoepQgMf99MUZUBR7Txn9NR5BS1GrjSLWaYhYopb/PpSYr/3ypwL/W6lMPtLxlrH&#10;mtsc9sUX3yAbyCEA+qgIllUElDBPlfSkUn7RFtWD0H0sZcAAAAEkFjW0tT2R1JgIUUiELDiFOBjj&#10;Jg01sfwgAaSPaoGchgRYIThjJwCEABgHzoB5IN4AaBAOsA694AJ4NmIAZYJQmOkwDBgPBATnAbAB&#10;zQAYIBBIAAAAABgAEYAI6AGAwEMgI8YE4AIAAhYAjwA4zEAEQ99ABTgAxmOYGADA4ACGAEQALUAF&#10;mAGAACAAMgFgwDUAICAjrAkQACARjAAMByyAeAAAUBaEAwYBIACQAIgACAA5ukXpSHxph0qY3AAf&#10;ACUABMAAZaAA75yLFFOJAQBAgCBAIxABAAgAA4QGIYGMAJoABgBlADNAAIABAAhAAAABYACgAFgB&#10;2VA4AA4ADMcc0jAXpnSQGfAYyBRQwJ6gCp4AcjLsZ447aKxAm9AD9+AlmC2wA9uhv/4LYCRaU6p6&#10;0ThZeheS2UtZ7sKbjMv3QT8ZRyjGxpYH5Rsq6H1qqExME1OhghjaAAAuOMABlaBoAKgAHRAPrbBM&#10;YwDKdqgPZZMLAuWZAkszOgEAAIbxYADQ5goAGCoKAACk1/QwEiBJsYGzWviACWbaExgA6VFAYKnm&#10;VgDCtHWQBA5DTdAQdhYuAAqY+NAAZAwvAAG6BQAA5JFYAGVDBAAfGuMAA26wYABe5g5ZAFqsH9SB&#10;/nQ25Bl3xzvcQgBggC+AAYAQMCgTAiGAgMCAgEBABwAGABgYFKwBaABkQBSMoNNsPEZiHbWYcH+q&#10;g+WpajBnEIjGWBbAIbAwd4EaMDPkDwtAAWoihqBYTAupjkRiBhjbYQA8QocAQ8g8fmAbECxFtMNt&#10;eBUX7OVABqYGBAAEANnkRqGXolM22vMIWlyJeYIy3Y6ELBBrgSEYO2ngwAAADAAAABij3RQAcQ0G&#10;SrhgBAICMcBAYCAABAAkAAAAUAApAAAAFAAIAAgAAAAAACIIAMQAxYEowMQMYAYiABmADiBEgMAy&#10;AEAEhGMxQAQiAAAgNCV0AGBjr9agACWAKAB/ADsAA4YGY4AiATLgpsgIAA+RAfcgANAHIATmAwyU&#10;PecDsQxGPTGAWz8E0wFhgKsUkMHUeDugnszWTm0HDudNcQINjEpkwnKeQMpAfeQHYgFkQvjw/bQF&#10;LVge6h2RABRBEAAQwBoABgBkADPAARgBABEQAgAsAA2ABoAHAAeQgYjAK8mDkaB7AADADeAEwAEA&#10;AQAGEwMCA30AcMCEgBjATxgN4gBwwEIgOmhhZWD6Kmf6tPmBYoADAPnACfgCXAH94DN2AVi6CTiS&#10;bQD+gIwAHgBmAAAADABmAAYABgAwADAAAAAAAMYACCAyCAHAAIoYBZMAtpjMMwADAAAAAIAAxkDM&#10;BgMBMiEF14Rn2I7faq4aAAJABLWAncBWBgJQBwEcDEHMZvR42wCAV2c0xBL1Ck7g8/RMrUUUqg2l&#10;giXmVmERa90WagmRgDPjAtsgM0QAgAAAAgAwABoAGwAwAAcAACACEAEQDAgGAAYABmADAAEgAsAB&#10;SAA2AABkFEYGIBYCAABjEBGEBEACkRDLsAIgASANJzwWowaccIoQB0q4b8sG1wHVnRHMSGUCPzIA&#10;1nCMAMNCUAGG0htssFMWE3ARgYDgBVwBNwATsADYDb1QNugKB0AX2BmFBFusJjcBCgJpAJyAVMgG&#10;bTEWmwvsDnZg18BMHtprIPo8DdjAgx8AQMKOtwQAIA3gmBwWEwAJAAQMBOQA8CDWSjIY85THkqiA&#10;2hCQUQPWIYTGMCAgwYFgwOMBFLADnA3qBx7wKIgRogIYAV8EMBRXEEQBAjW9TGMHgcgmZwAazgMc&#10;AEgBaMBw1MMbkAOAjmQKjAinIctALoYEIgDwAggAEALMAGhEEjAIvcD3mBhnwb3YCoAr4AmgBhgC&#10;RsmUx4sCBGOMYiAB4AHGAzAAMYAhiAEBkYgYAMgAZAAGACGBCMCDTBAAEMo4yEM8j2wZEQy0REgM&#10;oEQwAhiAFkAYYAUAIgEQDKBEMAUMGIICRgxjgBmTi3FgrISHAbnMDABEAAwARgM5ugPVKHN6AdTA&#10;CmBOYwlwOBZ2D4A9IAAACIYA7GCAQGSYJ1gcWCZ/iCgAf2gE9AjvRB0hZXoRHAYDBOODOFASrmbT&#10;RTLQx6eNq+KCypzAG9dVWYACYABwAQAByuBqno/UwUqnzEACAAdcAZoAcIAsIBNaAeCAA2GJrMQ0&#10;cfSnD+AAbABzAAAA+mAXXAYTgfhgUf56uRnqnRPaznPBgiAGJwHRyALHrGDMiKC6zWHgZw9peHki&#10;3W4S0RgIAMSE4AA3WAq5LU8TD1EhQBsgDVASyAebEMNSBoxBHICACByIBGAzAAyIxkIYEMDJmAIC&#10;MwEAhARiwKBCMZBHuIHrAABgBjAZAAAAARABZAAzAAMBygARAAlgAGAEQlARgAJIgxNAABGAAIAB&#10;AYEMBgcAAwAwAgJBIsCmFAA4COMAAwEwARgAPXglHwDMYPoECMgM22BiEBsngAAGYABAAGADAAMw&#10;AYABFgA06wQdwPRywQswDGAMIAYAMAAwMAOYCAwAxgIAAsABAYHMIBs4gOMQIowSIZgUBCIAGAGA&#10;gAAAMAAAAAAACARUgAwAZwAODgOBAdQgegAGACIAEAAAAAEwA4wGAAQjAAAAAARgAiAApbGNYZiL&#10;oj12yAZKAyAKcZKJHkoAeghZKIw1QwQHsAHRgGsgADAAMAAAAAAOE0CAEggZz3mIAAwAAAGQAKrv&#10;CxaBBzgOWwNAAgADAAIwAZ5OfZZmcmw5iDCAE+AEAABAAGSB1LB5tIBLWBpgHNAw1wErgBABgMDh&#10;IB43AQCAyAwMQAAAyAAYAAABAAAAAAAAAAgACMAEAAQABGACMAAAAgAAAAAAAYAAAAMAGAAAACAA&#10;BwAYABmADMAEYAGhgMZARZgYxAQxgBiAyEAyGA4LT/ky6BQ9KvrgYA/IBbkAXJgNj8FA3ssyIUtE&#10;DAXjADRAWUsC9GGTNHICFD1MQIQAwgMTAELAEAg8AgAAAACPrEk0UZIMZLGLgAnJgLtYBPMBAAEY&#10;AIDAQiAT+MEEoFo4MBwIxAECAMyAU8gAAAAAAAAGAAQwEAAQGAGAAEAG0AI2QCGYDfeAMYBCQAQY&#10;AAAAASmYIjaMJhApoRYQvfTICggvanst6QAlLR6BfowPQ0Kw50knUAJ+pwJWdGqKjADCrIhDyqod&#10;t6SYLKQTWSMduATZAHeEamOCbp/hTTsjdzS9eHOlQs8fHEeBUkigxrIRLGNQq+DSaQmKDH316QIF&#10;WkTcINoRYxU5I7oIau9dP8KJwolycUhDgk0FPFN5dNbpxzgCAkMyUS1sxjQFNImvFDQezX+iCBrw&#10;3AwFFbhPs5Dc4oyvyciRNtcMyUJElJDljlYQdC67+OcEBW9kS+4lOWoyKRwAKesLfQhNXeY6wi9a&#10;uDC+eQoSdNEcwXMdc9tq/vbXJhJFeC4gQSbXhLK5CoSe8PBx3fAdaEj0vGIGlR0m/Um8rETJkTmm&#10;bRruhik+ojoqxIzxZMll7QhEa2CFsizgQN5sEA01CwvXlIoWATVDQBm1rEnSTjVU30zxq9ytSRIX&#10;xT/mvK++Z6lG/iJIAwqcAwcIKHEEEbSwDTdqSDU+HUkreq4b0xwUNciyAoRd7IfsBhMoCAgAFQQ8&#10;wkQwYAQSCUQYEmEG6xyexDENOjKqrdMhgRqsh7GZV5BBgiAScFpGN/sTsCZmhYVkpM8Vukr3EnXk&#10;VYenMBuSRDOEEQJBIFic1IhLYvJg0MAhwz8eBA4xDpCIynxGhVWBOT6LFLRY14g4UaNCfDnwXR+K&#10;Mw8zLMJjeUCKBe98gG7BT6sErTCJckokpDIofCOvAumUko4atT4BSAAAASojbpE6J8D1F/yjVusY&#10;d3AAHAAOAAAAACCLwCrQAAALyG6aybq56XSphDBiTBVCgB2AAAIXALQDsAAB8YUOg2GlZmUHA/Eq&#10;y5O0n+bSJigIHw2d1q65cED2t2UFet74CBQlWhZcaCO4gLtnEAArlfEhuE+PDAVFsh3DqImiDQQn&#10;KLsrucLdxDtVyoOAgvt+wd6N336CQkLXwHZOkZLksIRA4dRtlmtiAoIDIocJHTQ5KQYAAfgulQ6V&#10;yAarnDS4CiokcNEijYnXPBhQAvRUo3b4GDiDgAQeGTvY9KPwTLPrPr367NGw1XNKIAAJooVMhRhF&#10;QBgClFYvjxaS0s9N1KYAxlg07gp+NHEyEtGipwCdd2YjUITRVNb6gMarSNV8QZletGkkJdYcPQYR&#10;FCw7o5PSg/BJLVwl5TQOxVow4482E1SfLwABmN/2icNwYAOxUpWzuMpogIvpRIcblFU0D0MLUAEG&#10;zOVZCMYAFJLOBLia2USpE6bGzPjSSGsB8CIAKKEEAhixoiDVJGfmBAQ4AAAAAAABHOAAAA9ibQAA&#10;AAcZgxvHGmaGA3FELrJfGMLHXiAAfVLT8AJgsABxFWbyzOeP/sY8gfgf/yAg8hgAC2RK8cgGfBAN&#10;IhNticqXOGRqGcrlmQTjAYABubZ4bJgwAAFnzcOO4FEw11gVVlEjGAYABbcAGNIMEA2M443wWMVR&#10;cxz5roJPywk0py7qO0IONDTRhi7qNBQB+E0Lp1Sx0WkbGKZaeNjJNI3AwOQhtHMtFMUjQAQD3xtE&#10;ytc5Mhjauiv6DBCaNKCKsBqNEK405lwgMO6ZyMMwU10qraUJNOxIIG+zjssjbqiwDCUr2Zlgwghi&#10;MeptuPknJ4ClkIU+lyePLq/SLOrifI8AAh+GfSZeRqtuvAAxekXKP7vxg+UgPWNlJHWw2abWjQzH&#10;VjQtTTMpUP0uQc34yrUihvHOwTiCEaIrD9Dx1uIxj7y5XMLpZfIGnU6CgP81kLi4eBYcqmNDqhtT&#10;qYQ+F2EYYFAAAADAAAAHlI5P86XyTvzIjUMZAEgDGsRTkKYfqBS6egAAAAAAAG8QCABYIBMKYxeA&#10;A+J2i/ymvfos/hmL2D8kwCCAhkyPAAKD9ZgCDKUagPrQGAAMlRMiAcsJddBTdJNimCqrufDjA4ei&#10;Ec0GqYqMXyxRJLSxioAauwnzP9LqMu4CjdRGH+QKRDAQCMwgZICBkDJ7sz1nSqpsSCaixI/56VDg&#10;g1WOjCMl8qXsQ4SGeQjOKdXXCHZ8IjggF8Wzz2+R8EwQeLBDsbLFyK+WKY3Rw7ovRxRy3mpdgPn0&#10;hJSPwgGEBh8FBEpboeKinAoXFjYQqkobIwxA+eKPPLQBKk8BmyPD3mHyJkJk9WXtlHOJEa/bxNxN&#10;4T+jEkJnfotFNY5XTx6HzCeVOa/IHvIwADFZdSYTmskABloJPo8jYzBYqMZ5qRbv2P8TjggIsG4/&#10;FBAK9g+hqMqhWO89w5DhJkAAOABkthooDoAK2i7EhxYslTLTlQUpMAFWBQIAAKXvQTOyYAFBFSVC&#10;GYAAAAAAAAADAAAyoyoAADpqihsOOnZXFMWIGGZ0WiPpFQyFxIwrsPrqCoeQQAt/hKxsLoTA5AYA&#10;KkQDIaNcIEZYJSpQCuHWZVPX/O2uigY5SETAE0hm1QUrnm6alXQwoBLT5egTXbmpqC8CxsciwPBF&#10;kKQ+Dcml16k9oiidPASiYuL+L2UymSHCQ0EhYIlgguEQQQeCCwQ6AEIjBARiB5OaSoIN4yqzGDI+&#10;EChYD2eGhyH+MWHz4Cr4mUxOiCPXEzpFZ89o1bx5+rsNDeYaTOpmpUcWUOPISfWGaiIRUM2r5zwW&#10;alJoBQgkXWYmX1xugIUh+a8JPHMewxYU82beoDM5ljTCjLef+N0XrIl6PaBGKfeIqJ+qEjDhzkjR&#10;jJQwRI4oagAABAW5AP6aRCvSUdM2UdyBI7s8fNwZCAjPKgmJkFk6gyJtKGCFBe1EOOAQAOJYsQAO&#10;keH3gAAAAAAAAAU8IkM3ZLYQDHMWqUcCdFBSUOBhyE0YxLAQEzijiVpVYRXpNIeQ5RLDmqELPPSS&#10;gAUACgZFKE2GIM01FpZE4HA5y0Zlg31RCG27cxFZFPRkAzvnqPm/cxK8Qxiqqx9N0EOTyMiCYKJj&#10;R8Qw2DQlBIdIgjbCIYIfhG0ERwRXFz5dxM18AmTckI8r+3O/0uH8JHY6RZ2MkrNS8cqgwh0EEwcE&#10;Ki5uyqrm9NsQN8+fHhxL+0629SMRiIKkCQQiAAfrC7GHwAKJv+QVAZbOtKk1ySvgSAQAAkg8OAAA&#10;DExaiK57q/yBmKx79IhA8Q7DFEAHwioMA3yHsvIuFnAoZvWqVvmkJoL4YAAkahQcgBRbTa5hHB3d&#10;MwHWMuyDLSAAADxAAKobTiQivhBEjJKIFHnQmdgQYkWNGAAAAAAAAAAAZnHTkAdwnQXiGNMoBOK2&#10;uU6Jjwm5ERIBX0HVcQVIuB2ESYDnBiwQDLEMVYCk9nhqMews0MG2wA6THEKimLI5yBjUOqXh7SCh&#10;s1RPGkI4IbhCKgfjVCN+3epIXoSXJqBobEuDy2ifsNIkOaCFYQPCFQQP8eHfxxhxf+JpA+ZdOeEV&#10;MNntFx7Y/vWuiE4JBFGbCDQRbgIIsggUSLm7KtHRXC5qlk2V+Eqxabi7CenJdDDeMclxgQjAQ+gh&#10;0IjwqKiGzpbKbkbQoX/BtShT9V/PMsptCej0QxHz5oaE/nyZCcFEQSg9RwIBgKM4yEIIAAAAAAAA&#10;ACigHacHotuHpmIdZgjik44AB8sSAADhuydUPQG9o1NeirjHEHIxvjOYk1Cii1uq0M3O2lrLDVut&#10;k+AhGcdJIRopCyapr5BJlsSdY96bKUkkyY3NsaITERhyKjPioAAAAAAAB5EIiJwQAiJEiim8IBKC&#10;44qXL8Bik6x/SIxnhAoIlwgfokXK5DEXBmSsVZHNlLEAQxImCEX9FIqB4aFtFwpv2iZhmB/+EyGr&#10;hBIfLgPl4VWxb1Q2k/KaLHrniiHY2AhLQh5GTLBCMIdAoHBADFowgAVKjyaYM51QkiVKiNQ/Gwgc&#10;SctWt9UgIIdBEkEBwi2CC+wheBjw3QAh0FAw5EQZRqEBDD34ls2ajQjcmHNVGM2RSvvXNI2MBDAI&#10;yNUO2EAAIhUgbyUIHhA8RRc95yplf5hmsLkzRhbTXVJlIcaUES4RaYHANCCQeaiSvIvxDfVxzhG8&#10;kxUxgwCAbBACAAAA4QEI2q0xoACtM702CU2OIgAkBAUAAAAiAoEAAHiORubQEZEhAGYMAAAoAAcx&#10;GVHBgAAkDqNaRTK2ZF8At0CAAAFIAiMuIA4AAAA0DKNeULmwhGLVVDeJ0gvsnpxi+JiQ+TEMpC5n&#10;aUqmwd8Q13CrOlQ40P1ouZgsfA9BB9UXNrHvJyh7Ivj8i6leRlwhWLlIIbnLeTMMti26s07ikPYj&#10;iWVIFlfsVuc0IF/mg1EpoEAgOj6BuThkX9zv4bHpkHgY1jxMTP6kyFDOEBwguBwceLlggrHTq9VD&#10;qqwH7Dw6xayzGcULiGTVpGpPXTFnCKoIbBB8SFWNaER5zly9KmmgNB6QDyXydbgmdkf1+gAOpEEM&#10;sbNX6pimxv4JmQCLBv0kQwQ1pKBFJ7XuQgYCYRDxOxHl9x9AgXCoTKn6XhEN/S7hJB+iACAAAAtp&#10;1Q0xgZlAoCRTgiQiAMwYAAAAANQAAABTQRuDiQgBAAAA3AAAClRNIAAYyhAk89A3Oww0IooONoAA&#10;cEhLCIYeBYQKCIez7fCC1En2OnNFGPwufBRCE0ujIiQkXJHiGeQtGgnnuOWRWBiQQR5YUzUBCwQ+&#10;0Ih79mDKtwC1ZwnIqOSCC3jkyvIXEELp0kMZaOqbIbZpWqRyOhzwITcgH2pKjePMhMmiHY5EMesU&#10;Wgyb1ItYGLRktTzYLsMVuhMnRxlkZQgMIXx8oQQp/mO52KrDI1PzRDGNjvCIOWPe/ytJN8OEVyCS&#10;OgoEPoOmhroAgtCB4QXMUElJtgy0JDVClZgLz53o5fSTZ8+Eg48EWwRDilamfBKXyg5uMCNtWaU7&#10;M5TWUCDQBJA4ndGo2M6y2fACEGAwAYDAAAAEoADgYUBDBmAAAdjmjVAABOxzMWaAUJQAGiQqQ6sQ&#10;YBTAAsAx4I7wizAY0WA4Q6YT1hZVaLWH8epDFwMESfwWSMjEKazuNl9WfarJKnCnk03eqPWQqH1o&#10;eA4QIhFGLAikR1Ev5PDzDHb0XaVrJR7YtZCkeJctcV9dBtTNcbK8ZlUnYqK/Hi38WlepFCbI2xpV&#10;j7Qx27N4D3keMD8ViISMosALlMiV0x2QRDm2yG6xlqCerdjEY6VlWiXyKCMmDtlhMIAY/yGRHa/c&#10;xuIIFKsQngVosGUJMLDXuiZR/5MIxxcI5wjHCFYDcsOZmA+LCUHYAgIQAEAAIAAigNkgQYIEAAAN&#10;AtWhvRypgCBAtSnuQIQGAIBAtR+mDm3QAAYBtUZzFEAAA1BDfQQS0NsPg4boIE55xdttWS0lZzkR&#10;IFhCrx47gXCkQULWrJuWNHkVf/53y3vLPmxyoIDgsITjY+ZkLISFGwJVxtnqjf2xLLZ2EzljDFwi&#10;OEiZEwyitlfWVJFrdQjU1JbAn0SidrD8EAhouTuD7IRluTS4Z3I0lI32I2z9RpC2EEgZK6WFwgOb&#10;TkgLdCWdSEpnI2R9SbFFlzEtFOQi9pcde85KWIx14RbOkn8yR2ByYQPJzEhoGi0CIU4AACAAAtQN&#10;xQIIoAADGAwAtGr0NyMAAjAGgbxkg55RNgMOZQqwxiQDDCJstz4eugQEgbVhoOAAB5hFsEHwiFwQ&#10;OCAwQCCGYLHtiLywzJMc2mOZirETCIomEFzwkSEI9iIgiLCHwDCAwNuEayG0E/4wGAK3nEFBE0b2&#10;mSzES72bV/k1sdEgBUAlBC4FMlutMCDv+Er7xOBLlQJpXSUkxLLCGD8DsTYouYTnx43x6QRX3iM/&#10;WsACsBTyOahIQ8VYv/IVzETsmEAiwQKCJoIBBA8FiY+XNgYHIQKJPqlDTEBYAj6ixiziKKywQJ5n&#10;LBjiCQpYYoQACgCDABIHeYwHGIRSDABiCmoCJMyZAYMgH8FAUx7nRmQIEDA9UQNZVTgDA+AUdAyo&#10;goIABaBQDRsAAAAAdB5BCYFBCIILbFq7hdXeTfZKVk7SHI84mGM+hADER9hAMl2epgJJaj5jAmKC&#10;n2khDx23U2kgBgNOQCt+Vc/xbuDAkDRc1cVtV7acGMcR0Uc5MIW3PQGCA6aCUWiVnlBS+PRR+AH5&#10;E4Z8z0fwguTCIsIDhCHOQisMDk8N5IKXJGASVzYG3u6NbnbgcDlI/Bv4DkY+jYXxnTxqLaeATeEZ&#10;mkAh6BkKNCMiA0CqoNyRTMSikZmAMgboTPmjEWQBIFcMwWHUqwQPtGgAAAAAAAErGQdBTX9kvmzU&#10;S8IIIAKFCHFxul4fkaNEiRVxGhfzBxYZSYzih4tEnENmx6CaJdEixedFhs4Gj5iREEaQT+Vok9gk&#10;e3+YCMYfFQWE0ixq8IhjYMgobRwp5EBEDGUfGWDR4WG1YxlmEAijJ8UsBGixDx4cLjho4ONoiDJB&#10;IwJMncuKLi4yw/EJ442VoxBQiDBCRnFhlEiJfQGg2FkkUZUQrHmiCBRpoL6JZRRUOs2tDxKrAyXq&#10;ZRQfGXCVsWWKHU8po/0I/1OlcjbqMiLO6Odla+HaWqk/YFO9Z0afPo0u1rc3XKBYtmOuuWCyJxr/&#10;WDMbSkT6ClkBJEReZ6Mi2x1sPJmy16AudjFeN/fHKQOOKez8Tvq4yYx0beRa5HSkDmTJtKq0HoWG&#10;kWyPEK0pOZy6htTq5ekDjaSkBSNKmxsEBViOsawQbUi9G/KWEZbUPn5mrM/8iRkj//9WDskAszMx&#10;379+k/0IBXdSUAVTrJgZpDV3oVpiVEwsL/I2neTJmkJ79A3JVQSdKmJFb/wibeTG168JEjRkXmjR&#10;m6bYEshbNugwk2yVYI0lToEDRNIBA14TjZ3uFs2gRGdijUSqJImgecZSQPXbUlaQMk0tXthS4qbs&#10;zUNoxNp6TBFXECY6XIaW7VyA7eiYjkSWQvmJKA+kNIk2FRUxJ2RtKNIwJMDl1kANnWBKp6t83TbZ&#10;bO3igEtMlCunU8gXc67NhZUyFeFenqx3H8LODnTbGh2disfEjQidCC/KvIHIm0D/M1Z+gXwdq/QG&#10;gzWA2K1KV6lKVoHc0PK5gF8AviHkdXaAvRqmOKUFjfQrVaE3fgZQHJIX32DX5sCWxA9iC7ibCZkR&#10;9ZJ1sQq0rDtjXGmNwICQJA4DUSswJU3E/NrImgMrlQTB812v5Xwdo29ibQTmXUE2QCnXQhUeQEE2&#10;F2JAUh3U6tCTcQykShbfOmwGfqyE3VsS3Emja1EUVoJSAQBstlq3alQGvbyayt1ujWQElUiQGFCn&#10;IJdQbHEgtW3EDZSGg7GRSCkuhPmxJbs8QTeRsDNR8I21tYFasuJvEkyD1V0DRc28SXJgz8DNk1QL&#10;bG71CbTUOpDVINjaG9zn0wRxvSw0070k02PZcSU3Map4G6K9gmykm2iU02amNieBBogBClMDIAnx&#10;QG0kmAGj3wpV4AdzuQnXgBKbQJXQuk2pqlBgFm6/Vg2r9QTrRqmTeAkJQqBIDXGkxpmblOp0lQP6&#10;gZrAdZAugWQoahjei4zuQdvwBEc0chqFQB50O6JUmNMwqkvAHDmapVqoiqiIv9etGREarTMfwXmb&#10;APIk68gFGol6CJaxUH5r4uKCeXGhxrEgLUq4sFzsaoKFdDI8heyYKOQgBcnOjfAWfmZq9AGRn6ok&#10;Xjq8OP/jTh+wnVDa79CvhCgDEg3XoFNgUFHUEAYaC/dAX4Dd/0DI9AXoC0IqaSZIRxJCMmkkIRAq&#10;BRgDBC95J4hHEgTdb4RsdQmEgjCQREY84m8O2pAJhAIWEr5dWRUtmrkwedWWWL4d4IQkQtEwT4Zb&#10;HMnFVhAIAnhXCUcsnHEuUyZGnu1NU3BybvAdY2p7ovV3bC8umSkcrF79m9WQ0gJfYKKysbR3tgHP&#10;v3Q3WrO6nV3UjdVuUyiBATYhhI5t2PGjMUlyssoIZTYok95oSlnc87ZVdPTQs83jZncJTwSNqaCk&#10;8dllEdGjRPZu/TU0K5TY7u11V9d75Vq4h1pVbQclN9HFjwgEprpOljo2h5J1NdWHqbtB26x3kWir&#10;fJIis92VhrqKVQVRUSJUH63kkkH6JR2AwA9F2f4CoNIYmRO41RYOJNNUsbn30qxqp2eekUSJSkJ1&#10;qKpCkylyhgOrUNWfuwZvkhh+UzoKF0Zk0drQuVpLaxx8hm0MEPraS//+V5WrH9X//mrxgEPDEllu&#10;nc9Ze3G9iuYZg9NvbrHwaLNDSGUTEC0IkmfDweloy5OlUi4m5rYkCVAcFQEqtkNUAtQp1Yt2WyCj&#10;CWQRrI1DZDVALUJHVocS6F0Po5FyGHjTE4MssGM0e/Av1RppIyQAb1CvXXutsaPSVDkgdUkbb6ta&#10;XDfct1K+fn1iJUu/GxmhHwiVun8cKEhT3xspEvVYmhz51+dmUmJZz3mqTbD6i1i4g66sp5/pt6Q8&#10;aONxvJPQF1jWFs9xYLn2lSKbD2ezRq9rSIjkVlPE2x7Ko5opsX0KopNktm62J4cNjZbEM8gnU6Db&#10;Gg9BqdI4/bDJ7ZuOg3M8KKe7LO6jVZh1rum5QrtCwmpQXILJ01bTIGpMtoxKyiJLneFqUvpeuMzk&#10;bjmsaRB3cBrWJzB6sixrjU1a2nsgOFRoyFI4JTFIsRkmMAN2WWEopLQoujtiiaLUET0lT8jdrxyn&#10;RaVKTivxOxk0JBdHSJ6SJ8decg1r+93l21l/bGTPQFkflajflDbDag9sGhPZv6Zm6E9QUMG2q0pO&#10;k0s0nV6K5rPSXwkrhaUSFwZ7WqrZ1NdZxe8mlGJiMkDmVas1jWR4kc366t/yXVmvjHPWyyXk1FjH&#10;i0XWONoo5aS6eqYHRSaim8AO5WdJcltW0KbEBrnSPPxSFmU5BTZHvrL1rgO2ms9k1he9NnQ34USD&#10;QelbcdU6J3Yg3Fhs6auVxFnhV/L+6scsXLSLNjmeVa2/Q/ELF7D6DCo8ZCI5ChrWqqDrky3NF82H&#10;tvo8e32N066tNcjk2s36k7vUSrdDifBaNoWakbqV2xPACgWsxMwLlMjkyPNY0BCuyRKnR0bI1sjU&#10;6bgeace9qeyNQF7sTnBAFZH53HPq0HuOiUUWkxI9qmEhKQy7H8h7SZeiPJ+hdgZYsbBI5dcputR4&#10;8IeJGlx7VgA+wm7wnH98pffdUgatlqzhTKlnnOckUvrRdCxLROIAKWWLZB/NENBzgsAr9Ickefak&#10;1bamSSYA125AgAqgB+jn2lgZK1JtT/TY79OpINDVvOg5HsyOl6ujOzOOiCiAMBZ2soMSIwbcp3Va&#10;wbtfFxBIjMwUd4HfBuMppGyaKIj++B1EaEBgyrXPeFGxhAi+o5ZZpBf/5k6E0aWafhUDVghQ4Lb5&#10;KL1jzpzd+i96IYj4KyLgsZQ5VQLCAYit6+VMtwrn9a9F0MkhxaNhagg2EHexsBKlDjTQNA0DQFAB&#10;6B3EjMfm/XLIaAbusPimEiiCkEyjEI+uNLgEzvjOV3BFuNCYQW2qxC6MYMbEEXJB4ILhEMaNBAMD&#10;0J2/2bWBAYpggsRSEEiwElFyVhbC5oTPiJ7flZDiJsftDNagWECthB8kNDj0MRQa/9/90f+++/Sa&#10;QSsRj+oQjNhBDADmQA0tnfAmSQGIBOk6JHL6sDEtb6FtiHpY2Xrm622S8toFz23rFE83klaxLXrk&#10;k55yzZ2PFM4ioo4uXAzCxhxIzGY06nBAYggggxBkflf8Lwul8H4VUFCh6sHByAGHjEksKhchCxji&#10;Isy6FzQ8LNoaMSiuok8j6PKoIFBAYG+m573J4mOIYbXktMzNj25RGMixx4+xfS9pB9aRnHkUEH3C&#10;ARDEzqYkWDj0WKYhlGRrC1jwDOQukLU4/6iIy3Vk9USw1rcWnOD6J7FKfS7F5wdlB0c5sPxq0Yqm&#10;Up7TIMSnKOxTvotzS/hXWEug174X7MxB8iRPW7HG/6ZUZuNlIooi76LopZV+FHldvUzOVc7EHnxq&#10;ZxxFieW3SLtWxJXHJLQ8HZJQUqjaPld5C0X1aTKQun5yAJ0inuivnSOSLaHqgMs3CuhQEqmbAy5T&#10;Oe34d7+lpdufIbIpk+QdcU8TAoJblBaBANCJ0J7JFKH6f1918O4WLtIiDzWNTZKG5xkWUwWF22QH&#10;SGA2Ykc4FFyfWvhqTMXRQk8hIarzyMeNLsWbQ8h48gFgkcRFrJN7RpJjL62ERo2iwSdbflX7ImOJ&#10;zWcoWOvZA1Hv243lgOyGz5sUchKfR54bRKFhX33lSW75LXpXSfqJSEanconFJPVnOg1Tfd0KKRoo&#10;vLYV1Xnsge8Ik2VOBdYjjYdQuWqyxBbailHomvxMdHdaba8MlWAITRPrF+ZRGNJvRlyVFRY3gXSu&#10;6nQK6e3TomMIlfIrPMhXJniR7Y0RodqJ0DZOz7s0w1oEtX7ZOgtnJTak8vzIqsHZEwVGs0q1AtJQ&#10;EUTBvWnHkyY7HEi2E44CKMcbfjCIFa13DQ+3dfX7/bYpf9nDMwshQjluccD86idkQ8D0RPiY7KKO&#10;LV6h/SyhrXxMhJq/mWkLKhpI5b3iYKnNeBRZEiKiK6+rWtYTsqW4tckcNbbMgEl6vLY6SH7T8q8B&#10;Ipb4xLvlQINGBCdsgQHMhy4z9RVWRnKq/VM3qI1VEc05I4SlUfqOVibBN7RBC79xeKqto8bmIdA+&#10;N5VXLbY/WojTqGLiYUKoKgwn9LETH0m52t5DpN6jKg6ggweyCwSgYMNDX0BdAQEEBUIADRc0J/JH&#10;y+nJMRMEEwjHLsfCD3VcrrxUbi53JLczAAwXABQoVxxlBRyknINkMotP8+JmMWiS+CGYRKQILEMM&#10;zGwgCMfRQmJgYmNAIX6s8js449vRk6xYBAcTLffJimAO7o2vCHmxAYh6NHEJBqJK8CgOD/BAs0Pj&#10;ZUeTTXZ3Qxl8Aw+EGrCFa4tY4ohBb8IHmwgGchdNRDG74DiY0Axus+i21Tr7AYmLePNcxe//TkSp&#10;E6qXWNuJG8FvhOxBJwgY7EnsrEwiD2L/Ai0RCzMNjVjVbtb6dY9RLEpFosD5WmetzfSmoILgaxss&#10;K88RZTTEwgOIpwXv5Cxx8YIHFxID7AupiFjLlwMEAy4HJEXT6IzJQYE/GjBCcfBqFrNJYlwQHEyY&#10;ONHdb1g+ePWciRo8oMBhMFCOJjxZ4ip6zaHfH7XxEZS9WMQ79dr9t/dqKq4qmaEYdrKeEISsphhG&#10;pZGU4hBIUyWBZbpS34oWOngNY1ElIDeGhSmIeiA0U5wYuJvdtce4ARR7Ec5BQuNn4d0bByoiLIs9&#10;KokcZftcWEu9IQqFHunZETst+WtR/puxRMXOpNj6KDtqRseeO9sRZfVHzexuz6KfQf1d+RFHj+Si&#10;0Ri7rLPRkQkeD2g1k4qPaPHRY44iFo42xidQLaN0nB326JuGtqZsaDan++eUy0qAW+qQ36Fallqf&#10;RpIxJzolNnPZdWTyfuxWIPsvkRX7on43x0oBG6tkiQkeJssTKJ5Aiyc48qQE8lPBXFRsG/UOOTg3&#10;XpcsTI1HRbgnfyYpEVGjzwlgGcsUwGUlg9zZR0aru44/S35g9pkyqxKbs363EatQictAFlOw6yaR&#10;MBjNAvbmQUKyGyGc6NHgfZ63lhbldUoJ1R1bZjetq0x+4IlQEgotGSO0qqFOpGFKPZvXVgtSgMjP&#10;aVa7zDoGoaNQ3Q+69089n5Ej4fIt2MxhSV7CjgbRbtAggYMF1tJXVuEKxXifJjXOVLnLYfCKYHbI&#10;8Ww5bVIaLi4IBj83fUDlFPUf1ZN8gpbGRCTLrxouLFtFYbgoDC/0ijRQXtHoOEIh8hCR5RQ5mR1A&#10;P8TIq9NBsfJbmDkeRnRnOjwVGlbW2cAF/IG5iObLClggXTDSwnnEFKgMgHF21K/zLA6QPCpS34VO&#10;4//ytUbQ8EFphSCKfMgwDIznGpbVkX3tuLXdrFVuQ6CB9UbQ8aS2DJFrkhLQivKRdZOevXsMn06S&#10;T///KVEV0FU6nUIAzcX+krDR+S0rBwRvuKZ4RQ9FRnrt3lZgmWtsW2qFUBTlEao6U6WlOaO1AGFV&#10;Co+4xmlAI/4JG+DNREtDqLDALoyY/6glQQ6XqSlr4U7OrcwmERPdP81SFNj6gzEUbMRVxG+jqFMr&#10;DMWdvLggHkPRHyGNzFfr+a8FChxX/g/+/T9i8ykbEHQ5AStWHKKTJi10xrLJEwdMWAVGXlKxo/fn&#10;FQmoSfeUaI+CeSgHvEE6VgEt7JZ7gg9/kFRphCJWkUYgyFEfsCQQEyAivjvmrYp6eOyNEszdJT1B&#10;BOVG70jr2wnTeYn1MwqQLE2tmSnuCEcb4dKyp8LjhWQbFMaKQFjGOhSbsj4mNsMaDjWFmSwtswwy&#10;jhPnM4sf8XCI8sBq8RzW+BX6nJQ5seUwcNFM5ie0TAQiUOCG5fvb+0X6zA5wgHs9pM8EVIFjwQGF&#10;XPIn7VSxjRIxaNHGJBlV+NnizZg5Ykb2xN0SWizasIBD5iKOXkNWeGHVS2AOlE3+nNX6+dG2JUl/&#10;K2GoXrMU2aA9WLFZ61uMIoobfHYR2RM4I4+UdxxHGyec5BEFcjn0GyJxyGAd88LTl3yPGVBjFTBz&#10;kiR7+5t7O4XGIENiMUSMUUYSjIXdv+sYsyjEE2Cu/8jKMhFRtorOItye7zPCw2NCb1aKTGsRQccf&#10;/RP7ByvoOixcUpVas/Ro8fLk9g1s0PiWjZiANt0/FIWM4YmV2+RzKJh8LMuIY8Z0ZbMolwn6DRKs&#10;0CYX0zpu1GAqGiZTOJi/Odx0klldDfzQq1EalLNhwRB3QrljpJGZbQBQshIAWCJLOEY5Ud5s0Ko2&#10;mU8alwcEMhYaIR/GJxg8IHjdl370eLPhE5MhIhaXVmwiHLphMpmgr5sZHWLbyR1X//zrK6+qZCjs&#10;KJ6ST9mLJJleLkv4xHITl5MZpot/5tgpnHDLZ4cawbUIBNjz3ltIL5STj2iRIilKiLv+eEJ9g3rB&#10;jYmRVcys21TyGrHj33Rs1kLLDxojok19qMqgYctiohvVoFtEtGxXoAHBgaCvrAY6BgZKC+0e2//w&#10;XBf/ytI2wUrrLP1rsXG7SH9J5CdaTRUF+asWKh7GB/EmzOxl34yEdi8kOKnKKiVOWLkh75UqVG11&#10;Qw7DP1x4KzTqQAaIAV+Fe0wfltS2gt0UbBS0KXRxy56RPXTSQ7ggUBztYmQ2IUhU6pUoKgqlRSlK&#10;6G6vuYTbCfipJMo4on4qJjaJhUPLpCRRDiPRlfd6IlIRrOt6HSgFk92iRyOMczjFg0hIZjzpY0PL&#10;2Xn7WVIWahABbsh/uZfkTJtPE6TPU5HkZ5Nbfl/qsrVWU5nN06xbUJPklkUHkKGGEKTSyBxDMFf4&#10;tD41+ml4DZ8pBc4sqCLLEFmvZkOUqg4qp1coA1B6oF0U6BTUU6nRK75Op0djDJoqBIpGARYrBgiN&#10;5IOFNcyVUPHye3JyEJks/JVwn/xCZFK1bqw6voxVlHbCacgO4UOzK2OItPMwqlUIjuwsokVcWXm6&#10;CFReggak/lTEjbfkNcOokXYilgkop48r975tgVABUx2aRO3IfWiY/uZBSQSYMh86OiUcngr1aZzQ&#10;q+eoFUXIgDAhJk1ZiCFt5zcgkJSLm4j6KcwgiiZ2iUgkuD0yCSUCgbJleZrAWobrU7rLRlAQKCwg&#10;cOXTCxFZGT4PFazqmd7VZA4CGhPnnjwShNKonGy1DWS4niRsS1WBJ9YzqzI1fJWWuQ8rqzg+elaL&#10;OUWGicvEmuKI08yevLc4ijROXnEEUSNtnyhhaKbcbrzKc4hBsnh6a4kOpHsRybhZLxe9bWLqNLjW&#10;DhMxMZC3WqEk+s5ylhgHSvKhcjGviznKIgkb04lxiHIx85BQk7ssOEh1WIEDt8jnUPzQyYUKiysr&#10;+yefh6y7btaUe4WAZQ6S5Y6ixvafFUEQuxWKJBByFk5ULrvmJtCrQJthASZjkE/YQE2Y5BOSVJcf&#10;EtkZ/+c7pr7qsEBjkc+UFMjskgKUdQx40dIYIPopYofQ/u5nvAxHcsW4uoH5fPebFi3iLgfYh5mT&#10;QiQThqlEqcsz4Drmy2TlCqfUc/5yrqmNbJs17+2tYAjLeEAy5cs7IIZIAoCo93j8zSUcjjkWphJF&#10;If6hYIblvl+PrxYBG7y1oC+EFtMSi/WXKY8gCaT222222bCGhoY71Izy4WH2z1CQ7DnnNQHGsz7k&#10;HiDRxkVBKDykeotssSIZqwRE+Jd4us/QYeBczF2FpjiIcQD1ThACKIPC1AI9ojQ66AmJLHqLBC4s&#10;EeWpgh2EJ1nxVZznVn5WI0i446REjipkSOAqQhAngiCgIpynAdx4qsbo+Hef3qRISa5dsU8UUxHq&#10;OcWjllWo16h1MYdrGQA9mn+4HiExxkIUlappOTqnWN5JWhsiUuGsUJkyshdqFul1HyNHjshWWUpV&#10;TwFU6CV0BKCfX18m3QNzaiB7Jo8ZQeWxzxIv7RvRT7UwnIsLk9v8eWbrkGgSdVDuw10ZYqHU8BsF&#10;C7BWXtsi79iHMRItzS3y0jYt5Di1oNrFg7LtZXBNdgyEqgzsGoPEo1oOXVekTrOjOyGyGVSrKVMh&#10;sho0DZeZDZa8XPLHMWIJaNhLSIaQuw1eNDxFlPEimIwialonFXyjq4YkYzVFzCtLNoXdgOAggWaV&#10;mhfpbMpuRRpzgpuuybMZoorXNuSL0W/Yb4yoi+WRwhEEDzRHgofwoot+0Y2jjklC4qlBANA0DOjK&#10;6D+jUEron0VHeAQEfaCsmhZmjs0ZBwJz4XSVPRPRs1vxf3QNRViX3nUabBMbifY8ctMFCvzUcCC4&#10;8tgyVV56ixIcWMQ0jiPw4hhXuBJzGiVFxWpUsGNkEwXlWgbV7obSwnLRkSFLxEOPB+0swcad0x4u&#10;fcjEwH4GyljQPI2QwNnJFWeg8kwdamhqZCTsvplEAkGtuI44KxxcTjWaCTI1smeHzYJkQwmlvPSi&#10;S56kzIO7zjEJDhw6zUbhuAECFQNAAQajQ1iWtXF6LH/ytXjo2ga53Z2tAdnXmhwkbCls7ouAbqXP&#10;zGkkgBgdAQ4IGEqhEzd6OgQNAQZ+dIoLKVhFGlICsIDDy3RnqHmVq1Limxes2awEJFMuojXlvllM&#10;m8sSN48UWoe7HjRspF09HaNlBQPC98lbVHISBnANnxm40F2hq2w3u/EjwnVOcAIYTbDznKIg+JLU&#10;4RbFccRxcdbpzLlh5Q1nHEKPiZ05yCKLjeR15qncAI91pzYyBGr1BwocOFVgBw6DYev2UCQjhKMr&#10;DPRIOgAcIwTUsBQGMEYMEBRkwjGSBIUSB4QhvIN0SwzBhQoFBgzySHHI02BXiWMSjagKCCMEDBgi&#10;pQ5kwO7o40EcUBIWDAfJALGJFs1o1yK6GVl356/GyRFrWgKJSjXQlsXzgQLYCTOqMWN4FM24EpSl&#10;O02g2W0GUuKoOKmvpnAJQdC2BUYNA0BIKCLKUpFV6MbFKsjsLYjkRCh9BxsaA2v5mX2t2VFUFUoK&#10;g/ujprnuPmmc2MhKsaJVjiFY0QrBrasG2DtYfkmfv/ixDymzCdzhBsTE0w0lMpCeqTkcrRz6Hg8i&#10;ZATDGQ8ICfSAC62CNO1R60fPVttz3JgjVYfbMvZptNO0FWTPm+tORPXjm3f+j3/o+Aw22BjElyBw&#10;08R7QaGcDlFKqA8yYiF6IhNxywQLL0eJ2bIvUsc1xdgxJDdKhHfv7FyInDB8iCokHCBHkyKDDagI&#10;QV4LvZ0aB5BxjwaMuxRpFHFyBgcScSKlLyILwoUrqxQ0NChQ2/aQSyG1XXNqmSQbotwzNiulhiBi&#10;NOnvhtd47tt2JJyz926J6eKlaouTVpFP9LmcYccborydD8sk6PHCZF4saK4ntobXbJtDjix7iHmW&#10;2OLWXJGxsB65FEi8fqYhsiiFGVE0fGKTogMQwkSJEGGQhh9psy+Moy0UUOPHFoxKJ8BTvW/edEy4&#10;UBlN4nWhDCTPiweMhxEM4JHEISORh3WjRq1cg9jaicKNnNXHP1Z5oJNHk88OShRJuyViKOotRabw&#10;voydpsAiOEnrMk0sppAjBqykUTbqDB0ybBNfNiujNG4m3SgSzsuQcWho1ChQTR2Q3S7Jv8O2DIk+&#10;DmQTDtHFREN7kEUaJtlifiPBuXpS3FIWERuckQ/OOI0Gyz59IOzivXt/kvOfCw0WqcCQlQ5Oszec&#10;B0tnV5g0u0xRiC7K1UOtiujSBMS9A0SNUdltg0Pjq+rRIyuUWg3Lyl7kEcaJ9Z4hodHdc+cxmHg1&#10;6XrCB0s2PEDEsIgcQ3GJieTD7dpMpX8d3/GeG5xB4VBJ/enfj46WL5WShHPph3m4uJsrcY437w3r&#10;GGiMYs+DswgOjAsFp7aJQIEBTwQLoEklxggOFo171AwZRrKPaNMGp1n/smyZ6NkzkNMGgZWoBCAK&#10;+w1YUsAdtsGDSSQgDQQqCShCAOBShCANArqXU1UCqWtHXgDix2g1yEOInmZ9iSIP7vMnUTI5tlCx&#10;YWbei3EsBGPEQptjKnr8oUKFZeRuUygrpilExvJDKDcqRZEcXorNxbiHUUwQiMajLYIQEy/yDpz0&#10;0elWgmZNpc6yyigpp240heeb9SstMzWED0jiOEmynKy2mjabolssrIaNkNA2u7Lfb5HSdYdM3oNr&#10;h0IbCoNOWZY1xRRKiSWJrVn30QUUkRwE0l7hDUZIoB0yCINOYiOQ5rTSAfPTFwQhyD6CBZjCfMOg&#10;Iu6/hI2ignlkP/d4bytJPAWzi6N0EKMWN3u3dCo3WoGI2awGR8TRNDXlh7X1h3c2vVQMR8JHJgcT&#10;0IRTYRmxhRtMowsdrQFI2INQliaRot0O0+NIBZ9/UhK+Nij0YgHffiWfNHYKTjfw6zmHxkwO5rxR&#10;g5LEbbG2CBY/rLYb2R9ENaVtrSZxCDIb0j5KxYmaLLIo0fpGthAoCo8XN12+5uEGzZ74CJCmWBY2&#10;EDiQGHiRZWSJjOlfj5OhsaJE/rA2+QwCMCGYpiRCgCZVFEQ6wESLGNJ7/eGjqIfS9e5CYo0UPCAd&#10;iXsKqaaQUhliGICBiIW6P+51tl5IWNhtVgPckQ5PAooPPO9m/E4Jiy0v2yCOKzLaWqbnUx0xwbML&#10;k4VAZYQP3Mnqze949s/Yv7rBiXv/zdq4OHrq0UGhrzv6+vv54UJJs3MJ1LSGRZ4PiXAiUxYopnMi&#10;wk2TO7Ebc1LK+xUBMkyk9I+IEIQhss8PiZ4raM+rQ5FjchlF67lVwx2TE4L0OyZwpbJ1AnwhIJ+e&#10;xT+UTB3SSuyfPGlviGjYFob3drBZ7W6fOQg8jMmwkh5b8VSY5zlIPDmL1OidiwaABwYPTZMSwiUF&#10;QQoYPGLG+D8xigKNQ0BjoBOhFxs8iTYe8TPQilNCJpHg3WXcbmRZKFulPGMiQA5KcoxdS3Wpa3ra&#10;xEgpst+MgqZbuQYptybuYYLTChWe8Oe2b+Mxg3geynmgYMn7BgwQIECKVTNGmDO6O8e33SShQHBA&#10;gbCAAIA4IGCBggSVEBwOBIZBkpRAAGggYIMmrCIaipIDIDgnBGEwZhMcYFE+nZIBj05KjZ9iYwYn&#10;lj37fFJRRvnJxmPRp1VtEARnBj1YQH8wQE2IQbRbG2Ochk2N6KLQ8efwLZRlscXXU7M8AxkdgrxI&#10;kbFkUyioKFMgoWH06+MRfKscIqL6PRei4Vrs/qsSBdpy57+CXbI4Aq0F4pbmW1Nmk6CbP0yjwfGJ&#10;EJRkLAOfJR4yFHA+zaZIyGVbY4xBOalVho4scoTB7FSwCYpaQfAqwS3IVMTEVlKk6l69hxkK9ccz&#10;jIZ1jiy3VurRRaiSlP1RVSpAwW6GSwY1wJygUMxOPcGVge6gVSgVTwyAmS6EFo/hx9sNdpoZAzLU&#10;sHzcn0C4/ktMnrkeVxZliih+7NKQXYwzDJj16jDeiVl9FsKIU8KRlhP0vdL0S/ufKiqi5xPXxBzI&#10;zmXezN0GIysHUeULQYqLkDYSIaUUNhNNyOMP5axuwgAogoiH8vmEEWEAroF1li9oz2mMjb8PF9MI&#10;WTEMMMMhCCHEFEiaM9L9Y/lEocAs1kSy5T3adFFhb0WUccsDst7SWXIsizt8wqs/d61KD9UqJX17&#10;ZVSwrHmtplWxrYuUICYpkocmyZCfZPkp0eJxokRaBcPPDZntmeo0aNGddTXm/seMzbFDdgWVisdj&#10;VmPrYltjzWbNAgGjqN9/93BrsjZMsd6gs8OLPXIFTH+KzM/UhZfowrPYG5q0ynpthzZJTIscQQg8&#10;/S+hnQKdDkj+U6syKUBKAsaWoj8iTGB0hpDgA9QzneLFLOvUDQN8EbplXzFidmvjKJKh7r0ehgwf&#10;GLGnUIKBApT2iQbREvkREqMh+qx+zEAZwflLxJBELPcUY8kszuYY8Ei9xT8fo4bb1oo9R38MVzDL&#10;R6eBqTdSrBg85WZDZ8MxmQOHQBwYIEDBAmFJCAAw0JBAwYEpIWgDhrNgwkG1KQgDgmopSh0TQIED&#10;BlJQKn2GuEyGEwmGEShZJJ2SEthIocJ4uyOI16hQWEOVXPEzXhDXKcQIsIfJlohGUUQALBCxuUQB&#10;YAXCHXITREZRokVyr5qcJ/VOhLAg0RDDyiHGiRxxJLnrFhe6at2hIXf7qgu/Pwjb4qdfBEFnTrLv&#10;mFC2eDJK1rFyImxcSTrkcvoVj7gA3nMKQnwricUWeLxCRxWRuqJH3ha4mxbr2VkWRYuBWJqhI3NI&#10;EUY4wlGRjT/VWtFlSifuEiyXRieynndWN0YijnXg9MiI6/ZbISOgSHlgDQ5YBhk6b3o3Wp3UFWoL&#10;rrL47ZryZIMZatTBtEmkguRjyvaJQ7a3oCXlMFEtYD2Y1k0Xx9eJ/ObGR1TNxO1pepbD4v4kVErW&#10;1JkrIiLxJt/hyoioi/q1SrucE4I2T+IKPRZt1wLXxMej5TCTEijkgeN7AENpCTqxa2Enst+Hbjyc&#10;g5MDnISIoIcZwb7ceIOWKavCDx4D5ZtmgYIROAyKNEeQS4nRjFj2UP/YQCG7SKKCxImUZiSqi7fi&#10;xlIW8ImhcaFa6chev4aCJ/kGjCQRjIdb/fo9yhlreNcolbv98A6jMOpHuvG0x5HWO8ZhExfTOLKs&#10;ZGzq24kaVcZCiReqw4ur6je1BKDnQRdQOgWkhW//RgdA++N4aG4NDuvr5m1gEgUniXDYwrZOvmAB&#10;o7VggkQC6a7qGRaYuUhjEWK+HD/4OHHnB5mZFJXubst+IVFHDN+jvTOahmf2s8J5iVoux+8zLR6l&#10;H75vqbDvVqXueuTKjokRF9fmJN0UVBCAgnVqG63WrVq+pyYM5znZqwQhA2SWSSCfQIGGggYMwggG&#10;BQoHBg0IUEQEGoIJ9AgYaCBpLACAhUCBggkVu2KgbLEIigQSghw7lUgBoFUAoRAFbYGuNMJgxxyQ&#10;s8tAjH6ryxY2EbY6hWQjB5olrhBbxDAY5l8a2HRCEUYgxRFtByYPGWO7ZLsxYOEQ3rAdPtoa8Il9&#10;2LNo9nLYN8BAfZbfjn1CjIY8EYmzLwGJjmARmMdvi6PNcJPjEXBAraZxJV7nVnP/t2yCbs98g5AL&#10;eCqHZ9+09O9+rBJMDqFIQlH7//DWyVylEi9cREalQL8TqnPsKuy/0jVBDYuJ6xPqgMZ+80gYyTYN&#10;rI8m1jwQW/8R5wcIdEmGhY6oA82SlMED2WnrdFFZWPJHe29NDi+4IdDYDEoqOoIjhsGY8Qtkmhwk&#10;NBB7Y+IvNig89FPIwBblIgh4Q+LEhoWOgnB8YFMbE/KMh0yQmQMaus22K7a8hMTVBF8JKzYi1oDA&#10;VA7Q0zyBgVe9NmBGomMhnFl3CBLxFRTEVGhEUX2KkGSHqfqUOTKt0ty27UwQK1fvE3SFijikEKIE&#10;BiHowo9MNEiiS8SJCXjy7D+qZRzx70tnbAsJEsN1sEVgmujj2U9D2wX7S0ncbEILREMz24IJGYhI&#10;MzAYgQAZE3w/Vup1d1FRMpAUiec5zE6pF3zxOddqyaq4U9LLSxRI/0nuPjzmtsBXPx+cILnIKiFg&#10;xSNjxc2Qy2CEHFqghDyxolWy+C4hgGZEYhhl1JyyniMybvLgBRGdEML3eKYaJEQ5HFGP3bs6OWPz&#10;vBHiCDjaMh9DhsDDYK2u3+YfLmWpdMirKtmZ7dFRkPwBg/v/rN2w2tuj8b0qnOs7KX8ALLOkVo5T&#10;CiqZH0LII3EluQRxIt4FxxjylU4s9sQy3bkLDvoOFpoF8MoqyxAauZ7w8cu8C5KDYrvcNqE4kCCE&#10;AgLG9Y06gxTlvN12kk7bIINmNIGt5HgJBNBYAAlgwiBBEETbalB0ASGggagVJZsDjoOgrQEakaBB&#10;BQk8oIBIUOKwYJAQaUaoNtgwkEEgwQL/FCKA4ETgzZFkviQkXGxb5bZtUh4INTmy7VRlBhYILttb&#10;yEUyon4p+I7ggMkFjEIl3mNFikStY3rJ3mhudSDswln5tD1rYVOBL+Bf//24NeDD5Q/rFaZGpM88&#10;xYis+mrZi+XUTrVgt2ckssZNATu01gp5hKM826aOpOfDuWODL5jZobUp1k+UZNpyAJsmtoT72mMm&#10;jRyQNZYGywNSBVIGHUKm7QM7QcOH2wIc3YRKFP6Q3CmimKPjajSmkFpJs6irjHlK2dQ8Koj8jb0b&#10;RJYuTEiRMnpykxjjkfCUWWU7T8cj5PdHGwCSioxJobnoxWbN+U6CGayg6Nnmyk5+zkMpmHO8sTYM&#10;WyQI2A9tOJo4140LWPT/KyMDCEpX2PYcZ1KYk5OTFIWMzzGYX2UyE0UuCncwQYwQSMEFEiMRjiIY&#10;gotzXJtjLOYuECxM0aFXWzfl5giTs1iKJGEMo4kT5EEO7BSf0eHHs/8ePgq6+Mr20NhCKwMrV7pG&#10;0OfZkbMz4/Q05032n75WcPhRFoxECf6Nqo8StH8M48ccVbGWoK0qi/xalghOEDdT0dBGuLCCdxZY&#10;IVGE+iyESihIg4yMoosKtfTOpaKlyRVvPIKtgMbp1YgrmFxfF0Z652o3jLc9Fds1Bwza1BmRxMfl&#10;QyZkUAtnMFqZ50KbTZKdbFd5XzZQM0gEMgoFAoMDk6KwOxaKMhH2swuNgcJaUoJbYGoCDBAgQMGD&#10;oVkCqBKAgIMGCk9AxqQVgkCwoqCowQ4UOFJoVNpD0CHqGodUBQBAVABBQYU3aCoGGQJAEABMQhCA&#10;AAABLGsAMqAzFAQrA7vga8BoUw/qaVJsakgt0RnhKGGJ3Gog5hxG4JCwiFhXigRChKvDZpgyrxN+&#10;SQfBfQiLP8bSTIa4Lj8B4IGI0BIcS0kwTkJPNphlQLDEgcpmhppAqnEKOsQ7EjCsEmSAGwAYGZWi&#10;a6QJ9hp8OQjCESbSfQIJ9DkAtxlhGgTZyBKILDUwHAXlV0MBCBj8OhMK3ugZvEhQxsHqXusgpmAV&#10;CBPLMEiNbDB1qIKoNQxul8KgAnz2UEAJ6cghk6RxnIAkbPSgKp94EATK2QxACGN4hQCtW4gIBKeQ&#10;JCDL79YBggolxAxwkIMQCROyCEBY95mxAaGASQgJzU0QASkST9ABKPBQgAG02mAGgxiYAAhEGgAE&#10;CKIAAA8gwAAxWzUIAB1BMOA4UYQIBMPwIFAFRBgVCBCKMDgabTNIgMJWaIgAGthjDjmNoQBw4MBs&#10;Bb2O4mAScE4VAzKABQGiw3QQCMC8BBWIaTgIC9sTcaCB4WYGANip42zdhOgQGx1T2KBRiOaHYaMt&#10;XUEweK1YzARyc4QwH8Gq6ICS5bjRwFdg2YBWQ+7IQKiZAfoXTHBS4TaUQxAEPA0hAZMgNMQGx4cQ&#10;gMy87UQCFEiZBiXQxQgM/xQwAME6CgBUBikAAENQsYGr6RAAOJ1DQ0EKKaA0AF1ChcEZNslODWnc&#10;GACofKJgBp0TfQANEkgQAMRuUZGAkupg7BErRiFAUMKSZ4EQLkhIDFijkADl0FiVRi8OkFQEmMIA&#10;Dw4u0AC4kZmcCEdWGcAAkGCAwzoZnAEAgYQBCdChwBKoJQAMemDAAjQ2KAAWABQAAEAXhQOLOFCs&#10;I0FPAAIRI8ABAAUAAYbBWAAqKBgAGaGCYAC/fg9foBOWCHdDlPMJgAa7gNEMGkMkQGIiGEZCJkOj&#10;AcRgM5GMkgMjgGBAAgBEwEcAMo4ARAIHgYkAI4BsYAEYAgAT6wEgAAAAAAAAAAAAAAAAAAAAAAAA&#10;AAAAAAAAAAAAAAAAAIaAEGBBEAlCAZkAZAgMIBgRD8ogn6MCmFoJF6AAZwADwAmICgJhlAxmkASP&#10;BOQFZwBkAC8ABQAZxgAADOMgAAAAAAAAABSjnk6mNBwLgIH0CDBgC86Z0eU4AAgACAAIABgIGWAA&#10;DABAZKMjJrOMRGCNLMAAT4AEEMYiAhEBYGAjGAIQBVoGrEipK0djwKCA8OYu84LMYK3TBPugSjEQ&#10;PceGMHgZCpJlyTb6YGAzLMDOqYRNgYXAUOCHQAhAp5OdGUC1gJZK0hUSQzvHGagKWmBtLY0xIdad&#10;IbzppwPfoiYHiYD4IzUGjezYZhUGAYAbhg7YMcTjFkgBOxcJgvGB1KB6RsGCmHIuLUGJ8nFrzHXU&#10;h21kV6GO3gNAIDjIBzICCQBKR/PgQA5K5D1AAnACQAGwALWBYYBToJI4GUeAjsBAADaYAYgABAJi&#10;AIjgPLBBWCEQwPggIgY9HMBmAyLMJiwBBgNgAOgAVOBLFAetgHcwDIwDeeAMQDyIBHYABRgUQAAA&#10;fgggADRiC3QDAAAABAAAAAAAAAAAAAABYAAAAMAAAAAAAAAAAAAAEot0OGxjIQcPgkkA5tAGRAPI&#10;gAZgMkYA0YDYAEj17mAev2AAASiRgMwDAEBAAGACMAAAAgADAgAGAwAAAARAAiABAAEAAbaGAiMU&#10;eeCeAEBAxa3h9WxX+B1RYtAsfYQTAhMlndBZqwUZyUJmAtRA9HwL69CPUYrUsxa+gALguvsiejKg&#10;ANhDTmsFNVvA6ALg59gDQBQ6GfuoCIgfEIC4glggajMJeQAjmOCjFH9CisYdhY3gszFgFCMCFAHg&#10;AwAEQAYwBHwABeCzxjDUy5ysAQAYwAwAAEBLgBIDCojF8TADgBFA6IDoQDQAE8IGyIbtgDLAOlAf&#10;ZAP/QCQ8DGgAWcgMCGsEAYYB2kGq9BdIB4QGRgOJgDYwAzAIbA2MBAAAAAgAAAAAAAAAAAAABgAA&#10;AAQAAAAAAAAAAAAAAAAAAAAAAAAQAIPESHELdETWAAAACQARwACAAMAAAAAAH91lVaAqDCiNYcl0&#10;SMUGV4B1kyQMYIKTQSjYHGcawEgQRQiEDGcGACRWiHWWINwYmgpEygKAAS/oADSWlUAHPbFBADWO&#10;nBBmiCeUYJVsYAwnEEAxh/S5gmHASiCmeH43KyNjQU7MlenBnjtAlDlOdIjMzaqIpx57olSgAWgA&#10;bRiJwAAVsbEA4XGJgnUyMwADYAAAAkAAAAIAAAAEgAAABACBAIKGsOCQIAQwBg0L54EwiDoGAA1D&#10;A4MCZjNAALBWigAAAQMgASZM2YIJJabgkDExDGJAcFryCYDPNQQqHz0vDEFEHpYJAIpm2IAAAGwA&#10;QJolggAGA2hACngKmAKEAMcAGAESAAsAMwAAIAAAAEAAAAgAAAAQABAAaQA6wA/wB2AGwYDogIFM&#10;X/bDoAQACJxBRrAKMB2MxyMB4LMfwnkURgxNR/X1EYvyHymIF4H/7AwAAAAAAAABgAPAAMAAIAAh&#10;AEADBiASIAIAEYCIgERjGIABCICHAYGA4gAiGA0AGAAAAAAAAAAAAAAAAAAAAAAQAAAAOAAAAAAA&#10;AAAAAAAEAGAgMDAAIgCQgCBAIAAGAAfmQEIgGQACgAGAGMAMAAgAXHUInICYAPCB8ADIAHgABiAs&#10;YIpwIeQiG2AAoAh4QL0AO7zAAAAEAAQAAAYAAMAAgAAAB4gGskCyImxz0BAA4wAbhAcQwDIoV/pC&#10;ccxdZgtACfICUgOMwAiMNGAEADAAazABABAADAAU5T5hQ0DJHM4lwsABQAwkAaAAyUBAwEvAGMAM&#10;sgUAgNxAABDgAGBgRjAxCAa95jPAwOAxkBjmIAGADMAKRAEQ4FkZxZGC0DAAYDAGPAzAAMAAAAAA&#10;AAAAAACAAAAAAAAAAAAAAAAAIQBcgBa8BOIAqbwIjAehwEueBUUYqrMSYGAYMKJADJgBMAzYBUzA&#10;rMgCWAD7AGYAJ8AD6ADAAVwBXgBYAH4AHVgDnAAGMAdkBJ2BFYD1YAvQBFsBkgIk8BAwF4QCBAI2&#10;AAUAFEYHGREwWDARAIAyAEiMDKed5gGAAAAAAAlGBEYATTAAMDYAGAAAAEAAeoQHAwFoAwID2iBA&#10;ANIpuCoUdmFrNjX5YjcLCYAOIAUAA4AApADywB6gBQAFSgBPAEoAD8AchANAB6YAp4AKEBoYBvEB&#10;oIYjgQPcRxtMU7XMMBmbdDMnuDDOGIgFi4BDWRdgx+CzCAAAAADAAAAABAAAABAAGAAIABEAAAAA&#10;AAAAAAAAAAAAAAAABzEAdiAsKwADAgACAAAAAAAMzwFasBgkChTAwAAQACAAGAIABAAGAAQAB4AD&#10;AAMAAgAAAAAACAAAABAAGAAAADAAO5MB24ALwADsAOAGAADTAAICarGBVQxN2MDdRhaiDBZ4OU2A&#10;EIAACAABgACABgAGAAgAEAAsNlgIRhSLS2MISABlgAAAMAAgAHJgAQABQAzAAAAAwAGADkACMAGA&#10;AEABoAAAA4wAEAAAAAEx3HAABAOCBcAAAQEAEFAJBaYQpsTZCEVnOycGlCKYRMxQERFT8WVxcy0S&#10;LSVVjawwiBmEJOGZoxx8OakWSVzF/QCSBOWApWlr6DJYyouxJeymKMi3E3fyi2jnpBMMpAyopaCX&#10;VeII8jcJKApAC/DWXhEHUIUE8wj6TiYaApCYNMQgkKjmEBXG2N0ErlVtubtOLQICEVB1P82EAQrU&#10;lWYa5sH/FEORidLDEFaufZy2PmmIEAP1VCSrWCWCYQKrBSLKZhAvKIYQGyACXmcK1WB8gxJQratl&#10;U+iTa9kO3RK84mbs3JKmZYvn9NDTJDC3ZCr029PscktcYJ3bXgJct2Zx01CPCmU8+vUhJqPKmyD6&#10;dGsJ06McrPRXKqXFwNfGplS/fE1JLAMNpzNB/h7MlaZJouGpCMDdW29cemtlBRuUTAvVX3bIUTiw&#10;kstKiUDJLU0AcZ/09UTMukoMfKSvjZ6kpOTrG61ufQDsdgMQIlmiE0T8JKWpKG4MaWoa8jjEVCx4&#10;BxtVeQ5iz1Vlw8hXvAg+TVLCBplk2EAAAAEyAgEMQCEUQAAAAAAAAAAAAAAAAAAAAAAAMGQBgKFI&#10;GAAAAAAAAAAAAAAAQ503mMAAAAAAAAAACEHtbprAAAAAQZ0Wlgk0CLaNE0lzX+ELEEixlGEAEETj&#10;CEDCMhijCCjKMwwg479qsS6SEOzsMeRYCfhhI8ISaKK04p1atYhnIXlMfQH0c3zIwMsjp46tFKkr&#10;q2CJJ6Fb3EoLVJAibGqERmhgAAS3Vo3IGVol24zqh59OAFgVK2wTIGuhnJT+AIAEIRCM0qC5M2dk&#10;Utf+DR2gY7k/7kxrJkT7+LWhNDAkZAm9tNAi5UIHDwIbX3TIkvoNERx3jKEnmIIhHhhAKR3EuGnA&#10;JgcV9QgioQGyvMY/AW6YmhOvWLIQ60yETpRNFbot4Qyta1rPKKurWIaU53JihQynEdBvpQVEhnpk&#10;jjt+auhgwz2D0YDaATMiQTnhBhfBxkDOCdg0FRnGaL8HwCLkz4GHgF5xMmWshol8fihECTrhK7CS&#10;NQQWCGXFmQwFkROjwXIiEC18fpLWNYk60qxcGXECpoVtjH6aNg1opQutAWA0iJFhV4VeuAUiEx8W&#10;M69aO5Y+4apevoSMeD8HXE/bVU74tcRIbe9ReiftmNGXlQ4dgDG1wPG1W+03w4gqMncvkTFr7uUX&#10;DmeMNh/G5sIH21/BM5BEeEvFhGUEUcQSNysYQP6oJC8ccA7hMdgTJrAE0CMDahF5U5jC0PIhpisY&#10;kAwAWEYCgxHTbPbea9BtVIW2Avc1B2ZP2VKIGo4AgvRQff2ITeRZrGwZcGwjDAUqIguUSySCRA6T&#10;UErmx8MZiUJCAIDjeYUBxyQAuImpEDDQOPeB7wzA86SWX0P5iV0PUl/EdxbqdfWeDxAn4IygUCzP&#10;CBmEVY1cCE1JbVp5GrwzH0WAdwjrCGZfRkZzEKtBux5DoXGI5gFUUANGboE3gCecJaGbytbQcEyI&#10;ILA/2G8uOQ/7Pl28bbIJFb3guqpmV8Alc/hbKMa43bSUAaTXnzfdcpi54ZQVSrCbuIepxaYQpmas&#10;mS9oFa8F7CEEYAGAAkEi9UUAFIY1IDiADLkZBtHUiTabK2+OZEgJSNNjwSEggEbCIDCBzaoQdvmy&#10;44LSejHQmcJE4R3iYQHCJDB/ZiXWx0OhlBlYogSK9GhRUBcwZ3TkmBr+tASAGgrsED6Ht+yYoRa6&#10;jZWOECR/DwkSpoRYDQTgAVvwtY1Duod/ZaisAfYIxgcEQYQzCCTg4IBFP60vFhJT6Bio00gOEGQY&#10;haRIcwFVDSqT5766AtnI2kbxlJIKMpyDeIoxgQQwIQBjD8AZUMAjaTHRBVhG4NYn4TjFlGo+NJ+u&#10;UB4SJwimCMoIDBBZgkhOJJlx+LIBiAwhaZLf+9lyNj1sFOW0G1huF+NhYsmIhVARQhgLyD3b9WoR&#10;gea7radv4IDsDxMhTfT/1fDWRzdBIJ757uthoOpl43NOY49hTpeoKGIA1bzNMhTGhkwhOjURVk3/&#10;yCKrGHTNqA8gwxAAteG5GT0n3QHVSrtZw0vED8hllm9Sikm/DHrB9khjUCNQJ0nGvBDzhAXKBUCt&#10;ZQ6mNxdXhg67DHHJgCEwh/RzAloseHcLvx+Ij1YFMnBAsoKslKII6eGIwC6EhlAkRACy1DSBTA3Q&#10;vYHG9kqtldwJ9Zgh1WMlspZBx9PL/kJpoadBX4oiQXBrQKsvOLSIwigCYUpADm4pSBTvk3B3ixoF&#10;O6t0TabwJAIhqRUAokGdEYjg5cgDQdxyq9eknrTzDAvn/NJBDM3YGJ9BGrn830XEgm7va00OSx9g&#10;IhqECPcLBEOEKhsSBQm7KyIS1cvPOF4EiLcIIQQBou6wiyit9IlvOpK8EBM6luPWEdOZztMXGgTl&#10;ER0DlHgAwAHQFCQNYID9FT/4lxONIp2FjCoH3M9/obbfnXgc1ZKHUMHUN6OE2Tl1MpAYIVhAoWAY&#10;QGH6Rx/VseUVQL+EuEV4Q7CAxYl7XpUlyJ4QYKBOaheY6Ug2ZCYA9ESADSYKHyiDeKp3uoDhyWPv&#10;QgKABmXAKBXqJqpJ61GKF0vOSzqZ7WXktEqQZqCsFmUA7iJcar3ZXnZGq0IgwvGLaMgMi4+a/l/Q&#10;M39qhzVqaADWtQcWUOxEF3fxgs0k+YAq6szQcAhv8QcUUEtN4hDxNiTipIB7HKNsNTRCACyioDsj&#10;BGiAnN4yUMgxeDkUOgoCqQOvfsESACBpAEggxIILb2vkNKSSLSLfCSUAteEwMmMHpjdMxpiIG2G5&#10;AGIZAdMCHBcRJIteGKyOiEfLCQNLGMTDie+7tPsq8BUwtFPMRASn5D5sc+DjEdVWoDpA7FIytzLI&#10;tV8/ENUomBz4ZWHbAXsMrLTCOkBFGcvn/vSGpkDIy996TNtJqoTBjwKY0imcSoqAKUP8hJlASA4R&#10;9BFP8IbDwRLj5YfCAxcF3DGjllMP0HsQkxICrYSk5ni3YZY+XomGVYthyZWSaBk6oCmEVBE53yo6&#10;U5JhgBgzIA/oAojkDAJQecGTBzDrA9VCRUQ03NkDmWLh0rUJVJX09s81wieBILql6390INuJ+bRY&#10;657QXhLAQMSRyJS/FGB+AQZ5cAEAEgcKUQFHEtjwaQAAcXkbxSLLCyABoBg4lvBkRkbAGAwL5RKC&#10;ILaI2mMm4QSAgVsAsNMvDpgavkHjShWzxeWSRwa/I5iQCI5hdEUHoaJrIxVjO610aa/IJISMQhFM&#10;II6IJUKixZ4ZMrO0zxQWeT9fCqihAkkBukHy4iSSMA1MGjiTEILdGWwB6ApIEQHdOefJJJChCZJB&#10;J10bnQRZf10KbGY4BmyFIAczGhieHcXz9n2/Vu3g4Px0w+gdIwBF5y0iMpzU7EuZV7p53CIyfnhA&#10;K2bQvzll6BIEnW+JcOMkkSIiQgrMWD9SPgR9PDfQDeljwRtg/xLeJTwEdAE5RCIAQIBg2gqFEEgj&#10;aeEBEAoKAAABMwTtBFCCCiiFihEoRitZYrojukYQZCSItFKASt1V4dojOEV/n6o5AbGpqpqT0ZDW&#10;yuoI4sKIIMIcQQ2jS0Qo0UP1ctGEAGEQCRJFiGEakX0uEAHDwiDADwhBiCxeX5mIIIxHhhBJRkgk&#10;aNEWdKjPTI+FdEisjuQLo8N7Qz4YouQCdMYgYLvQrEEEZii8xIwCU0HU3EESiIIIXRxfKEwWmhCu&#10;YYQ8RyCDYZEZOgZfkC/GEXiKJI0h01ZZZZUtEAYNFBolNCU0dTSo0ZR49PXXblMSkpS4sCjosTDm&#10;FhOp+NF5A4Q0vpNtTFSlJzxNuZYtppJkaJHvElW5RpbuthILksjGeXRLYwmExVrFFFFFFFFOCFiE&#10;mSL5AuejPQ8bFoMxyBYtEUaJDERjGiGgyDrWySizcUWGiRGEyBQiGq7Mg0IDqLKjQPSTtiLoM0Sn&#10;IbgkKhqFZIkaNYSEARNgzNzNgLFKEBgDQdk65SDavVHoaUARUDtc1gCa9aFat8IkA6rBncATBmgY&#10;rIGbNxbJEj438UhkiRbyS3TPGQe3NSngJTY1xUhO9TYWHD44WEiqP6NXE0RxEI0RqNtHtUHxRGaK&#10;Gnm6hhtl9QMOZdPNUoOXIyDTMyciQfQJGahIyXCNQqDfx83aCjyIyJQJIFvIjI2EHI1GZzYNyzLY&#10;SeBAYaCkVKLYeaiUsMWQzhAVQgcaKVJBZcIvtQdZQinwLaN1ZibYIBSUtJQNYsLBCIag6WKknmLL&#10;sbG+BYIDCQC6EBpoRvEYjmfxgiQ9UwQG6DUkb6gca0ATUSkkAQCQ0QlrIyMwJIiMLZlgFbAAVclW&#10;AY3xWgWJJYgrc/uU7aJvXrki9YUK7LrYvjh16wm7oVjFfpuN6NulUZwyXHIZFh61wC3PdciJkUmq&#10;q6pnihInUH2gWKZJ0b7BHfCmWwiDgmWCqDUREQEgcQG3mwKNeixoA/9BYAfg7p1CagQFqEBfrRFG&#10;gU9LqUJr+JSRMNt1N4ZRVR10JztCbBmXJM6OsLNTaEqzjApSwqIsmbTac6aWpmpUvJ+3bswqgass&#10;aXpWsF2tvb6v0SlJJHWNoLkaZsxH11baKEnKdujCOtWdrCL7BIVQ6+qNxO6sSTHFOcqAGck+1mSu&#10;cpqA80otGqWfOcpd1QGRgRZJTyI0kk05UBUBok5MV/sTmkLOIKHBcRCKBuhHuptb/tuncOMVsWCG&#10;Z8ISyEwQCOiLnXhYDnbFG2NVqsEXXggls3MzEDEVbhCIl494HPAT+enCE5YING0wCaIZRcThAPZK&#10;iwQAzCzP9uEFwglWi4oUTa32ZvQxUSakO/wg3lFjEQGBeytiYP6/gyI0ppA7qcnkxLF3yybISax2&#10;PAWRllqh3RSJM8DEsqgqA8XZI2FhM7bFEWt43RY2sUzRC9XOgqYjM/WB/Ns5kcmmiawMXTVprEsD&#10;Gw1c5lqB3gCjFsNt+PlQh26dSAIAgGAJMpg2UUFoUtla5rm8tlan9yLyBb1stpAvon4pehjTQLNI&#10;C7oDEkbrbsBvTGSjE55tmlsdJPa2C4QCLqMbNbMpC5e215odJPD+2q82C2Ls1N7WWhX/mxqchqLq&#10;ZE5aSkAjkRMRb26xKiNrjGypAdFjomALnWrAfMZKbQK1IMwXRmqnA1YyBBZsDy9Az+sZUAwHD2zw&#10;pIaBPt0uRSCopXhSkhoFalJEILQfQDBBs3M1Zs0BLdMi5VKI33f39uh3qCVMn2WtZrv/1ARgaR2S&#10;U7qmxNFGv7v+RqM0gzectQw6NNQP0iOEkLy2QUFW3PZKVTBGWEBib7LGcioHg1rBEEXFrEMs11RG&#10;oI2XibhAosPBCYWjfW2XretodwhdYQTJEiEZLOo+s1AajzYmtt+U5aBFR7E/jbs5AHCC4QL2Pl80&#10;KgaSmCBwLovdrHYOkpkXqcHA8F+JkaBWS5W4QWJC9euYDa4QlZMuySi8g6zyFt4mJE+gyyO2vGx8&#10;sNFSZPTcz1BJ8SRno2NQGgS2GwfagjUNHBaR7+WZzFjesH8uLrfXISeeKdSDB56okjAZDQdwXrgO&#10;pqQE2VIKMX1NTpE2Bs6JaSlEAUBf6+kSktrejpSo49aEejixh8oFLoIawUt9CVthWJfbcX+aiEb7&#10;RoFuLWmpit0USKKMxkP1jxI2iRRR8qHtL63GtWbd0ylplAoAygPdHgsBfVklUG2dBdQ47LoD9Mis&#10;C3kjd0y1OjxR5T6r+1DXSXvtwFOWZKoQh81IkK7sE6CqnoqUSqJnt91V9w1L9IgPI44NSmqEIZIN&#10;CFujJKSwh8KUlhAF1kCF1Ih3ZIVYZPFbQ7q33PYqJBEg2KGguoInVirM1KL7j664mGsOlFSA7Or3&#10;UHYawtaIJ5yaiT5ZMKwq+6u/CjgUZI9u0YElam/SCsJZKKorBJIzZBLi1KdiU9VV2KtQGkCPbo/J&#10;KhHVfHFUdNo2hbWriKCN3DYIThBIuaHu5SFb8+09sEHVuwP1cFsX+pUAoFXcNYIfFrExjLcoP43d&#10;TgYFFiwQWso89hkIqOxfDgaHb9DCtRGiaiidFThGMTJMPCDJhkPamcIR/2NaIJV8blN5vjbYzjix&#10;sEB7JlwPSNiWzrvhWCCQH+SNxmTRHdaJjJprBU4GRaV8BqWsR1WYnYHM2yM3wi8tUdqC4nT6taiN&#10;qKVDRoan4iB8Xpgpy9B9nJumSOctQqLeppCxvhy4x7DjKesndKM3Pl9vQYX/QK41F1tE4xeeoRZ4&#10;WnUP4E+80UlC8kItdt5IIuSCLkgmcnSgVlBUQiaMBWaS6gAdowqDtEFZFQfk0QcOckFDp7nSBbW5&#10;jWC2hp3iaRls2aPD4Kju9dw7nEsOMT2rExj7l0Bah3Yv0H119rSQqC6qzrC5bKNRqvkGJCvnLabL&#10;0C8QW90zRdSCL0z4cqmaGaQBkJaAFpTIhKZoUVJI49bJEVaITjBC3ZigKMTPG0NghsAMaIhiDHgm&#10;jipJJUBJQFQBSW9YdVlDx3KoyG+vD6qJrN+FLQHI+bzypEuJzeUqy54oy5ninMroNiHKdBSCLDl1&#10;FWllEeYt7E3UCefFJ+LMpjsguWiE4+TxIhnpTgn0EnqOHMp/Nq4lQFDlJvLh1tE2tdKplnhTNQ67&#10;lIBwQPCAXzqLDcPYsPchYQ4QQRPKbQPHMCXDDi5BSUFkjIMXwQj+SL5ZiF0TSA4sELmNjGBXe2ka&#10;Aj7QGNOzl1A0nPyBUBWxs4CBRP4EzhEwMyKZg+EEhbUbGJgiLEQ5uxvBXGz1+CCWM36OQZBS/zBB&#10;4cJCGCXlYoUwZSUUcg8awSMR9gaiCBZED6M5RHoaWnA9pAoRVB1nKe6cHA0RQRBfAIoKsDugKwZ4&#10;ovQSzr8TIGZMDoVfoDQAJBNXyL1+LXMHQtVtC8eonxCOFCIWvhSEhmGi1kIg3YqgRpmgWZGIvGyF&#10;BAytg/tC/GicYodfk8VL/PCUfzGa3/8gfaB7mCfm+dYdQe6CVjxypEiRIiqD0FtE0LQtJqkZjvRw&#10;4YgcIQIgkbBqdMOZPYIOkzBBEICDQPNA8IFK1ueIAh9MPmRhTCtDd+4ceHMOIocPycIMQIyhiBkG&#10;FCBCDGphvCkPgiImGQwQhCCgYNfBFhMwwQdyA9HMPvd5aArZrZs1+cKZ1Ja9NxJfcWoUAsW2TPxC&#10;xBYcIgxDxwsEY4QTzrKKEIYQh6WBwQCFggcSJCSvyt8zgg8ESVDrGwgJYYQg1GA3eTIYaiRB0e4q&#10;YLvZXvaUh4Dl0pg6MsprXmkQHhUIbPbyRUpIx6pKuCasWqcc+aUQFkdYVKySRBUCoM7a5jj1L8Oo&#10;d8kA4A5a7lqv6mVrEJSKaHxhazE4/rTY1f6qtbNwTlDVABDfSgqTZpfSgQtCiFVFbiXKIcNWCZSR&#10;ep+3qXvpdiz1l60X3AGhbNmxKU1NJobaNrmjblW14IjgQiGhUQ8YrWtUX64Qujws5GiES4kfZEJv&#10;ZoGCD0IFSQk0AOurjmAtCFwQitLDXUdQ3xbRfkUMv6eZ3mUTU3ofCBQIFCXX0cnH8zSdfgKCA0XC&#10;KqUzjBCBMGKAQN6VofCDXGcYIEMSjAQ292g0mhvNTFUZ7+ZnGKZxk9bMxa+zRIYS5KGpETTkh31I&#10;STQR6W1vk/Z6yCSeWmgGbG/UtfUI/itrtauTaQaJ+jWBtzSLL8FVhKxS+HpA0qh0n6TY7WRFOdq0&#10;telr0g6QdO5mUkdP1LHaL+rC0SlhIWPnrAoWUENRyw+zRqcib4QCkIzFoPPc6ZfBManRT5YsBgsp&#10;Ucy0b5MHxsEijTLVwhsoSsLCRhY6NpzuNKu6961swbupuHvS5MKucxQP+tQ8lmx5aySV6HC7tZSC&#10;pJQrUpNQzfV5aXqXqX0UiEmtQqEHEEqsSlSmtAsSxmlrBF5gMRDRiV7N6e/yCxR6ikUuxZZuP0Gl&#10;MqpBXJGxjDRYIxtj6EQUeu9S9T1L1UKQdwuhC63vXBMpRcXuy5Q8nj6Dspq68xUkwcltdUMZp7zi&#10;SxLjM1Wx0suj4mi2UPUfsxOewUPNVHzX/fQiSuzL4Fosx+5PHgpLbVUppF6RLLUvKUlDjr1H/alV&#10;kjIU37WaVkjdeNWJf683WRngrSZ1ROPMJW5k61ZdEyPLjVSbDKSYmkUe8xCA0SAAlKD2FRs9oRIp&#10;lSU1as2/jP56Ugs+hrKKb9JervLa1bbBV5ik0xWqP9G3LbDG9JvLdQdUUF+SuURyuY4oPVFMUdwe&#10;rOjErVJhOa5oMr1lk2starVOiysYozGwVJFoC3T2QkemUWrq77QmYsTQZ3sbM/qGzJhCYIhitdG4&#10;6sEJhDHjBBBxHIIAARyjlftiq0bc04Iyg8Z6W/zKjH74QGDTyIEAaZRfG5UYsQfCKoEJnvMyGJ6e&#10;8gecwGNEBiFnL4Qqg5roUhoIfNh8WmpfYy5DjJKuENd1zhCE5fSYp18kBUIBdT1JgpWH7RJYHmem&#10;5RaNPSRqwGi1IWKmVd0dD+x9OU9K0kz0ePJNWT4JGlp67kkI9LZv+s+TSJ1otBCcuPICKlJKgNWF&#10;xUmXKKlQBt3X1gqHIt1gnOXnIYJgg3Z6qBaTWh52aHT/+14WemMfCPAFlJcosELITtMJg4Im/BAJ&#10;Mz0xWgPk+4x3hIWchXEET+SjFh8mHqTYLNoql5NY5FKa4titF5fErKKb/1yWdaqv+/6hB/D9G4zF&#10;Xrkmp1+HUfoVD3q+Orp662Eskqs2m0wmgvzRpzvqfMVs1PmGUQQJQyBUgY/Tpl14IigQCUISvLjI&#10;fiWjKQJ8CglWyHsp42SH4lLK0wiwG6CxpWtXFMoxpYBihZpKoYKJtOBfj++CrOJiTRHpnd12xTY8&#10;ax+jI9ZvUasm5IaMtQ+JFJ43qJ+80pfSI3nRyzSS+OW5iKExw0ObGcFo0cHaqdbHJ5k7rntBRqLQ&#10;vftyODmLFHXZRYtFjL1X1ZdZ6sFdjS5L39ttVWM8mNFazKNjVK+3VlGWxpXSqPHH0H61xlsiiOT2&#10;NKq7ZEPj3xMaKUmrNKQerxkLZtrwkNRILJzu5IsSMq1sRSxkLRy0Va+eDMe6OkUW6hco5bz4zo/t&#10;Y1VbE0kauvVWX0cKrcUi1dFL9xLFoqnerJeQ9pq1YIiRRo1DHgrNsfSx/SxZK81tM4lg9Ojm4kr8&#10;FLD2g9LSFYwtSJlEcM4tUfHvyu0vJ6rUqJLr2RklvBGFAwtqUxUhK8k1VIIwIgiGEUGE0xLrugjZ&#10;SgOoBrkZGqGHmIijMH180qnrhCISMPKBAkm0HHgQGgKJDQ1Krog4QRUHCQtGShGD1gtELWHYSMKO&#10;OMVrl7EZQKV8TlC7T1rWEqD6V09nEemOdFBFZLOaWmmSTtkIlR0EqWzPji+oKDlJd0U3MprBxIbg&#10;Ah2FdQ1ANw1R8PmJBz8mFyfJBzN//+s0AlIhg5TFEuSBdcyq8TM+jMecQ+gcAgGch4khLxKaYziM&#10;ihLhBDDRETMWAj0jBNVrBBaae6xmiVzq4u2LaBAp1S02x/Ul0ZRPY/x6Q1u1/f9fFsq8n9X6u1Be&#10;pr62qxMoc4/WbCrbBP9f1fD/sFBefH6ihFKQoigEJiiUQpzc2QBvsPooQXCSd1WDKbHwQOFd5lyn&#10;JZHrQUQNy6ORZNeCJoKrr7nFFgLGieN3kHBDyHiFEAHjzQl5Wq2YIbB3Ke/46MiHMPFnUPBogomE&#10;OF5AIgIJ8/whTCJUhDYgNhiIYwkmwRYgGSSSSlDQxdlWkeoqtntQixaHUN6FImxtshGVNFGyjhp3&#10;pYoqyWP1+npFHiGx5yBC4+IFWNyGi4voarkKvcfIHcvQ2LfD1Ks+H9/Hi0WdeTKNknVtYWD9VT/L&#10;WqMmCvrYtqzXjY4l7eZCQULsiPPFHCYX8cHOpUjSjlp5GaSlZSIo/1aeGBHweCI9DL81LuSXJbSU&#10;WJ905DPKWTKWIhl1LTOeXt60liiP2qQXdHns8eM/fBUW0KaLKJr0hRRk29LaoZdAo+cyVC7bVLSo&#10;WjyDRegai0y7l4ttneF16TTYrhEQmFnvkosaR49ukxSgeueiiaBHZYo4mgjFFGwYvk0bRaS6uStU&#10;mJurpCRDikUb6zRui7q66PGl67do2C/F5SiLPqbXNLXNlHozn0yUGJjFGzTJWJCb8zzIZ4hZTujr&#10;BEtzFjBBBmM6JGQyI/7YkmY2QZUb/6hgEY4yEGPG0hc+Y2EVw0eFx747vhAbv67PbV4uFg8IFlMS&#10;MxYXoPEzkJFok37HY5k4qxzw6mJZn+pQVrH9PpYVY2IroH7CE6YWTyhwQWOMAm0LwgY0h4n9D0bu&#10;kyq/wObM/y2WCOPHkPoIiAiCFOBpcebeF+m2k6VHuqvuXKfd1G8KkjTaCEK5GRtlBTIj3rnOyHsy&#10;MgMBPWiacnmosLEBoLZkxINFLX9ItQWwV2KXNc0inNCGtVsEEIkcPGkDi8eH+kiSenrBZJkkhfKs&#10;osG9WzLFfWTMvqK6OHGl61GbUZrozSsdqC7YOSSDoAKgCCJo0BFxhbbaiqFioKlLBEUcFDfm2X6s&#10;inWgv3VV/KwQC//Ezz1j2jXiESsPfL6aQlWPMaYugRvkzb51VSm8ZWkcFWP66L0N5OzgQeBZBIYd&#10;gQ1xGuYyohUPYESsYlHQ1gYV5GvYS1CoFFEkh2pcB6VFfx4mIoShKEoer70lixpZTZJMHTk+QbGM&#10;U2KWNrRty0BryndkBJnI20B4uaPGjUc2JX1KzCLyNjwdamW9D59byZYFTYnkCm8+ZYIxRIoyH8Ce&#10;0TWe18bs12UYkgkWek6jyuvf7to89ZmZQc6LYlFg2pbSmFSL99IiDGBAY0YSiYAqOIYaMhGYkWXX&#10;HMEOiGEQ8FGyLkggsAwNv/SaByQmi7eh8IIYIVGCAiGEibElLUTtBWtMnXsegDLNq2QMFGqDUExo&#10;LbvL0eRly3xZRqjByMnmWPwPTSSKUey8kh4hzwcv6vSJFoqM9FSpJAIWezEKOfb6GJHEY0ZiirbU&#10;z/5Xs3+rbHzVsJER2pGREH+XcSVaJd8kl/wV3Wea+1cSpYzD6dpa+Zung9QGUpZ4b4Ir7esVZbBU&#10;pNT/U77vypN3KKSSjSsqREEnqJllTSbFUutgpKkCUJSbZJUhEbG8f0SKDvkXos6CjFjnN982ATxj&#10;HRyrzcceUcUX0Pi2j4DxPJ2WnfV1nx2r6pBiDoGIOgUpbc0TRNO1u2h8lvESSLvmVYBgntfFLM7w&#10;xiRBRiCEtPLjbECFySaERUOf0NbwQcceaEeyiiS74S2ZljR5HVA6Z10xkfHi4RE8IBDTH6/vG3m6&#10;8bJSZiRGbUfM8b44lHjIUZ2+LUmWtLrSlKVUW3+0AJJCL7ySlD71lei/oecjiGYASekSiWCumIIS&#10;SS25WpqNrarFWIxfLdRDuBYIiydUhKjh93Uw4WTUBECQNwJfHo/uvmiemeQKS5egXRwI3GMWA0HC&#10;WQ5eT3kUBF9AEGDKTTdSDWpyQs3FiIZQqFrID7qREeel08mONizkq21paoSJhklpfdPqLmx7yt1N&#10;cuA3iMuCybXzR3CQlEJGjR2i1ol9fTOVNMFa4UZ/6voiGQjFvv+qVkUgvXyPs8DiExiweZA53vWH&#10;yFA2WJEQ0RDyQtaSeyY2atda5iRlpNo96pIkjvCWvbIjH+Ah8YhYuiKhNaRmkUaJHQz8URjMuir8&#10;hYyEIOJoygo6UmOWIrIKOHxVEsslKLw4f07L3lqPBxIzfWFooNYyEiIaUgtujRkKX4Pk9qio0LY0&#10;c0okOjiIlb9svo22CR/elbTl1U595rsvSkujebzKvPxLiMpCVBWN/2bTuVQsyR7I3yYp9dlpkBdp&#10;EWia9FlGwlVmRHJiNrQ27qxhz7r5hYOeWzIuXi5GctjRjYOH3yKmWyPktvkkkwuXqEVjUmIhtEiZ&#10;7zQkaRGr6NFtt9KtKQ81DMUs/lYjyCtSz1VXhEKCNlgmj210pZ19FFPjP9n2Aqh7A0Q2tOTH/UnD&#10;RQKrn5ORY0f6RHFOupJC6kFz7aUWSXWHU6i00eBTygYV7jBQjM06h/RGNPNQ0oeU3yk4ehT4JS7u&#10;g6eph8ZakG1n6OkOQZQEAHqVaDcmotiPHFxJZ08X1Oy80qPiPPpzRp8QaVEOopCCCRZCRNgjJspy&#10;TuwLKj1GyTiosgSABYt5opFIU9raJpauqGlvVjuvY/9UZ+pIXMeIQbfCjCxjiFGEMTfAjMel26BW&#10;5+j2QKP2PIsHYUzVfobgsteixSXlqNsi8xEIkiC4FwLkUUVVtuaJqNKR9HERyMSxi3eji+D7PHyx&#10;ox4k1B7gr2ymK0SRQxi27yaFylR4swBrYpiS2MLHsp2JGOIhRIvfV3WpvIn37Um/6J8Go8tH759g&#10;IueJFpV1TLyYOLC4DqX5suqNRxFBYbHr7wooiEUMSO0/xub0zE15CElFUksUd49zwvUOt8pqB6iE&#10;bSePrbIuFpjdldq9ElB8VGNGKKISjcetox86NiTatiOw8RYv4nUiDJb4LWDWwiCQT2608aQZBVFJ&#10;zEC0utQKawVggMZo1Griqf2HNsx0UEc5TDPNMEc44yEdElhVvEI44keh2GmRAbZDEB/KYamkD+VD&#10;U1B4xlA+IaB4xlA+IaB90nZ8ayRSIn8OlFQ/IN1Yno642/HrH0L8wFQHzAVAe0DH0L7QMfQp4IPI&#10;1dHg97Il/MWvyVoQqxnDxmbrxHY8aIQZSrRGpSof7pyi05XAfl9EsX6BnwgAY2n7J7nIG/Cjj0Rr&#10;F0NxcwUGfCABjAz4QAMbF0NxcwXF0NxcwU8EGjwSPBTw9Ssm1p6/DcQOkbtZDRGNSx5u+pZAMUwy&#10;/zwzwQaYohBEMRrNZv/1gfhC4gQv0XMhxIhOUM5DGjEGzLxB1jIOeRevPTM14IljTdmccZAJMoYi&#10;yGJ6699ekL6yomIhQ8YDugnkXVZTumQPpmjKUiK/sBj6Br2lYF1u6RYD4HwHTa0OdzVuwV0FloKs&#10;TA9MD5gbsFdB3YK6DpgfMDTA+YFQ7yah8h86xkFSWMmgUA1D5DqHyHQKAaBQDox5IUg5b5nmoKeD&#10;drBtFHH+jL3m59JjP3q4KwgKeDdrBqeDdrBurgrCA6uCsIChqEWrDkRhrDPbkI0OzgeTOE7xYuJA&#10;JykeWPdxeyXiPLlQHH4NxMYIf0YqmalYjUfZCVfBmoa01+Tu1CgTkKAAAAE0AAAAAAAAgADiEBgY&#10;8oFmAxmAAJgADACwAHv7BQeCwogqk4ThwEx8PaEFcOARRmUZkDfDSNjrOAfLwHE8A9sAQAjFAw6l&#10;jKYxyAYAwgBRABiADAAGIABgAzAIEAbEApgAsEAYIA0YBgAGCAfJABHMHuAHJAbRaGD4V9FqS7MC&#10;ABkAxEAAQABgOBgLAAAACDVgBDEXywzl4sGR6MB0BCQAe2wD/gGf2AzXAPUFkADO1SyOjFGQgEMw&#10;EQALIALYQCIgDBgKBAA1AK64BLGBFwAMiIoDAwIhgYhjAjiAFjAFiAmRZnMQiBAwAF4AAAEsAAZg&#10;WTAAQGgAayIZgAFgBlgCQAAACAAAEAhkAjAAYAAiACFgRAAAAAgAQAA4bA94gTCYLm0B1GYbCMWG&#10;MN7gZK02t6TQZjjHg4B/AiWBHTFzgR5+B8qQLGsG9GCEYSxGp0VxRjHk0Ay8oZeADvoDe4PgwU+E&#10;31ESVsMrTFXbHL9Md0wAYAcQAM4AQOAmMAveBEQCEBAcCCYCEfBAbQATQA8QBggAAAEMAIQAAAFS&#10;IH+hAsCC+IQ6EAR3hBzQANYQAYDMAAAAizAYQAAUBkGAIADAAAACwIDrABkYBuMBesAZgAwGAAAJ&#10;ywBiAAACAAAABAAFIgCEYCjgD1gHgBAAEhgDCACACEAEMAAwAhkAhEACIAGQBmMC3gAEIBuAAAwF&#10;4gBQAUAAGyAcQBpUA1Ae7ED8NA7M8+HRm26MYoAbITpAHsAP7IGJKG2LDG4DLCEFgVnGPrte7sHm&#10;cTlIDyFgGCOZNxGJk4TIB/FRtBy5oQQwrPsBwmEsNigsCSgdFZHGYiwYhzognRCFkFaEGQcJMca1&#10;ObAQHQIckTCTGwyO0e+UwxbQwPI65+BDGAgEAKEAPvAamNhrAjlmDAWSA5mAWoAongBtgIfQDJAA&#10;c0YfMMHPGbpGEhIHW9Bo0g/d6BgAKAAMgACQBAAPUQDgADAAedEhGZoM05CQ1oD0tQMyQi0tgKyY&#10;zAYxDPAhFg4CHIQ8ZEYQGQ8AQ0GAPQAAAEwwGYAAAAAwAxgAgACmAhgCAwFwyiwChacsuMs82tNC&#10;0BNxqxt4x2R8PkRtRWD6MDEAiEIAAiAAAABAAEAAAADIABxiIQBYADGMAIxgAGAADjAAAEI4AZAA&#10;AAAAAAAAABEQAYgAiAxiAAAAAAAAAAAAAAE52nAkMSTjKzLErlm4ZsnGt4CBLTWp8ynKw9uzcNwS&#10;io1SojFItwRTaFexEvC+hBOPFMTTCNqijXN/mBJVk2IpP0TBv8WeI+U2SYI0nhLOQRU6A5qUeNX3&#10;PcQgTNDnJ82kck0ujELH0VRDCnzSgVFBEqQwA2pYLh5JZ2p6wusCT3y4cbbxA6KJwZBHhYkuCspE&#10;kpFG2EketUVp2A0EkrkWEV2wQKYtdgg6ODGA8pKoSoe/IwNoqX23Q2CBLp0RmWtBD5noTqLDMIml&#10;gCMcWnADlAOrTU7YQ7V7/muiq1c/Mu5UL8Hx0Dg0IgD5JWitdGLnSQ5jIfejCL3WCihBFhCQJwhj&#10;Sg0IxGstafb66r2ovKVuGcsI1qoxX7CD9yEKLA6rCAuy1oC+gQARp12RKf6R6h8hUppe4nClY3Ew&#10;iLYGxGEQFxyZrfDpDoPi9TQ0MuVJLqobss6SUvZZuwgJM+mDQ/dFZflX82Xegwpm8aQziNxkaITp&#10;o+WXHsbVAKv9hH4KQhtYQWoRZ4Y+pBJUk3ZRC5EM85XGVEA6kcBJGNLQ5pThEpNNhBAVlShLQxeh&#10;iG6BMMOuq47KoLQ4KTlphX2bidzhpiTCV0RjJhFgkiV2EEBH97QmHdRqS/z41BoGwoFlY0x46XBq&#10;bGA65vsN0MGEAAABOjcFh1wGB8SIYS4uKACAAAAAAADABwAAAAAACoRCo1XIKYfaEqzlifgPJFAA&#10;AAbCTTbBdGZ4AAOrbimUABztMAilAUFIiUAAAAAQgUw2eYAAAFEhAJY5D5zSlIx/IAAAD6QlB1WA&#10;AAOdOX9WxlNjc1M5fQAYwABZsGTxKOLNgAfeOLAwVQFBgQTBAAAAp0awiAAAGOLG0iiY6ZtkwABr&#10;QTAAMAEYZRlJiSmNJo5vgTTUGgPqKKjl5QDAxBABIhxkPsGm8O9P/fpexLgBwQ+Iugn4Ac4uLCgK&#10;9qXUMyhbVfDSgByDIOM8E9BhZSSAM1BhkRiKFWABRkaHgAB6DdQVh7gQNCAqmw7GHxQyAIunQtAY&#10;AkYBQQiVB8BITREdECK7g/0QIlPEPcb5Bd6m7YJggMCMbjGihBBRojkybWQvJHMGxSCKZkSA0w7a&#10;BgJ8FQ0CQQQACHvJ6+CQISgRJgiWAbUkxqS4ovIMkwuGjCCzAoEDmO20oo/ECYLhAr5hFegs0iS1&#10;wzUtQJ8tjiBcHR6deCYIAR8kOYTRg7PWR+Q4wXCGGO0pYZRcSLaTQoBUQhyIDcW+lpGZYZ/UyRuM&#10;D24BxoZMFfh1ciPRkCngp0TEA/Vm0SOE4j1cyU/66A+sBsEULcgwK9ARBkDMixmOIF3GTAvTiB6K&#10;5mSXIAzAtI/xmQxNGMimaF9aNJkqCCAyMaKCJUde+Al+zmSdCEho9DQ/CfXxMSDuApoQim0EFIWp&#10;awe+RAxc5HIVwhtBSkaTRqjXHNX4mARjCQn1qnILhElHlbwR5SEzuKcZg4QCb4QOiUtKF9nQu8WT&#10;EkEZAAFvzrKxw2h/6m5gGACQb5qRqYMyBAhyA42xYCsfF6HppjQ6BxTtGpX5Bd9kYMjS2jOZNVM9&#10;9n0AkHVELTVo8kyoHnJJeuSQhH1TudIFLQRQsOgdM0BUDhfbaR0HyMJUAuQ7A/hCMHFi5DItebE+&#10;VeE7GAUsogD+zjBcIkwgfZNIsUytg4KwpkjIEJAMDk/kMsN5mHMwYJDID0hoSAYHIaYFAklyBwdh&#10;a6LOjqLbHcX8xOtZyd1onIdTjEmGKDf0Uyay2ofIRZtF3fVpTEOWPPwTBQQfCNMBhBIBlywQOCFQ&#10;LNjeSJa5wT74REESwQ2NBCf+jl9FvrdtRF5m1LPUVFAuECnPHISKBFHWQXEz+dqIICgnz4mTLlGu&#10;KZ7ag1IzMgGwsC/G+wKAB9sgH0j+8APMW36eiejG292OBDw3s8JXRn3V7yxuhugoxMNC7rupK3VQ&#10;s8DIBSLmCARG6kCASBWmLAUCtpDABcWzZYyU4qmhtqtwNBtKYQMy8ZbCBkaDAe0PQEREDAAMDceu&#10;oTJoCvDEBHRwfVq1p8kbTcnrq1HjtGpl51ORPUKnzqGl5El4sR6WZlf6yMENwIVhlFsdjkFIaiJM&#10;l0N0FcOgAidL4NPiLXGEeZL1DRxnw7mcb0gAB3729tds1O0T/8gdglhYmXLFWQItAwYBEEANCBA/&#10;wft3LUxiOLvMERKR1DD4I00dzasICTFzudk/yqmrMPeVq9spk476BEUGgoKZJKTULH96vyRoqVAk&#10;VqoToCJ0EgQuhugrhxuhybgMa5EL3ptQnNv3XQpBPNhTwR9pSEJhAYHgITL0jb3P9YLB8Dw29Q14&#10;IXhA4ILjxMgsS5j6Iz8mTrHmtM1yvUuoqxZLyxPgoIiiQQtkDjKMXk8YDIAwOMAAoheZBTIgFBGF&#10;4JwpiEhUObQR4McQiRfsCLFmTU3HVQpEJzz7LcRxEn78WmkIci6G7pPUAVVIGQiI07Dp0usjXGDI&#10;N2BL0ShxKj0CPQTJGyQHLF9l9V66duIQ6r6JEzRsiCKLCIpg5A7nr0Z6JHkxTDFkzzwAXBGuQghE&#10;wgsZpkBljdJdYyW3WtY67bFzKkDUaYDFjEQtRjYPPZXadVcvad+Z+nUV6Ml3KsIVGETDHEUQAZaI&#10;YL5BgYoxmAQDEAvZCYzBAAERfiQAQIDgXWUB1Uk9QhVRM2T82nmq++P62qrCyjGMVHYxkujCDQUJ&#10;vhAKWAZAO1A1IapAQyOmxDdEy5y2EJhMBDWKukdIW8tF3naBi9buOdWCJ8FBBcD7nMOiAKh8IHjY&#10;HJu8LVaWLHOeb6IrBXBQQ6CBQQMjxEvpEdzUJXT5d4xkgLTA4tY0OOIvWjWvfR42TYCDqUTJ0Rvn&#10;7gOEKx8INgIsVuGBsogOcQEKAGGAOk4wMjIzBmQMAoE/AiZW2RAFUd58CdAVZJNiQksIPAsITBEO&#10;ECwg0EAyQuJEN8L1UUcvD5IfAxYuVIBhI3HykfKjQIRD3GCz0mIVEhcEQxDLIqERULI7VvQGnrBx&#10;oQO3DApxfOIKRLQ62/24SWaFDYsBISEVCZPf4WiEoEdLfYHSuZyWoolwg0EEgcBIiQQPK6BOyKdM&#10;AAgQbk2JG6J+UmJ5gXwTMJmXXaC4QWLgoFkyOIx8F6tFkVd5+ZgaTOQH+5jQ3CAZ8DhADJHe7WMk&#10;3gIogAYgAFxiQHM4YOADgYAqGVIyq+iIABTAczF4ENEGgCQgggMgAU0E2et6udm5XtSdgZaKHAqJ&#10;FDKLDgZhEnsIzwgcbLH2G6Z3vdRW1ojCxxB+CCkEKiAjhFsGRJF8LmVSIbH0N0FDNAKsO4UaKbus&#10;laaQIAoAIRTV1IhKEkg5KsJIG853FykEawQrLimC08YeMYJS8gZq5OVFEfQk4RPhBYkYhYijRk8J&#10;FrWi3mpKyyXhx+ntdtobm/lx8vBlKCEFdTkzEmQAMA7ViiWVcUGAAPi0BKEJ1BEaACkNsOkQnQIQ&#10;xqARgR+RMMJqrZ5zsm/ZyE6psTGwh2EVvLDVD9CHa0uw7QxCJKTofgg5BDYjDLBiQfVIdNhha21o&#10;AAf0UoAFBRsBAkYKFiNKpQGKDIgiCCBYmCk3KElPSq6i1P3UKC4QbHjkNK+xQmAIKS1uVh6eRQ+z&#10;p48cQoH+wWEEMDpURGyn4pG8sTL2ZCcaKGVjmg0J3Ysm7oBfAS4Ec3vgU9Yg0kxKFAkaMO/GqPYj&#10;Jw98J4DCAlFSLYt6GuwiCkaAMK4oAAIAAAsBfGAB/CQ9/QQu3WqNK7yZwiUNghgkzmjhASNMd+wI&#10;BII3M+EFV/kIIAVmJ6LA0GoI0hM2EDjZb2gVeT964Q7GSKTMImYhEEYwJZ5ENjpISAgBQfYRd2da&#10;ZrwgFqAyIpkNehBIKph5nRN+kEHeCQ/x3YXr4hkJ9QSGcAAAAAE7TlFk6NppfACHECGjKKpLWnms&#10;OauUSJNRxTV+fiw06Xx58SNNn8W8HxI02Pe9hwoSNHF9XhYmPHNEpDJI8ifCspKzc+6Y0Zymq/09&#10;1ugRRIyPgDAGCKxuiTv5S7NkE9ZokaW18SdxM0nMvsBx0SeKunfJ9GtYfbTIUZ8F7RvY+5FT5IsW&#10;AbQt98KviN3+UYwCK+CEnwKMuwCxIHqD59QgoghIiJEIKVBIotZdZZORTCZsLRC21VlKgakgzokr&#10;lbUQ9GiKvXqU42xUUPCQKRjtSrNaNlWYn0INUINtJSSklaSE3W6EE3W6qVSoUGwqFddyz27xt+q9&#10;1Ztcnqu2O3b1ancdSapJ9bfoj3USoQbWvaPaKqt491VVVCiig0ccB2ReZlddEyRQyR9bWqMkrPHn&#10;HGxU4GDRBMgJEFFFEE0BGeNCCg2QtWrLLEEDGYxsNrAaIIKIIJkEWiXtUCNYogggjT7q6xAIBACK&#10;BBNX01W2UQzKCdZ1oTYgogggo3th1a3QFACRbrLBOyG5QMUt2rUVtq0maS2mibfSy1lGIBBBBVYp&#10;ZYNbbuUOivJYqb6sJI3lYs2rEmaBhYTcrAJN5WHLvVhJpSyjYSSNvXqMxNJi1YhaavSWYhREQhJE&#10;UGg3r6+vr8+tWP98vGUAka11YkLaP1YAVE9WNHcrRQFiRYcIWL1jRm17CdanKhAnQooooqvz8+vr&#10;8/Pz6xVYgNcaDXiyxq2Nry4ksR3LptAIgCiCig4GiCjByvMHJuxkaaQDJp0nlEtf6mJo/kiAEFEE&#10;FEFBpYNELLFs81IISAJJLmxRDrBQIoE6yGgSSVBgAxYDLEIZyRBDYpVkkthzQxxo4LGghqQ5gEfw&#10;EkOQ4ACClLIKUM4gPMBEFm/6oEFWMCDyGmURDEytwAi2FTq3dBPAkXgSRaBREGF4jBFoFbfG4bXK&#10;EQABgcJ8ohBO32QlA+t3WNYK1xBIDIZTEGaIqKrCXkCAIktJUosgyAFBdZdJPWXoXKDTWgbIOwNh&#10;dCdxSIiIiI3fRW1KVbRYNkga1aF3F3F3F2K5W5XK3K9WxV4hVb5W8QZ1EREZmuZrmShs2xrckluS&#10;S2KSxiaxQbk1rVtHHFusXquZWkutAVQ9A2LZrma4HA65rrmuY279y9W4IPKTQ86jr3iw4wnUQ7yf&#10;N7xQEWNbRiKQQRMzXXN3dwO7mu7rrXWN0xJMOITWYoEUVVoH3oVQlqwlYsFd13c1wLTULyVsCeVF&#10;rUy3Ueeo1nxvoykT1zqVlawaFblR1WLMdV8xNUVaBkwIglnAVzfdVafZ1hRJsbyudGSB6ogj7mRz&#10;V6Uz9mdqO7VY8XWiOvVkZE0rXkkUyDOVESWAnZSKbVYYGdZ4HKFV1ylc3VTCSqys0HkVi6k+RLyS&#10;UVt6gFETW+iE++NG/a1RDZQzslavVupMyvZVfg6eJovPBMyEqDlOQnArQSDt64zqh0xaEo3tyGyH&#10;43oz1xms5XVOzBGkTbBDTOYYol1SRpS0ROELzUxpCeAkUj1A+uaIQpWUGhlR3agU5w+BNA74I12r&#10;4+107o5oNQoEEiQWhWpnmbJXa4W6Z0X00oqtm/XmYPOqLttI7YGwuwuwN4p7a01tab2o+9sVW2Kd&#10;kt7Yt7/rr8Ov3QU0xDsLuItxditiSzbIraKVsUrYn7l+xfuX5FpfE0gPWWB/P11+uHd3fru7uu7u&#10;mc0sqPcXWbWbRXyDSDugbAxI8+mJgf2w9b/s4SiuU4IgP1w7uv3d3DXv93D9Fo2y7YAX6ZAQZmkk&#10;+zsiA/VWLHqID51DpoJnfn8hc4c50/j1BSYX+V3BooV3/MT+0XUxTpmsKIIoUKDC5axW3L5y+dKV&#10;yOwfOwSRD1qtcqIWZjMZzOvBJwcdI7NcRJRAKBQKhKkVCIKIJLIkSr/Ly7+IWJkJ8ZZev3JjVKl/&#10;RQSeaMjO/xZVj0FR/5r1QMXorReisQoVhaqqVSQSJnSUWeijZ1mOFxZj3DGExZcJRDSqQDlVn5bA&#10;ZwX+aFseY5ATQyCqEjNtP3DUgP00OzZtAOmo41xZECpopyz+0gXMJZkRDsNowKEAR0MjoEaJJh2V&#10;Uw5Knpk8IehLapFqQ5PJy1y2hoeoGCBmBoASoQcUYPtRJ4CRAKrKfs9GeNV/TLOrC6JBG3xmvCII&#10;t/biDiJHgjzsDYCA0DQNAyBACILsDcXJX2KtsJOw7RmJIv//9/f33yoMrlcsDLbkNNLebJh0gJIO&#10;8qh0TsSVTkVjSkUjB/VWIgHHIwAswjFQPjnq2Dp4NQv++VyuVyuWBlsrld999FfUAxIxJQfzRUD2&#10;r7kB5sJVQlRRWK9CixBCu/7+zVhaCCzFGLFLELLYiRCLLSGDAJy3lQfB5TKYgqi0BxFAWQikRKkI&#10;pFIhCCKDoIFEA0pIsyePoYQsQk4SSRRUASSIQDSu9Kcq5Z5j3kSCNQldPXF1bZsBcsi+itFYq/EI&#10;F5CIWI1nyokcvlHxWu0gpUEfLBXypEqRTpW1T5rGvMDRsgpyik1yAPpqQSlZtrlovWyYhSENDr58&#10;HmFrZpBT2Us6vk6phwQScwQCGOYQAEYhoc/BC4PASgQCMXCoz+VFxWhQvgiWA776EEVEmnnkn64I&#10;HDQSEgJTQsOev09kOmpxcpBw4SEjWP/7iChNQ1m5cUpXHmTm8CJK0GebqI59cWJpMJG8cEGgRJDQ&#10;W6nrTpXUxJTaisWbxkdjRLEZTMKmwQWaeBBLyOGKEEChqo9ZOFKmzPPaPbFpT/pAvKw0aN9cumxG&#10;GIrglvKcmmeH683Q9H7UHWFQqEu55QFMplcrj75whA5ahFLKkn6CARFN/VoMz4KgsQRSA6RBCEQi&#10;EQlIDoEEUhCSmUynBcYqggIAQiFDEIURAKECCUAIRAxEABpjvqlIC8jRcQoUg1lecoxNMGiMSHZg&#10;euzrMRIDiTEUkXqUkpFdgoMRHbEwo5A6KM4ZNA4sq+Gb/yS1bUtAg3r3FnCoOWIIIcpQhaBEPfQA&#10;pTqpzMZbkSIh5IIggKKKCiCiFk6StZqlZ7Uw5KHakysRth8IgkgzDWpDwxwxA6iJig+uW3fbbSWh&#10;22Or7Vp7eeHmFFYxKbn5tVo5xiA3Pnz5KFQoQAXiD2Q8Zmah8zlhp+ijTuAzIcscvFBncptF1oJA&#10;Myjcw86ipGP4UgszF1LCg6KsvHyQgADHzxdi+LliaUoSRmRkRognMimVi1gITTx9zkQESAeKcfBz&#10;WQsGiQLd14oVTrKQgin1eKoHi8FyTImFCz0aQQ4soOEhSD/mGWGXL6sinrIqEQN63QpTRJnhWRz4&#10;2Ycgnf3VvqpgNiaS2hEzEDKQEiAxALaZ2bHRaRaLlERMsEMT6AIlCvKU/ZFUEQAah1N45NvDkt2E&#10;u5jygE8sSh4FbDSNwUpfmdBs4sD3gGh4KDS2xudS0kC5rBegc7ZT0yFPxT/o/VrdmLqi3JQdQkJC&#10;QzDMIzecIJRKS+sLMQsyIHLmiMRCWCJTQCGR5/5qFAIk///wyLx2mVZQJjx48Qain1UjoHIjmTe8&#10;ZCuEksq/hy9eeVIm1a+Xb+a2JGw4rdZJEIjMg8FWZXnpFgXQb3rI6n2uHqrJE/ZJI90500iwe3gW&#10;n1E5IyA6F2vSmYrTeCkLltUziWomwg+wUWskW/2ly50zrLmYn4can3JNGDbJjiw5hz2YgZSCHFkf&#10;FngmEhReyRJb++aKC/tMk2O2vuM5j5l2s6jtFjw5hZ6syj+LDEDQ7y1patMDeZRSQWLJRAM6zq2e&#10;rsMRqTzsxfZnVgl5AIAiquSI9+K96YKk1D6sAergl5ahdrimi27IqAQCsDMQohQoF0d15gW6Rf9S&#10;z8Nla9rg2VnZVfPhKpeX0yALzNpAqBAIAAU/oZGYVr4SpEO6RfhIVrmuEBo8AwTSDEM3QtpSlSWk&#10;5OoHCDUBS2cHhiwphiTj0SgaatLaNSYhCEmkTFgZLTRGZckLZxICTiiYkJDElKYQAWctGylORK0a&#10;7iUWDwsqQ0xCO4QSgYNOp5zGhphEeKukpLqaktW5t4uJfRqW15lfBp0Wj0kvNoWkdJEiZJHg0iWB&#10;QhFnw0eC4tSQbGgQrzDMMK5qEVlpU1boz+JQVvNCxmU+iERemaW+FckARNEgEkFESKYNIpiWcZKP&#10;FYCtw1YsCbjWKjJ3QaRkZH65Cx407Jtqa3vI9fX2gYKBkoOlQa1muZyRB3frANqBTL4elg6BphFV&#10;fHLwmrICpae2RiJfLCLZ0ukukFAnEFlCzGH9NTEgCLTUIJH8gnDeNQ0wL11aWpYBPzKGhyCgLUmW&#10;ZAaQ7Z8Z3CQs/uilMgtTLp7UipTKK7MSl3zxDbS3RRQAC27tQ9/VCZrgqeqAPXLDvrWKAFaevrPj&#10;3KjH6jgXxEQcKmd5VLnutZgW8dgkgNm3KArsCHN9kDIC9AKEI1Dt5KQUNUwa1mjKt5Ekc4QeiPwj&#10;CDqZh6l7QpEWziQmzKYQLHLkJBev6/8mUwppBx5OFAXboSaV1LJsROECokEIaFCRiQ4yBz0tEpXW&#10;nVq1Ig5qWHhU7qmUKFnCBUenMaEQRiwiMG9azqjKYy46RpDjwILhUygqba9s7zSUtGx2b7yJHqRM&#10;Rvk4CTC4nFvkIAROSoEyxJZCbxvaFr3CE0EzKEKEFEpm1G3V29unhVLEodSfjC4DIUtqX+hQbIra&#10;QGSxygkiCS6hVWFhkGmI+SE0cRE0cSmpa/fdyRYwCayTUyES5C+5hqXIU6ZBIoEsJB3QFJFEYBVh&#10;YEJcVfRarSDlo4Xw5EEhEEiyoF5iTUS++Ehmmv1Y8NBZoSchCTth4BgyISQYym+4yIjYtxU4A6xY&#10;PRUEwG3LBuqWGsVBIsGsOAfSckclD5e6NS0jLfIg+oL6D+gsQZRLnjpdE+fPkMciL7pR7/9esVS2&#10;kkgNRq6sJgi5DRPqBSj9A19sxFRFqazz7U1W+q4igqqWehPRx2P90suRna+XJCeCBUAYH/0ARElI&#10;BYC/kBUBRKiVEkyjBqSqUmdjOwLSFCAACyEgwcnBJfoMpCk3NTQSFjUxtQZeP8qDwRCaP4jrcILT&#10;QsK4UijjOhuLS0xjzFjS6C4QaiqKgszy3a1s7XOvXN7qXsKTqgvBuffD59iPJgk2GBXJgk8nEgic&#10;BIQAiYJgra2EtG0MqLMQrhAqJDkEiiRxmYgHCA0WlMJFEjiMhAhxdFmIVzU1NTVpbHteQvpftFlY&#10;NdpaeHC18kQYrTrZy6JzVEiyQkETgSYCSCUcajmpXW0TQt9UFiT2yBNbQqFxNEUa2QETIrW30miZ&#10;UylKPINhiCooxTPSrS/vvldwbg0tY3tc1NmTUrWwGtkkwNgMFnjKkMQtbCwlLRHNGMdPWHgsIQfm&#10;jEjeikp4xUkPBSt1sKQb4xTFRqU59ynf927yU7dkCdxsPio+LhuLB6Khpsss+dywMA+cultsgxck&#10;9xvvqTf7+s4RGBegFuwDOsTKolRK1c6g76AQJ+xGseUi3d1AX4BcKHO/El9F6cyp4zKIX6ppEL5N&#10;zVpmbH64xNYGmFYasBrAsKParRsqhZtkaPRTqGFmPIybjqVZjEU63+tNt8FhoLCKlI4SYCYB2UFz&#10;umYW8b2F53MLUWwtOvk8guLQE7hCKYyCn8Dp6BwRG9T2iKN6H5tWsjbnUYd83CGUDM5ndrfQi+kI&#10;tn6LRdQTdG+kKSav8eMwu68HZwjzAtCzFkRkHkCmE50ELkcK4sEM4jGQybhAGZxRGISBuECoI2PR&#10;mmHhjxkOK2cqZRMIQz4G+q+Jnt+1k7IVGCOcJv1uB4BYJlrxdb6EuISMzKBcILRqWlWwAi2qZxmZ&#10;Qk4QqelmUPKNvOHEpqWndJWt2iuuZonUqekovul5p9TghXMvQua9tm23MC3IiWbFUcDRUUyUlv9m&#10;17Z0Rgh3yCXWq7rOTvjWckRGhS625r2tovV9dl8UP44IlQWK8nWOkvULHbOwNqZ3V1Mxe/egsCg+&#10;wY0MSJgtGAwSaEZiRnRlMFdeR+g/rqc6Pnw4rdGkW63bNG9kY2Mln76aI2icthYaxiRM8tMWeUIX&#10;kNhoeJFMWM6FH0e7Yg/nJh6PewFfVrnU7v7H67+4b7pzoK+3tQZ111NnUf+f7/JQni9YF4QpOJs6&#10;u/uiXOdEofI1AX6YRLhPtosi4/cd6V9RZ5/rPc9KPPMjI5zeADwBFwKLTmk3kVbjGPEwUjXkipZk&#10;UTLCHLFGwY4Mm9WMJFm2rWTaccwkaNklbiUzvC8at672va3A0SPiIRyt6rPoqf8Dd5ex1h6+hqSx&#10;S4uZmZoC1ZJkBZTIExFpUPPUQQTYV8/3nFaZeKlDFipMuKkyw2MNYWxBrFUES0ImWN8rtUGW+hfX&#10;cSYKoQkwUKSFJsgio/NehSaZZRvnqAokyAinkiomLHSRq7IHdeYSjWchABYIsgImUuKkWSzoLKa0&#10;c4JgZBI0ZDGGYmSeUUH5amNCu6mI0vWwQEhtoxjXUijGU5epgEOoWH+7W68/rD5LkcOE/fD/9cf9&#10;+dd0dn44N3fA3wN4fvArvJeW0gVI17CQzvp5RhEsrGhIwkPCxst9RRjKYuIPuwfL/f//8E0HQVKF&#10;0G6O7rddW+KMwXWVqHuNPeJff//n6BAQo5EHqINX6hNQmgEEnOpYqxJNMlX+NA6Nx9A5cjKUy/T4&#10;BbyJNbK/25jFwmkI9gSuAwZYhbKWiC5qZIRuenioWJSb15/mk3xlpsN0dyUsVCbfb11a2ddbxmj0&#10;bW7ZbKlNJTUD6wHySRckXFZAsiREgFkCk0BZAWQJUkCXOj2SXqjSoOk6F0H7tF/tFyYpB4BIAkAQ&#10;F0k10pAUobeiCKoXcpoHJNda2UBMuvuutMtEvfQlIuvvNeFC0gUiqwqq6pMaJqLq4gYSdSTMqYs9&#10;17c0dTDwSEmVqvWuiwUWSoGEomTr6/XXXd3tQa7Y4sGWQQATB4f1C4d/QrDw15iME59YWEhCHRRs&#10;DYFC3mJG0mLExYSeFjCRP1uttYlDnJWv1B/65/y93eBvt4aHdDd37uvs2RjeBZ2vnfK1WoO/fBfM&#10;Hmo6hULoXQ/FxW17XgXva/zGUoGPBNRzUdQqHR4asef1u222x3q9VMQZK2qyc1IAePzdCEdLXXij&#10;XJjhRAoJrDRBxNJYm1EIGsn0KK3rQtDYonLU2MrCICB1IoECKLOFopd5v//7OLBPaqq/9mvZkQAy&#10;LlyUyipCvq/bWArfGqIzJlqBS6FQmBzCCoS/SL9/TAQEAgM5QGsBsiUoLVITbcgk2xPGt9dg2gDJ&#10;YiExBFrGV3RiZJpfmIADVeO6JZuQFAHdCboVDQQVCgTL/MjIhJrUyLdRYCGUpKt1QTjKCjRWM5CG&#10;GIWRGC7wLBPylgJ7IgAAAUHZeEShEsFg0pRAuNAlNDHVokYbCHekPjRkM1nmR+Vr0QFMdLbrOUSd&#10;NDMaIZWTCQFdfjBLR3bQTuxjYh2caGTDPJtkd0y+rhdOChIRUSPK+s1WTq7u5WalS8ArWuFMasns&#10;wnOqz083q4BKwuYVe0DqouxgmPjBHEPYSu1BHcG8vuNYCb4XIhoJJ10o+cASl2GuDfWzKq0tSIh4&#10;yJMhayIC02LdBjpAYX/RfV0ChcRoAhLr3bM4XtSt8IIBCooiPeXRFVKkrW1Khk+zXd9hdYE+SCqF&#10;1havphqSqVJxVumZOzpxG4IpdgSkqANbbVY7o8HEqzqG8KEVBgRvRIJfPhHgNZ+plFEPa/VzLUEF&#10;sS2ZLDepCeJAERngHHzlXB0GklFtLCxcKOyvgusUSTT9sDJkmOLWybL+DYzghKJI/T/XUeoNQSqp&#10;F7UAsf4aQj4Qeo0Ys/ecIgekZm2RMoikQjMDyeKD1QDEUgG2PRiwNBA7TiRChIy0SGWJNqEt0mHn&#10;ZBZx0jLat5zHALxIkgzTIEhDDIzQUCjZPQAAAAFCIFlKMhKGIwC2QYwAAAAEAAAAAACwAAAAAAAq&#10;CgYviTkGcAABQAAAAAAEAAAAABaoy0bJLgYpHAAAAAAAAAAuIPDcBgq6yb4AgAFiAD9Gih1Au5Ep&#10;nBgWBfwowgwwQii4zi4i0SblVLlO+NKBvYea2GHy27f8DYknE1CYwtGwv5UsScICLDRkGiwtIbqg&#10;K4o+FEJcADQoA4OXRI3N1JXFMi9a8QRHSwBoU4D4qWlCS9IIUAYF0URScKOBMku1V1dU8g8bdy1J&#10;DnZm3zXWloTHH4A4IkAAAAG224KHh77T0jhFcHsDskr8B4co5ZHGXf3P/SszVrjFyDPETDF5/05y&#10;2YGs2wW9a1vOnHkCg1ymbpP22jJWg8JA7lgKkd6qkKGGVJeUBQK8l6nnMSZSJMJdzUu630niEEN4&#10;02PaVPXty6fIrPyZ5OPLt4iVICwaqN0G1C1k5a/sqGAkz8IJK9fi4RKEVBkjQQCgBRiFZ1zpM0Gp&#10;QSIwM1oFdloyEBESmliVVCTMm6AAABYlN0fB49Afp1swOAfU6WJOgmzCCgmu7R8/RnqYjFVpnbuh&#10;Rfohh6d9078j3QAqdZs2bmcLmQVsIvaeLbFqoUUAPuD2dKaxJyA4DISjscxpsiwnmpj0YGqeTwYB&#10;ifikPoyLlI5cHgKC5J9yNHCQfChQ4L0gSiQxblap9V1aQrYrgiDU6jaA3mQcLg7lhavSkPx0qAxy&#10;GGBKEr1I23AkkGcHwGzYAAABIID07GqOZ4IzoK06PoT2XLHAxYirbbOrFKi+rZc6YPXeLLBdYVMM&#10;2gGBffvtoUGjBR3fjUEkxkbpygIcmThgcF7eUVnfwsjpBbT3TOXsm13jRqMecnxFSxy5THtWuQj/&#10;BYTNX6WpsyMisJUG1COAXmEdZ1HCPF5pg/Wd73WMs/kcjuph0OI0eYBmKMACjNfOa2ScYpyjEABV&#10;7UsAAAAACigEKmhxil5DGJWO5BAJICECh5AVOM4YkIKDLpBuih4QG1mtGpOZkYgMHBeuOLsRjqew&#10;kznn/BLcnS2Iz4PEsAQVx9bGnWRSqJJ/EcwQXpsyiEHovbK6AkD1BAKnEkhEsJe1ytBbgToIFhBM&#10;uTzNIYEMhfD2NZUDp1Q/TiRZRaWc5Y5Zhfb4QG5Kz9VO6JOlLEZVqYUsakIOIibagAAAAAAJAZJf&#10;ixCGX9bn4Eo6K/CsSbDw1Eh7UtwhQcEdVAFAAAAsD8bsHgWiIH+mgaxLN84k1x2qKM9ERoY/VDYA&#10;wHmiTe0BF9+8UuyHzUX95CU0Q06MrsBQsiC8rSEA9JWsc1eOy1mvPpljq5iVjSseJsX6E0bb/IJ2&#10;2Yx3CUoNDISDjIX0NR+B5ktQzhprw6wFwfU6AAAAAAAADzZmrAwqj4WDQlY2+FS+xiximr5QABlR&#10;FMwDNeUAAiAigBzA4RoYiGA3T2zoKDYPCpGndo7xICvKJHH0olhV87485MiyN8WccSIqKYhgCLK1&#10;1fEQ0UZZps58lQBH8HhBpIJEQpscYhPo3O23IHwdyGhed9NC1s0mmwrmSDIh4PgbZyuyatGBSD1Q&#10;CApqQAAAAAHwQuAniraCANSVQ2Q6EYQqqA7ENzSxphC7wgMAf19XD7fQZAWPFMB8cYCg/eKo9B6x&#10;g7TUevRh9OUaZYpI//FgGBaBwW2ZkxU2/S7waZohMIgwjyCGfwUAxCdIx6wg257UscHUNYihJ2L9&#10;Me1J7v33Cl1gOAfHliSXItwqEJavw0nrbnn51bzyn8V8FdKAAAAAABcFCiBMAUE05uWgBsEELjLw&#10;eDdx17uLfKcgFjccYb0MvvCnOrQKcgfeaqRw17RmXEb9NmVlbqAQQHrHvrrMaUw+lOW6SsCMWd1p&#10;V9tjkCn5X1sa2ToeSUBcXnIBBn6SUGA1fisvmEISZI9zlwnBjkRBKwCl3EqgsLAAAAAAABQcRJR0&#10;KIB7arhwLA74R7T3nEduMFyml16FsYNxZSPtPwPbWVWTSKrJIovtBABLpItFS24hxhBEAdCxosS+&#10;0r05c40cFyISs2qJ1IynQOvUvbTEZYk9ERHlQ70XsjKfC6DdCXx4CNUKruAvKxvLh2K7Htf6T3Fz&#10;ra48SC/M9jGNRc1taQ0G4IAAAAAAAYGlN9Da2cZqRg2FGw7mLWAAATWEX4RJD+gg8MiLRKEMX2PH&#10;ibkaER/2EAMdpqhKkNI5YAIG9SiQRoa9aqHIngZoc1CI3zIJBnVaFAgLFTxEZvNnVO9JMMpSZBSh&#10;GvoCNm5CMJ8dsrXGm4UB7hTFMlyt0AWPxK9wg7B+hmvkVE5nUSRlxBA9NMAZWaBu84EYVwipKYo3&#10;gyAFRy9vVYhik8HBeVnLmFde7EYuU4kZHwAAALYTL4cMvkh31AaBGOBaxEBHfsU6BmQ3UhpNnorK&#10;ol2+pa97EDgr5vJEwiXsnUBtW4AJAEkLiOL6cu372iXYXMu4BICROym/N6jxAIJ8DJ8lBchHW4pN&#10;b+hJGBr4NLGgAvLlFO30JQyaxZVbEFzzRJhynMiCEdz4BwDYhhLo0ZdabpLOqYgRFpqwM9yNAjJI&#10;IFp2hs6USJYQYOCfYhwxjAwFENJxcGRBmnIjNLKxczKYpYAAAEbM2RIwADC6o9xvlUYBEz+4wQCR&#10;7MJJgTx/VQ7w02ggpJSMAEBoCg5gRPMRXmCLKJy/tq+sLYsNhFEEPyfttd07EfMV5I6DoMSp7J/l&#10;vfaKJQl2RYEYu8mOuVVTO3VoRAWoRV7WzZ78DOlZyGInmBHSJgs7gB1MzMx8CR6OX0AoQApmc6n8&#10;G5DXhu6FmS1VABmQgUGkAiEsypdTciAHAF4lDZ4AAAAAAAAAAUMvC2gUvJPAmJXY+xmWZagSkUih&#10;ICl1zJqeTYTUlNJqSaWE3KzrGddvXbtam60LWFTSQlcQKwKy+ioFeTKDomgSyyxadWaJYhbK882R&#10;NUohqJ9EPpL4Fzhe50Cuda5UEjqWxLKjapqvoexm1KTaDzfRNsS8m8p9llkEdE02l/kocTW22bXJ&#10;BQ9C1oeYNX/za+CIDEKPiRghIkfFxwrbhBRBAhCjhouMUXGiGHHfhBRMeGjjco4EMWIlsLR8UJDd&#10;LTrNm+lJA13klE7z9cQXHoJh59dFYj3LUSJt7rTjBK+NE2QeyPs5XZkauKIIJBABo4WGQ8iKJj0Q&#10;4iiNRwsLadDHZ9ehR7agnF7oJKSlQbmEQZhYRRI6DdA6viR12wD9CtNwTr/Gi0HhYVJX8ICO0XPO&#10;VyChfxvcv4etm/lfiKMYWFD5TlllqnIFIpWrlYNvE7uL12cvWEGiw2DTYFMWQJ5oM/rsRG0/Ki/O&#10;hI0aNEk/C1oknCLKii/11p/O/I8IM+jp+2tC5kaaia8wwA2UWLyZWu/nEB1YaQHkgkNZJqFUfEek&#10;edM0ZfY4C/GYZKdPBxT8c15CkDV/VtzR4UNtKbyq6+SK9uvE1pFeYBUlYgoCQ4Z6xIQK+y4spCiu&#10;qaShdq5pKkEubPA2VG1paJUrSVZiiN1lJlAmKTWjbTapeaKXZF96Lv6htpf7IyesSxFiBMrqQe15&#10;Op1L1PU+n0RH0rB3AOuQ5b8G6deTGwYky0eJZfWhhCaGUciv9FBPoEpbDP2jiiLqYp158WT1yyJj&#10;ctMBpU5pUc3fzWbRqGEcqzz49VLy5QmNc8xsQkoNZd30PxqmkF7GurTqWN29fpQpiRP3KRqrS3L1&#10;iFtvrgJrpnVREachHRwltdaLrtaqEpXP4qzjVvWrTDOoUU9A4U+qGf7483mIxX0Unayl0MMefA4x&#10;F9TAtUAp5PXXVAPVlFFXLZR0GIpa6l9B+qxnp1uDOL46oP78rkMoq5PG6u/BlB16+MKgDseWhh8v&#10;1tWyPaVlH0jsdYetHGK1Lqqi1+i5n6/xpLbCYHkUrfCyV4huGn0HHtdcRxMOWaJNllNJfSpJpEci&#10;Iz/5pQQyy90qtoaCUjt0jdrIloPGmgnjSkGHoo5SBxHGsWLhY0aC0V18sJ4DKgaCILFE0ZjIjPLe&#10;QulkxI4PCAU8AQ11YcxERvdHH8e9eGutGRYzhuPlhHFHjbl7Qa5XHjKE1gMCAENGZM2Mz4+oGbSG&#10;+MxjQZI3YffGnwQwQCZzEmxREMoYIRSniMejkkXe6LELYIQRCRRGPrzQeEpKIQRGjEoiuxsZiMWD&#10;jRyLZv600nMjKLBiU++ljmeibD+hB4I1BkQyNEd37xDkUc3bIhEdOuLE0x0qfn3cubr5+x8bLscq&#10;PEsGQTRNfdGgpw+wIwbRnln8Slt3wRBCM2blpUf2oHzUlqS1QI8SFFFFFEEEEUV6IRIle7qcrTW2&#10;qbMrurLYe+0xLopSwgohahFQGglgkESYk0mKwVgyqV0IoF5OSRfUOlQVkE+D1o3qAuHUjaBGVZdk&#10;kHS/UnYwsnm3Vo5JuaKbXLJDgsb6WLhR8RmyrgjqjpUMO9qkEbNwtQkJAvtZyxsvqGo0t8sY2Hy3&#10;gLa2C+aNpzfVGiiLLg3V1p/tpPZ1lqoTKCuz33NjIpDq2IhpeiJj+jeiLq2dY2WjrgC4MoTdjxkO&#10;I4WsKaicvVYQxmqyijHPoS5yxJuATF9Ap5UUJdUqyQyiPsgemSyAzHEiYEvIzEaB86RplvjScbl6&#10;6o2SPD6xiKjK340qg4tpW8uLAKxULW6LDYsZwWw9WIjZSNaqiwlyVweWMXXREGrpa/BQaOIhxlIO&#10;CbFh95swGsLIPERdH16l2605L1U0vrzJ50a8WM8U/HU5ClUVI6ODsGKTXmri2+Q8SxOjYZEDtfko&#10;HVPFhUCZnUnV1xR18h45KjxxwzIMRoeSofGpEYk2aXsRy/IQvOI/FJIqeZK4QO0Evo10YNdC1uOY&#10;IbQgVJDQHNWjUsOeRmCCUG6zpU8ZOwvLCUaAotxcnEGQr4mFvLRYFIl0m7xyGj6OW974eiKKSqw6&#10;s1FJH1ZpLTq/Uc/brKPvirmi1bdWEvhKLMTGwPFvpIa6qJrkRPENVCRDGI+I3C2n6STIWby0pJO7&#10;NFerK45+8y0ZFiN4WmtCLxxwMCVMaIYc8RDgPHpZVI0xOUZnzY9qWW6Ny53A6uSVJOTNlK5GrGcm&#10;cv7Z6DwOhIiGQig0d0l1CZYSsG1AoBoBejEj9Ldtg1Ug5Nnpi83kylsUhBEPC9ADSJPUGgUAry1e&#10;UKoBUC5E3+S5I40sQJqPb6VAEcFYIPWiP8gCIhviCQXJSXe5Nvji6bHF15royiI5Cx5NLQTvyAzE&#10;/IF2aQtDjLzjGF2DOkIisb3S6kOwU3Vp0gcsVNT2jGSowCwTRUAkdBpg5YCMGYVGAJ5Hqy/7QbrQ&#10;Vykh+rIvrLYA+UluZeuAPrKSvX0jNZCsmvwv4TmTmtJA8Q4A6F8qGowIOmDiE1qhmpsXlIgLlo5r&#10;IgKoF+jpNfDIDGx9HjqpC/CsmLj7VMS1l0Dyyxq6ZbZWP03alZ1ohK2F68gIwMyhLY5w4QVWyPya&#10;/02cwcS4vA/9HgOIZTKlZMV9mUDlodjcXQVegSCPOoyau4ujx5ZWRzp2pR6ToGdqRqQNSgp9VcHK&#10;SQUUmWzYKXIkaQmt1bqygdXHWzcUs6jhRjMuL2T3SgY0hTx+vU97aFOvR4uTlL90/plUmsZPujNQ&#10;h0SD+bF0GyijTYOWZxRoeRtr0UcRDRR4JviwiNGjKC+N8Wg2Mh9Ni20eG/vxCHmUQg20em05d9MR&#10;VvCuLXRLfXskWnW+dR8n2TEQo44iexPcYsRCOjk5vM7M3SFEh3aIzd8cCMt8uHhLK6q1thIxRohd&#10;Gil9OWIzYk3vc/qh/K+sJuSYu5FzHB4A8X9rbRhJMb64q6V1Mbv3hBcbJD5P2iRTdG5+gKwgfXqs&#10;pC/67s1kWh5IsfLjwHJ+gFJn14m5nRMaIajIn6YIL2JsC57TQHLEISMhkIQRiGgyP6YXs8WEMo0R&#10;TXzaqwgNQGo21s7wQHcBHh747hcp94jgNtFNRIhDGwdSFhPQ1Tp4xP4hejR8KShNws9VaUnRbSz2&#10;50UNMxemVWygXRboeM8a5Z4PWkLqC4yOCvEfruj/8G0SdQYUkhIzAQQIJCCqkH0O0BFFWBPrQBf7&#10;lA/pAkRBBAvgIIPwUUvJbSemoXiE7NAexFEQspV/DEg9qIYkRb1ZY8Hxq2IP4zLSI4lo+YNFPaId&#10;VmVWcQ4jGPTkH1j+Ug6zJhk6Cqvcymug0Gol24tECIjBFAvOgiRegUFSMBEHflWKpWFK3SWT1K1a&#10;BIUa6qA2tOqJwTjahBZjixKNRo9W2rkAWIAouZQXxyQheMdFy6cBHvpiomaRsdIM2/7YlaNKPLBI&#10;m1kcPWo51FIN9Sn2UChMuLJFnhuSw/rQUetyuCqeuSZTgmUGMYUHvAmMCD3gQkLKQCYTt+akkXWW&#10;4kksfGxVi26g8kPJhamtbySh1BA5cYos1DnLsaLUwEypgay1qsdB/uOPDYoasQQauiQkYqhzj1DW&#10;egz7FndCpRMdZ5JANVwuNzvG6fcwn+G13zQ8rmH/oiwWDehLC5ctdf+0ZQFj4Cw4iPvj2H033k/E&#10;TbT70X4o4iGQ0ejKGF/+bwmYUR2mQgiJJDOS4mbtKS1rbJXneSEce+wnuJMd9rU+obEjTaNIdI28&#10;aLjkLGOIfTKPHBA8ILBAeMoyEMWNHVnlojwXkrGm2LHlWDoKJnLYK8sWJ76y5WLBXAcHBAvZ8l4q&#10;Y4rDZSt8Vw+fEI4hBijEokSWGiMZHiTFwSW4T+vb+PHHLMfEzRVrynjg8lsaLWCgRFHoyEfph8DB&#10;AOz5I863tvrrJH8urxUWQWcIHEj48B0iRM0TTsBdtZRaKNJmTi+dzEtmKMhGTG/7nq3dlivqBOoi&#10;4MxQ7MWL4y3Vv6LvcRrVF/T0UOTE6KMlp4Jgl9+QEagcUEgmV9FQigjg0KuxECY3shD6TTrQOP9i&#10;zusSLR+nLAVQ5BSF1wpKKZbJ0oREQ4o9kFj+yRLPq+1ofM1KT5ygN4IBk3E/vF0M/6OeXErB6AWN&#10;rSaaNAwFjvzmhSM2KSIIWIIgJEmLQBAREBELLQFAQxYguaNQpJJ6PRU9n5CAiiiStBkm1dRYhYgg&#10;ojjRRZJKAFNq5Worgk1Qh4KxBRRL1lygTz4r2qBvSAVxmsEypJb1i9BeojNHqaPZFsbZqtJs1LfX&#10;6ZOIzrjid7ldMWJuvKWtg19SF0dwaviuGe20Yi31CXkfweoazYPQYyvosZ0NWmCo89/b0jrp99DW&#10;e6H/BvvXfpeY6lkFH1ox9H1Yn9Sy2iIc/phPRt2ZL8ewnKUp48+YhsUSRydo9+NJdkUdn/Aby4Hn&#10;RtHY72StZnXzAHd2DpmvxcmEEqLlj/Jjy8uI4n/ZIueltbjr8Xj7dkpi58HGrLJi5BI8fiEiijEE&#10;QhTIPJ3yRuybE0s+1w/7P3XmUd5cbLmZDxxiEK/e2JgzElAXS9iRmdMnxdLi54l7eyFfFwuZ5vdx&#10;iN8XC6zKNGQ19LFGjbq8x/j6SjjzURBAg/fLbUmg4Ih8aRbKDcvWRrElYggigkIWQgVKBUg+JBBS&#10;KIccZ0yqc7aDTEwSKJhFickeHoQksUkk1DUNTvN/q9Z8GRsA8X0xUgIGwbQZt1iLLJJHDQYsRQRA&#10;UlAUYJqLLNnEQBQBZJENBqISgiEioASKFEVARSwJSmkBmySyRCyyQ4ukMPUQ+iUCgkUsSCYpSlYw&#10;j0kimUyEKJC5WeiGb6oxz3Hk7rVg+Y8SnRpant9fuRQ1HeUmAiHj+4WK3ZSxug55VS5CvadblFQq&#10;X9aZ3LoR/fRKVR/LKWeKnUEy5JZF2+4wRDRR4+qWXarLRo0uKIiGj6lF+jcvb5uCIcLXPEjPLO/g&#10;L8+woGpscemRq/YOSb3njyagySF9Lt3o+teXObjv7KRoo/Pvf2l+0TfFYokSN595M8TbLRNqXd3k&#10;ji3CNgsImfvkVS9rWI742AM0REP+UPgME2WIcU68n0e2+6xx589GkXyfvwF+Zj83IPein1f+ySmN&#10;k8hg2jlxHlaj+TZ2ghrkxvL8fwP1kHyJP5vWm5QfpWyKoRy6uzLod9kpRlbmzf8+NnixcePCYhUR&#10;jRn1zJuDI+RfRcS0Bnf9EHfeHBgDyx0xUGyOrG/fJ9i5anRcvXIuf18eJCYxEiIablyibTQ5tcdY&#10;sBMRGQiIJl+7ZJ3kOL63yphIWTDZNrSRzRKyCIKIKoDiyMUiWoE0WgDhjGoApZZJLgoIooooohKg&#10;FYoRQyKSSKWoDycmyggmyBHqgEiCkkiiiiiBKZSA4Hclj6KR8yySRRSkF2FbtO2VKqFUEtAZTq7K&#10;QL8SgIAWWCKOzkEil8LTaP6frCK3dcEJI/pNHF2rx0XErH3Tkn+B8i3bjXu0mXYts9d1N+Fe/2/G&#10;eCQwhMRjCmWUNbe0t6osaLRF4aGXSYz8Vc/OJnG+In7A8mOVCT4yLo2il2o59EYzGiEosoteEBvK&#10;bxiES714QLGjf2qkeDixTCDuc5uCTkMiiMcabJJsYIHGIIOMUWwhC8plGVGdEj5fKY36OHfbRofv&#10;nRoYz6OOCRaRb4LB5fbFuT9UxGLn7QIzonbyHV6J6Oz5srVCIdHiweDXJHjqn84H6Z5CAz/3G5KL&#10;nFunMGxkTgAUHn4g1RfA6C0WIKwVoljPa16RRwkjnmmH3T3dkPZxmKOJgS/TJWZykbEoz1mjm4Uq&#10;tlQ95Cu1lvKqx4k+FKOQKHlQ05HU9gfiCI0aIxRpmhd8sbsnRd2IAcpDXIe+ECMWIaDBAaITJmpu&#10;WZFMmA59Wy0dD4++1jnIPt9KSNQ1mbNqaJLxYR1WLCxshnHWkeWJ3l7tJUJFgbFBWCJQjwuVnKnm&#10;oKRCL/9UJXLIahAnawbvkR56fqmApfq/UHjFsDAx40QKoDuQGWJRUfKNh0z5CEYVKgTz3PTI2YgI&#10;2LEqByFfLl6ArkK4uq/ViCzrhvnzmu5bVjscnZPf0ESxvOZAHtAVXABRqj13tHFY+yO2wV9PpXUX&#10;rV8PUr0PP6uTMSRTKnMtKmURgjHkUbTLR0HsEPR3BBSAA3/GmbsNcWNlV2TGkaCyeJgkQwohh9YI&#10;JFmIbluEE2CA7gJ2JCZEUFaFo3OYsUQoyEQxCNBXta1DILj4vmRRkNEKeCGm6KLTwUPaMaw8ynhF&#10;G4zIWMUcQQ8QrUziOf6cIMVMAjFPGK48z28bNQ0bcsPZ0G2FgkRERXRwWUN5pXISv0ZcaVo+8mop&#10;FoYIcf7iYMloLR/xLSFHYJzxWmmodniYJR5iYUvwrMf3mjKDfGcWCJA5ZwtGIsSBOSh8hVj4L6G5&#10;Nc81A2yt1MKrbkBSckDZkfQ0bcsCnoNRRMKaRC/1i7ZEsSlXBw/XPrZWs9upo9SXBTJUc0LWTdvA&#10;giouA2tRKlQ4+Jh2zI/JsUFYOKIQQb8g0qgKAnuPHZLEZKODf5m0SGZgc3RQQ6yZMjBH//8i/ypQ&#10;pbqmWDNc1bFVqQXrU00zoAJ6l1FUsi1gE9SUFSUH/AMCqOnh0pV4lbDj2HrXQYLtWgGh2BIDunj+&#10;mhtTR4omsf/sNy1H9uykG3PiU1VR4wd46Dj+mxdaIKPOSZVgXZliu8oIZBoPfc89USHJIPa3UxY6&#10;IeoF/sVEArFQPqmqyg0eXiJwgcNg6hYfsvyvho5aOMphGw3XrFNiCjEEX3N/93lTptO5ZotoPyAu&#10;SWhISDlJsaxlBuBr0B9/9skZC/FlTuvhAOdbhA7NYlsALORrk2uuhFZYC7ujpXLWgKmKJbBB77Gr&#10;NGhfH1OBiR8C9vlHFicXFhMS21nyRx24u4sAMowQAQ8Hli85KppMutpaNYyzKho7Rtit1agENT0y&#10;hbR/Dclnb6OqcrfYKlepR6LqFLqVClU62PqxKhWJLQ3W5FVyZMos4EPn2YHfvCgs8oGzLlMFRNiB&#10;ej1Iy4w82IXosaDUoo6QV2u10sLGl7XrPQejzU8Ij0Mt0ELRbsJUqjbRHhvWr3lrEob+SZTqpsVI&#10;9bChxxcp2dYAv3KtWOGp56PikZe1grBqHXm6h9RSMj/lTU6PHtrPC+E///EHDzcMjAWAUrgU4Bdr&#10;FESrn2qBcuPHIJM7H2C6KObbmy1F83fwraxof7rLbzDuEAyzbCBDaKG7hAMvaYmD1oKPTZupcnkY&#10;s1rb+7PpqWi4uziwvpEl4Lo/EuTCE5HsAvcufq424mTjKMe0ZUC9ixpNiMZaNLHcYWCOiYTN7ZyT&#10;El6nLIqhl+CE6LQXvTNTcuxM2WS55uxPtoiRpu1vvcrUVtbU9KksyixMDxZyVqiCjRCJtvslW2ho&#10;rYYuDCwcaRIydy8Zo0ZDZ7YuSTUaIoe5zKPP1N9dZZkzxT0pHgoPRzp4SZNjRSUsJMjRelgvicGK&#10;IhaNFJqeCRRdNQxUURQcWFQ3R9FHEVGnphzFk/LHUYvdqBHnS42JplEfyRrVEGD5rFyCtQS2Nd7D&#10;XE1ooaE66RLBHfasSC29JsarwlbrEaE++G9vjYYJ0mPG7vCktjZ/35G1O+ocSOIqwXhlFLroMoSp&#10;WLIbT79SKew9H0tjLJMbe6R4cnD/kkTZl5JWWObblNkwX262O2aY6vRui//qbeZ1j/4/db0Sh6L6&#10;zkW1Oj0fyOjjikkBTkKLG/l0pCvjEIUXobk6rb1xz2jMaRyFjEHFQnKJpsZQdvRhaZF6BHJjqQsi&#10;0i+nYmn0j62qN8tbJscbBFup91u1UXrvRFRsNnoQu2iK8s1q1oxkcU6NBBWbEUl0NrFQ+W2lXbHE&#10;uLOSHtn1LmUgrLUl8kCiR4JHPKUJ4iQJrI3diwX0iMwDRfSGNpvo6BRp5DTJFVLKU8qyJy78otHz&#10;EgX2JBRRR/aC9YagCYTAYVqLVRhxTjEt1vCKIbh7RoRO2MF7kdOzKHoMaUe1ViFAwTobLAdF9D+s&#10;9FBedRO6cmB6VKSxhFqDdc1Zj1yqawVgiuIO1YgJPqbqHdSgypWK5Jn6nqLFQEUUUFFFFYwAp88j&#10;4grBJHwoApagiySknJKV987XbteHDzG3c/NO4GNl0ziGtpsNLWFGQ40ZirJ8MpUd4sRizz3nfLvA&#10;/UmMkOGiRDDMcQkE2xrkmfdK1tA4uPqxvLds9Rrpki0cSPalu92xlLh7nnffE9ye5kNoiO098Uxp&#10;s5Od1+qh5FvbfWF+VDiRBBdGJbR1yLuqVraAztRNET557z6h6JW3d2sdjlEjEgiI/jUnJr+ocdWU&#10;8nBNLY7E0UYw42+hnBohBCy3XziZDOKOGeIUQgiGRlHGh42/1VytIGz3J8zIVekJGikkgsqlhdQ5&#10;FQbiZibzfiJrhqCkpS8mXwN8G687QopbUgyLSkC8kkj05JOaaArltLjmA1Hj6R6WT9ftC/1eYiVy&#10;1Wy/DkzSXxC4a7FrKpNyyBxsGR8jQ8YohBRaNoNKJsLQUsQ19vKa4ptp7gDljQaKj31osdqP1BeH&#10;7HzmzuN+3WbJVRRMJeXs927Q8Bo9FHFvWMt23w77LvYpmIpSu8fwb/XuOs5I8+JBlUbuvosCVl8O&#10;fSrRh7SVmZVVR20NZGitEj/D6T2js7csKTW62v/Uir+IvcaH7JXbmET9r+NbAVKbdyvlMopFB+lo&#10;cyL1t/Vf0YaRRufmyxxlLNAjhIxxGNGISRluYwbJkcJvi0TiBvg5Mi+Dtn8WPtGTVMcX7KxwsQnj&#10;OWCiXz6L5cqsyMmHqY40e7ksD883lWzvwfF3acbTxlvjBEWgpEd2hXNErtJBa2bbaIRMDIhowTae&#10;im9PYUibXx1flRQNRWZsRAhWlHbyehGygXW3IBi9NqiyWnIFzJ3IaPiDawRwYJg4hDOaVgFoC0Kk&#10;Izc2SeRDgg8xpUDzxJ4tAcdvksllPBz5yywwAuiCzyJLDR6Bx6HElg3hK8NRRkIhaKuzrdPQbgdP&#10;E21OU2QyHDwmXE4gkSEgqrjBCcipdauA5WlLpg4gR/nkWSSWG/kmpBUD8HgsYUQcZCiiEHDXs7tx&#10;ZYXgCIgOguwkaRRZAicb++iT5BmOUJDlC9yVEv5D0NbRdoy+xw8hAoYWQULsoS+Dfgy+DeOQghYp&#10;BQvjkIFYpBQuk/RCTk+r6JlvoXwFFoomFQ+7+qZ0LsDzA9C+A6F8BsDzA7A8wPO49Qp/Ls4wQcaN&#10;FENypC9zQPryf+vDvZTdDtDgfQsge5puQPc0mhyfQqHJ9Cx8ZbjdUsifanJSa2fk5EgerpdxoHQP&#10;5VqdUklPUq0D+W9A/lvWMvGV17SY+CwJaFbb8qz9CWkhEHrHFsE9Bz4J9wOkCa9IE158E+4HPgn3&#10;AoxXtEcSZWrQ56bb7QS4nkcZ5XgdslkAxPtrPBRB9tdaHzrVA4mgroJ4KIOeCiD4mgroOJoK6CBI&#10;ZlOsAAABRPQAMABQYBa0AFEAy8Ad2wADAHMAZCBoAM54HROL1SNIulkg3zGnKJPJyFCVaBeAgoBd&#10;YA8wBCKUIFcCXIjkmIjoGI0BMGBoMAQA3YA0ygNLwI9YEJQE0Ri1mBgAAgAMABaAAIAAAAwADMAH&#10;oABAAHngJzgMgAFgBMQCoYBgAMgAAABgAMAAAAHAAIAAj8AJ+AMAAAAAhAECABEAYIBs0wYl3B4r&#10;glI4HYAIAAjAF2ABALiKI5uhyGJk+YAMgA5AATABYADRgA4AJJAIHAp0IAxYA7YLAAcwARCAAMBA&#10;AGAAQABmAAIAIwACCAhYAgAAAAAAAAAI6cdPeK3zsg9w+ACYM2YYEKoBHRMC3DKc4Cf+Ua/RhW83&#10;17sRbTPAt/gCPQIH4GpAc9AApAOXohgAGYARABCAAAwOBABGARGA8wAt4gMxAAMBFEATEAlkABoA&#10;Me4YHkW54HJ4wAAAAAAAAACEAAAAGAAAAAACLABKABMADIAMgAAABIAGAAQABiACIAAFtA6NJiys&#10;jWWgRkBgYmA8DIBIJEgRHK95ABj0U4xTwclElaH7AAAAAAAAAAAAAAAAAAAA7gARAAogAxgMAAAA&#10;A4AJwAIiTFAPQ72nuzHACAACgB6AB5FGhFTBe0aMUgyyGMCJbHmGgxPgAEAHGABQAGABAAB4AcwA&#10;AAAAAAAAAAlABLADGAEAAAAAAAAAAAAgAAAAAAAAAUAAmhECIxqA8pAA7gAk0AI2AAAAAAAAAAAA&#10;AAAAAAAAAgAAAAQAAAAAAAAAAAAAAGAAAACAAAAAAAAAAAAAABAAAACAAAAAAAAAAAAAADgAAAAQ&#10;AAAAAAAAAAAAAAEAAAAQAAAAAAAAAAAAAAJAADwBEGBxxAJImDwjDGYBp4DYgCRgBMgAswG/MhEO&#10;IbgAYABXSISC8qzgMIgOACaIDJCEzOAgY921gNULBEVtzMCCPqWwkB5vzAyYA0jgFTAL4wSECzEC&#10;DfAa9oHMKAjiwQ6wR/sCNfAB5gFoge+AOwAQKBOUAMmgLDQwCBA5A1OAMEAgYAQgQiA7zANAA9AC&#10;AwHMQGRgF0MC/CAgeAtmwCBgFHgapgHWAFSjAzHAAlgdUABYDAAAAAAAAAAAAAAAAAAAC4AAAAWA&#10;AAAAAAAAAAAAALcEGGEDVAM9ENmpC48hvhIGoaFjaQL5ImAwn67HYxbyMKsgfSBlkjMcoyQYAU0R&#10;S4JoYBYQJxgG8yMG4QhAAngg2G4TyJIh3gIYs8EIQECYJ84AZSizjKMSLGrFiVZRsEUTrMChY+yA&#10;1EGDYLkYKowMBgCEMQkYHDIMoARjiGBEOnMGiMA38CjOAYUQfHEdU/MPQzBAMDjMBAQCREFViB+Y&#10;DQAG1YLkQ+8IVoiDzCH/WBtPsG+RAOf4HeC8ZFpsB56KdSltJtsYOI1AIjDILFGI+0r1o5mxQ1+G&#10;3oxujNWVlrABcvYRAAqwQ2gAbE0NAAISYDYAJppibAAaSD1AAxcRRAAoxVjYgEJ1IGACFx0gAKm2&#10;nUABAETIAHK7BmAADMNoAJYeNjABGsCPyA5AAmAACAoiAQQAiZAYABkyACGBhADCbAggEGoCleAd&#10;ZAXtwA9uAmMABoAJLAaACUYD71wO4kCwIBbGD3awHugFaAG0wGAAAAFAAAAAAAAAAAAAACAAAACw&#10;AAAAAAAAAAAAAABQSwMECgAAAAAAAAAhALhMkOKiwBYAosAWABUAAABkcnMvbWVkaWEvaW1hZ2Uy&#10;LmpwZWf/2P/gABBKRklGAAEBAQFKAUoAAP/bAEMAAgEBAQEBAgEBAQICAgICBAMCAgICBQQEAwQG&#10;BQYGBgUGBgYHCQgGBwkHBgYICwgJCgoKCgoGCAsMCwoMCQoKCv/bAEMBAgICAgICBQMDBQoHBgcK&#10;CgoKCgoKCgoKCgoKCgoKCgoKCgoKCgoKCgoKCgoKCgoKCgoKCgoKCgoKCgoKCgoKCv/AABEIBuAK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xBKsWJPyk7vl6jmnKDhRyOcn5v6+nP6UIVAO8NwOSM8D/AB+lOj+ZcMu5iMcY6+g/P86hgNj3&#10;gqWfd9e1O5PzrnHVd2Ofp+v8/SjZg/wkj1H+R70q/OMu5yDj39v8/wD6qQCNvYkY3d/kB/zmnKCw&#10;wB65/wD1Zxjp/nq0Df8AI4/XpxTlJ9Pl/LH50AObhWZgcL/Kh94PKdieMUikDjP3vvcd6HeMLyvv&#10;8oHb3/zigBUbhUU8dOnU/wCeaNwQbs7f9ph0/wA/ypV7hF7+/wDnvSnLDcejdP8ADP8An/EAOFYD&#10;aOvyj1+lCyJnGdrenqaFLHqw9x6/j+NGfL4Bxnnr/n/9VAC7SNoLc9fpSfewxXt9305o3HaQF6fM&#10;f8/5/ClJ/gXKtjB/TvQAOcclOp+XA6daVXVT87r9PSmvtGcR/wD1vwpykh92eMfgKABju+Vm9Dwa&#10;dtXhhn7vPGc8daaRtALFvlOfvUYyCSvAHf65oAXBwxHflePwpQgUdvrt/wA+v+ezfvHavO3jPH+f&#10;896U5ZG4xmgBQcLznd/e/ChRhWO32+X60dX5Ibv/AJ5o3Y/hIyv9aAHYIGR2OPvDn2/GhDnaox7c&#10;EHp/n3pp/evgAfL6cdaAyqQw27e/TFACxAk5YbfQZ/WlDMu7C9M55pgbaMMMA8D24pSCG2nd6/e6&#10;8/yp2AceSCf7uflzR8v3nU/dpoX5gwA4+ppQu5PMxn056fj/AJ69KQCuTGCpHzYP8Ip3zKNuwnnh&#10;h/hTQSeMfryff8x/nrRIsn/fWN1ACpyQyIp28jPekBXbhTwv8W2g8EHb3/z+HNOMDsCADtP45x/k&#10;UANP3uTz16e/t9acXAbK4+rUeXI53gHn0H6f59KFgnIYFCcn7yqaoBreobPrjPH+f/10HgYIwdo/&#10;z9fw/rUq2swC5U9evSnf2fdkZ8luPu8Y/Hn/AB/CpF1IgQzEgdDz7fh/nrTuCvU+47/56VINLvXL&#10;K1uxIPPy8VIui34G5Y2PUctj3z/n0ouFisMA9ec/xCgFVPKtndzV2Lw7qch4t264wMdf89qdD4Z1&#10;RhgQdOQOfX/P+es3QrGefv7AD/u0qDPBb7v145/z+NayeEdXUkvbsC3P1P6U+LwPqm7PlHnGOv19&#10;f8+9NSiUY+ex+Yc9OKQdO3qR6f5/zmugTwFqUvKofRtw78ce9Sr8OtTZggjcnr7U3OPclxZzXzsQ&#10;T83vx8vFLwyANu/BeldNH8NNYY5MZyB83y9P88VNF8MNQJ8zcflH93ml7SPcrlOSJzHtVenOcfpS&#10;hivKMPXnt7V2n/Cq9QEnyqc9128fl+fpz+FOh+FN0AAYyO4Hr/n3/PvS9pHuHKziQ0e35lyynjsQ&#10;P8MGlJ/hUA91HXj/AD/Ou7T4S3aIAYM7eVG3tj/6/wDns/8A4VLO3yCJuMYY89/TA/z1oVSIcsjg&#10;DhVKN3bn/wCt/ntTv3hO9T97/Z6D/CvQx8Hb8/8ALPd6DbgkZ/nwf/r5qeP4OTkbWjZdrfNwCOo9&#10;fXn/AOvT9rEHCXY82+bOMNy2cn+VKI2zuaHHy/3enX8q9Sj+Dl2AwMDM2euw5z9P0/HNWoPgrcs2&#10;1ImZf4VUDnp/+r/9VL20Q9nPoeRpDIekTdfy/wA8077PIBna3zHjP0PT8a9iT4ISu28QfL0Xg/8A&#10;1+3vVy3+CTIN5tsfLgce/T6/0zU/WKfcr2MuqPEfssxbYG+82Gyv+fanLpt4xKiA/dzj/P4fnXvE&#10;XwRjKgPafN0BwePXv0/z2q1/wpTllaBfXHTA9P6f5xUfWKY/YyPn9dIvGk2JC2GGS23qe3+f/wBV&#10;Sf2FqPl7o4DtzjdtPPH+fwr6Fi+CiYCLb/8Ajo/wHpwcYq3F8D0X5lhxIBkcEhcdu+Mfj0pPFUx/&#10;V5HzmPD2pSbi1q236e//AOv05p//AAi2ptuLQY5+63b3x+dfScPwTiwsZsSPmI2svt+n+HHtVqL4&#10;IHG37FIxX+Hy+OecY/z7ip+uRH9XZ80R+D9VBysf8Q27u5/OkTwVrOWUQnP4HP5fX6V9QQfBCGUm&#10;WO2Jfdz8p9/pnPp+OOlWY/ggjLn7IPmbjnGMHp79vr71P12KL+rSPlqDwDqryGLy/m67cHoTjNTH&#10;4f6qxJSFj/u+mAR059q+pofgekiKTYRsrfwtnqe4x9Tzz/WrCfA7y49htF+8c/KOPbp749+2Kn69&#10;EPqsj5VT4b6m33ozxkhux9+O1TD4X6kzbog3X+70/wA/TqPpX1ZbfBCJ3INszM3YcsfX2z/L+c0X&#10;wTjC72tgdqgZCdPz/ln/ABqXjg+qSPlFPhbqI/5Z4OMLuU4U+hz/AJ/nU6fCm+YjbG3ynIO3kj+f&#10;f/Pf6zj+CIZQXtX/AO+eDx7/AOeTx6WY/gtalAFsyGzz8nUc46Y5xnOOTk/Wp+v3K+qSPkyH4R3I&#10;Cr5beqnn069On6VYX4N3L7fMgb5Vz93G78v8/wBfrK3+CalcyW23/dI79+23t07DirUXwXLRmQW2&#10;3LDa21eMH1PYcYz+tH17oCwh8kj4LTI4Sa2+Y87W/Xse/wCNTD4J3AKgQOpZcLjofbrX11H8Fo0T&#10;Ig+XghTwMemfX09vXvYi+DaI2RCytuwXRmB9eOwOf54qfrzKWD8z5Fh+CcpGDZH5mz06/Qd/TrnN&#10;Wk+CGDsNgQOq9fzP+evrX1tb/BRBtjW1HzY/djueg6jr+X59bVt8HRGCY4P4W+7nP6e+OnPfjFR9&#10;ekx/VT5KT4GuH3SWXG4ghlxyOoz9cVNb/A4qoIs1OSO2OvQ4PT/61fW8PwegWLP2Xb8v3cAEcdcn&#10;oT+PbHpV20+DwU71tt3IKqq8c/QY/E9OnfNR9ekWsJGx8iW/wLVhlLfc393v6/hx+FXofgUVCt9g&#10;z8wHGOuemf8AP619bRfCGFsKbLIHzFdvUgEZAz0x7Hv61MnwbUZ8uFicHrnnj1/EflR9eYfVInyX&#10;B8ClBZBbqpVcsWjPHA/H8f8A9VWIvgO5kZxp25t38SnJ498e/T0/Cvra3+Dy4Xban7oZfl245P06&#10;nrz+fNW7b4TwlP3Vr8v90Rctxn6nqfXn9M3jp9Co4SB8lWvwAIG5rH7pHzdsn/P8uxzVqL4EokeV&#10;044C9NpP9P8APPUZI+tI/hDC/H2JQ3Bwq/MOR/Xv759ami+Ea7d32JuGG0N973Pr+vp+CeMm+pos&#10;LHsfJ8HwHikHlLY5JX+FegP+c/T8qtH4EMXUtZqNy4UNzlunT/PfPSvrC2+Em51UWjk7sqrYwPTG&#10;Of8AP1q1D8I4Sdy2nyliygKATjGB0GRx9eAfXMfXJB9Vj2Pk2P4CuvzGzVun3lHtx+fbvj87S/Ad&#10;QSZbbdx2j6Dv7D+npkc/V9v8IYYxloF3DhlI4xz+fGeCO/4Vag+EqELstlBOfm8sdff1H+PbkGfr&#10;kio4WPY+Uo/gPGxVTbHO7r5fQn/J/lip4fgZbn948S4YEdOntzzng9fQ+9fVyfCO3cLm2Y8YVd2c&#10;f0z/AD7VNF8I1dSJEz8pX69sjAGeCPUcdqPrku5X1Vdj5UtvgSEYA2O3bwx2Hjp1/Ttjjn1q0vwO&#10;iU58huF+VVQ5BxyOh/L+dfVMfwo3r5rQgnJO5R0yevQ5/PpU8HwsRVLrar87ED5TuP4f/q/njN4q&#10;RSw0T5VT4HQsNqWHt8q7geSCBgEZ/wAjIq1D8Dbb5lNmq/NliynHcd/oevp+NfVCfCq2U4a2+Zmy&#10;zH16fhx7Y6dKkT4VW7tgWa7uR8yjnI6j8v8AOBR9akP6uj5Yi+CVuSu+yy3P8AJxwcAE8dOg7j16&#10;Tx/A2HzPL+wttGBkKTx1BHA4/wDrntmvqiP4WwsFY2inC/3en/1sgdsZqaH4XWyYYwDaoBHykAY9&#10;fpj/AD2f1moP6uj5YPwOgRs/ZNq7dwO0YBOR/nOOg9qs2/wQh532ig8bhjqfc/56Doa+oovhqojw&#10;trgsfuhSOQQc/wCfQZzjiSD4Yw7MCI7WGVPqO36e/wDImn9YmT7FdEfMUXwNWL95NZbdvzMdp6Dv&#10;xz6DoOvX0t2/wQCkI9njbz5e3v8Apxjj/wCtX03b/DKBVYrbhWZsjp83H+f5j3sRfDuKN8LD1ww5&#10;OOx9PT6dqTxFR9So0fI+ao/gpBuWE24GW/d/Jg/h6H8/8LEXwUiRPLNhtZc7vQ8cf09q+lrf4c2s&#10;X7tbQdchWjGBz19Pf61NH8OY4QoSH7qn+Hrn69885qHWl0NFR7nzfH8F2Ul2sl/iG5o+o+v+Qeau&#10;R/BKNyT9iPy5BOwsRjrjvn8e3tX0bH4AyWVYiOu3cev5evrz69asQ/DxQ6kW+7jOCnX8+nI/xHNS&#10;8RLuP2MT5wh+DEbR7Ws14JzhTzwSTyOc89P8KtR/BsR7safnkH5VHA/Pr6dRyOBjNfRkfw9Qg7Ys&#10;N37Af5x+gqxF8PY2DO1rgdOARjjJ7+59+n4H1h9xewifOo+DJU4ayVdrEbtoIwMDJ46Y/wA9atwf&#10;B5N432q/ewCFHGec9/8APXpX0PF8Pn3M32dsqQMcYxk/y/x/GaP4fRqPMXbzyWkUt9f8/wCBqJVp&#10;D9ifPkXwbiQBjbBtwyNo29B7/wCfoBVmL4MwDGy3Xd8wC+X1wP5V9AR+AVU4Ee3pu8vOQP8AP+eK&#10;kTwMuGDxFs8sc5ycg/09eh5qPbSH7OJ4La/CCEOCllj5flZhjdn8/U+mc9OlWbT4Rwswza9D/Co/&#10;L/PrXu8PgSIfu/s+3qO/H+f8+1j/AIQiJiG2fKeox+v+R3/Gj2vcrlR4VbfCW2Rtgtl+Xjbt6nv0&#10;xg+nf+dTw/Ca1fA+xrt3fxR/z/LHf26Zr3Q+DEDEmP03rjr259P/ANXBqSPwUvl8x9+cZ4/XH/1x&#10;+FHtEHJA8PT4Sx5XbBgsAWVYzxweP8+9WIPhXGg2tZ4Xt8nP/wBYHj3Fe3L4LgO5TD/EOP8APY9x&#10;34qRPB8alcRnbjgf1+vel7ZD9nHseKJ8MIMr/ozfMTtPl98c4PerP/Crbfy8mxG0r029u/Xr3/l3&#10;r2qLwpDExCx4+XjcTj8x3/z9HxeFQSrBcdCu2Pp/n/Psvahyx6HjUPw0tVbdLAvzNnG0ckY6eo/T&#10;n8KsR/DSNBve26Zz/nof6jj1FexweFvLPEJJ6Yx7/wA8VOnhVFGzYv3cg+mDx/X86TqDPIYfhjGs&#10;u5rf03N/Qe3t9R64mHw0XGTaY2tjpkg/h9e2e4r12Pw1FtAEf5/5/wA8U8eHYw29wM7SDt4x+H+f&#10;8F7Rist7Hk8Hw0TkSWaqccfKec/5/wA4xVqD4bp8qeUPlOP94en+fb3r1RPDiKMNF+P+fp9amHht&#10;CMbOv95fX0OOP/1c8Uc0ug9DyuP4cwK25LTd8oPQD8fyxVhPhyGX5UC5HTgkenp15/P2r1BdBQEN&#10;5e3cPT9en+fanjw/HtyqbW+n+fw/+tS55geZ/wDCvFKs3kAqGyuF6D/PHT+tSr4AhVt4tR7e47d/&#10;8816UNCQryi7Tyfy/SpE0OLcCF/i4zS5pMLnm6eAoIwwkjHJypwOfbPr+nH5TL4CiCqq2+3/AGgp&#10;44//AF16IuioTuH3fft+v6fyqT+xYjgCMHd93tVe8B53H4FgHIgVWX39+KlXwLHlYxDx/D7+v+Fe&#10;gjR4F+b27fX/AD/9bvIdJgzhQvpuA4+tHvAefr4JjVgTb8n6A/8A1+5/xqZfBiE4W2YNwVb3/wA9&#10;q7pNLgAwq9+/v/nvTk0yFBtwP++f1ofMw5jiU8FxIQyRfL1DY6/j/n0qaPwfGFCyRZwv90cf5/z6&#10;12i2cPG6P8WXjHXvUgs42Tgf5HOPf8KOWXVk8xx8PhGNX+WDt831/wA/59Zk8IIZlLxcNgY9eff/&#10;ADzXXfZoyd/lgbe5+n86esEcZwEAbsxXr/n/AD0q1EOY5T/hE4+HWHtn5l9akj8LA5XyV+b9ef5f&#10;57A11MUEYP8Aq/an+UgOcfe6n/P+eaqwrnMx+F42O0xLnp93H41MnhmMrnZn/ax/h7f0roVRdiq3&#10;+GOKeioekYJPde/+f61Vhc3UwY/DK5KiHGG/u8dOn+e9SJ4ciUgvHnHP3en61uFRjk/w/wAv0pwG&#10;AUHr3x/n/wDVSC5jx6AiMp8r8sYP/wBapI/D8SKNsfC/y/GtQFOmPlYce+f61ICBnnH8zWgXMwaF&#10;CTuwv/Av/r1IuhRhcuP4evHrWiMHkDkd8d/Tp+n/AOqjzAOQfTrxj/Cglc3UpJosY/3gOuf0p40W&#10;EZCL165/nVsSfMCrjpxSmcEYHPp7UFFUaGhYfuu1OGjxhd5T7pPzbev+RVqNkB2kZxQZA+07ufUL&#10;1/z/AJ9azHdkK6XEOGUflz1/z7U4aZD1RR6Zx19vpUiSKOh98E0eaF+YDb65/wA+/wCtArsRNNgw&#10;WCD72du2nixgB+6V9/WneYv8J6HNHnqQIyfbtxxTEOFjCOinjp/OnLZwrkqo+ij/AD/n0o+0Jjeu&#10;D9RQ1whXDtnH3vTH+RTsMkFpGpxsB/4DzTltY92FTnpzTBOpOSQPXA/z/wDXp4nVuCeBVEu/Qf5U&#10;WMDdnoG29aVY4yu4pj/P/wBamJPG25kPr268f5/Cl+1Lnr374oDl7k3koOMe1OVY85UfQYqH7X94&#10;sOnfHH0o+1dCz8r+lAyyiq3VR3+tKFUfMqjbuIqsLtV+VucDnNO+2RHKswPb607isWfkUZU9KUhO&#10;o7/7PpVY3iZDFvTdg/570pu1D4zjv93+VPmGWVxnaPTtUjY6KPw/+t/n8api7jPKjNKbxARkdevt&#10;xS5hl1Dt4b0z8xqO6l2QnP6fWqxvQrcnv0qhq+rrHAS7/L0+Xv8A5x/nNNa7EylYyteumml8tT83&#10;6Vq+CtOMkyll5DZ+auZjme9vsjGCfu/rXoHgizCqp2n7vOa9jCw5TzcRPSx2+kQiGBVNaKE5xVO0&#10;GxP/AK1XLYb5Bk163Q883NCgJ/h/Sus06HagBFYOh2/AHvXS2aBRxSAsxA4qdBgYxUcQA6VN0Xmm&#10;BUvpNqkCuH8Y3myNsHmuw1eYRq2a828d6jsjYZ571z15csGzSlHmnY4/W7pGmbzJMAcHPasy4Gm6&#10;nDJZXMcMyOuJIZMMCD6g1FeXfmXTMVz82c1WmEE8aieJW2/d3dvp6V89KXNI9mMLRRz+o+H9Y8KB&#10;j4eO6x6ndmUoo6Bk3DJHQOpLYwGVsA14j+05+0h4J8L+EF8Mw6Tew6lqUy2lnPZzmNW3sd26UY2/&#10;KGIDjaT8vU4r6GuWs7VftMyNJ12q7lu3YE18i/tneBvFWr6jDP4sl07T9CuJt2oXU0IYQeZckJK+&#10;ATgHapYYK7lYAMSAo/Eh20Z+av7avxT8X3Xjq98Eaf8AEK6v9GumNvb61r0k8x8xRvWNS6ErKm51&#10;LA5Ybc/Mu9vjvX9b1bSrlri51iO8uJmlgvIfOLMjRnYGBzxxjaQcFcjnJFfTP7U3iPw54L8E6Haa&#10;V47bU7+18UX39oeDtbRZGsGVf3V0siKvmxMucZx0xxggfKmqJ/wkEch09bGG5kV5U3MVRmUN8gzn&#10;72Pl9xjrjP0eH/ho8Wp8ZRGrXVt5muTXezawZkkU7Z1ORzj17+oJ6Gqu3UtWsXtLa5kiDMpt4Y1O&#10;HOV2bXycFQc84wTn2otdMTXrGOx1B5FuLeYhtPbedydew7EHg4+8PfGp4m1W1axUabps10tq0eJE&#10;cxwIQOuzg5y2c5BOeM4zXRsYmFrlhdW23Tr6SQ/IB5m0lVJwSDxxzj7ucHqOawINEuYYI7u5mZVd&#10;ypkVvmB6KBznBwPT8sZ1tNudamZjfT/L5bGJZJDsIxg8epGRnsPpUH9mXOo3Me1DtQ7ZI5FG7rgd&#10;O2ducCiUuoDtJ8N3DXYt7gbpGzuzxtJIGMKPTHHbBx1r2n4a+GbS0iTS7CRsSSIV9TIDwBnuBz6d&#10;jjvyXgbw1eX11Gsh8llYP+5XcZOfbp26e3fOfqH4KfCayvZYdUa2kYI6pH5MY+ZmP3iWwTyR3zjj&#10;pxXmYytbQ9nLsPzPmsemfsrfB6PW9Rj1XUx8sL42yQjCk4AHIxySrexAPevtDwhpFvoVistzfzWz&#10;QyZWVIm2suCCQo+83JX1Ix7V5v8ACbwdHoOlwxxeWn2f5ZCsgKtzxznG3B54BHJwBnPef2pc2UaW&#10;sk1rcM0m2E8K2B91W9F9+2PU8+Xy8ruz6eHNy2R2lzqqWtuqw6oNQj+zuRHlVMa7jyxXnPUYHPy9&#10;iDnntU8cLZwNOmtrGyxboZghj87LeX8kYbd/tcn5voDuzDrGvWtlPdWWp2tja7grTKuZphzu9CWJ&#10;PGegGfQnEubmXWFk1W3tn8qNSJFldVkaQLjLEHgDcSADgDBOCRnirVH0PTw1GOlyzd+IdWu5pJpH&#10;jWa6zCpmkUbRkgDanGd2MRgYAyOSKj0lLKzuZ11SyjWGNW/e8kOxyen8Z6cZwTnB7jNsr0WdrDJB&#10;occm+Fwq+XkkHjcATyDlRyMA9mBINS41i1NqotbfyZJJdyxlNqvGcnrtB2ghc9ugFeVJ6nsxiuXQ&#10;1LYWc7tctaxSRwsGWSZQTlg2CvPCj25JwegNJf3ou54bkyKvlB1ZJZSgaPqMKemT0A5bscim3ess&#10;0IjngmPnHEdxlo1kYcKwHU4GV9Tnr2qncPdWsawSqJpG+baq5k2kHr/DjdwQO64PtnKRpCPMRw63&#10;dPNIluIdueX6qAwzkr34yPx555q65nWJfPdGZsfMsxIySQCeO5UDAPUHjkVmWellp1l1Wd5JvJKx&#10;+X91WQ4UZyc4Bxwcgt26mxaidz9qv5mdWG0SKjhWycKp4/ec/M3tjrjIi5q4XJrZp5d6TsWDMXmj&#10;jXhGJAyeQ38X48Z7Vahms4bhnlt5g27JkYbVAHA47de/BJx3yKsjLctG1vFcLJI4KjoASeCijjqe&#10;igds9DUFtcS2bS3VojfdbceDuUHAJ6ZbrjPIIByMUi1EffvJceY4kXarP5YjZlHJ9WPLYx2HTj0q&#10;G0trmw0+OCezdppf3bRtH8zAkgMxx0GcDAwfQnrJeSmCXEFwZEYhR8v3ucYPTpjr/PpUFykDNm8u&#10;mWQNny5DtUncBzuJyoBPboT2GKz5irFiK0kuJ/7Qa+WMyKyNFwyj5fu5bJY7cnnjPHIwK0IrqJWe&#10;OKJlzFj5wVABOOoOWwT3zz1ArLsJopSitMu6SQElgdoGMEE5OASP9ogfk2jBp6RQeRNPDltuY4Yw&#10;qsMdC2OR0ODz35IwM5M2p3CKdp7nzjHIWXgt5e3bHkAnrt4A45Jx2q7aa6kk7ytA0cLBhFIse3dy&#10;eVJPRcZOACOcnuLUFnPaKL21dVJxLskYqSR90sQPfA5xk9ulMubOQYEcxb5gOIy7MCPujH3f1x6c&#10;kVnc1SCeXUZoWeO0bEh+eaNU4OMYXnnJwDjHY46VGkd1bx4uAzMku2RJFO4jGe5PH4cj3pws7iCK&#10;ViZ/s/zeYI227VypPBGerBcZ5PUc0sUMaozxrKsiyDczfNlugYn5t3QfMD/TIMlhuPLbZGY42jwF&#10;YyH5dx9zweMkH+/+TZ7ecrvmQyybflZgNqc8Z6DH5kcdOlOsrWGXU4biwuthRlVfNXdsznPAABGA&#10;3XOOOT2dcyRLatLbrHcNCMvGw+UMxycd+g5OemQT0NArjtPsLG7jF/eN5f7xNqyMdxxxleAe2fyP&#10;To4Wab47HT3ljuF/d/e+6uQDzzg46gc+uM1RbUriW5QPMnlwzZlNxwJORj5AMdOPXB5z1NqXXHit&#10;pbOK3ja3EahmWMAs5BIUjdkgnpjHsAelWDm0NWWKy0hFubobWjjZI4jnD8nJJOc4/IH3plxeQQQr&#10;I8bMkxwFKMzMy4PXaOeevYnHJIzTe/W7CwW7tGTFkK6kbW5H4+vXn8qnguYNPHmzW5aIQugmYfMT&#10;nJ4YjaOTjqM4z6ikJyutCsfOnjlmgtl8to0RrcwucNjgn29/9nj3qXGpy2V956WSyfu9586Qx5Qj&#10;PYHOT8xJwePqK2bjU7cWX9n2YkmhXAWFehYnAy2MdmPQjBxx3hstIt/IgSMySxls3Uix/wAIAGd3&#10;GMZHJPI4z1zp7S0TLluzNjk1yWL57m33tGwXyYJDtAbHy9AVZsnoTkfQVYh0C4jgUX2ttmKP975G&#10;1BGuc4XbtJPHcjngZq5eW/2VGk0wKZGmVfLWNjluwI7gevTjt3HaQMYmuPMieMDYsfRRy7YwR19e&#10;c+gFS6jkNU0hyeGvD/kNJItwyQMyOk9w3ytwfu57DPUdT9a3rbT9J+wpY6daw2ski4lW3h8tSM44&#10;GMc/N7EZ9cHHtkv5HmgupmXdcBfLe3Zgzc4zn0GCT14wOBmr32yS3ljt7grJMrbmIj3Ke2MAg4yc&#10;57Afma2KsuhsatGY7hrgTbTHsMh2gmQ5GckYHB9fQc1YRnvXWW13RmQZVpCo3sPTsQOlZtrdJcz/&#10;AGNp5JLm4bAwSEQZOBtGTyxHpg44PBqwmppapbrqU8kkka4WabCoRjofQDsf6cCgubFjbl5fKt1a&#10;RmkVo4+u7ccEA59c+uM9+cZ9joTLM011NOCZvmkJLKoBxngY7nOAPSrEd9G3k6gkMZXcCqrIPMUK&#10;OoyTjP6DPtTrS+e4tJjAxRJLhSJNh3HkkBhnn1x65z1qodiJF6CO1itm+1zK22TbCexAPB+gORk4&#10;xgZ97Qul1T9/5JG5iZISpGRnGRj+XXp3znLn1KG9by5rrbIshaIpIGXdg7jggjrg8DOfXPDdI1KS&#10;01SGG+t/kimKsYW/1bKODjHTOep56dOa2VjGXc6QXqjSZCbfzspIbORF2mUg/cJOM8enIJ+tavgb&#10;xHDqmhy+VG0n2dozIojwxi+bGcdccHI9ecVi2H7hVuNQXK/amEjx/KTxlWA7ED6DHQcc3dLt7PTH&#10;kim1BY5B5b6fdRqCHwSxDcYOASBkk4NdELJHJVi2Wru/1OLVbiKZ0jkZlVByFmRm4IUjoM4OCMHH&#10;rTktpr2GH7RdQtHMp8lmJ2bvusp3AH14HUjrzxVN1Kup/Z9X1Oza3u9y58g7C4cEx8sQefXIIJ+o&#10;0ft98pjZomMckTLc+X8xjbgiQAnjGCehI/PNIyl7trF3S7SQ+WLWL7OwfdvkBGPlxjbkdcnp6dut&#10;PvbqKXSW06+iUhlKzJNtVljYHPGckjqBx0xnOc0jq9u1/wDatTmWMtbssNz5xCzevHAyRzjr6dMC&#10;1fXFrcwNdS6Z50lvGrbM5ZVOAcv24yc+3Q5ybUtNDJxbleSPPvE+nwaeLHSbgW91p9/dJJaRNnlv&#10;mQrhjwT3GTtDEduKkGm2Os6G1vd3pmW3UQW7SZ8yJmUblKt/ro87kYHplSAdxNdnf6Uuo3v2Sf5Z&#10;LOWd1kXDBWm65HcFWy3ZSM8Z4wr97i41q41S2Mm2SFVnuriNWYSR7VU8EqMs5DOD8yknBIUjKUTo&#10;jLmPNb3w5qkyyanpkT3klrbSvqGm3KjbE4ODwc7k55JG4dzgA15P8Yfh5p3iG1uNANk7ag0Ye1hm&#10;YbPMkAKKr7cHB24UkhwwH3gMfRWu2F+3n3ccdxbbnkha3bBkcmMK3bDgDqCTlCGGCM1wPijw9FqG&#10;L8TyW95Hu+RiHT+JdwQ8BSuSSvynMmQcYrGLlTldBUpxqRsz85fjb4PGia5eSX+gloDJs1Qor/Ju&#10;bBuNgBZQy4JAyB1z82D4P4m8HX+kPLcW1hc3NoWdLd43CqrZPRujg4OPXvg1+iH7QPww/tfzIEWS&#10;G8hjYLG0e7KAlSFwPmZFz8rkn5SMFSoHydqvgeBrD7VHc2fk3N41ncQquI/M2sQQp+4cgjeACPlJ&#10;219NgcZKVPU+HzTL+WtZdT5j0jV7y2t2sI7eSOJZt7xqQZUjCsrEbsY688juM5FZsnhkW1vH4ttM&#10;q63m0w21wFkyR18snIJHIIPODx3r1PxD4BtZZNrabM15bqV8xMOssgfKtxyeCc8HHykdcVyOvfbr&#10;G9mtxYzLbYwUlwNqluDzxtDLnrn+Z9yjUufLVqHIzLlv9N0K3hsoftTT243xx3lwNoDFj/C3B6jk&#10;cdG56dFb6t9r0y0iNlMtrNckLbrMSIVChvNxgjglTuxzzkdQMex8IaM1/F/Z139ohhDJskmIZiq7&#10;2BwRhCdxBHzAMeRzW5pk/wDZHhx3soIru4uTJAjNvUKwX5sZPGQDjucdOQT0cz2OZpGXr/hrxJp+&#10;9r65hVfs7NY6lHCrfaJnK5QnbuJHJTce5x1rMn1+z0vw1a6JdWTPKZm+zF4tuX+UkMCdwGD/AJ6V&#10;v/bdUubNfDpuPLbT1jnSOP5pP3ZK7FBPzYJxlScr8vY7uT1K1nlvIb++b5fOVn851bYxGTjBzgjA&#10;4OOM4yKrm0FYXWrW21Ex3VzrNulxJh763UZYqeN+Djg8A56ZJ9SNX+1/DsOnHT/Clus/2eYFoXYu&#10;zqE5ZpFbORub5Qu3oMkg4x3sY0126tdI0xrW6huGHmTMSJYclsMpB25VweeuMcHBrRXwZrsniOw1&#10;a/0lII50WWS3ikjW3lRQdwCjlQVHvyT0PALiOt8H+Jo7OGO7kslaNnXzovMAZpCpBOT0TJG7A/Wu&#10;k8EfEtvCF9/aup3LTWrWc+LSDJj3bsjaCBgBxwVO5STggiuI8R+KdKsYv+Ec8KW1lJDHNHM13Gro&#10;CSGGUyScFfLDDAGYwRzybukaRHeJltWjXzGmaD7SrBWV1xg7c7O7ZPAOASAQxJe9GzKjKx97fsQf&#10;t2/E1viP4V8EeMfFUkfh3SWEuh6VrTr5FgqTQtu3kr8oVATghA0e7auGz+tnwK+ImofEC91Dxxp+&#10;n2YhvNCtZbILIQ7swclmDKGP3VUnBxt2kkqQv8+U9z4UXWtGjXxDbtbz6LG19dJakiyuGyJraRI1&#10;TfulU7Tk4EiktwNv6PfsT/FnxMfhNoXiHVLb+0tS0FJJ7POoNFDJH91bOX7wTzCBiQiJ5HWS2LlJ&#10;GRvDxlBRkpx0PSwtT3XBn6n2sVtDCgA3HaMt2PHXHrVlbiMfOx7dM1wvhnXl8W6DZ61pOrwjT7q1&#10;jmtlse8bqGGTyQdpHAxit1b1gqx+Z/D/ABVxqaOrl7m99pjbuM003MecE9qw1vW6lvxwBQuouuFD&#10;f59K05hcqNr7TF03dF/hqN7xVP7w/Xjj/wDVWS2oM7Ak5/pUbXgHzbxz3Bo50HKupr/bUIIwOnIq&#10;Jr4KM475zWU16pDDd3+b5aie9B6vxjGf89f5VPMP3TYa/H0OM1Gb4kABfbn/ACfaseS/VcgPjsu4&#10;1HJqSdGYE8Cp57BobBvl6k9aa12mcl885rFbUwejj0FRvqRK5Rv+Amp5h6m216Adw9aiN7x9/pWK&#10;+o5bG7j9aY+oDlg/qT8vQ/n70c7Qamz9uIPB9z/n8aab4qOT/j/+v/PFYrakAVzL9DnpUf8AaYDY&#10;Rx/ut9KOYbUupujUAB8x3fQ/1pGvgx6/QY/WsFdTWMZV93+7SrqShcb8+vP+f8mhSEbgvUPz5NKt&#10;+Ao+dvYVgDVY+Rvx6e9Daohb55Ovf/P+TRzD5ZG+2oIvDN9fxNRvqK/X/ZFYZ1NekknH9fWo5NWV&#10;Vx5mOM53c/8A1qnmDlkbhv0Bzv8AQk9aa+ohVwpx+OMfrWA+roOfMVQx+n+f/rVH/a6qFGOv8/Sj&#10;mZXIdAdSIPX7x9c5/wA/574Z/auOC/8APmudk1mPbkuOnr1/H/Paj+2ot3+s+v8AnvU8w/ZnQnU2&#10;B/1nH8qa+rMqqxPHb3/z/SueOvQIMNLjtyent/nuT+Eba3CwwXDf7P6fh/T+ZcvlidF/ahJ3f3eR&#10;7UPqRAPzjI5rmW1+Po0qnHqvB/yfemt4lj27S33R6/z5/wAKOYOWJ0zakc48zkdKBqTsc7sZ/vHp&#10;XLnxHGF3b9o5/wA+lL/wkcBGwSqPb/P+eaVxJWOmbUSxwJPvd89v60h1Jn+Uvn+lcyPEsLcl/wCL&#10;vyKRfEkbrtabty3qoI7Z/X/JYuVHS/2i3IDe25l6006iznZu3Nt/ve9c5/wkECgFpB0wPf29+1Nf&#10;xNDvx5g6YG7vkd6nmKOk/tFyAVfhuM/j60jX5HLOR6f5+n51zJ8VWv31kXAwe34U2TxVAoYecPve&#10;36/570cxXKdML7IyG9fw5pDqHDJv/wA/SuXbxbCGyZ+Oc9eB1/z/AJFRS+K7YlQkyj0Of1o3FynW&#10;DUdyhQxHbOab9vLcE+7H+lck3i+BlG64GP59P6j2/lTG8YwhdvnZ/u+4/wA//Xo1QrROw+3Bujcj&#10;/DP+fxph1H+9J+NcjJ4xtQ/+t5PbH9aY3jW2X5hMPl4O4D2yP/1+lFx6HYPfhQpeTbzjBqNr9m47&#10;57Hr09649vGsKjAmXuArdTULeOIBzvbHUZ7UXFodt/aAJBMnb5j/AFo+3j7pOP8AZ9Off/PWuFk8&#10;f2xIRSremR0461G3j21A2iZS3O35h3wcf54ofMPQ71r4EgCTrz97r75/rTPtgA3CT/gXYc/pXBN8&#10;QrPdk3A+Ut1PpTZfiFbqdizfN0G4jPOOcf5/wcbiO+GoBgqBtuT0/wD1Uz+0Fdfv/wANeft8RIRu&#10;V5l4z91uB9KiX4iWxYN9qU9sKOfpRaRXoehvfqp278eo6Y4/Wo21JT0OP8a88b4jQouRJ2zu6Dj/&#10;AAP/ANfpUD/Eu3UMBNu2/wC137dv88Ue8Kx6Q+pRM2C/8OMk9OvP86adSh3bXmwCPXtXmb/EmJlL&#10;RzLgn73vn/8AV6fhUcnxLgDBkmxu4Xvk9en9f8arlFqenrqERG/f19/fp156VFJqkW355MnPT3rz&#10;A/FKCOPek/yls7gwAJ6f57VDN8UYAPmlyASfvYx/n35pWYHqbatCWPzfw8Z+lRtrEWzk/wDAScfh&#10;XlL/ABShU/65VZW52jk4B6d6hk+KsAUq7/Nzt5/w/wAinyyC/Y9Y/ta2zsMgP+frUb61CCSHyuAQ&#10;V7/56V5JN8VYQ/8Art3OFA6j8/x9eT2qtJ8WIvMYtcjnBBXPQDoM9u/48+y5JBzHsB1uIrsY9eTu&#10;70f2/bvJy3TH8WeteLt8WbcJkXO4H/azxnv9ffmmzfFq3Cb47n5uvXpkY5z0HXueuO1HJLsFz2Z/&#10;EFsxDpLnj7ob2qP/AISGDfkyZ5+uP89/wrxlvixG4YPee4Ibr9eTyP8APrUT/FeILlrtSQrcb89y&#10;Og/HvzjqehOUXMe0v4ggAwrDbj73+f8AP8qibxFbL8zMOe3H6D25rxNvi1CT5f2tTnLfMT05P+Rx&#10;j+cEvxabkC7ZScg7SePbA68H6fyo9myfaRPcH8R26jc0mPlz25H5/wCf5DeIrdMqGXcfbr9Pw/yK&#10;8Kf4uQ+XlLv+I5jYAHORz/iRxmoG+LsUS7xeN8vA+Y9cjt26enTrQqch8y6Huz+JbfcV8wZ/M+v+&#10;fy4pknimDHE2VPQhhk84OM14M3xdSJQn2jdhv/rD+Z+v4cRy/GEE4N2/fdn6cj3/AJ0/ZyDmR7w/&#10;iqEFypU/eOegH198Z49vzrnxlADuidV9uteCTfF+F1KrcNt56N046dP8fw5zXk+L0LHMl+EOeWLc&#10;N9KbpvqL2iPwYAZ9wGOnU05kRwSNvq3y1eTQ7+IcW/I425xz147VJ/wjl475UBep9+n+H+fT6Tmi&#10;fPGeSQ2B/F+OP0pRuUZPvglen+f8a0z4YvSMKpPB5UcCnReF77ftif73ONvQZ6+5/wA85o5ogZnz&#10;BhkY3f3h1pFIP8JIPHy9/wDP+ffYHhG+YbnB/wBrCnmpB4OvS6jHzDjjHt0zx+dHPEDD3iGM579W&#10;9/WnKdv71iDnA+WuhTwPdsSoSTC8EMDz+frUkXw+vmGxbfhjjJB9cfh/9ftRzx7hqc0NxBUdulOG&#10;Q+TJ+Xb2+tdTF8PbxlO1Pfdt6/SrUPw5uSuPs/zdBtH3s8f4dOv6UvaR7jszjNhAUhs7uTt/zz/9&#10;ahfNP9F9eK7qP4aS79ghbhf7uD29v8/jzYt/hfJuKm3wf4u5P4fSl7SIcsjz9Y2/55nrQIphhSrZ&#10;9l6V6VF8KCxz5ZI6fLnIx/L/AD1q1H8J3dgiQY78DIH69P8APGan21MfLI8rW3cvkK3scd6kW0nY&#10;BvJYjqR6fpXrUfwmdmylq21xz+76D8c/15x7irFv8JZT+7+yhe+VH4nt/ntmp+sQD2cux46tlckm&#10;NYiecletSf2ZdkBvKb5h1PavZovg+QFY25X5cjdjnjt7/l/KrY+EIdmaO06Z27ohwOmOev1/D1o+&#10;s0yvZyPEE0m7bon6Dn6CpE0HUH+7AfXOP8+9e723wjX5UEJG1tvyr09O/wD+ur8Hwfj271tCrNx8&#10;3fn6ev09Pep+tQK9jI8Bi8MX8vABOP4Wzz/ninL4O1RvuoCWbCjHOc9vUD/PQV9CW3weSNPNW0+6&#10;3DbO/PHuMAjv0OKuQfCMmPBtd3A/hPXBwffr79/xh4yIexl1PnRfBOoScBCMDIyvXA9qlXwJqJ5M&#10;bdfuqpz/AC9/89K+kIfg/wDLGUtWbjPZscj/AD9T71ah+DroFAtifm278AY/MDp1xjoOan64V9Xk&#10;fNafDrUc7nhYLu67cfhU6fDS9c52HHTGOc/pz/n2r6Xt/gyjnJtfUN8oADYHH5dz+fFXF+DwCsWg&#10;7HdjqfUcf5NT9eK+qyep8xx/DC58zaytw2GXGMe386sL8Jrs8NG3ysA3bn+Y/wA9OK+nIvg/syWg&#10;XaB/dPHP68de5/QXrf4QxKd6WvzHjIBzx0/X64/CoeOKjhe58ux/CO5RlU2/Gfl3L04/z/8AXq3B&#10;8IbgjY1p945ye3+FfUMHwehYeZ9hUbcDK5DcnB+vY8n2ParUXwfQYzCzfKN3U8Acf55qfr1x/VT5&#10;dHweuVjy0Le4EfT/AD/XvmrMPwauGVVFs3TLcZzmvqOD4PISwSIfdwqr1+vfIx69T19rEPwdj4LW&#10;mTuC7cDpnj+Q/XnBqPrr7jWF8j5dh+DXmAAQ7W6YKdPrx/nNWI/gyP4LbgkH5fXJ4684/wA+/wBS&#10;WvwkRFaZrQMvVcx5Az7HHTHPHH61Zj+E6gYjsfmAwo4xxjBz+Hr/ADpfXX3D6qfLcXwbCPg2/t93&#10;n8Md/wDH3qzF8Gzjm0525ztPTsffqfTqB3xX1Anwmh35ay2NtzgKc/Qe/XjA/DrVr/hU299hhDKM&#10;D7oPOPUkdD/kgcL65LuV9Vij5fi+DBz5cdpxtyfk6fX3/wA+mbVv8GVmfKWfP+zkZGMn/PvX09B8&#10;Jy5wIskD5W6FR7+vHPPA47irUPwqXYN0BXkH7q5AGME8/T29Oaj65I0WFifL8HwX3yc2G31Xy84H&#10;/wCv+RqzB8EiWUJaYy3zMv0/zz/9bP1Db/CgSNv8hQW/ur9eg9/r646HNqL4U/aJcC1POAP3ZI5y&#10;fx9f5dchfXJDWDifMNt8FVC7ZLP72Av7s85PT19vfGcZq1D8FNql/sTcdP3Z+9xxX07D8Ko1VmSx&#10;X5gD93pn3x7H24q2nwuiLbUtNxQZX5f88ev8sZNQ8ZLuWsPFdD5ih+CexiYrYY2nbhf1H/1+n61P&#10;F8Gj5mDZZXOPQ5/x9/wr6eT4Ug7v9ECluVDdufX8+ec5q0nwtjJwY+OQwUYyO3bp0PftWf1qRX1V&#10;M+X4vgxuXP2FfbIzj/P58+/M8XwXDj5IFUevbr16cf0HSvp+L4Yw+Znyx8xyzM2cEdMHH+e9TL8L&#10;YUAYRfe4G1eox6Yx/T+VH1ph9VifMS/BJ2G97RWPPWPnBzjuPXP+c1Ztvgz8mDY5z93gHn16f5xX&#10;01F8LA/BtW3fMfu5zk4z9fY9epySami+F0Tpxbbun8WO3/18c+vXrR9akV9Xgj5lHwaYDzGtNo3f&#10;6zYDk8dM9f6c/SpofgwQxVbRdx4bcN20Zx1/D/IGT9Nf8KxQv5n2MLn/AKZ/d9+2PyPb0OXR/CyK&#10;MbVhG0L+8iWPA/rwOf8A9WKX1h9xPDroj5rg+DA2LtsGBVc7gvT35/pViL4NxKNxslLbRsxnPHb3&#10;6c4/px9KL8L0Ybmh+9zhQCOn17DOP681NF8NIZFPlwK23B2rHjkfT9f6UvrL7lqh5HzYnwYhBCNZ&#10;7Qq7VbbxzkY4/A+9WYvgzC7+X9lYLu3bVTpkjP8A+vn64Br6Qg+GiQtvW23DgL6Ht1A+ucD179LU&#10;Pw2ttxCREnk4+6ecDH8/p27AS8TLuN4dHzja/B6BIlxAvzKBtVRz6/TP4CrcfwghKAJaZw3Xbt/L&#10;14/Hivo2P4dwtx5KyYbJ77jz/n2/A1LD8PI2YKIV+YbmYAdz6n8f/rYrN4kaoqx87WnwhVpFdbPc&#10;V+8Ej7/gPr9MnpVq0+EUMsrD7IPuZYKo6Yznn1PpnJNfQ3/Cu4hJua3U7mK/Pn5vwyMf5z7WIfAc&#10;EZwYdyrt27gc++ck8fl/Sp+sNlKjE+eYPhJDt3eTu2gfLtA7dfp/iKtQfCKI/L9h+6cbivXHP6f/&#10;AKu9fQEfgIAcQbl3bs7Tn6Z/r/WpovAMR5EbMx+X5Sckcjnt0/z3o9tIXsUfP9t8I4x8wt/l2gjC&#10;8D2/n+vsRaHwltwzbrT5lyWyo/k3t3/SvfD4DinkVxD6blx7fT+np6A1KnghQuHiGOrYGec9frz/&#10;AJyaXtJDVI8Ij+EsSTZ+zL2GNvOQcYP6/XFOi+EqE+ULdl/hOVyx/wA/5xivfB4ETcuEC7vY4HPr&#10;3/rxUkPgsKmRD74UZzx/np/9cr2kivZng6/CvMRMScuMjjr+OPU/r+FPT4VoBhLXauenbgHI9f8A&#10;IzXvQ8FxyvgKu5fmUjqe5Hb6d6cvgiHG9FJHVdpOe3B6duaFVkT7I8MX4Uw7t8sOGz+Oe38vx5qx&#10;H8KoF3L9ny235f8ADp7enpxXuQ8GoGZTHy3HyqOcjHbPPTrn/CRPBMWzyxHtGPu7cZOBxnPHfr+u&#10;eZdWRpGmeIR/DBWfctsCq4+baeeO+T9Pbr6mra/CpGjGIO3zK6j8jnnof8e1e1r4LXGCmeRz5eD/&#10;APr796fF4NjxzEybVJBxg7s9gT7nHbJznvU88nrcr2b6njA+GFuIiWh53AnI6dOeen60/wD4VjCx&#10;XdCoI5CbT97HHTpx2HX2zmvaYvCKyMvmJ8u4ZPpx/np+nNWY/BsDkK0Cj/Z2g5Ge/wDnJ6+9Pnl3&#10;J5EeMw/C+HzctbA/wlgvK/ic/wCe3q5PhlbRphbYLwew6nv7fpXsw8IxSR529emFGfr9f/r1J/wi&#10;xBMka43LheO/r/8Ar9u1Lml3K5UeOf8ACsoW+X7LuJ53Ko/Mf5HNPi+GEBw0cPqVHrg/T29f8K9k&#10;i8JAN93dtbo3Rh+fPX/PeVPCUIO7y8svT34/n6+vtS9rInkizyC1+HEUXz/ZdxI47evH4fnj17Wr&#10;f4cx/fNvtDD+Fc9sY/nXrQ8KIB90NtHO0YyO5+v4n6+kkXhFTw0f3uH3KOcdPp/npS529yuWK0PJ&#10;0+HcBOEgUHC7m29T+Xaph8PY920wbT3x6mvVl8LQL+7jQejbl6jjv25qwvhqEDCJliTtJxjr049P&#10;r/OjmQHlEXw/ikX5rQbSefl9/wBew/D6VYj+HkW7cbcfeyq7ccf4f/rr1NPDdup3eUrfN8q7cjHH&#10;/wCrNSR+Hof9YUAZV+YZ4+mP6UucNDy9PAKY+SAD/dUnPB/w+lTDwLHjHlL67e3545/nXpx8ORD5&#10;TEMfwgADnj8MZ9f/ANYPD9ts+ZMqP7y8t06k9/8A9XajmZXu9DzaPwEGBxGuGwOU/U8e49O1Tw+A&#10;VkOVi/i3KzY6nv0/UZr0r+xI1U7VXb1+7j/6/v8A5GH/ANhwfMyr/Echu/GO3fjp7UvaPoSecR+B&#10;I9qkLj5crtXof8+nNSDwMAy4gxzjr0yM4+v5euOa9F/sqB3yv935sDrz6/4EU9dOjyVkAww43dCP&#10;5n9KFJ9R3PP4fBIToirzgKq9Pf2P9RU0Xg4KN4h+ZV4J/wA/p+Fd4LCE5H3ic9Ccn36+tOWxhD7W&#10;Udc7fft3/wA/XpXMI4U+C48HzYlZcnb7e3v/AJ9aevglQ3ETcJ83t/niu5GnQAN6bvvdM/5FOFjb&#10;tHiKPnnDcevr1P8ASlzdirHFr4Mh2nEa5xncB17f/X7fpwo8HIpVim5epXv/APrrtPs0fQcYHXbz&#10;7/5FPjtY4ztCfLn16/T0o9pIRxqeC41cELjoPu4PTp+h/CnL4LhA+eHbzz83TmuyECCMFUYD/dxx&#10;j9P8/iqQxIpIX7owOOP89P8AOKPaSEckvhCMqQY8gr8w28Z9OT+OPxqT/hE4Adoi4/l+ddWI4mXJ&#10;28Njbjj9P6e9PWCMDfsOeu386XMwOXTwlEg+WFRhueBx0qRPC8btu8rngMvXH+FdMkagMI4xu5/h&#10;HH6fz9fzcREWyF/XOBj/AD/+ujmYHOjwrHs2LGP9rPuKlHhqIHKQZ57fzFb6gqcbtuMlcDr7UFVk&#10;PzKv3c4z1qbsdzFTwyCAFQ9+P8/5/SpotChDACL7vRcc/X+X61rKypy+GK87sDn/AD/WnYjT5AVU&#10;/Tj8+3+fwdxGYPD8e7AReOmOPxpV0RAhfbgbc59f8/lWkzhW/iXuCOMdsdP8/hRvBzuXb6N6f5z+&#10;GOfdagURokKHDjHp0OKmGjwKpwNme+Oc/wCf8mrRdV4X7uODjr/n9aVJEx12nsvb/Of8+pdgVho8&#10;OzDKOefrzT10qIHHlLzz2qczx8fMD1z6D/GjzYfMUjHX7vr2/wA//XoAhj02MKMDn8sD/IqSPT4h&#10;k9ey7eO454qSOZF+8T83BoF2gHmMzN36f5/z+NADRp8MRzsZe+D/APW/z/KnJZQFfkT7oz3oNzG3&#10;3ivy8N7/AOfrSm6jLZkLFhz93j86AHR2kDBjGvC55/8A1/5yKVLeHiTGec89KZ9sQN8rHKr3/D0/&#10;xyfal+0Rod0ki/e6+vv/AJxTQEi26fd2fhnr3/z/AJw7yYVPyoPvfezxxx/nmoTfqxypG0+p4/z/&#10;AJ9iLdx5CqNuOTu449abYFlY4ieB8uO1P2AEK4VuSePr/wDr/GqovgW5+nHalS+RR836dPw/z/Ol&#10;cC2qoGzt7/5/z9KciKVYMPl3AciqY1FA2duf+Bd6F1BQeSMbv4l6Afn+f/66fOLU0FCDAaPnGDu7&#10;e1GBu3IG+uKorqAXhTt9/X2/z+lA1JR/q0X22tg46/59qrniM0CVHTaV+venbgG2n5T6+orMF8yZ&#10;DD3+Yc/Xn/8AUfwpG1CNV+993hiD0/ljvR7QDUEgGSycn8f8/wD1xTt6/dzjnLL+v+fWsptR3AFj&#10;y3PPrj196P7SPIJ5wevX34/z+dLmFY1UYE5x823PPfj/AD/nqCVCMg9fyrL/ALUO7Yd3rn14o/tB&#10;ioUSHr09TT5xmoZUU8em7A7/AOf8mneaqHrgdMH/AD/n8ayTfjczGXtuX5uhH9aDe7SV8z73bPt7&#10;j/8AXR7QOU1lnUnnb3z/AProEowdzc7sfQ+n/wBb/Jyft7EqFcgdec/lTUvJA3yycnt3Gef60ucO&#10;U2BdRHJD5xz/ACpwuFByR0b8vf8AzxWPJfMBjzG2rxx24/z+VKt+ycEqT04P60/aC5TZW6UNgH/x&#10;4cU77ZEOWb7w+76isQ3bD5gzck/z/wAP88U83RQ7T9457/XH+ePyqozFym0LqMJgNz78UC7Xafm9&#10;u3+e1You3AGON3Tk5p32t2PJ/wB3nn0/x/zwa9oLlNkXce7Akz/u5pTdp94rkjlflFYhus/MT1PX&#10;HX9P/wBdKLpl4BXp8u05Pt9f8+tP2lxcptG9QfTPHPNL/aEYbGO3zcisX7U24oQPvcf1H8qd9p2j&#10;qflUZ25p86K5TXF8mP4uePvZ/DrTv7RTbndle53VjPPucbFyGTP3sY9+nSlW49930Xp70e0Fyo2B&#10;fqFVi21c9/8AP+fekOpIBktz/s9PpzWULnn5S2M/L/j7/wCfam/aB1546cfy/wA80vajSNj+0QvJ&#10;f+L7w/z/AJ/kDUtoXnbxx0rJ89Wbhu/cjcP8/wCfcF0/8Xr1Jpe0QcpqjUX3Y259z2pRqJDqUb0x&#10;x0rI84BjuO7/AHu4/wA/ypfNYHYV9xtPWj2hRrLqGMKX56Uq6mC3U9Oc9v8AOayjMfu5Hzf3fX/G&#10;hpgxyH+ZWHzeo9fp9f8A9c+0A1f7QZRln79M05L1mHD/AHWrL80g53Ecc8/56f591EpzjDf985/z&#10;+P5cVXNqBqC/kcbt3b8P/rU77cT8yn/e9qzVuGDqQ+OP/wBf+f5U6OcMfvH/AGvb3o5gNJbyUHgd&#10;yCDSi+cYG5s9jWeLhmI3cdvvce1KXDFT83oKrmCxpC9HPGO1Ib0qdzHn+7VHzlOdxydvZjx70nmE&#10;co3O7A49qrmuCRpG5diGY/T2/wA4oW6I4DH5R61RSXzCfdsf/XpwnGdw+UfxdfY0XE1YvNdnON/+&#10;fSg3LgfO/T15/wA/59Kpm4Hyr3I+b+X405Zkyxb5T785oJsXhcspAx3xhv8A63anLc4BO5tv0qj9&#10;oTcQH/yKDcr0L8d8tjP+RSuIvrOAdgz06Uq3B3bQT1HzNVP7TGGDOf1z/n/P1oNynBK4bovf9fSn&#10;cLFzzhjk/wAPFY2r3RckA/NuHfnp/n/9dXZ50RTk/wAOF6Vh3l0ZpcB2G05/yfTg/wCcV0UfekY1&#10;fdjYv+GbP7ReKwJ+Zv4v516j4Ys1iVcr04xXDeCtP5VgPvH0xjPavSdKgEcfygda9yjHlseXWldm&#10;lA2OMVqaPB5koyPrWdbR7u1dDodqcBmFd3Q5TotEhAA4rctosL1rN0uEqoyPzrYgGBVASInNOc7V&#10;pyjA4qO5bCGgDB8Q3Hlxsd1eS+PtQJLZ5/H9K9K8XXgiiYlsfKe9eL+OdW3XJQP/ABcn8a87HVOW&#10;mdeEhzVLmO8qszE56+tVdWu2tLMSRt8xkjjB25xuYLn8M00X6t0OP6UfbUYBNnXnp/n2rwLnr2M3&#10;xBbahY/Z72HxE6qLlQy3USNHluFzgBhliAOep714H+1L8avAFk6+APiRpsLfbbWa2vrS4l3LJGyn&#10;b5ZyPNV8gBlGQVfcEZCo+gPEV5ol1o9xaa3KotZoysy7sHbjqMc5GOCOR1yK/NL9vDx18OPEl14g&#10;+KviO0t9Ui0nUIdJ0ddIvjGxCoW86QfK0MhLA/3GRm2urkFdaMfaVLGdSXKrnxp/wVB8LweC/iVZ&#10;eGdB1z+0tPuAb7R7+82vcW9vOARGz8uQCoONxAJJUDdivlG10W6ii+yalPLHbxsxlXaDgMAflOeQ&#10;20HBx049+2+MPxK1LxrrF5qU2u3V55JYRtqEjSZ3Nny+c4cDvkBueBwo5HTPEuk6VfXWla5arfRX&#10;1h9lminj3FU3KytkMGUhhncDnGR0r6ejH2dNJnh1Jc0myuL2C20+TVLYLZ3FvMIrK/tn+dgpPJB6&#10;knjORgfQ4xdQ1O6EC3Fy8ywzfKxkbdKZGY5Vj6kj8x25zoXfiO08KaGvh5fJvLd7hpod8W8tIcAj&#10;ONwBAUHnkrnk81x9sL3Vorqx+0ztuuFeNVXzQYfm3MF9V4PBHet9DNmu1t9qjWLTnXy2j/iY/KoB&#10;B3rnqO/fitnwd4eT+0ItJup7i7UrxLHGSIzj5cjjjgAnsPXAFc3JYafp2sLo0DyzZm3XF75hCyBS&#10;NxUYyMn3J559vYvhToumXfihphHIVZDCPmP7tSowTjBPXsfXk1z1p+zg2dGGo+0qJHo3wN+E9rqu&#10;qRmSEmQbEJnO1Q+cAEDnsM98/mPs74P+CLe1lXSbfSY1ht1R2ZF3F22/dBPHbPT657ec/AHwD/Zm&#10;j299PayfNulDP95TuJ69jjBxzkEcjcRX0P4L0dNOsV3bWkkYeWyqcnkYOME88Z6/0HjSk6k7s+to&#10;Uo04pI6HTorWws3mV1kaOJVbdnavpyQc88deeCM8AutrW9a5+1pbo0LcvC5/ey8/dz0CAcnnPr1q&#10;st0WBchpI/J3t5eNu0MF3YA5JGCPfJAPIrO1DUDb2IiFuytcDfGHcuQfrxwuQc9MjJziues0loen&#10;QiaF7qFxqM6x28VivllgsqMSvGC7dsKvCg5IyTySTWffx2U8n2N7p1bGzZIpj3IBuLsOdik4wG5+&#10;72NR2As7e4WW2tppJI4oxHJbLtCBWzgdeeAc4BHB5zxXnvYb9v7HsraVbeFSZmeUNvLMpOT1YdR2&#10;ySAAB18mvc9jDx2JRbrdSfbIL7zobNc7tx8s8c4XpgdOcDPGOSanuHCPFqV8mVdcrKRuCoMKCPu5&#10;IO3gcZI5OeITb6bdQw28a2/lrdBvOaYkDkLuZVwMZBAxk8jHrVO63TXDlot0ysGjh8zKwrHxgkYw&#10;egAUdD0rz2dxpbp/tkdy99NKzRhTJc7gUZU4AwOuMDoDzjPORDJNciAz2UKyRwR7GmmjCeWd20jj&#10;GWzjsSQTnG5jVW31AKianfBrdfOZVaNiV4K8Jz8xzznAHHUdafqc148Udvb288jG2Gxdo2hVYbeF&#10;xwV7HoTg5waze5rTY8pttfta3flqvEkUanaV7HnnqO4B+XjoTTY7mOOZpftUn2UyFQPMPy8HIByO&#10;Bx1/iPBIJqlJDdw30dzcTP50ih1kjfKAZ6MccDp6fdIGMmr4ANsYrvdvj3O0ceMMy5254PON+CT0&#10;Y5PANZydjdFaa91K7b7POzL90bfTGTkYznjJH69Dm8iXapHLEGMbXClnePLZGQSPQZGO56Z64p7x&#10;XCp9sMUDqykLGq/NvJ4U57Adu+0cc5pyy2HLahdMZNo84qPuk/w/3iwxnOSOxBGcTKXUuKvoRys6&#10;SF4ryMq0m7/VpuyXDY+pIGe3GKBENS8nhZQ+RGzMVG7PRc4wo3e+T6irsdlbbJJXaIOzLuhCE4GM&#10;Drwe455GPwp8tkk95Eou1QsWxG3A5yfM+Ve2TweemOhqObQfIMt7dYIW8+FWZdn7x1RC7bcng4L8&#10;Yxg57jlq17a2bTY43tNzK0gO2H5dp5LA+mOe3btVMq88ccmI28vd+7eM9iOgHbcPXJ6Zq2IIb2aB&#10;5Ld22op8u4UkLx1I9OvX8PSsmzeMSe+v4btEVkaMbQfmuAF5HQgDoQfqAewwKdEoY7rmXafJPypk&#10;7gATxjqN2OoxwOadDZmVmju5za7l2xwqnmFyxxyB90cY7fnmrcfh7y4UiM0cfk8xrHkbeOT8xJJP&#10;TnjucZoGZ2GFuztLG2bj7rSdQ2QW2jqM44HtnHFOe6n2fYYLuNI+W+VT8vG3cCcepHfGemalsdPi&#10;SV4k0+RY/wDWSSRKoyTjtnAGM9B6dSBVySJ2fEU8rSLncpTGBgAkkYA5/LvkmmhmJJugu430uORv&#10;lVZrgfu/K3DGMcnnvzwOeOavJZCB2S+ZpHWNjIskm4AkZGAc8gcZIxj86tsYUDQxRM27AkjkbOOS&#10;BhemeRzk8kHHapbqylc+SkyfvFBJZV+bPUA4JAO3sQTgc9aYrWKf2RIW8qWUTBcuzciP73HQcY9u&#10;o602GxLwpdnZuZiGVowQT2J565YnAA/hHrV6Swu7i6aRFhEu7c0bKc8D5sE4Ax15z09jVmNpFT7T&#10;K6ssisFKsdvGP4QB6de5OfYAGdp9ld3UxeUiOHe0LF1APBJx22KOOD345xzdk8u4T7PcWgaP7Ruj&#10;2rwNpxkfTHpj3OanER09vPvZomnbdtaZANpPGVGTnGeBycAcE81Vk+0zTCSa7Zo4VHmQhj+8LbeS&#10;uAMDbuz14561S1JtoRudMuJHmeLbHI21V3FcqOvOf1HU8VJa3X2dc28QVPNUMI1B2MOnAznH4c9O&#10;lORLy/ZoyBHGrhvMiU8beRnjhuM+gx36VGLqceekkBHygqscbKqnOQueOSG68fdGPauhKWpDealL&#10;BcSaxtJUkgs20MW+7kD+E89+tXrKzaG83XMA3NCFhEZblTnLcHvxke/pxRCsd68cbL5u2QhpFRVG&#10;0ZwAnOT0OSx5z176Fw9jJbK08cy7shzK52Mc8YxnjBH1254qCuhTS6gnnuEuDMu2QKWLhMLkBf4e&#10;nXqee+O7Vie31H7XcSMrM3CyfKGUbSAWPGOnGOcU7VhdRhpPOVVmY7ljXknd6jgJ1HHbpjkVHavL&#10;58kUmmN5PyRytGgYJgjO0DljnHPH9K0JNS0g+y68zXkktvJJDlZRIUOSBznoeB69fXtXvYJ7mGSS&#10;3jml2MW87sB0IPHOO3ucZotZp7uBI7i2gmkWV1wJQADnGSMkY9AM56/Sy9veXV/Lc+TBHIxYKtw3&#10;zBT6dBzx6nkc9K3jYzlcfa3Ucaq/2ZWmnHlxoYQrK2Mk89SefTHHWrf2l7eIXMgmjaZfmkXCg5GB&#10;jGOOg7EZrMXSri5SEWsbN1KpHdksR1ABLcAj9TznAxZivAbCG3vL37PHGcK0a/OCex45A68nqT1P&#10;BbSIjzMv3EF3Jo8pc+as5jkmh4faeQTx0Jx+GfwE+kPa28r3mpWbZ3MFkODHMpO3ZzjnHQ5yMZzU&#10;w1B/LR4Lpo5JISJN0ZWKUEdBt6E4HXHQHFOtL6O906Rb6ykj/dqpaGIuu5mHVR8qj3OBg5AzxVoh&#10;8zWqJYLkQ3kJja4WRZsyRCT5cbhhlye4xycdCPWtxVS9mljtnV2+1Mz291HuVMt8pB6HnjgHAYel&#10;c/JaPBGVS4aGS3PmQ/PzIDlcockyfNxjJJzVyJrybdJeuY2jkxI9g0ivFnp8rA7gcDOQMnGVqo8x&#10;nJc3Uu3d9eWVxdiLT7fy/MVpLf8Aic7RnZ2JyvT8cc1Pp9xplnYNdWl/e3UMbAsBL+8hw33Tnlgc&#10;EYPAZT15NYtuNaubnzF1BtQhaNywEeyaPAK7sHqQOvQEHAzxWxpniCO809jZLukKs7PGilXA4IIx&#10;x06YOMntV3uZ8ulixf3GieIYhb2E0moJJIrrbNIGCZB+bbj7/Gc56enax4e1K5tLmTTby8iW4t7c&#10;wxWUBK+b8vAw3y7vmA9Dg84qG0uLq0lNzYjyVbeZIfKG5VCnJBPBGc8feHBGelVbkwXcbNYWyXCL&#10;MjR3QYB4myfmz3Ofu8cDr0qIuWje4nFP3eguuazBpVo1jDNJNI1j5knljJSPAjYHjlSQD7YNUoLy&#10;Kzjt7SxZ2ZZ44LmOSPKSyq7EEMcj5cr+BOegAsajHf6vcPDFNCFit2D3kjATOgORnPBPqe/6DLvV&#10;aS5s/tl7cW1vdTGS6uLVS20DdyMghWXIBH+znkjmpN8wlGKjYo+Jbo3upLc6Jq3nMYJCvzsq3BRc&#10;BgAfvEIy7v4h361mXWiKdNjt7GMN5nli0aRVRlklZmKr8wCK0YYENwWU89K27mG7tIJIY7+2jmmU&#10;LLaeSFkgVVbywOcL8rbunGME85rCs7Key8NXmnazEsaxyR29zdQqCy+YyY24GOwbcP4lyD3M3967&#10;KltZHm3x18ISX+mtrWlzRtpsiKyz7WDo2xl2P12ttIRMj7uwEjGa+OfF3gu70jxHe3esyQfYdakD&#10;NHNG21JstliwbKSKcMWCkfMxPWv0N1nw3pF14eu9Me4bJjjcySYaA8Btkg5IXJkjY/e+YMc9B81f&#10;Fz4XyWunXkg8MTXkf2iSeTT2ZnltQvUFiegAwXRguCGO05z6WEl7OXqeHmVH20bxWx8gfFX4ev4U&#10;lm1fQbMrdWy5m8lluFl3KCQjSBsMPm3YPIKjHceLeK9R0nU9Pt7TWG3WriVArRk7XDDafYE7s5Oe&#10;M44r6S1KHU72Caz03TUms7EZt1KgmCPJfY+wpvXbkYwSxBPy4Unx34keGm0m6a50HRY7iG4jJurV&#10;rPY9spbcQqsfmwTk5xkEAY6n6LD1NLM+Nx1D7S+Z4mNTh8OyfZdM01WjX5IyQzqBnBfdwTnp0xhj&#10;k9K6yTTdU1M2sdo32e5MhWO3EwHlyHDSEFumGOBnrjuetrxjc6jFprX9vDG0ki/6LHb2qv5QwP3h&#10;QgjHY9MEnIDYxx8mv+IvDLyW3iHS96NZ7o8fNuJAIPmA7skgNuBx2xgZHpU5cyPDqR5ZWNm8u9W0&#10;S1xeXUP2yRo0s5GQDKk8ynHYgL8y8HcfcnT8S3OjwXMml6bJCdsn2iaaGBWVVBysewDHlqvy+x78&#10;nGTpN9balpEN/c6dHIvl/wCsZzu7DIK87gSMcHBHTB5v6y+pw2sepWmmzWrHzEmLWRl+1xtkjcuB&#10;tQlvmYHBJ6dDWiMzgNP1eyv9amjTSZPtkUgbzGU4k2yBinGWyDwOTkYB6A13EHgXVL2wt9c01beS&#10;M7n8y2mC3C/K6EEt2LEZGO2DkbSF1LQrm8024k0ERR3jNtkhkuEYwOqqNyNuKsWJBBGWwW6YY03S&#10;JbrRZB4V+3XU2rSXHmta2/zKiOi5V2KAOSBkYxtOc85FFiTMt9CknhuNSsbCGaOBfMu4Ytu5csAz&#10;Acrxkcdj6ZBpBqeptcSLJcG182GOIG3k3IWWPBORzggKx6fxDoDia/0fWk8Tw6ZJcxLG8iBXtZoz&#10;hG6syocsRuUlcEnJBpmo6h44ktb/AE3UdFkkjt5I2upmtQzBY2ZQS5G4AE7d4wDnknigo7j4Z4Kt&#10;dz7bpY49sI3hS4V8kAthdy4Lbepx7mvqD9nf48XnwXurP4l6a0dxdySW8N/H9u/fu3mEb9gVjtaO&#10;OQOzKykojEB1Qn5N03+ztD0ZYJr+SGRrppvss3HGwjeMnGfvA8E8gY6mvWP2WPFfwx1bx4LXxtcX&#10;l9HNp7CztI5FjmjkRsfJIdwDiJiysRyegJyRjXpxnTdzSlJxloftB+x/4hvfiJp7+IdTtkttL0XT&#10;49Ghs5sC6WZAGLlk2svyNHhjkOCGQ7Tk++adqz2RkQ6pJcR4HlpL8zJ6/N1YfUEjuTnj4K+Bfx4X&#10;wt4U0/xjbeJY5tcvtGI1iJ418vUbjzyzOgiKlR+9edCykqrlB1ZR7rpX7QW+6t9G8RWklreTW5ZJ&#10;GmDRzlQoPTGGO7O0gfxY4U187UpyjJ2R7UbOO59EN4kjDbN69Rzz1qNvEsYXl+nQ8V4Zd/GWEuSL&#10;n5f97BX8+3+BzjvUufjVbf6v7Vt3Zw2724qdewnHzPeZPFMB2sso78N1H+eahfxTA3Ec/P8AvZzX&#10;gU/xugK/JcbAowN3bge/+eevAFS4+OULFg10Dt/vMOPf69c/yqo37CPoF/FsO3IuR6dqjbxjaGXi&#10;cfNyGzwfevnmb44QKVxegf7W7Hy+/Hp36AnvVW4+N8XKrf8AzHovXn1/If56ktId13PoqXxfbnlZ&#10;Vzux79P8/wCeld/G9r2ulwW+9u6/5NfOcvxygZmL3S9OWZht+mP5cdM1Wm+OQbdm9X7wLfvNuDjg&#10;HPH5f0zRyyHGUd2fR7+OLRW+aX/vnqPbH+f14jbxzAiDMyn+783X/P8AnpXzbJ8cY5Gw1zkdflfO&#10;8df8+2KryfHSF0LLeqeekeOD19e/P4HtRyyZXNF9T6Wfx3aucmYYPH3vf/PNQP48gjB8yT+f9f8A&#10;P6180S/HaIyMsWoD/ZxyevH19P6VD/wu+Afulux8qY2njHX/AAwMfSl7OQuaPc+mm8eWqpkTLt/v&#10;K3X/ACP8+kUvj+1Az9oG3nO1v/r/AOeK+ZX+Nyo+RfY+X73C7fcn/Cq8nxxQglLsEEHLcAYxjr6e&#10;vY59cU/Zy6C9ofTs3xBtlOWmx/s7v881GfiNaFAwnUDg9Rz/AJ/z2r5hn+NysWB1Dltx2hz3PTr6&#10;9v0Heu3xvA3bL1sMxGOcdcZ4PXr+fsar2ch+0XU+pG+Ilv8A89MAA+3rn+X+eajl+JMAzi4+YAn7&#10;3+f84r5Xb45jLAzSYx3bkYHU9Mk8dPTr615vjnGRtS4Jxk7uBgY7e/T6UezYe01Pqp/ihZr8sk6/&#10;8CxgnPao3+Jts0e9LpfT/WYI49+n/wCs18oS/HLg7J5DjALCXJ7jPfjv/X0im+OshTJuFAUYZt3H&#10;4/l/nil7KQ3UR9VTfE2yRt32jaoc5DNgjgdh+H9cVXl+J8Ee52uVA3fl/wDWr5Wn+N9wzYF1823K&#10;8rk57d+Dn+fSqUnxzWP71y4G7++M8ng+ucY/+vT9jIn2h9XS/FK3X5PteOP72Mrn/A/z61DL8VYU&#10;jbfcqeP73XB7f5/xr5Tk+O0pl3tcKwP8P+yffPHXHHXPPaqc3xzmJ4utzMyn72dx9ScnP8v5U/q8&#10;uovax7n1lJ8WbV/lNztb13dDnGOn4fX8KryfFyBASJxuDfNuYcf56/5xXyefjfM585ZwzR91PC4H&#10;QehI6e3rVaf44uofF3/CSOAcenb3H19u6+rsPbI+tZfi/bowU3CD5sfM3HtULfGC3wSt0NqsA27t&#10;6dfX+o618jy/HKeRvKN9/Fjb5hwvfI3Hj8x1B69Yj8a7lo/NguvlXJVvM984zxwPzx+Yr6vLsP20&#10;T63b4vwck3YyueQw7f8A1/5fWmv8Y4ol2faM7Qdqlh249en/ANbqa+RU+NF1FuQ3CsvOcD73A9+P&#10;yo/4XbMhwNQ5bDBdxXH0z0OM/ge2DVfV32JdZPY+un+MSqvNyuf4Tu7f5/yeKT/hcEatj7RzkELt&#10;6+/B/wDrYr5Gi+M13kIl2xZWyu6XIUdc47/5z7tX4xSHdGbpVG0btxJB9uf8888cg+rS7B7bzPrg&#10;fGCDGBO23d8vzDrx6d/88VHN8Yo1cjz8dtq4yD1/DP8ASvkuT4xTSSI8lx8r/fKttI4/PGMYPb2N&#10;MPxfnWNWS53bWHl+Wxx9OPc8Y4/SksO+wOsj6xPxnjEfmi4wMchTn6/5/wADUbfGZQfkuMtnGG7H&#10;/P4V8mv8Y58+Wl2248/L2HHHHfP19e/Neb4wXEjNm6k+bjbkZPfrz25/+vT+rPsCxEYn1jL8aYhu&#10;Y3X1HHBGcn+f+c1FN8ZUc7Tejr8u2TPH0FfJrfFmeQqwu2CqG3qu3P17e39O5Mb/ABbmdT5l0zKS&#10;Tlm6Zwe3+f1o+rS6B9ai9GfWD/GeMvxd/dbb8zHnI/yOP5VEvxriVcfbV+7kYbGeOv6V8mXPxVZy&#10;v+kyHltrs3PTrk+mfwLGoj8UrhctHdNxkCRm29fTPT/H8Kf1aUifrHK9z6xuPjWRN5S3m0bvvK2c&#10;dv8AOcDA9qi/4XUrBQbodMnae3X+n6fUV8m3PxYutyol/GrfwBW78DHHqCc9+DgZyKYfim7N++1B&#10;tpOMMxBb6df168VccK+xP1pH1c3xnVto+1qG/uq2GIH+fbr+UL/GmAHY92u3aOevy46/59elfKsv&#10;xTllUiWePnIZd/A+vP481DJ8Um++9195/mCtnp6e59c8Z+ua+qvsT9Zgup9VyfGyFtx+3I2OVZpe&#10;/wBPw9O46VB/wupGfcbrcFblt3TPGenuK+VpfihNFI2bpAFGXYRj6Z7++M9eKgf4sSCbIuB93cPn&#10;PPB75Hb16Y4HehYWQfWodz6qf44RJMpF71A/iyTUI+OkQBjW8b5WA+9xz3HI+vsevUZ+Vx8TwCcX&#10;Aj3ZCgDsBjnP/wBbp07VH/wtLzQjvcn5iNyBgDj06enf2zxnJr6nIX1qN9z6ml+OiZbZer2+br1P&#10;+T/+uqv/AAvQOd8d2rActuY/n/kevpXyxcfFPjKzSNxhsf3fQ4x/L1JqCb4pyqrCS/k2q2DtbkcY&#10;44I69Mj09KPqch/WYvqfU9x8dIt2Wu8Nuz+84yuM55zxnv7VXl+PSImPPHGSAW69/wAx/KvlofE7&#10;EJiUqi8lirAryenT29B+HNNk+KEituW+bgk/M/C4A+XHGPfBB9hjgWEl2J9v5n1APjosqkJcnB4+&#10;VieDjB4/z9OlRj44iSNhDckttG35ug+nf/P0Py+3xRcIC07+77jk5yT347c/TqAary/EyNwWWb25&#10;kPX6D2/p+FLByJ+scu7PqA/HY+W0kdzubaMjzc4+uOeufTpgZqFfjt82WmKqODubpznPP/66+YZP&#10;iakynM2C2NoGSeuQOn/6yR1ORTZfiZMz/wCuZV25+8Rznv7+/r16U/qcuxP1hH01J8cndP3lz2xy&#10;R6Y9fXp2/rG/xruGPEm4qOpYdvTOP55r5lPxNmEhzJnMfzZkPyjHsevTB7dPqf8ACx1aNYRcj/vr&#10;5iR0/HqD15PSr+pS7C+so+kJPjRcFSkkiNwTt3devOOO30qrd/GqZZN/2sbl4C9O3Tt05/L1zn5z&#10;n+JTMGPnsVZdhO4dOMjJ/wDrY6/SvP8AEMON2F+b5f8AWFsNkj1J6/jwPxpYOQvrnY+iD8arjcxF&#10;wx9DuP49vbA/+vUJ+NF3yq3nPJfLHnnGM9+h/wDrV87t8SZUYnzE+U4+XHyjvjkD8OOtRt8SJG3I&#10;tym9sBmZeRyOD74weAOo9ea+pvawfWj6Mf4zXKrhbpl4wjH/AD7f561HcfF52YvJeBhGuRlev6An&#10;vx6dPf52HxHlkXY0g6Y3KuGJ+vr9P5ipR8RQ3z+ePmH/AD0wBxnAGO3HOPeqWCl2J+tI9+f4rSsx&#10;3Xbdct84OTnp74pp+LEu8Fr6T1bcfvYxxwfx/wAOTXgD/EKZfle4Dfwtv/i788/59TUE3xAdlYm6&#10;LHaC232OBn26/wCcmq+ovsZ/WEj36b4uTx7v9N+XbncFAzx9cdB6jn9K8vxelMeftLgd/bGMgfzP&#10;0GfQfPsvxImQsDcMcj+E4x/9fPT0/Cq7fEVwhP2huDw275fqeODjP9PSl9RZccXY+gj8XLoxsXuX&#10;VerZbPB7Z/Ae/wBRzUZ+LU4wzXDJjltx4b6c+n+e9fPQ+IMj7Ua6b5Wwq7+p67gCeOuR/OoH+IjE&#10;xy4zuxlVyc89fp7U/qfkL60z6Fl+KqpL5Ul0ysq42MeR+vf8+fpmvJ8V7hXwl6x9d0wX+dfP0nxA&#10;Yw7lyD0yGHT1x+vYcD0xUb/EiaADZeyrn0br/P8Az+dP6iL61I4a2+F4835oMgAdQOO2e1W4fhcy&#10;ssv2b5Sc8pzyeR9eOf8A69fQlr8LrdcFrU9sLgHgHk8/Qcev1FWo/hkokDm2XkZZiffqT9PXpjHp&#10;jyfrXmdP1c+d0+FaPysK/wCzx8vPp/8AXqwnwqR1w1ruZuduzk8e3uP89voaD4Z5+dYz90DCr2Pu&#10;Md/x+ne1/wAKz6BoZPlwNy8beDyuccZ3c4GfXqKX1rzD6uj51i+Fo27Taj5h837v/wCv9atW3wqV&#10;41D279G/dhecenT0z+FfRMfwzZRho9p/hAXJ7fr3/wAOasQfDBWO/wCz45BbkYAHB7DGB68ce1TL&#10;FSK+rrofPMfwpB62zDK4OVzn/Pv6CrNn8KHc77iLHILLyP8A9X+fpX0Tb/DIBv3dv8u3Jbb97uB6&#10;Y/lx9atwfCvLNHHbk7mG5Qo7fUfh27c1P1pxLWFPneD4TruVxbbct8wwOvr9f8571ai+EauRiBm8&#10;wHaoHIP19f8AI4r6IX4aJvXyrUru5zk8de/H+R6YqaL4Z5f5IlXDkJ0544HBH/6h+ef1ov6vFbo+&#10;e4PhVvjVktNp6qV6d8D3/wDr1dg+EmE3x269Mlun9f8A9f419A2/wy3O2y2O3cfur1Oc9+/Tt6cY&#10;yauW/wALXG0eV1+VQy/w+uOoPHT1x14olimHsI9j5+i+EibUgaEbdvy/LwePT6j+nardv8JEX5So&#10;4JzhRyM+ua+go/hrC5UQ227s0ZGcZ/DA46/48C1D8OIkC7rdcHu/oO/r3zz/AFNZ/WZdx+xij5/i&#10;+E0SyqXtF29Pu9Tz/Qj6Y9DxYh+FMWcPBuG09YzkHvgdeo/xr6DtvhtBGwWS0CkLhSpBOfXH4npz&#10;+FTwfDuEHzIo+WbONvJyemeP0HQe9R9Z8y/YdUj5/h+FSbVYwYXcd3y+/fj/APX26c2ovhRGpKSW&#10;q9cgyZwPof8APr7179F8PAFysI5wu7adv6fyP4YOMWYfh+vlx4CrgZG1CD+GCT6/n9aTxDD2PRng&#10;sPwsbCg2/wB1TwFPTB49/wD69WY/hRGZflsww5G1ox6+nc9fp/wKveE8Aw+X5RteQCN20f8A6hye&#10;o9eOatDwGADD5e3I+YYC88ZP59/59TP1iRXsYnhcHwsyF/ctuVR/D+nP+fyq1F8LcbsQFSFHOB0J&#10;xn+ncdPevcf+EJt92/7Pnj5lVRyT26dcY6jvU6eB9iALHu+Ubev6enT8fxzUPESNI0TxGL4V/LhY&#10;Mc5yMn9f8j+VTR/C2BiY2ibd5iqMp074+o647YJHavcI/A0Y/wCXfb3A9MfTjGP8ipofB0OVkaMc&#10;cD5cfNnOecenHvzzU+2kynRj0PE4PhnuQObf3x39ck4yOD19PQ5q1D8LyXXFl8zdRt7c+p7fpmvZ&#10;rfwXGFXdHhgAQMnjn6df6VaTwlEozJbn2C888ZHP+QP0XtpE+zj1Z4wPhxGWy9qT/s8Hp69s8Z69&#10;PTnFqL4awl9zxcf7KD6duv4fSvY18JqxO21VcMeucnnoffr+mamj8II7YEbg5wPZenbnp+o/Er20&#10;ilRR4/D8NUWZj9l/iO4Fh16YPrz/ADqxD8O8QqBHgKv3em456/56969gj8IAhlMaqDnG5Dx7e3+f&#10;XFSx+FSCy+Up2N83y5H/AOrkY/HucVHtZX3K9m47HkUXw7jb5Vgbbgjp19CPrz196mj+HscmAYc9&#10;ucHP+f8AJr1v/hFVU71h+bdk/LyBnv3qSPwxGG+Zg3vwCR0/Dkjj/Cq9pJ6i5e55Unw7iJ+eFl+c&#10;FvQ85J/KpE+HsbBXjhb5V/E8Zz7H/DvmvVk8NBwB/eAI5/Ht9B39KkTw5FIpzCvHKqw29QP1z37d&#10;8ZqlUkJ00eVj4ftGmFhywX5l6Y/yD78+nSpY/h9bA7lhVhk/Nt6Dv/L869Sh8NwZx5B3McD5uvtn&#10;sc/yqVPDaIuwxxgBsL8g3dD3HbH5fjiq5pdw5F1PMYvAKsPM8tmA5fIyDgfT0/z1qRPh/BjzfLX/&#10;AGmb265zXpkGgJ902+flzsGTn9Mf1/XMyaDbsC7QgBvu7u3THf8AHPv+NF5Byo82g8Cx9Gh+Xp35&#10;zzk/n1NWYPBMW1d0QZuB8q9s/h37fy4x6LFoNvny/JY7ucbiBjPX+fJ9asJo8T7S7Kq9DIwJOfT0&#10;9fy5qZFKMTzq28EBNpaL7vA+X0//AFfkD+FiPwRG7KVgb5gQpGM/5/z6V6BHo6suxSqjgdug/P8A&#10;r3qRNIhwpHT+9u6fr/j+WazZUUcCvgqLYxiCkMCVOc9hjt6fl145NWI/BC43LBjcvy8Y98cf5OK7&#10;tdKhOWG3Dfdx2+uBz/hUsemwdcbu/YH8c9v8DSdyuVPc4Q+DCfkKbcHLD0GBj6HH6U5fBca/N5OP&#10;mznHUev/AOuu7GnwIhREYg89mxnA/l/h16gsoMbMbupDbc/j09Mf4UuZitFHDxeCbfO4xfNjKgEc&#10;/wCcY7flUieDVZfMSD7wDfX+X+fSu2S2QsRJEMt2zz26fj35/OpfsNuBtkVScYHYfTOfWjnHFRZx&#10;Q8JRnaJIdx2nYTzjjH06Z9evsak/4RCIHAh4U4Kt2x7fjXYrbW+NqxfNuUhfTpnnP1wf8lY4Y1w+&#10;VGcY3H174+v0H1qlO2xOzOPTwku5crz0+Vc9x7ev6+9SJ4VVfkMWU2/KuP8APvXWfZo1Cj+I/dzn&#10;rx/j+n41I0Sq2NuQPuj1/H+dLmK905L/AIRiIKcJjsCGA9P8P0qWPwrEE3yxLkqRtVeT3P8AKumG&#10;w8Md3yjqv59/89fanoVUFwVO5cqDk7vx98Dp+POaftHsSznP+EXwWUwbvm9OnfsP89e9TL4XBO14&#10;vmwN+79D9fz5xmt7ci7ihDDb8u1h0x169KcrqQzsPvdV9Mnt759+anmFcw4/DsLMDs5zzuzyc/zq&#10;QaBCoVRAPm2j7p/nz2/r9a2vO3spCD2C4Pb/ACaCwZPLzn5fl29u5+n+eeooux8zMhPDkCq2IAMc&#10;9Bk/5/p7UsXh6MHzGHzA43Dp9f8AP+FarTgAZcKz8ruOcE/Q0u5NvDErgbdrY4/yMf5JoUmDfMZv&#10;9gKgxGnHBU9x7fzqQaNBCQZE46e/r/nvVozQxsoE6t1YFTjP+HfuP5UrXCA7lH3eef58H/P8y49t&#10;iuuhwtjYjfLgZ7EdKcNFhCqI1H+zxz/L8McVY85fMKM38WM46HjjPpjHp+lC3SCPdnb3bcp4z/n/&#10;AOtQL3iM6am8BhgN29Tg/n9P60v9mRBcMM9eq+/X/PXPoKkW6C/fkU9hhR1HX/IPehruAKxEvG47&#10;l3cHqO//AOrigHzB/Z0JGApbdj5fUc+vXOf1py2VoyrwrFhlcDt+HHft3/VI7kIcncevy+g+n60w&#10;agMBSG3L129P16UEk0dhb7s7Mfy/z/hUkdlEjLsAVR2GDnFQfbEUF5Dzt/i/i+tI12mQTIV28YU8&#10;cn0x7H9aB6lpbeFcCPb7+3+f84qSOGPgJHgKOOOvtVJb5CmN/UfNz/n/AD9af9sQtkNt+XC8dOT2&#10;GOP8/QEWRDEowUX/AL6zgUojhQfKAOcD2/xxVM6kOnmc+pIGOfShr4dNxO0AkBjxg4/Dkev+FAF5&#10;VT5nwM4+ahTH3Ht9P8Kz2vdu0qw+VueTtxjr+v8A+oUR6lJJ/Huwf7xJH+c+349aANIGMOFBb1Xr&#10;xTisZHOOn+f5/wAqzFv/ADQ0o+XIzjGMf4d/17c0/wC2Ho7bT1yzdfw4xQBpeYiqFUbip6r3z/8A&#10;rJ9/1pzugZWH/Ad38qy/7S8tNrvt5Jwfm/TPT3/PGKc2oHo7fme+fp/+qgDSzGW247fN/n/PWnLI&#10;i/e+v61li+bG3DZXPG4k9x0B5PseePwoS/ZgDhuV+7xg/wAv6dKANYOoBBdh6nof89/8O7mmjVvm&#10;PXjnisj7bJnYv8WS3yjGPXr/AJ4pzXj7SDLhm4yy9On+fWgrlZqieMHOOnX/AD+FItwipsL5Pcbj&#10;x/n8MVlC+wcyRtzx8y9OP17/AOTwfa5A/lnuvX057/pQSa5uEGFfn6fh/wDWpGuk6Agcbtrds/5/&#10;/VWSLx8/MTt6bef8ev8AUmhbhiuVkUtuABPb/wCv0x/+qgDX+0qBgA+vr/T8P8igXSLwg9T345//&#10;AFVkm5bPX5ecn3+nHp+lKZn4Cs27AU9efy6/p1x70Aa32lACn930Paj7YhfG7BUcc5/z2+lZfnF4&#10;/lf+HknsMD9P6fq4XCgYQ+uM/WgZqLeqcYx/u7h+X+f/ANY12q8k5+WssXDuSIyM/wB3dkn9P5+1&#10;P89mbOW56MO59P0+tAjR+1AjO8ZHbPTr+nFO+2orcDPp+FZglEqtu3bd33iOv9KQXLGUqCG7gZxv&#10;/wDrdqANY3Y3bF6t0+ahNQ53Hjv2/wA/5+lZZZXHlkt8ozubJHHf/P8A+sM4AyB93G7b27f5/wDr&#10;0AaX29docnPTr/n/ADmnDUQDlPujqf8AP4VlPOQSrScKuWznr+R9DT2m3My5I2nHzDr+n8vb1oA0&#10;l1ALwvysG+Vh29/8+tLHqGQNi9BgckY5/wA/y9azDIWBwT93O7B5/T+vpR5isuEbc3RWY5/Tv2H5&#10;9DzQBpDUPLXOdp77e3+f60pvRu+9jGefY9qzmeQjC7t35UizkpztbcWC9Pz/AE70AaIvNmWA25P3&#10;vf8Ar06U77fs6H5u3zdeP8/h6VntKpfeRjLY20GUHaNuSerLwP8A9f8An0yFPYvtegncjd/bOaPt&#10;xZtq4DHp/n/P6VnZUkhZF9fvd+Ov+f507zhkKxPzfwkHJ/z7enpRckvm+wVG/J289R/n/PvgN5Jn&#10;KuT27etUATncZOvPy9D+XanozDcroQ2eMd6ALou8hQfx56+/50LcluFOOaqEqgbPLf15/wA+1L5p&#10;YbQf5c0AWkuXZtxZc7T269KeLlsYJ79z+tUzMChkU8MMbh3pTKC2NxB7hW/zzSK5ZFsTuOM/N+HB&#10;4/z/AJ4RbrB67etU1nCsGkYZ6YA7enqf/wBftR9pVRv+U4PPof69KYcvKXRcSA7wT/Xp/hR5o8r9&#10;2uO2325ql9qiU7iAzKPmVsHP5c9P6etKtyhHzbf/AKw9v8/QUEl03LY2kfxcfNTvtHGS3ynszdO9&#10;UZLxDGWJPA/u/wCf605r9d2X2nudvB559+34fpQUvMuJcEHBPX/Z70onBUOxX/Zz+lUhqETn522t&#10;1bbn8OtIt2FfDKcfdG0df/1UFeSL5nIOBJ077v1oM5C8v79PfOf8/wD66P8AaS43/N2Py9f8/wCf&#10;WlGoBDtGfX5fXH9aCbF8Tk/Nnv27+/vQk2GB3dPu/N09qz2vkZ9w/iPJ9/Xn/OKaNURcEH5W6+/H&#10;T+VTzFcqiaSzDgn7vTG0U7zhxjpn5c1lR6oki4YfLyTx37emRz6/rSnVEBHmevf/APX/AICnczNT&#10;zAcAlgP4uT6/5/yKUTgNtYH1wzAe/wDn6VlJqeRln7nP9f0x+fNImqr3kC57f5/OmBqpPtJyeO5p&#10;zTKFwjnnlfyH/wBasb+1UB5KqPXJBPX+tL/au9seZg49PX/IoNYxizYaUYyMKP8AewQPwpzSjZns&#10;v3fb8/8APFYratiVkRyT/DtbqPyx/wDrpv8Aa4bDLLk8kY+nTmkLl902vNUMAp+96/xe38vwpyzt&#10;ja35deKwzrIA4dd3T7x/z+NB1lvm8tuCcYzjbjqeP85+lGocyasze8/+Idf72enNL56/eD8ds+//&#10;AOqsA62AuWZsrxn1/wA/1NH9q4ODL14b/wDV+dMm0ToBdRnh3Xhcr/Wj7Ui/xL0z3H41z39uMqKd&#10;/wB7P16/5/KlbWF25Dc+h7fl9fr161XMElY6EXqbOq4C/Kc+9IbmENgnHJz/AJ+n4f155tX+8S+f&#10;+BdDnH/16Q61IxzG4+mDx/n8aVyTpVvUc+ZnnnbjqPb/ADila+iA+934Off/AD/TmubOst1GeM7h&#10;t4B/rkHtmmvre8YEjZB+4B34/wA/j3pXKUWzpRewYBGNvVj6flS/2hGoBB+VjXMrrIJUhhuHP3f8&#10;+vT3pBrKhvvc/nx/n8Oe9BSjGx1B1FW+Utj5s+vb/PtR/aUajAHX3rlf7cU/ITz/AA9OP85/z3T+&#10;2iBsWX/d259KmzD3YnVf2iu3GA3zcrmg6mBy57cHscdTXLnXdwGc7t3zMfw/+t6fhSLrRVcvJx/e&#10;Zv8AP8qeocqex1P9prsH/fOcU5tWjR2ywPrtbHb+n+fbk/7YdDkOo7fU+mP5d/6OGsbhuDcMMK34&#10;/wD6vxpe8OK5dzqhqhJ2qwHvnn8KP7WQtzxu/wAf8/5NcodcUBQZuGwePWj+116eYuSx+X3x0/n/&#10;AJ4o5itDrY9VBXOP4qQarGqD956D6e31rll1xI3UeaB3700a+qjIly24fLuJxyPxH+fxObsLlidb&#10;Hq6luG524xu/nzT/AO1sEDcfbPYelch/bAHyBu/XB478Ur61ErgIWwT6ED+fU+nt7c1qTyI64arj&#10;o3sNtOXV1UcDg8gf0rkzrZlGzcW4G5QOv8/pxQuuRNyr9fwPPbnp1palckTrDrChdxkYd19qcmrq&#10;Tksf++s49a5Ea595zJjoN23GTx/jn6/Sj/hIYy33+3J/TH1ppy7kcsep2CaweinnHTr364qT+2EJ&#10;wp43YU88fjXFjXUIypLdzxnHHH4dPzqRtbyv95fdjg//AFqrmkXyxOuGrhW+Rv5U9daUjJbrg9P8&#10;81x/9vBwwEoI6YfAH/1uP0p7a/Ft3Fj9G/z6/wCfQ5pD5YnXf2xFuDMW47K3anPrMW7Bb/Of0/p+&#10;FceuvRkHB3DGOv8AnnOP85pRrqY+WT5V6e3v+Xt056VXOxWijsBrPZW2n2pV1ZFIUuo/4H/n1rkD&#10;4jjUcTEsBkru9s/r+PtSt4jhCFWkO7Gdw4JOPXP8+aFKRL5XsdJe6x8nyS/j6/403SUa6uNy9z/e&#10;69O9cuNWW5fy1fd8xG4A5P8Anj/JFdp4CsmuZI5WT7uM7R7/AEr2MHTk9TzcVLlPRvCOmlbdPl+7&#10;6V2lhDtVcfnWL4ZtRHDHtTovHNdNZwHAyK9qmnc8qTLVhb5cHFdRotsAFBFZWmWg3KQPeuj0mHkY&#10;FdRkatlGAACK0YhxjFVbVMdquRKR2oAlVOOaq6nJsi4q1nA61la5cbIm+lAHDfELVBDC2W9TXgni&#10;3WhNqTor/MGxXqHxf8RpZWsmZtvy4r5p8W+MZrzVFtbe42xszGWVW6Y7fj3zjt718/mVT3lE9fAx&#10;9251N14hsLTa17fxxn/ppMF6njrUB8Y6KSq2+pwyyM2FWGdTn8q5H/hINMtl4hh+bnLLkkf4nP1r&#10;J8R+KfDGmiHWNSt7TyYN3mTSwLtQlRgtkcDOBntn6V5PMz0WZv7SPxA07wzYQ3l7pt1eXk/mJaya&#10;RqUsb26hMsxUHD/KOmSSegJOK/Ez9qj4g6pL4/1Cwubr7Ktvqrw2slrvDXcW5mWUgkiPzF2HZt2b&#10;iWGCWz+pv7T/AMWPHHiX4Z+In8EaRZWc1noMk8kOtQ+XEY+RJBuDBsyIcD5SGGcYIyPyE/akfwT8&#10;QfEcXiDwJMtk9zbW0D6fKoV45RFtw3Zt20ZdQo3BiFAId/byuOjbPJx8k7HnmqXesazbs1nLJJDa&#10;TLEvmKMIcEj/AHeAeoxgHnA452a4jTXluI4f+WbPHH5jLJjZkrn+7yw+gweeujoWv2f9sLeRCS1v&#10;o1VHkEhPm4ON2CMA4zlfXJx2WDxrqWmadfTtealHJcbd0VxaxllkzgZwSCvAz69PTI9uK5onmSMz&#10;Xojq+lLE0Kx3CyZ3soG0nnAI7jnjHIHGelc9aJdWJ82yZZ5I2wzZysT4+97c9/bsemxdIrW8MN/f&#10;NIJmWeU+SCq98kLgYAIPT16YzVq/8GR3unx3luz4nmEUyq53NgBlJOBnIPUgH5enU0XEo3LWm6HH&#10;q+nW+qan4gs/NXiSHcWlYEfL90cenrx3BAH0t+yv8MbrUrq3v7lJMPMrTAvlW59Djk8dvXGeleMf&#10;Cb4eS67r9nZ6da7rVo0KyLGWYsOcDHp37d+RjP3D8D/BVpZta6TcQ+bLJIu6XyztyeM4BI6buORx&#10;2I583FylL3T3croq/OeyeD/C99pkcb3enBRCI1Yh88kDBIzkDoRgcZAxXdQ3lxa6QtpHZyYDBFaN&#10;hyucklcg85/x9qVhoZs9PhkVt3lkbWmdkIbG08Yyemc+nrkmrjXszS+Y9wyKiLt8xcjaMcfLnOcf&#10;T14rj21Pe+KQks3225YSQsm5N5WNhzt7c4+Uccep9TzCs4d/s8T7EXKsZGfMnJwD7bgTx/dqaOEQ&#10;xNc6rGwaMZaXzd2YwT8xO7J7cZDE4OQOKpX8rzWjWl0TttUWbYsBLS8AqMj7zN93GQAOc8YHHWd0&#10;ehhxk1xHMqxQvIyxj5X2j/VndyR6sWz6AYA9qKzmGQ3J0wSzPzGpbLYJGexxwSefXuasyW98dMS7&#10;slKLMo3ySTBfMPDEBQ2do2deBkDJ5pix20V41peESTSJFFNJbktsPBL49R7qckZ6ha82tvqevRl2&#10;HWkN5Y6XJDexNHG7J9oeORdgcNy55GQBjrkAnPekeVbixaSfTI444Dud7glRKudoPJ54HT+LJxio&#10;dS0xo0e+upXkjkhzHb7EVQMYzt3HcO+44BIyMnmp729iitItQvpnmKwNDHJHFt+cHgqB0PU7jggd&#10;MiuGXxHVHYHuriAi5GoRqzNmOSTiM425Uc4AzjPBx7YApLCS5ur021mX2tEm5Y4xtWHLZDnBJIY4&#10;OeSCD93FQQ3ltDZtqEQjbcZvmEzI7x7QOASNvJIJ/wBrjOMGxvghmFzcC3gMcKyqtwufNOM7F2np&#10;6kkdiAMHGcjanqSWsFnHMzETSLtBWRfmUcYK46cgkZJPTHpUz2d7FFE7SQ7pPl3btpddg+TA6j72&#10;OfXucBsJt4yVkk8vzBt2hc7JCuQQ3G7O4HpuPp0zchuLW7D4uIm3ofOZlYc8/ISfcY4JGSoIGTnm&#10;nud0IoJbeVpmWG2CjYGWRiAUA/2sZbA9McgDnoJmsmeFbebbJD5irIvC7h6g4HBJzjpwSRipoLe4&#10;tnzDA7QxMHbCkYbGDyTjgk+pwPcVaN6YLpZBArSbVHzw7izDlscnGOmeuOuSSKi7L5SH7DO4LKVj&#10;YLiTy36c9fUc9jjPU1ai0uxgtzcTxKzTYZn2gAg/dwAOenYfzxTrZpjJI11G3mJyysydQAW28HnJ&#10;6kde5q3tct5yz78sdpkI5Bx0BAy3rnP4A1I9BYLbS0h8m2s9sK8eY+MlemSR2yT0BPFWhFEoVZAo&#10;+4FTge+SeP8AZOT2GOxpr24nK+Z90cmGRcDPUnGPm/3uB3GeKdbgBFjlRU8yQ5jaTcD7gZ4Az6jP&#10;GPaSixqCeaTc2sLb1UlZGO3JI689eD0x659oo9PkvUZPtCrwm52Vcx59hg8/5xnl84JMcbbUdV4X&#10;aSFI5x1xk/3jz16dr2lubc/aYGZpMKwVpAxA7/xHa2P5cZoGiitraR4EhZhtAXcoG4bjnAPbnrzy&#10;B9anjE67jbFm8zOS0nJ4GeBxjg/1zkCrP2q4R3a3+RjIokl3McnBGc+me3I/lU2l6XI8zfM6xrJ8&#10;0iQk7iOxJyRzzwecDp2oLmXDYSwyPBLudVXhfx/h7Z6c9h3zT0n8uEtsz5I2rum2qGx1JJAP05HX&#10;rWmbUx3U2X3yRlnDSuNw9OTyDz0Bz+XAdMuL+IG3txbwwxlvmm+Vie5L4z7nn/EBmPb2cVz595bs&#10;7SMv7ySTCk4wTgjoMccZ4I9KsNai4KwIjyKVKQrI3yqvOGxgnAAbBPP0NX7DTHugyqqtvwrFVCyf&#10;fx8ucjjHU46nn0lisks182O7hXc3lsWmB3dsYHXvycAYIyCRQkRzGTJpZNsLme3+ZmH7zzMFwB7D&#10;5f8APWmC3NvFtZWST/lmR8v8WPmx1/E9B24xr6pZXlyFZEVY1GM3ClQTkDICjnHXHOPzy6ayW4jF&#10;lY6bmRWaKI7flHfJULnec8Hpj1rSMWTzdDDeOOP7QFkWBFYhpQcF24yMjIGBxx0yPpVfbNbQLBdw&#10;wsyszrGQ3ykkBWOB1x6kfhzjf1LSXtYjDdQQq27Kjy8vJgkZJLHAPPJ+oxgVmHRZjC0l9viRQyxL&#10;NJ13EkEL0OOMYyRnIOTgFgUitLeObIM0e9doC7AAScngEr03dc5yDxVx7rUTaZeDbGuF/cr8nmem&#10;T6ew59+Mz29hPcWscaXc00mdyx78tGAOhUgc98jgA+9VZ/sgdbC8dZ/mO4Rx5C8/cUocE8Dnpg56&#10;niLFblyyvreaI2Do0gjJSJVyfl9eOOp/IHt1bqdxJpkwv5IJJOFZY4nX94w4CjPAGR6njn6y3DRx&#10;Xskl07Tg/LH9jkAC4XpnGc84745/Ca3kuWSOcQSP/o3+r8nkALhQCPYHPHHXnGA0TIqQypcTNvut&#10;v3ZVJtjhXbOcZHT8AD6dK1tPZYovIF60ylSFlaANnHXBxx7ZHfPHWqYhlhjjeWb940Snb5ZfBzz1&#10;+p/vHphuw0NHliu5IZrO7VLiNCF85QqkgdSOACegPP4451juTL4Rum3On3N3DDe2U8ILMqefJxC3&#10;PAwORk5wD68Z4qG1WS/V7W0nVZBc4+/ujY8hgw7dM5zjnvU0l/m+js4pLfzmXcYbyP5GZiOgJyOe&#10;SenI9cGrJZ6BcPJFNoQWbd8s0cnG7JByB1U9ef14Atv3dSY6Gx/amq6fp8i6hZ+ZaSKnlyI26OIE&#10;4/i59ef/ANdO0GKyvY/sWkRTbrqZ41sbhfllXbzlmzznj27jpVe8trvTEkl0R2a2kg8m8s2jbzME&#10;jkcHcOmCPTtnNR2Vmlki38GpLfW1vIF+ySMQQc/NtGMNgk88nJz6ChSkmr9CXy2djSbT72XS4002&#10;9j8uFWElr5LKyYPQNyeD04wOlV9N1TUJdCklttRhMcKfvGEbeaoyR82eCOmcdMDkHgXILbS5bj7J&#10;NPqFrNLJmPzAcyY6KTnB7jqACBnqAYbGDRLaWR7u/khjDst1FIrf6NkYxtK5APXPPbrWxjfSz/It&#10;eRp0cgkWT7NdNJgJbMRufbnsc7SQOnUDnHNXjFrNzP8A2bDbQys9u1xCscxUo3cBgPmzkZz7ehBy&#10;tQm0/SbtIJJLdlmgf7LctCQtxkjEbAggf72Rn1qlbWtlqMEj771UkkU291JdFRby4G4MGB9B6dfY&#10;EnN0BR0uaizoX2Lqd1bqiM/9nXB2u555V8DOBjkc4wcd6nivWM8dtpkPkbv9ZaPlUlyRwehzjjHI&#10;wy1A1u92+7V9es/MR2W3uFVWkQMSQOTgrxgHPscHBo1n+1JpbePW7RrmNjsWa3C/d2kMQd2VOFyF&#10;J6ZHNGxK96Ro2uoeGp47h7qwmjkXDNGj7fJUKRtx/EuAPf8ADOcy7m1COx80TQQXFzGxgVcsF3Kw&#10;zg8fwjJ759+bF7barFbR6VdafI6jj7TCuZYvlAw3JyuPcEnnjpWPcaTYxR79PW4xDNlJZlCyRkqQ&#10;rcE4O5efTHucKUpf1oJRj/Wo7T2j1W5je9ul8yKORWWaTawwrBQO/GR3579hViKKO9jaPSbNb4G3&#10;W3mkWYBJZWGFJBIwRtHsfrxVHRLu7uJQbO2jvR5YaTdGqtwduDnk7uDu6kEenOgs2prbwxy39vb/&#10;ADScw4wrAtsDAgc5JPp342ClTHURU8W6bNpaeTbnc8knmpc3CnejODvglYYIJZTyM43qSOTnzyWx&#10;8OyCPT4talj028Vl824bIsbjbhlcj/VocfLIMKhJJ4JFekatcnfc6Xf6dK32hQdrMzKY0C7iHzlm&#10;yOQMHqBtGK8+8Yad5FrJbX1jJY3N5h1uoZm3FCuWBbOMbTjkEMB2OK7Kcr6Hn1Itanzl8XvgjrPg&#10;3W7rVY7pTHtZ47pVVYtRjLbs5wA7oxG5SAQCvoMfPvjiyW+8Zw6l/aMccn9npHeWl18scwO4g7ic&#10;BDkdfug9flOPvjxxavFLa6drEMmoadYr9pWW1m8yQD7rypkj97sJyCPnIDb2IKL8z/Hr4Zafqc4s&#10;PDWjTXjQ3TS2ccIKyXML5ZXXG6Ns7jwRgbGzyWr1sLU5ZWkfO4/D+0jeK87HyH8TNC0BI4bNtOl/&#10;tK01SeCe1mbbI6tGzgE5HIwFyAd+WbggbvP/ABHo1hqV7GlmlvHFcXpiit5FBkcMzFQyqpye5bI7&#10;YyK9e+NPw8jktRc6HJLptzFtjuLe/uiuH2YcpvYmJ/lPyEHAPDFSN3keq6bB4VuZrXU76R7eaOOd&#10;Y5ozujkXllQ9Q2M4PQZB9BXvUKi0sz5PFUeWbuibSrax0S4hWSKzV47fYFhQeXN1DKW2njjv0Poe&#10;RZ8YXmtLqEHhq3mWNpWzbxrhTuV5FLfPkhfmYAnqPm6mql1u1eaxvv7B/wBFs4TIWeTy1uVJYl+c&#10;Bun8hgZJqPxCtva3txJPJHdszA2klwv+uibCh+xTI5AJHQ4AHFdkWedPcd4e1zStHhmu5tJt5PJn&#10;+z+cu75mfOHZAQCysN3A6ZP8JqbwVbXOgNqetxptme1mt1up8EW0xbcVPBySobPJ4A9q4mI3kNo3&#10;hqCKWT7VqkMu4u5d2w4Cpg479hn6Vt3ut6oBeJo1ozWq3TGa2EQnMjbgpdQRtzk9hyBkj5a0i9dT&#10;OxdXS9F1DXYNZl1+ExRzpE8kKNtwiBVlLMfkDAD+Lr26VUufEdvZatZvqGp6iskxkRoZmC+WDncP&#10;l7E54P3QefeLVftuoaZPd6fYq0wzJcW6JtTPmemBlg2Pu/dDD0bBqekafJodv4i1RLixk1D/AFaX&#10;ARDKionzJ8m5l4I6DgYHsPVDOosL4+PfD82p3cMUdxHMsK7V2g9Seg5Bz0yQflOea3fhxaaVB4jT&#10;UrK6t7MwwtBN9o2/vcBQ6rldu7lgCchSRjpxzPgFIb9p9H0XUZLyOGzL7Gyu3LYfPdsDDZGc/XIr&#10;oPCH2OPUbmXU5ZmRNS371k2bF+UbMn6JyQOgXIOAZ+yCPqD4IeKNZ8K6Jr2saa0wu4rcxJ9qk3AQ&#10;GFWjUSAfI6YwuFAbJU7SBt93/wCFw6oW+0a+GuLe4jVJZPtAfyUbBBXaASM4O4jP8WQFxXyj4O1V&#10;LbRodbRbhoZrpmS5t12rKwzvUsME4KxHaCMADhs11R+IEU2hQ6eL8yQz2pEbBQPlHygDHHAKe2Wz&#10;x24ZYX2kr2OqNbkjufRdn8Y9Uih+y6hqEjGHafMZstJHjhsdj2PTLc4GQKZL8ZrqRHQ6gdwXLfvA&#10;vbr7/wAueTzg/O58e3F1fQ77raTIY51jYLuQ+meNwIGPY/lHrHjfyLySAaktyq52zKx+Zc8H1Hfv&#10;x+FT9S8g+tHv0vxkkWaRBefKTzuJzuB6dh6eh79xVOX40Tuf+Qj/AKzj5Mdfc57n8s1883Pj66yz&#10;GZ/mUGRtoIHGc/yA79M1VufHdyJiglZTzkEDcOeRg9+K0jgfIh4qR9ETfGS6PS+/hG0s/wAxPXHt&#10;/MYPpxXn+LlwJGg+3Nj+75x7f/qH5exr56HjeR3KPK23fj5vl9OBjPAIIz2Pt0gTx5cynyy7R8gB&#10;Y1x/9cCq+o+QvrDPoaT4vyM5C3Y9SPM69OTk/wD68Y9qhl+Lk0igNd7ht7yYzx6H6c88/jz8/jxz&#10;qHms7ysNzbs9SuPxxx37Hv0qu3je8lAWU46Hrz34xwD146c/Tl/UQ+tS6H0FL8Wd75e43A/LI3Jx&#10;jsfbr7fSoZPiryzyXPy/xbcdePX8frjt38Cbxjeuvys55O7cw6f0GPxHHHao28WXWdqueF44AIGM&#10;g8/XH4delNYEPrVR9T6Bb4qn5oTf7eRk+ZgAkgev+f5B+Kc0fP20Ku7P+7z6DGBx9PqK+fD4zvQc&#10;RsMlSd2717/7WeR9fTpSr4zvGbAZsN91dw+p54/LBzj8z6n5B9Zke/H4qHy8C9G1VwvzdPTn/P8A&#10;OkHxSid/ON6qhG+aQngcfxE+3bjHPpXgf/CW6m7YMjNuzjsD7/TOfQn8clT4l1BWaQOOFztY4P3T&#10;kfgeT7/WqWBQfWpHukvxRT5VN7u3ZDfMR6cf/X9jUL/FJUkJN02duT5fUcduPb05/WvE/wDhJNT8&#10;sqsisvRdoOP6YHT/ADioX8R3hDOZein5vXPH+fxqvqcSfrEnue1N8TVwyGZuWz8rYx7dcHr9Kjb4&#10;nIW8/wC0qo7MzE9xk8jjoPfg14ufEN7JFlpPuqNu7vx/iD7/AEzTX1fUFO+STbtIJH3t3PT/AD3z&#10;1o+poPbSR7NL8UIjIYmuGx1Vdwyuf88D/Zqu/wATeWInXr93eBjn054/+t715E+paltCG5PqdvX9&#10;evQc/oetMe/vDJu8xvm527s9SfTv/nvmq+pxD6xI9YuPiQqyNuk5YZH+0MYzge3uTVeT4kK5b94p&#10;7sfM74/P/wDXntXlr3l4ImAvJNuT93I49ehHXp0xjviorqe5O3a+75sklhjHH4e/T1+lP6rHuT7a&#10;R6jJ8SlQmUXG3b9xt2cZ54/lzxyO3SGX4lzFGZWUbWOfmPHcke3P5c15eXu2VVkaTbuCgpwvXp1/&#10;r65FRm4uS25JRgMTyRyP/r5/+sOKf1WHcPbSPT5PiWzpteT5i27Lc456+/tz3qtL8R2kZcyqcMDu&#10;5Hy4xg/l9cV5z9omdvlbcC3TaG9OvPT/ABP1qNlZXZg3s20nPHYH3A/zxT+q0xOrI9Cf4lThcGXH&#10;/wBcc9fr79PwLf8AhYzNGwW4O7AxtJJ69c9ev0Hoc8nz9F5UxbmzkblXjOOT/tDPv/8AXWIMV8yB&#10;l2q3y8HnJ9fxH4evBqvq9Mnnkd+PiH5jeWJ9vzYH7zDf5/wHtTx8RZHUCabaq8fOOhBzn6c1wShl&#10;O1l+7nAXHHOPTj/PuaneNkHlqeP7xY4PPGfTkevT1yMNYemP2sjtR8RJvMVHnO7coZvU+nr6fr0z&#10;wg+JEqW+GuFbHP3j8zdM/Xp6ZxXDSblibzPl56NwegPIH1/So5OORuHYKc8+nXpzj/OaPq9Nh7WR&#10;3j/FAqux7gcD5h259evp+RxngVDN8SZnHyXLMvPCrnJ/Afz69eOK4OVWXaytzzwW6cjn+X5+1R4a&#10;Z8OrNht2eePXOMf0zz0qfq9MPazO4b4lzBmBupB1PGT1PI4H/wBamS/EgyId85ZcHO6Q/N0z1P8A&#10;9fj8K4wuu44G3u3zcnj/AD+vfqJHuA8zazdSW+6ePu9D6jtzVfV6fYXtJHZH4jzMxK3EnQhmyT36&#10;YyfU/wCTUJ+IczHmWQ4XGA3t/nj/ABrk44U271bcSPlxz34xx3PT6+hqVUBUb22r/stlemMewx3o&#10;9hT7B7SR0kvj2Uq+JXYfd+UH1z19fp26cnFRN4/uCdke/IYHazcj88+v4Vz8caZyrhfX94eO/r2/&#10;r2PFSJFudsktg/3sD1/IZ+uafsafYXNLubR8Z3jncgcttzzj5s/5/P0FOXxjM+VGe4x0/DnPp7/j&#10;WGtuhxGvOTuXd09P5Z5Pc55zViOE7NiDzOw3N657nOPTn+dV7KHYOaRsf8JZfNtZCe2zHOMdP1/D&#10;nt1qJPFN26Ak+Z8vysO/cEe3+e2KoNDhcrExycHLHn26nH/1+oprblGVLFR0PmHDcf44/p6F+zh2&#10;FdmjL4ovyd25uep9PXn3/wA9arf8JTqKo2OcZyf7xx/9f9PzqyR7lUK3Y/NwP8/lULtFI21JDwpD&#10;cfxDovB9P5e1Cpw7CLZ8T6i5wepxk+v+HSo28SX4ChnGdq5/vZxjpx7VTYeX+5dwe/zfL7E/z/yD&#10;UUwkhw20/KuGUr7/AM8kDjjntVckew7liXxPfsinccL93axwMdv8+/pUMviLUVGcrltvYHJ7cfiO&#10;KqyRqzbQob5fmK4AAzjOR/njjNK0C5wfvHH3VyeSeMen+eeonlj2Hcn/ALd1JyuJWz1Xbu9Bz+Ix&#10;z2pv9t6mHVPOO3orenI/L1/lUcIdWWMpg9GGQce/X9f59nRqgUjdjHCso7Y+vpk+lEYpE6jl1W/H&#10;ziRl+XP7v0xxnA54APvgYobVb0bWE/0/D3/z+GKa3HKHb8x6Y3fy+v0wBUflbk+WQFf4uOnfGB+H&#10;/wBeq5V2AP7RvQdvns3yttbaeR3/AEzUn2u4+UbyG25Pt3znv1/Pr3qFFRjnyhuzk7TjDHvzkk4/&#10;l+NCF/vOff0B46fQ/wCGOwosgLHn3AYebNkdNyt7/wBf8fxnSa4xnc23kjcx49+f/wBdQBYwQPNY&#10;HbjJ4I5/QE+3NOiLho2wfnb5ieM8joMf59KdgLDSysAYnLfN13Hnjkf54qMecw3+a/XkYP19f849&#10;qco8xlYMzDOR3OMjn0yDjjt3p0CPkxv5akAELkd/w/yPzpgV2EhiJRlPGfvfMcn/APX1/wD1RlPL&#10;AGF2/wAOV46dM/59zVh90rKVdeMfxHg4yQPQHnvnnp0ppRi3mCHb82cbccccdexH0+vFBDaZD5H8&#10;LMRtweTjHbv14pzqXXYm5d2GbDBhtxx1P/1s/okahW2qAhbJbcN2PTrzjj/HNPPzuoZcBuq7uee4&#10;5xjt75Bz0oW4/skaOVPnA7dy9G5/z+NLM/7xjlv4s7WPfOefxPp1FLInlsIyp253bt3A6d+vf0+m&#10;Oaj8xc4YKd20Y4Ax3BP4j9SO9UzO1yG4O4bi+7HG719+np+Y9aryqCn3urY6cHoO3tj8/oKnuyN2&#10;TL82PuiPGR6/5756monK7fKVWXdnHy849P8A63t9KkuJX+X/AJaEj7245xgjtzzj/PYU5sSsuOvp&#10;+n6df6UqgO+8HPG4MG47Y/8A1joOKRFaM/Ou3uxwPXpj/wDXQPmI9o8vzMjB56EZ9vfn0/pUgXYS&#10;RP5eT90N/XvUm1lbcSxLHK7f06cdcn/63FNVmUZ3p83frkUC5z70h+HscPEsG3OSzc9ucj29h3xV&#10;o+AokVk+zLuwd3yY3DPf9fy7V6UmiQomZAMfeY4BwMehHp7YH8po9FiD7Xiz+HVvUce4/DHbp+bq&#10;tI+u5Oh5rb+Ao1baIt3Xd8oOTj/HH/16tQ+BUG1mi289lHPX/Afka9Gi0a3KqxXH9cd/y9h+VSW+&#10;lRgthcbUz82R2Bz/AJ6Y5xxR7SQlSPPIfAqo3mJZKPm53LyOO/6fWrMHgQR/MlmvygAYXH8sf5Ht&#10;kd8mkwMNrou7vjj379PrUiaXB80kMZbaP++QfXHPYe3Tnjhe2K9nFHCx+DVy2IO/3vU+vA7DP196&#10;s/8ACFQZH7or82cZPrx3/wDr9fw7drOHO3buXb90/T9ef881JHp8MbL5iqh2n+It6c/57fjUe0kV&#10;yo4uPwfFt2+QeT26/wCf6CpI/B0RfBRVBG08cj1Ht/n612UdlCUysQIVfmb6dvrz+PtmnJBDENxG&#10;35vu5BHHvn2/z0o5iXTXMcmvg/aqo0K/KuF+X6cjHoO3QdO3E0HhOAYBg5zncoGc4/zx/KuqSOND&#10;slCcbQvfnk/hx26Dv7SLEJI9hB/2VzzjPPHYe1ClIFHucyvhO3UbDEpGfl+UNx9MDnj0qwnhhFXC&#10;wrxwOnX8q6INEGztVldclsZHXHH+PAGfWpMoh2gLjow3cY7+v+fwo94rliYKeGELcxtypzlcZH+e&#10;Km/4RmJ/mRfc7uv+f8fwG0JEdVaQqhGNu5sduucdPXvwPxekkbsflXB/6aY2jHT/AOvk/wA6BxiY&#10;0fh6PGI4/vfxK3JP9KmXQIw+1wqrt52rgf5wfb+QrSE0Q3BgV25DHdwF9Tj/AD3+s0c0WxXWXr1Y&#10;YPf8f06/rRa47GbHoAWTKxt67l7Hjp37/r9KeNBVVJkj7ZUgdOT6ce9aIuIowEaN+xXaMnOfT8R+&#10;XpS/aEHlmRl+797HGRjv/jz/AFnYrlRTi0OMqwdVPy5+Vsf5x0/CpYtGtmUoQre20Y+nv9e341N9&#10;rjDOQnTlV/8A1dv8fwoN5AGYbhhTjcvJ5wOPz69OPrhoNCEaZH5nylVyuPlx19v89s1LFpMQbC7V&#10;49OM/wCGcf5zQ15G2JDjoN3XjnjsO/8AnrT2uIvL+dunI+YfXr+Hr6dM00SKNMtmP3F++fl7Z/xz&#10;n/PFSpptuwDAcenXIz/9biok1EMu9zjhThWOTx/9f2H86U36Y4Tn8OBn3/HP9aGVZbkzWFo+1Svs&#10;zHtx/n/PR4tYV52D5vXof89u1Vlv8SMg+XDYH6evX9O1DaguMGTn+8vTHT37fyqRlqO3i8xmSJfu&#10;7ThfY4P069aftROCFyfu/Ljtn/GqbXsZZnPO7B+bngfhikN9IRlUZfmO3b279fz+uaoWxoSRIdrp&#10;z0+729+MfX8MdabsRAEBBxx9339v89aoi6ZpFVO/8W3IGQfx/wD1Gh7st+8Y988/Lk/549/xxQtC&#10;XuaJMe7HHbkt1/z3/rzSrLtXe7/dGOD7ZPfn61n/AGyVmCoxJb+eeP6/49aQ3rKxEjLgYOGbGPp6&#10;cf8A1vWqDl0NDzGV8J1xn7oPNLFLsfarA45VuMcfy4/Gs37Zjgvzu/i/lwev+eeKVrku7eW53Yz2&#10;x7846f41XMLle5oqysm1mJ3cbWj6e/FOiuUYbmYY3cndwOuen58+n0NZf2l5Tk/eUZXHWla6P/PR&#10;W+YcbvujHp/nGQOM8VzIXKzXjnCKqh/lz83zdeMf5/rS/aowNwbcsYJIPQ4z/h/hwcHKN2pDO5I+&#10;Yjd/h/n1py3DkKWJyoyvyhcf4D9fpUuQKJrG4j3iMt0I+8P/AK9OF5DwWLbic/M36f5/wrHE2V3I&#10;dysCVywxjHX0/wAnrwaPtkwyquxY/eHqfQ47c/zqdCl7pspeRLt+br265z1/WlN0pXMZLKvO3NY6&#10;3SsQxmXDNlcfTPf/AD0HalNyx+Xbtbr2/Pr6ZqSumhrfblKs275hgLj/AApFvwr8NuPXPb/Peshp&#10;3dMJ16Kwbt/n8P1w43RX5g+5cjb/AC7ZoaJNVdQUgfP/AA/w/p68Uraic4THyrnnoB/Tisfzn2gx&#10;ntndxgf5x06/zqVZhG21yvQfdbqPp6/54xipsETUa+GGMYUdP4sH/PH/AOum/wBp7kxGeM5Pv0/P&#10;/P4ZvnSIu5tzHsu4c9v6flQJdp/eFsBht56cUKxTiaaag+doJ+7kKP8AOT3/AM8Ui3i7du7njb/P&#10;9fz5/Gs/cd2d38I6c5APrjn/AD9KjN4zgrEOEXrtxxjjvx1/AUX7BpE1Pt7KMR/Lhv4gaPtrriYx&#10;ncv8Q7nGPT6f5xWakkjAGQDb0XL9ev8An16/WneeseA6HkZGPlB6f/q/x60XK3NA3jK2AzenAHP5&#10;/jSfbnh+ePcO/wB7HHH5/wBeKosxVcAoo6Zbv+v+c0qmRtzREDptDMPXv9M/j79nFk8qLv21tvH+&#10;e9K15IWJJO4HOPQZ9fb/ACKoibGWUsx7q3r0/p+VJuG3zAV6cE9+enAqiVEvi8kTe249M5x0A689&#10;P8cfjQ93IzZwzezL1/z/AJ6VSadQ5Kt/ETle2ec/n+lIsyxkpuzu5Ytnn88cfyo0C1i99tKjAYtt&#10;JP3scevB/wAc+1J9rUnazs3H5D+ef59apGZUDZk7/N/Dj/Ix6/iRUkdwnTP5EjHQZHp/j69KjW4R&#10;iW2upeHx8ynHpn8h0x+npSx3LsoLHoueuMfT0qmLhUJ2uu3cQ53AhSM9s9h/X8AXEZPTb83Qdz6f&#10;kKCtS8ZXc5VWPOegJ6CkE0iH94OP4ufrVQXce3BG5uAF28E55FNNzGyKFbjj5t3P5fTPTtj6U0Fi&#10;48p+XLfdP8XJ6/n/APr7U4TY++5yM4yQffHv35qj9rTcsTs6tk4Vh1/oPeg3Cumfu7fQ9Dj8O/8A&#10;Lt0pk6l0SsOgbaDnp1x6f57e1PE7PhHLbuQwAPynj25/x+vNH7UPLXb0x69D/wDWPv3/ADct+mFP&#10;8PJ4Y4PP+ev04xzPMVHmL3nHGVZvzoR1ccOuOm7/AD/n86opfKnCsVbncvpjt+lA1JMbgyttX5c/&#10;Tn/9fpRcouNICpYPlT1J/ln/APX/ADpykZD+ZtZc/Nn9ePQf561nLfoSQgKjdnp/n/PpTzqyq+z8&#10;uQc4Pt/kVXMZ8r3L3m7V/u9icj2/zwaM/PvU85G1i35f5FZ51Q7mVtu72ByDxjn06/8A66G1JAwZ&#10;jtbGWzjp/n2qbsRobpPL4C452jd75z/nPT605XdSRFu6fe7/AOeP88VmrqqsTGkm7HysAMHr7n0A&#10;5z+XWnPqyuFy245yq4xu46/p/nFO47XNHzNpGdoVv7o64/w6/l0pyu2dq8e5yPb8P8kVmSaqgBck&#10;t843cDjrz/n149Kb/bEZXeH4xx0PbNLmK5UaisqIJByy92z0Hp+fT/GlBI2h3755OBx/n0rMXVYv&#10;LPmTfe+7jv06e/Pt26006wJRkThgv8XHy9c59uKOYTj2NgFVxz93jd6f5xQZ9q7APu99vXPqKx/7&#10;WZSshZufuhuh645/+v3H1oXWcyhl3f7x9fT3PSqQzaWUDp65+X6U6OVGAOc9sn5uMVhjWVG3YD8w&#10;Jz6cdfyx6/yofWVJ6j/eZsDOP6+nJ449altjsjeDjfjJ3Y6cdfzpPMUOvzLnrg9/b/P/ANasI6wR&#10;LhHPY/ez2/Q/5NN/tjY3lbt3GeO3fp+Y+uKLiN554T86ncB3zz/n3/8ArU8TRhNqP95sDgn/AB9a&#10;51tai3YbC4X+Jv8APf8AzzTv7chCrmbB6D5h83qM9Of5k+mKNSOR2OiF5Apzztxj/Pp/n2pRdxhw&#10;S2Dxjuc59P8AP4dubOtfL8zAf3eeo9v0/wD1dA6uCpl+9tX5m4xtx+X9Oe9UPkOjFyqvkFfm/vMD&#10;j3/z+VKL6JvkO7DAFe3/AOv8v8K5o6w5jyW+Yt68c/yA/A0j61Ew+SUMpGWOflH5duKCvZnSLfRA&#10;EySMvPH5ZPrTmv4hkMBwc8dz/k/WuY/thsKnmY34GN/Tpxgf5/ov9sb/AJd7Etwcn9P8/SjQnkOl&#10;OoxlgWPKrhtxHHfPXufw5pw1FAeBnjJUZx/n/JrmBrgbKJzj9emOvP8An2pv9sMsbEDp94ryOP8A&#10;9X6fhU3K5bHUx3yKePX/AD/n29qT+0EY7dq/L9cjp/j/APr61y41htnzcqGONuDxxz3/AP1ml/tx&#10;Sy7mO3g/N3B/+v8AyzTFyxOoXUVGXduG+9knjgj0/lTjqW0jdN/vDk5/zxXKHxAHDSu+MH7q9sc/&#10;iOn/ANfmnNr6PzGwbv8AdHHPT/P60tRxjE6hb9N20sDxglTTX1RVTDlWOMLt6g/5/CuVHiFXHyzH&#10;b0/P1obX4lG5rtfmx6jPGeQfb8vfrRsNxOs/tUEnD/7Xbg/hQdS3Ns8w7go42/r/AJ9K5GTxLCFy&#10;8rZ9dv3evP8A+r0ofxFEkmyVwV253Z4HP4/5Pc9C4vU6z+11Lbiy444/z/n6059YQ4yflbHUD6f0&#10;rjT4nt9rOZmLYy3fA7556/zxn6ubxOEQsZHUdSobpxk59P8A6/5Fw0OuGqB2+Yt8zZ3KevH9fX/9&#10;dJ/a2Vw0u4nv+Ofyrj38Sx52tJ/dBO4cDH+eg5pj+JAW2yMNu4k/vMcdcfl6f4Ue8ErHaSaxGv8A&#10;rJRgfxZ6cfT0oOtRjDFjt3Aj/P8An+lcWviRSjAHaVwP3mRn/GkXxRAJNpkYN6A5AP8An/PqeoK1&#10;7naDWFT5gcf7frxz/nn+tI+tqy/N/dye+TXFyeKEH7zeGXI/i698dOajHipCuBJu2njDf5x/9egd&#10;4nbf2ykny+YXJbPbn/E/p+NNGsndt3fxADac8e351xcvir979/c38K468nr7cDPTrnNR/wDCWOsW&#10;I2O4Nz6/zPt9PpgU+WRHuncrrIQbUbORgZ4zzwfz/wAiki1oEeWZl7AKO3GR/n/69cPL4pVC2xmV&#10;jxtXq359/wCmetNfxQjfIZC3mE/NjAI459/0pqLsV7qO6bWPmwJQ3O4kDP48f5xQNZKoCG2tx0/z&#10;9ePr1rg38XBNzfxbf4W6n/P86P8AhKkcsyygndyMhsn+n8u9HKwvFndtrkTLzt9RjoBTG1xMMjbt&#10;p4wckDrn8P1NcK/i+MNtWRdvQL5n/wCr8fXP1psniyNeElKt78Y7Ywfb+XvVcrFePQ7xtcEhXDnk&#10;/wAXp+dI2t53Rqfl/i4OP8D/AJ6VwD+K9i8v/wCPdB35/OmP40GzmTq2Mq3THPrxx6/0pcoc0ep6&#10;E+unOC/zHcd3Ptz69qb/AG5ufdu+Xdn73U4/+t+leey+MkP3bsgbc/Nxx64/Ht/jhj+LQm4PL0HP&#10;zcA98n8vr78ZOQOdHoZ1rP7xpvm/venv/L2/KlGuIP8AVz4PX5mxjv8AWvO/+EzGwqT8qt8wD5z/&#10;AF68elQt44jDnN0jBTywkDfj/wDr54o5ZD5oHpLa6IwpFwPu5UtkH/OP88Zph13K7xKdu3+71715&#10;z/wmUYG0znoB0/Ee478dRTG8e24ORcBugUr/ABHHbPbPcdafLIXNHsekDxCi5Yyty2Nq9+p/PjrS&#10;DxAh6zbucfL9a8zPjqHhPtP8W1WXBAzjnrxgn9OnHLP+E8gGCkvH8ORnHP1/D1/nS5WLmjuenv4h&#10;iLMpk+9w273/AMaYfEEKZzNvXJOdw+vc15k3j1clhJ1GQyNnj0wO2fb3xzUT+PocfvLjllBGW6dB&#10;npyM+569TTUGHMeoN4iRPnLZbnH60HxDGDgs2Qdq5xgf5/z2FeUN8QrdG2O31BkGT3P8u34UwfEi&#10;JVb9/wBM+YWxwOM88evXHI71Xs2JSjHoesHxKuzar+vOenvmmr4nIdnS4bb0+bjuOcfX69O1eTP8&#10;SLdYy5uN25sHYw5buOOc8/y4psvxKiEbO86rj5XK9vT/APZ6nqKPZsTktz1r/hJ48qUcbm44PXn/&#10;AB9c01/EyRqzCT7uDHt69T68+/IryF/ibG52rc7i3GQM54578fyPqR1iPxQtWGFulLHsrdfr0/r2&#10;98UqTD2kWewp4rT++TxgZboPzo/4SqNx8r7s/dOfve3+fSvG5fipaldxnb5eGz/n/I98Zik+LkCo&#10;X81jxncuMgkjgYx7Hj8Kp02L2y7ntb+J9jM747Z+bAGf5/8A1qjPiyIHYzdvm+bv/n6/rXjEvxVW&#10;J0BuRw38JAxx97nnrnrz7d6gm+LkIXzGn2q3XcPu9ePrg49x7cmVTl1HKsuh7Y/itDu/ffe+92wO&#10;5/8A1VGfFnc3PUcFj3z+H+f18QHxZt2jZvtQVRz/AKwDB9M+vGfQ9yOlRSfFqDLbbj5tv8LZzx3x&#10;07df04w/ZmftYs9zl8Yq2N05+V/vKpGP170j+MYd+7zsAD5fm5P514Ofi1C5OZznaGYN0I6Ht69e&#10;cD15qJvi4Iz89wwDZ53/AOfy9fpS9jIp1j3x/G1vyXYbckqu7jHXHb/P40o8ZQBwTKv3QfvD9P8A&#10;PvXz9/wt6La7/aNvA27pR83BJ7g5wDjGecGkk+McCNsW92lucBlxxjgYIz26cfzp+xfYXt0fQP8A&#10;wmVuMqbldzevGDj6+3+cUw+MbQMzGYDkY75/H8+tfPv/AAuCLdtW5DN13CT078fh78d6hm+MsDOu&#10;Jl3AdGcYAzge3H+H0D9ix/WIn0QvjdN28z/juP8Anj+lIvje1iDRrJ6btzcEf5/Xv0r5yf40KRuM&#10;+QV+9uyPqOnIHv600/GiBkIa73e2/H6ZP5fXOKPq8g9v2PoweO4Gb5bhcrwPbtTz8QIX5E7MOpx3&#10;B45//X37182L8aVB2yXvHr7evv7fyNRv8Z4lG/7aqsCCWVgc8dB+vp/Wn9XfQn6wfSg8e2qDmXIK&#10;/N83Y9ufxok8fwbyWk/vFdwH1/H9eOlfNLfGfa217vLfxfvBz69//rntUJ+NEhClpvvMqq231HU8&#10;Enntz24xgh+xkH1g+m3+IVtjAn+X+Hd/nqf6fWmD4iwhcednaSp+b/D/AD+VfMb/ABtXasgvVwxJ&#10;+V9uPX2PP4nHqKhk+NYxs+1rkcBgQfr+Ht3z1GKccPIPrB9Qn4lQI7Bpv4SW9Oh/X69fzpJPibAW&#10;xJNuDDnLcD/Oen+R8s/8LyXcG+1qPQ8/N3IOPfPQdqjPx0KfKk3Rvl3Lz9MZ56D3/Ho/q8uwvrB9&#10;Ut8TICyosuPm+7n3/H2+ntR/wtC3O4if5uT369z14HNfKo+ORyqJdZ+8RuY/dAxjJ9cZ5pjfG9Qm&#10;5LnblhsPqe3HUfrnHrVRw8uqKWI8z6sHxLj2+YswOOPvDgZ/qc/55ob4pW5IAuT2wdw4/wAnP+cZ&#10;+UD8cedq3EmcfdVhhu2OD2x3xj+SN8c5ZXUxTt83PLHk5/8A1dO+fwPq8yJVj6sb4q2+OZ/bqf8A&#10;P8vwzR/wteNskXOC3KsfUn9a+UW+NtyqZaRiGKhXDcZ9P5jv+fIjPxqO7e0ucD5j/ebnj07j8+2D&#10;R7CXYn23dH1kPisrIwNyu3oPmGBmpLf4m+dIuy4PUlfmPHU+v+fT1+SU+NN2zr5twy7mx8zYAHfr&#10;7kg9+/sO6+Gfi288QXiyAH5z/DyQPqOvp7Dv1rWnh5SkHt+yPqrwLqkur3is5DfN69a+gvhvo6+T&#10;GCvXn8eleE/AfRGuI4rhw23I2kt7Dt/n8K+nPA+liFY2ZT/nv+VezSp8kbHl1qnNI63RbPy4lQD0&#10;rodNtOhA78Vn6VbYCgjNdFptts+Uj9K9KjE4pyLmn24Ujit7TYwFzisyxi5HHStuwjAAFaSJiXrZ&#10;OOKtRrjpUMKYGMVYjX2qRhIdqHiuZ8WXoht5Gz/DXSXTYQgV558TtXFjps0rHovrSYHzV+1X8T4d&#10;Csph5wDAZXb+P/1+lfIupfGuGaeSYXfG5uWbGBng4rQ/4KDfGp7bUZNMiv2jZWYFlcccHj6cDnnH&#10;v2+Obz4rF5N4vCdvJX7u3H0PHJ9euOteBiqcqlS57FCcadNan1VL8ZY9m2S4UKcZUMfm5/z0/wAK&#10;zvEfxYttR0uawuJVmWZQJI5GGJOeV568H/PNfLH/AAtSSMcXTD7p8zfx/nPseg4xzVeT4l3l9LGm&#10;kXrtOF/drk/OvXBAPAOM56jryDzz/VZGn1o9O/aH+N/hqXweun6nJ51nBaywagtuu+YxLsxxxxgD&#10;IbHG7upr80/iFF4e1XVZLC2tm8ueV57K8mkCqMlQFYHgYP3sAYBGSQBt+lPj38Q/7U0q4vLjTZ7e&#10;+t7ApawrdE+X8w3iTbw4dQeAc8/n8x+KtTtrG+eZtMjW3dcQ2t5KWYtIOJI2TbwTnkE9wf7texga&#10;Xs4nn4upzyOP1aOx0Ce60q4tlMsd1ltoDKrAZZVYcEEcYz9DzXL3mn2l7P8AarqC4aR7wbFjkGxI&#10;ST8pGM+hBBxgnjjJ6bWZdLt7GQQ215GGVZIbOdlO3PzA7l65OfTjPrTrmxFjaQ6hYxfvWk/dRyR8&#10;FVQk884PTjv83I7+jc4nqY93pl0sz+VGzPBdbZLW4yGibB4PHY+oBzjjg101nF8psrUwSzNGmxWJ&#10;XBwMg/QN1/2axdSur+51IanJq0M7XixyxyqcMZCMlWbjkbj1ye3bLdJ4etNU1vWYNNsbby/s8xkL&#10;OnG3auSTjHzfLg8jBH1OVTQ1px5pHtn7PXhmPTJILmcSRSfZSdseCTnJxnnjpz2x7Cvsn4M+HFsL&#10;Q6rcxMd/MahWy3QdSSc98/p6eBfAjQtS1OJvDodY5EbzLhmhGQcj5M9vTtgY7EEfWHguzttP0eGK&#10;GUGFYwny/dLE9ckfjk55bjpx5dSUnK59NhafJTRsW+oKLj947CNRujTjaehDZxnHBzgjp0OOJwYb&#10;R2lkbbHPGVkLEHHIOcEY6Dk+wqhpl2uxj5yBjIqRySLhRngHDAHGT6DHPTqbF5HbtcLBHPI0LR7f&#10;J4PCE5HU8ZOTnnA9sVlJ6HdTjzSJGW5ji86aGNpfO3t5jHKkhvvZ6kL0zxjnvWWk11KgvIlM8UjK&#10;Y3aMbpCSyYJ/h+VioHofanvfTahc+XLMkizq3/LE4jjbPtyT0BySABg4IqsZbeFfOu33xx7I1VAD&#10;tIAHy5xkpuzjodvrkVw1z1KJIpiubz7Ot0GVrcq0ax4yQSQqjGFC+vfIzzRpslxAqHU22w3GG+Vc&#10;7SWzkk/xOPyHJPUVUujHbJHc39utvI0gWFZGzlsFicL1OcAcYA4JU5pUvryeWG3jlVj5Z2kRk/KS&#10;QAwyQvIHUkjPpjPnVNrnpUR1y0/mvJJE6sZmTyXw+c7dvyjoMrkN/Fn0zUKLemSSOaCS2tW+9EzF&#10;Tv6nJwR17EHryckk2Y57+3sENjpMZdt++FP9ZcYz6AHAHPoNvXPWlp8cM081xeXd00jrmNViH7sk&#10;4wztwOegGTgH5ckZ4murO0saWqqsjR3FvC3l7WkuAC8p5IK9wTgYxyOvXpZ0yWe2tt8YtfMkd9rL&#10;IWZ1DbcAev3jycYYZGRVKC0vbeKO5vZN+F2uV2LNFnOWy2M/LwMAnsBnmtHQNKuNQjlsrny5/lVo&#10;5I5gEbKsB8pAbJ6kdcqOMdMJ+6b0kT/Z5Y41UymU7laSBmAVGAIGeenX1696tWaRi/VYbTb5a4kn&#10;ZctF855A6gdupxnvkVZsjpZkNzaGRlh3LNBDblVj4JBO4/d45JOQccYq3ZaOZh9ss49zHDu0UZYI&#10;dpAIfgqCCCQQTzjHGK55andHRDrW2mvnhvZJJljWQR+XHjaR2YHoDx1/2uKvQ2yfZ3ZlWFQijPHl&#10;q2fTnnPqcE9OwqGyt/PtEnaOQMJdrK4ctFtx8vYDaQPXAP4VtRJbTA239mIX3HbCsZb1G4d+pOem&#10;MjtxWZXQzBHOwXzpFEe0FVkfC8rnpk56nnirEVslu3nxeXtWMDDL8zDAACqAeCD7HPXpV2S2SNFj&#10;MZb93tj8yZsED06YGfcnHPPWoYo5I5I1igkWNWGY+xYZwBwfzznjHPSgOhagivIbRmvjlZGUSSPI&#10;EBK9MrgZ685JxnmoYYo5JfNyzKPu7cLn8ep57fhzipGsrlIi0Mn+kcDerZIHJySeM474PT2qzBLA&#10;0u6baVj3JC6ueT8vAHYe/AA4qQRatkeFQqIF+UBpjAIw3GWJyDxk5/8A11KmI4VkChW3FnaRcbR/&#10;Ce27OeCeOeKpIqI/ml/Ljj4H70KemePTPqOenfip4bq0uJftF3LMTtIbCBgAB09FOe/60cxRdkhj&#10;a5b7a8bRRHO5oz8zE5wBzgD1PY57UqXfkStshdvlyzSMQqrkYHTJHTjjk9Kz7eaxa5S5WGZpJpMr&#10;HJIGbac4wq5GSc/QcdRzehtHuyTNNBGzYXNyD8vr7EjHp+IOcNSuA2S5SBmM+zzFbK+WMnJDZHI9&#10;yevTgYqw9pFaIYpmht23fLDFIWZhgDaQDkknr39h0qtHbajbs72keI/L+WSGH7y9MYw3Xp6cilvo&#10;rhSYlkxIwbdGzhdp6/MMDAz2wc49BmmJjZGguvmeRvLwNjPbyfMeRnB4GP72M9cCixuyUe0eL9zH&#10;IBznbwQOSfr2oljnYxyzuzL5exVMgdSBjp6Dnq3b8qYbCdr/AGpLIV42joqk84H155J461XMRy9z&#10;RKWkv7+5sY85OGkHCce+ckEHHHr0pL640qGdUtLPMe3bGq4wCevPfPUkc8fTNHUAunfON2xxhGld&#10;X3twDjGM49MnqfxsvaFrVpHgkEaxq/zKC5bGSSvAxgZ68kjjHNacz6E6RIUt7aCVleSTEjF1feys&#10;3Xgd8Y4+hqp4j84KVsEZm3ASZmLRoODgcjJOOfXv1qK8BNwpbcrMxeTYvynB6sfu8Z6k4BPbNWot&#10;OtriSG5uYo/LC7mVpNqyHOMkhcjB/H+dTzdCuXqZq2tk0gtrqJY42ZXl/dBJmP8AdzvPA4/E445z&#10;a1SCNr1pNCspLeFcK8MKhslwDvwd6jpgentxUk8NtczyPLYqZjIu5prlsD/eDAHJHHUjnAwQRViW&#10;23GaC2tLWx3OvzctsyNoY5Zjkn69T0FCfQmXmUbPT7+a3RxbyMrM5jmu7UOCgyCwIGWBKntgD25q&#10;x5CRBILaOSRmRjgI0KkgAkgZA4OecEnrnirVp9t0LTo9ObUbkyBt1xH5imFItuVX5Scg91IH86jm&#10;fU9bvFsrm10a3j+zCGeOzWIccHLM+W3djj7vTgVqoqxDlLm8iTTNcttKla/vtRu2nmZo/l+VQc/N&#10;8v8AEDyOvpmrx87VLLyVETRxy/M0MIjk9ASyZ4545PrzxjFEdjdyA3N2moTRxhY4ZJBHtUjOO2MM&#10;3QDAPr1rSWWFUVbKOORV6QzAlRjJYk5Chehwpz29auO1iL+9chCz3FxMyQmRYbctLJJH8sS54GQw&#10;5zg469M8Zw20udTst3mkxKEVjOFIj/Xk546Y46Crlzd2EcjNb2clvIlun7to/kOTh3y5GONoCk7g&#10;3B54rPt9Y0JbhrhLO4e7VnS6zGXK+7BcoM5Gc5IzkkAUnT8w5m+htadrLapM0U94y3iM8fmr8sTo&#10;yneMcngde34Cqd5btFcxtJZJuZspiNmDcfdBAOMk9uOvTAIo/wBh6Zcae19PI3lq3l7o1DbXb5Qn&#10;BwC3oOSATnANWE0eRLZtLhmvLdYWaQLLtGeuTgnIGPchc9qdmTKUVsy7pCWuryLHZ6fLHaw7XZbe&#10;dfOgk6HA5Ug89Dx/O4utX0UzWFxo+5o5NhmDEmRM5O8D7pJ4x0GOuAKwVg1O3u3/ALT0lLwLGUa6&#10;spisxXKsMlDzjbwMYB/S6NRtZ7BhNp18zW8istyq7ig7o4wSxA5yQB1xTUmiWjQtrWyjvPItJxDE&#10;szbtNvlACE4O5MnIP4HHbqabKLKSCSO4vWtPMbbJDId6DDcK3occ/hnPBqODXGjMUNrZrqiRn5YL&#10;hS0lzjAygA4ZQQOen5Va/wCEjsr6yaG00YGS42jZOACj7OUk/HHJzxg9c0+aI/eiiOPT7yK381TY&#10;arb27OilHIK5YHB5OenAzgZJzzUcdxa6f5c+kNburbnFndSDChiu/k5xgge+RnkEAWIE8KXcrRW0&#10;9xpssOJVjVtihwo+bB554xwTj05qtd67oM9ywmsZpu6SWxUK2cA5OVIfuQAeOfq+XzIUrvVFmXT9&#10;UsT9vfWfJRgzyNBIGD89c5A4+7747YqH7Ve6wsdkb+KZYRiISAR5yoGcj7uCPbBJPQVRxpgnlg0V&#10;PMWGNpfssoYGJsgHYw6cDODjGcnqMEGoxSFbVNIhiKq32iFt+/GeCSoOMDPzDO4DmpvYI7jrMW1t&#10;JHFqNzH+7thFcNbnaTGMAHIznp+Q5xTYgt+lti1FxH9paRJXb7yfdZcHrx14NXriS3mg22NhDseN&#10;UnaQsrls9f8AZPUcn09aZfx+Hkv44NVtJLXy4WDQmbaDIv8Aq8EHOcd+hx+FOKuwlIh8WXNppME1&#10;1p/mfLCz2qyLtUvj5sE8Enp75OAQRWJa6eni7wsNRm01by7tNPMS291nfFtzuXDYGWy2ffAz1NdJ&#10;ptxZy6XJc6tqpmjSNjFLIVGSox93p2JJHO4MSAKz7l9auI4bA3ltDH5jv9ojkDOAc5UZ+8CPlwfT&#10;kV0Q0epyzXMeG+NdJ1DToI7T7VNLC1tJHF8h+02e5R5m8KdsiD5lzzwCDknI891rStZsnh8Rx6mb&#10;fUEuEmuVs7aMWsUL7iGVgGIXJ3D5gMMQQACa+ir63sbG7m0WS2hma6R1lmjYCR5Nu4OuSW3fwnPO&#10;AAASCa8V8R+HdC0HwnqXhTUrG/EOoO0dleqyxnT7hnx5GW+Zo3ZT8pOA5UZA5HZRqR2Z5+Jo8quj&#10;wP466PZXV/5ZtGmkdJJPMuEQO5HUswH8AMgB7hl4yN1fKvxH01L2+h0QxXELwXKq0caq5AKkEIxz&#10;0YYHplhx3+rtfnMWrSWep6fNLataC21b7HNulSYSRq8q/wALKAm4rn+IkZ2tXjvxBtfDmm+Mo1tI&#10;pprHy5tl5dRhkabBVn+UklT97a3ILDqc172Dco6Hx+ZRhKV9jxa38MXMljcXuu3P2VluP3cbQhx5&#10;e0oEyTjdtCkNjoGxyOZ7eyutfs5La5+RptRkaR71QZYgo+6WIJwD2HPzfxVr67a2ejeOJ7y8ihuI&#10;0tY5odrbo1yxdyrDcFPQc8nPTniTxl8TF8TCO0sLCGwZbhmumhjCK0mFOwgg8jgcnaBjAG1ifShz&#10;Hg1OXqYOreH7xLO3vJtShhaaZXtprfL70Xd8mD0IG8Bjz2GOpwtSs4opkVFM5eIeWsEhQfdBxxz8&#10;uSvcEjjqBXTeJ5Yk0aK31JZXjUSRxp5m0SA/MhXJP8bOGAx8sYHB5OYJ7jwtcf2NOiXH2YyR30Zk&#10;LozgK4UbDlQoPVTn5jgnGK6InOyle2qabs102rfLAxuGxmSRzlTgYIyCc8AcDPrVe+0+71iMvrt1&#10;I1usassckfzQyH5ty45Eb7RnjGSD1AFa2q+FYpmbVdFv2mjnjSSSNrxpGVQG/E56B+xXGeoqKe5g&#10;mu08G6tFG19Ha+XbXtrKkjFH/e4Zoi3mFST82QRls5I21RLMbwq3iHTNUfVZLhmjLblkdAscTFux&#10;XuDj0I6jFehaH4k0C716KzSwtbxr1N1wbqYp50zMreZuJ+8WVeTjJzyN1cXY6bHZaZJc3eoK32W7&#10;aEW3lsSJAMKy8AcMGIY9T1/2t620zRry0uIdQRoboWbT2MxYom0MWWLK8+ZnJ5C/dx3wXYR6p4au&#10;tSSG6tZLzyVmxJ5Lbs265IcgZHzKNpXqCufRVPRb49Fu7aO1laaFf3cYmPVXhZT16spbvnJUEDOB&#10;XlXhXxf4ksNMbV73RobgKRbr5ijcytwrblzkjb97oCvfjPo+mT3muGG4vLTb5aK7+TKTudlyF9Og&#10;Bx1BbselRtzWHK5clWV5YrSJN+52fy1PDbc8jn8uBzyPecq0cRXqvX7u7/J/rTgFjv2EO0lRiRwm&#10;NuMdc+vHbp7VbeEFeQxZu54xwf8A631/n0nPF7me1sv3kQZLAdck89yR7D6c1XuYhuaPaVYMNvPH&#10;p0P0/wA9K02idskx88q2P6fU8+oz361UktxBHkJj5V24OO/Xp6f09gAl7mXIhyrBlXLADaevI/Pj&#10;juOwpojy/AXbHx07cjH5f564vSx+ay+XubON21ee3P0Ptz+PSv5McfyhOWONq8446dh/+rPpSLj8&#10;JWP7pCisWweiycfh6+vA49cUh3SMERuOVzg8+31xz+FTNHuCusfy8mQ7enIxj3B98fpmPY6fK0TK&#10;F4ZShI/Xtx9OcdeAFkbPIj5B+b+Eq3B9B/T8vTNDDjIk/d9W+Y8tjr09OM9Tjr1zN5fzlGj2r/Fu&#10;br15z2GM/wCOM5akTFAVkYnOVwpzx/L8vbHNAEbBt+GGf723PJ5z7+vTPXnpyMzQ8GLHzBl+bpz/&#10;APq7en0qUKNjbXbO0dup/wD1fjQECqFP3eu1uOevr3/x7kYQEYQKd/y/Nx8qn3z9Ov8A+qpQN3yh&#10;zkt90g8dePbr/wDqpyw7dqHnbg8KMD/PY9OKRSTKY9ir2b+EBcfXrgfQA/nQBIrSfcVeuc9v5/y7&#10;/nS7XO4AsCeJFdv/AK3H+FOTJfAbcw9F6c4x+fP/AOumgqqkEJwTlfYZ6Z/HnpjvQIZujdCQ4yB+&#10;hxxn16fTrzSIADtVvbsP8jin8RsFiZdx4Zc88Z44xzjH6gdKVI5PMXKZ4ztbBB/z6E/zzSFJ9h2w&#10;bvnKlucZ6Dv6e3/6+0jxsziPDHJGM98DvQfNRPLYMW24HBOT0z/+rn9RTliYxrKw/i7HHpgdOMg/&#10;rSKIViADMgX7vzR88cY/wx/XIFN8kqAg+Xb/ALIyMdvy7ccd8VYgMTcHhmz3P3cjPf6//X4qOaN4&#10;gDGWAC5XdxjB/wA/5FUIqyKAzFSE3c7h/L/P8qNjM2+XP4c9vXv/AC6+1PKNtKPGwwMfeyRz/iOv&#10;Pf2IV4wsflyJwVA6jPXPT2+ntwaBORBKshyqfMei445xjg9uv9fqyTkZAbaDlPlPzdfXp1/P8qtT&#10;LEV3TkMzA/KoBJ/Pr1Gf5Uwwsy8jb8uB37d/x/P6gikUQGL5/wB9tUj+8OvP+H5571O8QYtsfacD&#10;+EdMY6f5PH1yqx7Fz83ze/t6fr/9brKsbRHYy8gfMFUdiByfX/H82K4kQEo3K2c8fN2/L1x+NSHA&#10;AD/eBxuc5CDHbn0oaE5Yb87fu7OOM49uc/TI9KUpI3yHb977ueQOB+PbPp395GVBuO4gbe/LcD/6&#10;/qO/48QhV3GIoA24DacZGPx4/n09quTFEXGf4j6jHHHGOep6+9QsjOVMa8ZO0qxB9MZH17jp9KAK&#10;pzu78DLf4/l+hoMYeQODuO7GdvJ5/Pn2/wDr05lXO5HbLdPlPPPX2znr+ho8pdu3zD9zaDkf55/+&#10;sKABYVeJVDscYwFUHd74+ncVItvv5Cjdjpnr+A7fzFOSHf8AvAD5edyuv+PT/wCsOnBp0EbllZV6&#10;/MjBhxx7jg/546BgAQruZWwuRl/Xj9eM+tAUmHGQ3GMKOn44H+e1TBXEGVP3T8vToepz/wDXz+VI&#10;dsqKqDJVjtyvHP8AT/PrTAjMbOn7wt3wwXBXpg+3X8cj3BfAi+WoIwxXJO7rUjR4+Yno21QW2nHP&#10;I98E+wGc0/ZhSBJtZeANuCO/bt/LHbNAEXlnb5x3dcgqT7dO3r+VPjiTBYBQf4vYnHHHSnhiWaEy&#10;bQ38W7gcgD64/Pj1zTgpIxD/ABNg7fwwP8+n1AAAJskBH3jkDb0B5A+vH8sVEWyckHBxtVW75/p0&#10;446VNlgNw2tuXbu/hPH+eM9jxVeSUhvMknH3iylmxnge+eeOvrnuAQnm1GzhVG/aAV424x+ef8Px&#10;FVniWV87/QD0Pt06fzyKlDIPuMGYZ+Xd7Zx7f5xmmmQEeTGFLbuNx68ccYPPb8TSKI7lWV8gLzz9&#10;04znOMc/4VA4WLIfruH8OB6fy7/U1LtB2h0VV28EKOT0Pp+XP+LSglGxV3do9v8Ae9O4/hx27cnF&#10;AERR/MJ3EkN13HjjP+fanSxbmKDjPAA6Zwf8B+dB+UkhfUrubPQ9f/196WEAuojcg7cr2z6e3I9j&#10;jtnsCIgq84O5mPG7avHbP0/zzgVOULny4lbc33fcYP68/wCSabHHIQGRflK5bPUc9xnIOeP5Doas&#10;21uuN0UhVVwfp7Y/z0+lMRCId8h3Hd2P5ep6/wD1+9RC3XK7Rt2rnae3tx/nnPfjRkslZ2dxjK4V&#10;dx5wOh69/wCR9OBLTzVw38XHLDnv/n059DQLnM9YX2HdF93I3YH5j34/z1oSJcbRw2f4euf/ANf+&#10;e1XPLDsc7QW/2euBnrxz19c1HIkkm1CGXk/L0OOeefp+PYUBzaleNIwwkQ428/Ken1x/nH41IiR5&#10;Y/MM4G7djn/D6dBihC+/a+Fkz90dvf8AD1+lIUVVVY5CrA4J6ZJ+uPy98Ux80RyuByW+Yx8dOf8A&#10;H8T3pTAGXzVds7eM4yeBwcd+vXv6d2iJniBDn94CF9BzgfXn0we3HWpDEWZk3BdrZ4Qnnvx1xnHb&#10;vg9cUw3Iyzly2Pl25xzgen5/h+PFRtuVWyBz/Dw2c4wMf5NTSw7Yd6u33c43ABl/E+mPyx71GFbz&#10;BM6bRj+HnHXjn/PJ65oIkRyEYXzJvMAGOxP+cU4gkbAT97Mi56n09RwPfOPzWVWQdM543Jkfl75H&#10;+etJsZQF245+VV/ToMf5/MHF9GNJwfLxxuIb0zz69D+v17Nki3KG8vGf4tnfA/x/wo2rjLqy7W5b&#10;159ff9e1JGvmfIrHPVWXHbpnt69P8MsSInU+VuI3KzfKzE9vT1/wqGVoiu0Db83G49en/wBb+vrU&#10;8hMv+rxjrkL0J/8A1j35/GmeSCcDLL0bOPTnt/nJNSWnoQ7cs2H446YHH4H/AD+tL5SODuG1Q2VH&#10;UfpUoik3bJWYg8jOfTn+frzx17KYy6/MnJPVf72f5H/IFAiLyQWO5eM/LjqDn/H88ipEiMmVO3g5&#10;+8w/l9PwqRFxhUzgY3D8+/8Anj1PFMMLg/Ku7/ezn68Z/WmTofqUrBOAG+Xr69/X6fyqUTRqQJEB&#10;+uPmzk8e30xWes5J3r8y9Vbd939ePz/kKdFLgbckN1bd3H+P+IznFfmJ9oaHnKNpyu7/AHh1z1/P&#10;+VCTxkncW+bp0GM9Px69P61TWQHcPvAdemSMDj9P0/Cnl8cjduyNw2/MTjI6dgOMZyP0AMvJON2M&#10;j5jncvUHkZ6f4+lL9piUrn+9lWZuQP8A9f4VS8xS+9fTHzf4fWlRhGVEgG7oqnPqM9PfH+NTYRf+&#10;2yAqA/zYx8vXp15/zx608XaqSoVfvFuP4icen+f0rP8AMjZtjyDC8f6z5j6/rThIxw4LY3As3rx/&#10;+v8AyKoaLi3Cuikhfl9+nH+frmnJcKDyjfL3AwvXp/n8u9Uo5WwwlG44x97+X4H6/SnpK2BIJApD&#10;ZG04AP8A+vvQT1LiXUzbQ0h6dDzj5uMcdOT+Q69ad9rx8rgqpGdq/p/L1rPinG0urquPlHYHJ9O3&#10;096e0oLbsepIbHI/yT/+vBoGXY7li3zH8PXn0/z6+lSNPKf3LM3ptJHFUvPjLjy5s85Xcny/X0/X&#10;rx9VinVihWYbfTdnHsOvT1z0p9Bcpde62qWYk7Wy3Hf069M4/WnrK6jeXbcvHHY4qiJipZQxHy/d&#10;28n/AD+f1p0c67c+Zu3dWU5XGfr9enp9KjqWXVnccg9ejAdPf8/yH5Fy3HO5pewB3/h69uPw5qg1&#10;zCIxLuVOm0OcdD0/z/jl8dwhIYqApOcbsZwCOOe2Onb+THHcviV2mClm98fz9xyf85ppuWDKpCgH&#10;gfPu28dc/p+fTNVPPAIiH3W+7j+Lj2z/AC/+sxdQDZdx83O4Yx6j8Ocf5NIcmXlmI/iYlsnGBzx1&#10;+v8An0pROCANgx/6Dnv+WOevuaorfLtPzbe+7Jx1Ht79eg/PKNfRR/8ALTeMZPPvjHXjnP50XsIv&#10;CdmB2r/u7T27f5H/AOsM4fEe/nPAz7/XvjH8qp/a13sGb+En0yPp/n05pz30StjqpJw2ePrx2/z9&#10;DmDlLxlPSNuvO4nB/P15/wAmiR4ztj4VW/h56dPf6VRmvwsjKx/jwrMQo6YNMl1KPZ99f90d+38z&#10;2zjPtTWxXL7ppox4YjaScsy4/H+ft1pxdzhv9rOB1NZI1Ar84C/cBXdjg4xjjj1/UZzStqgK/O4V&#10;R/ebg/4k/wCfSpYW0NMyKiIob5SuOuFzgU4Mwy2Tj+L/AD3rNF7GzKI35YEDj36/T349e+abLqYi&#10;QqJPXavPr7/nRcnlNaM4VizE7hlmJznnr/n9B0YboOmSPlxxnjafX/P+Ocx9Zj+VIbjdjn5WDY46&#10;f565psepbvmL+wCkcEY44/Ht370g9DW89dxxJjGRxz2x27HjpTlmUfNA3y4BUtyO39D9KxW1MqVA&#10;PK4O1c9CCMcH0/n+bhqcaFk3KucD5ev1/LFVfQrobRul+6X/AIT1yeM9cnnr/WoxcLsCoc/N8zev&#10;+PbHt+NZP9s4G5p+flB55/z19vrTf7XV3UsygHlfc+vHU8/zpRkBtG5iJVnY/Nyvzc/n+H+RxTku&#10;QGEanb0Khh75I/X9D6kDDGrFdxDNx3XPb/Pv14p0Otx7N4k6Ln/dP17fy9cdA+YDcFxt/wCWm5lP&#10;y7h0H+TTTeo0fyuPmHC7hx+H0rBk1d4ziE7SeNpPOenTt2prayAQAdq5HVj0zx/j+XWjmFflOi+2&#10;KT99fm3Bec447+venfakJxuKj0XhuvOP8/zrmzr7MdqPtbGOWP8Ak00a+SvmDlerbQR8vrn3HOfy&#10;o1HzHSm9zwPbG3nJ9e/+RSPqEQYFNu1ePvfln8/yrmTrMjgK02W6L1Gfw7Z446kUf22QPL8zcxBP&#10;y9Sfx/x7UXJZ0w1IKuHmXPQ7jwffr15pBqUQRlz1UFWc89OP09P5VzS6y7bQs27J+b5vun0//V/j&#10;SPqyltoOFXllDDn/AD/jRdi1Z07X0WEWFOcfLuXHcnJPHoMULqIUKBgL1Xa2cH2/x6Vy7auCu3zd&#10;q9f4W7/n19ufTOKa2tQoMmZevA7fX3HT1JoGdQ2rfKWjZlXjluwz3/CnNqu0LtkHT5h6f54H1H58&#10;idcwGZpf4R7dBk4OR/hmnHXVRM+YNoz/ALX9Px/EfhIjqpNWxJjd8vVlH06/h/8AXpv9pxygFnDM&#10;O+B6f06Vy82ujbsDewz/AAnHTg/5z3602bXYAcrNuC8hgffj86eoep10epqu5jlup3BTn88Zpv8A&#10;bEijazfw457jb39uT1Hc1yb+I4wimM5Zfl++OR/hTR4mAAUOpJbP3vm7nH6n/wCtikO6OvGryIu0&#10;Fvu/xZPc8Z7/AF7+9KNVSXCL/Ep5b+IZ5/P1rkD4jheTYCPx+nGCKifxNC4wJV3cA8gKT3H5env6&#10;YNIq66HZDVoQfllXd0O7p0py63HG27J4Y/dwMf5/nXFjxQAy7WA4UbcEcH2/z1qNvE0fRpAy7fmE&#10;jAA85JB6Ywf/ANVHvE8zO1bWQ/SQtt+7u+9+P+Rz+OEfW+oAUbvl3f1OP51xTeMIiuxZl6jndgH3&#10;/wA+lNHiwbywlPXOT/n6Drx+HB7wc1tzuW1w42F3G7nb/e47+3t2+lRrrWTkOTg/d9sdc/j+X5ni&#10;V8XQmPYJ8/Ljd7dmIPr+Psajk8YKyKEkXI5UE/p/nn+VUHNpud4uuKfuuG+bAbbz65/pnv6DmkbX&#10;FZhIrLu4C4Uf59/8K4CTxa6MN0wAb+EtnHHP8+nf8c05/FmPnB+bo3z9/T35H+eaOUOY719ZfyvL&#10;D8Lz07jjHH+cUPrbZysuVz3YDg9f8frXAJ4rY7ZRIudoA6/N/jz9fy6t/wCEuCjPm7VBIVt3B79f&#10;8/4nKTzHoB15Qg7dmDN7/wCH/wBfrSDXMbg8i7gey/TP8v8AOK8+/wCEvQksWG4D+QJP0wP8nIob&#10;xf8AKw+1g4VvvMOv+H4VXLIObqegHXzlTkbeDj0HHPv+P/6h9eiVtz87hjaGB/zyfyPtXnZ8aRgN&#10;++yvUZJGR14/z/8AWP8AhL9zZLjau0YVxkZ4H+R0/DFHJIfPE9EXXEU/IcY42bsHof1/SmnXYyQp&#10;kHzNnC856Z7ZB6dea86Hi+AJuWXBOd3z+5GD9D9etMm8Y2rHDXYGRwzAjHHH0/D19jRyyHuekN4g&#10;QHeCvrw34fj+P60jeIVA8tJ9zdB0GP8AI/8Ar15o/jNWG4TfMxO1WbBGenHX0z9fpTW8bRj94blc&#10;YPy4wR+mOvtxgntwvZsnnPSF8RRsqnzFGeVbbjof/wBf+c059eUcI+1eflOP8+vt9a8z/wCEzjU4&#10;M/OfmUsw9DjB+tNfxrBB8xuNzZzt3ds5A+nv2/Wq9nInmPTP+EjQcM24bgDuPHAP5dP8mmnxBCQw&#10;yWU8A+g+vp/hXmX/AAmqBtruBtbG1jgn1/Hj2wP0H8bx7cx3PfGd3Xv349PTNL2Ycx6b/wAJFsUl&#10;Z23Z+6ev16e3Wmx+JVRADLwP16cf54615nceNbdP3cl0vf7zdercfgP88VH/AMJ1G7/LcqvP3s5H&#10;Xr19/wDPSjkl2FzHqT+JQm6SZsLgbtrcde/44pv/AAkahQGI29f9X04646V5cvj+zeVt825cYGJO&#10;Qcg/njPQc4+tMXx5GzbRJtKrnGeM4Gcf59Pan7O/QXOepHxRCFVZG2nIO7cMfXj8f6+hc3imN5mL&#10;SYzhVVW4OM8H/wCv/WvKB8QrVZt6t6nG7j6fp1/yE/4WBEr5NxtVhw3+fz9uOxzT9jJD9p5nqk3i&#10;mJUZnnZU/iJb2/z7Gh/EyBSocfI33e/BOf1rykfEeHzfMMrHJ+8wIxxnvyPr+nrG3xFiYMq3fz9e&#10;3p0+nb2/DlqlIXtonqw8VKr8yKR7sfl7f5+vbjLh4s81mTeWBzty2M8cZ5/+v9a8l/4WDbOrEzEB&#10;W5DZ9ffn8f8A9Yjk+I0YPkfbE7H/AFgwozjn1/lij2Ie0PXD4qcLtL7W/vcnHqP/ANZpw8Vh/vup&#10;2nCqrdM/19/evHj8TIVxi5+UKCzA5CjH45H/AOv2qOX4oQosiPPGV2/d39Dx+H/6ifamqT6lKsj2&#10;R/F46xnhjk8fe4xTG8XBl3vJjvuYe3X3rxmT4nqf3iybg2P3hY4J4/r3OenYU1ficrKSoXeuMKzD&#10;r+PTt369zR9X7C9sj2b/AIS9h87ttOchlHufz/z+LX8WOcFn92O7GRx/h6V4rN8VYUdc3KtnuzcM&#10;McHt1z/nmoz8Uool+S8ZeNse1uCOwGen69+lP2LIdY9s/wCEtfokw27tpXgYPX/PuKB4uLqN1zxu&#10;z7DPb8s/hnrXh7fFePZGiyszdd5OP0OPwzgH6jiNvi3CDvS7Clvu4Y/5J/X+VH1eRf1iPKe5N4vZ&#10;2wbhlyMbdvOc59/T09aafFgdz5lx1OOM8/8A18f59PCbj4sqhXE+4FyUaMqdw5wR15yPpx1xUf8A&#10;wttQwj+2jJyGww+vHr2Ofen9WZCrXPeG8YJINizbWbhRuznAz/MfpTf+ExRtsiz7gckbWxn/AD9P&#10;y6V4LN8XUjHmG743fdbPP16Y6d+RSH4swiQsl3n/AGWbGTk9c9/6/hR7GRLqHu//AAl0WNwuM/Lx&#10;g9T/AJz+n1ol8ZRLgLJ93gNjsPb/ACOK8Bm+LCujA3W5trbfmzgEev1/H+kP/C3oX2R/bVVd2OTj&#10;PzdSST/kjpVLDsXtuiPfz4yXzDi446nLe/t/nj6U1fGiNJgSsu1eN6jnp/n8c96+fJvi5EYwRdbV&#10;2/Mqgsf546VGfi6rNn7R8zfe3Nxu9Dn8ccZ496f1cPbR6n0H/wAJzAqsfM/hB+9xx+PA68c0h8d2&#10;7MxMqktwfqe/HtXzwPjAhTat1jjCjzPp6H+X6VBJ8XwjLI94i/Lk/vO+BjHb+mMGn9X8he27H0YP&#10;HcG1ttz8v+91/X9fx9aj/wCE+t1585sZ3fewD2PT/wCvj27fO1z8W1ViqyZO3LLIxwOeO3v7H61C&#10;/wAXx0juRuwMfN+mf/rZHH1qvqz3D2p9GReP0JXfedecK3HQHoT3/wAO5qJ/iDZHcTKG+XP3uvTt&#10;3/WvnNfjIJvmjv8AzGdh/q2I65wPr/8Ar9DUDfGRJCojus7uGYt1z6DP4UfV5XJ9suh9Ht8Q7Vkw&#10;ZVK87lD5Huep/wA/QUP8R40+Zrkbeu4uP8/gPpzXzW3xgQpt+3ryo2tuOOoz35x9Ae/Smy/F/KnZ&#10;c7m2gf6zgfX09f8AGq+q+RPtvM+lP+FjwhdxlUt/Dx1wBnjj9M+/pUf/AAse2c5+0+27GeM9/wCd&#10;fNEvxgdQN1yF3DKt2bHUA+o+vce9Vz8ZeH/0vO4bsMc9v8+lCwpX1iPU+mf+Fk267QJvvfd2t/n6&#10;dBj9Cw/FG373HX689+v5/nXzJcfGJiW23Dbenyn+L3yR39RwOT61B/wuEBhFFcAf3Qqdc8YA9hnj&#10;+tV9VfYn267n023xPToZlO5duM/ezj8+fTrn6Yjk+KERY7psf3ht6d8478+3P418xv8AF90Y7bhy&#10;p5+Vjz/+rt7d/WOb4yMmGF9g5O7n5sbjzn8/x7dDR9VfYX1g+nG+Ki4Kpc/7PzA/5xzUb/FYKnN3&#10;hj8qBm6c9P06dP518vt8XZ5Zf3VwSW4VWf1/z0HTA9ahb4tXHlfJLlhkH58beevt0z0AqlhpdhfW&#10;F3PqA/FiNBtW52/Mf4u/bqee3+eKi/4WvGNzrdYVht38Z4HbPbPsOueBXzA/xbkGJFdlUe+NvXrz&#10;6/z79ary/FK8bchnZecAM2CP9n26Z56ZHXvSwpKxCXU+oJvi7Co3fasbcfebp7/X+XNQv8XYkTHm&#10;KoH3FVvrj1/wr5hl+KFwytJ5n8PzD7uOfpz+vXHrUJ+KM5kBM+0DOfwOR9O3HuRVfVSvrHW59Pt8&#10;YFU4N2u7nnPH19uh6/n3LG+MEEY+S5I25G7dnj0Pr/Svl4/E+6UbY7rc2flVsjOen4Y6dOACKZL8&#10;Trh/me9YhRyvJ7dfb/H8KPqfkR9al3Pp5vi7Cu0eamFztVT6nn68Ht6ZHXmJ/jH5m4favvZO7d04&#10;I69/z/pXzE3xNuZDt+3EFSN3bAz+nPHv7nFRD4iyyKyreNuwSVyR/jzz7/gav6q0J4k+mpfjGhVi&#10;s4wxP3e358E/mR6HtE3xlUhlSZWDLjG7GcHv/npzXzO/xEncbxd/xEjc/PH05B5H1zUafEFmYgzu&#10;vT5mBKn6evSl9TJ+tH0wnxkOcLcswAxx7/078d+etKfi9mPIusHkcrwOwGPQen/6q+bbXx2zlSZe&#10;q5VS3f0/Lvzjj1xU7ePJFLJ57Hcem/1/l/Pn8af1U0jWPoiX4wnOFvVG0Ht0569/6D6VVm+MUe7y&#10;xdFl5PGD+P496+fT4+DHe1xIo2lcK3Xj298cdunFRt493Eh5Tgdt3P5c9frn075awo/bX6nvFx8Y&#10;HL489fu5+YZx+H15qpN8ZzIxPn84UDJ6Y98++B6CvBbvxw0I/wCPoHOPm/XOc+3p29cAZz+O1KrK&#10;LrKhcYDH8vzP4+vFXHCeRlLEcuh9By/GNIl8pZuf4QuPTuP/AK3H84j8aHxvW5GNnzMvBJP0Oc4z&#10;7Z9+D88v8QV25ST5Wx/EBg49+P8AP4VDJ47XeEe646kMOMH06dvp/KrWF8jN4lH0NJ8ZpGxiTaMY&#10;G48Z6fn/APWz2zFJ8ZZyRGLlmG048shsHHGPb6An+Y+fW8ew7m8y6VTkH7xGOeP/AK39e0c3jwBF&#10;nE7KwyVO7njqc59f64q/qd+hLxB9At8YbhVLpc/xdmG3/P8AhUL/ABhnD71vG6HK84OR+WPwz6YG&#10;RXz+fiDDu/4+Pmz0HGTnp+Hr+XvHL48+Us0+5hyGZjnP+ecfyAqvqfkT9aPoD/hbjoGjS8PzAfeY&#10;4x6Z54z/ADB9ag/4W/d5ZfPZSSPqff1B/nn8K8EHjqL7/nd8/LJuI56Hp/jzUbeP4cbvO53d2HT/&#10;APVz/wDro+qeQfWj3iT4v3Mssbi4+ZR1Zuhx1/U/rUf/AAti5lKqZnXc33Rgdv14+mPyrwd/HjZy&#10;JNiscsVbpz9efbr0P4MPxBVTse7zuHy49M98/j/kU1g7i+s+Z7lH8UrhTiO+k+Xlcdjj/wCtn+tJ&#10;/wALOnf5Vvzu/ibHv2PHb/63pXhc/wARIEG0yKo67f4Qp/DHofw7Ug+IKMvEobcvzAv14/z7VSwb&#10;F9aPc2+KM5bLXZ3cA7+pyM9/5dMAfSo2+J1wyMFum2t1AkPXJ65H+cHtwPDf+FgqvIlV+hYBs7e4&#10;yB9ffH4ZDX+IhZtvm/c52/lzT+qeQfWT3KT4nuzkm6ba2Thm9+D+Wevpmo3+Jcm9nW4baTjO7rn6&#10;/jXhz/EM4Mr3BKqclR/n3ph+IzI+43DN/eXrnjjOM88n6c/i/qgfWj3C4+JU7rkXGM5/5af5zgH/&#10;AB6mmt8RpCn7i6Cjt8x+7+I9/wDPIrw8fEF1XAlZiv3duRn6dfU/Wmn4gzZ3GR27Z29fcfh/nGKP&#10;qnYX1k9wf4iyK29bs/e6g9vT6fz/ACFNb4hzogi8z7oyxjPUfd/A44+ntmvDT8QpnbIZlUvlgpzz&#10;j29qG8cTqxVt397aOy+/fuatYMX1hnt//Cw28zcZ8s3cMAB7Y7j0pknxGkKF1Jj3cb9o49ueOT34&#10;7V4jJ46u9uyMFeoZQ/Ax09umPzpv/Ca3ZkDbmP8Au8enTn9RT+qeQfWGe3TfEV4ziOXHzfK2Tlh3&#10;9/0571G3xFb7rXC/NxuUhSpz2+uT1rxGTxtc7flf7oAUjvwO/wBP8+sZ8Y3JG4Lt3H+H/H/P40fU&#10;0H1mR7fJ8SJZNycKOm1fb/8AX36fjUX/AAsRthb7RuyuD855HXJ/+t+teKHxnevH5jbj2Vo37Djt&#10;7c4x/Oox4uvM5UMrZztXn/P+enNCwZP1iR7a3xBDwhmuR8vyqsbHn3xnp7/QU5viOpcyfbj83DfN&#10;z/8AX59iO3Tr4jH4nu3biUHspySG/H8uPr0qT/hJb8n5ZeGGFz3zz/X6/THF/U42F9Yke1T/ABFD&#10;fu/OH3ctuXj0wOM44Pamn4gNIhzN8uFX73T/AD+eOnv4vJ4hvSwIkI57Hn8v8/iaU+Ib122Lcsvz&#10;fwjoMEn6d6pYSKH9Zkeyv8RAyBZLpc88KwHHp784P8vUDfEPDYkmHHBG3A9uOf8APA6mvGn8QX5k&#10;AEm1+nC9COg7/r2oOtXqjBdtpY43L9/jdjOPf8PrxS+qxJdaTPcfD3jWS/1KOJJNzNJ97j5vTn6/&#10;ToD2r64/Zi0SbUZLcsgG6QKyqec8D+n8vYD4g+Ami6prHiCFyNysflAzxgDIPoemP8cV+m/7KHw8&#10;Edra3G0cou4t37D8OO3H4nFL2caZUakuU+ovgr4aW3s4WeLd0+bpnivevC1lsQZXGOOleffDbRTF&#10;bRgIq4Hbv/nj/wCtXq+gWYiiVQppwjzSJlsbmk2gJBK10FtDtUCs3S4VCrxWxAoxxXoR0RzS3LVi&#10;vNbVjHg1m6cmWzWxaJgZrORZZiqdBgZxUcKcZI71N0FAFTVJAkVeF/tIeKk0fwxeTM+NsLH9DXtG&#10;v3HlwNz2r46/b58fweHvAWoPLcMv7lvfPBo9APyO/wCCgHx2fVviJcWq3SsschIUMQucY/Pk4P8A&#10;Wvm+b4l43MJNvduOvsPTjtU/7R3iY+IviVeTmRtpuHH06fz/AAyPQ9PPXLltrN0I+8en+f0/So9j&#10;HmNJVJM7Z/iTKIzGbrAPG5s8nOOSP5j2qE/EXz9tqL8wybiyyN8u8gfd3DueecVxWAT5QbAbjb/j&#10;+mf6VeTwtr17ocniH+zGks45F82YYG3jg4BJ7HngZ7il7GKJ5pDPFWv+KRfLLocsDWt1GyXD3KeY&#10;Fz1ByCQcjIIG4HkY6jzfWPE9rZQzaHq9hb6h5U27zWty4jDbm6hgVUkjJB77uqgHc8Waz9jSS2ij&#10;G26VF8tuCWBwHX1Izg9+c46FeGi8u/8AEVxLe6lbwzfZyWmLEpgL0YgE9AOMdT0I5NRiokybkWda&#10;ttVCDWdaE0azQ/uVacZwcuGxn0Y849axr65uU0a3gvId0kszPbyQqNsgUj+LPykDPbnJ6dDdXVLj&#10;WLeV7mJhfSAxrHax/LMeR6jBIL4wD8wAI7jN0uK1aOO31KPdGkm6No2O5JMdCOMqQo9D0x6MAh2m&#10;aS93FHZ3FnJLcrN+6dcBoyQeHx8px2PBNexfAjwzdSp8j7zCziS4VebcAHjJByCSfXqfeuN8I2Oq&#10;ajcNdRxp/pEbeThdoB4+bGMnk8cZx6819KfAXwdZab4aS+mn+0TC8EM6KvmBgcbmB6AYIBODj2OK&#10;5a07xsehhKPNNM9k+B3gyy0qNdyTQySSfvPLYoXZvm5GCGzk/Kc8YznoPYrmOeLTLby445JMKpXy&#10;xkZG3j1Gc8dck9wMcL4I0xoUhnu7WONpFUysoyzMAuCR1H3+nXJ46kHviqPqf2aOVfl2pI0+fkK4&#10;yc+obqccFuc81xx1PofhskaFlJcQoyXNsdm7E67twXd/D7HdySPfrnmR7iISyRRJFJI+5pIc/Kql&#10;QcseDg598k46UeZFpkX2qOJlCyDylkBO6TIAUn+I/TOM99uaiS2jbzrm7DedcLm34B82QE4Bwfuj&#10;BGD1B9+Mqi7HXSjfcrRW8c/miwmWJ5JY2mUpnbgFiCeoyTgFecfQ5cfskU0MStEzQr8tt/e3cuwI&#10;BYjHXnkjjHGI5A9xpzbQ3nNvdZHYfNK20blHUjapAHGd2flwTUOuXc1zfGDTwyHyTiS65aXsMEnj&#10;PH0GDjmuCqejRIbrc2nRzPet9quZEB2AsqKrMvfAJ+YHJHt9LGmw6jeT7o9LVIpVQtvVWMjgswck&#10;YwDk4xwemOcVDfX0MclmkUDN5CyGRkkADKHKlghHUjjGTj5cc5JuaVDdSwRXV1fyXEasC1q/VIs8&#10;O7ZwGyU67RnHcHHBUO+n8JV1EW9vctfz77y5ywulbjYo6JjjHQAY9O9Rz32q3MjTWsdrFHBI5dVj&#10;ZDtznC57kDG4DIzz2xu29lZ6ZFNf2VmJLcMRHb3NwVMiHCpKVAxnJOAeTntg4W3dre5+2Tal9jvl&#10;iG6GBRh0Y4BBYbuFOPujj0wCeKW56FP4bmdpGjLrN5thjWNlX98twvyuhUlZW8xs8bd5ODgj1NbM&#10;zXscgea6sUdUhjlmuII/3TGP5lVgPQcbcnnk5qlJPGrN5UV3cSxqPLu5OXYZB34wxVQp6ZUk+5wb&#10;Yg02z1FYrpPmiYHzLhpDvkGWK4HzE5HCg47fLhqxnqbU9zQsr/TdNs7f+y737deeZvENxu+RgeDt&#10;UZY/KpC7jyO3UXgiSGONlka5TezKHIKszchUQEjBDdxnd04rJtbpbWAo0Ua3BY7fss6xOFOAQ2VL&#10;KRuAwxGADxjk6sGrX2WaFIlbeS8lurKdoGfmI9MAnkDPfsOeXY6I3uaY1BhO0mquwLR7GHl/u2XA&#10;AGFUHr1JOf1osr+8eZZUCR2+5RDGGbg7SAQo75O3OMc+hqHTha3MnkX9r5zfMP3NxuzkgbmJyAAe&#10;5PU9BWumLJHhuG8mEruj2x7lJDdNxAD8ADjOc+2DidCIpr2zgYz3SK+1PmVJOh5JHAy3bjPXpVdL&#10;xBI5l2qqthoV3YC45B2gEAHsBjt9bEPkShfNh3K/MWGDsB1PIyufzI9abDNHdzy7LWRW5CiZgpHI&#10;ycHPv165x7UFD4zJeD97Gsixgjb0Vdp4Y+vyjjuO+aHHyKImbyT94wybS/Ocbunbp71ZmtZok+xX&#10;Ub+ZwWiWbGDxgbcdSpz146dafpNtPdxvFa/K3X93lguO5xkcevU5+uVYB8FjIYftE8ru0n+qjZSd&#10;xPJ6dh79cflatbOKWWOO4imCg/u1VRt9sE8KP58dajMkaSfZ4YlmaORo2K4KlhgH5unHXHPUcZqx&#10;bwXUUeyzjK7eXDNl3yedw6fRT6etJRsMkjS2nimFhOQ0kZJ8uMfPz0BIBI4+nSrllpbeTHYSDzgV&#10;ywjKkHA68EnPTjPTPTrUNux8zBSS4YR+ZIvlgbOMKp5IUc+hxuz/ABCtEB4Y4wlusKqmJljkG5sj&#10;p1GPX6+tUJlS6swT5tyGVlJSRoW2oi5yV9+uOByOKrxGGWVobXyl24DyQrsK4OcY25+uDk9zVi/l&#10;jCF4/s6TQgsrHBEQB7YOD93Pucc+hp940NqVktlVfmJbsHJOOp4GfUE+gFUkSynIirMgjv7XMmfM&#10;mmjLlVHbv1/T8eEu3m3fa7u7VoZpWaGSFTyTkYAJwegHbP0xWiyxiTdqN7uklgLKMllVc/w42qOC&#10;eDxz3ziqQ02ylj8xbFJJGg/dq6lfLYAfMGY9M4PygDng9hfKIJSWdrwyeX5ar5Y2gYcnptxk+4zj&#10;3oiW/ijksEWCeZI8yLGN67uTuZgSW47A4GOe1TwzWdtZ/wCh3EfkwsFmmWTCu24BgoUZJyQPXp70&#10;1l/tZxZ2gkkWbJkU4RFXuArEE9O+MY6nqLUexDMu7kjkufNu7qSfAUNdNHyOeMKBxnPHOcD14rWt&#10;dNnkjhtYQJGTi285Qwjxz0wSW578cd+Kh024CR/Znmh/ff6lZGLBHB69zkk9ec9qsnUNN+zvaQWX&#10;myKzKjLbhY40weAOrEnJPK+vA4qeVb3C/QqTaZfaciwzGKWbdna23OcfKxZTxgAdTz1PrTYdOksL&#10;Zbq4zDN1jRvvu2Bl+eef0OKTTpP7NdbOK0m3N+8k8neSqZy27bnt78jgYqW60u31Ez2766reeoZF&#10;kt7kqI93GAFOFJ56nOM4ojEmT1HaU93Lbm30q6kE1xk3eyfGVIXKvuxx1zn5QCfwzriTToJvsV86&#10;yGQKZiY+CQR8gI+Xr3/LGeE0vSLZrmAaRIqySSN5P2rYscm37zk53ckY24wB1NWLa11vUIZJ7eCG&#10;eZZPOuDG5X5RzjC4CKuO3Izu6YNXZyiLlXMDaRpVrdSm8mG5m/c+U+xRwcAfLkjnPQ5x3prXMk0j&#10;teRXA8pdmyTBWNiMZCgDccbsZz15J7WL6wjgMj3lu0F1DugVbhE+QY+YLyNqqM4J3EnPIxVO1lnu&#10;o207TJwWManc8hV0bPPoW59MjpyehvYTCZbTUrtc3UgeBT+7+wKXGDtBX0Gd+dvzHgY6U2DVJVjm&#10;htW1CYSMxZnyx7Lg56bgCSemBjkdbVtaJZabO8LeXcqVJhkmHloC3DY+9jkDkj5ifQ1HPbSXDGG7&#10;vdt1cMYzDbrn+LoOfUDqOR0znNHNIzVrk0s1oUTS7lvtcIP+smmAWMcl/wDaPQAHqQcY6A0X8P6f&#10;MFuI7i7VZD5iuJFLJld2GVucdM5z246VNObzSlWS23yxgjdDNGXU8dcjGGKngfMBgcGpn2SajI+j&#10;GCKVmjb7NCoZdp2ufl4PT06nv1olruOOmxXSC+tQrwXLKuxmDLztOCPusRnGcjkgnqD0qSxuNamx&#10;cfbpIA7x/wCmOM9+4BwOuOfrz1qzqNzeWdkt6/h9IdsjMsseMOM8A8bct8pwDge9Ttp+oX2nxx29&#10;3DtIUramPYG4OUAJGwYA4BOD16FaFa9hS0WpG5dNQ23etyTXG3/QLhYFKxsucDIxgE49+Op4FTXk&#10;/wDa9wlh4jmjt2W33QTRw8s+OgPufwxyfSssSW0Ny2lpFfWUlzl4ZNqoAO45644PHGPXIBtadc6l&#10;rJuLKz1dJ5E+aW3vIysbEcAhuQpYKSB1wM44zR5E9maFzpt5f+TY67HYKokIivJI+WbaRt3k/hgc&#10;NjkDkUllDqtxAjaSswuITtUx/LC8YOApXoDwOhBJaq15d3N0i6Pf3ENqyYZrMMFycFcx9j1POecE&#10;DPIpzTyxadGtzGtmkjKjaojO0YYkAggE4Y45+UAngHk4rRahrykLga1rkjSWv2W6CqJ5LbLKYwMb&#10;hjqAQe4J4561Y1e70/YqXoDRhvLXVLdNoGT8zYBI3AYzkkHrz3jm1O3k2aRb2UUF5HIUMnmbSuFH&#10;IyMuCQQFPIJ5Paq95mEyC3ie3kLDzLeTG4Me+OxHPrkrgetJme0i2PEdrqMP2TUdPj+1CTcjHcr8&#10;EAHGNowMjBIJ+X0Jqe41GaXSms9RWWe5lXzLYSxjdB8pG73AHGexxn1rNSLW4mEn9nq7Kp2l8A7z&#10;kZJHQlj2H8Pfmo4bzULO4HnawtvcXcgW3nuGBVGYbSpzz/s49jjkkVpHzJlHsR2ENjfvHBqu611O&#10;HbJ5SxDyrnGOU7KW49wvAGckbsreTqNuNS0COLUV2rDMFLKhzjKsOQQBgcE4GARyDkTw2vhOFrfX&#10;DNc2+f3j+WP9HJ+Q9FztwOR/CSeTT7jVpnkjt7fWI77Tc/6xj80BGeATwFwMDJGCo9a0i9DFv3jn&#10;vHOhXl/46u7GwmWxl+x+dBPI29JNrRsDnjaRvyDg4+b0NcLdTX0muajoMMULSC3juIoJsKvmhCGP&#10;fKZVSewMozzXoV5d+GZPFUc11DNaLGRbKG+Xadj/AHXJ6coRwwODXL+OfAmnX/imLUdBsW024Vng&#10;bUFJVlJKrzuBVuMrggj+lfaOeSufNPxx8Ow+Gr6Xxjrvi7ybldxK3y5MnykqC2ATlVYHeSCCM+q/&#10;NvxI8GXGrRjXh4nupIlje8sI7aZFW6G08HaAUc8ZGAQM5JwBX1B8avB194nvLfwv4qkjub1ruSGb&#10;Uop2EsuxS20wqWHOR0JPYYJAbxfX4Yrvw1D4dhaGaHSVkaOYw4WMhuGYhTvRlZOWGcHo2Bj3sDWl&#10;GKPl8yw8ZVHdW/zPl+/vfFj+JFlurZFWLc8dvuEg2CJvnDY2nIU/MAOeSOKkhWS6tb6bXNPH29W8&#10;uKOPHln95zgYKqB0PIB/Hn1S9+G0FxdXi6r4uijkt7ZlSbywY8M5zGwyPLKh2I3AkgZ4+XPQ2/w3&#10;0W18IfZr20vrn7ZbTPHc3UDJbq+5f3uVBBOM/KdpBO4E7lFev9YjHU+d+pyk7HiVpa2llavqOozJ&#10;dWaz7pohIMeanICZPIztUnuGPPGa5e5XTo9YbUomuNk64zt4jUEjOwZyML0I4HHONw9F8VaXbaZp&#10;N1GvhndpZhktVEkwUW7I4yzAclN6k4IXBIwSQK5Lx58LPE19pUmmaQJDIqrcrazQhWWMojIyHHzh&#10;g2ep+XB6CuiFSO7OKpQnstTPju7TVtFawurC4huY1MtvJGwGI03jaVUfLgbTuPGCec4q3qMC6Xpc&#10;MGnXdyJriGWB9QWPaYX3J/FnLxsMgKRkFSRkkmsbwZ4y8Y6Xpcd3fXTxm2kaOKZYSsm0nY4DhgQU&#10;I9CMZBroPEjXOsaGzLd2tvHZ3yLdNOzZctM4DIcbj3+XkEMMchjXRGSOdxcSjY3k9tMLTxFJb6lN&#10;eSbr7yrjzMYYPyOPmyWbcDnGQD1rUu5NVh1mS0gfzFlybWF48OHzhs5OCeFJ9wPTJr6bpeh+H9aW&#10;5jWSS6lMafao8bYdkRQfKMnO4bsnBwCeatTWF5c3X9tRSNbXkcDOltNdHYxTcfMSNgW+6pXaxz0H&#10;IHNEanQeFV1LRI5bbWrW2MML7pFVQroyuCccZGAwyvORyMGvVtPvUsruS00gR3EcfEckinChlDce&#10;/TsRnj0NeTWV7dTQ28kis01vqQil8y5EhYYIRmONucd8ksFbOdpNeo6dpsul3slpdTr+/Qu0ZXlW&#10;yTznP8APXjKge9VT+IJbG1pdmklxHZCcIWYjLvjPTr/nvzmpPKSJmUDa2cdDjoeeefx/xquohSYu&#10;rMcrhiedmCenPHfj6fjMkqjcFPC4yUYn5ue+P84/A9RzjWG+Mq3RlI3Ox4wO/uB9PbFQugjDOoxu&#10;/wDHeD/j9PrUrzochdzMS3Py8cDA+vf6deRVKeZVO773PzbmA4xz7igCOQvKNjYYM2MLnaT9P8/y&#10;qs6h/lz7fTjoOOnJ/wA5qZirQ4MhZVG5sNjP4defQZxkDmoo3O0KzZbGT0GAP6D/AOv61LC7RG7s&#10;r7mj+9uZuvU//r/HHNOaBkO5SxVQTyxweOv1yffnHUU5RGZVVPl3ew54+vP0z169OZBGJWjkBZgx&#10;BV9vQfXvjpnkfoKBxuyvs3su4Ky7sfN7n/PrnNEsAdWPlszN90L3Xgd+w9Kn2FJF2BmZnB+ZsjPJ&#10;x+v4ilaN0LKg+X0XJ/z/AJFA7MqtbSbmKMzMzclsDt0/z/8ArckBY4dXKrhfvYx156c+/wBfepG3&#10;lsQr94jduXn6j8PTHWljJdvPXcqBiN208c/Tpj/J4oD4hnlFl8vPDKfm2jjHpxwPoOvFNMPO0Db8&#10;mBz078Y/zz9KtRo7EqDhduMY6Y5yfYe3+NBVvuyBumflUkevGO/+HAPdBL3dCu1s4KrINwC8Lx+g&#10;9vr+nBPJMnG9Qd3fGDntz/8ArHXtVjAVMiMfKcfeHH5d/wBOevammNnDAblb+D5euMf4+/XsOaCl&#10;toVTbLL93btyCNrZwD9fb8u+eDTo4dw8vdt+YlcLwOuOnX9c9uOTOnOEhI7AbSGx6DgnoeP14p5i&#10;QYXy168ru6fp/n6UwUSGO324R8be/wAmPYcZ9ABnoMdutTJbo7b4xz0Hb8+/8hUkUDhiBH8yD5gE&#10;PHYfnnJ6Z7cVIkLj5EiZh05Jxzz3/DnmpKK7R/umGfm64PTjt/P279qjmSQtucsd3G4DO7p/M/8A&#10;66uPCWjRJS25mwuGPAx/n1HPUd45YAFCqcr3bPT3P/1+PpVozk3coywkh9zfeG3cpAz7n9DkD19q&#10;b5DBd8h2jGTt6fX2H+e5q88UXm5wD0wNpO7PPbk8d+54zk8woIxD5rDavBzyfw7/AOeuOtIlrUqT&#10;RLKgRt23bnjvz0H+eOfenRxDCvIysF7dl6D6j/PWpXjQp5Oz+HIUZb8f8847c8ggeAKxXaNv3g3r&#10;3/Pn8fXmg1jsRpEDwxzwBjd7nHr/AJ605UWRtiJ23Dd249z74/Hv0qYRLtCyiT5jjd/COf8APSl8&#10;nbtZnZe6l0GO3v8A5JPpQJ6DREjf6sMPlx8p6D04PTp3/pSOyFmKn2ZV6dRxz+H5gVNNEEVWO0Fm&#10;xgrzn14/w9Pwh2K6b4gFG7mPdgdMn+v580aBe25DMVJWMAYXrubP+en+eMQGHDEISrFcKeM/eHr+&#10;HBzx+BqbKSYPmDnkDnA/Trx/npSSsEbCZwrA/dHAHpjPX1xjj8KLFdCutsoKj+8cqFbqOv8APB5G&#10;ffgVPHbt5HyEtuKn5W9uufz9KQISNjxbSNwbuDzzjHPXn8R9akUsrKo+90wWP3vXOeO349aLE8w1&#10;bQgbieVJBZhwPfj36/TsaIoRF8qxkfL90H+HsOe3UY/TAqQTeYF8vcv90k/5x/IY744buGGfG7ng&#10;8jbz7ficAfSkUP8AJRgyLGTu+8f4fTpg+/T2xTAjRrsLfKpzjkd856+v4U5nQurcsfXdgDk/gB/n&#10;tktbzHfcrghePlXPP4Yz/nFAvUeAykCMhNv3fQ//AFvzP5mnkFlVGLKPd/bp+R7H/wCtFH5e4Rkl&#10;d3c8Z4z/AJ/lSxk5RIgsmWG3aBj/AOt06YGfamMcsSsd+dwIx8vA+h/DP69O7sZHzEs2PvMvTj6d&#10;fyoBO3Y235Rkt2Ax1/nx7fkGRWTkZ6H69Pf6/wCcUARyySBlbPXn69u369uPYioXJjG4riReFwc4&#10;56n0wD3/AJ9HXLOTndnvtHf047flz+VQ3DBHwvzMmTlT09/Xpn8aAGuxTbld21SAvfGeP58//roR&#10;WljG6T7p4VscjGPz46+/4UNFkbVTK5+Xbxgf/r7mo4lXb5oyVzn7oAB/Ee3bnrkcE0dBajvMbdkE&#10;8dQODjHrQ0XPyD5uMhlOO/tkdj9PrUm3y3aPzOd2Fb8ff/GmsBJE2RwWPzM3b/I/A9etAnIq7dpZ&#10;mQqp4z6/r/nj60qsUbaWVsNn5lB9fb8PT86e5Z9zE7fmxtfPrnP86bwTsILHjcM8DGMjjnOB79Md&#10;cUERfQlt40I3BG2tIPlbr/n39P0tWqPube3oynPpj05/LHvVNAy5JTEnfpkZ6/5/+vV6xDnlMlS3&#10;CgjOf/r4oFzMnt7cF9zLuG3C8A5A9MfTv1qaSJox8w+jMvXn3/z+mSHYqsQuzu25SR9R6gY6n1/E&#10;u3Ko3jG0Nj5hnaQOn+Hv9aCtOUqyW/mDfs98jOPb/wDVj2qu8AVtquuM4Ut17fX3/Lt0rUZEkh2M&#10;oztztG7n+XHX2wO1QPGVfaw27f7393n6Y7+nf2oJ5TOjhaKUuhxvYgFjt4Pvn6HPFAikwJZV+XGe&#10;nPXJGMf0+nerhIZcMzMu3JwxXH5g9/6fWmOGWMsPl4z8pGfyOBj+f0p3K5Su6nG3OE6NyOo/memM&#10;96SSPduVn2jrt4JPp/n8elSsuV8wgrxjhent7dh+nXGYppI3l2qx4X5mVRjsc/gP169KcSpMjkjO&#10;RuUKfvfKOc464+mfxFOWMp14Vv4lbJIB9OpPHP8AiacS0kjSunODgdc4zk89eP8AJyKE2Oxw6DuQ&#10;G+7jsPTrj07e1BmQvG8WSv5jDY59e/1/qKh4DMqRjaf4udp9fUn/AB/A1beRS5Vs59vvH1x+BNRO&#10;oh3umN23OW6DIPGfT+nPegqxD5CxrhU6fL8rdsdP1/n7YaYnAVXbG9Rt464A7444/T6ZqxhZHKkb&#10;uPlDen057Z6Z/rQoT/WKd3QcA4Ptnt9efc0XDkK+2QFZHdtuM7T8wP8Ann86CpijZjOVDdd2ck8f&#10;j2+v6Vc2IzYLDPA+nHB/P+VQmEswQruO4A8npjr+XYf/AK0HLYrNCQY36Y43AnJ6Dr+Wf69kSJpM&#10;s3BGMKcc9eD/AJ9KnAGdhQ/MMb89Dn+WPf8AwqMEN8gRu/fj6dh/+rnPZoJDM5jZm/iJGc+/88Af&#10;56NKwlfLuEVgpO3gcfhx6UsiBV8ljjHDEdOvrwfXPp+FNZ3U5toWbj5sKfX60E2P0v8AtcW8gk8q&#10;PY9Pfv7+9LFeeYF4+6vVY8bR0/Pjr149KwI9Y3bpEz8y4Z+gBJ/L+vBx0xSx6xEz4B2tnqzcj257&#10;/wCNfmOp9tc6GG8IQBXG3cd3y4U9B/L9PwpzX3O9Hx2Zl5xz79sD8ffJrmzqqQLzJyT/ABf1yP60&#10;DWYwrbSqqq7QeBj8+RwP59MUWA6Yaipw0mBz97d1/wA4980LqKg8S7QWzJ0PTpz9D+QHpXNHW4fm&#10;G4fKvHzcE+nvwPx/Gl/t+2QsBKMpg7SMdep+nf8Aw4JVgOiOrAruGNoXhgwx06c+xB6Dj86d9tx+&#10;9STG043dAO2OOv8AhnuK5tvEEcYXfKPu/iOefb/P0JSTX4fLwSqrjcrbvf8AljnqOlNIDp/7TERA&#10;XaqquB8uO+fpz/Tr6H9pCQFnboPTr7/57c+tcy3iJSfnI7Yk3HpzwTjtnqO2fchkXiQOW3svUZUD&#10;kEnHPoeTzz0/IA6r+1H3And937p5Pbp/nvTl1AocEfLzwvH+c/59a5JfE0HmfNJ+8OM7ieMHH+f6&#10;U0+Jk8vzA2VwO3TOQM9R2B/Xmhxl0GdgmoOSsiOFYZLN1+vfHcf5HDl1DD4jl5HYZ6/5/H+VcePF&#10;UIlUCbPPJx1OT09Tx6enTkU0+LUJ5kUttA3Ln14Oanlkivd7naLqCiXaw6/1A4HSk/tKNW4UMG4O&#10;0n68j/8AX1rjn8XZG+OT5S33Y3GcdM8evpn3FRHxjETtSct7lR39/wAznp9cUKMh80e52a6tNndG&#10;fm6dsMue/wCPenf215aYRty7cqSx6f5/HFcNJ4v2dJW3KM/e/DI5/wA9aR/FpDFC4b5G2jcOQP69&#10;T2Hp05rlk+gc0TtzrQIZd+5RyPb/AGvyPTpj2pRqiD5i20n5Ttwc85/r06AfWuDfxaz5LOWb+Jd2&#10;Cc9T/T3988Rv4vG9czruUfvPmH3uDjP0P/680ckiXOJ3v9pqMgzBhtwd3Ue4wff8jSnUo0f5iy9B&#10;8rDnoPT/ADj3zXAv4wZ/nMm44yQV6Dv/AF6eh+tRt4wcFFVtuRj3xnr7dCOvY9BzRySBOJ6INVjV&#10;cSMGPRsZ6/5+n4Un9uBI2Ct8rHJwcDp1OP54/rnzyTxgihSJ92AB1AI9v/rVGPFrs2BMxHAXjjJP&#10;19MYz6cdeF7OQOUT0hdaiDt+96tn5frx+mOP/r1G+uRhVYT5/eYwx2n8/Xp6cV5wPGQChHuAvRWU&#10;8H+X9Oc9PSJ/GeMkt95sjd/L39evU+pBp+xkL2kT0oa7aKV23CYxn5fqefz7dv5KPEKCba8uM988&#10;ew7/AMs15k/jGI7XV8L0UZ44HIyfp16f0jm8ZCMbBOq857HA6knPpj/OaPYyBTieoHxDbvuKE/Ly&#10;rbjz9cfQ46446dKhk8QoNoHT07Due/v6/X280/4TDG1Bt5+9tz7HIHr16Z45HtF/wm2Dvaf5uTt3&#10;DPDdefcf57VGjIPaR6npkniOEfK8u3auB8xOOMnnA6Dtz0+lRnxOgk+eQdyyt2z3J9fp059a8xl8&#10;aoGIMigqvLbufUcjp+Pp2OMxSeNREcO7KQM8ZyPT6ZGe1V7ORHMtz1MeKoCjRSH5urfMVx7j0P68&#10;VCfGcPlec7L8zZJUfKeeDz9M/wCNeV/8J1b7drTKGQgkbuh7/l/Tviq7ePAqlJCVyfm9+OvH9PxP&#10;QUfVw9qj1j/hMFjBCS4JyeV+9z0x/nihfGLKvnGdX+bCu34Y/Hp+teRt4/tY5eJl9Pmzz7Yz/wDX&#10;/Wo3+IEaNww7/MzZzz2+mPw7+pr6uV7ZeR683jCORPm4UNztPA4Hftz/AJ6YaPGCJgoVwvG5c4PA&#10;5469x6/hXj5+IMC7WW8ChvumTgHt24zz9eOx6tk+IUCqJRJuxyzZ68eg79P1z0OV9XM3iF2PYpPG&#10;ZG4+d+owT/8Aq5/KoH8Xx87Jdu3J3buh4PT1JHXPHH1rx5viDAy7lfcu0KrBhge/p/nNR/8ACyIG&#10;Xc8/f92O7c84Gc5xyO386pUCvbo9km8bOspUzfKq7hvA4HJyeeD659Rjpio/+E3RD5iOPvE4OOOv&#10;OefbPX6dDXjb/EyFnKwXK/KN2N3Tn68jn/OKjk+JSIg/fj0YcYOMcfifw6+vL+rmcq57O3jdyuCd&#10;u4ZLL16D157d+2PXIik8Yfu2XzQTyGXdjnHXrj/PtXjKfEvJIa6UZONu79D15z/hSP8AExApxcLz&#10;jy9zDjjpnof8PrVfVuwvbLuezL4yiaY/Z5F2bccqe3brx+P6dxvF7buZPQbic4P49ef5D8PFn+KA&#10;8sAz52tlWZs49sdM4z+vrTP+FoCQkJcblZsY47dPbt+PFH1fuP2yPah4xJG3z2O5QWZmPTjkn6fy&#10;HXHCjxa+xmjmYbv5Z/lz39fSvEH+KsYKo12DwSwdhxjvx7dO/P5sHxTRD815gEElt2SDjjnp1z7d&#10;PWj6u+iJ9vHqe4N4zcMxNwdrHDbW7+/4Yz3pr+NIcrLJMo+YDqRt9vb9a8Of4oExqVvNvXBZsYJ5&#10;zz+HTOfTtTJPispYBbld2fu99uffkf8A1uKpYYXtr7HuS+MXkl8v7SRxg/X6c8/T+tNfxjHlVZkV&#10;s4Owjb6fTPbjp6jpXhJ+KQypN023ht3HT39/T61HN8UfNk8xrndjG0sMDj29PT245Io+qy7E+2l3&#10;Pdh45WNDm4BBX2+Ybvwz78d6a/jxC7ie5ztwVVjkZzwe2Occc8fga8Fb4oHbhpvlzhl9e2OOvX07&#10;VE/xRWNwFud27IZlycEc4z26e1V9V8he2Pe28dQSS7jd/N/vDB49c+//AOuox46icspmKt0Y+YOQ&#10;TjHT2/GvAZfitAWyLzPqu/H+emf/ANVV5PiqAm5ZQyyR4GATn6euRj6g8cVX1byD6xFH0E/jyEEQ&#10;yXS5Xhl+7k569eoB61D/AMJzAsvFyisXx8w6j29Dx9cZ9efn6X4tIq7WufT5lYk8/wD1/wBBniop&#10;PiyiohNztaRs4bP3fX+X09OKr6s+wfWIn0JJ8QYGGx5Ad3DP2Az7dM8e2O2ajHxChVV3TZ/u7v4e&#10;enH0x078e3zvJ8WhIQpuV5bLNu4/n+n+QyT4sLnMd1vP8S7cZb/9f05o+reRP1hH0TL8SQu7Nw0m&#10;Fz83p3P6/TGR7VC/xIjVDi76n5mV+o44+nA6e1fPP/C1cnm6b2ZBwRjOc49vX3HeqsnxUePP+ku2&#10;3gj/AGh/+r/OKr6r5Cdc+ix8SoDGcvs3YGVkGB046YB7exNRS/E2D5gLnk8Hc3+eMf0/H5zn+LDs&#10;SFkO5VH8WML1/A8j8vc1DN8VbhnI8xh0G3dhjg5H+fwp/VRfWj6Ok+JURZ5Ptf8AEGKvIp/A/Xv0&#10;H401viagIkkmOeQzb/m+mR9envxjrXzb/wALVufL3JdH73Y98dPyHvUcnxVnwCZ2X5cBdwBIzj8u&#10;ntVfVSfrB9JyfFGNRuMirt+8WXr0/P0Hb9TTE+J0JbDy5DLlRu4456/T65+nNfNzfFGaQjZK0m5i&#10;NwY8n65+h7/jUT/FKdjuWfHzAbs+3Q/5GR9TT+q+Qe31ufRx+KIEilJsL/FHnAOAP0/znio5PifC&#10;qeWl2zMMj5mOQuP88/X2z83t8S58KXuWAPEfzfe7/wA8fTmo1+JkwVWF2pKqef8AP+ec1X1Un6wf&#10;STfFcSDi6ZurLu747fp+vfAqGX4sOHWM3e7+9ljzxnseg6c+vTFfN8nxKmLmUzY/hY7iPX8v602X&#10;4h3i/Kku0b8hi2CME+3r/MU/qqH9Y8z6Mn+LSvu23RwwOPmI69s/48fpUM3xTjaXJkG1R8u1sL34&#10;z2/+ueBya+cv+Fk3HlqqT7s8AD+f+f8ACop/iHKud9+0atjbJzxg/hx+f09XHC3FLEH0dL8WbdVY&#10;G6VV6Z9O2D37Ht+WMUz/AIWwTIHe8+793L8g5HHrn6+nAr5ul+IMhl5uNrLz2zn8/THXNNbx/Ich&#10;LpuBu9zg+34U/qvkyfbn0g/xZi3AJcqec/e9jxxz6dOB6HqYf+Ft7kwbhmxysgbGDnGOO/8AU184&#10;/wDCfTfeaZuOAMDp+fX/AD6ZJPiDOsnnSXDbt3Hzdf8AP9aawvkH1g+in+LIWDaLpuf4VYDHHscj&#10;HP8A+rgRy/GBf4bpD/EuGHP4emO/4fT5z/4T6RlzJeN8vHyycDj/AA/zxSHx+ZBuW5/ix7E5qvqn&#10;kT9YPoiT4vqNwF1hWwrfN09+On+fpTJPi2VdmScjaP3ZdgcN/n/Pp87r4+LY/wBIGeRu3ZA/L/PP&#10;fqWnx5cbcec2VYbT1J9+c8UfVPIX1jzPoZvi3F5uySTDc/eIzjk46/X9TUK/F6Nj81yhP8O31x1x&#10;j2+o9+a+fT423SBjcR9gfm657D9fwpv/AAngJ2owO7P3Gx+Gcfh+lH1V9hfWD34/FtSqsL6Qspzw&#10;2cHGB+GM9aYPi+CzZumCsWHYnjP+HtjtXgD+OgzZd1Zef+WnX/P+fSox49bcu6X5Qv3do/zxnv8A&#10;/Wq/qr7C+sI9+b4vY+d7rqMsynA98dO/fPBps/xfEkpQXjbiuDnnsASfqAPf+VeBP49DMxFx8vXj&#10;sPX69PwHvSN48y/NwOR0x1GPrzjp7cfi/qgfWD3h/i63P75tx/i3cYPHr79TUbfGAlWYllDDgqvv&#10;1/z/ADrwj/hO1K/Lc7T+Iz379f8A69Mbxt+8WQSlscZXt/jVfVfIPrEj3WT4szhQd7Fs/eVufpkZ&#10;49+n61F/wtyUnJuT8uNv7wY4Of8AD6Z9Ovhf/CcBPmkn3KOPlYZ/n9aavjqVUx5jAdGH4jGB65/I&#10;0fU0T9YPcW+K0+8rFctgOQB1xyc4yPc+vQelRH4r3MYMizp6Mu4/Nz9e4A/LtxXh8njlgNolLdvm&#10;YHHGce/b8+9RSeOQzndPxtxtyf8AP+TVfVCJYjzPb2+Ks/mZ8zhB93d1UjHOce/r1+gEB+KV1nab&#10;g4/i7/59/r714o3jIqpxckbj69sd/wDP86jPjsRE/MW/w/z3qvqjJ+sXPbH+KN0B814y7lGfm9ep&#10;IPP5e2Mdmn4pXCM0bzyFmbLbmJGeh9+ffr/LxM+Oth/142jIzt4z0x9c5qNvHAP7vzvcg9qf1TuV&#10;9Y7M9qn+J1xN8sk/oeex9B+HOO360k3xOuiNpvy2V2nc59Bk8H3x/wDqrxF/Hbb/ADI7ny8cfKem&#10;O/8An0pP+EzSIb1Zs84wcZH/AOr6/jzVfVET9Yke0/8ACy5ZwE84su7OC3TqM/0/zzHJ8TbqV/Ma&#10;9bdtAJ3KM/7Pp1rxj/hNnULLFN95f73P3uvemv45mWQSLMTty3DdPf0z/LFP6nHcX1i57E/xKu3X&#10;H2ot3+8Pz/X9O3URnx/cvmRrtmVsnduz6888c/yxx0rxuTxpNuXEr9eeT0/Hr3pjeL5d/wA8jc9R&#10;u7H/AD/+qqWEF9Ykeyj4gSpKxW6ZB/vcH3pp8e3DKV+2McqTy+cjv6fpz+grx1vF9yxIc7hj+JiP&#10;8mo08YzfMhLdM43enX+maPqofWGexSfEK5bLPdZ2n5n3Hkj/AB/ljFMn+IIEuC/zYI3eZyePUj19&#10;PyryCTxY/wB5+SOdx6D2/H/9VN/4Sq+wVAK8gfN2/wAnFV9VXYn20j1yTx7u5kk7ty0g9D/nj+ZB&#10;AfHrsc/ac9cfNgEYP9PQfzryH/hKLsjCNg8Zy33fT/P0oPia9Ktlsjr1PX/Gj6rEXtpHrR8cje0w&#10;nPXKs33c/wCf0ph8cxqNou2bsNzevTIz79K8mPiS8YEO+1m6Nz09Ka+vXbuzK+7IwvJ/POaawq7D&#10;9tI9abxzGkpeOZct824du3X6f56VFL4/KDd9oztxgLx79+nT2/nXlL69eMFZ2O1hlSOfw/U/Sg65&#10;eblJlYbWyfm/z/8AXp/V4h7Znqf/AAnHLI0xIAxyoJ/Af549eBUcnj4thzeZwMHnr/jz/wDWAry1&#10;dWu2UqXJJ+YE5z/n86Q6jdKzHzSvzfxf4d/89aPq0Re2keoyeO0Cs/nNubnazfw+vbmoT47Uv+7l&#10;K4+7iTJ/zxn/ACRXmpvLx+PtDK2fT/P+c/iw3Em44YkjpuPH9atYeIvaTPSf+E6OF/ell3Z9/wD6&#10;317n9Y/+E642/u8IoKlO2SPU/Tp6Y7ZrztppTzJMw5J9SB1/SjzXChln54J+Y8HuB7fWn7CIvaSP&#10;QX8eK/zq0fynAYPux7+3b8qY/joEb2k+VePlYYGD36/h6fhXACR1GDM3oq+np9aRXYrvDfe52sOK&#10;Pq8Rc8juH8dxCIF5fu/xDqfSmyeOEl+clmbrs/zjv37DH1ridzAK5YYP3f8ADp/n9aHJKHls4yO/&#10;r71SoxFzSOwfx+Yh5azDbjLN/n/Ofyo/4WBMx2u/3uAzDgevfr9PXtXHM67dpK8evfvn9KHbc2Fb&#10;d9cjHU/0p+xgJTkde3j5vM/eSNsH3V7j39z/AI0yXx3NJuBlLblyVYHH0/LHtXJLg/Kox8vPQ4+v&#10;anSMFY4HGP4SOBz/AJ9etP2UQ5mdRL49YcrLJnqp3HOPQ9Py56d6F8bybxISflbO7POM+v0rl1B6&#10;r93B/h/T8v8APenMNv8ArDtPc5/+tmj2cQ5rHY23jm5Z+HPu27HsScd/rk/zqVvGd1Iu0YP8h/8A&#10;Xzz/AJxXHwThF8vP3icflz+Pp/8AXzVq0niAy4+XbnjoQOn4VPs4mkakjpJfGNzIMRIoXPtwc9vw&#10;/wAjJFMfxZfThlmYsMbjkZ6+n+fasSNUH7zf8vpnH+fWmtcoQrM231b1Hf6VPJErnZpaj4rvcK6t&#10;z1X5vu5/yay28TXskjFXGC3b3+p9PX6fSpPcO/yPI3bp29u/p/8ArqA4Y/3uMc9uf8f51ooRM5Sk&#10;zQ/t+/bDNctwegbH4fn/AJ9EbWdQEOxZ2Zs5Vs9OOvA/p2qlE7Kvyp2GQrUuckEH7vK9O2Md/wDP&#10;HvV8sexnct/2vdltxlc44UuzcZHTt/8AX5ofUrpvvTttxhk9v8/56VV2ORgDH+yOcfp0/wDr0p83&#10;LBguUH5+mfT/AD6inZFbk731zPkNLuz97+LJ/wA/rSPd3Qb5ZOvZe3f86Ypbcv8AtD0xn6fh/nim&#10;h5CpXuy4z/h/9f0oJJDdzsoBk753swyDn6f40LPLjcZGCnjhuc+o96jfaDt37WU49sev9e3FORFY&#10;YZTlsjCsOO/TrQUKl27/ADiYsufvHkj8fTt+dPaWVQS7/eb6Z/L+tNjjkVggO09Rt+uB+NA3KcR4&#10;z1/XFAh0jSIdof8Ahwx4w3+fenFiTljt/wDr88ccVH5m8jPrjKgHHfP8vr704txhsZ/u8f49Pf60&#10;DHMwdsMvy/Ln5s556dsf5/Br+UTvB/76cnr6/wCSaRplxnt0+Zu3pn/P9KflchuvmdBjB6/rQIby&#10;6lsttXk/N79c9qVYjH1/iAbEnpxnr/n8aQOd27LBv7x7j/Hnvz/VAE6K/wAx/Xnp/Pv279iwkKGV&#10;CrMNvPX2znp+GcU7LIFz0GR93gc9Pzz+dRl+DId3GduTk5pwYqrc4wuAfx5+vP8AnpQMkRjGnyJx&#10;0x36fr+vajlwI2b/AHjt5b2xTUOPkB3LjP3s5/GkWQj5vqeTkd/5f570CuSBAqfK6gMc/wCA/lTZ&#10;wGUb22jbnPBB54/z/wDWNIG2qo8v5cf3Tntx/n/Cm7y/ysSG42so4+g55+g9aA5iR5PnG9QDnjtx&#10;nrxTXG1tmdpD/NuXoOfxHBprOQOGXnvu9s0AOTmIL7bgMZ/HpQHMOVn8vy/MXcy/NuU8j1/T0/qK&#10;eEQrsVPl/wBk/T8j9O1RGTc+9sY5+9/e7/p+OSfrUineD/u4+bsRz/nigOYkAI5Zdrd2II/I/Ttn&#10;86mV0PD7vu/X+lMUsVwzfxfKCCf6+v40qGRlKRnPy/exx9c/pQA7DbSyJnnO5T+XH0/L8amLKzFd&#10;m4DOFLfhn/P4VCeDukj6jCqfT/JHT6Y5pykK2D8394bun19P0/lVfZJJDtdMA8jPQ/4/1P51Np9u&#10;lxOII0KlmHOfv/h/n1qAOWGScFTj/Pv+tdB8O9Kk1rXLeLYxzgtu/h9jk9vx6D1qTRLofS/7HHw3&#10;+2XtvJLHn5l6ZAyf5/hg8da/Tz9nHwQLKwhLRn5lU7s+3X/P1r5D/Yw+GccFtazNaBl+UlgvbHb3&#10;+pr9CvhF4aFrYQjy14Vd2Pp2Nc0pX0NuXZM9S8EaSNibVI+gr0DTrJlUKBXP+ELARQK239K7TT4g&#10;sYDCt6UYtXMZSsWLKJo1wPxrStBuO4mqiBQOKuWShmwK1exK1NbT0+UHH6Vr2qYGcVn6bHwDitSA&#10;cYNRuUTRjinscKTSKOeKbcNiM5oA5vxleeRZSPnsa/M3/grF8Uk0bwfeWYm+9Gyj5hwcEZx/k1+j&#10;HxL1FLfSpmLfdUmvxh/4LF+P5Wu5dME3dgef8+n60LcqJ+bPi7Up9Q1q41InzDJKfm3Y/ID/ACff&#10;g1kkBiwYNuBH4c8jp/npRcu01yXZh8zct6n/APX/AJNRyZ3Mdyk5wF5+b1x+f4VSJuSwpPdOIreF&#10;nYspVdvfnnj2z+BpNSvtW0rTmkW/G6FwhtZG+Vccjcox8pwenTnpxmbTLu9ivy1hcQxzRxMV887V&#10;b5TwOvJA4zg/0p6jPqupzprVxYC3tZnMccyR/IkgUbo29Ceq9M5wOlTJjjqY91dXkt1Jp2oaHbX6&#10;3kW+zXzCJI890Yfe9MHORjuAB5t4zv7gasw1GDdNdRqXm3bdmcgkADkEDOSM5+pruPGE13a6PJps&#10;2kRXEEKk2t1E+2SHnd1HRSCwx0B5478dbxfa9OmmnuI5rhHGzzI9x5JBO7t0XggZ3N0IAZLYUtyC&#10;yGoSWEj2VpMsX3bqa1Zm2ueFjfsoJHTgHjsRi54V0jVbycSau8cbSsgG5SWLNxlQOQxGR2/Ekk7O&#10;l21r4b8P200F23mFsXF0spAYHcdrKAQcADB7A4wSAR0nhvw9aanKPEUWp29r9jjwI5oSplJO4AEd&#10;W6YP4emIlLQuEebY3PCPhpGLanFb4jguWSHyZD8kf3SCpPJAC5avqf8AZ+8L6df2a2+prC0UbZl8&#10;sfKZU+bcccnpjqOBwecH568G2U0GoWthZqjW/ntMzBAw5C/Mc5Oc54G7G3t1r6k+HkNv4X0dNMit&#10;3uroSDzHY4THGTvKgkc5GONzAdGrz6ktT3MClueg+G7S1j1GRoDugf54pmOSoKna3TAxg9x7Ac56&#10;TRpligla0tstGrbfLcEyHIwFB9h+OQevA5Tw0txAFTU7XaslxyvO3KgsWwckqBwT3J710+nNY3k5&#10;a3MisFYSR7ioQLuG4Y6jIx7ZODziojorHpc3vF21Xz7dombdLNGXVt3Kc43IOgyTge56jAotLgWN&#10;wszJ/o+wQ7Y1O12AY4HAwB93dgnrikadrcLbSxsVjdhJP0x8iZZh1+9kDnnbjgk4rTxvdQ5V0aTb&#10;GlvucdGIOcjp0b259KyqeR10vhGxvp/ky/bbgrMqskccbAs+Y8gDs3Knd7tgYxzCrRXF0l4hYzXS&#10;s0zTR/JF85PX+IHPPuPrTrCa3vGF+7+b5ihlcA/u1USLuORySA2OmcjA4qusV1rUlrAbkxR3cf7z&#10;9ySNoKnqwAVug9uvGOeOtblO2iyRZ5LaL7VdxtdRRszhpJt2z5z8pUH5cttx0JwpJGOIraOGSwk+&#10;yRXW7yN0yI3lMVIAXceOhPqOc4rVuNJg0ucNALxeN103/LPzQwAO4nB53c5A49eRXtdaggvLW5kS&#10;SeZMHywGTG3jIZcsQOV4GQAMdcV5dSVz1aekSxY6PpzaLJaahax280McMjbVV5GJxtG5s+oJPG0L&#10;wRk0rPY2960bX0losMI8zy9redJz8uCp+UAjjBUZ4zxlNVV9ZRbKR7iVTJiRY7grCJCNpJO45dlG&#10;T1YkkkACtSxeDTrCO8kvYbaPLQ2/9oYza5O8uEVd0g564PKjgADPDLc7olGdlu5W06OU28ShoYlt&#10;4dtw4/hLIOPxzyO3AxpQaZdQ3c0I1GSPyVVreO1BAePbwxZB82AoGf8AZ6EtU1vfyX+kSPp9vFa2&#10;kcbC2uVV42dtw/e7mJ3Md54wAN3Jxin6baWRjQjz7mOORWv7eG1dlZgjfLltqqwwRuyByQBwRWcj&#10;optFtp7ae6W2iaP7RKrq3lsIo1UjkgIN7bVyTuJHU4Y1ZtNLS7nkELSS28iJhTp6xiQ88hVCNtA4&#10;BYEE7jkHmqi29hbX7Wc8UUYaJUEccuYxsYEKXbkgYAwOT2A77lnDeT6ePszNDIykTNLbHywwI2xg&#10;EFmcjnr9ccisrG0UNtbSzs1+1RTRo6udshUquOmAe7cHqwA96kneC9cxx6dC0hOGGd6pz97I4/hx&#10;gDGfpzNHpt/a+dJfStGzDKx71XceqkjJ2dD0wO/0iee2SVwscbxsm2NY8EQkjGCW6MOvAJOc4rKU&#10;TZFmS7S0tvJmlxNJwDcSEsRjocdO3A+XI5JNSWDN9nV1vpJJFOFUAsAp6kEHHfBIwDTkWwmRZoIZ&#10;MSKFkkkzuxgA7f8AaJHp0/A0SmylmWRd0jBAzBfnw2f9np0yefXjvU2KJrO2kKnFq6+Y2cg/MBn+&#10;8c5HXLY5B69BVizhs7aRTLaSMGDDy2wFznkgA8+mScVXto9Qmt2OLfy1bG2F/vsAPvNnnAycDj+V&#10;WxdR2snlzyYbOXdYiqDg4BIAI+g/M0Mot28EEkvlQxKqfLh5ECgfTGOOODnAHHFSeYhkliWSXa/3&#10;5FUg89QDz16YznHB4qSysiI5TbIxMibkaSP5h05APPqQSBxk9jTb2K3ezWG2eMsZBJMzSB2ZsZ4x&#10;wT7AgDkelIDQ0mQTHyAok/ejazSOqrwegA6nucgAbuBTtQubXa00kbbmi2p9ntxwu3oSecduepJN&#10;V9NhljsI7be3MhBbdleoJwMgdDyc+3JqaexuIXbO7GTvj8tOGzwM8dz90e/0quZ2FbUhe2SGyiuI&#10;LHyW2/I0jYwMY28Z4yfcEnrTX064uWinndpfJfB2x4LYySflyQR6e/pwLktvqlrZtIsP2tlwGfaA&#10;itu+7uySAPTkn6c1CLn7YGtVtpJ5FjWNljZgpYsFx0KhckZ+p+lONiX5EckFlY/6S12tuxjV9qr5&#10;ch53YBHTvye35GuNNvrxre7e6aNrqPMcZjMZkwvA+X5m5yD2xirhsreOBo1ijcM4VRbRlvMbJwoP&#10;GecDHcfjTUeaykhFvfRqzKyMptWQjHHzMV+7z2DDHHqap8vUnpoQ3GnbLeNtOt45mUbZJJ7XasRz&#10;ww5ySR6Y59MmmwJp8zLFNPIVkiIaQxnpn+E5YlScd8DgetWduiSrF5txBFHtw03CqDgkggNnJ7ZP&#10;TccDpVm0Ngjtb20ckkaqqRtsCGTAOQpYtheSOMnIzVeZBk6hpdtbQx37i6jacER7VRSE59Rxn6/n&#10;is2YQswSSKe4dnz+8hEaRt0ycA7iAMc8fNk9TnqNV0jyrqSK5lj86SNR5iXYIhjbjGADzz0Azkdq&#10;oW0NhYW3l2dm/wBsEgtrdpLiVIkAbLkZVVIBK9ScZOSeKHF9SYyGxvDFYXEEFtHCu7ZFGkkjGXBy&#10;VIAVTnIyvI4xx1GRqUTw3v2ewspgIV8y7lkuvL3rnATkcZweACTjrya27YOkkji8trVo32Q3C3Ih&#10;VRkgvlvvHOcYzkLnkVFJql895Ja6frExmjwPLTzWL4wMt95txXJzxgYJAJ4OXuEpcr0M2TTbe3Sa&#10;5A8s7kjuY57p8bmGfLPygj5vXJJGeAOY9PdFsVt43vJbhodsUcO7Z6feUAsFPGScexHNaF7d2k0z&#10;XXiG1uJ7rz8XV1JIm1WCcKsZAYEcYLHHbBJqjpgE0NxBpts0bbfLjuriYRmLruc4U/8AfPPHqelx&#10;j7wOV4kkzfbr1Y7x44WVAtkVkVVEmAQXc5IABHAIweM8ZqHxVPqI1S60rWNRjbUYvJXz+Cs3y7vl&#10;ZVyT8xxzj1PFX9UsIE327axFIs1wqyLp8sblkPO/aB1JHA4POcACoLlW0xftSR6pJZyBgZrtdqt8&#10;wChC4JcDB6gZIzxgAv4VYj3W0MGk3trewIII1ztmW8j3P5YTPJKHDMWxjkcquc4xS3FrfyW8zG+t&#10;LqHHnE2+QwHOSVX7uSRnI4A44q1KYmit7m30FY2uFuImZ9rb2B42rgfMARkk4BHUHisl7eG7nvJr&#10;qOPTplgDfZ5WCGbcB+7Rf4unfJIHfrQ+WOiFruSXkE9uipLpJW3iKyRQQNlQp4+6BkHBJOSMjv0A&#10;sTXmnai0MOqC1jJXDEFllKjIG9V654HfJPGcGnCbXri3W9vZ7cGO48vK24YuSAg+cDLFcYHXkNgc&#10;VXWSSSzm26XDNaxxqjHyWTbgjcyg7ixA6Y9z1qJM0jqX7yTUFgS6sopZcznart8rAKQpwqgjA4xk&#10;8/Wsu5mzPFtsp4UYELH5jqsMnPzct8oP4HHBp1t4j8L3Wo3MNuZLdoW/0WRYv3oH94KWIAA5xkk5&#10;GM8mn2kF5O0+oQXiSThM7mk3BlI+9gk87ecA9T7ZM35tmT8O6CO9llgD3Vr9stLhsNaRsR5b5G1j&#10;ngA5PQgevcFJLPw5/aSWmrWFxbyKvNxayBvJbnBxnleOeowfwC21/q+l7bMgXFjI0izeWm+UNyRt&#10;UgYGCOjE5GajUx21nIkelfaLZdqzB5f3kLA5JznPr0BPb3rXmXLqT10HalpUFhatp+q63/aDRhWs&#10;nmnBJXOdhPQH0xjjvjktsZVmlaxfRVgT5nMa3W5HbkgYHHXaDkZIHfaSJDB/Z11Pb6zYNHZzR+dC&#10;8lsQzqOMBscnaTg8ZPXoMt8i9uv9F04peW+5vKaRP3iYbkkbvf7uc/oKPKxOtyO4guLciO6sY7eB&#10;lZreCOELheSV7npxjkc44OMaIv4Ypms9Paa4VWzb9D5ZGCEb5sjC559SBkZ5p3U0kO2G5nWZpm2p&#10;NDOpIbdghvpz6fSmT272xjnsNat45v8AWmGMgRyYwXXHBBAzxg47cVUdGZy1WpLa3dvCrNFcSQRr&#10;Gpmk2hcOrY+6p+XvzwMEdanWysrqzmks7Fry2kGWlSQ/K3UjbjceMjjv1BBNQpqk/lvCj+bCvzSN&#10;wrKf4gSR0OAfTn3FTXc9tb3Ed/ZslrqFuybIX+WKYcAgnpnaRxkD3xgnTTqTuC3NppFp5YSe7jjk&#10;bzr9W3Sx8n7/AE3EEe5wepGa4/xAt3r9wEgigWaZd9ndaftVc5Iwevt83JB/Ouo0/VmiWa61WBLW&#10;O65W+t9wjQnj5lOMfLgdjwOtYN5/ZXiO7kt/EPk28kbmOzurFikcsuG4ByR8wXGASQencmo6mElq&#10;YeneMwmur4c+I+mQ28f2c2/2uSPb9q25+91VJApJzyPTANZ4ujf6nqVnq3ix1vprbcsyqDIeQqsR&#10;90su7JIAJzz0q6Bam1j0jxLqEN1azyMkP2pmV0UcgluCxyyAZ5KlcbsZPD+Km06x8ZaFrel3bSvI&#10;ksVwzMWjuY/+WfyD+LefQZPPPArSPvHPKXLEzPizpj6hfxmO9gAM0EVhqU1qh2yn5MMp6KyB15BC&#10;seMfLXgvinwV4e1LX4bzS7Pda3EinUlt5c+QzFssCu0kNydpzk9mJ59u8YeI2ub14Nev7PzFeN7W&#10;4huBtmUuzBl+blgW5ycqqjOeDXM+Mrb+0dTnXT5IvLaaJLyTay72ZcpKp/gbcNof7oYnnrXdQlKB&#10;5WKjGpdnh15Cnwv16S61LTdJk026kDrqUdmGuoIVYAGN33EN5LbRnIXKjgDhniDxxouh6Anh/TtW&#10;ij1C8mjikZbdQsjecBjO4bQyBOcZJLEksAx2tat9O1y/0+w1jVoRGXMIN1Fu3Id7MrhgOikexKKV&#10;FeY+LtHOmaNIscsV1LY+XDcxtGiybY2G0Hf824Mp527ioIIGAT7FOPtLcx8/VlKnF8pe17wFr/if&#10;xNYjSdJkuotTW8UWVtIFa3VZNsjgKTnd0wOrHgMSKxYvBVz519pUqbjZxI3l3txIZoLaNHC/MD8x&#10;XYVH8QVR1Ir1/wAAa7aeFIrjxrplq01v9ojkmmmXY1vbuRKkaE887fMVdoU8Dnt598e473wBq+sa&#10;do3iOO4juoY51eRS04UKSUBOQYdmGUZwdwIOF+XSPPKXKjGcIQjznh/i3wpoN01ubDy4XkmLSXEL&#10;HDx7A6gbj95WGd2QRuI9MQtDqJvL6/sFa4m1Jg16FYYjmRmcRlWxldu5hzgjODkAjZi8V2fiIx2l&#10;5oLLNZRTBkjhAZ1Cfe3qCWAIbOc5Ax2FR6d4hl1WTUNW0/SFj0+OOcNMsb7HJIzlWGQTgttPI56c&#10;AejT5o6Hj1uWbuc94Y1C+0fSrqe809rppCq/aLebc1tICJCcHGVwCpAPvkEDOnpupymG3ltI4o2W&#10;RJfM3f6rBPyDo/LZz3CtjgDmnfSXX2L+ztI0zMojZ7u3jUp5ZHJABHynAb0yBj2Ob4Zmj1+7Oq6G&#10;khiRlMwWQkpuZsuMjoCWyvPyg54GR1JnHazN3wZqVzYamsywzSedeHyrOZMWrbuEwD05BHIG3HTA&#10;wPev7dt/Ft5ps9jbNd3Jght7r7Y2+aFYoxboucDhVUDbwdsffqfHfDNlBpdxDLqNnILrTm8vyeFE&#10;cq5DNjncMA7mPBHOQeR7l4N8Padc6Wun6TcwQs9r5jMI97H5m3fMuTy2fmGAdh6DJLj7srFWvEpT&#10;Rm0u5LRZIz5LGPerE5I+X8uMfkMCnjaR8zdGxtzyB3Ht2rQn8Hass77bdmXdkyNHy3J+bB9eT7H6&#10;1at/AfiS4/1Vk27pxkcEdf1rq6HK466GHKwkXzHOTtA7A7cHk989fTvVEnaWV3z8uRuHQ9jxnHI9&#10;a6tvh94hDranT1yrAY2n7wb7pHHT05Hv1qp/wgXiD/VGwcdR82OMd/w/D9OAnlkc1taMlWdwrY+Z&#10;m6t/Cfrw3yj1/GlAtpB5vk87T95fy6Hrx+vaujHw98QgKht23MNu3AyewH5H3I9z1T/hWmvOv/Hq&#10;zDrndx+OM+nf9aB+zl2OdKCXd+5ADZBG3cRnjPTrk9OvH41KkYC+YEA3MNw67eMfmMe/QV1cHwp1&#10;8nEkCruztV2JUH3A/wD1cYqYfC3W41Ej2zdNyljzwBnpnjI9fz4oGoyijk1gYjYsYX5MMvQdemRz&#10;/jzTXiULuIxlcHKjP19M5rqpPhvrMQDyQnrnaO358Yz+AGetNuPh3riJgQEjJKrsPzDsQPf8R15H&#10;SgqPMcoqLIzZVm77Mnnp27//AK6i8pXG54D1xnHIx27+p7da62L4Za7J+9SH5cMAff8Az3PHt1FM&#10;k+Feul2xFIeoZfLxg56/if6YPcALtY5NP3h+XaB90Hb29B7cdetSKCm9ZEU9iqr1XGcD6+2M10Uv&#10;w61e0laF4WVh8o/dnkDP9acvgi+jRcQbh1Xkbuen8j+X40By8xz43BRIiKu5QVw59Pbt1Gf50eX5&#10;aZPAxuDAk888++Ofwz6DPUQeAL6cqiLtbux74z7+vtj9Ku/8Kj1SI5NqRtPzfLnHTA9ucD8KBuLi&#10;cUYBgwkDYrYH90dPw+px2FSLGiKBHuDM33cnk8cf/X7j1HTtH+E+rLkrFIP3nLbRz7+3GR78Y9qb&#10;+AbpJVDjjOWyp/H+v4fqCic3HAIioz1G7fyBzj/Ppjj2p8a7/vlumTjJ+bH+H+eldHD4FvMFVjk6&#10;gFgoyDg/1B7/ANcaWn/DHULoArCwUsArbgcZOQPr+vSkNuxxT2zxjMUbru5DK3zH8Rz9Pfpjk1Es&#10;ao3mGTjkN+X6evTH0JJr0gfCO5MLMID6suOT33Y9Md8HjFZ9/wDCi+s2B+zyfLyTg7sfTtwPp0pi&#10;tzO6OEeJUVmBG5t2dv8APk+35VWYPKMPG21G+UKcY7/1rsZPBNwCf3DBS2NzAnHH1Ofyx74xTB8P&#10;9QmH7uFy7D5l5OMHp+Jz6/maA5TkVj3bQy5H8O5fr29f8PwpRFNGDJJuBbnDH7vX9e57n8yfR7D4&#10;PXs0a5iLejOvQ/n247enripn+EV0sCrJbsB8qZzzu9P8euc9+pRS8zzXaSObf2VVYgfTAHOaasYD&#10;h1Rfu7fu9cY4Ht09uOnOB2Go/DrUrCcK9q2P4cL09jnP+f0pP4WuLceWUDbXI5/Dj68j8+1PUmUe&#10;ZmAyrhZGTcdo285/Dp04Pc8fpVeKZ2+ZdzDguQQTznt3zj+VdxpPw7v798eQ33sZxnd/+s/yrYT4&#10;QXQTcLT5m7+X29fXpigGr9Dy2SFonaOKM46d/T2OP0/+tGQ+0ItsR3QjK44Pfnv/AJ7V6Vqnwlvw&#10;jMtq3bJXPHTGcfkK5XUPB15ZP5c8TJj7xP1A7/1yCPpQC7WOfjdkJy3fI29vf6f54ow0sWyMcsoz&#10;uXOeQc+n59/Wt6Lw7PPOsaQncxOF5PP06/8A6q6rw/8ACrULpI2uYSpYfdOFK+/Ppn35PrQPl6Hm&#10;8cUxj8sxcD7pXJwMY4P+PPPtTzA5Hyk9MY8zcMHsPfHQ+tetn4OXBjfFtlW+6FA474Gc+n5Vk+I/&#10;hVfWcfnrbnOc7tmMe/v6jpRcVuVanm7wztII5kJODuK8Z9AB25+uO1CJI2H39R124x16+3X6V0E3&#10;huSByjxMu0nAyDnJ549Ovtnt2rQ0LwJdaxdmOO1LgY+aNs4wfbv07f1oDXscqljM7YCyKy/KUVuv&#10;U+nAI9+3GKLizuRK0hgBDAF8L056jPbuc/rmvXtL+DkzQfvYlw3X+LHPtngf0PerjfBmeZMC0bcp&#10;bJ2/pnp3/WgLdEeKeW6jKrJ1zym4jt368dunfpUT27q2FO4/Ke5z9RnP49evTv6N4k+FGpae3nNp&#10;zcFtvy8DHPTr+Ht35xzcvh7M+xwx3H+Fhz07f5/Kguxzawy8nZvz8vzZ2459j/U4qZtHvJNrtC3p&#10;t9OevXj6dPTrXpPg74Q6rqbLPNZsq7hgeWORx6n/AD+tdZb/AAYl8lfMtvkwdx/HBx/d/wAD1pBy&#10;s8GuNKukTc0DKq/xYH+e1V2tpYkK7WK8qdy5/P0/lxzzjPvGpfBi7FtuhtN/Iyueg7c46cH8M9a4&#10;PxL8N9Q0WYiWFtvLbiMKOOp/zx+YDFs7HBmzujhyhbJVi23v68n6fnTm0q5vN3kQ7m5OOnX/AOtk&#10;ZPH04rrrLwncahe+RBDuZ2z93oCevH1/WvQdA+CNyttuuIeGXDBV5HPXjp3wTQTKB4k2gX00eQh2&#10;yA5VvvH/AA5OKjl029ibzJwGAXGBzu6jBz1/TOevGR9GS/Bhz+6Nqo2jOfvH+XTIHfHXisnXvgZc&#10;BFjit8kckbeeD169uB/U0B7O2p4TbWkz7WkWT0XcwOMnkfXJH4GrVtbNjaY/mbptzwffArqtZ8C6&#10;hol41pdIyshxypO7/wDWP8ntpeC/hzqfiG+WNYWwefM7beDn/wCvQHLF7HL22jajdAyLHlgD8vl9&#10;/wCh/T3OM1YXw1eRR744w204z/n617fo3wcaK2WDYx6Htk/T16H07Edavt8IMQ+WYsH+HIxgfjz/&#10;AJPXpTQctmfPEunXUBPmQYbOV+XI6Zzn9c9OepzUD2jqcjd024GMHnkdOe4zz7V7R4y+DU3kvJbo&#10;u6M5yzcZ5P8A+s47c15zc+Fr+C6+zm02tI3QLn8Prn6nPvnCaCJzKaeHkZ44huZR5TAAc5z68dv/&#10;AK1XYfCl1NDveH+HBZQd3TP59a9L+H3win1eP7Zeqyp/Cpxwfpxz15zniu+s/hJCsWIYxtHzDHUD&#10;JHGBjt2Hf8aB+8fOd54Tv0j8x1kHbCIeM9R/n9azZdLkR8bW+UEFdvIPP156H/OK+nL34R2svMkb&#10;dWb7vI54Hf8A+vz+PnPj/wCEE2lym6skZlY/6vbzxxj8PqPfHQVHXYiXmeSx6bIxUg5XcPlVvwP0&#10;J/X3qax0ia4bMMCsrYLfL0+o6e59zXSWnhTULy6WyjtWZuRhcHn/APXn8q9U8DfBWGGFbiZsuoJK&#10;8jZkkAfnj8zSXMCj2PGx4Kvnh8yON9rL0Vj6e/8Anjr60dR8M3NmGZA23dh23fd5/X1x6EehNfTX&#10;/CrrVDsMa/KuFyufwx2/+v3rP1r4N2UsG07W+b5vlGTxwff8+xplcj6HzC9uzM2E/hyc9Bj9B1PH&#10;b8qlhsnkkRZD771UD6n9PTivQfGvwsu/D12SsbbdxCjZz04P+eee3SqvhbwBNrV99nUZHbdnC88E&#10;+35UPR2J95nM6d4avL65zgt838Kg5J4x/n0rQX4e3Ls0zwOSTklf5e/Q+v1r3jwx8IbOzsEha0b5&#10;OPTHA754/wA9TW03wwtf9V9kbdwu0r17cZ69PfpSuVyvdHyrrPhq7srjcYW2swO4x9PlHAPp2988&#10;5BGM/wCxSqw4+63930+tfTfi74M2l3aM0MQf7xEiqd3TIx/nv0648Y8RfDy90y9eFoc/3emAPXr+&#10;tX9nQzcZKVmcRLpbDHksfm5Ab5vw/Djr+vfVtfAt7dx/aFgzn/YP9T/nr3rvvAXwrfWrxbi7jO37&#10;6r2IHbjPHTt/ifVrL4X2EFqsNvpsbKoH3V9hU2ZUYm8nixd2I3xg/KPQ55/z3FMXxXGhWFJFTaud&#10;rHPf0yMH8emfx8nk8fx+WxE3zCMFlOemf8/T86gm8frFLhZcZ+b5m6evX+tfn6oH1Xtj1xvFyqq7&#10;7nGG+7wc/Xtj8vSgeLYAFEcmGxu2oMf5/pntivIT8QxG257j+LOcfex9O/SoW+IoOC7cKAEC54wD&#10;x9P8MD2PYC9sj2M+LcbsNtzhfl69e/48/wCcljeLXI84jPy/KFycep/pjjv05rx3/hYaynZ9oxnB&#10;VlYf55/yaib4hI53/ack+rdD9P8A6/8A9YWHH7aJ7Svi5NjMk48vAO6OQk+vHPr+XsRUb+MBu8vz&#10;I8NyuGwSee2PbH9e1eMn4kBgpW4y24A/N9f14HH+TXb4kAJtkuB8rcKGyD/kZ/Sq+ryF7Y9sPjMl&#10;N5m+TdkqO3UD6H/PAPEf/CaRuyh5cAcBt2cfz55/PvmvEz8THAAF18uwANuHHc/rn8/oaj/4WVhW&#10;drhcbj91j9ePyzTWHYvbHtv/AAmsIYM9wyhuP7oC4/zx757ZpjeNYEGyGYE+gIGD64H/ANf+g8NX&#10;4kIIyhuWOOWXgDv7f5x17CF/iYrJtafAx/F0/Ln6/wCTVfV2L6we7S+Oo43ZmuCDjHEny8YOOD0/&#10;+txjpH/wnkKgh7ltrfd3HOOuRn/I5rwlvicifIs23LevJweOvfk//qqF/ifDuURzZXorBjxk+maa&#10;w9yXXPd1+IEajd5+07N3mFiTu/XOD/MZ5ApknjxFK/MuQc7N+cHGfx/+v714M/xQDIxWfqeOenf6&#10;8f54zUT/ABOlV8bmG3hV+7jsP59/50/qovb+Z72fiIsTAvcKFGRlWA2557//AF+n403/AIT+Bh8s&#10;q7ugC4x0yB2Pr3xz+fgTfEkqcF23MR37464z6f59Yv8AhYuTmSZlO3P3vXn+tP6sw+seZ72/xFjV&#10;CEfaAuFbd36/59eelNl+IiCQkzhQFAQFzz6/p9OScDrXgT/EbarCSXgLjOfu9cf1/lSD4huQmydt&#10;j8Kozzz6dscetNYUPrEj3iT4inbtEn+6fXIA6d6Z/wALIaRjsud3zBe3JXtk8eg+pA9DXgTfEJmV&#10;H+0ccHlgT29fr/nvG3xClfE32tiMDJYg/j6fX/8AWDf1XsR7aR70vxJh8tUimjbH95uQMcHB59eP&#10;p0qNviaY/wDVszKcn5+uPU5789e+MH0rwNviHL5YCzD5TjG77v8A9bj9fyhl8flz81wq4+aNlOep&#10;P5fzH501hfIXt7dT3yf4nfusrcyRr/cG7jjG0nPrnr9OQaiHxL2r803y8fJuOGb3/UevP1rwJviM&#10;wUBZmZdnC9P8/lUbfEG43k+eM/LwOeen9OBjv+b+qh9Y8z3yT4lvt2pc+YWZSWP3mYevB6+3PNQH&#10;4mKybGvGG05G1s4Oe3ofb19K8El+ILNtDT/N8oYDJ3en9fp6dqhf4gzLlRdL8vQY7du/T069Kawp&#10;LxC7nvh+J8hYETt90BcOR9foP4fQe9V5PiRC8ZMlw3T5hvGRxz/nGfqOa8Hl8eZP7ufnZ1Zuhxx6&#10;8/8A6qhm8c5bMsufT5+n+efpmnHCh7c93f4ns6qJLj2yGIO4c/n/AC561A/xTl8toVuvlGSzbjye&#10;mcZ9l65/KvBz49maFi0643d2znt0J+mcf/rrzeO38rcs7bv734d/8/4Vp9V8iPrPme7XHxTU9b4D&#10;/Z35wM/5/L8aqz/FNUbYsy8fxRnqSeCevI7f4Yrwmfx5JglrjA2nLK/K/Q/0FNm8dgMzCXaSf4m7&#10;f5/Dn2qvqZP1hdD3H/harxoH+0s7c7en6+3X29qgPxUFuNpuizKuGPmHJbHLHI9s8Y59a8NPjVgd&#10;u/bu9u+eOPao38bgBSZ2bd/eHPT+lV9VF9YPcm+KnPlidj8w2/Njt+v+elQf8LPGG3XC7mOC2OTx&#10;9SeR375x04HiDeNsMuws3y/dBB6dv1obxqDF5fmt1JbDEA+31/rin9VJ+sHt03xOTcxNyrA4KruJ&#10;B/wHt7nOajf4oyhAWuT90j730z+HU/5FeJnxrjdiT5ivLgnGfxP+feo28ZuE3Hj2DcDnrx/9amsK&#10;kP6we0yfFGTe0UcuFDbflbqw9s++PyqAfFCYxmQ3fU/Md20fjxx3PHr+FeLTeNSRgSj5cg5Yduva&#10;mHxmFOXuemN3y8nqD/j9cdKqOFRH1hntMvxLk2kLLhd2fvEY5IJ9f89PSB/iVOpaVH+aRifm7+nP&#10;+PWvHX8aSlwVlHH3i3fPr29qjPjGWQFxNjdxu3dPr0/+tR9VJ+sHtEnxLkc7FuM99q5BB9ffjHHb&#10;v6VHN8S5ifOR2G7jZu5PXjt/nHvXi58atv2q+dvIGen0/wA5FN/4TVl63GCv8R7dc/y/Sq+qxD6x&#10;I9oX4iSqu+O+2h+VKt7e/wBMY6HB65pf+FiypuAuQG7fMCT68c+p5/pXio8ZSAnZP87DuevHqO1J&#10;/wAJmxbAlbr09/8A61CwwfWD2iT4iyMcee21hjduHAJ/D/PoeRHL8RJHdQbjo+eW4bOPT2xXjS+N&#10;JsMTKrBuT8vp/n/Ipi+MnZ8uW5b9ex9qv6qifrEmexJ48mwu65bPBPXA5/l+HX161G/j1QNs14y8&#10;ep459Scn/Pqc+QP4yuHYybpNzHBwfXjH+e9MfxddbsKG5+Y/MeP8e9H1VB7aR663xAkCuzysSuBk&#10;MR07ZH+eabP8QCCzJcRozIwIDfKVGB29sexGO1eRN4rmAVVzu6KoJ9uKjk8X3Rf52O7nPzcep/r1&#10;6U/qsSfbTPXJ/HoRgisT/vY49+P8/wA6hfx0sy5aXbnjcWG7r1PH09Rz9c+UyeJb5+C4xj1xjHb8&#10;eaiXxDdsMeZ/31nJ9/8AP8qr6rEPbM9U/wCE32SgR3YjVu+4Y/X86ifxvzzPHuAx97HqT1PT9R+d&#10;eWya1cs2TN+ecetINYunO7zSDxuOfr/9f/PBf1ZB7VnqDeOVkXIuwo2glt5/l6/Tp0pD48weLxhu&#10;5b5icY9vxry46rePx5nPB+X+XWnf2ncfwS4Ppk+n+frVfV47h7aR6XP40DLvkkVgFJ+VgT1H4A9O&#10;f69a7eOl3bXZiN2eHz+P1rzr+0LxZSTcnPXB47Zxz9P0/NBfXZXIdiPxz1/z/wDWp+xiT7SR6FJ4&#10;7YFQDlRgbR274/n/AIVD/wAJu0atubce4HA6+h9/avP/ALXLtVjLk9cjkfp2zn/PFBnm83LbsBs8&#10;N0o9jEPaS7nfSeNm2MyfeOflPft+fXrQ3jdkOUf5dxXluRx9a4EPI67A/bKqp4xn/P8Anq7fITud&#10;mLH7wDfr+PXNHsYh7SR3C+NcuVEv3uNrN/nmkk8bvtYO/PqwHHJ49u3T/wCvXDBnYbVU++c/T/P/&#10;ANanZIX5u4yxZsf54qlSiHPI7ZvHe5tpkXaw+fGQetQv42ZmzHJu24+ZjkA8c9f85/Ljyzj5Wb/g&#10;O7rjt+eOKXeCQgC8fw5HP+efej2cSeaR1h8aTKu0TsR0/L8KY3jh2k3+aPX8vT/9X581y68suSVJ&#10;GPl//X/+um/O20Z29++cY5P+fSq9lEOZnUN40nY/PcNuLfKp59+lRnxc0j5JO4/e5+99ePSudjb5&#10;Vw+AOp6/rRswvmbdu3J+VccelNU4hzM3m8XTMPvMxU/eJ4/zwP8APRv/AAl06KAPmXr82do9xz19&#10;v5dsMDIKkAf72eKaCdjMVwNuaOSIXN3/AIS+4jTywWxuBO8n/I/z+Kf8JZORhQV+bj5j+v5/5xWI&#10;2V5k/h78cf5/zil3jZnPByP1p+ziBsHxXdZcqRyMNuX1H0H/ANfFNbxTeybX8w/e4Vs46+3Y1jrK&#10;P9a/904x26c/Tp+dAdlj+VfX8OaPZxA2H8S3iBgg3LuyvzYwfX8s/XPtmmP4gvJE2NJ7/JmstGLy&#10;HeBjb7e3H+fSnmQOT83f5sfpRGERGk3iO+PzkL3/AIuc9e3X/PWh9evcbd+ABhtzcc/XrWb5jB+N&#10;2T/k80qlW4A+8M8N9KHGIF/+3b4jcJWU9N3fH+Ht7fgXS6xesf8Aj46/MFdvu/hWdJt52s3r+nb8&#10;v891cjgEbvmP8P8An/CjlVthFt9Wut25pW4bnLY/H27/AOei/wBp3ZXZJcs2cDiT8OR9D/nk1UYD&#10;Owjvjk5NNZjjIm/4ER/n8/f8zTYNy2upXR+ffhtv5/56f4UNdyuAjvluPvN+f6/5PQwR+Yx+c/d6&#10;Dqfpx/8AXp0ZUDBPXIP8+vY/40xkyXl2kTCOTk/dB5/kaXz7lSXST9Senb/PpUIMhAJHPJxxx/n+&#10;lOZQDvI7g5Ud+acYiHLcSbP9azbR8p68Zx1/X+tCyzNhPN/h2r1544/CmnHK9fL/ANo0Iwf5c4Dd&#10;8fpVWAdHJJtVt7bT156f/X49OO9Du7thX/znr296TCcRICp7/wCfanKm44DfN6nnd/nj1qbAM4ba&#10;zHr/AHj7dcfhRsfHyyHHQnd/h/k5/NXDMrHYeePwFKw3qFKcfz/T/wDXRygNO6LEjPu5JABHPt/T&#10;6de1CfuxhVHA/h59D3pxLN+7RT167v8APb8+KIzu6euB8ucHPB/z7UwBFy3K57fdyDj/AD0oG1v3&#10;YY7V4+nr29/wpwTAwGP+zlqNw6AsvzdQaLAN2HbuK7s54b/P1+tLHuT5VOW6Z459/wDPqfU0oAD7&#10;Qfy7im7dwwA2c/ypgOUZIRCcY79f8+lBx6ZIHy/N6f5/nQwA+VU+9yM9/f8A/VTmYod0bdGywbp2&#10;6HFADS275Sc57nH5/wCf/wBbWaNgQVOX6e2cDFOIJ2kSZ2gBSvTilO8jd2xj1A/z+HQ+1AC/K25m&#10;jHy5xh93fJFG/I2p97Hr0/T+nekIVWXd8rcDoOOP8/55oPJJ/wC+tx756UALtIGCfqOOuev8/bj2&#10;yVUPj5T/ALu0/wCfam4Mi4RMYwMbv5f5xnFOG9WVvmyG67hQAqYxlmb7uW+br+OOn+eOacQ7NhN2&#10;3/a7ChzuXK44X1PI+n5f5FML44cD5j03frU2J8x5w37tl3f3l9evbt3/AM80c5/Pjdjbz/n9KbuV&#10;1Zf4iv8AC2M9fp3pN3mN86lt3HOfmPvVFE68KVVAXycMO3+f8+oYAT8w9ct1J6dvw4/zymdpyP8A&#10;vrufbFNLjq0nX+Hp9f8A9fvQA6Nsr8oGfQ/yp2TlkOWA4Vt31pqvmUMe/wBTgfr+tCMM/IfmX1XP&#10;H9KAJA465/2cHtx7f59qNrNyu35mx7/l/SkZtyAMc9gGG6lLMW3MjL2+8cZz0/8A18cd+aAAuJlO&#10;Djp8rduPakJwS2ctxwvOD9f89acQHBCjd2LMaRfRhk/xdsf55oJEGE+RvXqG/wA8/wCfoo+deeP0&#10;/wA9f1o5wpQfKqgE4PApQFUgADGcZPegaGIVdc4Ydz6g/wBDn605VAUBmyuf4TwKMARrtXgnhl7f&#10;y56/56qBuJU9ztPPTj2/z0oGLxliYxuU8Y7fX/P4GjKqu2Pj5sk/Tvx3/wA9OKXqu/j7pZl7c5/w&#10;/ShW3E7jnPTj1/pQTERTJsG35Ruz8vY46/r6nt+LjMcKC64HRto/T/P+NMAAC+X9WHPH/wBfkdvy&#10;pSSG4df+A/WgokN35YZkC8r8w3ce3HT/AB9ulI87k7vMOem1un+f8+waZGJKHn3HemdG2MuG/i+W&#10;gm45h8pKN/CT0P5fTFAVklIyfST2xx/nv70BwPlbdu/i7/h+ZoZFI2KxG3G3HHbigBU3H5inLHOW&#10;XOf0qRQzyfvNxxx16DsPf+X86YFTOQnGMHb/AJ/zipIlO/bEfbb7ZoBimIH51GA3O7tjP50gUsV/&#10;ekHoGXkn/wCtn8ad5pUADp1PJ/zmjYUiZYm4bAxjqfQ+nagLjd5QZ25/P5Sff/Dt27UA8bSPl25G&#10;5vQUnCnK/wAPCrtzwPelZ1ViynscntyDxx+fNAW1Fj2Mu5Y+SD93j3z7frSINxXI4xyCp5pzKUYK&#10;8bBVbj6/5FDpu6HqvysUoKBdr/MSPZFxx7/z49TSruPyqu3b/s8jjr/KiXztoRX7ncWbr/XH+eeD&#10;TS5C4RlwuTgdqaMyQhi/J5Bz7jjj+n58+tBUF/mT5sH5ueR/n1pgyBsbP3fl5zjt0pquWyANzfwt&#10;/wDXpFXJkY43DGByW2/l/Tj357YZMEZGkEgZS3zNu/z2/X2yKT5hhy3LYA56Z/pz9KjyC/foD83T&#10;H5UDJJZMO0jndkk9D/L8T/kUMzq27f8AKzcKvA9qh3N5vltj5vXuOKEbKYAzjg4+v+fyoFaxJuUg&#10;qW3bcbfalEjMhbeMcAJ68fiPT8qiVtxUAdvvK3r0/wA/5Dsqu1ZMfL254460AyVHUrnO7P8AePv+&#10;n/6vensyblk2sW6feORzx+v41X87B2u/B9/8/wAqcSQu9gP++jnd/n+VAWJA3PyKPvHLbf19fSgs&#10;SwmOCFwd3PH6+lNLspwxG4H5m6HPPT2oAyvzrxns3J59v/rUCsDK+dwX5ug+bHOfXt0/yTS7cjJf&#10;jGdzH3/TntxTP3o4cdG/PjOP/wBX+NLmWPay9d3r35/p7HvQOxKWIO1j820buv8A+unI7SN5eTuU&#10;/e7fh/nHFQo+HaLqmccD8v8AP61ICEjwyldufvE8c/41WxJKXMr8r8zD+9nAGOP8jjipVlKyZWM7&#10;urY6H6Y46VXXzHJYRnGNj8+2fz/DH86kiI35jcn5s8N7f5+hzUlWJkO0k7Wbd3wMfX8en5daeJI1&#10;GGCgrnGOx/zjr7e1RFRs3bsN05bqf8f8j2kCyOOCzfN7du/oOv4VXQFuSRsrMJVZuuR8vU/r3x9K&#10;9m/Zl8Ey61r8MrW3/LXLblwBz+n8j0rx/SrQ3N6iNH8pPze3X2/z+lfav7FHwz+0XNvcmDgtltoH&#10;Tj36D0HH5EnOUuWJpHe59s/sr+AvsemW4WP5UVdoEeP0H0H5V9gfD3RmjjjUx/w/n+P+PXNeQfAv&#10;wmllYwoYm7E4xx/h/KvofwXpSjaxTr9449a5o+8zS/VnY6BZFYlU9hXQ26ADp9D61S0i1CrnbWmR&#10;tXFdsVyxOeWrBWA4PP1rS0uNnPXrWXFkvW7o8OO1Tco17KP5ce1aEQI4qraJhelXEHcigCVOlV9R&#10;l2QHHpVnjFZevXHl27c9jQB5H8fvE0ek+HLqd5tu2Njz9K/B3/gqB8T08R+NruxjuAwE527e3+JH&#10;H+eB+wv7dvxHTwp4A1CSSfYGhb5t3+f8mv5+P2n/AB1d+MPiRfXby9LhyuTnHJ6+/H09qIrqM8yu&#10;WZ5sFefLxtPzZ6gcfl6emSKiYgLgfKq+/Xpz+Xp39OxIEZeWI+X+90x0z759uOOlOMbK2UVl28YU&#10;fp164/lWkthdQKzMwCRhgzHcG6f4dcfh7ipJ99rbyC3t/wB55e5vO+YMoHDADuOxGePYCoBNLHxC&#10;vPRfcZ5z9RUX9p6lolwNVgiWaOJgWjmyfLDfL1GOmeox34rKWxUTlvEct8Wj1SPxXayRySsklvG/&#10;7+LHPzA46Y7dfUVkWEcen6fLY6gY2+2M0arExQHGCXB6KCMAg8AE5wcGpvE01w87a/PLAsjXRjVo&#10;8Bm+Xp6dBjPXiiW2l1TSZL29uIGdwv7mVirxcHPYKBjH16AGlbQHrInWe2h0pVn1Rp4WwVhkjU7V&#10;UnBGDxglh2HI6hiB6DoWi6dc+HW07S547i3ibzVnkVopGZlRQV+Y7QG+gOQBgZFch4P0ISaeFvJ4&#10;5HEXlw+XaF5IzuPIO3pg469ee1dvoqNZaAqpdxtbfamEkPmDfIqqMKOB8yh3bB4JZQcdaxqPQ3w6&#10;97U9C+DWi2k3iKTT5r+Ce1W4QtdyMCGC4Zj24xhQT228gDj6K8GWWoai0N09hFHH5jRqwUguq4+X&#10;HGOc4Jzk46jFeP8Aw+8GwS2ianaafHI9xO7NIoX91wq+WMH67QeyjFe5eGbdoJ59LKq7+ZhgzEbR&#10;8mFUcbSTwDwfQc5HDN82h72FjynQWVtlprsXYW2t2EaLtysaBeV6nOSBkDkk+nFdNpMXl6FNdTup&#10;mkjV5yvH7vsCcE42k+xPfnnn7KC0dG+wIqWa7WhEaridsc4UYxnjr2z0AroLGa1eBbd4ka1C5jUA&#10;p58hGQOOoAGO4PTFJbHZ1GalqupyRtMsQabzts3lEKZX805KDAOAckDgAHIJ5FUILrfeKl75jTOz&#10;L9n84lEXIJbk84XtjHOOBnFlr5WmUPM6W21jdSP95eDgA4yDgkdAc5x1yKbaeJRO9xIwVXVDJsyv&#10;lZDY45LHqSOfftWUo9zeL0shF1Oa7mMN7dmGVlaSQx4LhWIUKSv3lHYDrkdMnEcV7JciKyeGRbia&#10;RUzNIcIv4LukJ+ckE8euTVpFZ4Hs4GZrhMG7nMbSFeu48Y4GwkAN2PXgA0eO/tWhP2aGGNpAy3Z+&#10;UyOeSxI+6e/t0GeSOKttY9CgizpkdjKgtPtEyzKyv5csKoJjyWDbVBwFVVAx6de+ysV9rbS63FDb&#10;qZGa4Zmj4ijGAE38naemM5yPQc4ui65ptnPJAXha6uJJFWOxjkfYrAZ543ErnjJ/DqbWpINVnWd9&#10;VW38+YfKVYkcLlcDGRkZ/iz6CvMqRtqj1KeyubTaZqdx/wATiXT4VSNSbi5nkb53KsWUiVgULcAD&#10;GBxgqRU0UmlTQMl5b2bNuZFsdMuflWPcoK53kYODnhj97rkVH9h0SwgisvGGn+dcKrNawySyGVmZ&#10;l2pjHydwSOOOo61e06aKzs47Ox0eXT7jy1JuYvLeQsw3YyeUPOApwdx5zXHLc7o7EOo3kCWqjUNP&#10;d7jcN32u4MyQpgjCJ8q/LkYHIDZO7oDqWNpZbY/7ZvQ11cRg29vPCrOob7oU4PCrxuKlmIzx0M+l&#10;aPqF7q6S3iCFoiqyXt7HG72zKVUKnVdwK9Dg55xnrUZ2SHzb9o3jjuTzxHFLIxDbjszk4+8Og24I&#10;BwBlLubxSLUIudktqDN5gIiguYp2SFGXoOBjr1LDGCMDlcaQ1fUjaLFLeyLG0qrNIsi/vmHH3gqr&#10;xyMnAw341nWtvewvFcfbI2lX5lFvGpZFOR8p5255PPY9B1M9taYSSSUxCMyZ2tcGTewG3PG0YJJ4&#10;zxn7vSsHJ3OlRViwRHd3ZtpY7hVk5aG8kZUyST0GASfToKdOLtZnubcFuNscs3zeTz/DkYJ+U4wD&#10;3ByMYLZJGlUyL5ki/L5kigqi89Ovrn1PGeoqxfXDw2/mfa9uZNqqfnLEkHJxnq2eO3fB659TVDls&#10;vKt2dmVcsR5nlZAYnnkdM+gGM8GrVvLEssdp9sbKjcyrGq4POTg8AkknJyQPTJNVrN0eBTbRrGrH&#10;CqEMhJz2B7k/QfWrcVjcJfEGFVHczNtYnPXg8DHvn9Kh+Rdi9JHDbXEcMsyh/LKLHGGz13ccLjrk&#10;4H9aa9vBY4kM5kKqCfs4C7iQP4UPXnO726E80+xX7NCzmHy127GmWTA2nPt/X196WOHyp0j8geTv&#10;AJzx68Doxz+H8qQ0PjgsopNs0Qk7zSSfvGYknBZuF6c+wHarWBK0RgMqoW+8xRExnn0wCOOOT7cV&#10;FcxsWjVEw0h3t8rNt5znHA56dPUYqOPa08k13JcCTy/usCMY9/6Dn29QRfiuLKaFJJLdjIy/uxMp&#10;AQ/3tq8AAZ549x0qW2eCW5eSTWfMSNRujZlw2PXCn+QHsKrvNDcwh7Sd2+UJwgyw65PT1POR1x61&#10;JDqYs4cpp7MqOx2iRdhzxnPPt9D6k8lw5SyVshD9rEsOzny2ZsbSRkY6jGenGBgYNR/a7dbdpICx&#10;UHImkcAuq4B27sZBOQOORjg5qPVb+4MKXKWiIqRszfNnB5+UccDkce3viqdzJcTztHPYRLvysMbP&#10;87rgfefHX29f0rmI5WPg1cht12MIMiOJS3l7+cAgrhiPXjOcZpkOpWcRMtzJIvnMyoYVTc7ccHg4&#10;5zx36YPJL5tNgvVbzItrW7gSXAiMiRDGQ3oSTxyG/nTodPErRxlpJnSMt5kdv+8bjq2ASg9Ccdeo&#10;xVLmYvdiSrqttFP5dnZRbNrPI8hy0krcbjg4OATjPHqPV7apcE/aIY423EfvmwzDG0ABmxg9fukd&#10;zxiobfTBZ3DOoKKVX/WZZhuz1RurY9DjpViaB7uKOGVpHUyO0kc0bEjjhmPUYIIAxjOeetNSkK0T&#10;N1G5ur2yFxO8caRyfLy2Zm9F3Fix6DIH8gKtz6xrck7XzJZw/MYY44CYw4Ayw4ccevBAOBgc1Laa&#10;XdXmo71+zrCu7ecPII4wcllHIXPQDoe4xU+jJsu2f7DcW8K/JvSQiZ887BgEKCTksSMHt0pxixSt&#10;2MqxfVpdUuI7GPTRArIY5JpHjVG3YIDq4JOAR1xnkDriK/kv7+SUWUFqyh5GRlm87bj5TgPISGY8&#10;AnnABx0zv3Ph4Pdefpmms9qk4EayM5dmIH3iNvB5b1OBwOaw5bGd79Yba6k8xWeRI4VLs2RjONpy&#10;Bg9Tj0JqveirMjSRbvpdUe1a8uNSuNsLGaNbyKN2LNwo3kq55wdwznb3xWUup2k16bW6iumkkgkS&#10;O4u4WzuxllVY05yPYjAHqasWdjLHpos9SuLiJtzZPmPAN2Mt8pUIcA9Mck5FVSkdtdPJpM7xtbxs&#10;RDCsiC3GRlTKo5LEE7cEfMOtaK5lfluaur3WjGNbHTvEazW8/nLv+zAMq7M48wpuGWAAAPCnBx8w&#10;ORZaprEM0c0mg290rbDJa3ECRq7AZ3bxjHuDnOMnI4NzxPcT20kOrWEBs7zyfOkmtpGljhjI580O&#10;N3phuhGME44yfEWo63quoLpmowtOGkjljaThmcLnPy5GxVjyM55J4B5NS73/AK+ZnB3j/X6EupQ2&#10;4uYtSj05bWBLd0vH/tJF8wb+WXaAVAwVJYnggDnBpkb2V/a3142iyeTKf9Hu7rDSKC/yklsL0bHT&#10;JIOOoxDMft802n3kMMkNrgvGsSOomEeFJwyM2AT0GAc9TkmIa5H4ft9UtbSH+1Y7yOGG1vblpFki&#10;QEs0kaDqwLY9+M5HFZyjHdm3NLl0L13qb+Grr+x1kuoJbePZtuVwyM45C43bMqQeDk89OtS32sXV&#10;zcwai3hxY7faT5kTYEfH+1ngkE9cdgVrNOtW17pkcdhpk0eoSXMizY2yrCoC+Wow33zncxO3+LGM&#10;AHYilubaWX7VoE0QaSNYZpm3PCRuJUjpuYA8HGD2GCKz62uG261KVvPYaneJB/ZskjtO628Z+Ut1&#10;6jJDZwW59OB1FQQWeozXQ1CFobhZYWl+6ilVzydp4LewOMdjipJ9PGsLLqekzSRrHdEXEaRsPLPA&#10;jbOBuLZODkjnnGQaxdXv9szT6h4wmdg0arDIqrIQqhVjAyfl2DATGPXrT82HxPRnRQjR3t4LjSLt&#10;be4DMZLe5BaEDr86gcYOCONpPY4NJaa3ootZdMv7Sa2uJNpMy7lic5Kg7d20gA9scFuSA2c2O0g1&#10;u9WGw8QQ/apI1BtUwocMM9cZ4Hcdex71Yt9T1PUI5NE1j7PdRKALXapk255yD17FjtwwJ7E1SkCp&#10;/wBf1uXNPsPGEEarHFGYZIwY1Y5DRh8ZGcZzlRgE5HAzzStDou66XVIVt75o90bRxhR1wM+jfQYO&#10;Ofdw02e005dl5HdQr964t5Buh4wTg4JXGAOP6Gqt9d20k80FzO15a3CqFnTcrg4AH0GRzwB6A4zT&#10;cuX/AIIpR5v+ASPo9vbStfw3dvcWtwxW5Z2ZCJCu4oRg8nHB7ZrJhPhc3EkSJPYyQR7l84FkTBAw&#10;+OvUc5JGFPcZ0bqAWMUeq6b++tZoQJXMgb5egwO3JOMkA5/OEtpmpbphEbW5WPerRrhVUZyS2Bgc&#10;jPUZJxnFaR16GEtNyKfULsxqIpWXc3mR2gACuy4JVefcd+OPxvWviXT9y22p+FJtquwXcN8kSt95&#10;emWI46Hp65NVJtfS2QW2r6e06KxDzWuS0fQde4J9skZA9KfaJ4h+0Nq0ksdxEij98QFwvbIJxx0z&#10;weenXL5uxMSV7ay1COSweSa4mkkby5ZlDJOjAF1cLjoRtzwRjHcCsKa20ebR5zHp0l19jmV8SMVm&#10;h2kqfLPOSD820nBIHPY9JqPjNdJhk0/WPDzRzQTGVTa7twQk7skHII649O/py1xfXtxa/wBrJeL9&#10;n8tx5hX5W5CBWJzx1/E+xxV+xMjLvtS0XTtHXw9cWKyw3LySW80gK+b0IToTuz3z0GAOgryb4peJ&#10;9O8HWhWz0+e1MNuzeYyvsRyScgEEqCvlsDx8wycZLV6t4yvNTfTbq5vfD8jBFVI7aKRd8K/MVZOf&#10;u89yM7QvHQeR6ldal4t07UtFlDKkO4Ry6hEciEkBUcccrnBPAPynnpWtKVpXZxYhPlsjE8S6xbv4&#10;Xm8O3dgl5JfafHdWNxCys+SzbSy8llBwdgJG7BPeqkEF3rngjTLOz8SaerauGD2NjGyb8AxksTh0&#10;G7lgrDbuySxNZK3Hh3w3o0t3aXX7608yTT44nZpU+Zv3b8ZC8ZBTcPlXhhnPK3Mz+I431bTdbm+b&#10;deWJWybdbyZDSkE/LlgAxHPzHtwK9SMb7Hi1p8r17F3R4dIuPAmuvdXvna1pe9rSZ7klpJkYLjBz&#10;uyDyWO0cHjAYeZa1eXHjR7GG60tbe5VWuIpNrMgVcybcMxX5toO3AwR6nFauoxXHh/xXDqZuWktV&#10;v4724t1j2wRvhgsjFSc5dMEFRw3AO4k7PxL1G5vRH410vSH0tod017Zz26+dGkvmYdScCRQNoztO&#10;SMnGCK9OPuyXn1PGn7yfl0/U4DxL4s1KyluvEemvbaXO0pudTgsfljZWbK5hztwXct8q8EtgLzjh&#10;tY1/xj4ggs4LuZrHyLfdDcSPGE8lpHVGZyBwGRVC9gBgZ5PbWVjJ4r8N6jpP2QfabW1YCbyvmdXy&#10;POyRlVXbg44JznqQeF8Q+EbQaKlxaNcSTtbPHcRyLjEYG+NFUZ6nH3Rj5QR1Brtpcp5lZy3OJht7&#10;3QPFU2oafY7JvLZ7i4uGUrFE3zvKQScAZ+7xkHoc12mj+ZpOty2sDXGowWtpC6yQIo84YLsPL4Ck&#10;MGOQMhXJ/h5d4b8H6fpWiW/i6z1tru4jWNb7TbxU3hZhuBQDBbGccZwuOOcGvpTXeieKX1K03SWs&#10;Nqo1YXLY8mNl2Z3A9d5j+bgZmAz8uK2b5tjmjF05K+xmfELUob/XJry5t5be6ffcKYIRIpGQGOCP&#10;nBO45zjoSM8VyOhWdxbX39pDULVJFZhKsKblwxYfNjG0/exnII3ccEnvbx/P099PvLWP+z/LleOZ&#10;f9ZHkLuHXPy9cZxjGQM8+b2l9d+GbybRdNud0000Q2NHkSRbThc8HnnsCcjpnjqpv3bHJWj71+53&#10;2h+Jp7DUbyfTdNUGOQLcNdRf69N23gr/AAnC9CuQ3UgjH3v+yh+z3pfjP4O6P4n0u7+3XKxyT39w&#10;I9qfKg8uHj+4WTA+6QnQnNfEHwR0/WPFWutpgvPLaONI2uluCn9nh5gs/mnaS8fP3dpBLYUbiAf1&#10;k/4Jz+DJrXx/ffC3QtEZtAuPD9rqs15DdC6iRywW3TeDjMyW99MMAK6S+YCQVVZq83Q3wsb/ABbG&#10;NZfskW89wX/stkVW+80fORj6enb39zWrB+yzbRx7l09WLLnayjpn+XA/IcgZr7Wi+FtrDG2LNR2b&#10;5B6U7/hV1qy/Pb/UY60lUZrOhT3R8Wp+ylZyBRLpxfZjC5wM4GT6Y/Xn8ob79kqDf5rWAUbSR5Y2&#10;57Z/LPcc+vFfbC/DGFRteLr0yO/XOamX4aWj8G3xz1ZcYpOpLowpwpxPheP9lKzzsm0pd3IDbfun&#10;8/c+vtWlD+yXYL876avcnevUHjBP0/zgc/an/CqbVB5otVXvnbjH5UH4Z2qnctpt/p+VZ80u5ry0&#10;pdD4zX9l+zT5k03+Epu+vPp1OOvqPzhl/Zbsiuz7BklB1XIGOB+PUen4V9oP8NrTGTbAH029qhuP&#10;hpC6lTaDcTzxWntJGfsKZ8P6l+zGlpIJIrBVjZslV5AHp+Pp0zVKy/ZijuWMf2EL8w+8uc44OfU8&#10;deO/fFfcs/wtt3BBt+2cH/PpVX/hVFpE5/cZ+UclOoqvaTH7Olax8aR/s020DfJZBdy4+XJI/Q88&#10;n256VDP+zXaQhh9iUbVxt2bdo7jj647D65FfZsnwztT8v2cZ/hwv6VUn+GShVRYflB7ZOeP8/nWi&#10;qkfV4nxBqn7MdrKMR2HluMfdhGT2HI/pz2rlbz9nSeCX5rVuW+8F4fpnoeDx2/nX3xP8LbLG1bRd&#10;x5GVHFV7r4K2M/zzW6np/CPT/P8A9eq9pKRPsaaPjPQv2cII4PNubEnao3BV4J/r065/LrW7bfs/&#10;2rDYdPVxjav7vrkcHg/XPPHOMZr6pT4UQWg2/Zdvfbs/D9Kkj+GsKoB9k+UBSw28D/69HtH0J9jG&#10;Op8nXn7P9t5G2W0Vuzsq5zx34PHbPf8AWuc1/wDZ5gEMlxaW/wAwPzDygWzxz068fma+0Lj4a24+&#10;Z7NeOmVPT+lVv+FS2d0+UsuWXBbb/nH+far57rUh0o7o+HtD/Z/uLm5W2udP8v5iuNvv/LgfTn1I&#10;HcaZ8DNPix5dlwvZlz+Gc5IPXn39ePp8/BWxtm3w2wCqTwE/Mf8A1803/hXUIbaLP02+2PT0pxlY&#10;Xs4tao+c4/grZrGT9l3L90sy88dBjGDgfy9cms7UfgdZ+T5JsSjN947e/txn19P0r6kb4fRom+NF&#10;9uD+vp/n1qrP8PYHyjW//ju0/h+VCqByx2Pi3xF+z3JazyNZWhZXUHy+B6ZBIxnv2wB69r3hD4CW&#10;0R868smVuv7tSpJ9Dx7Z69fTivsZfhLY3MbGWxXLcj5R696qXPwqtrMEpacZz06j0/T8c0c3Ynkv&#10;ofOEHwYs5T5gtBxgtlevvkn1zx25xxU138GbNgFNih4xhfTHX8RX0VZ+ArU8iAAdQOmTj/636VNL&#10;4EiYFnts7juUddpx1/z1/mcxSpxPlLxB8B7C/hkhXTtsn3u/3vXIPt14/LiuAf8AZ7uF1Eo0I8vc&#10;ADz788e/X6fSvuQ/DWCeQB7RfXdt96j1D4QaY4BW0+6vAYe/r/nn8RVRkTycvQ+U9C+DEGmxLGti&#10;u0/eXnB+uBn/AD+ewPhNYzRgC2jAVRtMkY+Uev44x7e9e/z/AA5SzyggbaOGXn0FJH4BMi4MJ3bu&#10;pP6e/wDP6g1TdwjT00PnTU/hhGyMGsFynC/ID/8AX69ehOfpjiPHXwBt9TjklhsfnB/1nlluPoOC&#10;cYOTzX19e/D2FUAW33K33iw6f5/z0pLL4VwzkNPAm45IxgdT/n8qE1EiUejPibwj8Ant7gTajZNG&#10;Afut7cdP/r8/pXo2mfDRIW+zrYBVXkIAQCcg/wCeOvqa+htV+FFmWaa0tOV5b5fw9P5cVlnwa1rL&#10;s+ybdzKf7vt/n096YlHU8h/4VrGwO60B2tgM3c9MkjODnp378c1Rv/hjFIvlNZHcpzuj7j0/LHrX&#10;vlv4QjBBMQJVfmBxz7/5x+uAqeBWuGEaWyt82NzDp6fz/DP40mPlR8heKv2e57q5E1jbN1ywVc55&#10;9OcH8eMc1seBfg1/YqKJ7Flk/vsi5I5z1B7f16dD9dL8M7WO2aA2if7O36f5/IVj6p8MxbSebbwZ&#10;7r/D/ntyf/1Upc2hPLqeKWHw4j3KhtPucbsn3+bHTkk5/rkip/8AhWsO0xPaHhcYOOMc5H48Z/Uc&#10;GvWrTwnJFJta15Mg3bu3PI6e/wCGQBnNaT+D4XG+O0GDwB3HH+NTJGvKfPmufCiO+hkSS0X5uJG2&#10;c9c47dfXuNuc1wF3+zneRao121htj3Z/1ef5j8PXge9fYtj8P/OnF1NH91jgHjt0/wA//Wq5qPgC&#10;zl+RbXlV6+v+R7daIytoZSj2Pmbw98MmtrdTBbFV4G1Ext54Ofy/n2wOih+HahNq2ax/Nldq7cfT&#10;n6d+efUV6nqHgF7VvLjhbk56c9cf5/rU9h4W2hsxnav32XufwyR/9cVXUvl01PJZ/hwf4bNRjI/1&#10;fQemePp/kCub8S/BJ9ehe1a1UmQ4X5e+Mf1HrwPbj6GPhBmVWVPlbhfk56en5frWhpvw9itQubcE&#10;7fuFeg7Y/wDr5+npPW4nFHyPoX7PU+hagtzNYbmY7gwXq3tjHf8AI9zmu4sPh/5aqrwgqq84A+bo&#10;e/UdselfQGp/DuG4RituvHTb3+n4/wCe456bwXJZvgW23oO+QMnI9O/+TVXT2D1PM4vAQlTcYG64&#10;Ge3J5+vt/kVLz4cq0CokQVVkO0epx9D19P8Aax617NZ+HkSBXEZ3N2UHj8f8/jUkXgWSeUMsDFON&#10;zKuO/X+g7emamVxux81eJv2eF1+TesH3Mgt2HXv17/X88Uvhr4Ky+H28r7P+83ZXsxPQEe/Tj3+l&#10;fVln4It7eLZHbr8v93jB9P0HvWVrfw/Qxho7b5tvy8dsdR6/T17etRkmrGfIk7o8WtfBSL++8pd6&#10;tztb5So6DHY9eenerbeA4lh2qi/eHysg59scj/DPfqfQx4TngnMkkTYZgfMI6/5A/P8AOtGPww9z&#10;/o8dscqvpjp+XP06e1BVjyC++HCXpc7F5OGKkDd+Pqc+3I/PktT/AGanvJhfNAWx95TH1Ocn9fx9&#10;a+ldL+H8/miee327efn4z6/5/lWw3g2GW1MQtl2j7q+n09v6UlLlM5RvsfM+h/DaOwt1sHtd23IC&#10;7VyW45789eee3XJxvW3gmLzVCW6qqrjhSNuM8g56fjx7Yr1TW/AUlrOzwx7sjBbA559PXp+Xes+0&#10;8OzW0hN3Cd6r82OvbOOvp3/CtHZ7BHzPPbvwGrRshG1SpDNg5IxjHHTvxmsnUvhJDrNoIPJx5n8K&#10;nGOOzccc9hXsy+Drq6TIti2cjhc9+3+f/ra1l4DhtR5hCmRj7jvx/wDrrPZlaW1Pl2X9mtNEu1vG&#10;j535Cx/3uMjGB1PXP94fU9Bo/gWC2TLcMOUZl6cHoeefbHQnqa+itQ8FpdxkFF2n73y9sdP5/wCc&#10;Vx1/4Fn0+V9qts7qOdox/wDW59/wrTm5okqCgefw+DWeLiMrgZ4UH3/L/PHUQT+DoiMS52tztY8b&#10;eP8APOe/QmvSLDQHiUwhcHcV5x/n0rStfA1xeSiVwyqzYMh7H/Pt27YqCzwvXPgVZ+KFWI2ny+Xh&#10;fl7cdTj/AD+tZGnfAy28LSiNrc7WYDaq7TnPJ7Y/wAAxX1HY+D4LZltlhU4X5lOBjj/9f45qn4i+&#10;HsVzbsVhG9sbuDzz2HPp9auPK9GZOFndHh9j4WtbeCOSCP0yhbjk9OOPxPJHetJPCJeDaIuW6bAe&#10;T7fl6fTtXYSeElsD5TZzztbb7Cr8Gg+bGCibfXPRR/n8qJRsaeR5tceBbW6zFJbD51O35iM5/H8e&#10;PU+prn9e/Z1sdfmN/wD2d5WSGOYck849CPpx6j0Ne+6R8PiW866DKM/dZNvPGOo5/XnP0rTtvCEE&#10;aFdnX7uF6cD/AD/nNTF8rCcFKOh8x6f8MYPDN75L233ZBt9c889T6Hj15HcV0C+GiFBhjlx/skD+&#10;n8sD0r13xf8ADmLeZyjcZ2npggd/w/DH5Hln8Nw258mWH7vT5d3+f61ejMuXl3Z+V5+I9xGit5gP&#10;cbweOhxwevHsR64qGf4gSchHxyP4uf5/54/DyL/hMwsm7zAoH/6/85qFvGkjDaG6ZG3gZ/zz2r5p&#10;YU9D6wevf8LBkIG6ZgR/D9Og/wA8c0wfEK6DbRO3cbllGScD29j6H19/IX8XyuRtlbA+9z+v5/zq&#10;D/hLpmO4yvkj2OT9OnT/AAq/qovbnr5+IE0jeYkkjLu7sPm4/wDr/wCTTG+IUrrl7tm+Yld0x5PP&#10;OeffoBnn0xXkLeK7gKu6RuPu8dDigeKLgfNk568devT680/qqJ9uetnx3L8x34zwo8wsI+Bj6/Tp&#10;9MkVC/jve3mHcvyk7TIef09//wBfFeTnxTct845/x5/n6UN4luBubnnH3m74/wD1/p6VSw1g9uz1&#10;VvHDNkmfK/38ZH159c9Kifx3iNmNyev3vM425H+c9v1rytPEEhIxJwuAAO3/ANf9eKP7euiu0kfL&#10;79OOaf1eIe2Z6g3jXdwJ+nKruxz/APq/TPPSobjxy8K71bex5yDyP/r49/8A6/mR1e8C+UQff5v0&#10;6006veM3MzcsCwx9KPq8Q9sekv43XiQzEh33N6+v4cH2H1pT48A2gS5T+Jvbp+B9f8mvNG1e7kky&#10;ZPl6gdeef5+tH9o3TDMlwx+X+9VewRPtpHpD+NVkXzPNA2/3W5HBz2z+f+FMm8cwlQHuCflwzLIS&#10;uMds9u3/AOuvOWvbhsP57ei4bg/5/wA9OFa/maQsr7T2GT61XsUL2sj0KTxvEELIfwXtz7+nH+eK&#10;jPjgqwkacALwzeZ+GOR7ckg5x+NefrcySPuaQ/7Xr+tElzOCcszbckn/AD7fSj2MRe0kd43jYhCX&#10;kypyP9YO46ZP4c03/hNSxUqxyBtUq3T/AGvpjA9h+VcKtxMF+9365H9evSm/amQqqn67mO7rR7GI&#10;vaSO4fxu67mab73+3wPw7c+/WoZ/G6MOZPM3L83qent9R+JrizOHJKcZx6/SkdpAOB97vin7KIe0&#10;kdi3jaZD5Xn5x/tdfr/nn86hk8YmRtnn8Z/ug5II46f56VyTPujO87Scdv8APalEruvU/h2PrT9n&#10;ETlJnUf8JlIQSk+O+Ce3496a/jiR1z0AXDANjJ9uvrj3/ly4kY7Xz77vU+v5/wA6AxTAUDCt8uf/&#10;AK/B6f1o9nEFKSOibxncuMSdW5b5uTxTW8ZTq4KLJu6D950HI6f5HP4VgI+0bCc84+bv/kUu5Auz&#10;d/XFP2cRczNqTxTLIWkSdj2OWPT/AOsff1+lRnxLdGLIDf7p69gO3XjvWSQR90H5hn6/X8/89KFI&#10;Rditu9Tt/wA/5NPliF2aT+ILh5M7+Nu3d+FRrrl2753c9Ome3T6VRXKnexx3HqRj/P6UBSvEg+79&#10;7H8qfLERdOs3Ab/W/N03df8AOfx6elI+qXZZuFUtx93p/nnrVNWODvH+6OPx/lTlcDgkcLRZAWRq&#10;V2cbZgGZvm+vrn8e3bNMF7cAbVl+Y4LF/wCefT/H8ahJ8s527uAdvOc/57088nAXbhup6+w/Dp/+&#10;qiyAla7nLsTL8rfws34VGbi4VlMTttHAXcSOufypoRimw7ufu5/n396UpuUsp9PlBHOf8n9aYD/P&#10;mIwZPl9M8nk/j/8ArphuJNhQyMdoxwenpj29enWjau04GTtJ+Yj8v0pDnOShUrn5j3/w6f8A6uaA&#10;DznKLu+vLf4f5/PiRZJCVcEbujHjH+f04NRlw3BGG9u3al37Xxjb/s+oz0oAcqsvO75ee/Tr+X6f&#10;rTRv4dzubbjHYf5/+t9BSq7sNuXr1/XtSyxyKmGjX5l+UsvWgBjZ37967unzKP5+v/66WRA0JLbm&#10;C8rtbHH6/wCcYoYZbKArnB3HHH4/570BW25B/h4oAFCg/vP+Bdye/OPw/wA8UMpLBh2YE7vz/wA/&#10;Xv1o2kfId3POOeaAsKjBX/vnHPegAOM/KoyF79umB/n/AOtSkNv3qob5eu7Jx7n8/wDOKQqyDj7z&#10;dlXn605o13YbKsPWgBATnaW4xhs+mP8ACljJXv8AdGW5PP8An+ntTU+RiHHRf4hx9KUbsZUfLt+n&#10;/wCr9OtACg4G9Sv3unP0/wA/y4oRg4GUOf4fm4P8/wD9Y/I+8m08/wD6vek+X7if3ufb+tADncY+&#10;Vl6j+LHp6dvxOfakA2IGJx82R6j0/wA+35nB+Zd27n5l45/z+lOCurb1+9u7Ht6Z/wA/4uwArMrc&#10;Tq35j/P55p6lVGUX5l/h3ew9B/T60xAu3MbD7vAyM9f0oLqu5mO5c4BHZv8AP+fVgSF8ljIPmXhv&#10;lH+H+fwpy4djHjAH3uP88c00wr0ji5XoueB+v+fehWUqFOfbaOcn/P4VIB+6VvML43fTrjjH6/5N&#10;DKM+XtIycMNwyf8AJ9qcELgsRtx0Gfc8D/D6UERnaiKV28hume2Tx60AMQ5HzKu3+JmP6c/1/wDr&#10;UAfKxGCF9+n+f19+z4PM8sSB/vMf8/h/n2b5RbAIB6grniq6AODNIq735bIHzfd/Xnp/nrShYwnl&#10;SD/e2/Trx6/56UKoYgB/4cenHpz9f1pSFPLP+nTPPf8AyKkBFL+WQy+56fl6j+n6Uo+RTuXrjcNv&#10;0/OjaUUuNrN0GCOPb8qC27qp6/KPTjGPw96BggUlkUN6bQeMY/Xj/PNKY9zEA7ip6sp69/1/qKaq&#10;bW+U7ucYz07f5+lKUQR7yPYNt/P/AD/+ugAj2lsg4/vdPr+X0qQJGEykecqcY6d+f8/So3G3cSim&#10;T1K/59D60BC65Vcg/wCz0z/9f3piHsE6jbnoynH+H4+340mZC+Y8NnAXEff88/h9OtDMjcs/3efv&#10;Dj/PH4UD59wj4P8As89D06/59qEAiEn5zF3Jfcw544+n+HGaRnUvgNtYL0/un/8AV+X8xigO5ovv&#10;dWOefemu4C7iQG3dSev+f89KsLil0OViAXrkM3T16fSlkd0LMm5scbe5/wAP/rflGX8w792dy/Me&#10;uT/n8KXzAUVkkPI52/X/AB9PSgBd/wC8xt+793Ppj+n8uwo5Pzk/w/eOO+O3txTBJHjk+npxSnCA&#10;5bk/eX1/z/gKAbsSAFmb5GZWGCq9v8/57U0FsYZuCvI7k8/T6+n501nwxQqR2bbwPoP8+1J5i/wl&#10;Wz9efcUEj2dE6t8p+62R/n9KcMbdxPIb14z3P+e5+tRu53n7vp938MUA7RiQ4b1Yfz/z0/GgomVe&#10;MlSu1CV79gOvf/8AV7ineYudhb/62D1Pf8vSo/mI3EsO/v8AQfoaRX8weUys2Wy6j6f5+nvS2J5i&#10;VQzs3OVYYyADj/PFKx/hKfX5uh+n/wCvt71GXbduH3enTHP8v8/WnmXBDYZfz+nf9KB8w5XbqoBx&#10;wwVhUnnYZQpbcT909cYB47+n+cVD8oCkd+FYfWneYuzzBuxtzuX0z16/WmMf+8Tay9eNvHXg/wCe&#10;P/1P3FW+Z9y7fT/639fX8ImZRuI78dMY9R/n+VLE6thxt4x0/wA/1xQBJ5pI+YFhns3r79v89aN6&#10;r87cLjP+cf54/JvJO0bt2eTt5/H/AD0p24Mdwbv1bt27/wCf6gD48E5zt2gDt/h7elPR0UEBvu+o&#10;6fWo0O4Z2+7Krc/SgsGAGPxbAoAk4K7pBnuu4/5//VSBOcHr/ez/AJ/z37VG05L4z+Rzj3pXZ8se&#10;f8igBzHjg/LyOOff/D8eTSiQDkeuPl7/AKf5/OmB1cb3yVIzzx2Pf8aAWILE7iOOvv8Ay9PrUyVw&#10;Hkh/ujd3+Xvjp2/n+nWlwqp5cankgN14P5f4U1ZcfxcDn/P60M6hdqp7jAxx/n8R+lNASNIyHayt&#10;97C9jg/y/wAj6tUF1IjII6scHj8vT09PzqMOejD5cEdOv+f8+72ePO5xt46gf5zTAUNtbcG/3vm6&#10;4/DpSnerZ2565Xjr9f8APTt1phf5dq/3un5UgZi+3bycKv1oAfISGbG488Hj8aaTuPyLuPTDE45P&#10;+fXH5UFlI8xTnKnaB1+tNcsq/fPvzj/P+fpQJMkVAPnZfmOeo+77U1thyu35up/2fekwBJ5mMf7o&#10;/wA+mKRlKjakg5/vdT3/AB4oFcenUPuZuefmHH/1/wAD+tLvUHayj/voc/4Uzhh2zux9c/579qQK&#10;Iky457D/ABoHYfyzZP3WXhWJ/wA9Pb+uFYsrdMZ600kNwQzDg8c5OetOUceZ/I8GgLCpgcKO/wBM&#10;e/v7fX8SrSyLwx8zvz/XrSBwrNz069c4pyhlOM89dw/z6/59AGNWRSyqPX5htz/ntT5H2HeuQAud&#10;wPB/zx6UbOMmP73GfT2/Wm5xtx1z/eoGO5+95fzLk5Lcdf8AP/1uwhXBGOMf3j27f5PfjNNwCSm3&#10;cegp67w2WQn5h6D1OP8AP/1qCdRxDOAc9Bj5jj/I/wA+9K52Hco+VeQc9f8A9VNGApPPt/hTlYK5&#10;L/d4Pp/X26UEht2M0f8AtHI7n/D/AD9acm0y4IZSSu1lJ+hxjk8UKpK/IGyoywX/AD0oWF8eZIhC&#10;5yfU8/570GgoLq+2Qkt/tKBz+n+cUvyHnaecZYNnb6f/AF/1oNvJGMSR7e21l6Y/+vTVMinhWXaf&#10;mDYH4cd6AFC4HyNzt7t149yfbrTtpMexPb7v/wCqkijY52p67tpxj/P4VMLKXax8vdt7nnH+elBP&#10;MQt8+HD/ADbSctye3v8A5z9KcfLweBgcj5h+f/6v/r1JPbTRAPJFtKjK7j1H+f51EEkjDAofXOef&#10;8/596BrYR+Cp/u5LbcDt9fX9eKcjFfkkZV3cAR4+XH+c0+O1e7UmJG9yW6/49fyB5qddNmJOY2z1&#10;78/r70DKpjMgJ2gkNj/6wpowyKSM+m1sd/6f5x2tS6dchWzCS3Pbjp+nWoypDliMYbPDe/f8/wCf&#10;vQSiE7VGxRnBwuP/ANX+fTilMgyxWJcKAd27Pb9D9PbuKlis3uJPKEY3c/Iy4H+f881cXQpnPRsj&#10;odvpn/PSgNDPUBssFZffd3/yKeGUgKyHKtnjuT6/icf41bfRpokGOPl6tnjvVdrdgwib5QvO3t/n&#10;p/nmgLXGbEOdq8bvnAYHr3/X/PWn7tjb8ZbnCj6dO3+fWrFpp7TybY1yv+7nnrj/AD/9ar0XhqRo&#10;vmiY8gnuMdu348UAYpKxqxL7fx9v/wBWf6U5SWGFb36f59vxxxWjN4buFDMvzejevH8+apS2rwzb&#10;CvK4wGHX279+2e9GlhjNyK4Yg7T95d2f84xSNCcbsqBnDFuPwPtVyy0aa7fKxt/3ztzz6Z4/xrRT&#10;whKeAm1m7jHp1oEjCZjsIyo3dcZww9v/AK9ODnaDn/e2cbf16da2rjwrJEGaKJ2bgYA5rLudPmtm&#10;ZivOMlvw6/SncCuZAMRlC3Q7d2McDA/z09uKCZNxfbuxgNt960NO0K7vG+UMueFZenPH9a2IvBdw&#10;yfNbs23hR6j2pBY5ffIf3e3+I9T+Pp27/SoyBwSpO7gfN159a6288ESheYHyenfBGf8AP41iapoV&#10;zYljsblv89OvpRoFzLG0sDIGIZjuVeM9f69f/rUsceEDDdt7/L056fnWrpXhu51CX93C2M49M/5/&#10;CugsvATCARR2zZ4z6emOnH+fwA32OM2SLy6SDZncVOcc/wCP+NNkjJXLBcdTt7e4/Mf/AF+3dzfD&#10;+ZV3m3Hr8yjj/I/z1rD1fwjeWQ3mFsLwPlOOP50AlYxI8S44289cZFSw28spIVW3AfN82Mj+n+fq&#10;dfRfCt3qE3ETLzhSBwOv/wCuurs/h7cCBS8TEDH3l6df0/8ArUAefm1uXwGjYH1ZueKa6sq7ljx/&#10;dJyArcf5/wAM16Y/w5nCZMXGOD/e9/esHX/AV7bI0ttE3Q8r0+n17ev9AfqceqSfeHryv90dvrnP&#10;+HYiSC0lk2BdwUchuv8Ajn/Pbgb2i+DL/Ub3H2YrhuSwPTH+eOgx7V2WmfDeb93uiH3grKG5z+Pf&#10;/OKewt9jzVNJmH+tRsKMBVUdv/19+fWmtaSwbiEPzduB74wfwHU/4+tN8NpB/Ap3cr8vRs89vX15&#10;7Vk638M7hozJbxBm5+8Bz/nNIZ52sCtjlfmOMsM46n09/wA6uW2mzXKYEbbdoBIx/nHX35rc03wL&#10;qVxqH2VrBkPAYMmATj1rtNM+GixBdy7W6fU9P1P/AOqgadzzf+wr2RFI2/Nxyu5T3/8Aren9Wtps&#10;sCrvUhdpK8/X3P8AhXsCfDyKSMhk2r15AHUfn/8Aq79Kp6n8NUuU2ogVvu5C/ePQf5/lQBy3ws8O&#10;PrviSCNoN37wbvkzx6HqcHgd+h+lfp3+xl8LpLOytpPsZXaQTnOR9eoJzx9fXNfHv7KvwJvNQ8Ww&#10;5tT8sg+YckDOf0HY8HFfqZ+zz8N7bw5pEEEcOMr/AA+vQfpj/IrGo+hpGyiexfDXQvssMcZjPBBr&#10;2jwnpYjjRChHy+tcJ4H0hA0aKn8Nes+HdPwi/L0p0Ye9cmpLlia1jb7IxkU6X0qwECR8VVnb5ttd&#10;MjGPmSWKB5cmui0qH92MjrWHpkRODXSadFhAAKyNDRtxtUcVZQYPNQwLtXirCD2pgOY4XNc14vvB&#10;Fauc9q6GdtqZrhfiNqIg06Rt+DtoA/PP/gq/8Sm0HwRdQCfG5WHb6Y6HsfTOO/QV+JWvW8/iXxDc&#10;TrG7Aytv39T14/L9fqAP1p/4Km3beL0m0ODc7OT91v1P4+nfFfn7ZfCV/Drul1aN8zEs20/rn8O3&#10;5U0V9mx5LZ+ApWt1eWAM+F4ZSPxB/qM/1qxL8OJfLwsK78/dZiMe/wDj9a9rtPBKhGJtthz83XHH&#10;c47/AOGOe92fwbx+5twdw6Yx+Pt6D+dO4kj5r1bwbqdq/n+RIqplm2jpx24znn/Cs6x8PX2oTtEo&#10;bdGCdzopywz1DDnr0xz719J33wxudXimtrLTo5JmTMcLbV3nrgMSB7fjxnOD554w8BPpP7qQtpqz&#10;M5kNw3zggZOAOnTp9fUZlj5T5w1bRbYa9JFLBaszTB4VabaqMoOQQ3BVhzzg5UDOOGxNYkvrnWZI&#10;ZYbfdnc0LE4ZhnaOp4APTnv7V2+uHULSS91CTTy+HVdkkPyq3RVJIAyTnHTlSOORXI2+g3ejai0y&#10;3P2W6W5R0aRjuHGAOODz1znse9T9kOp1Xw706S6WzvtUu/JtlufIkReCi/dBJPpnuMY565r2DQPD&#10;0viO6kUaY5hvL9JIfuKJdjhMEN6j5sZPUY4Ga4bwRPJ4h1VYltGkWSSMX0rXJIuVKnfx2yQvQDAP&#10;OeNvsfw+tY/D2k3GmxazuuDcGO3tre2Eg/dqCuOwbnPXPy8nPTlnqz0MPFbHbeEbx9OsW+y2DKol&#10;mubpoWVQQo+6o+YALtJ7nHA3AZrqvDGvyyaZHemzkikvGLzTM4Zoie/qM++OuCBnJ5vTtTnk0uHT&#10;ItMf7PKksTyQ3A3SK/BHGecgY5AO3HtXWeE7P+0oVguHjjjSbE0scYTKKPlHsNhDAY79iK5XHqex&#10;T10O38Lo4hCXb/vNxEMZj2iEHB5HIPBwT0HUDmtkzzXkP2YBYlhXb5gjXPQ5wuOAWXlRkFQegGKy&#10;7GO2ttNRbrUF+Rj5kqJtd22gnv8AdAxkZ4xgnir2oS3tsI1tL1Y2Ys7FogxjUIST0/h9shsHp0L1&#10;NmveQ1ZL6W6hnuL5YVVU2xH+Ibcu8h/ukn2xnBySxBO73l9dfZZFjtlkULJJ1U/cIznsDk8fKR7A&#10;mFI7KEzSXt40zXCoNjSYYLngnnlFCkDtkE8ZFGmxx3N9vsLLzIY1VljLbljUfMc5PzMSucHAB75C&#10;gc1RnVTiOLK0eYGX7KvyxxyZVGCqoJYnoG5G3ovTmnXGpWGyPyoJ5T+8SO18p338j95gFQrNkKN5&#10;GfTAyYbvVbRfMvbydEWJmAW43LEqlXZmJ9MjK5Hc8jmqsN9BL5h1VZLNI4QEuIo3aRyXwAsRAB56&#10;k9Tjjg1w1pdD1KMXc6TS7B2aPStLjAmuZ1SRI4VMy/PuR/mJRSuDn5o+OcEcC7Pf2psms7hlhjjh&#10;XcyyIY9oG1ldMKoBJ5dWPA+6cFqwpfEDancNFoeqXSxwxn7JguryEoNxDKNxBDZJAwA2AWyK04LK&#10;0ZomW31BlaQAxwrsjLbud2clcei88N3Irzaj00PUjurmtJPp+mBdTjvo7pQp+XO0LsP94p/qwDuI&#10;yBkDLE1f0bVPLlju2ty0yyoLe2tYhNGFUZ3LhFBcku27oDxyBuOPDp6Rr/aOt2mIbSP5LiLcrHHJ&#10;2hx8wyDjGWIBzu5NWEFja6fDBayxzxyhgjTS+WJtxPzsvAIyT0y2cDJxmuJyaZ2RidFdajLeQBpt&#10;U8u4cs8kf25TuJGeQBgEL0AXnnoORWfxL9rv5NPNl9k/ihRbmSX73JVECDAzyCDjK4XoCasFzorx&#10;tcXNns4VFjjtBhmZtqngZ4+9gMW2/wB04xpG/WF1HmTbWYLGzMYgRknblcHp2XaCSc5OScpM6KcU&#10;Tm4S3iFncwny9xEq3EpRjjGMbWBck45fj26ZmjknTdILVmMm1lmmgH7k45b5y3YDn9OaqJNb6fHL&#10;JBo80yzRqrM0ZB3dMHPy5wD1OcfjVuwtri9vIAx+VsbGLblzjILN/Fj5uBkdeDWDvubQ7GlaRPBG&#10;b1H2xsp3SNuYue56DI6c8Dnimw3my6LXU8JRo8FY12opA+99SMYGQDnjHWppy73I0+Rk8tfvSG4w&#10;wbt9enfIHYVDGI7+1W2sdOVpI3Z4miACZB654z36fhzxUbm5pRy7gzQ3si/KpPmMoYEH7zH7y/7v&#10;qetSfabiW4htZnYqTny9u3Oeg6g8naOmDVewYWdr9kSaNZSFDM0gzuPqp6cc+/HXmrUtrO0yXDy/&#10;dX93EsZVnbIzz7+1SMtHy57fy4oiy2/DKJwUB744AHI9TnjqDmptOSW9h8u1fhTmTafl7nGeQCfT&#10;86gsoLiSw+yIzqzN+8CqcLxyuc/QHqc9zVmXTpYo/IiaK3RpFRvnJ3/X39sfU0AMknS4hPkpuV1+&#10;8qg7VzknngnsD7dQDiql/FOfLthetCoUNHAsxJcYxuJA9D1/n30Li0a1sYUO5/Mb/VTosQOM7VAH&#10;t83c4Peo7qG+BhhuYVSRm2n97tJU89c8DHqPXjrRYOoWVrbXVhH9jk84RriRpJN+7+eQBnk49c9q&#10;vywsW8yKxaBUcrDhWORnrtGOvoeQfyp800EdtEkSyStIu3bbsREoDn+I8NwM8dTVqwhjkba0sce7&#10;AU7hwuOcZJ3H9B+NVy9A5iuiz26fZ0Fu3DMxjkIAyvQ7stkYIA7k4J4FR3NtpwuvMhtZPPhjZmjj&#10;j3Hceg7cc5JwfpU1/YRfZ2vYRH5cAEu1lKrkH5WJyMZJHYjHTJ4Lvs19FKqjV2jjjj3LDDMMgsBl&#10;iTypxg8HjgDmqiiZMclv88f2meR5WRZNkf7tIsE53bckIoGfUntihPtEySz2PnFVkKp9nYRs2SeR&#10;uGV6fePQcDk4Do7Sa2to4lvp4o1djFH5flkhASSzHJXtnuf1p91ZRX8v2pZZ5GhIDI6j5m3fdC9W&#10;PcljwB+B0sZi/wBnJp8KjU7Y/vJB5avcbAq4/ibHzNhRz6sKzZLazs52srt7q0WaRrhpo7ksEUcq&#10;uA2CfTBwSOTnNawtra9aOzczXCw/8fEohEzKDyqMSrck46kj0xjl01sVsfM1KGeNmP76GS6AKQso&#10;IU7furtJyuO564yDl6gpGHZf8TTUZLQx3EUbKI1kjtRubPQiRjxk87SoJ9yBWyNL0zTx5tnYs0cE&#10;I+zSyXIXzpMFmz0L8ZbBBJyo7c17WJbqK1TS5GvPLh2xos0cawbjksRweF4DMDyT1pLYWtmrX11Z&#10;xwMAPLuJo2bcCgUAAZGM4PQHjOeOajy2CTJLuZvtHnXP2aRx+7htTdOqr/tfOSOcnPJypB6mqsuk&#10;FXjhQ2MDXX/HxJazh2Y4yOCOijucZDLhsAmpNR0YXen/AGiyPmM8am4+0YiaQDHJGcDktgbQeOaS&#10;LQZLTTYHSwWYWchdrYNhdzEgEhdx3E5+XAJHOOc1VvIzbjbcytXhli1P7NfSSzHzmW3laZvJiVRj&#10;AV9zcYBOVJDdjjNVb3w9DI8jy6Z59hnKrp9mjq6gE7snbIx4ydoC49Mc7hk+xW5VtCmkvPLCzPIs&#10;jKP3nAG7gJuJOMc49qzL2yuIdRt49Ysgsm1gn2e7j8vaG4Gd3yADCknA/I5DFy1Mw6XpcOnyeH3s&#10;oI2vNm1LiCVjLIo3cFVQKMjGCHx04xR4Vm1C4vBbQ+J7eOOO4KrcSWcTKisCAxfOc7cnLE4788Ho&#10;NQbUtS0GeL7NHMqzQeZMIWf7Pvzg/dUfd2DcPvDrnJxzs93psd9JHYXEdvtf5biGMSNwBjCnaP4O&#10;g65zk5xTlaNv+GFT9+LX/BH29vdeHdRW40/U7e5eRml826k+SRPXBUcZQY5XjaOnBgudfhu7Jobj&#10;TUWZrWFI7iOTzMqGctJjcSCcnqWxg4zkmo9Vk1LxVp9t4Ym1BdQmvI2yj+Z5ke1cEKOQEXJAACg5&#10;J5HSnqt7c+E9Ot9YsbdZrCGZdtnbz/u34KDILfMeCAc9ATkACpj2WxfL33Ll/b2V9NqWtafqhjtY&#10;Y4naES/vlJYgQsixqvQBs524bgblIGBqviK30y4jtLnR7yHzszLHZyNwhXkruOTx8vXj/aOcot34&#10;rn06bWrYwxm4jaKZfscaeRk5OAwOOOdzE4A6grkdBp1hb6eGN1qEc0jb2FxJMNrg9vlXB9gAQQBj&#10;PFZT96Wmhp8G+pix61pus3MdrLbXUf2hQkzLM6xbP73yDc5GeOMcE9jmnDe6HJe74bYyKsTKkclu&#10;VLEZVQNq/MThcZOAO9a2sQa7C0OqzaZFOkmYo5IYcGVt33uoyvI4GMgdjWXCJ74ssWj28NxIjIwj&#10;baAfUjA2nnHTH9c3e2ppHl3LG7TW8v7Po5ncS/LhlMO1iu8HGTvOM8DjuAOKv2t1qWpSf2naWvk3&#10;CMqtbz5PK4AAIwOmV27uox7VUv01C22TzxSWokhB3xfdLDOMMOFPTjGfTPeR7w3tlv1Sa4huJFKN&#10;GbV2MzLyGLBehJ9QfboaOYOiaNbT4bTUIHuNTupbK+aVjI1uu2Nzt5xuPBJz0yOuecVNeyWmlwmL&#10;7JDeRyLtjaJSA+c5bk5GTgbTyGA9cHJfWLqMfZda0fIVc24jG4qu0grkdeVP5dOKJLyDT3lt4Y/L&#10;UyELZ3GNrLnLbcHg/MMD15wQSKIsmcWzW0q1WC7W60tPtEEq7mgEe4NkAt1Iz+Jyf0phvr5oP7Nl&#10;sIJ7P5wEYcRblJPTPPTk5xgcdcZWj32saR85MW6NnZk+bbGvB2npznnPOPTrm3Hqtwk73+3IMKFp&#10;I1JzyNrBev1PXrnit6ctNDnlG7bZd8mA2MfkwReX08uaNg2QMFTxwc7gAOgYdCKraHcGS2Vl1zYy&#10;zbHXnzoUI3bcADKnnk9vSnf2lELndqluZpdy7ty4Ei4Hz5JOWAI6kfj3ZJaQS3k2s6YIY5Nq+dby&#10;A4ZT25Jzgk8kdOnNa6GXLYs6oDYal9i8QwSzKq7bO4VSdoUkFODkD5cDn8TXL+IF1nT4JtN066WG&#10;ze3Zp1kj+aI5J6cYHXPX8Oc7d7e3WmeZqOqaXMsf2dXnt1+ZVXgZXHOTgN+GT75d5r99brJpP2Ld&#10;b7VaR7gFZHG0AsCRy2OufpzVMXUyLm5eSeHVtMnims9m+a3um/1mRu+UdA4GzsQBjk5IrIurjwqL&#10;O31L+z/NWSbzGjWAbY1A5+9904+UlscHvjAS0s7e3+3WaahHIjM7xLGT83HGAcHBycLgnk98Z5DW&#10;r3XdG8MXV3MFt7cXJRRIiuYiy5MmFzkYO1lKtuBGcsCK0px5jkqy5NbGfqvhnVdPvhaNokOqWdx5&#10;skdmIEkQrggueDsC4ZsBRwAQvY+d+NdNtDdrLb+HrqwsmtR9thUCPbOhyrxuVBJ2ncUYMGwMnHA9&#10;M8KeJ59f0Kzjtf7JW4jtxcN8xk3FRhh8v94FgQ24krwDgbeD+NV5r+veFPJvdPT7RYTFI1hVmF+w&#10;JZSGJzkDj6KMHrXoYdy9okzysVGLpNo8W8XX0K6Tp9tY2DXFrJHmW5jmeNopBnZkcB9pZNuSMFxz&#10;xtq6fHX/AAlHh+PwkZoroxRx21vN5YEkCqFx8jIzljmPLKfvA9txeg+o3tssNr5tvHBZ3CmbT1h5&#10;hkKFUkiZseYxZxjPBKrnIAqz4OtdP0rWNQj1DRRa/wBrafD9lkjti3zwhVlbpwrFXJKhuMYBB3D2&#10;/sq62Pm/tWvvocvqF7/YutQ3OoSMixyR21/p91N5c0kWCwYvuPDAH04Yg52gjN8X23io2l1qNppE&#10;5sZr6S502OW6WSQLxlHY9QCp57FRkNksOi+M/h61uNTXWtBQRwTfPcR3WZlljAQbo2AO11IyOOoX&#10;qQK4i08SadrlnNpyG+3rK4sZLSRsOx6Aq2dwwAc9RgjjaCd6clL3l8zlrQcJcpU1PzrTQJtHuJGj&#10;kZY7i4imn2pO6DaHkVSdrAHbu3YI5wckjmNVubO2/tLS7qwa3O8WrXCwu7yDqzA5PzKwztJOfmAP&#10;yDf634d0PwNqPiKa619572GSCO2ktVZ1nibOIwjHjaGJ3YyDtJHOBXM694M0a3ju/DEOoriOaSaz&#10;uPtDhWZZFKrjAPETnB5DduR821OprZnPUo+7dGXc3l1r+j6eftUM1wzCB7aGILIjF/lY/wB4B5DG&#10;/GdsgOCFBXynTJdRvdbdp7jZJaMPtDIGLMo43ds7Twen8Y6Fs9prnihtCMMFrIZPO08LOE2jfIw+&#10;dVfp2U9s/MDzk1wepBszTyvLHfXc++RjES0jST5YZ+o+oKnBzgHtp7Hm1D174EeLIPAHxLW4l8U3&#10;kOn6wIrPWptE2szWcqjfsjcDcw6kMNoaMZbHzV+2n/BM74RaP8OdCvtO/sTWG1i/vLW71O6+1rJN&#10;BZt5gtWI3cSCTchVEETiSUgzIBj8NPhzFqkHirS9Xur64uLdLyATt5JJhQ8PF8/TO91XLAHHUcV+&#10;9v8AwS81fRxqGveAtQ0fWtIurexsp9W0bxAds2mXAYTRw/NlpEmF0GhckkxQKuScATUibYeW59b6&#10;fpMlxaKbmJRMnyTeWpVSykgkBiSFJG4ZJO0jPWpf+Edi6mPOOlbGlQsVmkm5ZpgWb1IjQf0/OrQt&#10;Uc1FjTpc51PD8TcCHH/AfanReHx/c56/SuhWyVD8wFL5CYyRRyh8Rz76FG/Jj9vvVC+hL/zyHvxX&#10;SeUucle1RtCM0FR06nNyaLGeGgHvUB8PoR/q2/75rp2tQ+CtMe3VedvenoHNJaHOf8I9FnIhx+NQ&#10;SeHUfny/eunWJGHK9qbLBGRuOPrTuRzSORl8NJnaIs/8CxVebw5GxwIeo6Y/ziuwNup/hzTTp6j5&#10;gKLF+17nGf8ACJxb/MaMH/P+f89GTeGlDZMeffb1rrpoVBwBUJtAfb/dFaRJb5jjZ/DELjcyZ6Hd&#10;/n/P65pv4aWEbXjxtXj/APVXZz2iLyi0yKxWZdjcDdVE/CcaPCwYYMYz1O5enr/nipI/DVsq7ZYs&#10;8dM+/wDnn2rrLqxjtxgp9Plqo9uHYgj6fnQHxHMS+HIifnj9yAT/AJ/z9Kz7vwlBJL5wT5uvT/P9&#10;MV2klpGVbCe9V/sah8qv3uau/KS/dOPbwyNyqIsYOfcf/qqSLwpArbmjACjjavQD/P8AnNdomjRP&#10;F5h2/wC171UurYKWAX6k96RO+pzT+HrfbtjjII6Zb5v889aqXXhyFxlo/fgAYrq1tPlKJ9Ouar3V&#10;qpG0jvQgOPfwnGrtsj3Bjn6/5P4c0sPhlH+/DjLd+/0/T8OtdTDp8bSgY4zk/wCf89amuLCCCPem&#10;M/z/AM/nVInn5TmIfDcVqQVX6Y/zzSS+H4GO4xdBgDr8p/D/AD+tbTKGYsSf6f8A66eLePbhV9uK&#10;C7nIaj4YspZNslvjPrjH+fwrPfwgqrsjgyuf73X3+vJrtLqzVm2hOM9eKktLCBFO87SCfwNO7FL3&#10;Y3Rxq+D7fCySQ5b1HBHtTj4dtw/lQRDaFAVdv9P8/wAq6nUbaBW8uJfl6fSqltbI43+WO+7PvSJ5&#10;XLU5m48NQFdvlK3I6/8A1qxLrwfZ3AwI9u1cKCvT0x/n8e1ehz2UYXlc/wCetZ7aaWcsEX1OB0ql&#10;KyDlscfF4MBwuzPo393p/T69fxq4nhq3siVhhC5XP3R/n09vxrtPJs44sEjdtyOP1rFvIQZ2zFwD&#10;n6+lVuZmSujq/wAxQcfLlhzwf1/+uKq6noCtEVa2znt6cf8A1v8A63auqs7QGMEL833R+FR30CNG&#10;Bj+HsvtQWocxwv8Awi1vcOJAittzlQB/P/69WrLwsIU8yVDt3E/U8f5/ya6q001Vn86QZC8/d9/5&#10;/j/SpNVmt3t2hhXDc7ePb0qkRLmjocv/AGdDGVWJVwzAM2MZz7Y9eg+o7VMmlwCNcRD7vTbnjjFW&#10;I0Uy5l+X5uNy1orHEsYyv8ONzL+f+eaJAjldV0RHuNyJlcYC7uSfT8v88VWj8LRXHzW8S/N/Ep/T&#10;p07966i5s2lmKEfePzfTP/1v0qxZRQacC0mdxOG+vP8An/JpXBpvU5xdAt7OBUMZznLN3649/wCd&#10;OhsY/OyF+XooOPy6Z/D/ACdLW5/tHEcfvhfSotNXzJSDuPfnGfaqBX6kFzpUKcmNQNvRjgZ/IVjT&#10;aMC7RvBkOc/d4P4/y/D8OumEZjIXggf0qi0Ib95Iu3cPz/P6e9QNGDa+DFnZZPK+X+8efX/P1q5L&#10;YJbP5W1fvbT+XGeP8/y3H1K3sIPL2luOfy9+9Yt7MZrrOW+bk/4/59avcz1CxsfNDFhnIwGZev8A&#10;n8f61HqelbotpTPzEBm5zj8fSr+nSAxs5UfN97I6DnOf8mn3z5i55HXhsf55pfaL6HKzaRHNIoEC&#10;rlvbvg9cc/55q5a+FVs2+0LFjdjnGM+mOK1oLdI/3jjLKcAn/P6flTdQ1wFPIVQF+797/PtVIhrs&#10;ZZiQqRH82DyM9v8AH9KuW1mrwYMeeM4/Dr7c1mx3EiSbmDFf4Vb8/wCvv0962baWNogVHXqueh9P&#10;8/1osMyNU0wSDcoGORt75x/nt/IVm2Wg/aZmjZI2wcY/TsOQePfH0roLqESzZwu4n5d3/wBapIZY&#10;LKOSVfv9s457c/5/ClewMzptJ/s6yxNHu+X15P8AnI/rURhV3zg7MZ69Ocf59xTNW1Y3bYd8jPXd&#10;nHvUVheEOEZctnJA5x/nj/61W9iEzWWzVk/eIu0/ex1H6/5z+NYGtaGlxvlMYy3XryO+Pz/DPbmt&#10;/wA8+XtLj/gPf/P61T2tI/8ACQq/N07D+XT6VJXxGLpPhV5BkrgZ+bt+HP8AXvjpV+5tlsWWHd82&#10;cfL1J64HqO49at3eopDbbIz1P90+nP4/561zuoajKtyJfu4GW/LsPy68VW5Ek4y8jYtIlkkG3a27&#10;Hzdv/wBf+PpxVi9sElj2yQcbTu2nnp+n+elZelall0G5c4ztHpj/AD+tact2syjzBnoPx7f5/nU6&#10;ovoc5rPh2O4YNEN2WIGRjv7ZIPf/ADmpdG8MR2qfaLn5fmB/Dp6e+PQ+/JrXi8sASsQ3oAPr/n/O&#10;Kp6/qRkhHlM3/Aew9vw//XTi3exMo80RLmWFJdsZU/KQu3gHn6jBznI7e3WrVhFGxxs68428+vpX&#10;HQao1te7S+0luOcdMZHHT8On4cdBo+oqw3NIGx0571UoijsXNXtI7hMMPm4x0PbPp6kH2/WuZu/C&#10;8LXDDH/fXy/h2rori7WR9pkz1LfN6HP4Dj9fc5aBbqu5pF+buB1qLtFPU/m7WSQjJ+mOTScbyQuf&#10;93/9VAck5y3fdjvSZYpsc57fdxx/n/PSvPAVyFG5hu+bPSlLYOwP91eo/wA4zSIC7ZZOev3utKHG&#10;NgPvw2KAE5XgBv8AJ6U4EZAY/eOOcfnSEk4H3Wz1/r+lAD7cYPXn8f8AI/yKAAjZlen4mnBcp06d&#10;Av8An/6/8qaCH+4Rjbx1596cq4KlRx/tDNACjYflA98e3b/P86Tbhcc8/e9v8/59lQsMB5ONv580&#10;pcAZAVuB94df/r0ACn/loU+UfKuG/T/PX8KQHHKr0wfqMGnKZRwr89z0z+dKzMzFsZOSw2r+tABu&#10;Tllx6D5R6f59qauMqc47hcUHAXAb5cA+mOP8/wCc05zuG8oV6/QmgBdxYZ8vG3lvX/P+fqg3oPmB&#10;z9MYoUgKRhf8TzzSGUdhx9eaAFY/Mu4/ht5Pt9f5UjSoh+UHAz8x7+1Lu3Arg+3/AOvtz+lN3qQX&#10;Xjc33g3Qdh+n6UAOyex+71yevtTncthm+bA4K/Ljn3/z/RrMycs/O4dfpTHJD/d/3v8AP+etACli&#10;xClizev+e/8An6sM4yzI/OcqMenfP1/z1oKMyYDAruHc0rsx+QdjjnPpQA1yu7Kj73T396N2P3pz&#10;82CVz/U0gyMbfXP6U1mBXAJz6UAPAyoKD5tud3+f8/THIpA+Xg/T0/D+dJIASNqH0/z70qn5/mXo&#10;vynPf/PagCTzHY4B53dx/n/P5kGCm4bVKjp1xSb8H5sH029qUeX97I45boP0/KgALbBhGJGT0J/l&#10;SkEjIGdzHjdwKVsnaiH1z6//AF/8/ifuxIWdV57cHP8An+tADUUMSACOM5XvTsh/mG7PXI69uc0j&#10;kuxIHzY/u0sgRQ2CDnqOx/z/AJzQAuQh+bcCueM9/wDPen7lUHex3A4x0pgIPb2znrTmQSfdT/gX&#10;+fegBTvzkhfcf4/n345pCmWZO+SMjPy9P8/hQxYLgr/Fjb3/APrdf1o3KBhvmw2BzxQApTcNwTBG&#10;Buf1/wA/57U7G4KVHzYx93v6+xpn3hkfLt4+g/n60ina2eOfvDHSgB2wMeNuBwu3t+n+f0oy0gwq&#10;8cdO/Pb/APX1+goLB1w6nnj6eppoZsbf9n16UASoGcAKQcfy+nXp/KkjRyPMjDAfxBfp0x360gLF&#10;uTjvg+nHPtQsmTksd249Ox9f880ALH3RVXr94e2P6e3HekYKRu/Djgj9KVSnQdevPXtjpTizA5Rm&#10;PzdO3+T/AFoAZlwPKPX+9QWUoGV/l5Cke9KQrDaSpGf6ev405s8luuOSD6dvr/OgBgV1wJQykH+H&#10;Hyjsf50zaQd0WDtUFQDk/XA6VKT3K7Rx078cf59cYpCWAyOe/wB3r9eeaAEKj5cqyruPy/h06/17&#10;9O9LIpBdY2X1yMdf85oiTja4I7DpnGen5mhW/dbfyAXv/wDroATac7Qq7u+WwDx6HmlBIZQ43N1P&#10;r9TQvRTtOD3PTp/9ehQS2Y/l/wBkL39eP8aAAHzB8wZtxyWz1/8A1075mbawY/xN+Hf+vb/ExKqk&#10;7MZXP1/z7elKQPMwo+9025z6Y+v8qAEARWy0f3fu9fy/OlTc6syFmVdx/H6469/0pdoUZ43ZJG3t&#10;/WnKrMclCQeuByf6f/qqr6ARyDaSShVV7bvc88VIUAOCuNzZXd1/Qen6/lTAC68jdlT8q/xU/Jb5&#10;NuQuPl3Zzyeo/p/hUgCjHOwN2Prz25/H/Jp53b/KCL3YL6Y5/lz+HakWB85JY/393IP07evp6VIs&#10;TkKMuc/dYfy60AMOflzI3zRj+dC72+c7fRff/Dj/AD2peHbaN2Ov3vf+Xt6VIlvJnO75uBu28dPf&#10;igCMRANuJIGfwH8vf/69OIYsBv3AsNp5GPbjpThDJH8yA5bJ2/7X1/zmjypFwmenHsv/ANbNAAAX&#10;KsrY+f8AhPfr7e/+c0jIVbH+12Gf/wBf48/1eVYyZRD9duePTH+NP+yztGHMY+vrzj9aaAieMMmA&#10;MFfu7WPH86aXAZiHHzHnnGf8mphbOCPk3bee/H1PpUckUok3LndgevU+n+cUhjSRIGU5XOB93kf5&#10;/CkYFXJcYY84b6/l+vFSxQtN8m04AwrDmpE0+4lXay4yc9+34+34VXQRVc4ZuVH97359P84pJOAT&#10;IGx15/z6/wA+/FTvp88R3c7evQ/5/wAP5xm2K/MIW6/eHYYI/WnoBHIXg+Rjtx03d/wxQ2V+SRQq&#10;9+3I7/5/WrMOmzyjJbG7ldrfr9f51IdGmBXaN3fcy549aVg5iisjhAxG3nOM8f5/n6UhII5XA7bj&#10;jjPTv7/gPrVuTT50JPl/Xjp7/wCfaq62UhbCow9Bnr/nH+TVEMjBcnDd8gnru6f4Y/8Ar01ndpGG&#10;ck9WLd8c81oQaFcSDLxZOOQoP+e3+etTP4ZutrblPHAXbj+n0pDRkMFDb48bR/exlTz3+o/z1oAV&#10;Y1O7CnPAB5HP5ir95o8yfeiZuoI3H1/l2/KmW2mXE5EajA988Ug6lVPuYZcZ5yT2/wAP/r4pCD/q&#10;2TPdeMnkfp/n1rdt/DEvlCRYjlVHG05OMenvT5/ClwImR4+QeG6f4daoNjng0gA8wt6ZHPXv7/59&#10;RTgzEb8e4BOePwrSuNHmt32rE3XoO3/1v8eKdp3h64uWLeX8xbv/AD4oHuZoThVddu77wzyo/wA9&#10;v/1UIpT5lk9z64A56f5OPy6iPwhMBt8n2A6fgKJvCFwy4MJP8XPb/ORQTY5nfJj59zY5J3c49D/h&#10;/wDrpVE7M26M87fqef8AH+datx4emhkZXt2+8Mdu/wBP/wBdaWm+EJrnH+iHJPB9PXqOKQI5sW7O&#10;i4Rugz3x/n/Oe7xGwUOYh83+1jbxn/8AX/hXYw+CX8sb4SzZz8q9O/p/nBps/geUhlWD1NJFnJnY&#10;DgjBX/gOCe3+fWnsjeWwHG77zHPQ/wBP61rHwzfGVV+zMcdsf5/z6Vt6Z4JnWPLr2JZtv+elULmO&#10;Ra1kZsNH3H8PQ5xn9KPLkVvmXhvu8cjHb9K7xPAYdinkY4wy8cf5z2qrfeBpAORx0Xd/L2/+vU8w&#10;zitrNneGY5/eddw9+mD/AEz7mpY7WaTaUjwe2R1/X/P8ugg8C6ibkqYO/VuP88/55rb0/wACSiPY&#10;0H3VzzwW/SmStThvsEjDIjbaW24zyff27f5xTZLcg4KsuCO3FelL4FjKIqxsPouM8Yx/Lr7cis/U&#10;/AUkg2Rx7vp3/wA5pjOCEcjYznJ+Xj9eD+HT3qzHp1w6BkHVs529Qe/tXVaf8ONSaffdRFV67ueA&#10;O/5ccVu2ngWNm2LB14CgfpQI88/smReQrD5vlJ/nnp/SoHtZ0UeYuVLEcc5/zwef/rV6tL4GUhUk&#10;Rclshvw65/LnPQ/gcy++Hn2g4t12nGOnXr+XXp2x6Ggo87jtvMLBCcZzkdj2qzFo7tuLhgu0jr+f&#10;+e1dtbfDa4s2Vb2AfN95ecf59/fitiz8GQSKT5DfKeOOO2Px4B/D60rgtTzJ9LlTD5/i++w9vaqs&#10;lnPaq3mptUL2/L1//V/P1qbwKiKXjj9uB+n51kXvw4a9GLaMs3A+Xt1/XH+etK7B6Hn0dv5vyxgH&#10;tgD9PoP0qymkXJHyIx+U8Yxjtj/PvXe6X8NjZL5d5GvyHBBUcn/P8vpW1beB4JR84CnGT7f4elHM&#10;Slc8pfw/dtGAY1yN3zAfr/8Aq9fpVae2dG8pl/hPLV7DN4IhRN6x/wAXUduenbv/AJ71nXfwsk1U&#10;7beNg+wn6j+f69+3WjmCSseaW2mtcHaiFSTz7Y9vf25q9H4Wue8bN0+Xb716NafDUaWPJawDyR9A&#10;Fzz2P+fT6Y1rTwbbxr5k0K5xjp9eKOYpHkbeFLkDftZf73Pt7jPH9R+NOS0kgkZWJ/3ff2PQ17Vc&#10;eC4U+5addoUtkdunH1PqDx0xmqf/AAqca6/lQ27Lxg4UYPTj/P8AXNHMJnlNhorXbZZOOxC8/wA/&#10;r+VayeDpGbcsTY6+nJPpXpdp8OF0r90ltjy1PKr+A7evr/iK1bfwhAiGM2q7un3Rx2Hb0/yKnnCx&#10;47deDpiGf7OVK/d+X7wH+exx+YrKvdJntn8owMvHPJ44/D6//qr3W58KKfmS0U9ztz83v9O9R2vw&#10;hXWZGee0+ZV6/r39+59a0HY8X0zwveXkbb4mjHO3co59P5D/ACK2IvBck7kiIrjj7vGOmPr0+n51&#10;6tH8O30aZU+z7QrfK2Ohz/Tj8+Ku2/hhTEo+z4xz93joR/LI9MendXuHKeNz+CpHXKplmxtDcHJ7&#10;f0z/APqrGvdCuLF9jCRQvysxXp7f56n8K94uvCM0p2wx56fLtO36irmnfCJ9VTzJbLzMZKnpjn1x&#10;6Hp046UtSeU8P0bwjcXA8xofvHI+Xp/n/PY1sR+ApmKlRhgQfmJ3AgY/nXqknw6uNPnWD7J93Crl&#10;T644z/L3Iq5a+F2jjGy0BbGRz0/X0H6daopI8dl8ATC38owtlWGcLgfr/wDr71g3/hfULW5MRtmU&#10;N0O049Oea99ufB0k83lLD67Rt/z/AJx9a1dE+EAvYvNuLdSuAFXcR6c/5/l1QHgui+BLyRg0sDbs&#10;5xj3z6frx0xxzW4vw+l2xqY9rcDDL6DoSfb6V6ne/DefTJWRodoVuDz97OfQdxjp27dKfF4WaJPL&#10;Eft1B68Yx/nP1oJirnkl94AkUPGkfzEAsrdQMZ7D6fz9q53UfBOpQybUtmbHPy9vqfrj869/bwWZ&#10;51SPrI2F3Y6cnP8Aj+PPet7QvhGlzD5txHu3Lxuydvr+PrQ7l2sfPuifDyaLAuIgrDjDLzk/gf8A&#10;63P4bkXw9VlyF+7x8vr7f5/Hpn1bVfhnJZztIF2x5JXKcrzj19Ov5elNi8KbDsWP5cYKkDA//X/j&#10;+DTEeT3HgCKdPKVI1HA2YOT9P/rfmK52/wDhtfkBoQZFPJaOM9eOpORn+WMc9vfm8Gx3D7RDu3Zz&#10;tXj39P8APeuk0L4TWkiL50S7mUHnPzE5PH456fT2CuHLfY+dNG+HixALdL8x+8CnXA9/r7j863Y/&#10;AtuTvKKoC9TkA+nXjGfxznFevav8MI7GXfBCfmJPyjPcc9+3+RVeLwgyjYnzbWbbtbnPA9jjr3/+&#10;subuPlPJbvwLblVRkbrhVVOfyHUdP8msO++FNzc3CzadEz8rhduD9eOP8Pzr3hfBa3cypFC7Ltxt&#10;6nn/AOvjr611nhz4X2EKebImN3LHGeM49MY4P6+9AuU+b9H+HUVmBHcvu9vb/Pbv799y38EWzDc8&#10;BPy/M34Zya9j8QfDOC2uPNt7dipPp049v/rfhms2LwoU+QJxxj+9+GMd9v5DHenzBY8rufA8R+SS&#10;39lwOT+v5f8A16x7v4Pzawf9Ch3fMw6DjjOO/v3/AMT7jB4PW9by4bYsW+6oGe/X3/8Ar11mh/Dj&#10;T7ZMyWi7mQbvYZ/qT/Oi4z5x0v4cQ6W4txAzOc7u3HPPB+vqOK1rbwjbiPEtuowPu45JPX9fr+le&#10;3eJfhzbxfvLa243E8Acc/wA8Af061ip4UigIMkDKy5LMCR/XnrRqI8tn8JW7r5TwjZyMvwcZGO/X&#10;r69+nIrNuPg+2u3H7m0ZW/2Yzj/PXA/nXtdv4RF1L5cEO7nPfA78+pxjjt/LrNB8A2llGp+zK26P&#10;DbeB+nt+lMGj5zg+Gi6APJawLYABbyz2+o5/+sPodS08IpLHkxbW/wCuf+A/ya931/4ewz5Mdvg/&#10;MVXAHUcflyfw+lc3J4QS1ka1ezUlWzg/5/8Arc9s0girbnmN14QJX5oN21c7l5xnpn8j/PpmqL/C&#10;Q66fs72Z2yNjdk8dB2HXPJ/w4r2DT/B7X1wsawcZw+Gx1Ht1J4/zxXYaH4Hhso1f7OC39739ePxo&#10;HZM+dYvhTJoEgWPTPuoPnbOG4znt/nscitCz8KeWEK2hXuoWPj6dsfhXv+seBkvYt32cFhkbskc4&#10;9eme+fx965W58GT2DMrRZ5P3VI5OeRj8v8etLcdrHl0nhNniZBDgf3Sme34du+OeKbB8LrnVnaOe&#10;3Gxf9YzdSOMdeCf5AgYByK9VsvCU+oMscMLEtwvA5z/n2/qex0XwQLWFcqqsv3mK4+mOPT/H0IaE&#10;eB3HwZm0NV+yQKFbsqgtyCMf5wQPWpLPwg4O1oP4jvPlnJ9s9Mdfx/X6CvvCMV5bKrRbgoI2hW/y&#10;fyP+HM6p4BfS5dyQs2SdpXoOeefQ/lRyi2PLW8HsreSyncT821AfoPfr+HP1pLP4XT6szKkCyDdw&#10;GjJB6/lnH5fr6Xp3hGfU22LGVI+Xlen6f0rsNE8BfY4sRW+5936jnI7Hn64zS5dSjxK++Ch0qDz7&#10;Sz27lydi9PfqcZxzxwe54qra+CpEk3bFbAJO3DYB9PY5GB0PP1P0W/hMyRtA0bNuH8K9Ace3t+ve&#10;ub1z4dPbK11Da9OvHABPXPeq0JSPI/8AhDyqgFN7Ljls/dx7855H50+z+GjahNthX/gLenY88Y+v&#10;r25NelQeDr67lWFomznO1iPu9AP/AK388112geAo7CEfuQCx+Xb0HOf8n3zQVoeSXPwTs008XUae&#10;Wy8MVXnp79eeue3frjI/4QVbWcwupHXcPLwU9e3sR2r6HTwrAsm3ao+Ulty9/f8AOsnWvh0ZFN1D&#10;GoZVznt0/wAc0CPGx4VYlfKjZsr1RcleO/HqAO5zzxkZt6D8L/7T1OO3hgDfMdx28Dn9DXf2fg29&#10;LxwND098Zxj+nr269a9H+G3w4EdzG3kBirbs7R8x7gjp19c0MpR5tjr/ANmT4M2OkyQ3KWu6TG4S&#10;MuMf5P8AnrX2N4A0FLWGNRFtCrjbn7vT/P0xjgV5n8HvB0WnwQsF6Lz8p59/0/8A117t4R04Aqmz&#10;vj3Fcsncvv8Agdv4J00rtcr+del6PaiONfk6DmuT8G6cViQbe1dxbIEiHFdlGPLE5K0tbBcFVH+e&#10;aoyNumxirF7JgHkVWtl3zZNFSRcFoa+kQ52gV0Vim1MgVjaPF0bHSt+0TC1mUWogAOlTDpUca8Yq&#10;TkdaoCvfuEhJFeT/ABm1YWukXDb8YRq9Q1mXZCTXgP7ReufZdHnQybRtxmgD8+f2nB/wk3jGZrlG&#10;kVWxjoOv8s47Z4+teQ698PbfUodyW6qwOMqpwe2e3X0PpyT29o+ISpc63cXE/wA26T5c8f8AAvyH&#10;6fWucS1gJUCEY7rs/Xjp2qeU03PC38GNayeTNCu3eVy0Y5yff27fTilt/CpnVUS1RtzdmGO45PQ9&#10;+5HAr2zUvBsGqRbEj+YLwyqPlJ79cjjtxUNj8OYtNmLz2e7AX1549fqT+n40I810v4dNDZyyG0aS&#10;YJ+7jGQW9R82B/eGcg9+OTXgP7ZmjrH4Whh0e4hWO93TWMLBRMk6Ku9SMhgGTOFA3BvlwQSB9xQa&#10;HFp8TAwCML/DjGPx/wA8j8K/Pv8Abx1y48QX0ttcRSWp8t7mbTZE5t7vgLIuOELoob5edjLu5XIr&#10;zEfM+u+K77xLqm+61RZ44Y4hG9vCIfMVQDkkbd7LxnOCSASQSMYur6dqV54ohg0uyW8mXKeXb4nV&#10;MPkKWBz8gbBycrgDkAZje7+1/adLjigmnlV/3vkfvIH4JUHp/CenOGOMnArT8KeL9SsL7y9KsoWk&#10;tZgs0jW4VsZ2nP1Gcsc46gccZSk47FRXNLU7PwPqN54XsfNaRmvPJZ4WRcGN1wQQ3Q5UE49Bx0Gf&#10;QNC1X+0re2s4LaaCS8RjI28BfNykT7cAkggrwOc5I28AcT/aNlfaRp9i9rJ9ohhYNNJcKonldxhC&#10;ePl8slTkjG/PQV23wyuNPGpNZrqLSW9rYxzWdxcQgrF5gVnDYGPlZkHOBtCjnAzyTfU9LDpXses6&#10;Za3OnW8kEV67RtHHbRyjDEKRhivA6bhwRk7uORz13gvQb6RJpWkmjt45AIY4w3UZDsWAJLN3YYBP&#10;THbh9GtJNU8RRwW0TSQ2XlXM2JmRnmM6FyT1DBW5z0PXjGPRPBmm6U+ovADuR7rNuqsR53JaMEMQ&#10;cBckdsLjIIrDmdrHq07KRr6Xb3Wp3iyX8W1dyxxwsmEO0kAgH7oDAMfc+wzt3NnMJUSyt8Slmkzn&#10;MgjD/KOuAGA5ByCcZ4HNa0gtbbVPsraqzytGv7vqsJPUY7EHaeg4Y1LNHbwPldYkedUzJIpXaWxk&#10;DgZBPHQcEdOoMTl7ux18t5DNUu9IiVLAar5wiffdXlvDnK4b92CemOMng9M8k062vtTj0bFikGna&#10;eWD/AGqOYqyRcABdoBYsSvO5Qu38Syx+z2cm02v7i1jWS4kmYDzju2DGAdzAqQFzjK9c9INREmpR&#10;fadTub6OIsGNidrbcKQCVDAgKCQ57EdiARyTlpc6Ke9i9os0euK4ttVjYecx+0KGJnkGd8Yzjy14&#10;bPHLA52qajk066uLqO5gElzdMfORJJB5dycLhFYhm6cAKMkAYycBa732nPpLjTtPa1hVQkjSKdxh&#10;VwqKq7lCM4ySpwSrEkd6sQw2VwPNmMdrAUxdwsu5GwRkE5B2/Lt29OD8pxXFU1PSorZEjXupQ20A&#10;i0qGSZ1+aCxuEk2qSVyA3yxbWU53FjgkkKVwd4alqf2FdMh0+6Vdge2a8jGF/iLMzncchWwwUDbj&#10;hSGAx7O1tY7mS1huVjO2Rmj+0kBgQQEWKMASA52qx6c57Keq0jw7EtlIdNDAyYIeQLInA+6WlAZD&#10;u+YbTzkYXIxXn1nbZnqU0SaNaX15GsWl/ao/tFusMy7twibjI86WJCMhhwroASuCeAb2lJPrGn+b&#10;Naw2vk/IrFVfygAhP70ZwvUk4GD95cgis280uC4jglWC4S6s1b7b5cmGUqSI5g0rFgSJCMZB6gBs&#10;DEl5r1lq+oMmqW+Z51UFZCfLRlddvAwC3zLyCMhyvArkkdkdjetP7NsbuSdrdod0ZeN3hMqxxqm7&#10;KzMQrY2jkcAt90AZMxu7rUdPkgitldW2urbid4DbB85RVAwCFwJM47dKyNKPinUtRgfUFjmhhXEL&#10;JKqIoHLKPlYuwwPl5YAD2I1NF3aessF1ql0yyJu8lo+YVwM/whiVXbljwOgHIrLc0XuimSFBFa2s&#10;UenpIWbasZErKPl28RnbkDv3xgYNaVvaWsUbXEv2iRoWC/v5CyIApLMT6k+gH4c4x7Ke4nupGsb+&#10;Nnkk2QvZx/NGAvVsEbuQeHJwBwuK1E0u0kRrna935cmJ5JUDKccbcscDkDgc8VLTsbR+IvWcybY0&#10;uPLuGLfu5HTbGig9O/Hbufc1cWGziUQxR/aIcGOOKMttPPJ4+UKN2eo/DnMFuv2qRbTyoRMp3hFK&#10;u6jnjdnk9fT2B61aEdw9ztXzfMh2tJdE4Q8YXO1uWBxgYAXkc4JrA3Reijt0tvJttNuJGjXe0Ua8&#10;Kc92yM4Oev5DrUwiNp5rR6X5T7Q0k3IVlwwyML90ZwMfmSKjstOnRh9suHkVtiRzK20k5zgbOnTb&#10;/Q1agtUedltYVeTzVCtLMML+JBCnvwfTnNMY/TjLFbtp8TtDD5m1ZOFQAEMSMdOe4JByenezc2S3&#10;CPev80MMjeYWvOWXk78jnGB6Z6c84pkGn/vHmazy0vEjCNVADE8cgsQOgzxj61YNvNZCRID50jyb&#10;zCsYLbRgADJ3Y5GPYduaOgK9yO1trWcfbPvA/wDLuu5RCu3AbJHOe5B5x+Tyswk2woisW2yxyQks&#10;DnpjIYc4yW9T0p9jp6SpG7w7ZGkZm3TmQgDgbuQAAO3bbTrq1so/mtomZlG6OQN85znJwucD3bkA&#10;9j1OhQ/S7qOZ2nuHh3JHsR8PIWJVmwF5QEEdsgbh3NaJtbOMhUcyb9qRRxuvmBiORhc7eR1B7djx&#10;WHAkVkRLfwWq7Z90kAkP3s8dOS3zHIGMjr2xqGd5TBdxvdtuXG1YCiBRxubcRn9c/ShbEte8Wmu7&#10;R7qGycmFuFBkzkjGcgenQliM5wOetOktSskbXErNLNIXkEMb7pmLHaduFC4BPfHueKbZxRxT/bIt&#10;Ut/3TEs0ka7FkxxuIH3R2ABzyB61Ch0+ZriC6st80S7pB9k27+DjcSWO7HJA5HGAK0XmZy7DpNrT&#10;x/amht44VZpEjYeawJGAzOBzgkgYXG0n5duadLtnvmur60ZrpmA/dSRjywQNzEk8fLwQT05AxyaJ&#10;0vT7uD7DBpDTBiBbiNsqZCPmONxHygkc85PHSrCadJpdmPsAkYRykLHLKYdvzDnnknG31b2GM0c2&#10;ocsdr6lpLjT7WKOGzjVbFpG22+yaVi+OAAMZOQfUZ56c1DdSxanrEejLoc3lspkkaRVdicAISFbk&#10;9cKOwAODkBbuyvrqKITeIJIZbaNFt44QJNi4JZy3UnB6AknnnA4rWct3p1vHqtzGt1b27BY5Gm2e&#10;YHA3MCFOzGF4weFxkZqubuR5p6k1jINOtBMmjrC0e4zQSRNG/U8L5YLAOD14PB9ckWS5jvIDpumX&#10;VxcXaiS2hnVo47WMKQcI5+XuNxZtoY4wScV7aePTdQ+1CS+ZZsokMM/mtluNxUgZJ6jOR7Vpo0tz&#10;Zyarc2zx3kcm1bq7RIxKGAwq5b+H5eduM9RyacPIVTljv1JdMNzC7Xkpt7dmZTcPI0e4HJwDlQH4&#10;AAycAD8svXLY6Xbp9ruYleKMGCeb5dp7IOmOM4GNuecnIU7X/CQy+emjFVhO0bTyrBVHyqcHLZIw&#10;enHY8VANY0vWp7u+1KITSSQYK3DbVJU7s5yMj7p68Dj1rSykrXOf3lK9jkr/AFjXrfQ/s2jNcR/a&#10;otqsshIyzfOMiMnPTGCSB9QKj/eXNzItwGs40tFikLBkWVOXKZQEsWYD5OMnjOcVpavetqtvNFBa&#10;KY1XbeLHbbN+wDCoI1Ibrzu4zjoTmsrVLlrS2jupPDEd1HHcbI7aP52bCt03sfuqeeg4wME1m5eZ&#10;oo90ZV5f32jRDU706gsa7ZWgjaIqz4PH7x9+0uMNweVPPGDrac+gXWmR3Oj6ItvHEjLFfTqqtK4I&#10;ZuDuZgGwfkyOcHHarp+pmdJNUuLaC6WCUxww3ccXmIWPSMHGPmZ+gwCw6dKuaM0VxqUtvpGgfZo7&#10;hWWO3uLwTK5zjcIyrbgpBY/KpOBjrkKN27BK0Vf9TPvbTUtMt55dak+1SNZyOsFqVbYT6qsWwIFC&#10;Fhg4GPunBqCDTNHv7O2tfEzww2scq/Zbi3so5EZI8tvfb8xBOANp+YADHIUaDxeErzxOs8J2CazY&#10;6pJabmWDay7AOAd+VG5WyGy3BJNWJPFlitxHdrdySwnf+5vVxHI0mQxxGQxI+XkYBwec8Go8sZas&#10;fNKpHRHMHSvCd+uNXu7hbeTjy9iExRnex2o0gYLkLt25OS25gSCX6W/hXw9BbxR3DSSaopZbeO7W&#10;3W1+dgWP7t1OdoYAdM9cg4seKBcC6hguvD1rFvS2xiRAPIIxvwcMXJxjhSATwAa5K31ZLmTzbvRY&#10;4fJmHnMbgI0adX42gMePu8evPNYyl7xrGLlT3L3i23vrSdriGa3PmySRoI7jkY/iHLbcArwxH3iO&#10;cEBI7v7bpo1G8hj0944mFqIb6XfcEAchTnJJ3HjgH5cdGaK3s3K22uabpEbW63DCW3t7dlR492Ms&#10;w2n7wPGQMr07059UudWvoLCa0NvEsbR3UnmLsZvukgIAVA4AkYljwSexAs7ehFZaR4ou4vL/ALVj&#10;O0gwwv8AeDBQWIC85OW5JzjH0q658RaZdzR6iLWGGV9otbdR5asV64ZsgjOOo79QPlowGfQ2k0yB&#10;re7hlmiaGYbcyL8wGJCMr/uggE4yfWaHXrVpvs/9o3VvJvBkmVt7s+Rtb7wGQduCAM5HriptG3mH&#10;N7xdvL7xDc2cEb6kFy6rNJtjXPdgoH5Ag4xV291a/wBStEhSC1t5lUJHdQzLu39ecgkfL8uPXryT&#10;jLBfXEV7zXLmO4+b9/cTMzSKGzu3nJX9c96e9pYLIo1LXJDM25kXaG3dFJw3UZc8jg7ug5NF3sJ2&#10;J4ZXlIj1qN5YZVURvHJsIcL94AdupHT654qea7tXVtKtNbt/PhhidYZj95Ru54GT8xycZ7c8U64u&#10;m0Oxa0vI/tjfcOJA0ZGDgMuPYAcjGSSfVk0mmiIS2Ol/e3blaQEbejqD2P8AjwSeRUfdJeoy31/V&#10;bto5JbZFZSrRzf6zb0GOfvAknjrxzjFXZNKtfFLyXxsYLeeOONJI/PUMCcncnzDnnOehHXrgVRqt&#10;7qGjmyTVW8tY1BtGB3R56sPTIzyOmc1FILAkJeXEiiOPcu1j8u4c9PvHGfmJ45IOSBVczMuTUsaf&#10;qSxWE9qNTWSFo1jm84BWZww2g888++DjOAeDzmt2zW/l75Fa0txsvLckurqTtLHGSAN3H4e+NrWL&#10;uJpUl0mRZLXb+7kaQf6vqQy7vvZ/Pk89Tzct7Z2ME1pBdb47iZmkkuo9zDK9wckjGcYHHXI61opG&#10;Mo2Oe0d9LvfEHnNoPnQxyNPD5yRbNxyCjk/L8hVVGSATkDLYpNb8KaT4heG8tdDgtUjYxytMBi3P&#10;O8PnPyhiGBJ29O2awdI1+TwIl1PFrUiw2+pSW4t7iRn2xO24t1BDYCbepI445JnvTov9oya3LtmQ&#10;scwu+FEzBuGHO8ADJHO7kDJIFdEbnHPY4jTNJtdG8fW1/p8Sxq1wyfYLSVhHIxOH27cjkMcFOq88&#10;lSDseNdMt765t557T92JT9nvXmMimNo2VS6lSW3AlR6bOpY8c3rV7b2PiGb7Fa6eYYowWKwbYvMY&#10;bgFRgu1/lOMkjp97JNdN8R7mx1PwvvmvNtutuLVY4JTG1uu5NoDMFA4Xfxu5jY4IOT3R92SPLly8&#10;skfPfxQ8OWur2jeIZpZrdbGEiHUFVjJdbxvJCt0VCEJB5G/724c5/gG5fxF4mj1G31h7ezt41aG4&#10;8ktIsah1YYwWTDn7p656/ex3vi03KfDaznl11Y7Wbda2cMeSyJI4jkdwVO52Ch+Ccc4wciuGtPCe&#10;iaT4hsZ7TRbST7fLLYmz8wxurNDhRk5kAVsHG4kPyO2PXpz5qbTPDrU+WomvK5tQ+H7TUtC1S6t7&#10;O0vls45rh8yuGe3Vo4wFADFSGKHG3G4kHafmHmHiT4baVomteHdRuL6a1uZpy+paOsKQqqfK3mK+&#10;SHIYnLMdnTBU7sfR/hDU9M0/wFYaZqFksd9pd9LDqrCQQi2Y5O8uzBimJMZO5R0ON2V5fxT8OtGv&#10;dEj8ZaDoqx37aLOyl42VJJFwMjHAUKVyCCxVAeBgVFOuozd+pVbCyqQTTTsfPfiDwzLY+NFm8Pat&#10;DdKtws7XrrlDGNgU9VKFeSRtGPuk88XL3wXDcWg1u01S6vJWZhDuInaE5LmMrzuDLzjqNpfO0HGt&#10;d+L1nuIo5bKxhkms5pLyxVVjdGIz5nzfNyX+6CQQDjAWsXxjo9/DftfeF9U+yyW80V3DJGwZXbzx&#10;hssAAMFmU4+UEE9QT6UdlY8WpZNnCa3JYy29q2kWdjcJZrtktZY2dpMyOxJPIc4O3AAyFzjg5oa9&#10;Z6Hc2tnqiwCPUL351DqUCx/dycna+5g5wvzAqc9Vz0vjB9N8+eya5t3it5ufJhZXsscuAowu3Dgc&#10;4JIGOpNYGo6do3hXxBb+I5dagvv7PvVl0+OWOQhlVw2HRsHY2ckcMO+OcehTloeXUWp03wP8E/EH&#10;4ra4NB8A6JdXuuXluztZ28ce54Yz5lw6iQhVwqswyedzAHkg/rt/wSM+Dvji98V/8LCuPGsni6zu&#10;vCL6Zrk39l3Vvic3UVxaxlrxsSIkKBFmiRWj+0BNrGIk/k1+yxcatq3xJ0+8l8iO8t52lht2iYL9&#10;lXLMrbVOQUZsrgggHhiwV/6Gv2M3g1nwF4S8YW+q6XDDrGgfaF0nRtNezjiDJErjZ5jDIkjAfA2q&#10;xwOOpU10LoWjqe/+GZ4JtBtZbW5aaFkJt5mZmaWLcdkjFuSzJhiT1JJrShfHOT19KzdIPk2f2cR7&#10;FjkkSOMdFjDkKP8AvnbVxJTu4FZm1+haaYN1FRk5+9UQZuhFLuPQ9qC4xsO3DHApjOSdvNMMg6f0&#10;oJ460DHF8HAWonffk5zStyefWoyCo4oFyibto5pHJK7f1oPANGMjBoIkhnA+c0yWYgbSfpTirBuR&#10;UciMw4P69aaYnGxXlA3Z65psmAjZH606RZFbJyfx6VG/o3rj61YEMygtuY/lUPmtGhYAcZ6VYYMF&#10;U4/iquY3HUe/equUQ3E5cYc+vFVEGw4Y8Zz61bmtmK/KMdqrsGUbyD7NjGafMgtYTA9c544poQhs&#10;lfqKlRGaTGPb6UkkT8gD8u1MCCa4YfKp9QB+NVX2SfN7du9XzaeaCT+oqtPZsp3qPwoJ5UVtu1cF&#10;sfh0plzD5jEfiamKMPlyfY0Nbtsx/wB80E8nYpuhUlWB4b8xVOeVsnJ+g/z/AJxWgbRix+uajm08&#10;YIVAOfpVcwKLvqZmYy4cHkj7wqUOMbU46/WiawaNmcfMvfLVCn7xwjZPPP8An/P8qpD5SQqobeD1&#10;zUE8kiphV3eo3f5wOnNTvG+NoP8Avf5/zxRHYIfmKL05yP8APrQIzZJi3Eg7Z5OPxogZGOxHb19/&#10;SrVzpwK7THg9T7VSlhlgfcVyvYe/p/n/AOvQCJW/eDbu5P3gG/rUcm2EAjPPH3v8/wCfyp1uyy/x&#10;e/SpFs2bBYnP86AM27LsMxk/XOM9aqFYt/lfKhwQd3b/AD/nNb5sFKDcu7H+f8Kq3WlB3JBx82Ry&#10;ef8AGi9gsUocIq7Y/wCH5ff1/l+lPKxyIDj5j2zj+XrVdka3l2SDOWA3e/8An/JqxHEkqBx9Bmq5&#10;gKt1MELeX83bCrkg5/w/z6513HLsZguQo52r1/z61vpp8b5dVywH55ptxp0YjAEeeuOKLk8vQ5eO&#10;WIyYdfn79v8AP+fwvLOuMK5b0YZ49zTtT0hCu6MdO3r3rPhuBby+TNlW3YPPX/P+eejuLl6F+VkX&#10;5tvXv19gPf8Az2qtP5kq7FGPmzyevXv/AJ4q5HbRyBW8xqtLYxhMBVx/9b9KLjjHlOYvYJ4o8SLn&#10;5f4vp9Khh1K2Sbay4AXgN8o6Y/n+eOffpb3Tg/ylf0xXM63pZt3N1bqcr+eOv4UKRM0rFxb5c8Mc&#10;deMfl/8AWpJbwAfu/TOfQ/8A6if8nNZGnan9ol8lxnoeucf5xW7bxROQ+zt0LdelNmeuxSuEe6Xe&#10;ylflP3ev6n+lY9289nPuK4XOMY5/z/j+FdclmD8wUZ7lgee9UdRsIJEYPFx6KOMev+f1oUuUrlvE&#10;xdP1WJk2YUtn7vA+vT/P41YfUAyhixPQbu+f8/54rD8RRPolw1zbhl3dh9Tx7/41JoGqjUBuHXrj&#10;v346/wAv6VXmQav2q4nlCwsq7eq7T04/z+ntVe9sZmDOxJ7feP5GtS2SIxFRDw3G49x+X4elTz24&#10;8jaecdQ3Y0uozibia5sj++x04jbPXP5n1xVyz1nzYd+R67Sv9PY/h0rQ1TTYXhYSQq25cZz07/hX&#10;A397eaFqTRQwnaV6dumMdPSri+YnY7RNXdpMAM3+yo9+p5/Mfh9WxLeXRzM23cuPfp9f8j9KPh2/&#10;+2w75U+U/e3L93/EYNdHaKrr93O1s8//AF6UtARg6jp1wtuWCt6bvp/P+dc7c6nPpc6xzxsV3Y3H&#10;P+e3f8uteg30Xy7cKeOh4z+X8/auX8X6alzasGjVXQHbwcDqPw4/zzRGRLQy21vz02pKqjGVVs5H&#10;oevGamTVLqT5UKr824kc+nI/x/8A1155DqupafqTWcsW2IN83yDH4ccdPSvQdCunuLZZm+VsYxjv&#10;0/I1VuoLUmi0+4mG6X1+ZcHgemay/EeiXLwmSF1+Vh/Dye/HP+A/lXURhSuSvTj7tVry2Lkr5W7H&#10;3tyg+n9KV7FfEeb2etTaRd/Z7gybdoK5XqCeD+X+e1b0GuF4x9mlVtyblz908evbnIzzz1xg1l/E&#10;jSpdrXlvDl/14/8A1/WuR8L6zq0Oo+Rc/Mqt0b6jg4/D2HrzWnxak8z2PT7dr68jUKeCueGII9/6&#10;f54nj0z7TBsKt9PU59PX68/Sl0md3gRnj3DYG3cN+H0/w7GtFh+6Lrlmbv36f5/pWZUThfGPh66h&#10;V5rYbsHLcE/5H+fpgaJ4sazuDaXczLJj7rde+B1/x5/OvSdQt5HhKxkAbdxwOM/17f5FeQ/ErR7+&#10;2vGnso235xleNnv047f5xVRlzaMiXunbJrdzK22N9xG37rdcf5z+Z55rVjtrmZVka6aNioz85xXm&#10;Xw41TUFuwLqTnhV3cgn/AA/Lqfw9Ysrm48ssjt1x8q5/l0okOOp/N6RufC9ufx9KMsFygOd2cbeB&#10;z3/P9KcpLLtCsRuG7/P+fxpGVgQu4+h56e3SvNARt2cA8+/+fWlfKpnfj/P/AOrvShccY+6ejdz/&#10;AJ/z6kaKoAK8r/gaAG5AP3d31HB9/wDP9acDlVw+M/xLmlUsHYAfL/n9aQRkncI9vJy33vr2/wA/&#10;hQAZyxbGOoG05p2JECvnA2/n/n+tLhuQQfp6f5NJ5Tqy7VO7IIYnj8/8/lQAfJjAAwoHX1x2oHG0&#10;+WzDb/F/L+VOEHB+QjB6/wBKEt33AOvOfm+mKAEDl22vzx94tSnAPyj73TA/z+lOCF+Yh9O/b+lA&#10;tpZDuK53d/xxQAh3+ZtB+9/E3Hb/ABoQYP3vvcA7eoFS/Y5RhmjY5wG2joPWo2Vt2JAOvfGaAGFH&#10;DBCRub0pW2qT+7wvUZqRLeWR9wTcvJRcdOtSrpVwFURrx6jr/wDXoArZwnK45AGTz6/y/D0oX5hv&#10;zn5gA2MY6/8A1vWpnsZoV+eNtobP+f5cfzpsdpLu8rH8XGT2/wA/59QCELj74GM/KD+VOKIzMCfm&#10;x0Pr/nFWk0qWTDKN3+z/AJ/z19qcdEmQdGXAzyOvt/kdu3WgCiy7z+7I6Yzu6/nQBn5M8L6HrVib&#10;Tbi34dDyfmK4GPr/ADqS30ieUZ2en3QTmgDPGG+bb359f1oALkDhvmz06DPXpWxH4fmddxA9+Sce&#10;v/66hn8PyQo0yD5to/hxnpQBmrn7mzjntgbfT8/WnKuY9m/HPLbc/j9KtRaXLO2BG273HI9qvw+G&#10;rgneIgxVgeO3A6UAZEe7BVCxJPGB1HWnR8tycAg4Xjjjr71tnwzcmPHlHPAZVXjr/nFVZ9CuIl+W&#10;NsL/AAjvQBSIO9UXdxxkgcY/z6//AF43U7sZ/wB1V/PrWxZeG55GXdERuwfl6fT/AD3q9/wi853N&#10;5O31CjjB5xz06/55oA5twGBWQfM3Ax9P8470AgBlCrt3fl+VdFc+FpNmBbcsvQcbvcf55qnH4dvP&#10;Nx5L4JJ6Hn/P9PagDLEUmSwU/L6H1B/z7UNE4GGJyD0brXUW/hCTyvmt9y4/iXkf5/rVg+EJTGsa&#10;RsBjCrjjH+f89qAOPKMP3jx/dzlSvI9v5c0qrKxwit83Ax14/T/9VdFc+D7xlPkRe7Hb0/z/AJ60&#10;+y8GzlRLJblV/wBpeRxj/CgDnI7eQn5Uz0PP+FKYrkMxaNsLj/PP0rt4PB7OCAm36YAOP/re3/10&#10;l8FSAZKc/wD1vbvnv3xzk0DscPGpbjZuOPQ9PpU0NjPLyu3/AGT3B/z/AJ4rqh4Bv2uWcRfLnHH3&#10;e3PSr0HgpvKzMrbv7pXr/n/GjQRxb6ZcIwbZ93gc/j/ngVHNbT9QnOOeOnp/k/hXoi+DMR+YI/ce&#10;3TntzVabwIJZBEoK/Mevf2GR/kfXkGcL9kldMCLrj8D9frj9KmGlTsmTFtYc8sMA/j0rtofh5NaS&#10;Yni+UnHUZ75P+fbrWjD4MikZUHy84A5wKLxQjzptKlQ4QZHX079/w747fjVeSymDbAPl3Y2969On&#10;8GQiNQbft2z6fX1/yagHw3GpM3lIByThl6/4/SnoBwFrplxOnIypGBhSP8+vXP8AIypoUu75kZi3&#10;X5f898/55r0SLwVHYFYpIW3r/wDWH/6+uaux+EINuTH1P93r3pAeWtocsRPLDp93PY9f8/8A64jZ&#10;uzsnlctz8y9M/wAu/wDk16lL4NjaRka2+bjb1z09f8/j0qSL4ToqfatjuvXHf6UroDzKPw7KysJB&#10;ub2UZ474P+fwqc+F5eG8s4Y/LluuPT8OmfavTLfwmyctBwMBepx1zj/Jqx/wiSOm0R8+Zk/j/wDX&#10;p3A8luNDlgDMyZ7ZA/D8/wDPrlLXQ3mchovx9c4+nfFes2ngEalN5P2fr/F/h1q3cfDJdJCraW3f&#10;lyp5bIwfx7fT15oDyPLYfCssi7EXdubDZ6D0PH+fzp0vhSVVwQucfxZ6e/8Anv7V6jF4WCJskgwG&#10;zkY/Tnp1/D2pz+FHceWEHdcjPP19/wDPvS3DU8dudBlikKPDuJxg+/p+Q/D+Vyw8MPcMvmRM25co&#10;O317Z6V7JpPwye7Xzbmy3YI+Xb14/wDrH/OajvfAU1lLkq2A2BuBIz/n+madwt1PL08Iu8eVAX5f&#10;l6f5/wDre9R3XhO4WNsIo6nO3p1/rXrMXhhiP3ts3IP3un+en+NJb+BprmRTHGyjOCWHHTj9fr+n&#10;IB42vhm7kuNrxZXAG3djI/A8Vr2PhAmNS0a/MCeByOxr2eP4YrJZtI1qPO25H7vkE9vbnt64rPj8&#10;E3NizRiNlKkHDcd+nHv+f507geZjwPMsjHyRlVHT6n1Pt1/+vVK+8FS+WXSPcw5/3h/n/Ir10+Fl&#10;+6sB7jqD2H4dP/11a0n4ctdz5MSfew3HHbrx+Hp+VO8eoHiun+Brtk3S2xVc5+bJ9/btznj+dbFt&#10;4I3H5Q3oflwP8/0/HHses/DTbatdBSgVcfKvDYBOM/qOf5Vlt4Pa2fyJI1XnCq36gf57UDseYXHg&#10;gFS4jbaCNvBOCcjtnHYexqlfeBbiSbZBGzbTxj/OMf5x1Newjwn9sYRuu5lUfwjt9R/X8TW3oPw0&#10;8iTzGj+YsSdzcsc9c49v/wBfcYjwrTfAzr8tzF7tu7HH0/z+h0h4HIQZVvXcoIOB/P8Aye9ew658&#10;OEtpfMjTbzlsd+eenT6/hzxWanhPymIA+UkBlx09PxzjoMHijULI8u/4QhFLbRu7s23bgY7DHrWe&#10;vwtv5y1ykR8tV/A+2cf/AK/zJ9mtPBKXr/JDyp+9+PbPbp/9YV1On/DqwitBbywMzKu0Ngg9xgH0&#10;7ce3WjUFE8AsPBKQr5bYYrkHC9x/Pvx7/hV7/hA1AIktd2V3K3bdzz/nr1969Y1X4eC1la4hh+6c&#10;n8voO/5e9UV8KIAWCL82MLgdP8+/ejfqFjyu88DQSlhJEytj+71x3/z/AIVHB8KJrSP7bJD+753A&#10;D7oHrx/XnH417XovgSGc/aGt8fNySoP5fh+NdK3gOxazaCa3DHbxkZxjkD9O2envQw5TwG18HQO3&#10;l/Zlwv8ADnlfbnvz75Pr0qRvB1qz7RHtbd8u3nv/AJPb/D1bUPAwsnxHFhQ2Fx29P59DUMXhpZyU&#10;t4ty9Mep9R7/AMqE7geUyeAItSP2dY2+7n5l+UDqc/8A1vr05qUfCYaMoea36r/d49f8/wD1q9z0&#10;P4fxRuq7FVVXMe5c492/TP4VpX/gW2uYPKEG1lHSTO4cfrx/OqfkLlPCbTwhEAN9sxzztVfvY645&#10;7jv/APWpz+EkUqYYD8zfLuXHH6+n6fWvT9T8HSWsnzw7VbPJjLAL9f6n/HC2PhA38qosH8WGO3tn&#10;tUoZ5bafC9NXl2y223j5m2+3+P8AntUknw5k0mUxJY8R/d2rnjH/ANb04HbGK940bwdHYbY1jXcc&#10;n7uQG59v89PUGTVvBUV7GyrFtfbj5Y+vHfP06fjQwstzw2HwkyLuMS/dztwOg784+vPSifwcZNvl&#10;I2ODnHGffn/64HPsfTLvwjNayeW8B+bpzu56fjjjn/CtDRfBEt3c+aYPlb5t23G768e3QZ/CkB5j&#10;pXwlj1RfPuLV+Vyzbep98dDzUf8Awr2exuXjaFRt43Kv49F9v145PNe9aZ4UjCLE8Q7DLccH19f/&#10;ANfPeodV8ExX2+T7OqjblcL7+nXnGDx0A46GlcDxNfCzovMK7lweV/8Arev9ee9Nj8GNdOreU2F4&#10;AbH+evpzxz2r0ZvCcsT4MTN0xtbGBjp+vat3w78P0dDPJDubaTGgXdg9wR7/APsvOaoDzTTvhIs9&#10;p5jWS7mTI3fNtOcf/W/D0INUm8CNZXH76NQy/dXdu7noR7flg/Sve7Xwv5sTL5a4ZRtVlI5/E+5F&#10;ZmreBvtkTXCwYY5G4HHbr19+B/LrRIEjxoeGUZPKEeMA5LKOAOM/l+HHtUlj4Am1KTEdv8nqvYdv&#10;pj+f4Z9ETwdP9q8hrZl3L/d7Hpn1yO/T+vSaJ4F8mESpES/Xlst09+9J6FHmz/CiFNNwsCqyryVX&#10;HboM+56evHPGMRvA5sHMHlcqeG2/d9ORx6f5zXvo8MpHbi3H3n53Mo59/wAv6HnnGXrHgKK9tjdp&#10;FtZvmO1vyPT/ABP5igk8abwsygRiNW+ccYxk89Mj0BP4e1WtI+HK6hKriM7e5VCo9O/t/nNegw+B&#10;7uWb5oCPl+aRWx24756/06d+os/BoghiYx4ZgN3t1/z+FPToNnmmp/DOA2IJXaylS23PP5Z9unXP&#10;XpnBl8ELat5KfMynAXbyPbp9T+XTBFe8nw5GIlRI1XDEhm7nGc/gcH0FY3iDwLFPCJIlZXVcZZR7&#10;e/8AT60rsEeQHw0oRdq7m4bDDDds89+M9sDmtXQ/hzbzSrLMi5bO1tvXn7v4c8cc/r3Vh4EuPtBe&#10;4tiu3oWzwefy/QdenBrp7TwwIQqxwHBG4c8DIH8P+T0pe90Y+p5lrfw1s7iBZIbc7guOo6dRx6Z9&#10;iPyNc5ceExZStHJaeWQzbSvf8+2PqD3r3qbw/DMdw+Yrg7uh9u+Pfr/hWF4h8Ardv5sUJDnhWbgM&#10;emB09j+FCv1YbHkDeFUujtjg3LnG1hyf8g9/8a3/AA58NoHkF5cKud2GY/LngHnGcfiO1dzo3gCS&#10;C6V7uNt6NuVcHHX6cc/kfXt0kPhu2gLGNFXauCvHzY+n+fp0ou0PlPKtf+GiSHz7Vc4X723GR6/Q&#10;jH5/hWCfCvkPsa3b5eDyDjnAHuemPp9M+7T+H4NrTLEu3+6nVugxkkk5OPr3zWPq/gEyyFbYbnVc&#10;O/l9ePTH9Pzo3dg5TyePwi90+I4mZi3y7hzjGeByP8nvmuo8P/Du2tHQzWXzMuegOfpz15/T3Art&#10;tC8ARWcoa5tP3m3HQ54689B/n2rdj0K1tyw8jCk8AqeTyMe4/Dv9aQzy7X/h7a3P76OBf9kKuN+R&#10;nOCD6jjqOnqawJPC4il2pbsdo+X8v04/DmvdF0WK8O6IfJuww5zx/wDXznt0rJ1TwEuqXMrQWyt1&#10;HzjrkD+f+PpS5dRP0PJ7HwZJcXIhS2yGclOAT3/x6cE9unPXaF4ItbGP5YF+XhsLlsfX2BPT6fTt&#10;dF8EW1o6iaM7lbrxtPb/AA49845Fan9jRWvEqZOMDGB+oxjjj170Ni5TzPW/h9HdStIlt1ZhnAHz&#10;YPr/ACA61zs3haSB8y2+75+T3P655x9f6e5W+lRyMLiGJRhdjfLt6fmP/rE1Qvfh4b+eUeTja2GI&#10;PU/iDnOOv8+z9A2PJNK8Fz3c4X7Mzbhj5lPzKehP/j34nHrXZ6T4Ng09FHkD5sHb1BPvwPf0rsdH&#10;8CjT2+zJCPvf1+7+HX0/WrculQafI6i327tuwenvwPUH+XFUCPONf+H8V4MxW+WCks3HPI/Kudvv&#10;CkkEzQtC3H3V27QSBk468ZOe/v3r2630lLz/AFNvuJXc/wAwzu9B6fXrmoZ/hwNWPmG1bLfPuVeD&#10;+Hrz/nBp7geR6B4Ee/uFVIPlyBll6fh+Gf8A9XPYad4US1RUhtdpYkbdpG4dM+45HQflnI7bTPBS&#10;WEqp5IXrhiuOoHPt/n60XNnFZruWELliM7Rxzzwe/PfPH0FSUrHB6x4Cj1DcRAVdeeRkHH4f59K5&#10;e78H3Fjcsjw5+Zj8wJ6Y6Yxk8Y9eMnGTj2uy0qOc4QL90hlz3xyAf5569Klj+Gzah/pEtpGfmIDe&#10;n4f/AKutGorHkPh7wJPdtvuINuOD7n049P8APNdVZ+GGBxHHt+XC89Pf2GBnp6/Q9xD4Qks2+aNh&#10;tUnBPzfn+J/+v2q3Nq1o/kwrn5w2AN2Dn6U4qy1BHG6n4Dj1BT+4H+0zKeOvGR+Xf/Dk7zwPLaXn&#10;2N4CNrYDMpIHI4z9Cf6Z5x7JpdjBdFIjtyM5VGwSCSM//WPT19dOL4ax3iiWRQfm+RiM8Z69uv8A&#10;nOKYeh4/4Y8ASyv9ouLbjaAcpwWxkf16dccd8dLB4XMYY/ZsDbgKzc9+P8/piu4PgpdMnzLhck5f&#10;vtx6/wAvoeoNZ95bbCUiBwhA2/h6np2z/iKeojlbrwNFeEmWMM20dRn17Y9+2Dzxjvyl34IuoJ2t&#10;4bc/K205YYB9+c9//wBQ6euaXYR3A+zTxk9QNy9SR0Gc9u3oPrjetPh/azRbyck9euByDSA8e8N+&#10;AkMi3E0LF8HDbRzx0+g5/wA8HooPDqQFmK7fmxt2nnJ4+vPpnOewrubvwfa6ZMbgL823O7t1z3/A&#10;9h054OMa9hg+U2+NmcD5/unHHXHQe/Tt1yWQ0c/c+FLe6JDMyttGOSc5HX8O1cvqHgC5t7j9xEzI&#10;uTtCg49Onb2/XjNen6Pb28sq28sKtgnarYOW9Off8K6iw8C2DWiyyBdzbm3cEA/3vbPH6emKOUXv&#10;Hj3h/wACxQHfMgD/AMTdfx9xz7D6DNbieHEgDNMrRs2OqHBw3+PHqT6YOe8vfCltpbi4G7bklTuI&#10;4J9P89zXP30au+6EYU59wCOM9Bx2x0+XvnAoDFbw3aXqgmIHJ+ZtvHrn17+nFYGp/DdpLhlto8/M&#10;W2hRkD8hjsPQkcV3ukJtuVQq2N38R6cnrj/IrsdM8M6dLCsjxhtoBLFscnPB7f5568oGeQ+H/BS2&#10;MghMALsd3UEnnt0/x+ma2z4etIo/nLH5s428fQ88/wBR+VdzqfhyysV+0Rqp2oWwcDnPX8/89q5i&#10;+K3MhKhWXGfnAwRx1Ppx6dug6hgZqeHIJ5Fjlt927tzxzweP5dvbjGLqvw2N7OZre3f7xZjjCtxy&#10;OM578DP54rsNLjaO6WSKFy3ccDHYA+vTv+ddxo+madJD5rKrNwdq/ez6/ofyP1qbdg3PJdB8E29k&#10;6qbXHT5h1PTPT0I/n1PFakuiQWyNiJRJwPl+vXjnPFd7rmkWUC/aVVdxXGzPXp0/zzXKXTxXVxsY&#10;46D5eP8APanr1AzbbTEuyGmVcn7v7vOQe36D3xVTUfh0dSlKrAysvc9Afr/gP61tWCzrIqLn5myz&#10;NnHBGf8AOT+RrudCWyeEFwjSKuMuR0xgfr0/T3Y7Hl+meBRYFYlhYBcZ6ED8fX8x+AzWpNo0Fmkj&#10;mJSW5Vcfd469efrnH1wSe91vT7KG3MqiNWVc529ef8efrketcZfXMckrJOG+UEbfukY78/57+9At&#10;ija2MbzNGyrg8Fdw4/z/AJ7YdeeABqbrGbZWO07CrAe2RjOBzz07dOlWreHzZFYBty9NrEkN6c9/&#10;8eK7Lw/e2MUW149rMMZA68Yx6/r3oA4G18BHS5NqQqqs3V1HP9e3QVpXGmLYSbtm5mUnAHOO5PqT&#10;6evP17jVTYmyYSMuSpC7Wxnj2/z6e3D6lcTNOwkB8sJkKDjHJ7e/HGOw79QCnbRZmzNG23zMfKp2&#10;g49PwHpjn8L03g8anEq7P3bH92ynpwR1yRz/ADx9KhjCSPmOT+EjDcH1AFdX4Zv4NM/cSqql8hmO&#10;R3/Xtye/50BY5r/hXMmmFfLgXG0jdg+vI/n+varM2jrYQBUIGG+WPjPXnPH+R+Fdre6ppptmJcNv&#10;6LuByc/04/yBXF6zKpnM8p/d8nHQnrz06f19elAzPgjJkM5388sJF6+3Qj1zznj6Y2LPwz/bIWOI&#10;eYG5Hy/e6HGfXqf09DWba+XJKqlQoXGAB1GSfw/z7V0Gg366RtbYu08KNo5/E9OB/npQJld/hnFa&#10;xedFCqk53bfpjP8A+rqPTFRXWnpZQ4+6+3G1uAfb0H+e1dbN4jsfszEHLuvKt3OAAOf8jkVyWt3R&#10;e4NwGwhPt6/4Y/OjoBnSW264L/KfoScDOOc+x/Xp2rX0jSodWQJj5tuMsDgfn+P69OlZ0Lxyy+WB&#10;gr91Vb8cdz/+vnitrSLxdPPmxnb0Hy9un68c0BEuH4c2sQykasxJ+XpjJ6Dng9/0z3rqvhj4VH9p&#10;qscKsQ2doXpx9PX9B3zisvT/ABVFdIsShlfhSoPt0+mMCvTvhZpKzn7T5YVpOSrL9O3XrnioqStE&#10;I3TPUPAGiKBGUXI3dBj2/r9a9Z8KaeJHUEdvTrXIeCdLWO3j+XooCg9/8/416h4S04IVLL8x+8fX&#10;mueN5VDT7NzsPDNmIo1OOlbzYSMY4qlo1v5cSnFW7lht4Fej8MTjtzSuU7tiflFSafES3Wq8r75M&#10;471oadHlgdtc7d2bW0NrS4Qq81tWy4AFZumxYA4rVtxgdKAJ0ApWOFzSJ0zRM21M1QGL4lufLt2J&#10;PavmH9qHXY4dKmYOchTjaeh7V9EeONQFvZSOZOAtfE/7WnjdyZrNHznPy7c9/T60DifOes3jX19M&#10;4Cqu4ueRz/T3/rnGKnlhG3Htx93nHp7H/I9Kj1C4EcxmkLZ6nBByPz/n/hhumypKdwP0245/yPXt&#10;QUdR4Q+z7/N1AqeO/Qds449f88EdHqVtp0lpulZUwoK5IGOO46D+n6jhJL57CAzeYyrznHfJ78f5&#10;4981f+EueZRG0j7cnaeTuPH6fl/OgZZ1+e7txNPbQxssO3ctxcCMKucF+eq49AScgYwSR+ef7f8A&#10;f6bZ+LJtc0e7t9UvodUaLU4YZNq26MrNGEK5PO8kEgbWLD51cFfvDxZc295a/Z9StxPD5cknlsuV&#10;LAcZ9Tgk89fc8V8S/tl/Ci68WWl5d+A76OSSCyluLr7ZcfvWWExlZoZN2Q+zGQflKELglEKgoy92&#10;x8N6j4js49RaCG2t9rj5JoVOeCvzAgjDLj37+xrpvCdjqPiW08qWaNphIqB2Tuq4wccnhQoz0Hyg&#10;dBXJ6/p9vZ3CSXke+Jl+WSJhkNkAkZ6EdCMcgfl6N4S0qG2aO/Go2dvJ9hG2BW3Cf5QQFPO35SSR&#10;1yvbhjnP4S6cfe1NLQLe0srS1vf7YWOO1Zo/KkYfvG2HoNuMHgjccAlQSNwI9B+GWtxWGlwyRXE0&#10;n2iGVZpHjCSSRJICqNnhioC5GRzjOMgml8OfDXhHX9MuNZ1SeF1h8uOxkEbpvkG1vNGMcjZyD1ye&#10;/XpPCKafAGmNk7qyxuy+Yu0R+eqPjHX5QAD25xnNck2ejRjbU9I+HUl1q+rSLCklvbxRv50kTMyF&#10;nbBU7R0Ixt5zhfXOPUk0lrBJNP0wvClxsZZt2GkO9d3zKflYYUKcZ78kVwHwjs4bSa7sZId82pR5&#10;vZ+SEXGM88DB+UYx09Sc+gafdXHlWdot+scUkbrbxxcsGDFQCBkFQoPXsuenTkqS7Hr0I6al5Ln7&#10;FLILPSppCq+VJtX5lVsITweDuyTjp796Et1c3xmt9N0mK1heFUa4kkLNK+eVGQBjaMZJ5yxxnkWF&#10;07V4Y5La02x4kZWueNsanjA5HCrhvTI6ZOBTitlXTI7e519XWGZll8sKSUJPDd8Y/iOO/OMtWMpS&#10;Z1KKsaFtDfXMq3s48n7NMn2WHd8qNkBWKgn5QEwAPurkN1NaT3K3m6WHVYeJBLPcmZFEhCYZFClj&#10;wCWGSDlfQlqx7Wyt4oBdtZhpF2C0SVDGtuNo3Pg914Uc9CACQeNZtFsJIpLy4lh8lWZbiWG4KRtJ&#10;nez9W4DHHB6t6k1nK/KdFK19TMGp3fiC9EcGkOtvIzKySRjyoMkFdhx821Qh3HAG3gZ4qfSH8N3G&#10;tNpk8Dwqk22a4Ww+0SmPJZiznO3quFXBGcFsgiqt3cW+pyKuoxyQR+Tst40jBxyTjPPzn7zdAODg&#10;NjN3S4Zlt5ItN1aztdNt41VJLGAop2gqd23lsDcSACeCfWvPqSkepQVmdBbWenWVzLO1tfXFs3yr&#10;JJaCQuhfpKNy7AcZOD064Lba3dPtryxtftFn4wvrWSCAG1jmmiaKKU7Skb7ixwQuFAZiVXquAK5O&#10;y0zxH9i+1eHrLd5bMseoNGiyBckMU+YEMSRtcYbkE/eStSze+aSDQtK1afTY5NzsjahvE+VGWB3j&#10;e/zEFdpUrgEAKVrzam+p6dMuXGowy65b3S3lxDfSKBdRNaI07fKDvhXLcZ6MccDjPGLl1HoFw0sm&#10;m6h9sW3liMCw3hkt2V1GYxhCsWCc5K4HVSFyTDfx6npZkvrho2vC8jLZQlUMoI2Z8wqWyu5cKAI+&#10;MjAxkl1ibV4IzoertbsyiRFuy/yjcd2FPyx8hiVDEHOCCOan1N+YuWAtDbpPBfWMjF4w0LZvS+Vz&#10;5fmCQ5wUwCOSN3IIGNZrGC5kt1ZZUWFYd0jwq37ox8bgAu3Gc7Sd+185bgnIB85I71JtNEkas7x2&#10;8cHmo6r5jAAJtOQMgkYAIAPStDR9buLyyks9YPkzSBJriGOMRkLkiRcAsyZ5wxbnbxjClsjaL0NI&#10;PdWMSC2sX8xlcSKwkVWyc/MhO53OBkKQMMOg6S6NPcXaRlYY5FjgWN1tbMMqEAZXliu7vjLbQv4j&#10;Hg03SmjeTTraNJN29Et5XZlVQSuSmNw64UEYHXK8V0Wk3t7A7QR6bHNabtkknnBRubou1MjoeQR/&#10;F1zmsqkrG0bcxq6bH/oJjZZw0cajy/OPlRlcnJKAD1x1Oav2c72bm7uIWvGj+UMyjy14H3B1IHT5&#10;cntmsfTr9Xfbc2EcTM2BIkKxr16bpM9OmQDnHHrWtplsuolbrzboRwPxm4C5OSd2F+8eTgc5/HFc&#10;7ZtE2Le4vrdUuWluM7nLedbhRIMc4AX5fxOcDPUAURzShTZ/NHJOgLSboyy59OSfYkqOhzT5LPTb&#10;NvtDNNHI0SrHB5ihiM/KOvt2/wAKgbTrW5/frCs1xLGqqFuDg88k8cfeHQcY47mldmmhI1xp1mkK&#10;SpPG3neXFuO9n9T8uTjj1x04xyLEUazzSnyFknLDd5bfNJg4PUdhjjOOKItH+z7ltIYII22oztgs&#10;MevAGTz6k7iPpCNLXQ7sbNT2wSR7I9sMaiNcjPynHrjHfHpV+ZJettTt2tFlawkkYzgNI0ZBGMjp&#10;g/nx7ZBpsU1xbKtssVxubhVhUjYwAHO5hg/nkkcDFU5fsZtzDPqsiOp2xq8zAJwAWDc/Njj29T1q&#10;1bm2vYxa2FnNcFtxXdI4DL1ySxAHJ7e/XjM8xRcSPzdzNEu5l3Rqq/vGYngE456duTzx62rV9Qa2&#10;23D5WNcN90Rk5OM7s+nT655NVdLUW8EZgnOIWZGRJEYFsZGQRwo9Ov6CtK1uTY6i13di6bcP9WI9&#10;nXgZUDgYyeTRzBJFW/urKK7SzWeHcITLMotScrj5VHIGc8D6k9aJYpLkyST2sitcKE2tb/cXBBBU&#10;E/Me4JBORwDkVa+3QyyTSeRIr7lSZZFMSkgkkFxycjIxk9+vNWiumyTXEMNhuhjaMSMMDYxBOATu&#10;weR8oGcLyeoqoyuZy93oVbSzt4Ej8qweSCFP9XaNtXvyWXHPcjn+LPFM1C1t7LzI7OFY5Z2PmR/8&#10;tEIzuxuY7n6gfKR3GeTVqzGnXN3JE+ny+X8zqqsVccABTyzMQfoo44HO6WXUbS51CK5El0oEbLD9&#10;mtQFjXAAUDksMZ+Y8N68kVorMxfNzGOt3CkzXI1JmZJg8w2spjUHgsoBIPftkn25mv7GVYFhXUVj&#10;jkwUZroKRk52fdU9ST90A/N2zVp10SW++yukxtI4t81xI6RSNMcZ+b7z9wO454wKbHCs0X2qwtoZ&#10;kt4T80kb/MxJPLE/MeR83U5+tXGIcxRuby1tC05mWSRZW+Y/6vpgbicAjPT09RVMXzSWpsL6Gbcp&#10;8q3W3uQ+7JLkFi65Jwp575wM4qxq9nfxyGbTdMaN41BuZEePKA91GPTB7dM59Kekanq9rcpiBiJp&#10;F3I1wApUA/xA8Z57HqDnuHJ23C11dE2pwRySyRGDy5wPKhhY+Z55z8xOBhxnpg4JBz0qnqOqXcWm&#10;b7ixuk85Sk1u2SCoOPnxnCnHQ9cDCkkgaVrZWTS+VPbwho5DJJdNeB0XhsqSG4H3gecHP51bR9A0&#10;O4kht7pIYfLEjmK4TLscbfvZ2c9s9BilyylqPmUVZGHrmq3Myz6THELeNVz5RuPLO3AOAvlggEnj&#10;O5fbjIyW1tXaW8fX7mSS3d1Ed1cjexUgiPLBNoB/uk8kcHPO54l02zktPPs4l8mSQnd554j3HOfl&#10;CDaCQCBkDvml1Kz1Ga022cFtNcSyGNYbmMSRmTOdyfIAxGcfMeSM88ilyyXUjnRgJ4gtZJlttX1q&#10;61BpUeQC2tyHhIbpxlQm4yYJ5LFh82OJrzxBDHcK2neM4lZWJZrhj58I+7k78rEeCADtwE54OQo0&#10;ldSeO1TQ1XUm+ZnSTcVXaAURdwOfkO4HONxIPTFTXtUhtr6NdL0/Vmgnw8l1JePIw2gkMI1OQQRj&#10;BZiPWkpW1YSjzaf5GhZQ6tqWlfar7UbO6jhaSS4nt992xud5HzbdyzKUZDtBXDMCSCoFVludW169&#10;ms9fSxtbexWQTNb2YkO44Ylshtg3MCcEqCDjI3Ka093qJ0z7bb37XCwbUumvoUXfG2TyWZxCv/fB&#10;Y+4zVHULe81KJY/EGl6XNZy+dN+6YviQsSNrGRuAccnILAEg9iUuiJpxlFt/0i5FJZxrcNYTx6a2&#10;qNJ9qvkvBEyxKVJ39CkbjJHGW+fjoKo32o6Gk2brVoL+QMZPs63EUkaLsyCZgo2FfkXYRkEEnaS2&#10;K9vaafq01rcN4Y+z2s/3nZnM0zLLu5X7u4kkZDEDnLZyGmvk8WavFN4muri1sVF0vmycNOJEyFIa&#10;TewHJx07AMKh+9sb7EPiPSvDltqc9uviNWuLfy2jWKQRrM204VTwH5bAxywGRwSRlxzXF266hbak&#10;32dcTRQiMRlBhirYxkuVDNtBbGQTwQadJqt6Yo9ODtI6tkna6+QTyTiMBQxAORktn/gOC8n8Qy2X&#10;9omcyW4s13SKpIQZGQed3mkr13Dg46HFTbyGm+5YtrPWru8/s/T7JFkV2khW3t3lmeQ/NsIHGNuC&#10;QQCBjrxkEtvahzNZh5Ej+eeOwkhLMr8puY7VDNnJYk7l7U7SNJ8LeJoftCpJ5k3miSxLLHHagglk&#10;+8DtOPu8liAMNnJr+ZPYNJo7WqRxjmNTGZGnYE8BkTBGOTnHJHJ6VVuVGe7J11PRdSkQ6vbrJZ/K&#10;kUNuBmFz0UNgc7mwTwM/iRbW98EPpq3FlcTSyKojjdcqhjVcBSM5PzZyOSc57ioIvDlrJbxX1pC1&#10;qZoN8KzQkrL8xBXh+CdpxwF7ECpIpDmT7XatDI2xVVUR4JE2DO7JOw7sA7ehJwBt+aC/ddrEx1FY&#10;74vZL9nCxLnzcFY23AAY6DIG35iQabFcQf2mLPxIhhExZF+QkHIJXOCdwxnkZAPGckgMFvNcMI9P&#10;ErNCiSsJHaQoDxyV+YE46E9OmeKmtPEMYIsdYSPl97NDuby03ABiSCTk8YyCO2SBRfQVupet9Ogl&#10;1VjuityowzltwccAcrkE5YZOBkdeVon06xS8NlFM8crKTbN9zGGUMG5PGD2z1B71XurXSdP1RNXl&#10;1SW4tXmESrHg/uz1GFB2sMZ3c56Z5qvda/8AYk+13enFVhcgsuP3g+UfcblmyuNuMEADjkjVGUpW&#10;1LmraeLyFNLv42V9pMahSCjbu3GcYGOuOvUnA53XNNF3FeaCbJNywmRZHxFIyAfMy856jBUbuo4J&#10;NbyXtzqkcR+y/wDHxHllupF8xFG4KQVYlWwCQMDjPBAOY5tPv5Z1tmuNy3G4t5rO207MSMQDnauP&#10;VRxzkHmoqRjUseW+OLJdW0OWwaO432sb/aU3KRKynPm844yHUsufTBC1Y+EOhR+Jr5pNYS3iuNNt&#10;JmW8WVJIbqLJlBXPT5QR1JPAGCSK1vEPh1rW7t9hSZdm7y7iMbiPk4ZlXJyQCBtPI5ABp3hjwzpN&#10;9rFpbeIfCKyRW9v5sKi38wHaThkdfvNu+XqGAxxlcV0Rl7tjlqR1uctrc8fi6z8X3Md78001vp8c&#10;nCfZYIkSRcgdMuZCM4JUdASoPnHi6a+S5vtE1DW9LW4kcpOqbF3xLGHQLu6kEOG2nch47oz+56r4&#10;U8J3mvatEo+zabqLecVhuGjQ3IQj5/LZSc/KrYx95SQFG0+XfGfwomm+F49T1HSLK6igbGnwm23J&#10;DEAdqFs7hGCVwxOQOv3QR2Uaq5rN/wBaHm4ijKUG0cX8Y9OsIfA8eo2WkQSMtqhjjjiUfZ0XIcFt&#10;33Q2R1wAvsTUnwP+EuseL/hjb+LdQkt7O61C1VrFordWluOc7xk7fkJRZMc8n+LfnlNB0qHTtYXw&#10;2txbyNPJdW1vEXH2mT5AWGOFZQ24YON2XxywFdb8CPFb+G/D994Elt2uprdJBawOokikVQRMnl/M&#10;o3Nk7gDkxryRyPQlKUaNos8iNpVryXkc1rB+I/hnx/a3PiaC2ZobyNmuls1kWVmk27wqqXVXYIRw&#10;wJCght4zW8ZfEK9tZ11Cbw9NbyTWu143mVY4wFZWCuV2uroedoDLIjcDcVPpmt+D9E1a3jvbi10m&#10;zW/urd5GjgkCtakrCWb94d+1mIdRG20K2ADxXl/ii0vPF+iWOkXWpSRyTWtw1nNEw3iMTFnikfGQ&#10;3ml1z3U8dw2tGUJWujGvGcbqLOL+MHheS/s7bV/DOnWywf2cI7eN8b5GYs25A5IzuJbY33iTgkMS&#10;eR0+7nR7+0Ouww/YI4bQGeNfNmtnkLIzgk4wWiQruO3ep3AHNdrdeIhP4UtbC5ia4m0iMHUVA3o/&#10;707XO8ENgK+NwycHOQ7Y841XS9Ws5V8RT6XB9n1LTktrGa1uRIzSMQcffJG0DnIIXccnJGfSoX5b&#10;Hj4rl5rrqZev6Lo+qapcaANN/fyKLtHSEtvViX8onIMmcfKeTywABxXG6hommf2pbwS2t0rKyz2k&#10;GS0gjfYNq7jnAIOAxHPAzk16RrWlatqmo2dxqVrbwSWLJFNdfZQrKzMzDdgFm4XdltzBSQeAK5P4&#10;i6JqOhy3Mt1bR+RZX5CyTRebtt5CSN+Rj/lsinGT0B5xjvpyWyPJqR0uyh4NsGsPEkN7BcNMJmjM&#10;yx3RRZTheq9jh+vYehBC/wBB/wDwSE+IGh+Jf2atP0G+8SfbtY0me6tbeadyWuLfespeIty3MqiT&#10;BP7xSWwTgfz4+BtP8QQact3DOtwkbC3a3t1LvJJJkgIOTk84bn7uCeQtfqB/wR6+Pvjb4aeNPDWh&#10;6lcWt5pfi3UILSPw39okN3b3csc2y5hZsoISZQZVDAZmBOWQgaS3uTSW6R+xcdwoXH51Mj5GCMe1&#10;c/barfGOC6uUhaK42bWiVgV3fdJz15IHQEZ9jWrBcAEADj61NmzTY0BIM5xQ0meBVdZs05ZFx/s0&#10;rGkZ9x2/bznilLbjxUbkH5iB+FLv2nBpBzakgbsv06UDB/vUwSjv/wDqpQ+TzQaXGuoA4FNBOMH+&#10;VSH0xTMHPIoATb/EcevSgx9wP/r0ZycGndc7T07UAQTQjv8AWqskJBwo960THvX7tRyQg8GmTylB&#10;o2YcDtSGAMeP5VcMGBhRn60eUo5wOT69KfMHKZ8lvnjPTr6VXltcjJXjn8K1mh3fNj3qOSAlcD1o&#10;uBjeU8bfd6NnjvzUqwhjhl/Krj2RJzt7cflSrbsp2sD+Xf8AOmBUW1Zxj+lQzWrjdha1DByOP97N&#10;Ma1yelAjCvLNyC8YO5uQvc+tQxwSPlP/AB49q3JrMtwR+nSoTYKOf19aWpaUXuZy2QHOfbHY0k1l&#10;n5vxFaSwFTggUksHByv4f5/z0qlIOWPcwbnT/kYYP1rKu9Pkhl+Rjt3c8V1c9ju+8M++7H8qqS6Z&#10;uOAmV96FIXLfYw4bfevzH+GrEdqUTIU8qMe/vVt9OdG3IBTfKZFwc9evpVcxMoaFSay3MoZff71U&#10;rvTd0bEHHHtW2LUvyq8VHJZfKQFzjnp/n2qlIXKcqli0EvGGXp/n860IYVcKEPGfr+P+ea0pNL3d&#10;v0/ziq4smgO4fd6k+/8An+VO4EfkrjcTx2qGexU8/wBKuCMtxg/7NOFtg5LUgOf1PSvOUZPOctu/&#10;z/nmq9jafZn2yHjpurpDZblyFx7jtVe70tG5VAO9VzEsorBlgAy9OAvr/n8806WFQ2/Gd3AO6pkt&#10;ZEY4U8nrR5DOCCp21QeZmXVpGwKKOVyfp7cfTtWFqWhI1wJYVxjpuwxrrJLOM/JnJPqaY2lrtBMf&#10;Qce9BJzmmhY18mRug7+n+f51pW8S7eBx/s//AK6lm0mISlinzH26/wCfaoltHgAGGOG9P0oHYbcw&#10;Jk45x146+9ZOqaeJk3EDb1P+e3WtwWgdMleM4UEcU2S0RiUI+bGS3/1qCJK5wcmgSW1x9ptoRjdn&#10;nHHH+fX3rSsrgLEhlG3bj7v5f1roptKgaM5Xn0rNk0lMkL6/Nyefw/z0quYnl11JF8tU8sLux/Dn&#10;p7f5x9Kqz+RuIKdT830/l/8AqqeO3k3BG52n16//AFqlNrHGTuHPv/n/ADmmEpHLaxoiahuRYgeO&#10;Oozx7fXr/KsiPQ5tHm8xV+Utk8ZH+HX/ADzx3senQzKzmL+Hpn17fTiq2qaTEYsyRMeo6e2P5f56&#10;U07aE8q5bmNYXETbTjbuIGfU/X/Per5ZAvmNnaOnP68/5+lQ/wBmhpA0SY+X+EdPyqxBZu7Nv3d/&#10;m3df8/56mgkzdR8uRWyjD8+Pbp/n6Zxzuq+GINQ3StD/ABZ9c8V2cljCsbRrFncfT36f59+aeumo&#10;8Y6nvu25P19qOblCXvHnemWs+hztC67lVs/d6c9/oOc9q6DTtQjdVZgMqMjcnTH9a1NS0mHzMtHy&#10;oz7j+Xb1qhBpfzboUP3hztHJx71V+YkllmUJgFm6D7v64/X8qzNQR5oiiQ8BsYz26c//AK/04rbj&#10;0lTH+9LfKMKw4HuKGs4jIqunoenTnp7UWKOD1rwfFcq0kcWG6/3cH+nTH1qLRJrrSlWCTc25s8fQ&#10;8/if/r16K+lx9QD8y+mKw9S0SJJ2dIflH8J+p/x7f40+bSxOpBZXscsPz/LwPXn/AD/npS3N0Qfk&#10;f7zY2n/D3z0pthozqmEVvvevtxWl/Z6QhXEY3dSfyphojndT0l9QPlTQrtOflY57j9K5bXfBTW0h&#10;vIUxzknHVfUnnv8A1Nel29v5s2THgbv7vPWkvtNh8hlMS4HO726d/wCfH+CV0HLfU880XU72zjW1&#10;ni5TA+bt156duf8A62a6KK/SaNTu5IIwzdfYfr/npDe6OkNzkWoHy8nGOen6f5NT6dokknABYYxz&#10;nkY/XtV76iK4lkuiFtFG12J3E/eGccd8D8uR61lXnhIamJJZYsHI4449v84/AV1sllHblljRd7fd&#10;Zuv19f8APen21ikgYnbubJ3FfXmp2HoeRan4Ou9Kuftdui+ivkgHp0J/D9OvStKy1i9WARuW+Xpz&#10;jHtya73xDo8dzGwWJSzEjAbkjj+vP+Tnlb3SWgkyUYBmONhA/rVR94nY/nhttLmnlWIRtk8e3r6V&#10;oxeGnZcbdoLcbv4jj6f/AF69FHw8lgj82KBtxPzDb1/T19f1qODw/ODvMXLMBjaMf5zXk85VjgH8&#10;MyFCPJb7oHAwenoen5/41Sl0S5V9oic72+6vUj6V6k/htJAp8gMuMN37e/t+n6aFh8Pmmg3vARlc&#10;KRj5ff8AMH8R+T5+4WPLLPw1JLHt2fN0buB/n+X51ZbwpIg5j254ZmPTj/8AV1r0OXwfNYz+UVx2&#10;bLZ7Y456dyPfmlHh7dHxDuBYDjGcfhz6/wAvSlziszzGbwxcsqvGvzM3Kqfenaf4Vn2+ZKi9eM9c&#10;eteraP4He6lV9ny7T265/H179v53NT+Hy7BcW0eOv8JwMn/6/wCBquYdmeXR+EG3b1i3LuPIboPW&#10;lbwghyg2Ku7v/wDrr0RPDbIywSD5unbDd/8AOfX8antvBsl23yP8rfxbT3wOvA/znjmpUmDizywe&#10;BrwOJTCxXrn8BWha+EuQqn6sOg5/xr2CPwFa/ZjAEkAxlVPbjofXr+dZN54IFnJjYW67lPOBz0pc&#10;zBRkedv4UgIwQvTCYO716ED+n86rt4DlvflhHRj93v68dsf5716VF4X82Ty1RwdvzbsfN7c+nBz/&#10;AIcdFpXgi3ij8yYMWH8LY9Pp/n8KXMP0PGoPCP2JvIZfbbkfnx1+tXV8Jwo291P3s8r82Of8P1r1&#10;bVPAaOizrH+8ZeigfMOw/wA+mRzisl/DhjG3ytu5cBV7YH146fTn60cw+W2553N4Oil+VIWyzce3&#10;/wCqlX4ay2wa4xlt3brjjn69f84FeraV4NLlbmQfe+vzHryew/Ot1vCNm0f7uNm3N/DyRx9Dzz7U&#10;c1g5G9jxG28MR4wy52tgbV7/AE9f89amPhiMMywxqzdk259sce/Pb+delat4Ma2bfHErKD1XkD9O&#10;nf68Umn+GDevt2NtGB35yB/T+fsKOYLWPOLP4crqreeYzuGMfLnPPX8Pz6/gf8IQbCQwyWpXapAY&#10;4H4d/UV7RYeG1t12rbKqr98r6YI6d+OOnrx3o1PwfHdQ7TDnMeRnPqPz5J9wabkyoxj1PIE8NqG8&#10;uO2/3c9hn/634fhyw+D1uZPLjtdw2/NjqeMCvRn8NeXK0Rg+Y/xHkHnqfz/DGa1tK8HiLa5Rt3dQ&#10;p5B75B9v855Itkyj2PMZPhnHFb+dDafvAOQp5x/9aoYvDBgk2vbjHPzccDpj6Z969utvDReMv5PE&#10;in5eP1Axnjv7cYrH1TwS0O66htyduDnb159/qP8AHrRJ6j9meXnw1kbRF8xwNvX3H+fX8KuWHw9F&#10;3I0ksG5uQ3fn/P8Anmu60fwk0jZe1J2hcnuMfr6//qyK6ax8K+WiwRW79PljXq3HbjtyP84pXH7O&#10;TPIdQ8A3FkeLbanZQpH+en17euYY/DkoXLQ/ewFbb9foa9nufCq3MbJJbbvmwFK9fcgf/r6/jgXn&#10;hKaG42/ZG7bflJzz06f59qA9ny7nnsHg5r6Xy1RdxwSeemCPQ/y/OtkfDZvsvNqu7k7tuMDHP4D8&#10;fxNd/pPhBghlaHnbjbyeDggdj9PxA9taHw1MI8MnzYyAq8dM49qLyGlHqeLt4QaC4WEpgbgY32nu&#10;f16VInhtpTsUYzt+937duevXj0r1bVfBK3Fu5jiDMedwK/MMfhk+nX8M8UrPwe7y7ZoW7Mqrxn3/&#10;AC/L2oIscPo/w7Ekhmktz15Ddjgdvx6D3yOlWNY+HoZmmSCNW3Z+XoevNeoWXhQ7F3Ahgp+Xr06Z&#10;9B/njtabwkpZwygbVO7uTz15HXpxx+XUbCMTxT/hGBDv3RKvOG284J7nOOc/hU1p4Nae5EXy5OB1&#10;H5c9a9MvvA8zXAuUgbhgep4/yB+Rxiruk+D2hhXcvXBJXIz9eAMce3rTVg1OM0/wHbRWvlyJ97qr&#10;Y4P+f8PeszUvAYtJGKR/IzAM+3p74/pXrdv4aj2MrRr/AMBf9Of6j/6zbnwnHNBh1X946/eB5BB/&#10;QH/D3CDlPHT4YBXKDKt1G0j+nP8A9Y1r6R4DWQrJcQlvlP3ep4/z+f4128PgCSO4V5It0e792dpG&#10;c9Dx/j+mMbll4btbPgJ8vAZOMHv6dvpx39Kq4KMpHA3fgeFrf7P5LFv7uQ3qRj/P9MYc/g37DL5E&#10;kShc4+8efb8Bz+FeyL4ct0AKRnLZG3d93HJHt1/A/hVO88FQ6gP3S7W3ZVlXAI5/z04/kg5TyvT/&#10;AAitzM0cKK3mLltv0/H0PH1Haui0vwVbW9uXa279gT0/D/8AX+VdppvgiSxbM8RbbxKwP1yT+nsf&#10;5aUeiRwkIRtxz82ODjAGPp/nphq4rHmuseBllDSJGu5flEY6tyAMfn7/AMqxZPDPl7mNsNyjGzjG&#10;PT6V7M2hpM6lYvl6f6vOM8YHbGcfTrVO58AJcy/a/LZdpzlh0OfoPf8AKrE0ed6T4K37pntMrzjI&#10;Lb8jgfp0/wDr56JfCkRRohbfd4VhH15xn/PP6V2Vp4fFuqr5Bx8wO5TxwexPJPGB7elTR6TAyCHH&#10;3lwysoGRt9PT/P1GlINjyvXvBAhVpI4N6bsfd7+nPbJxnp9Ko2/htp5REttz1+6TuJz06n1/yDXt&#10;B8LG6X7ObZduOvQ45/T+nXPNV4PAP2XEkUChVYH5l+vIB/Dv170cobnC6V4N8gJ+6Unvuzjr/wDX&#10;9PWr934Ygurfa8G75gFGOefTt1/n2Art10VLWMtJGoCn5d3OeByT/wDW7fhTotNtbxtkKqvXdnqA&#10;W46knnp6YPpxQ4htoeR6p4SeynUNbthuVKr15H/1ufz9KsaF4LkvZPMK/Kqg5wWC9OB2/rz3ya9Y&#10;fwR9vVmlhGz+NeOMfTHHT8Pwp6eC2s5ApgXduU5ZcLn3H068dOucGnbqHKziLTwqETyo4RtX7uFH&#10;r681Hqvg1L4YdFT5G+aTvz7+3pg/liu7bTDZDeYcFuG469O34n6c1Lb6C12fMhX5mYHaBnaff3Hb&#10;PejlV7knjr+E7mOVVS2+Vs7SRx9c54/zya3tF8G+RD5vlt5nUYXP4df0zzXqEvgRXLmW1RmY/e5B&#10;ORyfb9RimN4ae0i8yZE4+bcV6e5H1Hp296b1Gcanhkwr88Z+UBcMMY/H/JrM1XwUk0BeKHBAyW2k&#10;jp/n9K79bZbeVoFG3d8ueMDjAHT2z/kVfsvCP25S6qjL3POee+c+38qdgueO2Hg+4uJ/LnVY1Zm3&#10;E/wr+HXoee/aumsfCUcMI2xorbRuBUevTr/ke1eiHwPD5eHt13F8M275j/jVe80RbZF81iVU5+vJ&#10;9Ov+elO1wORufDpWJYWj+9j+EFi2cHg84/Uc8Vh654FK7pYYtjIfmKg/r7flXoljBvufLwNzEYwP&#10;mB+7wfU9D9MVuWfgxXQb0WPrtXd0zznj3P68UrAeP6P4FMdxi8iGN2FEmT/+vofXPA4rorTww1u4&#10;BG0jlhtPHHPH/wCqvQW8HpCVaALuH3dvB685x29O/wCNZV/aRWj7V+9tweRxkf8A1hxUjZylx4VS&#10;NmMqr93Iw38Prj8axNR+HVy1y32a2+XByPTnp/8AX9D3r0rQ9Pi1J/IeLJ4LHnjGDnHr+HXFb1r4&#10;Qt1iEbfNz/E3UZIHT1yceuaok8p0PwdFa/JJH97AVvX1/wAjpnv1rYj8MwRwBWAXcvy7gTn07d8+&#10;3413E/hmGz/0mONcM3Xgk59cdeP5+vNYdysaSHIX7n3vQY/H05A6j06UwOdm8KQXkbqyK2T91VH3&#10;cdf09PpWKvw1YX3mJbNtxuTaT0zzj1HX6nPTBr1Pw5pdtqaK5AOMc7tw/P8AL1raPhq18rZ5XVcA&#10;YwTxwcnt7jk/iQQDy6x8KwLCpEZVWbKsxGDyf1z9O9W20a3t0WJYSPMwMyAHd+Xp34+pHU9tq+lW&#10;+mQtcCPDN93acL0x9PxPvXPDylnXZ91dzKnQDt9P/rdOuaYGHeeDoL+38tYchowI2ZfXPPT/AD78&#10;VUtfh59lnEpiY9Aue/P0z0/DmvUdI0u1uIBcSxq21fl8xcH8QO5+uOPz0JdFspleHZtz/Gyg4GO5&#10;P+fr0osOx5r/AMI9bxIrkqdzfeC9uPXA9evU5qRdLtZ51jSNR83zcZB56/n+f8ul8SpDanyCHIXO&#10;4DjGD/If1ycVmWMRlvAqktvzuOc+2eQff1z785EIybrwJHfKvmwtuXH8XTjqOuPr+vSo7LwNJpc4&#10;3QrwcZK9ev58Z6e30r07TbOxWFJFjUhgAysvDZAH9M9R0OO4Mk+n2s9tvMaxsFBUNjg9eePpSKse&#10;fT6OtofMQMeR91ev+cE+npRDowuiZMq3RV9D6dD0I9Bjj89PXWC3RhRgVVtqlgTn0HtzjjufXijw&#10;/FGlwBMT5fPyyANgc8+/+HUeiZJmTeAkvD5k1sq7uQzYGOD15x7e+O2KltvB0lgQxgUKG4Xb1XHT&#10;oPb1+nFeg2xg8rbE0f3Tu+UcdOeMfTiodQhtBGzyspk5J3AL7k/yPb160WHY4S6sIrNWYELt9c8A&#10;/wD68/p61NaaUtzDu/hkUliMcYGM59Ac5xn+lLfSM14xdhzx8rYYc88Y/wAn6Vq+GXW3cvchsYwy&#10;s2D159T/APr5J70Bm/8ACtY54jMbVc+YR+7+bB49D2789eOpNSReFBbqIp7Ybeqx+o2knAIx+RxX&#10;dW08DRiPf5jFs5HY9M9cenH8sEVm69c2Mlq6eYu7IbO4bfUHr2/H8OlZjOOurXyZSiDHzHbnv7/1&#10;6Zq/a+H1vg3korbu3r7c/X/OcVTl5n2uX+U53Zxjp3Pf29q6Hw1dvp4LlmdQ2VAY7uv+JPHOfwqi&#10;il/wruCQBtiruBZWP8S5OeTz69ux9KjuNA/s223OvzN97bxg5B6Y5712S6vAyNOsiqducFuhx1z/&#10;ACPGcemM4fiO9i1C32wqB24YY6dOnbPt3FTqyXZbHLmEeexMvysfk3fT+dbGn+HLfUowu9exDfU9&#10;fr/npWQNrOyyBhkY2s209TjOOORzxz6+g6fw7qgsbdV2/JgllHGc/T6fqarYSCT4fRSW/wApj3Kp&#10;LbeSem1R7ce2eenWs2+0qKxj23EZ4UHaOeo4/p+GD611S+I9OtyZFmwyqdrZ9+n5Z69MDpg457xJ&#10;d/2hHiIqvGVC+uOuMf59OM0F6GHBGkl8dzhc/wDTTkcf4DPOeldDpXhyLUljkljYAYyo7jGccfQ/&#10;/q689bMCysWkUxjP3vTnIx3wP0HHeup0vXf7MWNCPlK4yH7YHHOVHQfpxU6onqSz+BrOSE+TFvcc&#10;+vtj+XrWLrlnFZgRup3Nn5vVT+Pt/Wujn8WW0MO7yh5mP4fugZ4zz0/z2xXO67PDdFpHl3OW+Yhc&#10;5A+uePx47etIoz7AxrLsnYYbBB3Z46cH8a6rTPC0N4v2gPuVF/1jfNz6H9P061y9nHuuVkb59vIV&#10;sHb+H/18fhmup0/xF9ji8vzWPGRjGMcjv1/HA9uuC4FifwZp/k+ZFB82Pu+h7Dnqcf41z2swQW1z&#10;9n2bm6bh/d4P1/w/CugufFQdRHazKjYHKrjr147Z/Xp2rE1spOzySrljjuRn049P8PeptzD5jPtx&#10;HC0cYDMROnRcYww/rj0/w7LSvDVrcL9pkj/5Z/N5fOPxBGOPx4BHtxVu+1WkMTfK27Kj0524HOCc&#10;duM9q66y8RpbOpWbzE25DLyDx1P5/p9aNnqK9y9qHhWzaBZootvl8lQRwPz9RxjHtXK62PLvDbwu&#10;qsp5K8g9j9OuPb9a3p/FLzhba1kXaOM7uACOwPT/ACaw9ZmjlkafyOVfcq/h79CRVgR6ZiO8FuxX&#10;b0+6Nvbt9SePzrrtL0SyiufMDq3nRgbep3Lzj6nd04PHpiuP0rYrfvHx5nyjDcEdeeR3/Qe/GxJr&#10;s1iVLDd5cg55A5GOmevzfXuafQnqb2paLZeT58aL8nH0A7deR/8AWrlNWBlusugO3plf1/lx/wDX&#10;rTfxPNeyLEky7WXOfMPHB6Y9On+TWTqrBrrbAfu/dfJ59/c9Pr79aQx2hL5l0rAjG7GeQfY5x16/&#10;5zjt7K0tFj3wCPnk/TgZ+nb8utcVpy+XIqouCvZTjJ7fiAeo7e/TQOvT6YCXKlcNyzHjp6/T9PbB&#10;dhX1Ok1ax09YBcoVWQdy+Mep6/579q4nUvMedmnTb8wGfUen+ff61eXxFJe/P5mVVT36+v8AnjHX&#10;1rNvnNxM7O7bmb8x/TuO/rSC5f8AD0EwvFkdd0a88/r/AJPp+XZ2Umnm2It5FygyzdhzyRx+H9CT&#10;XE6S0ifKVCgqB93Hynr16jHv/wDWmu9cm0nMpLNknv7HjGT7dOOB7ULco6zXFsnhKxFVk2k/eDMe&#10;Pc81xN/MUn2ldrfMF6enT8T2wMk44q7FrbX58/JVjz9SP0/D884rO1ANJOA68nPJTOMfU9OO5znu&#10;c8vqSaHhwRi+WfzFYJ03MecD049f0NdpZahY/YdzPtRfl7Drz6/h+PvXF6XHs42L5eM7Vw3H1PbA&#10;/wA4qve6vLpqqtuAuG6K2FHX09ufpn8bDmOy8Q3VuVdYY1DFS25V75P+fxzxzXGzywrcFnO47ztX&#10;3z6Dv/h75qxp+r/bjsn3Bh9/cxXHrnsCf6fhVG7SaOdS/O35+P4fcfr36j25W4zR8Pk+f9pZlwGP&#10;3QCzD88HOfXAH5119p4htHiwJEGDlfT1/r+Oa4/S1aBPMfC/KOMAjg9O/OOO/wCI4qnqGrSQ3DCN&#10;vm/idO459/c0xHXa7rFrex7IwoXpuPY56kA9u/bPrxXH3Dsk2HRsSN/CeT6c/l/9bjNrTNUhu2cP&#10;95ccbR/j0/XJ+mKt3aTNN5dviQ9N2Dz19D1/pQSaegoxuI7qNiobO3apXufbHQk9fpnArqbTxNHH&#10;EI7hejYxtAx37+2MVyVqBFIz3oVtoAKle5PUD9e305qhql/Lv32h+7/s4Hbr39Pw9KUgO01vXbTU&#10;g0Ik28DA9cdhx9fw/OuRuJCkzKg3L95SSBuzkdieOP0HvTdG1uMgxXZX/aOOR06+nrnj8KdNp91c&#10;7fs0eY1bKnuM/njt0poo0NCJWZUaJdx/h2nJ46d+v9PwrotO8WFE2sS/yqBIzDr6e30PPHTqa5uA&#10;ix/fXQyob+Fh6n9cD/OazNSvXnn/ANGdvm3FcPnHTngfUdOc+9AXOz1DxNFqTNGX+XGd2c5GOT6/&#10;n9a5W/nMc2Yg3X5RtPHoR7H/ACc9a+j60bVhFcN8gU7R6dMn6/0FXp9OkuF32su4NjbJxggZznn8&#10;PX5vQ0BcsaQGR94G47vu7vvHjPHQfn/ida38VzWL+TKzHa3ytuxyOw55P+eOtZUPl6VujuCP3a4b&#10;HIO3r75PWsa+vEu2ZUgU5w3lsePck8ZH09T0OTQSdhd+IpNRTaG8xTwrbuDz07dD+XvXPakWWU+U&#10;23dncGUYx0z246eoHTr1ztN1SSwP705SRdhL5OAPcd/8K100o6xKs1v8ucblXqRnsfT8+2KAJdMy&#10;Jd4AdhJglf0P5/r+VaA8STadK0bPhe/uSR+eCfz96zy40yEGaX+H5WEhIz+Zz/8AW561k393Fqty&#10;fK2hWbjAP9OvT19zigaR058WXGqIofd/FuH4enXPTufw742ozgyM6tjk8A4wM9uevH4Vlw3EmmTK&#10;yAjH+sVGHHJGeevU/TPetuxtW8QNlB83BIXv9P5560rj2F0wFPL8tV5J+p4/z09RzwcXptel02Xe&#10;r7V4O0Hk56dP5VUulfRPMQgsy8K0mMluPwz+HvWRPdNqjfeb5RlVLYC//W9/17lhc6C28US6jhTL&#10;94gbOQSM/wAhyM9Tn1qjqsxE5u/kO7oy5xu449j+ArF3/YpGks1G4nIwOh/zx/Pit7Q4k18i2kt+&#10;inhuOPQ0CHaa+7ZIh+YZOSPfnn+v881b1LVHtI/ODbVY8srcN1PGPfP6471XvrJPDg2SKuOm3b6d&#10;DkD2z64x61kS39zqrsbkN/s+4z37fXp+XFAGpbeJ5brbG0ufmwAzY3fTnv2+nSjWZ2Ylwdx6ZYj0&#10;BwfzHfGe1YcqrENtv8zZ2qv8W7/PoPrWx4fnl1W5W21BA3yhVZk+6vTd0GOTn6+/UELo8gmOFkU9&#10;+VAz3/D8av6jdLaQs8cnPAXb3PGMc9Mc9eSB1yKk1fS08OREgJg8rjjBz+nTNc8mo3d5Nulk/i+X&#10;5Rx64yTz/QEnvk1KTLsXiW6uZ181mGOANvB4PP0xg+pq9qBEsSybu2WyuOME9+nXr7fnhXKLtZ2O&#10;WVhu+bp0HA/AH29D2veHo72SUW1yxaNmyD/dB4yCAPfHp17UAybSLqS5JYJg/wC7jP545/r7njSv&#10;LmK2txM8oyue3A4PP+efbtVnWNOt9GtRPbqqkjcuwnH+fp6CuZ+2Xk9601zLhfun5TheeDnHpz6f&#10;rgJJo9Uv4W3OxVXbAXjgH/J/Cr4na7tt0SfMP4W4yfzxishoYXG+KMbVU7d2V4Jz0z65Pfp9CHaN&#10;b3Ud6rCfdHu+ZO+OO/4UAaGku8sgcW/yx/ebgDt26fr+ma1pbkWkGyUc5+XqT+H8vwq3f2lnb6cN&#10;QiKmRVPy7ATge/07c9+9cs5e81FUVl2j+FemODjr6Z+v4GgaOo8EafeanqiXCtuXerBf4SPxPfnv&#10;619N/CTRspGhVt2FB5HT/Pp/jXj3wj8OK5ify9u3rxjHXGM57/57V9L/AAv8M+TCszooPt/n6Vy1&#10;G+axrayR3/hTTtkSoV+mf516T4W09VCgp6VyvhzTQm0bMdv8+1eg+H7TYm4jrV4eN5XM6j01Nmzj&#10;CR9O2KjupBjpU5+VMVRu5fmzXXUZlBEUQJlzitnSovu/XpWRaJvfNdBo8PAOPpXOjWRs2KfL92tC&#10;MYXpVSzTAq7GOxFaEkijAqC+kCQnmp/wrP1qby4GOaAPOfizrAg02Yl8AKT9K/Pb9qHxKLnxI8fn&#10;f8tD97Jx/gM/y/Cvtn4/+I1sdInO9R+7PFfnn8XNUk13xXOBuJDMuR3+v9Pw9KCl8LOfWZ9Y3RK0&#10;m5shWI6tngYPvVy3tYtFtj9rhZZNxwGz37ZpND086aFunSNe+1VwMc4+n/6sc4NLrN5HrcbYOP4d&#10;vmdPbJz/AJGfQUC66FGfUpL9ySm6MsduM5HPOMD16/lz1EM8Mdru2tuYc7V6Z/Hof8+lR2Je3fbc&#10;xspDYOOPf059PXpjqRVjf5qrHEGbPG5Txnpj6cdux/MKexRu9VjZGtZdOmmJjLARttwAQc7s8Hk4&#10;xk/gDXyF+3nNP4N8NRaFb6xeW+pR3JNvpsqhlQTM2/Y6DBQnb8pzg+g4r7Rk0u4isJtUDfPHGXUL&#10;1wuTgc9Tjr346Cvjv9v3xf4Q1nRpvD11dW+vWVwjtpuo2rBLixlIGI8qMvtzu55YcHBTLHQk+K9P&#10;h8Oa7rF1b6raSm4baFUx7Ztxx8+zIV1A+XGQwOGHAKnZQ6R4M1O3RgLoxwkW6rGCPLyf3gYjPGVH&#10;TpnkZFZ9raaxpeqrbzNFa3Wn2+LmORm8x8PncM47EHjHyluuOdPwvqV/d6/fanfvJ9ohXEUfDtt2&#10;YPOOgUBtuAMEnsTXPM6aXvaHeeDLzw41qWl1C4Nj9lS4msxuK+YoBZmzxH8pY89cEdDXTeCd+qaL&#10;p2rGRoYktbhfvDfI6AvG7L1Zcsq+5QjnGBlt4O0SfQbi8Zmik1qZRNIsxXYknzFRhuQcMuO+9T6E&#10;9Dtmur/RvDVvZCyki01FneaQExsrkYGDygQ9TjCnBLcGuWTvc9CMWrI9d0e7F5Yw2ujaas1rc2ay&#10;yNcSYNxgZ2k4ByGOQOQ2enJFdd4as9QsYrrUbh7dZGV3jkYBcqSpLgA5O1iD1+Y4X0Ncza+F9Y0q&#10;zsUfVnkjaMNKY41GyNwzBjz8pOO5JI259K9Cism0/SNxvIPtf2TzJJpsNuXG4uc/MDtU45JG0knr&#10;XLJe8evSRTGoXWuTtFdX8cdrIyrHHEQsuT97POAfmPGc4A561RIgaZYdOvY7VmkZvO2qTIo4AByM&#10;nG3qG4zyMrVi80Sw1dd1pZG5hPIuZpzI07HGcAjIDZGT32gjsC6w0yH+1Ao08+SIVDKkX3CMnHUB&#10;Aq8ZA4G4kgbaye9jpjF8pHaafHE9zLdi4muJMhZFkYtDCo+U5AxnkEKBgn6VvNcmPRo7RJ1RbP5r&#10;eBk8tYFwRufPI654wR+eMWGaWG5tzpmnyqxUFbfcVw3y9hkRrgrkjJJ3YGSCa0d9ql3LLLqeprbu&#10;rlmh8n5C2Cq+nAJA59FDHOQcJSsjqpxuMs5PDnhC6j0LUPEX2iSZcSZhAkfIUgEbS+SCDzg8kDoQ&#10;NKwv7a6uwbDXm/e2vn26SYaG3jzhm5UjcAM/Md/TucGjeWkNnqUkNzod1cSCE3K3Ud8WZlLPuUyl&#10;uWZu33SAx74GLFrLTWzadL4YuFhlk3TfZ75QLllAKj5U5O7k8lF98GuOcTvpu1jsNG1Ax6lNp+t+&#10;J1+1yxhpIbi1aOMhQpXeqgHYMDOMKc5PGNt6y1q11CRrK+h/0qRYhYSaffSXM1xJ5xEnK8oG3fLn&#10;YccBj1bkdJv9O1KFlufC8NvYxtttYr1sW4YAgN94AhQ2CyoeGPLFjnoVsLiDT7yOd7aG1m3TR2dp&#10;HNuYkjGGOBkHaxAVAcAncDgcNSNpanfTlpobNufCQ1D/AIRnUGntL65P7mNppZJYlDDBUY3NkOcI&#10;HGSDlsdbrSz+HXmcQTXG1gIbVsoswKgYUPuVgNytsyOW6ng1znhzRYbKCODS9buLYwzhvJsvLeNY&#10;2CgLOY8CTIOTkkKuUAxhV3PC6XFtA2nvG0dqy/ZZ4ns4tokzkpvAIZcdc5IJOSOawOjm2NKz1+7v&#10;5TptwsMm5Vlmjh2rgFsbAo3ICRhcDJG05HQVahtY73y7839utvPMqyTNJJLCU3N3baWJIyMk4Xjp&#10;VcaC175y2mp30ckce0xxs7scbn/1Zbb0HDHBBLHAIFXrzTbtLUxJdSW7ecQ8ccpyY1I+YyMS0YVt&#10;3CtjdjjPFRI6o+RYGm3N15d3daqI1xuXyV2hWxnAQn5jt+bBJwcZ3Dro2dvqmjzwPZybVWSZpLeS&#10;FBHESDjaRt6dCTuJwc461m2XhhdNsoZ3s5EmaQm3NxfyqCpzhuW5GCRwo5xkdSd19FkFtDe2Vvb2&#10;9ttVxDHbZZzn7zdNx5+XsQxJrGojWnqdBbWslwLeWF2lVhlZI9ru7nHfBAx6kgda3pYRpFuFa6MF&#10;wIh5kn2gvIw6DbngHqOQM84983S7loIfsjysqsUzIIcNI3Un5cfTn2wQK0G1dBDMIi7Rq21Ps4Az&#10;kcgbQSQBnpyeDx1rnOlFa5jS3lNsJIwjJuLyLl3bJP3h1BGOec57ZxVi2S/lZJ4LuEqsh5kwRjqV&#10;wO/Xr171JcpNp1vINN05Znm5857dclWwTljgnnA5yOvGeqLqE8TLaNbMWYLtumk3LuPOc/LySRzk&#10;Y7ZOKmxVwGtWccymTWWGNrf6LCDgZPBJA5I9e3Yjkr/a1lbWrwh5PO3BllYbtwIPc5IGcfhnPqLb&#10;Qm7YTXFnsVWZoxMT+8kJHOQT32nOV5PbkVBqOnB7WSeKJU+X7vkq29uO7Zb34zjAxnqDUpcvUZZa&#10;iSsRlja5mKt8ysvyjpwByeO/p1q5p1iWlS9k01oN0+GkmmkG9wpJjwueCQM5HbqAKdHY20JYEL8s&#10;oG5mO5vlAYZwd3IOBjI9euZbOBnkhW4gRo1blpJjGAmeSAc4U9geuOcin6h6Fm3l1aCVrN7eBGj/&#10;AHgaFxuzyP5D7x68Y4q8muTMPNjs2uVnX91NJuXkHnqR2z8w7kYzjFR6dp2mljZWlunkKXMrqhUI&#10;DkljnG48nk4BBJOelW9QUPp0ctpew7UuGEJaUqF3MM5I9/zxxzzTjGQc0dFYinsJ5wLBdan3MoZY&#10;RlBgk8ZPPfOTzg+gzRDH5dzLcMRKVYD5VCwwAnkgY6AfxNn0Gd2Taub+/iE0EqzXHzbfL2mP+Hau&#10;G28ZJGc4Oe4yKj0u00+C6/0G8lmuFX9020jYOd8vC8/xYY8fTqdI0+xjKb6mpeJYSXMM8U+p3Mlx&#10;I4DPvCvJ1Ct02pwo2gjcPxAr3MKLa3V7aPcXHktsK2OGSVjgM+4AdWBwThcD0HNqa+tyhjkvI4Xg&#10;jy6yKCzlux569FPcfXNZus3n/CPabHN/aVxPBCch1j8z5um1FDYHOeSSPxJxpZI54qTsl/X4A93p&#10;X2naTcXEZdpJmSMYGP7zBQuzoOMAn172LTUJlsprGSxiheGMiKSLazDBGQBuZj1wSDjPsDWbHJa3&#10;Ngq6jBN5TNELeJGxLIxJ+bA5wCAcdGPPTgT3U9zEy6V/Y0dmi7mkWC6CB+TjceQ+T82c4BIBznFV&#10;F21Bw1sTxCN08g3FpLDt/eKsi7pDg/KNmSV46nOcHAqkus2lu81qY54biNmdmXc20EqOD5YI5AAG&#10;AcY55qpba1arrEsct/Db7odjLbvJ5bKM7QzBlDDaD8vAIP1zNPaagwXVX19J4vL3SQzRMWdVKksU&#10;OBg8nk8jjqcklJyWhXs+Xcy7vVJ5ivmRyPFISdwtVwq89TwN/H3evOevAr39la3enw28MvlzJGWV&#10;bqMAqQMjGVYY5yVDAg9DWhHY+eYr24szK2x2WS43OY4gfurhizZbLZ7Z/Kjq1rdXVndaYNQvYbiN&#10;TIzrZskh3pwADKFUgbvUnvyAKmPNbUp/cU7mz1HQYLq7Wb7RL5PlLE126pEu1Vc5YnKlmCjHXtzn&#10;FGTxBpV8biCSS6tEVvs5S3Zisz4OfVSDkADAB3DJHJN7S7TT96abf2EU0ckWI4Y5VZyyk53FssoA&#10;IHDEnu2STUcmnwWU9xp9rDFby+cGsbg3AmZkGxuq5VSRgH5WGT0UUOW1tjK3vO+5FLvnkt767tlj&#10;SO1KNqFvHGY1RydwaRm6noMgY454FMs7HVkjk0+C5zDa2R8xo8vblFBDMCiqQSGySTnJAO4EUwWW&#10;rKhub6xhmhjnZGi3JGi4CjauYyTh89zkRnhQMVemtNGurdzJpt5DJ5aRKbNQtvMAcKrE9vvHO3P9&#10;7GOZ3HLQq69caVqt4miaxPFDFJ+4ub60tmYbQPN3NsB83joAN2d2ei7srSrvQtPddR0WyaJn2rJ9&#10;qhw8hwdxUNk7SAecAg4H3shdLXGuG01reeFYbK1liaO4a4G1InIO35RnJOV3BSSAvGAKp3FzFewb&#10;bIX6ySW8kzK3MbW+B8vmoSxwo5G0EgDGMsaHfmHG0Y6kl7aW50l7KXT1tt6hrFLa8VlJj2s8uPmf&#10;aQHLY2jgZwFGMvxRo02tasq2u0m4YPHplrCygqDuU78ZkJ/3s56KOCZvtnhjV724g8OaTbxzTWcp&#10;aG18xIBgKxUtPuZQF3E8ltwAHABp9xYW+s3drYWtxIIrqQsbq5t1CySEDcjlwxKqccZK9sAA1Pxb&#10;Dj7ur/EydXsbXStGl0+XxJfwQ7D5IZFJ8x3ALM6gsgwoySwzkZ25+bGjm0yyvVstPFm+2MjbqE24&#10;uGJZnQcEM3G3cNoBP0ra1TUWv7yYDS45Fi3C9nhsfMSRwPmfKOFbcCQTlQMjjgAv1yz03Upo3l1S&#10;4vJLaHM0duZXaTgExctnAbPQKD1w3U1y9RLcxNKvbi2EsEvg66Xy498kP2d/LijOSXZ1O6THB3bN&#10;vAJyWxU8NzdXrDUdYspoVaYRtBI4yf8AaUkE+g4GM+tRWbSWczNdzXPmfMlvHFC8Rjx8zKx3YzgM&#10;fmJH8XFWG1OwumTbCi3UbBZNqZUlsLI5beTggDpkZA+tRJ9Blj+xYYhHeFZo1mkAvN7FeT0Qlhg9&#10;+QMj8arazFLZRqFjkmjcqtvNHjI+VmRSnGMqH5GdxH3sGrFpeM9jK+pX3kx+ckqtHiQopbr0G1uQ&#10;Dgt0B7GmNBqM2ox6zDJN5CyBFmMwjb72M7Su04GcjGSFHA5FIqMu4lzqE1xpAXTrUeXEzFlSQbnO&#10;7J+62HAUjHTg9eDVL+1bDxBOun6lorbolLxhYeYwh++zK+MfL1XOVJI9DqXPkTwpdC9aSRWRfsoj&#10;JVuTgKW7Egdcc4B55EN5cNZ3VvLqFlIqWVz5bNdqiuP42UY6YYAABtwGMZ71y3M3LsGm/wBkxNa/&#10;Zl8yBT5kkckIjYADo4ypHPXlSOOOtQ6zq15YXFvqlzFshjYyTyGPOyMyKcfKRvUxht2OhIJ6Zpby&#10;4nnv7bTmt1t1n3FpHZVRlO5hzn72CSVywLe5FXL6PT7mVoWjeb7LZ74/NhOQwUbcjceM5JBPAPHQ&#10;UQ0ZMhlqIJNNYXU6s1rGpmVcgvJ8mQAvQK+3tkZXJqTw1q0RsX02R7iS4tppC88a+X5qlHHyqRuL&#10;YDHbgkhgMDnMkFvpM1zPo2paZcLK8zNJdSRMvlMFbYc8tg7gx5GQnQjFVhJd2+qXF1ZXzLutMQ3M&#10;kbqz4O0EsjtgkBhg+ncbjV3M3G7Gazp1zdxTWWm2P2gXzCG5mMauyLuL5GfufOiDovQgkZIPO3Hi&#10;ixW+ht5tUVYdrSxja53ThUYEMCSWIG3Pc498dteazqOn28en2Gkx+WyiK8DRxzKWO9eNwOAxZskE&#10;YIz/AAqVxbHRdPl8FX2jQaLarG0r20DeSIyWQLlAw+bHGO+Ax6c1dOS2M6kXy3OX1HU9L8PvNNPq&#10;S/aby1Z55muBGJ2LKQFjV8SEI0hDD5iGJyNuFp6V4maTQ9Fl8c6cvl/Yfst2sjZTy1RkJZ9rMrFl&#10;J2twNw6ZwN7xsh1XQXGv6XcCbT7bNjdwrIzQyZDBlRtxJBwpBLHaTwASKwZbDUDr2tS6tYiS8kkh&#10;VJtz7B8i8FXHDbJM5O5gc7WZSSelSjy6I4ZKSkeI/ELR9X8LaifFdvp0LTaZqkllbwyWqPG0TR5D&#10;jgKxYMgEeBvVMZ+UZ1tT+FcMPxE0XTdG1eVvtehz6j5dtII5rYIXEf7wA7nG5AUKncGU/dOT1nxx&#10;s7K++EE1rrE1rHa+Y0VqbezdGt5iypKCABlzH5rqMjhJCSSwFYHgjwhoXgrRPCvxD0i9ktZtWtbe&#10;3uN0g2yRrsikO+VjwVZHYZ4YvhVAUH1Kcl7FN77Hjzpx9tZbblXxp4Z8TTadeeMLC6t7dbyzYfZo&#10;bhsuqttmAcMRv8wH76lS3PBBdfJNOsrjxN4hsdE8Mx3lvZ3+mLPNcRyOgitWMgYkOSZPljQDPGQe&#10;Sa+lvjJ4Gu4I9Y8EJLI1va3P2ma8t0mH22GYJAYwpKhclNxyo+bcA2Wr578P6X4lsrRY57uJUk8I&#10;2VroxvNpD2owqJk4aPaI/LYrjjHODgddGL5GcOK5faJI5HUtJstK1a30y/s/+JTfWdxaQyfaQrNc&#10;LKCXLj7y5LH5s7CzK2AwryG58SeIB4asdDu7mSO4sfEEiw7bQb41MgfzQgAHIjTkZ4GP9qvYtL1C&#10;GT4k32v2k6zLbH7BbxsoEYzGBLjO4YcH1P3UzxxWT428NaRbyal4it9Gt7e+07UmS42ShpJUFvE8&#10;bcfL5YEkgAIyAfmIYEHvptx0Z49b95do5l9DvzbTX+jatdQ2N4huVMilUS52noDyoLrtDN3wCAAW&#10;Hnvja5m8U37faTKYYYzLdSLt27/LxhcAD5uykD/Vk55Ir0FNB8SeIfA8drplybhbW3gdtLtZ2BQM&#10;fMkAUnA27mzjBAJPLAseT1PQpvDNpdJcaZJDbXEizGzmjKskZ+X+8flBJwP4gpUg/Nnrpy96559a&#10;EpU1YzvDNtLoeuyX8moXmkXEKwm2mtGCujBgTkgYXBBwcZ2tuAbOa/QL/gjT8L9V1T9oTw34+13X&#10;Pt1rBeRy2dnNtbdGYwPNQ/Md8MoVmOFUFG6/wfnJbC8D3Ec2obVWRR5Xls3mEglQWPG4AD5sHp07&#10;V+iP/BGLxx4h8OfEjSdI0qa6uNU8SXf2ez0+4t1Nu+mgiS5mjkBAjlGBIVGA6I+CTkDqfNI5Keh+&#10;1GjW9xNbQz3t6JoxK8kYWHbnLkqTyegIwK1A/JKkd6x9N123vIBNbRuiq7R/vFwRg49fUVdtrvf1&#10;IY/Wr5SvMvwOytzirAuB0BH/AH1VMyxqN+ajW7VW+c496XKEWaQcEZAp5kUjn0qktwu3JA4z3pwn&#10;HReKhxLLRDDGB/8AWp+SvzHsahiuFxkn9aSa4UHKnvSsCJxLx/hSggc4qqkoPP5VJ5wC5z3pWNOc&#10;l4bgnNPVMnJqGOZTUpuFIw3WkaDiMHOKNoK8VH5oBzhfrT/MB4zQAFfSkEQPAH6UvmAHFOV1U5Io&#10;Ab5eBtxTDEGPNSSyhud3P0piyKOlADDDjoPemeSDzipiyjj3poZepFADRa4GdtMeEKMevBqczKBt&#10;z9aheRS2QaAI2gz/AA//AF6ilt/lyDU4lA44pryKT8tAiqttuO3HP8VOa08tctj0/GpBKImBB/Om&#10;T3Kyjy/++TVaka9CtJECcBahMK4xtPH61M8oD4DU0zqc/P1qh+8VJLcMdw6fxUkWnib7oX17VO7r&#10;uy5prXS26jDe2OtToX7xXmthF8uQPXFV0iDllVuBxz2qee9hlPmKfyquLhQu1gMZ/vYq1KInGQXF&#10;sp+Ycfh0qk1t/D/tY+7+narctyrJz/8ArqB5o2+b3yPl6/5zVXFysedKI/fZGevT/PNVZhHnCmny&#10;artAVW4qpNeRnLgfnTJ5ZLcsxxgjdjP9fWormIY2hR6/L/n601LtQuDL+NR3F4pOQ360AEduJGwF&#10;4alubRbeM/d9OPpUb6hHGMf061Ul1hGUrvxj9ef1qkyWpDiv3T/6E3X/AD/9apHjXbvYADbgZ4qk&#10;t9E7Z3dcfMKna/jIxnGP4c9aPMXK+wy5twxxj3+v+NLZ2SSLuk/NRx/9f/Go3u4t+7A+m7rVeXXI&#10;o4uHw3XHvRcfLLsTagiQ7UHT2qCNS58xcjsfb/P+fSqk2sRybd5wP4uBRBqG0/f+X9D/AJ4x/nNB&#10;yyW5ckWPbt4x29PpVGe0Ej4jHfoWxUr6gHVgz8bf4ulQTalBFHuYhRkncueefp/n86A5ZFxLO2jj&#10;3Meeo6c/5/xrLvGXzWUxjbwF+aoZ9dRm+V/90HHX/Hr7VVk1iCRyd/Pp6/54/wAmqi0R7GRqWiDa&#10;GVh9T+NNvoUIwV3flVO21JY0bb+XbFOm1KNk2ll9w36+nFA+R9hq2YZ1I+6ufw4qxdfY4o9sJ+b1&#10;/wD11n3WsW0LbPMyw5J6/wCecevT2NZ8mvb9wZujfT/P4Uc1jN0ZyeiLiurkAlfvH+VXIRGB8xyM&#10;9/5Vgw6nby8tJlg3cDqD1/z+nStC31WPbkOSv+1mquHspkl5FG7YZf8ADge35UWNnHC7PL/Dxt69&#10;+tQvqsKS7gW6Ef596z7jXowCibcBTtxj/P8AnvSvYPY1JaJGlq9xAF2264+btnmqNtNE7fOeei89&#10;f5dc/wCeKzLnWtwy5GWyP0zjHf8ASltdYt5Zt6ja27vnk9fXpz/ntakmHsKi6HSMVaLAb5umQvP/&#10;ANb+lZk9u7yFceo4xx7/AOeKP7WQkkMG3DPYZ+v8v/11Tm1a1i3bevRkbp/9bPfP/wCuQ9lU7F+2&#10;isLO33y7f++azdUv0e4URNtxnHtz/n25qrca+LhTGp/iwrD+f+RWXc6yYSwPzezDGenT0x78f0qM&#10;1sN4Wpe50lhIHlGwY992M/5/z3qa8CbMhducZCr79P8AI/PnHO6X4itGlZYz82cAbuvv/nrWg2sw&#10;P864XHG7159O/HP+eC4vZTXQWS3hnbyy4+XjpkH9f8Kfd3UGlxeVDtU9j6d/5c/Ssu68SW9pGRGz&#10;E4/u9Tj/AD+faqN5rUt2AX2hQDg7vyHP+T+tTzcofV6kuhYbUd1z5kjf99d2/wD15/zwNHTrqIj5&#10;V4U5GT71xl1rJtJWmK/KW+Xa3P45zz1H09O2ho/iCGeLzIn2nr97p649KvmjIPq9WPQ6K+2h9wX2&#10;78r34+uKp/YI5yXXP/fGf5kf59sVRn1iIAs8it/CQp6Yxx/h/wDX5p3Xi+JJMwbW9WDjn9Kl2HHD&#10;1ZaWPx5k0BmRoZYuGbqV5H+f896x9V8JtFLvhgKljjy9vTk/4/rXp7acLl1Ab5R95VYfNx0yT7dP&#10;b8AsHhF7iNi8PyjCsWXPfjr6cewyfcDyhONloeZ6N4SN5N5k0W1QQfmH3enH+f610kfhMwDdHB8u&#10;NrNt4A6EH8Qfyya64eC/IXzki5/g8vB/HnPf9P1cbILI0GwozEfNxznjGTweMD2o5uxKh1Zwep+F&#10;kvIijgZbGG255P8A+r15/lmWnhG5muMGH5WwOe5x7/59O+PU4PDUlycxp0xuyow2eoP1+h/wuJ4M&#10;2FY4zl1Y7ZOxOB37ZyOvHtRcOWRwth4T8uJRvX5s/eH+fepn8Nlf3Xythvm+b3711lxpH2BPMnDf&#10;K38P3Qc9ev07+uOhottKhv5E2J83O3jjnPG4nII9eDyfXNFytDzu58GTPL/oaMw2g7lyep55A+n9&#10;a0dI8I/Zhtktn3dWG35lAH0Ge3rwa9JtfBsEMOyeTcwO1jjdxzz/AC7AH3p134aVZPPQH5/ugLt5&#10;z6eo47D26UcwctzjI/DIWNnVdu5huYrjLenX+vr+FO98JLehkjh+YY7Dj/P6c9O/VqUib7OwRVJ5&#10;29ePr6HpwRj9djTPDcUq+cS23ny1DDaceuev19x6GkglroeZ6d4Ja0vFL2zFt3Hy9s9/xP5+vU7l&#10;t4djZW3xr94BW4wfy+vJ/PtXeP4atA7IIBHuP7tT26dRjPoPTn6Vk6vZw6cGSUk4PQ9+3Hb/AD27&#10;FwUVE5ifQIGjVIgpBbscD2GT259P5ZFKfwL5komVGB+h47D/AD2/U9tounQ6jMpum8vc2Ac9PbOT&#10;2z37VvxaJZsNrwMvy/MMkEnHI9unbmncnVnm1j4aEKxuIfun5dy4IBz0+p5/wzVxdAtWgCJF91sL&#10;t64we3p+vHPPXtNS0O1gt/tEL/Mu72559OR7enqa59TuuGCIwUSEkPxgZz/XPPX1GRSNEtDJl8IL&#10;frJbOv3m+9sHTPr+X+c1DD4H+yPiGEbWwx3fUdM+2a9GsNMiS382JVk3RgANjA5xzuz/AE4zntmw&#10;mm2DwsBBtLR+wDdOOmcDHoB1ouGhwUGlRQFd0K7lwG+X3/TnH4UHRlmci3iUs2AYtvHt0+npn9a3&#10;dft0s7jyUjwByQQOnTA7HJz9Oan8M2okk3XJXAbHfOSBzg4z1PGcdPTheYpI5mfwJDdO0wtc+rAE&#10;4O3jp/n86lg8NrbKqlf+We4LkH29+ceh9+9d7FZ26/PGcbV2qPcEHHTPb1PeoNctIzZ+cpVXAICh&#10;h83OemOen4/TNMNtjjxYIyGIRfMuCPX27enP9PSRPDBu0UzWyncoKgnr2/l/+rubFtHM9zulyWG4&#10;YUkE8eufX8ea6ixFrLaiEfNzmQNjhf8AIHp2z3yhnIN4EeB2nt024+Zt4wRx70xbAwQbmjZMMOSu&#10;DkY4PX3r0BIo23R/6uPbnG7ac46n/PIHPIFcr4ihjS622cbj5vu7QeO5wPz+mPQU7j2KNno8l+g2&#10;w/7Xbj35/wAfwNWm8DmdgXh+Y/7WGXv+Hp/nix4ZMNtITOMfN+7Uk8njBPtnnGPr1xXUNLbvueOQ&#10;NtA2/P05754z/P2609thSRxc3hM2o8oRHO37ynoMdO+f/r+tV/swSU2fALSY6ZH16498+v047TWb&#10;qzSydVRWPlsAfT1GSf6dTz0JHLSwMbthv/5aZY7/AHGBn8DjqRzQBZsfCj3EZcD7rLuUcnP6nB//&#10;AF5xUk3guNh0DH+7xz7VqaTfKtr9klb5cZj5HA/Lpzn09c9DpLfW52zl9q7QxG7sDkjpgc/56UBy&#10;nG3ujfYf9enzBhlSvf8A+t3/AApul6euousKMu4Njg5IH+ef886niWSK7mDRKBu4XMg2+voe+DxV&#10;fSRJbyrKu1flxuyPTIwOOfl/HvkE0yXpI0rfwdE6K8ny7u5Oeox0/H/HpUU/g+OBvNiTcu4fjz07&#10;d+gHp2JzW1DqcNymQwUsuTtbcSf/AKx4/H3pb7U7UQbEkDOSU7ljznOD19PfHbJpahLl6HGTGGKb&#10;g5XozdM9O/5Z4rb0PQYNRXdI3y7lD9OmOn6cfiOe2VOhe6Yict8wy/I/EZz79629CvWs41VpV2rx&#10;94gdMY59cfp3ycMJapXLjeF7RgIljDMMbQ3b+vX/AArN1jQY9PTYIvlPK7ecj8u2On881tR6tbKv&#10;yMsagcqvBwR79CB9R6d6zPEN+l5Hs3fcbLL97Hfv3zx06/WgGo20MjS4o5Z/L8vt07LyR9T/AF9f&#10;Tq7Tw/aQxRiWMbuNy7Nx7+n4/wCcVzFlD5dyVWbcwY/fXdg9MZ7cdMDnPbNb1pra2gEbO3LHO1if&#10;TjP59T6H3q0rszLk3h60aFlSEcc4X6deMf5PFc3rMEcE/wBnZQu0/wC9j8h3/wAK3rjxCphby4Qu&#10;7OCFxjngcZ7DOOPQc81i3shnn+0Esc5IHoPoOP7vTp2ppO4Xj0LnhmwhvDi5B2quAG6jrnpn24//&#10;AFV0X9mWynEUG3A42g8f59e56Vzmmu1vGZUmkw3Tjbsbdz+nH/6zWiniEMWSQKRu4XZjIIz+PUds&#10;+vaqAs6npcNvbs0MnzLnbG2f5emccen51yz7RNtUfxAfe6dsn8c+/ORitq71KS4iZVBG5sbDjBbr&#10;24xz378cc4y445WlM8abVLZ4bdn+XoOmcjoe5XMTY6fQLW1NrhvvHB2t79B7df1+gq61tbOqqBu3&#10;ZDf7p79+vX65rn7bUGsY97u3y8sd2Pr/AF7HORnOObH/AAkDzkRfaI/MHDLHnAxjkZ6gnv8Al0zV&#10;CuQ+IoUhUrCvLcbudvI//Xz/AEqhoi7bzfJ9xWB6nGeR+B9eQBVu+NxcfKWH/Aj19+M5/OoLCGe0&#10;ZVwxAUA7WC59fr6+vbsMMR19o1nJDG0cS8Y/z/LPsKJhbGB0YbVRSV+Xdt98D6f54zzz6lLb7Vd2&#10;UMCDuOAxxxwPrnP5Uv8Aa0moRr5cu5sno3b/AAPQn0pFXKOtENetGqN23blznt9M9setanhbZAQJ&#10;l3MeflXOePTB569ueKz5La6ll8wIR8qlTn2HOcf4e9WrRCsQjbkqvGW9D2+nHrTJOoDwscxsD0Ub&#10;cDB6f0/XpVHXLi3NmdgbcyjBUFsHj1/+vXPtrM1lI3nSq3dfm5Oeo9M4/I4+tTLJcyLiNgz7QMMx&#10;+bp/n9fqx3M/yM3SrIWXexAXoOuOmOmV/HB7c11Gh38cFoE8wM249R69Pw4/z1rDi02aFWkuJPlf&#10;5fNDY8z36k/gP5dbAlWGIyPcDCryy8Y9Oc/qcY/WqEdQ1xbOpYjcrdF38nt09PzPArC8SSC65iUL&#10;tYLwp69+P8/iay4fEBMiwSvt/hDbsckdTg9Of59OptyxPcIoR93zZ+90HPHB+v8A9epuO5V02FVl&#10;GSyr8pDMPb/9fft+fVWWr2/kbJYziPjPPGPrWH9ge2wrSn5eWKjp+nQZI/HjHNM1O7trRWWKUbtp&#10;OUPQev8An2681QjpbjVbe2TezNuxn3HXp+P9PQVy+tyxPOZUP3lJZeeOfx6f4etR2GtRSk+fIV+b&#10;d8vY+hz7ev6Yq2lhLdtiGNiv95j+vr2/n36qwNiaEUtGaSNgcDnb0VemM+39T710FvrkXlgSR/dP&#10;y/LyBgj/AD/9bFYOFg2rLAo4+U7ugx2/w/X1o32oKs4Fs67lXO1c/Ng44OOvtwcexyWB099rP2mL&#10;y1hO3p93Pbp0/X3rmJi3nYIZ/wB4A3HVScfTPPucjj0qbTtRtZ02yJuYsPbJx/n8D74F6LSVeP7X&#10;CvyL83f5eDz3/n6YA4oAl0q6ktY96Sf727H+e5+ua1F8SR7D5SbWx8rNn/PQDjv046ViNc28FsUu&#10;A2efw4PT356HNYdzqU6T+bbvImSQI1YjOcjIwCPTjn6ccgHUanqZ1GHazfKVwBnqMD9Pr+HWseBS&#10;s3mNHxkAM3OCSf5/qKm0y8S9hCCHP3gMcYwcdPfj/wCvzWhJpjW8MdwBt5z+PfGMY/pQA611FrIZ&#10;hc7Qcbhx3ParB8TrIqqV6fxcDv2/Hv8A1JrD1HU4o7fbhZG/gAxnH9Bj6e3TAyVvbqGRZtpx1X58&#10;E8/hnj+vagDoNUujOMzKq5+b7vc85/nj0/Gq1hG0E+JI2y3K7l6+/wCv45+tWdJVNZZbfYpc4JO3&#10;p7AD3PoCcfWrl/pb6ZtcJheMupztHI696V0BGmqPaLvWIEdGbGcduecdc8H+uDJ/wkk2pL+5dm+Y&#10;Y8xRnrjBBx+vXmsDUtUMwa3aLK7sBVbaScnjn2GcnHHvwKcF5Pa3Pmjcy/Lu5PPB7dv89MmgDY1I&#10;GV9wzg8ADPr/AF55+tP0pTGAzfeyN3mccf5x7/Xvc0awXW1DhVZd2W29ufbt2/P2o12GXSJGkKHl&#10;mYb26+x9MA9R0x1pARS63NZS7GddxbHzMP6j/wCtTo9Vm1BVlLbsY+Xd05PHXjr+nvWBfX8t5MzS&#10;y7l253ScYyOvXHTjj1ptlc3VkyoDujZv73zeg6n8hn0yDkGkgNS4jlMrRnJZvu9u/wCv+JHarVhB&#10;NHA0ojZNnLNt7Z6DHQcf4kc1qaHon2+2edQNzAbcL79Of8jn1rI1wPpszW4Yg9Mdcj04GM8exwR1&#10;4FNsBZdckhbbHI7Y4I3cDjjmpobl9QjaVHVsrlcn7vP5dvYda5q8vY4baW71C4iiSNMySMwCr9f5&#10;fpntWbo2p614qdksGuNP07zQvnquLi5XOMpx+5Q54bO44GNpINSpFKL3NrVfEul6berayM0142Nt&#10;pbq0kjZHcDhRn+JiB796lm1Xx5qcCtp1lZabB123cPmvt57I6KrY/wBp8nrmuk8P+GfDulaI1vps&#10;EULSMzMI1Lsx/vFh1JwSWJJPPPri6tOImaBgwXd/rGA7Y5wemD+eD6cEovqUpLsYRPiW2lLP4t1E&#10;t0ZYUtcL9A0Z47dffnNSSR+MpLbzNB+IcUzRqN1vrGlo4OfeHymT8j7CnzGMssdurFuMqy559M8d&#10;PTH6cCxo9mb68V3UZRiEmC7cDp+XfGccD04Sihcxj2XjS903VrfQfiB4cbR5rqQQ2d8k3nWNy/QI&#10;k2FKSED7kiqT0G4iu0uLiGC38ySRm5yff3H0HT8+9TeKfB1hq/gy40vUYba/sbhFSa0myj43AnDA&#10;/eHUcLgruznBHnfg3Xr5vtnhPX9SkuLrSbja1xNL813AeY5myeHIG1z0LgsfvilKXLo2XbmV0jqP&#10;7XkSTZK67W4wTn/P1x0rWZ/tMKrbvl2427eB7AYrFj0fVru3Nxb2wVVXLNI6nqRnAJwR19fvcjA3&#10;VFpniTRodSbShqsV5dLJtW3huAcsDgBsfKP059c1PtClRlua4s109l+1nG4kRo2PmwOQPXn6c/nU&#10;9pqmlXYnt5/tQaOMGKaOPzI17kSEH5c4AHUEsMkAZrR1a2uLPQ5tXvbppLjyyWt4NxU+i8sOSegy&#10;a43w3qOqW+rXUoVZPs7JBhbVGy67t0mdnBYljycAMAc4ApOcgjTi9jTjvBDNl72ORSudm1lIAHqw&#10;HTgdcDI9q1ZBFdKsQuCHfjbzweeB2OPr1P5ZFxdXt1D5VzJGpds7o2VAD2y7AnI46HHXIIJrmtV+&#10;PPw2+HlpHd3niqxkm3FJIwkkgh75faOeASEGSDgMVHJn2jsX7Lsd09tDYThJpNrk8eZhBnPGD07j&#10;+gqrrmo3MZ8gosbL8r4PI98d8Vwf/DXHwO8YTi3t/GNxcTb9sYmh+zw4PRQGkVCM92DYx6VZ0+DW&#10;9fUaj4ds7Vl+z5WCxs1n2n7wBmbEcfHYLnByQwAFONTUTovax1dpq7W8268ib73XrzjPOCT+fp6A&#10;1pMkepOstnIp28FRg54Ax9cn8hx2rh00TxBbQlIPFJguPMWSSPVFF00bHou5HVACeQFA6dcAitrS&#10;PEv/AAj+r29r47tvsbed/o+oi4UwSDZ2cbTFl8A7lC8hAxyub9pqRKk46HTQ6ebMbpGPK5VuRnP6&#10;f5/Gs291KJg9pDtWNpZBGpY8gt0+mf8APAzk/GT48+AvAli1pLq7Xd1bwld0LMWRu4cncu/OBhF/&#10;i5VRyfne6+Pvxy+J16+nfCvwDrt9Zxu2+9EYsrdgB0LoGcv2Oxxx0C9aiVRDp0ZSPpeDWrTT7lIW&#10;nZmZd6RrlnK567Rk4z/QeldC+nXF6kLeUyi7hEkT5BDKcj25BBBBwQQQeRivmnwXF+1Zpd5JeXPw&#10;yt7e3uPmZZvFd5tMgQKGcfbbl26ddo6dhxXRDWf2qbPT5NTHw90m68p9wax8avG0XUB1DqkbsDnI&#10;lDAbeR6EJy6ouVGnb4j3aSyGjSsJEKsvDbu/H/1z1+g9aydY1F9QfYveRfm9PmH/AOvv/WvK/AX7&#10;U2tap4xk+GHxk8P3ml3bHZZ3l/HHFc+cX2pDKE2RzM3GJYURSDwhALn0aO/s7m4j06KdFmZl8lGT&#10;crDG4k8rt4xj3brnFbcyMOXWxc0+W5tZlQQtIPlDxrzuA5yRk5/U9unNbWn6TcapLh4XiO7Lb1K5&#10;BH+cH3rA0+7lF0ui3nh5lvHtzJ5jXOQuGX+HYu7G7awOCGOTtBBO3ptxZ6Y6XRlkkgm4uIYpD+7B&#10;GGIH3855OCCORgkVMZa6FSjYsT2f9kMsSwsu1gPlXrkHt6nnHUcHtzWLqV019K0rqSrc5HzKenf/&#10;AOsa1PEGl2OryeZp88rI2cD7ZLhhn3b6evX3weevINStpJUWWN5On2e6UKpxkDBQbhnHLHfj+6SK&#10;rmZPKie3u2gn3oRtUKG4znn6Y9P06102h6WuvpvKlVUNjB/h/l/+r3wOZ0grq7tFkwvEoE0UmN8e&#10;7jOQT15wwJB+bHINdZomprowBDFiP4kjY5x05A+vHT8s0aE8rKuoomiMyhhuzn8Sf8+vbmsaeR7g&#10;b7uP73UAA4OefqMnp+laviC/h1eWRmafjJH+hy5PA/urz1+n6Vh+dEC0KMHPR1Zjz/skDkdec0c2&#10;pRJa3F1bzh4RtZzj5W247dOvf/PSut8N6Sutw+fccD5T83v6+lc9pumtfEearbNrcDkgfj/nkCt/&#10;TtQTRirLJ5m3jhsAYPXHbOfc/rWhL3KWurcaQ7RMT6DYn07d/wD61Yk8jSOd3zM391uSOc9Dx1/Q&#10;ewre1C1bXS0k4O9ufl4z/n+vsawmgm0+VoZVbcvB9ucc+vfr1yM8cVL+IXQjUXUU/mQHLM38P0zx&#10;xwPp0rtPDukW+oWglnk27ud2Mbu/6YP/AOriuf0XRY5pGlkjkcD7u7kn8MZz/X861kv30iPzoFfa&#10;VAVd+N2cjjGP/wBX6UCRU8UJLpztHFN9AvO3t7dDnnv7d8Pzd64cehbdgn09/b+XNdDfWkGrJ+8b&#10;YytjDdBnOO5/PjpnIyBWLc2DWFy0NvDtznhue559uP8APqrD2ZXEUxulWKQZ4PPfkdckjOfc12/h&#10;OyguLP8A0tlZm6KF6HPfpnv/ADrC0fSyAZWK7h80YwN348e+PXv6itFrq4sJma3m/uj5tvykdvf6&#10;flTAoeK0ls5TbxyOsYJVNvA5HIP6/TP5Y6b/APXEY/hbqSf/AK+f610EsK6krSTH5pOG2jHqB3Oc&#10;A8j8uQax7vSJbZ/Ljtzt5288f56e/uaBEOz7RcjyGbdv/i5wMc5x1/8A1V2nhGG1jQpefM23HzNk&#10;g/48/jzWNouk29uWlcJ8y53THnbjHb3x69/WprqS7sRIYJOPmJXdjAPbnrwPwoAi8XrHBOY7ct3w&#10;q9T1yMfTr061hwZA4m/iP8XB5659M+469uRXRCKO+Vo7lF+bhTsOd3XqMHjn0P06Vj3Wj3Cyf6LC&#10;WUvk4UqRx+v44I/PAMrx2ouXAjQnnO1D938P8/zFdp4SktLTbDM5+7j5mK4xx/F69O/41j6NpscK&#10;f6TJubDdcjPA9/8AH8qm1ZZY8iKZoyxwc/KG5HBx6D8s++KlsCPxluknf7PHuU/dK/xen6Z/yDnB&#10;t2UqGXaAGOAe3Hb298envXSWji4zFOoZWUA7kPP1Hf8Az9BmXuhzTXOLf94md3Yc9c8DPoecEH0w&#10;c0IqCyN7MFRW3EAKe+OwH6/jzXVeFLm30xVaXoyjCtjpz6//AK6oaNp0VpIqSI2cYJcZ3Y65/Loe&#10;ufapNRUOFePKrldxRRu4Prn1+v8ASgdrkXi2R7ybdbrw3P3jyPX6/wCe4rEU+W21k2tt+6V446jg&#10;du/4mt3T41xHCysw24YHHHPrx/8AW4zVe68OTXczNaQH5shl9uOPQ/8A1z2zQBnpYm6JRQW6j5jk&#10;kYxjn6/488t0Xh+5GibXmGOc/PwN2cY498VDpGnfY/Li2MW2/wDLTrggHvntz27evDtV+ZGWTpt+&#10;6W/zzgdueaVidw8UvJrEkjWhH3sMvAzx+vX+Xfg8/skt5sTKysvIOf4s9OvX6VuaWRtTLfLGRtUZ&#10;YdOW9z79Rz60668PHUbkypHtb8Mdfpzx744NMZkram6fbHIpXqTuOU6jdz+Pv+VbekF9HiWZmXKt&#10;7cZH19fy70abpM+nfIIiG6thsDPrjjtnHv6cGn6mMwYniHzbeGGNw6/5HXGaB2DxFdt4hBUOqtt2&#10;/exn1+lc+8M1kW887V6qzL1AGM9B6D1wO5wTWtppJ3RBQVyQoLc56kfzGfoRnvdOgS6nKXZGPTav&#10;J5yf58e/PPUZBamFBB9vLQo3JbLKpOf5VtWMEWkpulk2Opz944J65H+fz7vtdBl0xFdI9vT5tu0j&#10;/D8BUupBrZWDqR8oK7k6fNjoOnbj2/MGQ6hqJ1dPLuZFPljC9v0rDurWXTJQeNhf5VIOcZ5xgcen&#10;PofatKziUsqgbfmAGBlcY/DOB+o+hrVbw3LqQ3tErbju+RQffj09yOvbPFAkc5Yq18RbFec/3xjG&#10;P1/+vW5Bph02EM8ZJVsj2/2f8n+lW38Ly6Q4FvFtXdkDd9MduP69aL5PJjVymNy4b95kgds9z/n0&#10;zQPcqXGoTX6GK4wy842joMdfp+dZF/pX2FvPhiZmIyvy4yc+/wCfufyq/ANt0/mxqq7iTvYcHce3&#10;f8PXtitu00JtTAaGHcGbDjbjvyOvp60lqI5ayd71ltTt+5jLEfLwO/8AP0Pc1t2elx2EX+q+b7wx&#10;79a028GS6cPPA3fL8rP3/Pr/AD6E9MmG6tfIhKtJnr8vr/Ln+Y/OmNbFMX93M7JgtHsDBQSe/H/6&#10;+n6VPo3h+G+1OOQRMrbsYK4zz6fn781U8tklWZYisn93p+v4/jn616J8I/DI1W6WSJQWZshvL78f&#10;59qkZ6j8E/B0ty8cSwfJsUttYc9Pr+fHBr6P8JaGLWFI13fKuMn6Vxvwm8JR6baqdm7IBY4/zz1+&#10;ler6LpyRxou32xt46VyyleRol7pr6BYlXUFa7jSYPLjANc74ftRvVtv1FdVaqEjwq/8A167KEeWB&#10;zVJXkLct8tZ0x3PnNXLuTC/zqnjLYJqakioItWMWTyK6PSosIDWJpybmxtrpNOj2qoNKIGhagjmr&#10;SZxnFQwqVXFTKMrxVgOPTNYfiW5CW7YP8NbUrbUJrk/G175No75PCmgD5n/a116S30SeOJxnaRgn&#10;/D2r4leH7TqMlxduzNubHGe444/z9e/1p+0rqcGp3DWjS/Lzj39un0/+vXzv4j0S1tBJfW6rlcMu&#10;7j0x9efy+vNBXQ5K7YPGQT/BlguffDe3+eueKVpaiDOE43H5+Tjn0/z71cuJEuSUPrjlgCMHOT1/&#10;+tn8xIkgA8hFXjIA9cnHH4Cgor6jof2pcIuN45Hr36/gfanaboUkG0XVuS27OO3654Pt/jXX+FLO&#10;xnTFyFVsFSN3X1GPTOeM9QPWtnVdG09bYzCLayjrt4Htzx9f/wBYoEeX+OfJt9Fa71G5aC2jZi7c&#10;fK2PlLfj06/MV6nBP54/tga54k1bUrrSNat7UNDcXarGyt/oLiRXRj8pLqUZGEmAMSMCFZTX6HeP&#10;NCfWIpUSy+0RtBJDc2bOF+0wMpUqGzgMMnbk7T8yNgNvX4l/ba+H40g2l1ZaLJpt21wGvr82rCN1&#10;BWPLJ2zvZvlyNrsODhFN9Bpbnxzpeq3fh3WDrOpWKyzGQbLd8lWzwGGByMZ46Gu48M3tqnim0vbt&#10;Ht7xYDcTOVCKH3PhX8z5SpWSNt2ACDj+HJ4PVblL3V5LvUbKeP7HMI/JS43HOTnGRkgEd84znHOa&#10;9I8K+D9Q1HWfsF9FI8asqMYMbwdm/wCV14b76ccjC9ug5ahvh73sjsrjxFZ6Fpej3AslwonkWGRs&#10;+dNtKgcZHPAGcnKA4y2DpWY8QW3i/TdX1XU2jvJZIy6qymTzAxzGVJwo77TxwM1Ti8MXV/qtlpuo&#10;XD+XHDn7qsVmwqOSoAB3Dn+9lmOcgGvQPh5o9lc+K7q/1m3XUY/tCyeY22SOTcgU4yPVz1PB34+6&#10;K46kuqPVpxlKVj0TwVDr0+tf2jbyx3EDXU0UNrIDEfMhLJuwFJYA+uMegOBXZJeafcxZ1G9a31BY&#10;WaLgYWNlUkADg7fn69PqM1g+HJtO0K5kaC2aa3uJ/tcc3nHMeN25+QSpzvbAGCWUZwcnc1AXenQp&#10;Y3LQ7GhzbSyK+6RVIIVmB6Z4znkE4HUDj51qexCLSRZaJJtCig/4Ry5jVoGP2f7UvyhQxLHtyCmM&#10;kDO3HBJqoIrnTIJmGq+S0o2+TbRbfKJKYxkkEYYA8jPXjaTWlJPqt3bNez6i22SFZJI5I3V0+U7F&#10;IHT52AxnJwRwck0bhbe1STUWiWGWRmkjuMbmVDgbyScgDOB+VZyudFPawmnz3tkZdluI3mjb7IVt&#10;2M2AoBkLEEZySGIx2zyMVSthK1x9m1S7/wBJeJXe4XaIwF5Ytvyu4DYDnkgnGMEjSt/D0cUjL5Bu&#10;criXfLt8+bAG9y2VAzn5cZB5KrwDR1m0tZoJjLpkkmnXDKfLh8tAXJ4O1idufvF++SODyuMjoj5G&#10;fqNvbi3k07Rl+0W80atYwwzv5LxgDYWjxukHygksVxjABAxU1hp2py6otrJJeSvDvPlQyxqm7KhN&#10;235IQAQBjnhiNvUx6hFJrd8J1u7qBpSiPYxWqRlmxkklQSS2BhyRgcY9dqxkllsEga2hnuo4/Ntf&#10;svmOUUA5YAgiQYLfvGIY55IChRjI6oosaXbyTw+bdTCZvLjjmlim8mCP5xsQTHCAHdnC7WJwSSCQ&#10;uh4c0LTpL+5updOEks8ZKq90JZZSXCEqzhSWG3BcDBBIJXbtObC/nQLp1213HcqEmmjksQzBd2cq&#10;PLCBmIPzHOdqjhhxuxW+o3y/Z7iVbUSFUtZbiSKOS1gVW/ilzJlVGVbIJwu1QcY4q520tES29loy&#10;6jeadZRiG4k3S2dvpd4u7ewzs3biFyAegIBxvPANX7Q+FpS2n6EZvMjhj8y6muDIsUbRIpBZnZA6&#10;kN8ikEAkkYWnWukXcUrazqL2vnMz/YjeLP8AvdwTAO1g0rbivDM3HLDorUNO0q8gAhlO5Y03WYXc&#10;+RuY5VI9kanDZGVYk5O5hgDlvZHVFXdzZ0ZNGj1S1ivIJEmkgAit1mdsRFQfN4xtU4fJ3EbeCBgi&#10;rulRajqEqzCO8nsWdkgmknWNVwCQAApAQkDgEg5PJJIp+jWFhevNp6sl35yHzoY7FlVuMfPhhlVD&#10;YwCOi7sgYOjZwWVlcwywxziS6YIzrEFdFGXX5AGDcfISRnAIHXc2Mpcp201oWNAT921zb3N007Ls&#10;DsXKswbAZunU+5478AVcsrG2t41u7xpGCKHMccarJOxHA29SPTGD1zznFV73ToDI0SzFfMMk013I&#10;yySYK4zuGPvHjGQcA4B6a1veq95G0FmfM8z/AEiRZPtDtlSwCg525Kj5iBycbScEZSlzROiES7cL&#10;cL8t5quLZm2tHbwn5PlOVY8l+wPPJA9yLHh6K4jeGBoY13Sjd5bMGj4OMH1B6DjB6HOaSy1qOawa&#10;S+lk+1bW2rH5ibFB5A5PbAOScnnGRUsV7p13plu11qM8ihkCxrcOu4BiVVQwyo+bucH+7k5rLqbK&#10;LsWZL62glk06BZUkDbriF2duduSWPAY98HoeoyKUxCK6s3ljwjKiqrld+4OMBVA5Occjpxk9jWkk&#10;82Z7eR44VCqjQiWRcjoCX3c8dFA5962LdtHsthTaqW8ZDx/ZyWbk5PuBj1GD15wQ9CdmPSxa9h3w&#10;3DXDtdKiwhwVLdBjAOTx3OBnNJCtrJP5AH2hmLFgQfk44GRj6dQevTNWE+wozwEkOrMI2kKJj5sk&#10;HkkN05B7Hk5yGyXTfY5pZjDJIZgPObkxrsxkkHLnbgBQOO5HUqxpcuGEf2bIun3Hlt9nUoZv4mZh&#10;yFHbB4APGO/JMyRXkFotxeXTtGka7VlhZZHwDt7EjJUYUZxjtg5ozzafDa/8TNPk2gjbvUyZ5yB9&#10;5s4xgjP06i9o/lzwW+ly6XfKWlG5WlUSBQ3IAwNoyACTzjIzxmmtTOTtqXLa0OnXlvY2zTeXNCzX&#10;JiZVYLIuAGIZexbBbpnPQ0+8vJormG+FirW/mA7YxsQsBjAL5G0eo/WoEjmvra5uTJCd0m5tzYVn&#10;J4DuT8x2q5JyD90dcgXr+605HjaG2OZpFWz2MN21c5B+bgZIO372DzzmqJvr3Ce911POZrTeFbzJ&#10;LqRsKijbh1X5ScZPUjgY5BqB4pLa3hg1yc+XcRkzb8KxBbhUXsDgnrn6HAqzcSWdjFLo6jzCuDMr&#10;fP5jhvuADO4nJPzYUDONxxWbqLW8H+mXUYk3TRiBVt2DR8ZPzjOSBwQ3Tjk9K02M0rlu0lmSyu55&#10;bdVab/RrW3jt9xZvu9VALqAWwB25JYVBrUkM3kzRP5k0TkeUs7CKAbV+Xg/ez97qQR2JwKdrtnvL&#10;i0j0yUQSvny5DhvLXnJblgqnnggkngEVfZpLadbW1uZD5dqfOaZiikE/dODnJ4+UEN82ScEULWJV&#10;uWVyRvEDW9zCbEAXXkhR5aAeXEmQSpbKliScEZVT261gRPqEhaJ4pPLaQyyRAjMzMq7d8hxnq2c9&#10;OgBxitia3827VG8P+Xb3Jj8xVQqJgP4gQMuxAxy2B25JBc4guz9huNKlaGFsxWq7RHHzn5UUkNkj&#10;JZyO+0seq1luwXLHVIp6tO6StbX2qs10sBzCf9WIyORkBcjIx85HQcdqJH02K1k1C5k274tsy3Fv&#10;tWOM7SSxLHjbztUAEYwOSRYuLmNbmKyt7O4SHzWk1D7XeM3mdSv3ckkAeuDjGOM1DYxlNRz4dhht&#10;4d8krRKQGfnIU+b6gDnPY9zyP4riV7WKUx0uKBWns3WOaTzYW8mSKWRgAV46Y6EAnGSOCaivZ9H8&#10;pvt2pysq8yW094USHg5BAG6Q5yTyPvDHUgTare3Fvdw3M7Mk3CGdWaTZEDjcAduMjHJAXBPfrjTS&#10;3Op6rc63NY3DIpVgzQJAWkI+VQ/BYnG7ucdx1MOeo+TmLtsL67t5J9JksbZQDhYvMXYpxhiqFseu&#10;Mck9R0qverFMxXTtRuLyZvOE0kNw26JQMNuJCfLnj5T2CknkCrJmHW0u7Oa4gWeNVBkhknLcKST8&#10;7DPBPf65INRw6TOscbJqstzCZGUySXDDeuRypY7QOWzkHp0HWhy5lYnk5dbgzXCSxSWdpDFOqxlo&#10;YQ3+rZm+dvmMe7lCTg/zBne+DzMZ7K4nmXy5obfywB5inGSTwBzhgSCcAdcCnXaQwuENzc3Etwu2&#10;GG1tm3JtAXYdjjgnA6kYXkHqa12vlabFbC0maa28wQytGnmCQj5ch3ZGGeGJjHBb2zN+WQOPMipc&#10;avazatcfZYdkHmBrea62MkSsy5RwB0zgAq2dvPrnG1W5gsV23sCNK8gCwx7/ADpODlgFj2qpbnrx&#10;078bGq6pr15YQW1w0dxNbS77qNiAqDAfYN/mL5aMGzvZSS5OCQwrLisLrUbhlSOFWuvmaCF4jKcK&#10;CSR5aY4Jwo2k4K5GQDd7vclxUST7Cr6tb2uk3MOpT3Sia4unhlZYyxYGFVKhSSQMYGBwRjHE1xpk&#10;81ipmaHT0dkWKG3upEj3Bf3kpMhZXHzEHBHbHcmO1nkttSjSaD7UllcbZ43mTzJVHRd/zJGoAKnJ&#10;PQDgDBj1bTXv1bT70Fra8LPa2seNoyep6P8AKM/3wDzgVXu9CPe2CzhguNQA1maeG3uIlRry2szL&#10;5DspCPJ83zncB+7TIPy9DxTYr3QFvCtvOzRthf3khgkh6Z3rxt53ncT0xweAM8aRNFZyaha6thWk&#10;WNrGN3SE7uQpAwzk4GPQ7fQBJZtI1FbSJJba6tpfLVRHHIPmiO3A2gDzFYndkgn5SDg9G5e7sNay&#10;1YkE0eo3F0tokNxHLu2NDbthhnodp4IHrjHrlqyZbDUdLnuNR0kX1qt80kIHmOvmce2VyCPwBOMY&#10;rctrfU7SeC0sNZdnW13ZkG0zKRgZYN8oHZSdw56jAo0tId7Pp/mrIqsWa2IG9OpLZ5wDgAtyCBxj&#10;mso/EVKPu6FGy23MUVtZXztDcwtBNZ+cY3lGQACAE3nIyr4z6jrV0/6HJDdtdx5azXz4dxZo3HCr&#10;x85OR05x1yBUE9tct5M4ubeTbJvkmk2v5smWyiqAGXBzkt82eAeBis9nNPa25nWaW1ZmeGKSb5xu&#10;A2liB8xODjOTngEEKabuZmZeXeiCA3Gm3LSR7UF5YopHlTbyvBP3U+bJOcZxj1qrBJFBqMlw+uxX&#10;EMoZoYY8SZOFKKcZYOecnsMnBxzeOmahGZHnsZreOOT/AEgLMiS7MMWVm3ByDg8MMjPHoIW0Czt7&#10;dpLXQGiuLqSST5Qrl1JxguuVPyMDk7WyCTnbgVH0CW9jQb+yb2xj1G1d7XzFSX7Ph2dgqEM6EgYw&#10;2/IGevHFWtTYyW6reI0HmEBGtCrKY/mCliGHtjt94tjjNfwrphn0xrNCVaO4Xz7xoJHMQ252jGG5&#10;OTg9RkdM1LeW1l/aV0sb3FvHiFpFjz+6Y8AdwyAMeuNxwDwDk8wW9hmoyajBdzBLaO6WS73Q+SuG&#10;ZSCAueeMNknocjB7nY+2X00LNBcxrKsp8mRWJ2KqkFSVA4A79eCfXGfDqFvp9lJa2W7yJokmVo2O&#10;1W3YEhGTyCenYHgkZLImpNdyfvLlmuJL4SeXbwvG0Y4zwAucjIypPQ8DkVMmVEvSFRdXd1plyZN6&#10;rJJcSRhmyELFl3ZDMTjnJzkN7FPFDmeys9QM1zdQz+YzSTKzLKwYFgMkjzFZid2f4hwDgVLYzX+k&#10;T3VqmpJNGzR30E0cERZMRkbQ2D8oD84wM8dVBD7jT4dTt7fR9LnnuVt0+VbqZFjkZxyAPm2gcEcH&#10;KrnHUml2RnLUybe+t2mtb/WblY7eAyNG0tnlElLErCScBXZihDkdFzkYxWN4n0/xRDoetah4Texl&#10;jurT7XfW9xJ5Z3KzcxSHDhk8vAVSxOIwMYGd829x9gj0y/tZY2tVdpZA0LgqEUfLlzh2G5uhABU/&#10;NgqMvQ7/AFmz8Hro11c2cc0k1xJJMbEyb2eTBLFCgwu75M/dyVHHB6qUras4atPmR89/FO38caR4&#10;D1CyksLS+t5o3l+1bmMm+X5/MXLbTIp3LwctlichFNbQ1nwFqfw7tNf8M2kTpD9lltdPZhFHBdK2&#10;+fnIXzC6Od3zFQUBODmvWLLwdocmmeItG1vWFuJfLEdtKy4htxwXkA3ZRSQihNuAGI4JBryDxZ4I&#10;ttc8HaldWtzFZ/2LG0ltZlWEayRxK/lFShbfvDsN0gID4AYjn0qclO1zyasPZtvyLvxN0bU9R1LS&#10;10nSEhUxy3hhjnkEs9sI2ufKeLJUqEUseMAjjJOB8+3d7qlre2WreFNahja3lktkZpA3zFnUS7iS&#10;oQjdkAfLyf7pr0jUPGN9qmm2tl4ka6ivI7byrd5o3h8tFQSFUbjgiM4G0j9519eC8P6y9n/wj41G&#10;zis1bTrmyjZtjsZI0lhMjq+cIyygg8jOeSdzV6dH3YpHi4qXNK/9dDlvBEU8XxUs4ILeX7FKwv7m&#10;4urQNuSKMeYR2YMY3B+mDnBB0PiVo+g3njK+GiarJFYXsZuZ2mlVVlSRhEqkNjazIvfGNq7m71pN&#10;JqkOgXcX2DdYWukrcXV5ZqGMSz3UoVS+MAO2Y2B6qCpGBtrHuPFKzeLL6e+hhhW+dWs47VUZZjA6&#10;q8e1/mCAshb1jc7ejLXXFXmn2PP5YxjbucjY/FW18GatD4a02+ury3jhaC5u2tBHIIvKzC+Rg8oF&#10;OGwV3Hvya/xDt9P8d6fHDaxGa+sLLzJr2NW3Rs/lMGkA3Aoqqeu3azMBu2gNi/8ACCw3VxfabLa3&#10;E1uNUVzcTs0TiNZHQBxgkcsAV5ye+MGrviHUY9DvVsdFmlsLhbVoH2jzEurdiEcPIOGIOGXOAPKA&#10;wGAFdkY63R58pS5bPY861+dvC3iW68KjT4bqTasQmlyAm0n7vTHJwOh+7nOTj7m/4In6LqusftGW&#10;k2t39zHo+n2lwdLmtbopGNTSKYQbFVvnVUNyMDKuuQdyF8/EniyWPUdZVtaSS1vJCgaSNl8sAHaX&#10;Ix8uduOAe/XGK/XP/gl38FLbwL4A0DW9XttHmtptMe7tpI9NVLrzZWVkkeUcqqgkxqMEiYMCdorp&#10;5o6JmWFw068pNdD9D7PVLdF8qIhdiD92rZKj3qwmupEcCXkejV5xF4isNNRpYH2tIRudnLE+mSTk&#10;/wD1venR+KIpX+Z+v976/wCf8itXUijpjl9SW56XH4mXeAWyB/Dnr+VPj1xHbKtXnX/CTxrEymTq&#10;evt+vrSp4rSOTbHJ7Hb2/D/69Ze0K/s+dtj0yHW0Hftxz1qY64ijeJMD6dK84h8XwdDP3x9P8j+V&#10;Nm8bI7lVn+u00/aAsHU2SPST4iQniUf8Bp66+pXLyDHTdXnFv4uiZSWnyqjNTf8ACXIed/09Kz5z&#10;RYKfY9FTWUAzvqVNVibBDfrXnMPi9VxGJ++R8/QVMPGcCpuW4/8Ar/5/Klz+YvqU+x6B/bcSfKZP&#10;rSjWlLg+ZXnY8Wr5m4ybu42/z696nXxfAWwrqw3f5/z+fap5i44OXY79NajzguPTrT11pQ3EgI6C&#10;vPh4zTGQy+vU/Wnr40gBxI6/h/P/ADij2gfU5dj0H+2go5YbvrTH10dC9efv43i25jkbH+9QnjFX&#10;+X7T+vfHT+n4UvaFLBS7HoH9tEcGgawhb/Wds1wJ8ZQ4w0/oWI7fpUbeN7cfcnx/u8/57/nS5g+p&#10;S7HoX9sLjAk/WmNraRnO72rz1vH8QX/j4ZWyevt+NMHjWN/+Wzdvm3D8qPaFLL5dj0Nta7K2BTDr&#10;WDhmrzxvG0IG7zO5x83J/T6VFJ44gA3C4z/wLNTzlfUZdj0U60gxg9f0pG1tMZDfSvNX8fRonE27&#10;noG/z9PxprfEOGZf3cuf+BA/19aftB/2fU7Ho0mvY4H97jFQvrakZ3/rXnbeNosN8w+Ucdf85qKf&#10;xugGx7heR+dL2ke5ay+XRHoR14bvnZfT71NfXuo3+7ANXm0vjmFV3eeNwz36VRf4m20JZBcnDdwx&#10;/wA9P5/gX7VF/wBm1Ox6hP4hP8B9s5qnJ4gD9JO/Pze9ecDx7bynIuevr3/lSN41QsAZ9vynq2c/&#10;5/lmj2iH/ZlRdDvpteEfSb5ue/8An/P5VGviZGbaHWvO7rxtErY8/d2xu4FZ934+S3O4yr8oBU7s&#10;cj/J+naj2qK/sqo1sepS6/GF3l/cVTuPE5d8RyfhXlcPxYiuJTbmT5v9nvz9OR61MfHMGf8AXsfm&#10;5VTycn6H+XOPzftl0KWUVI7o9Gm14E7i/wAvpu6VVfxIYn8wPlfdun+H+TXBnxtAFZWnH/fQ/wAj&#10;nP4VTuPG0W/5pcbsD3H+fy/o/bFRymo+h6WniUkbVl4U/j/+rrTLnxOEXPmDrk+/avH9T+JiWe7E&#10;yht2fmYnPT/H9O9Vbf4oR324PcZbv/T/AD6Cj6wtrlrJZ720PXP+Eo8wswf2+n4f5PPT1rza8oUn&#10;dtz24/KvNf8AhNmblmGeir0H+enBznOOezZvGoyreb8rD2/Dj6Ue2NFk0+x6InihlbaHDbT8pPXP&#10;09asxeJIpFU+YG4z8teTXHjQBWkaX+Fh157fljj+tYN58U5LOZYo7raM5LHHpwSPwP0qfrEY9So5&#10;HUlsj22/8VsPlWbnOPlbP+T/AImqTeI1ZtjyDP8AF/hXltj4+W8TzDNuOPm+b/Pr6/lnm1H4yyMN&#10;Krbh7g//AFvx59Kr6xF7Ff2HJaNHoVzrSA7RL9duemP8/wCeKhh8WRrLtNx8vQ/N0PH615/ceLUk&#10;XcZf4c53H/P+fyytY8araxNLJcfdB29zx9D79qX1iK6lxyOUtLHrreK4PK81LlfXhu2etZ9z4oEz&#10;/NP8q8bs+uD/AJ+leGw/FaVp9v2tiqthsScHnr/nH+PQWPjNZot6y9FzzknGOffv+tH1lS2K/wBX&#10;5w3PUX1yMjbIfu88/nzn/wDVVKXXsSAo33jj1xg+35VwaeLpQd3mdV+8JMZ9/pke34VXufFLpuaO&#10;RW2/c5A/Dr/T09zS9vYFkTvseiWni+3hYpNPtwwO5m+9x7f5/q698YxDbHBKzZYfKvXuP/rV4t4s&#10;+IItAyC7YSFsbg/Uf48ZxxWZonxM82X7Pc3m3/ekyP8AP5fyojjIqVjaPDk5LmSPbF8Sq7/PI24n&#10;lmPb/wDV6fhT5vEKbDtbnbx8p7cf5/8A115tbeKi/wB6dv7uGP8A+r1/zxUkvitCp/fNt2/d67f8&#10;/Sq+soz/ALCfRHbSa5tIiWXbvyMbsdP54xn/APUasW3ja1VQsr/99H8hXm994tSNWAZflyDub5en&#10;3e/fH1/A1xHib4iuL1o4L1jz2HYcep4z/Kp+tKO5tHh2VTZHvN140huZMQT71II3Njr/AJHp2J7V&#10;BF4jh+/5mV2jPP8Aj+NeOeEviE16vkzTKPl+6uCenX3PH5/r0cHireNxmDdm656/n+fPvxR9bTB8&#10;OyhpY9Bu9eiJ8tT8u0/MO/v/AJ9vwoz661uNwLbl5VcD5u/H6/r+PG3Hifzmw0+5tyhvm989vz9s&#10;ZrH8QeN1tbYyyzHDcRru69eOD/L9O7+tWHHIJSlZI9QT4h2iD95Py3C8nj8fw/D8Kpz+KjdnzWI2&#10;7ifvDj3/AM/4V8+X/j26lvTdeezficE/0P45/THVeHPH8V3DGr3qhgCCVbGPbrx17fnSjjOZmsuG&#10;alPWx63ba8kcmCevDfNjnr/n/OYLvWxJhHGAVAK8/wCen8q4b/hKoolIN1GezKmOW9Pr/LHvTLvx&#10;dbCEbrrjcSxXPTvz9Pp+HAL+tEf2DLsdbP4jTTpPtHmKq/rwD/n/AAom+JOn3Ea28Vx85I+ZGxz+&#10;fv07+2a8l8ZeO4Ega2spfm6M3T8vyHp79K4+18X3UF/9smmYYZjtY9cnJ5HTHJyP1zS+vKO5vDhe&#10;VRXZ9DDxFb3AaZpPvfxD/HPp+lTjxBH5Gf4QT827rXlegeO7W7tVb7XJu+UfMP8AP6f4Vpp4wjkG&#10;0Sr8vy5Ztvfp39fSn9aizJ8PSi7WOzutYgkVjI23kKx9Dgc8/wCR9M4xbjxlBoU24z/Lu/hH4/0/&#10;zmuavPFsIgMwusbV3BeAAMkevPXv6dsGvPfHXjye+LRWzsvynawwP6+34HNL65y63Lp8NyqStY9p&#10;X4oWeskJDKMbfm+XoOmPz47/AM8TjxJBsDvLy3X5gPw6+9fOujeLr7Trzz3VmTJJLdeevXgZ47Dr&#10;0GMV3dt490y7tlMsnK8Y6Y7dwf8APrwaccZGcdTSXC8qWqTPkTRnkW92PFndxIzfxevf9e/tXV2k&#10;dtFEvy4bd8zc4Htz0645P5Vz1hpUkKrfTR5Yg7VUjn+meg9MetWn1IWYJkfau3K7l6c49O/Ydh68&#10;in1Py+9jWu54rWzZWBKg549QDx04/wA9Otc5fQsb4sgUr17fhjP5VdTURe/KrDb03YPzepHvxnv2&#10;/CFNIdx50sqsv8XYY74I9iB7d+gpbkuRseHZoFjCyrn5WJYfz9/StITqArKf4s7d3Tof8np071za&#10;5hdj9pPy4/1fUEjH4n8O340qa/GWKeeF5+6yhgfyPH4/pQUWfEMsd7HhNq7c+3P4f56VX8PD7K28&#10;OflUlvl69Ox/Dt+vNSRWi3s4j8zB3H7y/MD+X169zn2qSayt7X92duNp3Nt4B5PHHHUgfXnuQhLu&#10;bwvbadcqoTuVUdMn6c++fT3qrqGowCB7dm42/M0fb+R//VXP3Wpiy+7IOGyFOT+Ock+gzz1P0p9n&#10;dW14m1SGPUbkPqORkeoHH+S7DXdiLBFNJ5gO4Z6KOnYd/bt0/HA3NN1SaKHyGZVXbkKvbnOP8/8A&#10;1qojT0WBpCeOTtbt7Yx06denvUd5eW9urTRht3BUc8Ef/X9/p60Bbqb0mrwQwtLC6q3+96Zx0OOx&#10;POOntWJqoF42113egbkDp/Q9u/4Vn2uuKZd0zfL5mVG1Tnkc9eMdh0+mRWvp0X20KSu7pgrjHb1/&#10;z60ARWMwszlG2fNhhu6dx09yeOvPvxsrrUCHDhdzc4Xvz9ev+PNZV3FFZ5ZEbbszvyRj6f5Jz3wD&#10;nGudUk+1eVBG2F4Pzbi3A6+vTv6fTKCJ0Ooawt7CYJoV2suNuO2fT09ulZ8Sjf5jBlUfxDt/nn1H&#10;6YTR3N9KsSnLFgNvAI46Yx+R6/pncn0lvsvnxMu4N0Ydj36ZXn/ORinoJeZFY6m0asSDhfmX3A6/&#10;59/appNbkdhCilsKBuVRnrj8/bjGe9Ymo3jW6tCVBZTzxu/i9RnJx/LvVKy1G4WYIm5t33VZcjPf&#10;nufy49cUhmnfs1yAssf3txVl7c9f06fTriprSSa1RUfdyuWXIx6c/qec+3fNvRbSWSHzjD8235VU&#10;jG44/nx14yBTNXtmsY/PLMueTn8AGyf85PHrTYua5J/bLxyfMO3TpxjgY/wqC8vprplbzGLbTtK9&#10;vf8AriueurmWRssx2qPmZV4DYx3PTP8Ang1q6O818VtZmG1vvZB28c9B+Hf15xzSGTJay48/yvmP&#10;3ZM+np9OR+tWYruW1hZVO3CnYP4vYEfh/wDq7akmjStbMyjgqDuA4Hyjp6jNc3qTvC8kKbtq9eMH&#10;35H+PbtwKARpf2ubmNRHL8vRtrD6fQjrx2/nXms57jbsXJ64Xr+n+SKw7R7uGYSG4U477gBwe/Q/&#10;p19K7Dw1bJKu5+G2gbFJOR6cZ/z060IL21M+0t5LdVkk8s4LKByMH3z9eP5U2fWzZuFaX5h8oOfp&#10;z/8AWrQ1yzNom5AApOVXcpPcngdBjA6Dn8a5O/kd5tsrN83Py9vpz65I/wDr4pjTudA15cXkfmyT&#10;7t3BLNjbjv8AX6DsD1xki0aVx5sgYFXB3fTHXHT/ABPvxm+HTG9wqy/LHn+IgZy3r2/z0NdmNPga&#10;yy0qr8m444DE8frz+f5N7GfN71jmpnEK72eML0YMf1Hb/D8TmOz1dH/0Uvt3BfvcZ7f5+oqv4hQw&#10;XDW4GFZsFvy9TjGD19j0rMhO2ZWWRhubDKpx9c98j/HqMGhFvudNFZm7k2qdxY5+9nr7/p+tLNaR&#10;2r7XkwcH7vGBxn/OP5Va8JrC0eLiQ7tnDL83b0HXkj8u3ax4jht2s1liVdyjDgjnBP69PxyDgVRn&#10;a5h3WorbuqQHlf72eOM/5+vtUlvepcMu5mzwCd3XH+fp9Mc4t8ALkySdj8rKOv8Ah06fQY71e0aN&#10;/MjYKDuz97qeeePb6/lSHy6G1HoyTx+c0fHXb5ft3x7Z7evrioZrmK3VhIzAgj+I5GBx07Z/lXQ2&#10;F3p720aMg3N1XcM9AT+OT7YOK5jxLlHZoFZVx0XGB1I/MZ444+lMkprrK79oZtp427ue+T/n/Cta&#10;yWLUGCLGojbB3R4GM89u3p9K5vYXbyoQrDjcy+vfPGcdfpn8a6bwq9vYtukYc7W3ew/P+nrkdgcX&#10;Yt3liljDHekZ+UDLsOeOP0x/Wse91ZInxbqqMW/I+pGefTp/Wup1S+gazZSPvj+9kDjr9O3U+nsO&#10;K1ImF2uW5UfxfNgHtz/nt07uIS1kWdO1UySBJQTu+X5h0z9ehx/9c10elaaLtPOeDAPMfv8A4n/6&#10;31rlNNs52uFZ4+n3WZRxx0zjj6dD1GBXZaFqKpbGIFAVH3mXkN6579vp1+lX6GcjPvpTYTMgjO1R&#10;lto4PAx1/n7exxi3WoTM/wAjbe33sfjjn/I4Fb3iZjqDeWsfyldzHIC9OmemcDjj8q5eWKVWEMp+&#10;bPb7p6cjJGPXr/KmHQ2tHv57wALHn5iGypP/ANY4/wA9eOgbR5YrJZY7YbmX5l7DvwPbP69q53R4&#10;JYMXE0R3ZDdM+w/mex561041mUWoG7DZ2npkn39MnJHfnt2ok5y/1Oe33RMP3jR7V6dvX9e386zY&#10;r+SKUSRz8FvdR16f5HetDW7a7kdrpY8u6gYWPp/tdunHQjHXiqOm2FxdXLOUbDcvKzfX+vtge+aC&#10;uh0nh+N9RYM/Krz97BHHHX8Pxq5rlrLZlZUJ8tex75J5+vH6dPSno0k+nyRxKHRe+3jqO/t+f41c&#10;1Ga4uo1tluuC2egOVPGMH8f++fSl1JOZ1G+uJ5NgbheWPrz1OSRnv/Km6dPOJfKik45GD0Hy85Of&#10;p7jPJ6U7U9Nvop828DKu4j05+gxt6Y4/TmrWi6RGkSvKdxO3avmDCgdP1Dfj345YHU6LYrJaiY7f&#10;m/2uPf8Ap+dZHiCF9Plznn+Hkfz/ABFXNP1GWGPZLIo+XB9c++O/+fWq98r6sjDzQ3y59MZHAI7/&#10;AF//AFlgc8x3MRk987mBxxjr7Dtx34rR8OCeSZYdreXhtu3qR7cdf61SbSLj7S0eWzuxuxtIXPf3&#10;745x1rbsbBLaNWJVcAZy2OfT8/Q+nXrT6AdH/ZUMmmMC64A+X59x3YPf8Dx/+s8hrEjoWhDMPmyu&#10;1v8APr+lbQ1Ix2ixO2N3yq23HttHfI47nH48UdRsYr6LdCnbd8oOc4z29/XPX3waAw8mV4wnXcG2&#10;j7p46D9ff9a6rwrHFHIombaeNrL19M8e/wBaxdL0SSO5X7Sv+r4CsvXr39B9eeDnrWxEIIPnSXJX&#10;+7z09+3rnnH0oA1tdtbNrdWQBWx74HvwPx9a4282+fl2bO3G5c8fpxk+/wDOuguL77S6rKHUIf4v&#10;ugE/0A79e2B1z9S0aK5kb7ISflY+Xzn2/Dr+nXmkgM+yBmnzECFVl3DbnAxxz27/AJemK7Twy1pF&#10;E6SH5tx+Ud//AK3+ewzg2Fhb2UjC4hYdmxnJ544xV37UtiWSIMVTjn+Lr+fvz/U0wH+K1jlZltF3&#10;Hjq3Xnp655H/ANbFcw5ki/dOfvqfl6ZOcj8OuP6duhFyty+yWPdtGW3YwVx6+vH+e1O50BpZfOih&#10;3AZLZP3wAB6Y+vBHTOc5ABT0m3bzzcICNpxyOSMc/wCePp0rttLv7GKxx5TZQdC2Seufpx+fHTtg&#10;Wdv5EP72I7uR0PP4df8A9f0pJ9QkhjkgiH3o8MFA6dPT/wCt7YBoAg8RhGlZ1jGzdyG6emecduf8&#10;KxvtEr9VbdggH+fGD0Hb9M9ekGLtS5iZtx3A89/x/wAj8aqnQdk6zE7lK7styqn1HXv9APbrU+YB&#10;oUbW8izGDqflyCTjPXOTxgfjj2rqrvVYZdPMbRjbtHXqp9T0x/WsTPlW+Ci/Kcs2PbGc+mBz+FVG&#10;vz9yMtvA3BS3+HbkHgd/oaOYZQ1pHjfzXh3L1wV68+nPr3/XpVW1jnlfbH8uee+ffP8An1+tdDJa&#10;m9Lq9vuG1vmbvgcH8MD8zzTY9DGnT+Y0WV3jbwcD/PHbjnjng6iF8OtJpcgkkPXruAxkfzx+P54r&#10;V8Q6p9ttBbRnduOOMEg8j9PfPHrWZNPNDApK7flw2F24OOnXGee/r3qtayyTPsjGRvxg8/L6Yx/n&#10;t2qeo0ZeoWl1BKu6Jju7buBx/M56c9/rTtPsbi/lWTOOFP3eufr/AJ/r0A0aS/G6eLouN23r149w&#10;fTrxnnklsekTadMscMCrtOTuXP48/QA9enftUREukXL6c6bshf8Ae6YB4z69weuMfia5M2tN5I3c&#10;47D8+vqPw61S1C4niVsr86qSd2eT788469T24o01ppn3B22tggbcbgPrjn65PNDAxLmGWCRw6hdv&#10;I3dB+Q7H9BV/StIcP5hO1lB2++P5D/6/at5fDTXyq5Vsjp8p9Ofofbjr9Mxzae2nQs9wkiRry+OR&#10;xnp3Jx3Jz9eSQAsddTRsxSszFuEiVcsTnrj/APUKz9bvFurWbWL8w28McZeZppD8qjnnGOnXAJ64&#10;HaoSHjDXEh3SuN0nXjGTtGR0H1HPuc1g6nbXXxA8Yw+DdOR5NP00pPrDyKdkpHMcJII3AfK5XPIC&#10;gkDJEyNIoyY9J1DxdcRXusI62Wd9lZtEdzj+GRxu6kdAegI7kV2mm6Tq6Rm4WW3Zt2du0pj/AIH8&#10;2e3GB6fXoNK8HKbdbph5jStuyep/untn5cDAAGcjHYNl0qfT+Qey7s9+px06Dr+fXtMVyg5X0KNn&#10;ri6fbpYOnltIQqq5GGODwG5BPDcfeHPA6VHe2Ed5A0+75l5HQfhk/wA/TPUZqveiOSXyX2MhyWVs&#10;EHgdfbGPbtzV7SdNuSrT6dJ9qVcs1r5g81Tx9xicMf8AZbAyfvIOavm7k69DBGnTLeeQYyykHccY&#10;yemf0/T2xW1b2MNrbKUXc25fkxye3+cfl1xuLodgLdvs93ueF9jKsZVlbAxuDAFTjBGRyMHkEGqs&#10;+lJpttmf5cNluOTkZ559vXt3xmp5rlKJn6hqmITZz7JNy4X5sAjPPQep+uTgda5W/wDDdrpup2/i&#10;ue6xcyym2uPN4UQlN6SfewWDxlcAcFuvBztWqtc3ZvpB998KHXnvzjqMZIx659RTPHWmjUtIstPt&#10;IopJptQhLLI/3VDg5xzyCBgHHJ6kEgxKzjc0jzKVkZ1tPrerWiWd0ZUjfaxVmzFCvVdw4+fqeeBn&#10;j2u6voGlrYS6bZlmuIY2aG6tnUPBIB/rFcZA+76YPOcgmuvTSdL03wy+pQsszQqpmLOATKSF2Z6r&#10;8xAOQOvAzmucVdPtNEumivlkvlSR9Q24I8zpg9PoAOeRnPGZ0NPe3ZkaV451TV/DdlcS2UcN4zeX&#10;dRSBdonDmNU+XAXLZfIwCEPtXBa/8cpNPEfgbwBpcOoeIL6bN1cXKxrDYgk4RjgBmCYOOAuecng5&#10;Xxe+IC+Bxd+CfDqyNrWsXMZjWCXOxCgSRxnGGLKcDgA5bjjPn/g/xP8AEnxBqrfCX9nNFu9emc2/&#10;iLxjI2YYScjyoWxwgAzkAlyGKqQN7QVGUlovwPSPFGiaF4SRfEnx7+KP9sXywuY9HtViRCeyKApk&#10;K9RuJC88ACsG2+Pn7LOlCKHTvh9d3+oeXtb7Fp8O6dgPvYyWxuz0GR68UJ+zF8O/AVsNW8b+Krrx&#10;Tqy3MLag8cJe3ZvMG5OAQX5PDOecHaQdp3H+I9h4Lt7jw9pHwuudCht5Ga60+Gxa3ETAbh5m5Rzt&#10;254GM9zS/d7MqKqd7HE6l4++B+uSNq3i79neSOK4P+j3Q07ySQFPIfAIbqSc8YB/hzXO+FdTtfhp&#10;4tj8Z/Af4i6otjK2bjQdavNyoC2PL5IV0x6OHBwck9PV7bxF4q+NSiH4davqWj6HbjedauL7/SJt&#10;nOLWKMqMqP8AloxwD0DHgdno37Jfwr1+e60fxR4akh1K+tR9o1iG+f7RNMoJ81WI25+dQVAwCAMY&#10;ILipp6RYe0lFvnOf8EeL/iD8RS2taT4mtvDFo24bmtXuLvHLMFEoWNM7WbYdxOwnAxXifxg+LunW&#10;/i+XTvAmvapqzwhoZLq78lmupicP5YijTZHjJ3dSCeFxxzv/AAtD4g+CtT8WeA9HvLhtNt7h9Oaa&#10;7uC5P7wgCNWwYzwzZAOCTkjIJvfC7RfDOn+Dr7XtKlhuvEGt3R0ixjlCtLbq65laNPmUlkLLkj5l&#10;3DGWGJNFLm2PUv2e/hvoHjT+zPE/xE0tpo7kNFDYx3BMKypk7eSTN8gbDZI4b5V+Vm+krPRrJrZd&#10;K0axWKK1QJCioFCptO3AGMd1B6EgkV5vb+FII/hxpehWWovZzRabbyQ3EkahbZlIkRuFVg3mDPLF&#10;QMgBiQtegfCn4heHfGLrJcWfk3TWKbvmRkPL7mjB2nCjO5SmScsuVVmGkfMxqOVrmp4dt3s7eS6u&#10;iYY4dyxzeQxWZwSvlBlX7+RjkAcc4ArNjm07Vb+9v7yZYrmO48pQoLMm1QgVk2k9Q3ykZAYkYrF8&#10;efG3wT4Q8S3Hh698QwyQrMXtlhQiaSWYhtwTkkBzKAOGXy04O7cPN7/9prwXp6yWj+HruW+jj+Wa&#10;4uSJJ5WO4oqtGV8oknPzgYOTu5yOSi7EqDkhf2yvC+man8If+Elmxbajo1wkmmttZJJUaSNWRWON&#10;o+bfs5YbOMYY123wYvbzxn4V0HxJeJtuL6zkaRg2N0kmJQeBzkK56+ntXgX7Sf7Sut+PPh/b+B4/&#10;CR0/7dqCO0lvqSXSyiM/KiuihWUyGNjwCoQde3d/A/8AaL+H/wAP/Bmm+DdQ1a5huLK3QsflVXnG&#10;BtjaQZO5Fx0AzuwW3Ue0jyopU5Xase4r4emsrmNcrG0LSHdI235gQVZSeFYKSpPCthlYFc4sSa7p&#10;rWjXt5qEMMcL7p90gRAed2cngZy3PPzc88HB+LPx80fwVo1vr+jXOn3k8zMsMMM7h9uDgsjoMsMM&#10;RyM8EAgEj5d8d+Ifjb8e4dWu/EmqnRkjmWRWdHgXy+QzOAw2pyDuB424ycqKJVOV2QRo8++h9HT/&#10;ALRfwV8JlTrPxG0+3TaEkXdIyNkHccorJnP1zjsay9a/aq/Zzezk1DTviI95Is4jWFdNkBkdiNqB&#10;mChi3XAyeMkevyHdJ8J/Cl1/Yz3N54okhT95eXkjLbSAkfdhx5gB7bnznnA6GYa1puu6VZ+F/DXg&#10;i1tUaRriee101ZLi3h3hW2OWJG71yvXkkbduaqT6G3sabjqfRusftheDdc8VR+FPBFza6TJCwD+I&#10;ta/eJbA8MEhT/WZ5++wX5QQCwU13uhtqHiext9V8GftBXF1dvCrvayW9hPCSf4WhCK+OPvKwJ5wc&#10;5NfKPxA+Hmn6ZqUN3Y+DJrj/AEdDIxsUhONuB8rKHf5QCXAAycH1qHw1bWLadLeTXf8AZEsPFnHY&#10;Xk00rHJxiNY33c+rKACMcitFU5iPYcuh9aeCP2hLK1+Js3wX+J1jHofiTy0OnusjGz1aNjtV4JG5&#10;U7sr5TZYN8oZzXqFr4X+23Jnm0xZHj/hk75BUMOjdec/L09hXwF8RfiL4uEOl6pr2r6X4om0eQSW&#10;8cx3b4WJ32rscMySIpU4JRBICrK+MfTf7M37bfwz8R6tpfgC/wDF001rqEYGg6hrTbby23jP2O8b&#10;7srqQqx3AJEgwsmyX/WbRlfc5pU+257FFpl1pR+zOW8jGPMH8A7Z9uevUd88kV9Rgmh3CH5Tn5+T&#10;xkg9u3+TngV2esixngZoWRmxheetcRJH5dw1u0MbKmcMwIyvXjpk89M9AD3rUzWpa0uF5XCpvbg7&#10;e3r/AJ/LvwNE+DpboeZKh3Nwm5ck/wCTn61B4bjiimS6EWPkO9RyD2P1Gc9ema66y1awuYkBAVmJ&#10;P3dv8PXn379f5UdbkyOWOiSWsrQSEKcbR+fI/wDre1ZuoA8p5zfdw3zAgdf8/h1rs9durO4hkCYy&#10;F+UxsP7vGPw79PTHfibiZvOYHvx94cn29f8APTAywLWmRG4uVRW5x8vOMZI9eB/n8dmLwa0sO6Q7&#10;WP3c9/U/l/IfhnaI5tpPtTuuM4Py4B/l7+v4Y46ay8SWbqqzbVbILASfdAwenrkfngdMUAzEn0R7&#10;GZkn4G75lPf0Hpxn9KyNQjjaXyxPhenzEDPb6A//AF66nXtasrtGWJAx2n5w3Tjp7cck9SCOnflJ&#10;2CzlVbjI+Xbzt78H9B6H8KBxRa0SASlYlBXjaVAzn8uvTHtkiuit/B0MiRyFm3cjcWPHPrWDolxF&#10;aM0i267v4tuOePujBPQ9j0IHWuitPGEDw/6S69euO2OP04/yaBO5QvNCTTXZWUe5DY6/5/GsLUij&#10;v5SnCgYHzf8A1ufrx0rptZ8QW+pq0cMm5mXPfH0zj/H6d65SeUiddrqVXknd29z27eoyO3GAcUy/&#10;okJnlEIYjnOcdO4x/n0rqLPwfbqgeSP7ygfMc4HoT+A79vUVzWntHA5ULyfTrn1x+vrzzWzD42SJ&#10;VWTcv8Kjd0Oep9uePbFA+WW6C88Pw2MnmLFlWwG9/b/Pf8K568+zTuFjZtowCvqCc557H9fetrUP&#10;EkOrf6K0QA2n5uCSD+HcfXHviudnaOOQzRSsw3Hog6d/1Ht39sK6uHLLqXtFtw9x5Lx8sc/L06DB&#10;46j+v6dnZ+HdNMHmyRru259xgD0HuP61xenSw20XmuN23JZ1br6H/wDV+uBWpaeO4rRVt7l9rMv9&#10;35Tz0Hp9OTn3pNhGnK5pa1oUeljzUReF5xhSCTx/h9ePWuZ1FhcytFEvQ45/hHc8/wCQK0rrxfFr&#10;DMgmUgx9fXk8Af155rBlILMFUKoBPyqfT27988c5p3H7OSlsXtGT/SDEqbV3Yz6nP+B7f412unaP&#10;p32bJRWY4JXp24H+f5Vxem3kULj5toAy6sucfhgY57cgduuKli8erp6vGku0MwO1mwM+55x/+v60&#10;uaJXsqj6HRa1pVnbxfagOP4hjnbg8/n0/rzXLXM8d1Myhh2O4ck8gdev+Hbrip28bNqpAVx8q/Kr&#10;N0GPvc9e3p+uTm3k0bTNIhZfm67sY+vqfr0/OjmQvZT7F3S4nWQSDaGLYULjHTgdOM/TnA6ZFdvo&#10;sOlva7nkjLsvzKzAHH5/55rg7S8WCJMs2M4CjB/p9f8AJpLnxo+lu0ruw/2t2P1z/jn8qOZFexqP&#10;Wx3OuaZaRwmZQNyngrj8/T0/z0429uBd3LI0ns2TnPvj8P8A9dQw+O11ZVjEvCyEcH7vOMce4/HP&#10;qeWX12JJfPRsHOM7T1wB/kdznrUuSBUam1izp8Akm2xAnLfe4x1+ldp4cnsvI8iVcybf4+3Hf8/8&#10;9uHtbuGBFcDJPHGOMdR1wMZOPr+NVr/xZJYSNJJcL8v3cEfNx0zj8PwHHNHOh+wqPZHo2sCxa2Z2&#10;ZfM25+9kn/J/OuMvbrdOwuD8qr8vbtgEY6f4day7D4gx6pciK4usjcQ3z4X9ef8A9XPvYvtRGoJ+&#10;7WMBVxt3cdzj3OOaftIj+r1OqLMEK3Dq0TbdzfL6Dnk11/hnV7O12wzoFJOMhumef6g+mR78cLb6&#10;hbKPMeRSvDZPcZ7++PQ8n1zxDrPi5NLDN5/sVK5GAOSfXp7fUc5ftIh9Wqvoenahe6abQhplY5wr&#10;KR/n/P4VxmqSSLcM7BWU8Rnj5v8A6xx79PXAHKWvxBeSRYHmPzY4OfXryOfwx+lbTatBqCbi25V4&#10;fdIN2DxyOmMeuenbJo54lfVaqWxcRo5J12H5T3Y9OOP898cZro9A1T+ykWOTaynuwOSMdB69/f8A&#10;kOOtdYjA3OeSOTjjj3/wx+HSq+s+Khaw/LNhl5Xbj5eDg/h9PX1NT7SIfVau1j1K+8R6Q1qQsy4K&#10;+3Dc5x2/l6dK5LVJnaZpiy7WONuc45/z1/nXAW/xBvpZU89urkYVieOo79P69s4ro7fX4b6y2QzL&#10;uYDC7fXqfb/OeKPbRkV9TrLobFhAs8yosZXd12nj0+n+Rz0r3L9nzQvLuUcRnr97Pv8A/X7+n1rx&#10;LwkPtN8kXklhIflG8ZP4+pP09jX1f+z94TxbxTvAu5WGNq47dazqVVaxTwsoxuz23wbpQS3jjCfw&#10;jp3zz/nvXa6dbYwV6/yrH8O6eIIFTPbFdLpdvucYTvWVOPNKxzylZG9oVsAuTWyRtTmqmlwBIQAK&#10;sXRCrya9T4YnB8UyncyZbB7U2JNzZz9KjkcE56VNax7juNcktWdK2NbSotzLiujsosqoK1jaRDzw&#10;K3rNTjNUiS1GKlXgdKYgBOMVJVAQ3kmyEmvOfifqwtNOmfd91Setd/q8ipCc14d+0H4nj0nQ7mSS&#10;bbhDyaL2KjFykkj45/aL+JZs/EUiRyKF8wj5jwT7Yz7/AKda8pl8cSay2xmB5Hyqfp/n8K5v48+O&#10;DrvjW4EErNukKqGbg/huHHJwT2PbPHC6d4pfTZfM8w7evDcHPoPTrzjj9K5fbWke1HKakonqU00a&#10;gOCFHJPH0P8Aj1GM/rJbzqjM8h/i+YZHpx/n2rkdL8WrqMO3zcM65+ZgARnluvIyPcZ/HFq78RW+&#10;mQsZp/LPX738/T19cEUe2W4f2XU2Z0lx4l/suIy+bsGMbeAfp7fSo7b4kpqDrbxXat028+55/wA4&#10;rzfVfFk97I0ccjsqybc/n+ef09e4z4dZls5PNDbvmz8g7/pk5z3yTwKXtzSOT1Op6xdyQanbSRNK&#10;4O35vLm2kc465yOnt618j/8ABS2Lw9b+AbXRba7uItsUuyO3uHY73IIds5+XajHJyevpk+++HfG0&#10;Vx+7u3HGANq8nkZJ6j9c5H5fOH/BQbRPFOs/Y/GOnRQTafppeG8hBb970xI3UFV34O3aRnPYk1Gs&#10;nLUitldWlTbSPg/TUvrDUkF1dwTq8ibJAwYFMY3cfxAEgg81698Mt7anHaQTTfaLa4Xlm2iSHy2X&#10;zc565RF3A9PXIrzSWKwj8QsL2JoZnulmLRKf3QBBJGCQRnr2JGexA9N+Blho2o6zJqM1xKpNvOEm&#10;ijORdKhKoCOGG8RuBgg5yDxSrP3Tz8Ov3lj17wrqFxo3j3UL7V4Wa3ns5HeC1RmEEs8ceDjnnJ2Y&#10;wPmbINdl8OxYW3hzRReOrXEyf6cgVkWeVXZZtwA2k7dnYFgcjgEVynwo0++2f2lchtSF9GUvoZEY&#10;rK21kVcn5iGjxgbc59BivZvDWh2Vlc2Z1TQpLO1ih2gMjSKJhIA+1uQNxfliQSOpU5FeZKaPbw9P&#10;TmZu6FGmkBYNKtWkWQMkfmKP3W7JBzk8A/jyo96drsF5cMslsvkxRFmjEkO5VGzf6nBJzheueeas&#10;6jeTS3ElnCdu+UxMz/u1dUcgMJemQQSFAyQM8btwpa5PbSFHl1v995SxSFYWLMxKYAUfKOgIOSpH&#10;DAjg856XoVWMVqFik0a6uIWw6yRgyMs7kuTtOMHLDCjpu68cA1BfKkvZdJuLfEuY7oRhSh4DNyew&#10;DY5PI6NtFSPPJo8Uc9lNtkuptqq8LtukJ+d94PQ4BycA5YewvaRp0up75LiUtDHCu6FFkjdl2qMb&#10;snacsFAwNo7lui1toaU3yy1KulT6hMzbLm4VeBCsIiEm4ryAx5zwG4wAW4zzW9Fp9zcSqjTsWh+R&#10;UlYABuRu68Pzt3Y6r90DrTbT9PnvBdwx+TKuZNu9uN5wRgYGCAMsANxJOe9R29jZWtt5dtdNBKqr&#10;HYxtIoUP1xhyM8jnsDt5AArGeh3UyOSGWMf8TSyhNu0uyFip5XacEAjqeMnnGAOc5Dr17q8MOnRa&#10;JLt+zAwlYeH+X5N2HJ2jcpIyCMAYJxia10e5tIPMmvLUTSxglWjVmmIJPPHLYKjcRhQ3A6kUsS3b&#10;N5el28chj3S3Xnbvl4JQMS2Tn5vu9ccA4A55XsdUexa0yyisVt7a8njRpIVk3K5jtZCXwpMKLufb&#10;uPzZI+UHcRwd1tVgj1mGBbzzbWT9xLc2ZeKM54OxdwLtn5cMwwRnrmuds9L8SO7ytfxw29uyo1tb&#10;gSFUxgBtzHG4k8BFAXGANxDbOkxyw3a3EejXF1NcwLELppxGiRhm6nJKY7bVJJ5wGJB4Kmuh2U46&#10;mnfDU7djp8ECxwbmNrPMUjkXzCqEmTBGSRw28scZ4OAd7w5oiRaLNa2fiC4nkhZJdsx835j93KgE&#10;Zxjq23IB46nL8P6BEqxmGCCOZVZ4bOQszjJzl5AmSRyCwKjK8hSdy71r4ZvbSz/to6g0MbSb/s9m&#10;QFZ9owzMwGfvEEKxwq5JPU80rxOuEbuxn3tjqC6lGkzXzHzG3bY/LVMDqVVjwfmJz2zg9WrSs9R1&#10;SS9kVBtuIm3GMwttB3FsfeYoMtgYz0yRkHEieFbm9W41e4uGvN4Ebbbw7TxzjeVIAwueGIAHzKMV&#10;Jo+n6fbwvJfq1urXKq0Ssybx24GDn/ZfgdeMiuWpK53QSEvIxfa3HeXlnuO4BoVuSy/KhwvGDwG7&#10;+nI9OgRbyNFupdJlEYjIARmG8ZHB/h4LBckkdAMjgpa2hub5rW2vY/MgiV41djnHZhjdkZ6AA59i&#10;cFINGa3nl+xeXPIzNJIk8ajyvmXOzcV4yTwQwAGQcqTWJvE1rPVxuSG0t1h8tsyCZVw2CGUHnGMH&#10;24wTV0TX81ub24ijZZJAluYH2SO23qRzkNtOMd8ZPBFc7Dp9pFY7IH8sMzN+5uGjR2Bz2Xe7dPl6&#10;nnB4NaD3S/Y1hLuzOEYRtccOy5+YBsYIHy7s4AY5HPBzGnLoWY4bsXE1sIWEyx+aX+0AIPf5SN/O&#10;DwcdOR30rGH7VY2t/fTeWu7bbtbwlXeYDdj585Ax2zgDjpVKwWHOLGSDmEyybWTdKxymMHceWIxw&#10;W9xwRrMHufLsxbTQRl1bMcju3JBwqEkgYJ7A5wCTuGKiTK9x1xbR2qTSztNHLPGpYxTKHyDxxjqe&#10;5x1XqeKLoXlxp62+l6ZLIsMreSfMG8vjBIOOCAep5O7gE062t57KeaR4GbyZyN21Rvz0RmLYYE/L&#10;1wOcBqvWtjqquq2djb27HLMyzsGXO1l3BOoJK/dIPzewI2jEjmSIdI066ikafyJBNGwnWaZVPIOB&#10;Fnk4wF5OT7HtatbnWJYY5HgVZJiqttUyecobdtG4j8+P5k3ZNN8i2ht/7S+0edBNIZrq2EjYjZgy&#10;8E8YzwdoyO4AY1NMAkvvst2J4drMsZbCDG4ltqgdTg55Iz19ark5bEc3UL+SdyuJLYM6i2bzkYLt&#10;XAPXJPDZyDxuHYChtYtxIsZjgkZXDQxbmYKuMMo6hTnOeeg5zVS4U3kENzBLMbqNdqxswbarHllP&#10;JOc5wR1BJJxWjbo8kclxbQtDtj4RpCyyADaflXHy5z8wGTnqMYEehStYafEtrHbiQW/k3Nw8ZuJY&#10;Yy7Iv8TdeBzjseeOM5cL6e8jjuTKkJhKgKq52qBw2M/e9Dg9jgcGjStAttRutyXaGNrlY442YH94&#10;3rtGfvZzkLwBj1rdk0PbC1+16y5xJMCjEmNfl+UAAOCQQDzjnOSQQ6cZy1JqOnTdjA3XkVo8OmJJ&#10;cTTSKsMkkhXaM5J7cdP9onH4T/2dHZXCxmRJprWEeWpkCxI3bHIGck5bqAT160mozQ6RtisluVku&#10;ZkZnZWZ+m7cDtwDyMAk4HHoRo2d/p7TvZTyyzS28glEkrbY1kyR8vUKAoAHXnOO1aKKvYlycY3Ql&#10;xb6W0McsuiXVxOzRrMzSlXcdNoydwTAY7eM+hyBTpdGR42eaJ5kt4SWeGTy4/NzyuSQH2qVTA+XP&#10;AGc0tr9r1CY6czyW8ckpaRYR82AuMg/ezyOc5JbAGerbk3C6ZH9tuZG3yPLujuBG0pB5wCwypLL0&#10;x05POSNJErmva5QiPmhLMaTNJM3lx3ka3TGMAclN2RgDk8AL29aZJqt5p98yyrbraTASKsZG4ZU4&#10;wAvJ55zkZIByCTVu/hstyq9tJHHJte+uJLg7iv3hnJPHqVCHHGTyKpw6Dc3Wm290mtSsscisVjhG&#10;3LA7VB+8cqR0PA5PcjO0uhp7u7Kt+2qXltAbeW4/exqFVYiVHOVUIQFDYHLY5J4BPTMuRNbXJa8t&#10;Y3Vsw7VmXKIM5QbiMFsHgeuMZrbGiWNpHDHdarcLdXCbpILjc0e0M/A2dTg5JzjPOOuK6W+psyQ2&#10;kUKqt0UiljsQ0caYwRubAbJ4z25yRipcJdS+eHQyosXkC20FlGluyELbyXHl/OerBSVBZQR9cdwO&#10;FstL0/T7VdQs5I1tkYDyxJsk2oO3yHO7p3Az2HFbjxiyVn1W4abdIqFLNWIHOPLB4UL9BnJOcd47&#10;nSdEvpDenRpzcBWjVpFKRK2T8rNvYsAB6jhRkVKhJEOpGRzjt5d01tqUckyiTCQm3KncW5BxtG4c&#10;n8efWlSzS4hWC3sisk02z5HUB/n4dsYw3PXPbtXQ22kXSwteXEEO2YmNrOCxfcx5xmNtqehzyeVO&#10;Mg5yG026vYxaP+6ZpmXy5JA7xsRnaRtG3OR2xxzUSjJalxcZHP3lis/76CymijXlvLk2DaSTnCnG&#10;QDgdcA9u2hGlnf2UsUaR28TW5EccTYzGG4QkZHJ57Z7lsjOhdwCEszTxzKqbG+cYOc859u2TwO3X&#10;FWCC7eDbb+ZG0S7m82NuX9O4x0GSB39ahc3UcopiW+l6a9ikxljG2ORdrK5AIZSoBXhiWGFB5zgk&#10;qKgurC5Fx55B8xYVWRQmN5GCXZsDIzx8ox8v0q5dRXccU0KBfKmwP3UgEg+XP3cDjgjd6EjirbPp&#10;sV4ktzcrHJ5PzTTQ7s8YG4n5W5PIIx19sarYzkramK8CvaLbwWMb+UzfNGokcdT1J256/e446E5N&#10;Vn8P2NzL5cUKW7QhTC8c+yQKpIVSFPABX5c4XGCec52zpTwMyW0vzSKdvkAyKw6jOV3Djr1GPbNJ&#10;LaapJBJC0TG342yQrtkbj5VUZKnIC/NncWJz0GdUnymL30Ob1LQ9RuGbTb1ra42qAjS3DAxpjsQQ&#10;OQO64BJ654rXOiX9peLCtzNHMsmGumjVg/pztzk8YwdpIxjHTde2vXnkfT4pY9o2eTcdVXPU7QD7&#10;Hdkc8Ed4bzQ5rSGa4vLW5jXYqzXHnb264ONzHyzn5SuOCQKcYX1RLqNGb/pstoyTrDcrHL5XmR2+&#10;54ycfIVyM8jPbGwY7CufMVm0UcenO3k3ci+Y6SNHliuMAZAIzjgjPbPGa6Bre1jusWzXFtIlvs8u&#10;6VlIJbJO0gbhjrgYzkgckltzaMzAXkMzXUjeU80ckaxu3ygjk/Oc9N5U/NhcA5NuBPtInNJbQXFx&#10;/Z1utw9xCu52uJA7cAZZQw4wOB6gEc8YYLXULnVJGunjlWGY7J4ZPLK7cZjIbHUnkYA4AAGQa2rr&#10;QPs135emWCs1uu66jjXZJEVbO5V4ZF6ZxnPzYA5FV9XitZbn+0r8Ri3bbE00LbZEkDDPy/KSQvT+&#10;IdML8tHs7C5xPDuo6fdaSJpNLW3VZlCtJIFEqsVGcLgsoPQ85IPY0T6ZrFvuuYY/NZZsebcTDzQz&#10;AkRsvcHqSMjKfjUFrZ3r2UayNeMkcLR+XtA3bixR4x91ckZbIyQe54qaznubMPHZarb33ltvmspF&#10;AVFVgCTxgrxncBkA5OfmBmSLvuy1dW+qPE6mS1mElubhVmUfLgDqf93gH1cjAyMrNa2ul2dvf+b5&#10;cMkaooteCjADkbvvZU/x44QDucTRWUd6nlum2TDL5sV020vg/IrsQGwWbhuCDwTgGnXiPbNNp2oW&#10;kc1u7AytHGfLwSwbY5PBPr6sDzjAOUm5mRzSJqTNqlo+1Ld/s8TDK8IE+YMuRhz05OCO2DUl5e3O&#10;pvHZPcl9sJljDSbWEigIWBHLnBwQRgBccYNWtdjL2vmancGaFo0lCzK7SRYIyTjHtkEKMN/CTUdr&#10;Y3mn3EcVq0cMi27fu45APIO4nGTlWLAE8dR9QBSQS21I4rOSx1JZbu1uGeRjJEqssaiLe67/APY3&#10;gnvxjr0qS2hkF3ctHrl5dSyWskFvMkjBYRgMGySSwUcAHGQBkZPM1zpNhq0zSeJNMt5EUgyNJ2jD&#10;od6t/BuII6Z6AlgSajsLW01fTIdGl1a6O64DW7PcMuTyysHBwAQOM9gDz0Fxi0c8tiIeHrHWr+zi&#10;vFh1K1lsRNceZbqzGaMEqpGRhMKXOeQq/wC1ivMvHfwpTS7aSTSrqSzW14s/tE3Lu7lI3ZlGZIv3&#10;QdcnIKAdsV6hPp9/LEb/AFKOQRwwA6pKdh+1EH5C5OehxhscguOM1zPxglPizw9Nptvqzf6Lp4nt&#10;wbeQSNd4DhUwPn6hsFtoZgMggg9FGTjUSOOvTTi7nz58ULWXTtN1Ww8Rahb3HiXT720stLmtGMSX&#10;so3h1LMF2jG1cYwv3hktz5J4/wBPFnLDPbabJdQataxX2m3Mmd0Nu21HhIH3SBgjjhvXk16P4pg8&#10;dah480+00rw7NHcWF5asBcAgTX0jlSpR9xLuSMMFyrqmQMgtx2rR+MtT8ZS6RqOkRfZbq0uLq1tx&#10;eJCs1vPI82UZSNykxMwXIyWLL8pBr36Etj5XFWldGDol3YxS3iQSwQwtFdS6hNN9yZVgjaJfk5z8&#10;xXng56jFcTqWn6pDpa341qS3trO6aS12yZkEm5Y2wcgODsXd8wJB4BwWrqEt9a1r4fXnjYaKq2K2&#10;kCedIy/vHQh/lY8OdsZJxnO4A5DZrzYX3jHXvFFv4a8M2kizLMJmmTahZpBkuv8AtMZ2AC9Cp298&#10;91HWWh5NefLFX67Fe61HU9TS8ht9WlW3uFhbZGDhmJLkLwMkN1AIPtkCmXnhDWfDelr4x12wvJLc&#10;8xTfZ3khvA2CpDlQFD/ezk4446Gvur9hX/gltqfjq40nXfjXpcm55hJHo8kJQxQlDunZh9yTcQxB&#10;PbBGW4/QDxr+zv8ABTS/hjJ8Kb34caTd6HcWb2t6rRbfMVlI3lcc4znG7JIzkdK7Kd5S0Wnc82cu&#10;W19T8DPhz8N/Fnx98Y6fpmhWv2Vbi8hjjM+CoKqW8tie6gHI44HQV+t/7Pvjifwj8KdN8Gpqwmt9&#10;Bs47O3ZScSYRG4yei7to6ADjAAFfKfhP9j2b9mX44X2iWdnHcwaHqksuj3v2hgZ7eTmCZ+TmbymA&#10;YYKjc6jI5PZfFP41R/C3RofCvhJYbjVrrm3s5PmWLqd5xkYHQDj7pHGc15+IxXJU5U9j9IyXI6eE&#10;yt4rEqylqvPRWS/E+vvD/wARL3VY/L81vkx05C8cHp37fT610Vj4oudoZZiy9cqd2Dmviv4OfEnx&#10;34yEn9parK1xx5tqshjEIPJIXJyOvTkc546e/eEdLiltluLXUJIbiQZmEUjKY2xwB65/n65Arh/t&#10;a8rWOj2HN70YpLp3PWpPHKBWjeYqep+b9fy/z1zXbx8sQ3faRtUEZ25z7e5/z9OTma6kiex1CRVk&#10;YqGuFjXKbgDzz8316+/avN/GHirV9Fnksbt9rr935iRKpLcj2/Dt9K2WYKWx6eAyqjjpckd+x6xd&#10;/FwpdlFuM/7Oeq57dscHnn69a1tN+JkNxCJvtXLe/wDn3/GvmtvGTuuUk+Uvk7hzjPfnrkfz7GrF&#10;l8QLixjyLj5s/NluOnbHQf56UfXu57cuFLx0R9QW3xF3n/WkY65Pb+n+c1KfiHEu1/O+pOM9f8//&#10;AFq+bofigfLLtc8cnam7rx1x6+v9Aakb4pMjczNt343b+Qfy/An19qr66jn/ANVZX+E+hL/4nQwx&#10;7FuSzE4Hzcfn/I+n607X4rP5wimuz6dT6nv2/p+VfPc/xMmf79xu+b5mU8j2A/L6jHqBUX/CxnVv&#10;MRnCBt21QOMc/wCPr7n0xljHc6I8LqMbNH06nxIj2Zab5WBH/wBb/P8AWpj8S0A3pcdefl7HPr+V&#10;fMqfFSSN2RpHGAN37zlO3qRjnGf/ANdTH4qzqqnzmU/w+YenIHfj6n3HtVfXboylwrzdD6Rk+KEa&#10;JuWfd3PORn/P8+vWsq9+LhabbFcLt3YP+f8AP+Pzvd/FWaV9guG5bnruPH+PPXtVJviVdbl2Tn72&#10;Bu68/T+f4d81MsWXT4U5d0fTdh8WlZfLkn+bqdsnX/P86uD4pQFPLa4GGX5uQcL+fP8AKvlhfiXd&#10;o/mCfb8w24zySOnfnr9fWnx/Fi52Mj3XRgzbiTu5/wDr89/qMURxlinwr5H1I3xT84b2nwu7+/0z&#10;j/6/+eKo3/xZihRs3GPx9+g/Ovmy4+K1+FO7uWz85O0+mf8AOcVRvviXeSNlpsDdx7cZI6nsfxHr&#10;k0SxnYqnwrZ6o+jB8XJftG8Xan0zjn8fw/z2ux/FyNwrC5LFl3Fdw/Hv7mvl+f4htLtRbjbtUjhs&#10;9Mf/AFx2HtjOET4kX4IJk+Utn7vXJ/H1/wDr1msVrubS4XjLofUbfFrHzG4G3k/K3Pf+X+fevL8W&#10;o2GftI4yG+avmX/hZl35ayGTdnnc77eeue+Bj04AqvcfEbUjlvN2qPu9z0J656frzWn1szXCq7H0&#10;VqHxhJfZHd7tvPDZ9/5f06U2z+L/AJeDJc8Yypx0/wA/59K+bX8c6kA0xO4qPlWRyeevpgDhgOv/&#10;AKCKD471Dqh+Yejchu/Pr+WR0zWUsTK9zsXDNNRtZH1GvxbgdWCMp+6cKOnPOMfX9ain+LATen2n&#10;jplj/wDWHOOfX8q+YYviFfIdkj7V6fOw79Dj2PcHuevWpj8R7xF3htqqcpG3OVzkHjr/AJ6dKaxR&#10;n/qvE+htS+LiorDz920+vX26f/rzXPT/ABTMrZS/LduZOnHP+f514g/jq/unDR3DBezFcj8iP58d&#10;qqt4uvPu7m+VVZd0md34f5Jx78y8TJnTT4apxjqj6D034vmOPDyswX1//X+HXP0rQb4sRyDeLr/x&#10;4HnJ4/z0/Ovmz/hK9Q3M5l/MY6d+v/1jjjjipoPF9+sH7q5LbMfLvxj1z69ccZ55PoajipWsEuGa&#10;T2PoS5+KcYRWF2rd9rNwM5/z/nFYerfFZ5H8qG4DeozjHI/w9hxzXi8/jHUnbiZvvY3K2c4/Lv69&#10;6hfW71yomdgv8Xzk/j7jB74P17J4qTHT4box1Z6svxFZZVufOGRzjj/JPJ5rZsPivLtVZWLN9373&#10;vn/9ff8Ar4fDqt44YLcfMG6Lz9eh7Hv+fOaWDV7iP5d23+HjGV5H+fr+i+sSRvLh6hKNrI98b4kQ&#10;Y/dXXsPm6Y/n/wDX+lUdR+KUaRfJJuyMkZOD/nFeLx+JL9VYGbLBV6MVA45B6/nzwR9S2bWL51Cy&#10;u3zcbVbp/T04yOM47iq+tSIjw5RT1PQ9T+Ic97cMZZc8kKrHOfTjiq1n8QZbCXEVyxUnb8zDntn6&#10;/rmvPhfTKmPOPzKSoUcbTwDweBnkdPxpjXz4yHbIPIOOPbjr/wDq9DWft5HVHI8Py2sevWXxN+0x&#10;bUkG5TgfMBnnnvUn/CxADtabPQ/T6/57CvIBqM4PymTc33RzkqB7+gGBnp1+qHWLwkBWY7uW6/iM&#10;eh5/wPNV9bmjP/V/DrY9M1n4oTvEwhdl3L05Pyk+/fBPb/6/PzeKS0rKblmYkYy3P4df8K5A3LSN&#10;slm+VuRyDwM5PT2/r1BNKZZdmPM2sq5xgn6j6/8A6+lS8RUZtTyXD01Y7jR/Ht1pxV3I2qN33uvt&#10;z/n69K3IPiTKdo809w0YPf8Ap36nGOeteWtMDu3vgbT+8Vxt6c9R/j0688sW7uo2ZcZb7rbWPGTz&#10;nnv9OMUfWJBLJcPJ3seo3PxIMaYjnLbWwzde3P8AnOelc7rnju6vm2LJ8gHVcc9s/ofxrjWu5XLI&#10;QzNtYMWbb05+nB/Mn14ETzNMxl2blLZ3PxtHtjknp1z157ZTxFRlQyfDxd7HQf8ACQFjvaYffwu4&#10;j3x1/H861NK8eXMW22abA3ZIyexHX0P65riZH2Pkt0OFDduM5/zxzSojFQ3m9MjKqcnPTjkg8d/8&#10;RSjWkjWWVYeWjR6VH4/MqBpJsjb+XbPTioLv4gyvFsS4yewJH4/Xp/8Aq4rgFuJgcrIf4gytnke2&#10;cdf8Tz3Rw8ysAWYFSN7Hb17+/r+Y7jFPETMlkuG5r2Nm+8Sz3szTSyMrNj7xPHH/AOrv6j6Qrrfk&#10;4eI7WUZ+/wDdPr+fv06+lZbSqRkRozMwy0fUDk559enfv6cxAEblAbaPu7u5/PIx6c+3pS9tJnTH&#10;LaCVkjsdO8ezBgssrdR8pbp7/TrxV9PHz+UCJ+SAF+cAjv07f/rrz8bjKED/ADb1O5pDjjgHvnqO&#10;nfvxw9GAbChctj5cnk/4YHv7jFP21SJnLKsNLodVqvji6nVvLl3E5Aw3IH59ef8AIxWBNqeSxDgl&#10;Rywb8e/41nBnCIzzth8hf3hHfgngdsnr7U4GRJN0jfdOW2E4zk9Pw4qfbSZUcvw9NWSNC11a4ikX&#10;ypDuXO3b369Ow78/rW5Z+OJIx5dzPvwO7e/J/n78duc8mhyFC7ggjO7ap6c+nGcjpjp7nNKPlVvN&#10;bgu38JwxHv8AhjPv6801VkKWAw890dnP43n8nf5hPPy/MeGA7f561hat4glu28uZmK4yQx/D1+n4&#10;/jWPK0qkKrZVmyNoXf8Az+meOPochkpLJiXcNq9Odp56jjrzn/Gn7Wb6hTy6hB3SLEt4x27hz/eX&#10;6f56fXjrRaa9LanzIpG+ZgPvDJ5znP8A+rOB0qqxGWBkO1mJYkHa3Az7e/61COCzO7HdjapYgE4w&#10;TgevXrggdgvK55GrwdHsdRbeNZIU/dvuXdtGGDH1B6/40298ZSyrsWVfvfK27A+n9f8AIzzGAeZZ&#10;BjpjkE8Dg+vA7+npTZRIu5mUbuBtkbjrnJOfccfnkcU/aVDL+zsPzbFu71h7p2d33dOVbjp2P+NV&#10;/tLSMyxhmJGMDGfrj/I474pjSNvy6Rlfm48s/wCOR+XTtSedGkvmoON54YnjPGTngdh/IgdV7SRX&#10;1Wl2LOn6vNbOCg/iyvQD/wDX1/8Ar8Vqx+L52QQmVst1Xdnb2yO3cfl+NYJE8aeYT0bO3y8fN6D3&#10;789x2xmkJdl8uO227FztOAuP89RnGPoaftJImWEovdGhqHiyS4LMrM27G4K3X6/UcfTHpWTNLK7F&#10;yW3dAvbOBjqPr/8AWqXyVDEtF97lVbnKgdOgzx7fl1qN4hIG/dKqlSSWGF544yPb0zT9o2EcLSjo&#10;kViAs28kMVz93qecZ9h0x7AcVZg1CSJNhfbt4+YHtxTY1iR8p8x5AZVPsRzn9enHJ54a4Qqoabp0&#10;Xd0/UVPMyvYU9rHB6hp1uLXeWbpgBe/HT/PT+fH6zOzXjJlk2rjrtwAT0Hb+h/CumvtQjmVoSQFJ&#10;yxYHj6e3H6dqx9U0z7TKJQu07ssuOQc/z/r+OPpE9T+S5fCVtGKPIsAO4NwzHjb/AE/z19Ow0qCz&#10;hRUeNgMZIbP0xx+B9vyrntM06CAKgHzbsFscn5ef5/UVr/bYoysbsfmVtwyOTnPHH09ehzjmi4Wu&#10;UPESx2oZYBu4y3Pt3P8An86xYY9zExDDL8w2kDbx9OvJ+nPrmtx1S8iYOjIGOdrA4H+T274qGLSk&#10;g/eBCyt1wvQY4xj6HtnOOemUPc0vCqKABNtTHT5ewH+17Voa61uLNnji/fAfKduWBAJHv/8AXx0r&#10;NtClpIrruXAxlRjaBzjn0zjIzT5bxJ3VZI2GxiAM4wcU2PlOevz/AKQxkHrt/wA+3Tt2q54fSWGQ&#10;PNGVXdj2HB/Ljjt6+taD6B5588KPWPvnjPYfT07+4qS1t4oVxIpGDln3Hb+Xfjk/5wIDcM9r9nLh&#10;Wb5c7i2SPUfrnp3J55rlvEUSGRpSn7ls87vvdefz+v48VojUnUGHYvzYG0dDwMnJzzjA/wAc0Rae&#10;b8bTEcdG3R889fqevBpAc/aqZi8qSKV3ZJUfpjPr/Me1dZ4fuo7eMxlPm3YX8wPxP6n8KrHRorWV&#10;iIFKcnc/zHg//WPr364qJ7ya3GfKWNVxlt3ygD8e/wCWOOOaA6amh4mlgvIxGoyUXC++c8fTr+Pv&#10;iuUe3njm+zmNtyr8uF7f/rx+VdBC9zcxFIlaRlGfl53dsf8A1vcD62ZtCklLMUztj+XcOWPbjjjB&#10;x7c+uaAM/R4ZLWbe8W7dkHcxA65xz+HHPX6Z6H+1CbUtz/q89P8AAZ9fT+dY0sN5aYbyjuU4YkHn&#10;nrnB9P8A9eCKhS6uZSqb23Mf3i846Dj+mf09ANyDXobiWZrtRuKlvu5Pf9D19/5VBY2Msr7Joz93&#10;5lC5yM+vGcdz3JPbit/TtJvruHE8Hy7R1/h9Pfp/M1LeaUYSwG9cZ+9HwT045P8AnHTNAEOm3ktk&#10;qorfLuyMsc/0/lS6tcSX42OwG3hT69vf8T079hVK9mlh3yPJj/ZU9e+MAD06/p6WNKhlvZFCXQVS&#10;3ytuwG9uO/T8/flhy2MO60u5tbplKlfLY87cY/z7+g54xWnp1lJb7Lhh820DczdR16845x7n3OK2&#10;28PwtCzuu5toK/wr29/w/wA5qpdafJbS4X7q/N+878AHn059D+HNAupbTV5RaLALk5wRtyPX8Oec&#10;/wA8dKw9R04XHmSA5+XJ6c/17H8fXqFjkElwIkk/hwRtO3rnp68/54z0FhoaCFmeZmGPvf5z1yOO&#10;h9uKBnN6Xo8kkrTyx4O3B2sfX8f1JPHoBWraTfYZN0soIIAZfQen1rQn0AMskyRybsZYcfiep4z+&#10;OfxrE1pYbbbDOo3KmWz1PAzn8COnPPfJpBa5o3t9HqRKCRfvAYyc889O3GPy781h3+iSG9Zkj9Sf&#10;l6c9P1/z1rS0C3kvXDBsMGG7OBuAHT8ug/LpXQtosDwtGEzuIG1YyQTjjgHHXnt07daewbbHLW1n&#10;BFBtU5DDLZb5tuCOv5cf/XzoJrLLamP7Q+45XLf4duman1fRY7OIXsSsyo29TnGeO/Ax3xjHPGKw&#10;hKk195IX5G+ZVZTjv696fQmKZdu7WK9jZEmy3+90wM9Mfr/Oq1joJtpN0zDp0P8Ah6c/QY/Gum0T&#10;RI5ot5DHerE7tvOMj+ueOvvgVbm0iC4TMUmGyPvev+T19qCznoZYrUCSLLsDldqHjHbI/wD1c097&#10;2O4LCRdy7lCvzwOx59gevX2pmvwLZyokijO7dukHH+9nr/n6mm6JF57i3aMqqjCu3OT2A44J9/y6&#10;Cglr3SG80NLuTzsYVSCAobjHI6e+Oec+/GJre0jt0wy4Ctj7wwBg5/p6e/GK6dLGDdsG1spgdfp6&#10;Zx69PyzVbVdLt44GmOzB4G/v7jrj19OvegIx6mGuoiGFoo3yHXLd85yOcD296e8fnoJfmLMAGz1O&#10;c98fkccE4rPu5l+1MI4dvULyePbpxzx36degPT+GbeGaFJpWyyrlR2bB4bp6fiOuKr7NxfaMWHw+&#10;LeVZ1i3bmyu5unHr0/zx2qaVlgRTGq8Zx656dent+Oeua6byLdmWNYxuRsMduSW7Yz0GP5j61h+J&#10;bWK3jaVG4aRd2G5UcfNjB5+6OvQ80E2Kcd/LczKkkSt14Zc555+n0/8ArVM2lNft5rwHf07BsevP&#10;49v61R0XzHvYzI0bZ+X5Qc55/U89euOhwM9tZ2lu0axhjz/F2P5+/GO/fI4qkTY5m3sJtPh229v8&#10;u5g3qcHqD/Xr+tR3F5PE/l+X3+Zu44/z7flz1M8NpLA5k2/d56Y64/l9cd8ZJPJaxIk120cafLuC&#10;hc8Hrj1/yKl7lKN9ixa+fMiorfN5i+uRx+nX8qtDQgAZUiwzf3VxnGc5HIzyfpmjwyyRBUuHZgeV&#10;8xeo4H4c/j9ea6JZYvK3wY5XPDdeOOvf9f51pF6Eyj0OduI7iKPymVmKxnpnkjoP/wBf4djVNZ5k&#10;mMbMw3bv4+mO/wBTx+ua6DxCtotrksuduflbkk9uMYPHTr9Dkjl0CNesQNq78cZzkZHp6elRKRUY&#10;33Nqysbu5XaG42gKpY8/5/SrB0BreONokXC4ypUfNx16nGPX+nS9ot5G1sEJ2ug+Zt468A9+OB/O&#10;rgmgRiu3aFbZuQFh97/6/t9KuyM0czeJLBHkTfxZ3Ljjjp7/AIenvUWnJcXc3lK5DHhenpjA/ED0&#10;46VZ8SzRSspi+WHknnAzx0P6f/r4g0FWju/NmU/6zJLHOOO4/wA9frhg4mxb6F58KySfMNvy5yOM&#10;/l/X+VFzo0ttuCr8u3aq9ATwR19s/wCc1rW+oWU67nkXcpxlVH5Y9f8APrll1fwIjRAyMxXps49e&#10;Py6D+dMrlOXv2EU7bG7gMBnj2P09fr+F7SrSO/ceUMjP4Zyc/wBazr9WkuME/KzZEiqdo98d+P0x&#10;1xmtfw/dQWKYV1VW5Td95evOM9uPb9BRewnGRopoYeLYxbjn3z6dfT61QvdLa2jZpj2I3Be3Iz/T&#10;vwfbNbH9qWkirKDu29t3p29+e3f8KqaxqUF5Hsjj+XqBz+H+f8eAnlZzkUoF44Vtyhv4WOPbp7fz&#10;/Gui0vRhcxrKycf3iD256+tc/EqifziN3lsSW3Dj5mGenPGc8dsdc10mm62lnELUE7lwu7gN0wD0&#10;Hb2BPtVcyHyy7FibQoCikKu1QNu3HPt+A/E/QZrJ122ktF2P8zbsLu9a2m8RWoja4hn3b1zGV52+&#10;h4J4z1+nbqcbXL4X+ZpBuxgDd82QB69+mOw5o5kHJLsVNHPmzrCpYKx64zjp7+n16fWupsNEhEcc&#10;k7Y9FX0/yPwPrXLacot/niPzFsx+ZjBxxgd/TjnrW7F4mQHZIc8/daQHI/w7fn6cFyvZy7Fy70SF&#10;gXhfgfKffnOOv4+1cxqxiDmPG1duP9Yckdvwx7/nmt258UGRGSMhccNwOwwepGR/j7k1gXrQXEpw&#10;Tu3ZY4wcEjnOfpjPoanmsHs5dUaHhu0FxMsbj5R/sH6Z6dP8+9dFDpliI9ohU7vmxuGevTPUn+nT&#10;tXK6dc/ZvlZkB9VbjH/1x3/+vWgnizymWORtuBz16dSenrjofQcEVXPEPZT7F3VdKW3t3uEwFznn&#10;+Xv/AICuYuJZZJgPlYqT1JGcf/qHpWlc+I/ttvskf5Dxt4HHHb6euO3J61lyzI7+dKN20fdwTg9+&#10;nT34/Kp5oj9jLsdF4bt0urYSS7VLfdU9/wCf5f1rbe2tCSZEGfutgdj6/T0wevauMttYNhCrO+GV&#10;c8Nww9vw/AHPWrB8cbWEJk+70Bf8D9eucc8/lUymrjVGfVGh4hghsotsBOOoOORxzzn/AD+tc7bG&#10;WSbiNsbs7lHHOeuOvH8s96uXOri9gMhDbRzvHOeD+dUYWjt5fNRV+bupB49f8B36e4OaJXsZ7WOy&#10;0lLZoo5Hk2uwHO3r6H8v5fhVyWC38sldqrkHKvgHnH55PtyPauJ/4SV7TacANkHIPbj1Gcdffj2p&#10;0fjuO8bYs67j95urDsOPX/IzS50V9VqWLXiQ+XO0SSk7f9oc8+n5/lVXSkVbtSUGS2FX+n0+n/6m&#10;z3Zuv9Yw4BKrgbvrwcc56f8A16ZDcLbSHbN8zN1xuPXp1HQ/XNHtECw9TY7fTpbd7fZBMFPTduHX&#10;P4/r3xUl2NNaDMn93AVSM4IAH4Hj/AVwsvilbJ8mTaqspBVgACTgdfTp7YpsPjP7aNjXOBk7Q2Ac&#10;ZzggD9M89jT9oi1g6ti1q0b3F0SI/lU4wcfmPb+n5VY0J/IuFkkPyBif9ZwoznH+eKpyX0U0zRTS&#10;nuMH+LJ5z/8AWx3GMkClj1IR/MsoG1S2Gbr6e/TP0pe0HHCVHpY7m01SzdOGwehBPX/6/wCZ/Wqv&#10;iOa1lt/KVQxk2j5W68gn+XsD79a4O+8WDTZJAk7HbnBVsY564Pp37c98Zp9p4lGoywkOqneNxZjz&#10;8renv659u4qfaFfU6hF4v1eLw9pt1rd4wPkxkovQu/RQMe5A/Hirfw20YeEfDn2a+YSX10fOvpjk&#10;77iTknnP3chR6BcVheM865r2i6MQvl/bvtdynXcsQyq9ehbbz04Oa2p9SLbJHnVW3g/MzNuA5yeF&#10;wOcDjr7DIXMVHCzlc76PW7OGDbGys7cKN3GfX6cdfpk96oa7d2l+WMssmfl3SRzMAMHjoRx7evUG&#10;vPJvGEsV0kKsyiPn2OOD7/8A6x07bNh4xsWsczadA3mBtvltJvVh3UF8cDByQQM464yOqug1gKgs&#10;sU9pPtjmZlQktHK31/iHTv1zn2HTovDus2sIDyQxqVb98NoVlPHJ7DtzjBHI65rmNYvLr5fsEUdv&#10;cLJjybjc7THIAXAwU4yejnlSe4qGHWLn7UVktLhZoYnI8uFd4AzlSqMztzzwp68Zz80+0GsHLS53&#10;lzL4Y1K6hmk8yGS3jKrJEm1h/s/eO4Z6qRjPOM4IwfFOqyJa+RLdLeRLJ/rEhO5F77wew9jnHG3H&#10;Nc4niO7uYmeC3tYY2kEYkur4KyEMwIwGxnhh0PTHTGW3HiS1t3ZkZ8rwgfzFznqw2qMgeuQTnoSe&#10;c/aR6M3+py9TTjkh0+0OpzBvs6qwaVo8KuD90jHUcfLyR+lZ7yxz6vaavrDzQxQyectvDJiQ9NoJ&#10;HC9M8Yx61S1/UIhqcnhzSmluo7f/AI+UkhaLyuQCpD7t397n7u/rkc8pf+LPD+o6gNHi0ddPljYK&#10;tt5aQs55y2UJVsqMgKd4Gd20cUOoloNYO3U9Bv8AxZa3F3G1hZeVZOoklezbCwMEPLh1+UZIBYhh&#10;kA4CjfWP4pubn/hHZ3jle6jgjkMnkr5RjAyxcsMb8ID2Hc4bpWH9vls9ShMk7TeYQFjmXiVhkY6c&#10;E7gPnY4xwD0ri/jh8RdO8B+ANb0mwY291dWrQaTZzxo5h8zCsADuG0AkKw4ZRxkHcZVTmdkVLDqj&#10;HmZ4J4s+IGpeNPibqSxfu/7QtXSMxSndbxSxEhQ2eRyvBHIz0JJrTl+IelfD3wVbfDbwdrMdrp9x&#10;I7SXTFkW5nAwzyFC+XPfIwOBgjBFTw14x1U6NfalLrV5HJGqQLDY33krBzgHC/ICchSdhI29c5In&#10;8OT6/wCL9SmjjvG1W2uCG/s2+sReR+YRwImcMGJBPIRCeORjNEpPqc9KK3juzKs/if8AEvRdHbw7&#10;fanEfOkSazaxZJYXh5G4BTsIwWJ6MpAAwQwrtx8fZfGJt/D3i/xhM+jwxx/uWkIW58t8CKURAHEZ&#10;JKhuR/DhSMvk+BYk8RQ+Ehp0WlyW6rJqDXmoJHCq4J4ilk3bTglvLO7Yv3G4Al1HwvaR6dJpNjpP&#10;hdVs7hsPBpnkRnnj96iN5oGOCpQ+oyCKI1IDlSqXdz3D4La1peq6FDBcaxYtLAimS3aH5W8sBUUx&#10;hgzg8t07Zw3IrtNV+IMdja2V9Z38kO5pmW4+0Bo5VRuVidsbz8z5VjnoR8qc/C/iKXxJcax/oPju&#10;6hvUbnTdFWYKW3FRnCAAEKVLEEjapB7H0D4YQeKfET/Y/iBquhJcM26GTUIVmXyUyzs0wZZtwRM4&#10;XdxsYhe5zy6MVqcnrEtLpngTXxrHxIih1zUf7S1i8gha6uooSwRGXf5Sq0hh3yEfeGQrfd7834A1&#10;rwR4G8dNf6bdq2pWjNNDpttIJrdY1XcVbcDsYHo4Y7QpGCSpjt+O9W8NWuk/2B4cLafo/l/Zlkkm&#10;kiFw4wDzIzttJx15PHI5I56Dw7pWm2BuJC1u8kDRQ/2u/wBm847wAqPIpVw6k7RjJBHBJIKbC1tr&#10;HuFn8Sv2hvEuqqnhKDw7oNs6bPMktnupbSDkAYIKLkZPGTzjOOnB+LvFHxW0S4WHTPi9JciEyRra&#10;2Og26wQlZDtAUnah43AnYAeM1Np+reH7W2W3fxJ4mWV7IzXVmt7JIix8ZTBjXZ8wJOR7HJyaxtT1&#10;w6bZyLqV2WUbZVSa6ijBfdu2KHKFj945YY43AsFK04y5txyjGOw/R/CHxM1y8uLx9TuNQuJEcKtn&#10;pcsrM2cGQheBxn7ik568DNQT6efB0s9n4+8GpcLCu+SY3txDKw6/6qc5wD2X06HNCfHXxSlif+EW&#10;1SXTbeeLyZv7OjuvtSZUjCzJCsbZO/7g7nJ5xXPavoHhuxlNpHrM1xcXTK15NNAZHhBOSSBnkHJ2&#10;hmJ4PSqjHuTKpGPwlPQr+w8UeML69tHsdFsmZo7e3uWkaPKgny2w2SeVBbI27n6cY6yObxJeKsVz&#10;oOn3lvvIiu7UmfysAsTI0jswBOMcnPXGeDofD5PB3hKSFr7w/pesabI+YftVuvmbgTl1laF1J5+Y&#10;LjIGDjBxzPxw+Gdz4f8AHMR0GSbSLm6t0uY49HUxxtIwICphwcZVRkj5ucIowKmVpbFxUoK5b0nV&#10;tNvZVuPEEjJFpcySWC2sJkVDuww2SbAW6bcMACpHXBXb8cXfw+1PW/7K8KaxeiaaxhWSNlWd7dlM&#10;R2uWlAGOVMYJ2EPkLxu8b1T4qfEvRJ4PCuha/wD2lOyhJoZtNwzOCCdrhAzDcPvKc8ck12Xwx0Px&#10;Jf65/wAJbP4AvoUNo6yTLp7rb3DMCpDb8KrAgH5yAe+Bg0OPLG7J9pzOyGfE3wdpXw98D6Pqem3a&#10;Lqd9rDRyxy3DKyxqGHCKwLA/J82QST1xxXoHwY+H3inXNMvtWQzQLeMkRnEgDSqq4VV3EA856/Ke&#10;pFYni3wPp/iDxVpcuu7bi6tbgzXMdrKJPsyIiqFYM5IyQMdTl+o4NekeEPFWieGrb+x9CntZJLeR&#10;xcapeTKLOzwWyzOzLGchuArl8Er5TkgUfFHQqDjGT5tjU039lmHxC/m6n46t7PzFO5bPQ/tTwY+4&#10;MjZsJ6bgBkjHNYutfsf6xaGe8tfHklxJt3tLJbjIiJ+6V3bQxAYFWbI9+M878SP2uNL0rVbiz0Dx&#10;/rHiZLW3MaSaGpsbGM7ic7njM7jO3LEQn7wAxiuGn/aQ+OlzaLrieIE0uO4aSKCc2ktydikZyzMz&#10;Zy5+Y/kDml7Kpvc09vhdrXIPjJ4L8UeC7z7TqOpG9gP+skMLEY6blVshOe6N8vfPBPn9hZ6hrOtP&#10;Y2d5GtxdedPBcNjE8ki85frgthwT0JJ6kmvStA+P3xEvHaTT72HxO0I26hbanY4hkjIP7stCduwj&#10;gqxywAG08CuD1DStZi8Vf2ndWtvaafNcS3Fp9uuYowkPIMK5YBdq8FVBX5m44GL96O5zyVOUrxPr&#10;T9iD9sy+8YQxfB/4vatKus2mba1u5xukldASYnPUttGQTyQDnPWvozVdX0+2lW5v76O32nLCaRQp&#10;B5zjPPQe9fnTrXg2ynsG+IUWqXUV1pIj/tG7tYSWlttw8i8Rhn5oyMMSCQFViCC1fV/7P3xBHjfw&#10;XZ6rrWlWs19aDybtYWzD5gUEupVDgMjRuOMgMeSc4HWaidNHCxqS5X6nsNv4osCWebXtPt41BAij&#10;vot4GccnPH0Hv83YV7jxrDKxubKf7QjNhZILgkDAwcMG4/A1zWq+NYZpGRZMjJXc7ZVuOdgzwAe3&#10;pjjBrnriXTLu5WWcxyfMTs2pvQj+4wAI564OR25ABn61Y7llPY9M0jxVK4823uvtEfKmKWTc49wx&#10;5LZOfmzn1FXINSt78R3ETZz6KQwI4we+c9uCOehryFdd8QaE2bK4huLfcMxty4x6O2SfYnOfVAMn&#10;qPDPiyHVGxo+rqt18gnjuI1VVb0Y/KFbGcEsAe5IINaRxHMiJZXyvVHdJqqW/wA5baqr82FwPx9e&#10;nT+XWsHUPGr20uIpDwf7x/z/AJ9K5nV/Hlg6C3juBHj+I7tp2/7RA4HfOCDnjg4y5NVMj4kkZmVe&#10;WVeB/Xj6fjk0niI9zohlF1sejaJ4wF4B5krbixUHn5ufb/P8qvDUkmXhmPOAu4Z/z+fFeU2+uzW0&#10;onWZV77m49eB27H65+ldPpPjOzmgZLiVV2/e/iyARntg9fw/HNP6wH9jPsde2sx2kfnGTaOPu89v&#10;/wBfXtXO6n4wuEuP3E2G+9kH9PbrXO674yjbcscnPGc53DJ6/TOPyrL/ALWDHKysd4Hy5A+nX8uf&#10;/wBef1jXcuOSyevKeg6F4wWQMLmT5uW3YHrgfz4+tao1US7pc/N1+8OPy715IutOh3I8ipu+8re/&#10;H4/l/h0Oj+PbSS2eK4k3MoUbcfXPPQD/AD2zVfWI9xvJZLWx21xr8doWYhT83/6/8/8A665vUfE9&#10;1NI3lSFVUkMwbn1/LOOw79q5vW/GxvZhFBJIP7px1P8AP9P6k5Y1fYXMRbLNwy+v8l5x09c55GFL&#10;ER7mkclqdUegeHPGJiK29zKGJ4yzc/8A1/y/pjfTUhMjOFXLMuGf6dP8/wD1q8gn1loz5nnN1wB0&#10;9OPpj+VbOhfEONF8uQDYq43NIOevp14+vr7UvrEe5X9iy6I7++8RC0VpHcZK4OM/y+uf1rm9W8UN&#10;eysuVxnn5uQMAe+cDH1rldY8b/b5PKhXEfVTgkDp/TH/ANfrVVNbjjXzI2+Xop3bdo+p6HPboBUv&#10;EoqORz6xO00TxVc2U3lMzcqB0GR/Tj/A10tjq8dxEzJt55+Xtx/k/X8q8kuNUZG25O7n5c9een5d&#10;vQ+mKuaL8RY9MLCeVFjUZ3s3BHHT/wCv/Kj6yU8ll2PSr7xILFWlDbRHny17jt/Mcn3A7Vyuq+I3&#10;1OYkTNt3/Lluv8/5/wD1uX1fxzc6hISr4X+HrlgB97r7Z/L1yKsest0EnHVR1+b8Oe36enVPEI0j&#10;kkux2WmeKbjT51xOSG+8FbOeNu7n8f8A69dVpevx38OY5tueQGAOMgcY/P8AD8q8km1lvLcZ3fMD&#10;gqcjGOgx9DgfXvw+y8fT6ZJ+8fcpzuRW+9jj+np/WksSiv7Cm9bHq2o+IGsV8wy7WjyefXHXj/Jr&#10;l77xG2oymQyfLux19+n+fT8+PuvHFxq0rOlzuAPZiOM984HX0+p6miHW3OxVKqXx0YH9f89Papli&#10;expTyNparU62x16TTbuOWNuFbDLu57evT+gHpmun0HxNHqUGySUbtoBHPft/+rrXld1rDBVmVPu5&#10;3fNuwfYDvj3AqvF47l0o/aJJ/LVRlPmBP1z9ffntR9YL/sNy2R69rHiG309fNedflP8AFxj/AD/n&#10;B68td+IptRlZp5Pbcc4HX0+n4+9cRL4/fWX85bkx45ALDj079ePp6+0sesMy7Wl+UNkLjpz1HPT1&#10;/wAOs/WS45FKOttTrF1X7Mysko+Vh0bH8/8AP9Oi8OeLVu9scsigNkLu4PX8uo/XHavNJdYQhQH3&#10;ZHVuRn/63+c5qjceKptLHnzTlVXJ5Y/Nwfy6fTg/QjxVi/7ClPoez6t4ltbGHzWuAfl/d/MTn/Pr&#10;/wDqrlL7xJLqEryu21QuNynHrj+XHv7jNeer8Q5NZ3NJP904X5sA8cZB7/yx7Vci1pBHulnOAT93&#10;PzDPIx1GfT269qn6yWshlDRo7D+1BGgaItnr1+9x/P61teG/Gywyrb3lxjLBV3SdST1H6fj25rz3&#10;+11nLRhx+7b942Pf9f8A6/Ss3UPEkOm7ZmuWXaPm245789sf40fWTSORX0se1ap4ssra3EstwDlQ&#10;A3Tb/wDq9P5Vys3iWW9m82WRdvVMNj/PPH+JrzG1+I5u5WjvWb92QVG4k4/mP5DHB6Z2LXXbeSPE&#10;d2v3vudMHr+eeOe2fxn6zc1/1fcN0dlHqKA+Yj/w+vfA6Y/D/JxVvRPGb2Nx5clwWj3fNtI6jGPx&#10;/P8ADkniRr29Fh8/5do2so9OP5E/T+SWN79vvYoY9zSFgB5fOW5/z+XrQ8QX/Yatqj6y/Z80y38U&#10;alDLCnX+IrkHn1/x/Kvur4SeGEsLCFUgwpA/HivlH9iPwLJBplu8ir03le/PoeMfj9T1r7g8G6Wt&#10;rZxqEPyqN35VtTl7TVnxOcRjRqOnE6Cxt9kY46D2rodDtBJJyv6VlWkGQvH/ANaun0K3CruzXpYa&#10;PU+Xry5UakCBI8Cq97LgcH9atS/KmMe1Z95JlsetdVSVonPTWpDjd1FXrFMvjb+lVIxg4HTtitLT&#10;0BYYNc50PY3NLiARSa2oF2ris3TowoXFakS4GM1RJNGMc4pxOBmkQADFJI2FJxVAY/iW68u2Yn+7&#10;Xx7+298QF0nw3cRiU52t0brxnH+ea+q/Hl+YbCQ7sfKa/M//AIKX/FKbS4ZrWO49f6/gfy6+hNcu&#10;KqKnTuz3+HMvnmGZRpxVz5M8QeLRqGsXUqydZG24535zk4PqM+3b1FZVzrhZDuT73AwQQecD8P8A&#10;PeuIk8XS3RknAZdr8YYAMOoJ9D7frTJfFYkjLB8bW+8py2RnjGDz/KvB+tRetz9jjw5JbI7S38ey&#10;6M3nyPtjhkznrnjgDpzyevP480XnxYn1oqtvc/u1OFAbj+n+JryrxL4iur+PyI5WU/Kh+bJzgjrw&#10;cdPX/DN0rVbqwfzUbhvu7cdfy+npnHas/rmuh2R4XjKPM0rntVl4hU/PMQuch9y8HjnnGeB/nJ4d&#10;Pr2bdSsnzMv90c84Pf8ArXm9l4qk8hVlZfvD5QfQDOfoMdvfOeKsHxY2zdDLtCvubbgNj0GDz9Bk&#10;Zzznij64L/VyS05TspfEk9nKHE21lbGVb14z1xn37fz4/wCKni//AITXw5N4etYEmmmyJBv2k5G1&#10;gPxIP4DFY+s+Jb66ZgsisqqBuVuh9Tjt1HY9+BXq37I/we8O69rUPjbx60a2cFx8kFwuI3AHRh6Y&#10;xnHA5xnAzdPEyqVEonnZtlODy/AyqYhbqyS3uz88fjN8PfFPgDxMtr4g0dofPkPk3ElsyiRWAZh6&#10;ZGeR6HcODmu++AemzabplxpqQ+XcW90k6ybyfMWOP5lCdPmyVJHUbTX1H/wWU+IPwZ+KnhnSbXwP&#10;pcNjrHhxkt7hIIMLKiKcHcygHgIuRkNxnBWvkr4b6tqY1yzs4rKRob9Vlt2jkYeR+8IIG3jaSXOP&#10;4cA9Bg+zUlz0bp3Pxn2XscW9Ldj6w+EWn6JoiXHm6DJJNdQrPbTNJuVHb5uSTwD8rFvTv3PpVxql&#10;9Z2NvDqccj+YN62/lbd6orFieO+RnPOSfTjk/g7Hp8mkNpj+Y8kbPFPNcQ42Nuz5ZHG0fMpHbaMg&#10;8V18E1sL+6tjd+W0alssuZGwfuZ4Gwsx4I+UKxxmvNd5dT3KStEghinsbaS7tr+GWaRMzQsqnYQM&#10;E8DPBY7dvHoOQajEAuF/13mJbs1y8keSJBggHYCMsQFGT1O3BBHNi4k+3nbbanthKyGS3aEq2MAG&#10;bn7y4xjqCx4OCCIYY5JL9WvXi3STBY4VhZ22kqI4WUnOzB9F7kkY4z9Tp5tAgtYbTz7m2n3SSQ7Z&#10;JCrhpOAS4LdRg7uM8jIAHI2tENpLZwtfBPLZtnk3EJ2sSh4LEdcgY57DPc1BfrFNAt1dTQtlszQy&#10;Qgs773OPmPIY52g8Lx6cX3uHh05or2wRoGVWm25cmQDChFVeVBwS2TzwACDjSHusPisjJ1SXWbaC&#10;Zbu4lurhSqNb2yth13k8MD8owO/TB5JqnaaUbRmN9NcSLuZriS6Bk2qWyQmwjHIxhRwRnkird1q1&#10;rPqB/tHUVV5rlVjt1mDb49wUJuz87EsBwehTHUVZsbPU9Oga+m226opMMzISscYI+bjDbs9wDjHO&#10;Su6ueor6nfT7EP8AZp1xXvSk1wsisVWUNuSMYLZ6Bee/yqQckVraNoFvYtDd6XZMZGIWFQoK7gxM&#10;gKYI5Xk5zjJ6DpIIY7x/s0+lXTlgYwIFV4QmTtYu2FyWwOFJyxyQVzW1plnb3Wn/AGZ7OWOTzkMS&#10;iNpWC5xn5MHnjGFHXP15Z+7E66avIhuhZW1zG9j9lW43N5bQXO9+XUnll5GBgHqd2RggY2NJ0Bru&#10;5/tG0O7MagSKzq33iM5c5OPY45IHHNXbbRYNQu1hkihtZFKiZ0RAGTc2MJg84AXGSw3AZwMV1mne&#10;EE0101a9aSN/m3N5zSskIHygk/xFsjBOFAyAcmuBrmZ6EY8sTIg0BJrWLTZdFcfbNnksLbf5bZww&#10;CHAA2nnJG4jkYNadrb2F4jandrDb2MbSBY1nCxgYGew6jCA5DH5jkAjGpJaSvJDd3Fusm0n7U6qG&#10;IXOWwuDjqvIPK8E4Jq/Y2toJra11JYp8+W8MBTlW4+Y5JUZ5IzyB83BOBlKJvCVihp+l3t3Gt6P3&#10;OwM0FrDCNhbJIxkDIVssT0yuSw5y610Rbab99e+XJcMd9xPhsANkgMARkn1JOT3wK6CP5ZPNk1Eb&#10;2UqjSRlQOeSFwH5PRm4J5JG07q/kSyRbrW9m8vhXlmIVVI/hUYA5AHTnr25rkqUzvozKOoaZFcW8&#10;39tWTMWXbC9wo2xneOR1B74GOuOmOaep+HdOtDGzeZHcfM37q62sEG1flTjbyOCQCeg28Z2bi1v4&#10;5DZ3Kx2/ybkV2ViV3Y3YBGOvTgY4zwakj0yNZln2XE2zKtJuA385BUE8Alc5HQHAGMGslBs2uZMO&#10;h2FnBb2dvoy+YzKWaSMb1I79DyT26dfQ0tnpsfnbvsMUgnjcMzR7di4C5KjnjjjHBxxkk1qaho1s&#10;y/2dJte6nbzXVJ3VpGAyfmBG4ZA5bqemScVXsba2tYYIU01lVT5IV5h+8Dqw2s4Ddx0bGeevNJ0y&#10;1IoeHtHt28RSBtP8w8h44pAkki8ttwfuADnGS3oT1LdTurqK/t30K5MMifwxtuK7cDPdi2XBGTtH&#10;oK2NXku7UtD9nmHnW8beZtwWJDc5bliF2tkcjHJ9crRJbs6msmrvdKjI6yW82dswYjGDtA5GW+bG&#10;4fQAnKo2Qc3U07e6dxDdyWzQ3Xkjy/4iqEksxDbcZUhRgN68d9pbdJHW3vSkxkjedW8n5kdjtXIU&#10;HAUqG9WOCfbCs4FmvBJEkMMcNy00ME2UyCCNpIUqPpnnt0rftIl86PUNS1LTZFn3vbqu2PjcOOoH&#10;U5B9eOa1ps56mhLaG1uGaDSnUQ219sjki2BjCGKjOBwcA5A554JCqTAupxwXkN7bEiIRuVjMIAUk&#10;smV+Xcc4HHPBPbpYfTYLXVJLnTtTWH7SqeUyxg+WSVzsyI2wgZMluuCBnDGqsMsc88uvLOTBdXCs&#10;txDMFWLJwFXuRgdQGPHJOMjeWhnF824y0ht7i2zNP56Rsx2xt8ycD5eCSm7kk4x07EU67NxFcLbJ&#10;IpWTzGWJo93kKMcZ4xjLcsck55NRvc3F5qElrbw26sCquVmdlTDbRnHTPy9Mn09Q9YtUQlZrq3ZB&#10;uDKpJdE4H8bZ5GOo7/nzeh0eZesdVjltU+x2cML+c0rs2N8rMBnJxjkk+pHtwKuT3l7Hqe25Mc0M&#10;1qY1fa3z7FKqCwG0n5OnBw2M4yDUubDStP1CC2szdPJCqreIIQrRSnLDk424BCndkD0PBrXNpFa2&#10;UPn3jTP9oeOTapVfmG4xjd93aq/VhndkVtSvqjKpKDs0tzD1WaO9mke1uWlt5HXaZFG2PcfLSMgd&#10;T8oJ5PbIHObOmW2pWV9I4hebbktKybZIuerEHaM8fKR1x752dOgs5IGeJlt5YW86OXKF5EHDkAlj&#10;07+xwe4gjVroiW5uplknvjcrHbBlXaduMcdhkFjjgHGc5GlupClf3R8WpWiaZc6VaXfRAsk8J+ZW&#10;HJYMCCMDcR2zgcnAMN9DpdzdWdsunSSTW8Jx5gLIMkj5i3zcc9OeB161aVDHd/ZNSby4JpCytuDb&#10;yDgnOeV7ADHQg1YEEpa4tLe786No1lk+ba0bhvujrhcHb2bn6kzrLQSlGH9fIq6xbXuo+VDdaa9y&#10;qpi9ZGCqwB3BsA8qwPQ8kDJ5PMMWmXc9z9v0x7dZF/eS7guI4hklRjoOg9+vPeS+1CzutWFzaadc&#10;XEUyI6vyhkcbY9uCBkDqMnkY9yCK3a8mFrNOf3rLLJDa/KrQSbsDPHQN2zx9RWnJeRPtOWHb+uwu&#10;oaPaKgRriK6nEkbyQyEKqKRnb1xjBGPTgepOdqM0MmrpBcXVqZLaFvMRQqqNrEnC5KsSR1IOMD3r&#10;T0DdO0dla6nIoSbbNJJGQ3DHDDdkYG1eOT0zjJqhc6e9zqsiAXCu0zJMxtz1xwEZxtOemBwR6d6l&#10;H3TL2nvavYYNLjN0CdLI8tl8tric4fIyo57DqPXoMcUxrry3/s0xufJBW4aGEk8KG4+bg8AkgZJP&#10;etSbTrq8kNxPFvaBQka+YzbQRhSFwT+eOOntJY6WdHJu0j3CaErLI+0DIJPc54A468dsjFTGnfYl&#10;1o8ur1KcUMxt/LutYaOBlZBHMzN5noAc9cFcjJAHpyDVufDkl55k6+dbtGwElwsZZpVx16DBC9u/&#10;twK3LWTS4Aphm8pUhWRY4dzBzuxyAxB/Ak8D1qHVLa6jn2W9/HNCJl3p5LMTzkYDY+YDH1/noqKc&#10;dTFYiUZaaHJSWOwm0iRbpUbfHuVtpXI/h3Z69jz7DFQT+HLjmGW2mbazmFbjaxHHJGPrwT6A10+s&#10;wRQhkupv9FaUeXJuVUi4fKqe4B4GB/F17hmjWN1alWOmTfaJm3wxwSKFXdwSTuZgpwCGI9R6CsXh&#10;o81jojjJctzj/sM8Esdx9vSRkYYjUhmQdcDHpgHOOe/tWvJ/MfcAzM25ZE+0bWXByRlj069SeO/r&#10;2N/pbqqwQeH7iT5Vwy+W7LITwvykMAflwTkj0Fc7D4fa6WO9hVrhmiZmWPzELHnn5mPA7sN3U89x&#10;lLDyjojT61Tkr3LNhbRtafaLZTthhDojMg9OSTnGOen5Ci/02RZRMsVup4XdcMCjccrkY2jPY8Z5&#10;61XguLi0E0WpwG0VX/cwtDvV1zguuQuQeAeeeME4rK8Q+MriK5WzZZGZIvvWNq844/hMWwyccglS&#10;c4zjHW4xfYzlXj0NSRE1BVTWnVjHGCttGSYxjv1ySM9iAP0NG78mz+W1mj0+W4kxcLMwVS+MYVTz&#10;kqFBGBnoCcjOTZ+JNbbbdWC2N9GrkRp55jaEHqMFFKDJHynvwAM1JFqmu6hdfNpVnNG37vfLqwkm&#10;iz2j+RVznBwcdB1PQtyyJ5lPYh1LRRCy/wBoaIk0klwGLQ264U8ZO1idoGOWU9+B6Pe7vtLkbTxf&#10;/azMN/l3kXHViEHOdwHPy4JXr0pbi5Sz1GGVrLVLWTy8SXkMbL5qgHDZTzFYYAPzjoDgdahvIrGa&#10;2EMrxyDd5kbLCsju2eZE2KWYDgtkgA9vm+W1vdEmS+satHq7WmpqzW6rGPlfKxtkggEHgZzznPYZ&#10;ANPvHCFTZ6kkkccjLsmjzs5x8rZG44z8pBAPByDzPH9ljvWn0y1t5XVWiuI49saMyg/dPAJwc4yW&#10;46YPFYXMRVruBWhabdFNZSWbeU+emHG7I455Ye+cqWwK+lQ/araWewRiI2VpLMxhSnU79o+YN+O3&#10;g9almZbqWF7hZg9wrLasVO4g5yMgcnGeoz17VNcNqc8ourIySOsw87/Rx5gKgKGzv5yCF+UNxyuR&#10;81Wxa3OqOcOrq0nmSSyWw8tsA7XyCCf9rA5B/EKURkSXU6JPpZtZppWKssKq+AN+SVjXjIPGRge3&#10;c3Liz1GbTnhF2vlzx4ZZIyrBF/h3Z5GMHp0bPpjFvrm8jj+16hdXDQecNrW8iL5WVUqzfKCnCjLM&#10;CWPQ9a0Lq3vZLZYr+R5N3K3FsDkSr0JYHPTsD07EjFZLRtGv2UQTR32kRw6eZbeDzNzyW6wFZCfN&#10;wpBbPAHYeme4BhmQQW6nzJmjkuBKtuxMmduGyemMkDnnoO1a4t5WddM1qKRfsaLDCZrhiHQHcABj&#10;dnOMc9M8HFVZo7hGuIbG5kVSuyVo8LgbkOMA5UE8gHPrgda05bGbdzMngvn06Swks4RcSK0cM0fJ&#10;jfJPzeighiuSOAMsCaTR11fR7s6fcac63U0UdxDHGzsrOCV4KpgndjHGBu74NTSxWeqRrZy6DcyR&#10;+WN4ZTvByWOV5zyvY4+XtSXr2MccKyy3FnHDI6mTzt2NgG4Pu5z1zyRyOOBmkSGp29hqMEjy6hJC&#10;ssWbWO3IkkaFhIDGQV2ueSvI6HjBYVznxEn0TT/C9jFPbSfY7F7qb7bDblZIyseQjEkF16swwRuI&#10;JGDxtXKadpkyWYeF/tUo3LNGFbkjPKlSuFzuYEnuSDzXmvxj+Jen6d4VfQ479brTL63MUlqjbv3y&#10;sU3AgYAYCMHOCAFIByQNI6NNnPWb5XY8p1DVbTXLZL7UkntbyTVVuoozKG8iQRk/MqEMDztPGPnB&#10;OWya4/8AamtfDOj+I9cTw5q8Vvjw/bvpjIV2+Z5bRhfmIK7RhSF4IAPHIrlPEnxu1S9A12aONQjT&#10;7oIcRyRQB/LG3O4BlTaAR90FccgGuu/Zq/Yj+L37dvjK38aeIorrRfA7P++uo49k2rkMCRFkcJ0z&#10;IMgHhQdvHs4ZxjUR8njJctFt79zhfgl8NPij+1BpVt8PPhHp0z6TJMs9xqlxDiGxzD5RVMHDMSoP&#10;TOSegr9K/wBhz/gkj8NvhJYWusa5pkd9dxKjyXl4C7MwUc89+wwPlBwK+if2Vv2K/ht8CfA9h4a8&#10;OeGraxsLGJVht4oeuO/qSe55ySfU17zHY29pAsSwhVXG2Nex9/WvboYS/vT+7/M+XxWM5nyw+/8A&#10;yONsfC3hzwDpA0rw/pNvZx7clYYQpc46nA/SvmD9or9rXwH4d+JkfwnstUhuNQhAl1Z1kXZZK20K&#10;rEnG9iRhf/rCvQv+CgP7VNl+zN8L7zVtLt1vPEmpK8Og6XvAaWTHzSY/uxjk9MnC8Zr8adC1H4he&#10;Ivi5deIovEH9rTajM15eapcgk3N1uHLKcsjAyAYPAIHQgZMViPY02k7f5G2DwU68otLdn1n+0x8S&#10;9Gt9Um8U6a6Xdz5Pk2duqn99/ErMOv8AH3/uj3A8H8FeEtQ8WeKX13Xp5fPuVZf3nTJ6RjtwffgV&#10;vjw94g1DxC1x4lvfOu5FiYi4AXYGT7owcYHIBGAdvGOAO/8AAvgGa5uJk1Gybyo2V8JIAsT53bl9&#10;eg7YGT3r43HYyMptQP1nDfXMRh6NOttBJJLa66ml8IfBTeHpLO6lkbaIgk0bA7geoBYYPqRjkYwM&#10;8V7T4fe1tbNpraVWmYhWHBU7TkqMdCeOPXkdCKwPCXh9pLKSCGIXUyrnyd2zaI2b5h+AccZx6fMM&#10;71tptwt6sV5DCBIwCszdcnPLZwPlII7YPcLXnqpJPQ75U6fLY1tXuhEYvJuWYSnLfIu0sO/+7nP5&#10;c+3G/GXRwPDMeqXkO57O42xN32eh6EjP19/bf8RanaaUVvZG+8VL/avvRuegI6A9zgk5Oea5L4oe&#10;Jkm8JraSWzM0knmRu0h/dKMD1zngdenT0NelQ5r8xWT839q04w76+nU8vllkYtK2f7y+2evP4jsP&#10;5CmgSo+HX7xI4Xj6dKHRNrL5i793y/KPRQBj27fj3OCbgnzn5t2CvGSRnpx7/h/KujmP1TlHQuSW&#10;J/iwAR9ccHt/X6YpUkYvhDzk/d6DJ/Tv1/keWGRkkAjYNjO4s3Xjk4GT1/L8sthaIAw7F2qfm+cZ&#10;B56Ef/W5AouEtCRyJRtA+UHLbc8AHJP0x+maGdsqdzBhyec5z2/P+eabbOQqlGXIbGN3LN83Tkc9&#10;xR5rqgaJfl3Z6Z688H059aZLJFZtu4sTuyfvc9OPw5qN5nBVUYrjljuJywGB1PT6/wAgMxJJ8uGD&#10;btq7WXr744/Ht/Omo3mgjy1+ZQVDfxZ7fmPTp9TTJsPkkYSNIHUkd27Dj8v0pweOSLYmA3Y7eVGP&#10;8P6fi1WViSucYYlmP6/5zx+VIEjMgSQxr03K33Q3HP6kfoOvIA9GbKhSF6j5ecfr+f1pylmKyeaV&#10;2gdc8Hpn2479ck9hVcbztWdmXn5snk57cD2/P8zIwyrAYBYY2g598/rmgTEYjG5hhfvO+4/r29wK&#10;YcM7GRCxHBjZe3pz9ent19XSbVY7h83mcY/hOOnb0Pbv0pg80s0ix/w7vu847H1+vYfSgSEZshWL&#10;jOMY45/Mf17fQ05kORmHHU++49/f/wCt+JaoAPzu20kld0Zzxj/9ee/HPXAjRk7t2PmwRyzbs89D&#10;n9ehHFBQTEzrvk/i3AfJkdBkcj2B568deBUMhGwx+Yd27IO78Op/CnRS7gHSJu3ymM4wF+p/pwfb&#10;hvzl1VkXd93r6+3fnI7fhzQAOI5duz/V5AGDgngZHPbOOnPTjgU1nZVDNu+VQeVyT/n0HuPcI7us&#10;iDft7c55Pbnpnp68fjhTF+93tFtLNuzzkL684/D39waYhpLAcM3AIJHc4GPwP8vXsMrFDG3foP4e&#10;nb/Pf2oDfMqRgHzGwrBeRzjoB269COnXoHLGdmVGFGMlhnd6nPcY7+/5IEACM23dnPJ+Xj+Q4xn8&#10;etObcflU8h87S3TnBHuP8PrlVMkhL7SzgtuJ55GDjOOnTnBxilaGMs0cW5Qv3WVgp9vTPH1/kaBg&#10;o8yPcE6Z/h9+vt/hUhSWULFcFlVOPv4wcf8A1/8A6/NP2FWUIeVxg/xKPQ9f84pm0tAZZFKrnBVu&#10;fw6dcf4UEoAjY/1RT5gWZRyeeep57fp2qdpWH7pAdycrtb/P9D6dss5RPlucfL8ny8N1xxn6n/Iw&#10;5mVAzCX5guVZuwyOCfw9Oh56GgliIIxHj5flU/xcbfTA6dvz565o3+UiRlDz33cAdMd/f2OKcJST&#10;vVGC/wC91GTjvwe3v9M0j7AfMlf+8ePp0Gen9fyNBURXGY2J/wC+OcY65z6/554wx0Q7mnUvuX+J&#10;h1zx+v06dqA6E7Xb5gfl8vJ47/lz+YzQpyBkqvH8OBnp3z+Ix7fWgGNdMsxUDKcq3LZ7YP6Z9f0p&#10;GLBmLJtGMbTnjvn/ADj+VOnCJhRDt2cttU/L0GO/A/Xj1yYp3ZX+RuNo3bTxj1GB+nf6UAhzsygB&#10;13KrfKq87Rx8vP5celOhJxhwNxXPqF7Ht6k/l9ajCMgw5zuYD73X8Mc5Hbv7no1G3guc428/U+vX&#10;/OKCiw0oxsWRtwwV25ycY7+3H19O1A+YcR/L0GCB+nPHUf4dKjVo5JOD/s7W+8PbknP09x24pq3E&#10;LtloQo8vLbsduB6dRzwKCWSNIPKVRK3bY27OPfp16f5xTTOWJhZmG1TuO3Oev0x/j+NRtiPKyyAd&#10;mZTjHJ9f89+mKZKycyZXHl5+ZsL9MEf570B0HtOdyhnYKTgnB/p/L/GmTMnl4hPVcc557Y9x07dM&#10;96QqrFlV1YLwrIfTnPYd/pz19U2rGFi2tu24VRwQPb3/AMPXGAEPcsriRECjblD9fwx3/P8ARVwn&#10;7vaW7Yc56cj/APVSHzPNMjAJtbjbhgOPT6cds+nanYCPlTu6fIuOufyPp+VAxyOAu5dzBe4+nPPX&#10;P+OPqPLGB5f3ePvsvTjqfUf4Y44ybCPlZ923OW3EY59xx/8AWPpkjOzMF6Hbhm39M5GBn6Y/n7gh&#10;sk5YKoxnpuYng4688/X+VMM5YZYL8ueGyM9uuPf/ADxSsxI3MSqs23nB9fbnBz7fhUe9UQkuyjK5&#10;K43Nnnj9fx/QC46JYi+Av3efnbPrz/P8u1PzkeY6hsLubnoehPH/ANfj8KYIwu7EyqzH5GVifoOP&#10;05z25I4GdXcSKcMo+Xdnocdv8M8c4piJVZSdrR7e2DxyPw9PpSKqliSGf/J9c5Ht6UhfAYIQCuN+&#10;G3duOM/n2GPenuVU7JnTcqg7Y0OM+2T83/6/xQiExuwA3DhenPI9e4/r6DOSZBtj3So3f5vl/U46&#10;ZoaOT77RsG3YKu3UfX2OM44IzmmsrcbgTtjBzgDOepyCTnr7enpVaExQ9fmHT5VOQq44Of0wf8nv&#10;G43ZiKv1XC7h0B98+n4GlIVd0kijaykDPQ9sHt19wOfSh0I3ICytx8vl+nXg89cjj0xggjNFFfBD&#10;btyjacfd/wDr9On+HHCnzI0WJlZWZshV/DnIzkdPz9qWR1DN5h+ZcfOv9cenp/8AXqFgFRkkP8Q7&#10;hgcDnseMcfUdKABW2lU3MVVgTyDgf16U0yyRgqc/Nj5mxkc9eeehx0PB+uXSkFckrtbB81hz17DP&#10;8jz6dKjl3Fz5mG2nCLwxP5fT6DPqeQlkYYB2BZRt5Utxgf55P/66dhflGT90qpbGP8P8e+e6O5zu&#10;8xdw+6u7n6+4A/GmKYhHuKN1+7u5Iz27Dt69BQSSMxHz5/h27SoyfUn8Oufz70Ntdch/mZse4OR1&#10;H4/jx7Yh2RkAyLjqG7Ecdccfr+JxkU5txc+YNrHBb0B68n8/c4/MJ5R3nLu/eK2z+63fjHfqR+n4&#10;0OwPyyNu/wBpmGff9efSmsmzYjfK33Qg6Z29B346HrTQGEZw2z5vl3ZB6/56e1MNAdyByy4wvf8A&#10;Hp6jqD1qGVypUKMfL/Euf0HT+tPLA4PlvhhhVVck5OBn16H3JH0qKWREP74DqcYI59/6dO3fsw0P&#10;MdOEdzKVOMrxt25Ptx34/Q98ity30qJYld256r/s9enXJ6iuf0zbaSeY33dvy4AI9vqDyK3o9bRS&#10;BKB8v3fl6nBz2/zz3Bz9IfyK6cuw+fSyP38J+6mFXOW6/mOp/HnvxiTXSfajCH+7lW7Akgdvxx9B&#10;71q3muxxwfZs7WZfqSM4x79/Xp261jO4luy5uMMrbtsfQj144x7dOfTigapS2N7R9OhmK3MsCybW&#10;I+b654/D0q8tlayrgKAxG1mbGGJAz16cfSsSx1t7WPCMcNj3J+g6+nv/ACq6PEUCMWZwW7t1JJ69&#10;uvH+AzQNU5LoU9ZtfsLbJpPl/hzj/P8AkU7QE+0SKsicb/lGOnXBzj1/Cq+pakl//tbjjcc9fr07&#10;+px7c0lreQ2jqHO5t+QoY/qPr65/AGi4ezlfY6tUgT5ERexBC5BJ+v8Annmqup2aiDzkIVl52uT/&#10;AF71lW3ihUTE8mCMDLDPUY9f85pl74he4iCxMvv0PQYI/D6/lgUFqnLsVYpGkvcAeWDt3BmPIx15&#10;6nI+v5muoso4Vt9xba55Ktknp1PQ+n+Sa5fcIriS7j+6WwdvIJHfr1z29sd6sQeIDarkSbexw23H&#10;PJH+P1obF7Gb2OqEML7gsvbn5j0AwP5/X+vM+I08p/Ki45BVlbvwPx6/gaB4peS3b7LKWX+Hy245&#10;HOfQcnH1x6GoZrn7QN7S5wvG5QOhPr9McDn8c0uZB7GdjS8PGNlVZWb737sFep9Oe2BjHBIxW2Wj&#10;kbzg+S3CsuOe49OMZ6+/TpXIJqBtgkqP83bcN2AAcHnp2wfbvinp4tWN/KkmbcvRicDj/P6ile5S&#10;w9R6nQ65DF9lGzhivC8En2/M9D6n6VztoH87zv4lk98fhz/M+vPWnvq8t20ihhlV67hxwf8AOP8A&#10;CmNOzbZY2254+nI5/wD188ep4rmH7CR1Vve2vkqyyYZWw3y4J9/w/p+NWBMjoxmTaoH3t2cjHbOf&#10;cdvT0riX157SJi0oX+Ik9z7e/wDkinW3ihb1PLgkDAj7yjIPGOmOPX35PbNTdDWFmXdeLz3TYY+X&#10;x83TuP8APXrVzw9eR2bBZSvzN8zbfw7/AFzx6ce2Q97GFxcbVCjnfIBnqP5f59Wfb2VEKy7lXH3u&#10;uB1/x7dPpT5kV9WqbHbJqELuw8zbuHc8f0//AFe9VNavreeJoklG9V2EnB/zx26Vw83jVra4WE3H&#10;zNxlj0wPqM/yyauW+rvcjzWlkZ+dytnjjOf8njPburk/VZFy2QC58yeUthiybmyMH+nWuks9cieI&#10;Rs6rzxxwPfjp79M1yf29R++D46Db3JOcj6/Xpn6Gqt3rvkhsTcbhyv8Ah6f4e+KOaJX1WR36atZ2&#10;8LPlSu3P3v156/8A6vSuc15xe3JmjA/eH+7kDn9e/wCB+tc7p3il5vkLtu8sCNlbrzz7nr7ceua0&#10;P7QRl2GVV+8Pvjnn/OD9OvSnzRK+pyNbQbg6c5JKgBgOv3ef0Geeev5Vurr1pKhDKE2sPl4OD+H+&#10;f5Vxk2oRxI3lc7RnaP7oPH0655x+NZNz4rms7jyI8fKcL83H09h/I/ouaILBSfQ9E1TXIbhfIRuq&#10;bWxxxngZ+v58+lYKQRRS+dk7VyV6A5zxg8+v+eKydL1tLmNMAs2QPnzz/k49e454zafVIwmXbDew&#10;z3HGT+H+epzxNPqM10OmtfEENvCtrI/y7ccyAd+nXp+PoOeos/8ACSW0JYx7WOMZ6ds44HP1PX8c&#10;1weo69aW0ZkaXap+7tXkj/Pf8qzrLxZcGQCdVb5srzjDdPw78H2OME0KUR/UZb2O21W5S9ljkVFb&#10;PCtuHzf5/Q/rDp80dtmRW27TtKtzk98/p+X55NtqSTOpU7sfMVPp3P8AL8/rRdaqEDKW5HBZTxkd&#10;enPHPt+YqudIX1GXY6q38TRrIqyszf3txP3v8/j9e5P4gW4j8kDn+Ebj368ce/1H5V53quvzeZiN&#10;tq+rZA/P/wCv35qzoviVbs+WdrBWwu3PzHAwD+HrznHrzPOmV9Rl2OnlERL3W0NjqTJnd79v8ir1&#10;vqw09AFKnOSyt78ZP4f0+lYJ1RlVgG3dWXb/AI9/5j65rP1HXXwVCbvReTjv+Hf6+3c50H9nyfQ7&#10;SLxW20Mr7W6Bg3Ax/wDX7/rVW/1Rr87nkJbJ8vccY68/h6/5Hni65PFMJmlZiW+YEdO3vgit6w18&#10;TlTFKEJzj5hkn1GMe45/ACj2kSv7PlHodBFIIX3ELjnhecceg9/bnHfmp4fEn2X90052sD8u48Hj&#10;of8AJ/lXP3mq7RwdqjjoOOPr+f8ATth6vrz3Eu1XfG37o789Ce+f8+oOccculI78+KRdAmIfu25+&#10;91AHP/1vxHOKh+0TXMu6V9zdNzZ4HGR/n0+mOD0PxEbSTZNPkN0Yd+en8q6G21csglJ3Z/jbBBOQ&#10;P54/TFL2qL/s2RuJqCWxyuc7idrL/n8PTJ9SaQ+NRZnyxOv3gV3N7dM/X/PNcvfeIDbKQTtJ48tm&#10;9uep5PT0z83U9MO61N3nMpLHHZcdv58Y/wAOtHtYlRy1npKau97H5u0dD6HBOc/nnHv9cUxbhh+8&#10;Mi47cDp7Yxxx27iuM0TxIi4hnbq2FZmz19PpnPv+dbD6tH5bxuAvB+6/RgfYcdcdvxFJ1ooqWXM2&#10;n197QebGy4C8dOvA6d+P19uDHbeNUd2iiuGVgw3HcR2P58dzXGav4gE3+jRtlW59MdPbvn/656Vn&#10;Jqr204lD847MMDp3z+fp365qvaxYLK5dUemNqO+FdxRRwM9TjOfp3/lR9uS3lYJlY1z0b7vp+Pr9&#10;PbFcrpXiaO5JWaVtyN91m/zz/nnvNfa4kSgkj5sE/Mfm6D/63+cUe2SQf2beWxuXXik2D73JO3hR&#10;u+nr26U608SPqCZ83PdfmHYg4/UD0GfSuBvdXe5GS/GMb1PBOc8e59h19cU7TdcNnJlTuVvlWRQD&#10;z6E9Mnnr/Sp9ujVZXLsekfao5V3SlW6nAXpkk57Y4xSSawkce1mXbt+6zHn8e/8AkVzVj4jt7mFS&#10;JF9QS34ex/T8KzNW8URO5ht3BDZO5Rx1z+A7U/bII5XLm2OkbxfJBceXD90fw9O4449uMZ7D61o2&#10;msJdjcrH5l6Bv0P6f4V5rJq0QcZcdy2Sf5fXH51d0zxP9km8uV9yjj727Jz/APW9eeM9aXt+5r/Z&#10;Uj0Q6iqIoA+ZupXgf1/Oqt94ijjhLJt3dMbvbp1/Tp+WBgXHi2yjs2nMny8rk/xnHI75OevHoOK5&#10;++8RpdSbfMB6d+nHXP5dKPbII5TfodfbeL5rm7MU5VV35VeSAM9enfnn88ZIrdh1iOXbIOxBK7uv&#10;+cf/AKq8pOrRGNX8z/vn8yeRyMcd/T0rV0Txa8e2C6lH7xvlZmxn8B/+qj2yLllcux6C+rhI+Tt+&#10;UA7eM+38/oKxdZ8RiANb2sm3v8ufbkemef8AOKw9U8ZxNDsV9u3n/WZG7HrnGf8APrjCm1vc7KNx&#10;Yrj5j6ccf1qfbFwyiXY7vRfFMhOLmVieiqoALDjgEeg/lj2rWh1EzpvJb7uHG3OD6/z/AB9unlv9&#10;uNA29n9TuYfXn6HvzwK2tH8dRGIpIisduV3NwBj/ADnkdR3odfsV/Y/Wx2Vzrvkhndvu5YfOc+vH&#10;f34rnb/xHN52YHJ2n+HoT68DHr+XsAMTWPGCXQC7ztA7tgA/5z/Ss46qzjIYgKPmX8v8c/QdPWfb&#10;mkcmdr2O80rxZJJGLd5jjp0znrx/9Y9vStZdVZoWw/3drYZs98d+nb3ryk6+0D7w/wA6993T8D/X&#10;269a1B47VbXydys20DaG6g9B+hH580KunuDyZ9EdfqviQQQNGZNxboAR19efb/I7c9Prcok87czK&#10;pB2pjjr1/PHboK52fxH9qfaD0Gfmk/lzggZ/I02PVmduWZvmxtU85z068f49OwqfrGppHJ/I9C0z&#10;xStwgXzxuX/lpkn+fqPX3rQm1QLEu47/AJvvZ78+vfr+f5eVxeIZ7Z2lV/m3H7vRRnOP856+tX5v&#10;iCZ4QhcBmz8pbb24P+T+PNH1hFf2PLojqNb8Vu+Le3m3bWxnI3L7/wCelZlvrklvL5gY/K3ILfQ5&#10;z+VcuNakmJmmnVm3Z3bup7cduP05HrTn1AKmVkBUdGb5ecf4e2PyqfrFzZZP0sekad4jF8ciZR82&#10;CB0JGePy9D37jk2r7WDAPNeVW+XHC84/mf6fhXl8Hiq501t3mMv+0w2j0zz+ft71Nf8Ajn7eVjju&#10;FYFc4bjvwO3uO/6Gh4jsUsll2Ol1fxGb2ZWS4zlj6ZwfX9fr/KLT/EEmnXG+KUquPuqTwN3vj/Jr&#10;lbfVsr9/Hy/M/r+Q9vwOPWnNqhCb87BuO7fIP6duPbjmp9vLc0/sY9Q0vxFHdos2f3ny7m4556ds&#10;8en6VHrXiD7CoLXA3bflbdjp6ev17+mBz5jF4xk05xGPnVmx5e0Hdx2+ox1xxk8cGnP4wj1M/aGv&#10;W2lPuq3827frSeIdilksubY6m81hrqVpJbgru9TjsRj8f8O9SWetS2nzpNtyxaP+ZI684z/9fFcu&#10;mtbBlCqg/eZTtIH9OtTPqLW0EeqTyp5fIVGmBaRueCmc/jxnOM9KXtpPqXLK7dDs7HVbSTxDcXzK&#10;yyJp6xb1YZO5ySB25wP/AK1N1bxBm4Fvpy7mLdn6NnqD1Pf64xzkV5/b+J4re5uEtkZ1ZYQsjA9N&#10;uWbgdOSPTOauJ4vMEClYII5pFLljuBCnI7ngEdecHHTjIPbSOaOWuPQ65XgtVV7iS1eZv9Wk2Wcf&#10;VQfTjLHrVbUfF+neF1lu9PjvNSlLIZmtSfJ3Z4QjOeMDKgscHoc4PCa7q+sa1frolvYtbR7Ve8uv&#10;OeJSp58sMzc557gk9Olb0mr6ELY6KNR+x2UO3yIVPneXMoALg8KwHKnpghu43Vp7TlSucMsPOtN8&#10;u17X/P8A4c2Z/GvxJ1y7/tD+xo7FvmEi3wLi6T+JmdWBY5yOhx6HJFZOq+K/FlrrFjrOj+MJriSW&#10;Vo7jT9qIsYA7t/ECnUNHyE6HtB/bNjBZ/ZIC11HHIZfLkmj3DdwQu4jeOMbQSGxyO9NmuoLu3hvd&#10;F0yGG4jkWQSMpmMbAgkukrsMbcjBAxyegDVi6kuY0/s+EYtmpr3xCufCunXWseKNIhjs/ME2oSNY&#10;i2SRUU7GMYBXcu4qGGThmA25KnDg+NQR21m98LLNHLAslrp8epBb2D2aNYGyDkYxJjPXvjnfjLqF&#10;neeD40vrT+zbeTWbWS609yNrRht7BV2jeoK5x17EnBatzSdZ8M2nhyHMLrf3EKz3MmoWcaLcXTgF&#10;iMyfMCflC7Rxx2xWkX7t99Tz6y5anKnayL7fHDwXo+n27XA1zw3qF1+8mm1C0/dupYhPLiKiSIKV&#10;OHIYMGGMEZfp9A1jS/FmjjUtO+za3borpBP+9CGTA3SEbMlkzwONp5bjKnl9Mng1XTdQvNQ0uDXI&#10;4Whh1Czt5oFOw4RXWM8suBnYAxBDEgDFcLPpV94N1pfF/gKfTLSORlgfRNSSa4jmUAHYwMQ2rycY&#10;LMvPUELWnLzbaHC8RKm1fVfiexajDaWmlppGpeMNLjuNv7n7ZM1s0i7e6uhRjk4IyB/tCvH/AIof&#10;DK4ksdU8SR6hpurKqK101riaSJQ+ciOO+zkDqQEIB6AE11X9s6T4hgtb6TT9I0vVId0N1am8g3pJ&#10;jLRuguVXcuAoLAsw5+8dtYXiG4k1NEhOuXjRrGpuE1G1d/L6/Ih2Dp/eBHXAzjl04yi9zOtU9tHV&#10;HJfCHT/CEWoXz21kywxbVWG+sRt8wqMlS8sgJLHoVxjgk9+h8R+OdRsNLh0/wQdN0mQYFxHY26RR&#10;QnJyGCKFXkDqCoxxgA1naJ4X+IXi3XdR8ZWLJd2emSJYanNNJiOyjYM6SSqqsVRlim+YKT8pwGcZ&#10;M1u+qyX1voOi+CtPvrzUplkWH7OGuZ2cKUiWHGJWbdhQeSCAo6U6kZGeHqR5eXscr4V1Dxb/AGnq&#10;sd1Pd31rHNG9xJa/NI0IXIjCxt+7yyvwSoOFBIxkXNUj+IGvWsGsXel3EGZIt8aQyyOIeEBHltt3&#10;cEHJwRt4O5scn4kn8VWuvr4p0Hw9b2Nm4+z3bWe2RdoYlWMaMT8pYqRhQRt46itCPx9Yaw8aaney&#10;akwhSSFNNlMhkVolYrtIyDhs4YAnPHPU96ysTzxV0zoND8K61ZaTaQy2DRTXEbGS61PahiLOThI3&#10;O1nOzOcNjhtrAZqprXi+y0TS9TjiWRmjKWt9fbi0kLud2RvI52QSLzzmQ59aydb8T+F9Hc+GNBlk&#10;WSK1eWNY4/LbOc553gn5toH3RketW9G8DeIfHXhaKVdKeRLiEXt5M1vGqXDxqUZQ0uFdlXOepBHu&#10;KpL3rszlLoix4EkSXTf+E01XxB9ht7e03QxrarKdhZQCobq33QAOMleelY3jzxnpMmqwzXmn28nk&#10;yKkO6Eb+VIyMEZfOM4OBnGSOvR6t4H8YWkRsmtrcGyslSSxs1BRHJ4wCAHwVBIA24CnjOK5m28Iz&#10;TRx65q8+mWsyzBftWrRXbStGAo3rtUAN1X5efl5OSTVpJu5LlKOhoyfG7xxcaUI9Kvrpkj/cw28l&#10;skcU2AAMIAXfPbr8uOKnkil+xx6j4y16OFmjHm6bpkcYLHHIM2AwOe2SxAHBOavWmq/C/wABeGvE&#10;NtHqCtqD2SRyalC0oRGaRMg+bCzxRlNw2qyyMduDjKtyN9DZ3tv/AGzGbPUrOxswJry3aYqj8tlU&#10;wu1yNgMjsRkZxuIzfLGKI55SZ1/h3xT4UuLo2Oh/D61mmjyA11fSzzJ1GGdSpHGMZ54wM5IrC8Z6&#10;N4lgl+023wf0m4hnVnjnWBtzqMFhvVwVHrk5H51jaf8AEHxNY6XC/h7S9Jt7G4umZmF6VMYAX94j&#10;xksHB3ZZ9xGPmyKrQ61rGppHOkNxqE0kPmTXDRtJ0Jx97lRjq7Ng8FepAPe6Ey5ZbkOmeM/Eelah&#10;9htPAM+mvGf30mlaizquMcuS7qcD5SCSCDjFdloPj2y0fT57MvLq1zcTFZljUKEDD5oYzHh403Z+&#10;RCgcsSxIGK4mPTdVv7WTSrBlto2O9mXq7eo7AAgj1+XntmhqGlQ6KgVvEdnGjMqzQxTbmYcfKVxx&#10;6cgg8d8VSiR7SUTv9f8Aizq3hnQJrPwZ4X0nS4GuDJts7NF4DEDeyJ5kr5BG52UY3EJliaq/Cfxd&#10;rXxGNxrviFJI5PN/0W6ljDB1CktxIcfxDj8QOlea2OvnxRp09jYahcwoswTbeKWLjqMEncUP93du&#10;A/vDIPeeHNQ8RaMUji+HanRbcNH9o1CSWKDzFR0DKZG2Z3hXAzlvXFRUibQn1Zu654h/4QjVbw6h&#10;FDb3WwSsqRCJ5O3IB27trtxgY3dSSQOQs7zxr8VtRhszqVxp+hWCiJntIGkitoyCdqoD8xI5JJ5+&#10;bcTzWL44W6tb+PTdcu7MTXzjzEimZ9sbYVYyUyAMtwFPpnORXZfD7WdL1SC18K2EN3ayW4Xbcabe&#10;mTZJ2G7YAu7P8XtzT2VzP4pHpHgr4E/s5/8ACPxraifxBeyZ/wBOmkDRqgHIEYPy5b64Geucr0V7&#10;8Nfgzp2kNbeJPCWkxwpNthlW1RSvChgc7yhJXbuGAdvUcA+S6j4R+IHhrxFjQtXt9YVmLXNi9/bQ&#10;hCoG4yl3+91wrHHTnJxW5Dovi/WdNkmuyttarGrTedJiK3KnGWYHaNzqRh3VG24VWO0HFxnf4j0F&#10;Xp8tlTSOb8Z6p4B0rXIYtFWRpIGxp6rJI0NqOoYZ6nH8JIDY+bg4rKswfE8rWesxRzSSW263umj2&#10;l0AZQxB64yyHH3cbQcYB9Bl0fSvEfl2aeJJfLbYsdrdwC4xjk+W0YHmAksRheRwF4zXnfiC50DTd&#10;butLs9ZuZ2gumWN7XRmSJbjdwfndWIIyCjKMgDjIFbRXRnHU8jt/h1oBt7weFtfMck0dnLAsczFk&#10;lgkGeSDgjoD2wPRhjof2WPHjW+k6xbWmpSbob+aJmvpMs8iOeGAH3hnAJ52gYIZeOR0Tx/omoRQp&#10;p96sWrQxbPLmaTaTwDEN6gHgEqOCcY7c63ww0ez8F6Jq6wafaLJcao1/p81vhQYpEwYipHzkFdpY&#10;ckHJHIxjVhaL8zuwGISrRlba9z3E+JJdUPmmIecqZOLt2U8eqvwfr24PWrtnr91cRRzajHcSR+UM&#10;W90w+VT/AAg7flIHYEZOc5AIrg38WeGlt4ZdKvLe1aba8klxZmeQtjoCyMmPTgHH5ndt/EVjewi3&#10;t9UN7eRxhp7hVGwKeQS+8YxlccbTkcrk150nKLPtqdbC1EnHt8zVvtWmvIf9ElZgDtkmjB5z0Ule&#10;N3cng4OcZINbnwesIvGHiG48CXGnyJqV/YOukyQqcLMjiQIQMlUKiVd20hd+75gMVxulazYrBHJH&#10;fXkxk3EwrvkZckkgkE7jzkFdykdMjgaSa/EYFtr64ksbdm2CYTBHVW5xgYbsPurk49Oan23LI6o4&#10;f6xR92O+z7Db68giuN9tfN9nk/eRyXDbZBk48vCkjeD1IOARklcjMMOtCEbYOY14aNeQnvjsPVeg&#10;PIxg1lyTeGtLZWk1D7dJtVkaK1IjK7sEq7fewVPWMYbcOoIqQ+JoJoWAtNShtRz+5vt0K578IEX6&#10;Y59OMGHX949ehl8pU78r/A0pfEMdvlfN2453buRznPOT6fp7YxdQ8cvaP5djOvLcjcB/+rH8/wBY&#10;X0tryze5s3kaELkSL821fXbw5GcjdsxxxzxWS+hNMS1vqMNxjIxDuPb+6VB/Qj86mVaR6NDAYWS1&#10;OksPF0NwFeY7TyQT1Jz/APq6evtWlb6/Cg/du2H9sfXOB9fWuHsNP1KV1t9LtpLhjuBSFWc8DrgD&#10;JwB3A6e1WHkvrVTFeWrxllyqv3+nqMY9fbsDPt5LdHR/ZVCUrJnVXfiO2jwwkU/yHHc9/wCXH54e&#10;p+M72OfZZ3LJ03be3PYevv16VltdTM+XkXa3JY/Tpn6+n1ziq7W7KytIzYMny7uvI56gdKn6xJnR&#10;DKKMdbXOn0zxi0hUXUjbiRt+bqR/Pv6+tX4PEUaNiPqy4+ZjwcYwP1/+vzXFxRvC6qm1VZlAxxgH&#10;Ofr7Dr6VMLu4cMrBWXp82RjnIJ/u9Omc80fWJGjyWjLWx1Vx4riCeXuPzcLtY45+n4fnz0rndU8U&#10;TNLmyfaq9V55xgk9Pf3qjNNcTw7nU4653cHj6cdee39WLG8m4urBSucsCT3zgjofwyPzFDrTKjk9&#10;CHS5t6V4pkRVSVFYN0H+fyrYHioNbsUcMy5DZJOeCOn0/mPTnjYLdi6qCrfMG49QDngdvQ9OpqSN&#10;rgL8rnGed3AUDqM8fTGD6e9HtpB/ZFCWtjqr3xWsSMd54GGUYGDnrx/nmud1vxJc3UhaCTG3kY68&#10;5GQQfT/61V5w5dllctGDjluf844796PKdE/eq0bM2WXHTrg/Tn/9Y6S60io5VQjrYvaV4gubMGzd&#10;mbqNznGfT+je+fxrWg8TySRbmf5V527se2Prn8q5n7MEPlt8g3HcoHv7/wCfz4lt1l+UID+8O0ja&#10;T1+nt2/pR7aZX9l0JPY3bnxRLtZgfu5IY9Tkfh74Gf8A62HrutX9+7ReZ90kFR05OePbH4c5+rZE&#10;fA3ybQ33V9e+efXI98D6imTRbxgH/acBuOpyBz9PXOeaHWmzSOW0YapE+na3PZ7oQx27uVY4+Xp+&#10;o4/Pvk1t23iWdlBMu7JJdm/kf8/j1rBEcbdGA7buQoPBxz7DP4ZOBTvJlX9yByqhfpjBwcHr6YPa&#10;p9tPuH9n0ZO7Rs3PiOaIbN+1tvvlvYcZxntj+VYur6ncXkhLu23BH3iBuyOf89KaYp9jLIN2PvKy&#10;88/KTyOmD7cg88EUhtv32zcq7vutuBJyQf6/55APay6miy6lHVIXT726sD5pO5VYsD6bRWxB4jmh&#10;2pJJ0zxv478dTj2//XWKyquBHIzbW6Z5Jz7fj9Tx1qT7P5ZMYds7tpXcAOvT3xhvQ/rhc0jT6jRl&#10;ujUufEUzKf8ASQCw+Zv72fyrN1W/udQjbcrKv8StxlsDg+vPXnv+Uaouxir/AC4+ZsDaOOclf1/H&#10;tUixLK37n+7u3HOMbjxwTkdPrt4GcmlzSKhgqMdkVreRrZ1eF23f3duMjPTJ+p9PwNa9prNzEqgS&#10;DgD5iMAcYz7c/wCPQEih5CpwPlBYIRxz9Pf0/IdcU8QgTKCix7uWy2Rj17enX3754OaQ5YOnL4lc&#10;0JtdlYLENw45XbnJ4GD+NUr6ee9G5UwoYn5VGOmc9O/6/pSR26O7OVG/d8y7TlSR07Accdsc56Gh&#10;AhCtEdpI2sGYBsYHt7/y6Uc0hrC0Y7IjVGj5hZt3mZbaevv1/wDrnj8btpqEqYUnan90NnPv156d&#10;qjSBwzFwyru3MGPQ9Dn3OOB6LntgLEoYbC0jFSd3J5+nfn9ec+tLmZX1en2LS6vLNEN5ZflOX/vN&#10;znH869O/Z08Ez+KvFUJmt9yK20M3b09fc/1715hZWv2ieMQwszNhflXjIzkYIzwf8D0wPsv9h34V&#10;vc3EOo/Zs55Xdg/54/yaunzSqJI8fOZ08Hg5TPtL9mjwImkaRAqxMiYB24P5f5/DoK+hdKtfIgUI&#10;vXtXF/C7w/8AYNLhOwLhMcf54616FbRsqjFe9RhaCR/PeYYj22Ici9pcG+TAWus02HZH1/SsLQbU&#10;sVP866WFPLTIr2KMeWJ4daXNIiunIXJ//VVGQ7nJNWrx/lwaqrzzipqSvI0pxsh1uhLcjitjSofm&#10;BFZtqD6e9bmlQt8p/wAisolM2bBMcgVfiAxVWzQAdKuxj/ZrREjxwODUN2+yPOamqlq0uyImmB51&#10;8XdYWz0q4kZuimvx1/4KP+On1jxjNpouV8vzj8u44Ptxj2/D1zX6p/tN+Kk0bwpeTtJjbCcn8P5V&#10;+K37V3iqTxH8RroynfhyH74GfTnAPP4V4WbVLR5T9e8MsvjUxMq7Wx5HLKyt5fH3dihl+/8Ah079&#10;vy7UocuAjsck7UKyHk+vv1z+GalmiRWbkKY1Axvye2fT8uR+BpsW1MKFUheN3Xd1P/1uO/HY5+cP&#10;3BU0V/sihFaNvLUZVfmOV9vbkD2P1NOEChuv3s7W/Hvnp/hUypLIWkb+9t4j3KCMHPvxgZyecAHn&#10;BAmyTcFbKrnO3gj8OAP8+wLmqhGxHBH5AYkcqDwo6dTkc9uvqPxNOMcgLfutw3gyc9+P/sef8DTm&#10;EKo24FWjGVU7cbcY9fw7HrwakQcb/nX5vl8vOVHY/wBfoaB8pHZ28b3EaSy7VdlG5f4vfnjHU46e&#10;1fQBv4dB+HlnZ6OFDR2sbfu5MbiR6cZJzjOe9eCRyMse/YeG+bndxnr27jjsMn8fb/hDoeo/FlNH&#10;8A6FGzXd5ItsvBwnzct9AoJJxjjOO9dmBkvaNdz888QKNRYOlWXwxk7/ADWj/BnF+I/2TNS+PHwz&#10;8SfGTxTfTWdnY2ctvYTPEDJfXTJkBQeGA6NggkOTnI5+Vv2f9In0XxRbtcXKtCt8LRd0JA3M4OBy&#10;cbWCN17Z9Af1Y/bHPhr4c/Be1+D2heYtnodttV42/wBZJg7pGA6nk+/OO/P5jfA+TRNR+KWvaRqi&#10;Mqm5kmjZG3xRNz0HRTvwfXHHufdaVKlyX6H4ZKr9axXtbaXsj6g+HFtqbyNLc3CsbeEwSNDlcKCu&#10;1mycgBvlOe2QO2O1s7e8trNUOnuEaMFZpW3bkxsVmLcBj8xGc5C465rM8Pw6U1nbR2EzwzRr+5k2&#10;kiUEMSvzD7pPIyCF/CrtjLbXd7Kb+CWMzNtjjRiWjCqS0m5c7iSoA6DJXGQQRxxPYiQjTpRZeVqe&#10;nXVvM9z/AMfEMRkdUHLDocFjkHJydxPIIzZ01I7GLZceXHuiyLiGUCWGPcdrHtg4AHQDHJPJqW90&#10;+306N5oJJo/tIe2WOYeYW+bHHA3ZLHv9M7uaV9JParBI9pNMYifsq2sAkQ5x85znYflwAOnv82a2&#10;K3JLa2M16qwhbW1jJItUt1LOBnl5Oo/vHGM4GM8gx63PJqMwe3RXa3UCOe4LndsbdHGg6McjAXBC&#10;nBxjIqvbzTartubxYFghXLW9qzlGGCAScDzPn2p/dxjGe+pA+pS33nXrRzQwsskjs2GViG2xEY2g&#10;YPJ54C4IyRRylRlaRlaJoD2u2NQY7pg+1o4SA2CAoLZHAyRjOR83IGa2NK0iWa4WbU9ajVo9zFLf&#10;aFKjJK5boPxxnGfQrJdWs0UCGyjmdQ6rb275GSzYy3G4gAcdCzYPWo/D32LTbuaO/sYy9wyxR21r&#10;GZ5ZScYUhVO3admFyBgEgjOTnUidlF66nS6fp9/c3X9oxbbj5TuaYhcsRu3HZ/Ed2MnIyQeCc10Z&#10;SwW3iiujIyyN+7t127JMkZZz2A4G48j2I48+k8c3emSQ3k+krNLNmOTzZCzQqdzFHjQbDJgkBVYt&#10;36grWvp3xR0dZ11Kbw9qkc8i5W61MQqvJG1yjSgLgc4YLgAZB5rgq05PodkakYvc77QtNs7qZSYI&#10;C0uDCwm2v5ZPdRn5c7Rs5LbserV10ei2N1dLd6lZ5uHmCQxtITL14Gc887jjoMdM4FcN4T+Jmkah&#10;d3Eulajp9otvI5mupNQQEyYAPO0kNkkAtxkjbjrWnput+H2k8+1k1AzGT95cXNncqCmflCuVCehI&#10;HIHXpzz+ya3OqOKhsdmLOdrRtY0pZGWW43XEzSL8v3R8mT0J5zgD7vWobHVQ97HY2Vz5yzTYefy8&#10;fK+BjOMIAc5GcgEe1N1HxXZtCND1PVrOxjuljiEf2qJHnjwCVG9ccYClcAE55I61RqOmpNHfRXLu&#10;qA23yRMu85YLIBtUBQfU7evHrnKJrTrJ6HVjTbU6xJ9v1r9zHC48lmK7s5AOOrBvfkqMZ5GH6hp9&#10;npbhy0F1tYbvMbcd2PlVSCR8uRx15GfWsaXVb4Ge503wvJDah9qrcXMasVUDa2Iy6jlx1ODznHWt&#10;Gw8TWc2prc36AfvMLA1u0bShech3YBuSeV4PY9TXNKK5rHbTqaDL2JlnaS9h85lY+UyRggLj1YkZ&#10;49sZPPGKbb2UxhmVlupgkaswnhAWLBXOAFyR6jJ5O7PArUvvECOojg0+Tf5xKyLIjKmT8pcBiSD9&#10;D1z6VmvqkUgkbUr2NYBcZuImaSNQ2F535Hy5A4xyVxj0ycbM6o1OZFy1jN1aTXkEXlyTMVYw5LAg&#10;YDEdc9RwccH1rPzLaSvdtsul87yzJJIuTsHX7vyEgYx9PShfFegXTLBpV1pcwcGCf7FdI7upGSo2&#10;gY69OmcgY4qrqF3pFpcSTXE0MMHmO0VreTxqN5B2lkycup46gAORwRzMo6FRqdWPeX+07eCW4uYb&#10;mRZCLUeYDG4wARxk4G0LzzyBxVDUWcfZ7W3WNWmctEj27MzNuGMFhyDwPQbemM1dvb2WygjuZPN8&#10;mSBWji8yMKyls7UYnA2/MO4yPwMEAtbq4/tOCVmhjkVJLdbdWIYjPmZV12AcgZBGR74OHLzG0Ze7&#10;oVDp15HJDLJqccaqWCqqhSW6eXwPUEZABJ9etba/2hPHDqWo3l1dfZ8wQgzKT1zwNo45z29s1ia1&#10;PfWmuNGgiUw3DiRpkD5i3HpsJyPZSc9PU1owXmmWFgsctmyCQ7g7q8ZHDD5NxGRls4GffI5qIuKk&#10;0aSTcUza8N6tFqatFKljukbeqzqyyM4WUK69Nw3Fmxxz1BABq3qUrR6qbK41CG6WPY6XG3EwVh/C&#10;AeCMtwDnsCKxLWSS9gX7XqCxxxxs8EhjVPmz5gwvO8kYyMYHGByRVq5ur4TQ6lZa5ZySXMMjeXFb&#10;HM/qo3YIz+HHAro5/dOX2f7wn0meW40+7vIt8kn2ZHMkana+0rzg4HB5+vXOTnOt7iOa6mF2EWF3&#10;UCdrjLSc599/fOeOe+cVBb61NHqbfa75Y2X5jbzXiApnHDcjByAeSTgnAHOHx+bLIstssKTKreU9&#10;rGzLyRuG7OCMZJJ4B9Oa55N6HVCNr3NpLyya6Z9qyL9jKZupmZZCEO4DI4yRkADgdwQa2rHVWFot&#10;2qq1ssccsKwqONg28v0JxnIzkqvJyOeZ0W6sNemvrm7t5pJGtZXkWPY6sxyrh1bgghlGDkfOP4q1&#10;PCWraEdDjspZbu3mhuvLYRxuV2mM4O0AAAH1GRk9Tg1vRl72vUxq0/d2NTSdA1BJlu9MhXbsdVVW&#10;BVQYg4QkMAwKhwoBUAjnHFNsZI5tMlDWv+keYZJ7hEjSXy1OVYru4zkH8cdjVeHUra0hW+dYdwZm&#10;uI1mXfbSj1z2YYCrgr0PfFR39z/aOii7vdKEdx5kccu5SXfC/Iy4wSvy5wSNvPUYxq5RRj77lqaV&#10;1dR6iyCFlLSEeV5sgkZAoGBkE543dsAn1FS/2RMrW0i2aL9pt4nkjuIQsj4PBYDbwflwMHHy+uK5&#10;wJGZmbyligGY7kW83lwLMSy/NgbiSDySO/UE1atdRGLfRLG5m+WXy7czRtMsRQ5ydxLtnawOW4A5&#10;6kAhZmdTmjsXtT82KFWv3WaCOVXaONgX3qG3Ehcctu47ZHAqxd32hWWpKsytJJNG0sMMa4ddu3HB&#10;6DGFLZH0PSsG98ReG7+O8ae/haVZmE0LSjzEkVfvuvIHJxwFHH41zOt65aLf2dlfalJY3Udu00cE&#10;cgYyphvN2HO5m79cAAZHXOyZyt9z0SwGkx3W+ytoWhkt2jmVYfL7gebjBJznnLDr75oukuI7l4Yr&#10;NJLeKHfMiMqsx2nAUc7eOnr1BFcCnxW8XiR/DNj4Ye+Xy1dr/UmjtVeOQqMSbizZUc4WPB2jvUt3&#10;8SfBugS/ZNY8TaX50NyiTR211HFHGW4WJixGWYjhTncMEKDgVtGN1YxlUt7zO3g16ztZlto9XjWS&#10;aJjH5rZCqTkZJIJwDgYJGenpU093p00zGLWrZXKK3mR/OuRnDFcHk/gfQ5wa818XfFe9/s6S/wBP&#10;1iaz02EFlmtLATM68bouAdi4IPODyDkYJOJZftByW9rDdaDYzLDw8Ma+GZIyWGBuBYneuTkvg+gy&#10;a09nLaxzutHdM9lS2tb1SLq7E27e0kkDrtiwFOOBvUcj159KaqSpaW93DfbS0gWZZirEqTwTj5gx&#10;IPfP1rxP/hoG4v7hpLKOGDUI2dSbSSZPOYDH+rkj+913NjJGD15Nz/hpKSKOWxvrq3Mkce+Swcym&#10;RGClc5liTb0HG9V4+9gGmoWJc/M9a1HV9PidLeK7hS4WQbrczjgkkZUsc9jkn1/A0rLULKK9M9u/&#10;mQxsSz2sjfKvLbWAXDHA9eM/l5n4n+OWpR6RBqc2mapb6e0ZNrNNHEr7eQcufNVu4HUH6mvOdb+M&#10;Xl2E+oQXEscwUyw3lxorrIy7j8vnROFbgDO4qvP4F+zm5aE+2pxifTd7Pq1xOxSVZI5nYRteRjaG&#10;ADMd5UcDA75OevU1jSXEnhxodI1a/k0tWVWZmZJhDnI3fKpOMjjORhvz+UvFn7VniS7nXSbX4qyr&#10;cbVdvsOnxzKjKRuA2z3JYDjkx4JPOAd1c/rXx78eXOpf2vJ8T9Qs9Pu3V7iPWNBuoYbl8ZH7yK1f&#10;IIA+bEa/QAV2Rw7krnBLFqOiPor4owrLo1/4g8L3F55lqszTyTAfZ5Wx8m1IkxlgSu1ojtPIPQHw&#10;/UPjxr9hbxw618LWu57iNUtWh8RKFvYVG0YEjRshUZyyMccfL2rhfH3iLx54Vd9f8NQo2oXkhMGj&#10;xvuhulJBWVFaMSMepI4BweCBVaTxj4/1Twvan9of4fW+tWs0flfaNP0iWN7YFsiRma18vcc43Fkz&#10;/e4OdfqvocbxtTm6o69f2gLq3vILy30jUPDM0mfl1GGW5jds4DCXyZWk7coRnrgAmvRPh78b73xT&#10;bJplzrvhlbyWXdatDckh4+MqcBWV8ZyMADHHO4V4rf6x8NtN8HzXL6JHeK6gw299/paodo4jkhUu&#10;kgUdkCj0JFR+HviTCnh5pvD2o6Y1r5y+T4f1bVGkeI5O4KyDzMZx/CDlsY5xXJUwsZr4Tto4ypTd&#10;3LQ+oLfxPNBc/Zde8PC72ys6y2rXDLIp5yfkCsSOcMduSPm7CfTtV8AavfTXNneYVPm+y3MgWYSK&#10;cbvnwWweODjO0cV81XHxQ8X6dZW97Bd6po9tLcRzXVraSS6jbSdGIzEwkjyM5Vgqr14GSLnh/wCL&#10;PjDxD4inm+Hs39qW+9Y5LNtUvFkQD5S2yWJsNj+8wCgcseDXG8LOPU9GnjovQ+nENtfytfxGYeSp&#10;Ef2vKguSeWIGR9cHv07Vr3TNcv41GqRfd3AH7Usyo7HDRhinHbtnkenHl3h74wa42tTeFNSsriGS&#10;CPE1vdXFu8wUtjcxjYqYxjO4A/d555r0PR7mbUoYZrSSN90ySW/mEursTk7juOGGBjHGCQMjrjKM&#10;oSsztp1I1FdD7zT7yVGm1BluPmUt5DBjkLjdwMjjq2eir7kTvb3sqpLqZkuIkkzbbGGxiCcA4B5H&#10;TnnPXno/SV1jT7ySK7tYfIDBJLiO8YSlwWJIQjpk/N8+DngnODPbeXPbz+fLLDGsmWmEnmRrwW3e&#10;w7ZzjnpjFI0In04T6YkIW5aObf5kkk7MYc5+bBZm+8rHqenYYFVbrSLhoZLCGa6Wb7P5VrNIy/Mc&#10;KGzu6lsHPy/XvVubV9NimZn09YUXZ5wmuR87Y6kEr935RnJy3HPOMvxZqmjx6PNrMOqEXVrP+5jt&#10;fK+Vy4GR/CQcge3OAcDMS5fuLhzbInjtLDULSWOWYtcrMYbO4jgDSZLcYGSFDcd8Hgc4yK76Qmnv&#10;OdSvorhoGULFcJ5uXUEbg7EHgAdefQDINcTrXxHgeHzYNNsZJLhTHcQx7nyqkMDnd03N933HPSuZ&#10;17xzc6xfNpN14juRHIym4h3H5V94wQCAeTyG4BI5GJ9pGwvZy5tT0zVvGuj6aLeJtQKI0JlhuIXL&#10;rHIcjbjHCkqvJxkDBPArl9V+LvkR3CQ2UCyIvmK18rAMFc4xtBUgtnkkjjI61wPiDWtPkhkh068u&#10;p7iS7Kkm6ZFCqVUIVOWUn5snoAcYBArkdU8TWtpcyzy6vas0agLBLcKzI5yOAOXCqRkjAyG+hIyl&#10;J6Clyx3Ok8X/ABK1eWWay1V5rNW4msVjeFUViWYYRdrDnB3bs7ucdK8l+KHj64OmyaRqEkLrJH9x&#10;m/1eOrYXucdeMZGO9ReJ/GVzNcqI7gT3kcoiCwybpG284GSS24bAPlHJA46j6z/YN/4Joa14l1Kz&#10;+Lvx80mXczLNpPhu4j4hfqJZ1/vZ6RHIXgtlhheyhhalSdkrnmY7G0cPSbkzyP8AYa/4Jsa78evE&#10;UPxc+LGkT2ug3DRy6fpM+Ve7w3DyLwVjICnbjL4BPHX9a/hB8EfDfgDRbazs9HihjhiVILeOMBVU&#10;DgAY4A4+lbvgP4caT4OsEiitk83bwAOF9zXWw2hbkK2D3PU19hgsDGhG8tz83x2PqYqo7fCQRQYO&#10;0KC36L9K5b46fFjwF+zx8LNV+LnxH1ZbXT9Lty8juwy7kgJGo7u7EKB6n6mux1/XPDngPw5eeLPF&#10;GpwWNjp9q9xd3lzIEjhiRSWdiegAFfjr/wAFG/25NZ/a21++0nw/cbPBtrdLp3h7R2yk19NK/l/a&#10;JFPIkY58sY+VFBB+Zs9latGjHXqc+Fw0sRPyW55P+0B+0H8QP2ufF2ofFrxlC0Kf2hMNK0qK8OLO&#10;KMgRpEeA7FHJfPDnnAK1kfs3+CntfEMniUW6xxeYG/fKNoABDFvQjIBJ6gnPOK1/ht4Pg0fV7fQ9&#10;RnW4b7HcG4mjOTbxk7slCTl1d256fL2HNeofDPwJB4dvUgNqqwSXUnzbWQeVHu27hnjPDHvgE845&#10;+RzLEc1KSvufoWS4O1aEn9lfiWpPAeoR3NtdsfLhjjCTWmzhEYYJUj+HLA4z2PvnutH8L3ttMBaR&#10;NuRUCyblUbt+zO7Ocl93zDGCV9cU6xgtnnWGGZd2Y4280/cBXHXt24PX3zmrn28q8OnJbTXDRMXa&#10;IXG5XVNyoGQKTj7ikjjBBxkCvnbJ6yPtKa5dEPD3BVYY9+JBGzRyRDckirtwp6rhlxj+eATQ1bW/&#10;7ESfU5bhfsqxnzF65XZn5c9cZHHB7dqlv7+yvb6Z9LmXesx8x5smRhuAyw9cqeB3b6VzXiWKa/0C&#10;60wiFozE8Sqx/hX5sDP8OM9vp2rK/Lqacsp+6jzl/irqvjzxhtUzNY2zqkMDMV9uccEkZOeMg46V&#10;33jC81CaO3ubcyfurJQ7Bvu98c9iSD/iOa5P4ceAY1u/PuE/fRuVG3nBHoD1HBPbOD+PTfEmMw6h&#10;FahVjWC2TcyjO5sZyB7DiurLa3tJSPcyfCxo5olbo/0OYkjVpCCrKGyWPAz1HGfXPqfyqIO0r8gD&#10;ccYznrzyPy4681I/kxfeZ128KVbn8PyPfjHsCI5JIHz5bfdzyMnI65568dK9U+4EUtLH5bxtt4IT&#10;J656dzjtx6e9K6uZFYNgsvzYz6/Xv/j6YqPJb5V6KAdvbHXH9Pw7DkJNOSOAfvrv574yDnp9eOx4&#10;7GrGdiXzZFfAkblsNhRnn3x6gY9wPSlmkRWH+197zCFb3HQ9v/r881GSQ+JV2hs/PtOTx0OT2/8A&#10;1UrEGNrd1Hy/3WOBz06849uR6UyRqFQFZZNg4O0Hb+Ptj68fjQzYDRLjaxxs9Sce3Jz6Z6U7cqP8&#10;zr9PulT6c5wf89ORCkbPF9obbjj+IH2Huc4Hrj8qYD2Meze0X3TlTjpzil+bc6bAWOR8zZxx3/Pn&#10;r6cYqN1CqC5U85Xa2Cfb68fl9aHOxfNE4JcrjaOpzj8sZ/OgklGw/wACt1Ab2/z/AJ6YRXCjKofl&#10;6sy4xwSO2f14z9Kbkru+RVHXDduOD6Ads01wjR5SMsNpKg4+bB7YzjOOPUY9MAJJBtx5P3dvC7e3&#10;YjjAHH5D8abIhkAQRE9Ny+rYzjtzx+dOKEk4j+7xheo9+fT/AD3qMzRqHIb5gPvZ5PfBzj+mM0Ej&#10;pWjPzIF29Q394YyOfTnH9ahacRp5cannH3XPTrjj/OadHlwoROmOCvLZGO3PX8ic4qM71gLRNt28&#10;sNuNv19fz/8ArBVwdclSwjbDZJYcdAcYPv7CjJRNhiDEc/d5P0//AFf0pp3BAv3duW3YP5DP+f5U&#10;E4jAkf8A5aY2YDZxjHX/AD096AbHSfMCAfl3HDev+HGenr+SLtHzuqnrlccdvz498fWlYSIhCwqd&#10;zAKv8XUjuOeMf55p0u3bgMG3f7X6j64/yMUCGltpYqCNzYkPt/n9MjpS7UHOONpG/byRk8de3P4+&#10;nIoRHxiMZ2rlF3DqDj/9Y9PQ0qY254LKMMA3b0x0Gc5x/wDqoKJEiVf3k0SY5H3uuTnBHY5/w56U&#10;4eQow7D5sBhu+729x1Of8cU2MLHJjOE6ruBX/DPT8PTtQo38R4PGCu3BUfn9R3oFckEvlvwgYZOO&#10;DjJPtSNGpZZPN2jZn5jx+n8/oOlMaTZF820ZbHK5xk9/b/OQaRTncshxuxuypGee59e3bqfSgCVp&#10;XlTY0fmLJyV2k8env/nHfLRLIhCsmdvzR555HfGff9OT1pplLEMV+b1z79OnfPp7n0qEgbPM2+n8&#10;JPp7jp7fXHGQAWkljjbPzBem1l3DoBkdPT8xnnrUiB5UJPzIOcYA+Xrt+vP6mqykyqJGKlT8zMPT&#10;nt9P0+tP80j5RGxIA52njqdv5d+2OM0EkoZljVWwwPzEbsfiOf8AP50mVMQYLu4yAflwe3Q9Pvfz&#10;pFuVePdKB67iCvvjnrz6emPo15njbejYZeThvun37f0+nSgYpJUM7p8xYlvmyf5ewqP54ywTblTk&#10;bRyTjkn8v06UOUQMWDKBIQdy8Age3/1utQncmcL/AN89B/gOv5Hn1CojlIVt20MSvLZ+9zyOegx3&#10;5xn8yPzGK5JVunzMee/0x/8Ar78sUliq7XGXyvUdsn8/oT+FIvmnJXJG30Ixz9D/AJ+tAx7hRCwP&#10;TaPvNjb36Hg+n/6qFlDKQsnX2x7j9P8A9fakDu4URuclvmO4An/6w9MnqPTlkjbXLOnPUqrLjpyB&#10;/iefxoAc800yiFzlWYAj7pX68eo/PPuKieQs4lXftZunQkf/AFzzkfT0NLuQ/wCtJzzhmX5R3/LH&#10;v9Kau6SRvlyrN0LDK54wfp/L6GgB6LkbmTaoO5fmzgc/596k+bYybtsaryDjCnt16Dn8fTAqMRl5&#10;GEgx3WPOcnJ6f5HX8akVXMn3ic8LyfvfXjufYZoFYkDKyDyVZQFwQq5z+Ax2x6fyNBKltv8Adbow&#10;7+47jPb0/RqtlfPQfuwPl+Xb785I9/8A69OIMkXlQRfKrfdxhjn27HjJ9uMjrQIbJgHy/m24+8WO&#10;7r/P+ft1DLh24BLKu75QvQDB+Udu49fw5pc/Ou0Eqyk9Dkgfh+dQgS7ziNk5zuz14zjsc8cjigLD&#10;+eSAcgE4zz0Pqf8A6/50qhwNowI1wG468/mOQO9RoxxjjZuYcLjc2TwOPfrxznt0kiZyFLA5zwGO&#10;M8+n+fbFBI4J50SxK3ByfL7Lz+vb8R2p21QfLI6Nn5F4/wA9fTFN3QzfvI0wrd+QTkdD7/0z3qQj&#10;y9uSu3d82Wx77fbqe/545BjAok5iXj+6wBBPTnj1H5898FR88asoVQy8Ltznjgj1PTr17Y4pqMgO&#10;Sdm7B3Y65xkgZ6cf4+6kggAx8Z43dMf57/0zQKxLHw3ypuG4/iQvv0HJ+mfao2VIQyY2FskqG+8M&#10;+/8A+v8Aq1Zlh2hmVMDnttHpgf487h060juSNixAbcrtDdTzx79v6cdAAL4duPuHLdMjGO4PPbjt&#10;+IpHRFh3ljuUfKFXH0+n+c880eZDs2ibadvEnLYBOOPw7dTn06t+Z0YGHaw+8u37uRznjnkn9Peq&#10;5gAsTL5JG1eFPzfw5yenvz+fSo3LH5DCoX3x0465J4/QY/EDxSiQxOo/ulvfpzTXLyfdbLN947Sf&#10;m9M47j9O1NBcYxZV81AqspIztAPPUf5zSyKg+Uqvy42joAc9M5I/oe+cCmEyRTqA23Y2CxX/AA/H&#10;2446UinbGwdgegBTHB9/8eh6+tO5InnLGPJUbguAF5AIz0/P/Pamv5rRtkkbs/Nn8Offr/nGEEpM&#10;akYZSMgr2HJB79ufx9+Y5JH85otx5+8qsM9cYHPPUcd8gck4JcljmZACBEv+sxsZec9P8/XoKiIT&#10;b87n5m+6eeOPz4GPwqXDANsCo2AfmU898/59/Thu/naWVlXnb97knGD+nr74oAPNVUCiMFdoLblH&#10;+Tz68c0KpUhzJk4yw6fT/PT65NN4UeazfNtHzHIB75JPbFNXCspY7T0JwPnz7dz/AD4pkjx8sXm7&#10;ztbg4HH+ePyHQcVFIRnIVeef3g/z/n8KdJK0mXii43Hr24JH+f8AZPocxlQG/eBR/wAB/wDrUAjy&#10;J7+AKqKGQDt0+bA59Pz61nah4jkgfZFJnauMbs8Ht2/x/kMfUfEsbQfI23tgfU+h/lWJNrH2h+ud&#10;q4b5jg/549ffHNe17Q/m6OWyfQ7XTNdW64IEZfr1z6Z+v+e1aB1RkhyZd3zjcdxwef5dj/jXn0Gs&#10;izfe0nUg/N/h7jP+TWynieJQzq7Lt+VmAzg9Mdcg8evTjml7Ur+zJLobl9qscdu5ReSuc/j7dP8A&#10;PtWfZ+KLnz/LlfcrqPlxxgfh/jx68GudvfEEt0xKt1Xq0mB6fh/nv1rrfmLDk/Ltyzfjyf5Hv39h&#10;S9sWsrfY9GtNUVx8z7ty4YbfvfhnHt+I96JtR2xHD5Gxg3QcdD9e3864nTvEbQxeRP8Aw/ebdgDH&#10;XHHNO1TxQzMsSnPzZ+VuSc//AF+PTj8T2xUcskuhrX/iOWadfKfYo/h9vTj/AA7VpaTrSPgNt3L9&#10;0/0/H3//AFcML3IUM/yn5iUz83OO/wDnn35VdbaB1kDZwMbWwpOf8n8+O1L2xp/Za7Hoz6oD8vmD&#10;aqjd7j3Pp1P4/llarr5VdlvIzM3LFWPp9ev1z+GBWA3jExxtLHL83T73t9Pwzx0NZr6sWY+a+3H3&#10;W547/n/kmj2xUMqvujo9N1l47jzZHYqwOTg4UHsAf6H+ddDBrKzxqQ38XGfr/j9e578ecyahsThj&#10;uwcsHPHH4D1/E8+tT2Xil7Vds04HzdVySxz7/wCH4VLq6FPK9djudQ11bY7y/Gwnv+efy/kfbn59&#10;WeWbf9o3Y+b/AD/k/rWHdeJZL+ffHJuC9Du569QP8io11HEeUm+993c3GM9ffjPTil7XzNI5Udxp&#10;HiIERwNKflyNr4x9ff8Ap/O9/aJ2M4JO3B3Dkep9z04569K82bWZLZB5MuN33myOn6+x/wA5Fmfx&#10;q8kW3zdxI+bKnpzyB6Yz7fXFEqxaylvZHTatrf2l/J2+v1/l+n/16rafrMljJ5yT9fn+pH4+4+gF&#10;cydTM3LS/wALL2yfr/np6059VSKNS77d4+6zFcHPv/n+q9sa/wBlrax6Haa8HiBe5bJ4ZQx5we36&#10;f56V9V8QeTHgTB2Jw3GPx6egxx+nfgf+ExXTBsefLNxtVv8APt6c/Sm/8JLDeOzm4GSpCtnIGTz6&#10;dvx596XthrKX2OkfVGmZjJJ94Z27ie38ua0dM1/955Mkv90KuTkt6j8z7jP4VxranFsJ8wei4bI4&#10;JH+f85gm1tY1y53DOWVWHb/6x/HIo9t5l/2T5Hpk2vRKjZkXaFJROw457/y/pWBfa/58pC7WUsCP&#10;X0/X26/z5D/hMRcHyhIy7cgNt5wP8/WpItdtpMM0i/d3DBOPw6fr+NL2w1k9tXE6SHVlhZvJkAHc&#10;4/Dkn8f/AK3BO/p3iqC5tdrzjb1VtxOOP5dq88bWoYv4to4wy9F/X27ZH61Vl8WNYSZgaRSvOeNo&#10;Ht69Rz/kHtS1lEnsj0TWfE6ACGCXdySnBODnnv1yfcGskaphgNx+Zf7wGPwz6+1cpa+KBcjEozt+&#10;6TyPzH6f14zY/tyMMuxzngr+Q4HPP+HtU+2Xc0jlErWsdXpviNrW4aWQ4bIG1l/T8Dn061sP4qgF&#10;luSXGFI2rwB9OOn4dPSvNbnXlEXmeVxk/wAR5PPHTPr/APXqoPF88smxpP3Rb+Lv9cfjye9P2yK/&#10;seUn8J3t5r73j/LnaOQvZh19Mevvzz6GB9TaPG+TO3/a9R/9bp06da5KLxAkqq7lfp1Xn8OP8+2b&#10;Euuqig7tv93e3Tj/AD/Kl7Y0/slrZHcaV4qK/ui/8Qwrc54J98dPf+dN1XxS7HyFb5m/g3Y2jOMD&#10;HHU/qevNed3viKeJTMhwoXk9v5/qTjrUdp4kcMYpZDuXllkjORjHH5Y/zxR7fzLWSy3sdt/aU0jg&#10;xON3+9x3/TrxTotbaBo5Fl91Zc98HPH0789eDiuTTWX28t8x5Y45wP8AP6VHda4AjTFweTxu79en&#10;pz9Pwo9su41k8pacp6La+NQ0fnhhjAzuYcegP6/nWddeJJ71dsjMyvnK/wB4gj/PT8q89bW75ptq&#10;zHb03Kv49M+nr/Krdl4hlZgr3XPXvz757/px25qXXZf9iuOtjsm1AOjHP8ION2cL0wc+3T0/AVJb&#10;eJGtJMO3yHhtyjA59Op/+t7VyTa5J5bf3t2Suf4sc/Tv+XbPNO+12clkQ/N03en+fT2o9si45Pzd&#10;D0K+8YyTR7Fn+VuD83+f61n/ANr5VmX7yqcE/wAOc8c/5964W11S5t3ClvlHH3vw98Zwauwa8WVS&#10;k5YKSQVznOent6cjr+ZX1gtZLy7I6uXU2GAuF/uruxj34PHHA/8A1VasPGb2iKZZlXKjnHXJ/wDr&#10;9K4mbXTMu1JhuJPys3qeox0OOPw+lZ9zfyXMqlJ2B52noTxn8f8A635J4guOTc26PQpfEcl9Jkyj&#10;AP8AFGPTrj9O3fHoWDUdw3Cc9FHzduP1P9K4S01WWFFPmN3C7VHb349uPbr2N1Nf2/fuNvY7l6j1&#10;/n/noe2Nf7Ht0Opk1MRt5ij5tv8AFnnIzt4HT2z/AFqd/HAmt/L+0Nujyv3s47Y5Hp349OO/Ez63&#10;NcHa/wAx6jC9FHX+nr061Ue7kDb9zZ+Ujjv+HbP+elH1iQ45NHqd9Dq0kieb5m7t1DHOMZ+uPfHP&#10;5q2sOyeabkgMPvbuv+T/AJ5rirXWZofkyxYN8rbu+fpz3NSTatIqt8zMOhwSC2eenbj+Z96XtmV/&#10;Y67HWJ4o+w4ZZPl3DI7lRnuP8+nSkHjI6jlTL/D91o8g9OeO3J/P8+IudRuJVHzj5uPlb/PFJBdS&#10;wMoX+9978P8A6349KPbmkcnh1O7/ALTjZ9zMG9wOucj+v+eaJtcUJu3r8+OehHQ8fX17DnmuPXW5&#10;AMFc7v7xzxj6f5/EU2fVJx87DCno3p/+oeuc496X1gFk0dzqT41ax3W0c+/puUkjHrnnjPqecelP&#10;i8TpcqXkLhW7+ZjHP6H6enQ1xcjFm3I67R1+bO7n16e4/wAkujnlhfy/l7bRtyD6fp1/PjrR7d7m&#10;n9j0+h3Q1s/e3D5f7w7/AOcd+uOTVW915YcN5pZtuVLN2z7ckZz/AJNcwt7MYGjdz0yrHkntzge/&#10;/wCuqs11K43NL8xOR26fX6f54o9u2OOTwvqdP/wnFwzLb+efLPRSQQeP1/xPuRVqDxESu5Tt77cc&#10;Hnr7/wCfeuLVBGMeXjcvGP5k+mc/55qaO4kjHm7eFPUY47Y69fy60e3sW8ppPY7JteyhZjjcSXCj&#10;IHb6dz9c+pxVW98Ui3RXjXceit/kH+mMY5rmzfCZfKaU7UB3jkn69f8A639Y2lmmG9wNxOWXPQ9/&#10;5/57z7aT2HHKaa3Okt/GF5KjGcsFIYKu7n8B/h+JHQ3YvEJdCIz1bHUH9Onb/PWuMGYTyzBVbKjO&#10;PlyOe/bk9h9akinnhUqrt8p6bueOPw6Hr3o9tIv+y6PQ66bxAE+dCc7sJuP3cd+Bj/PQVl3/AImn&#10;E+LRiu1huI4GDnjnp659h1rHa6kZFUE/Rc5OcY69qbsEm5iAV252sOnP6/0xU+2lI2jltCO6udFp&#10;3iefaBPKePvE5yeOvX/PtVuPxFbhGQN8yrlstuHvgdPQ+/XniuTx5bDdlWPAH6dx6/rmniR1jwTu&#10;KcDc4O09c47j69Pyo9rIf9m0OiN681+VhzKT0GNx+U9vxP8An1OTca5qElyX81sDjaGwMYB68cZJ&#10;z3PH4VZGdF+Vgwx/Fnnjv9fSh4wQ0y/M23cMH0PPIwR1Ofyo9q2NZfRj0Nq08RSKjeczc9d3BHPP&#10;PA6nP8qsL4mUSKrzZLDHcqB2/LH+ea5tBufO/d7t9euOOf8APPWl+dSQW+7ztVv4sH06/wCfej2k&#10;u5X1Ch2NW+8QySptExxzu2ng9yf1J/4FVCHV75bzzopDk9Pkwo5znH071XKNlACdvHzFRz2Pc8de&#10;fb1p58tQT53zLyg28nHT298/jRzy7lRwdGPQ2IPEU0qbJNp2/wB5eVXk/nkf56VNNr7qApb2JHzd&#10;+n/1s5/TGGiL8phG7K/KdvYdvX+n8qerERKwZtrMPmXH5/56Gp9pIr6lQ7FvUNXuLmHhm5yA2MYw&#10;MYyenHHqe/FV7O8mgk/dyeXt4+9jaD3/AJ847+9Mict/rHbcFwu0gnGe3oc8+vX15VlZpGWPlSdy&#10;5UgH9P6frU88rmkcLTStY1LPXmKeXJIw3fLuLckZ7+nToO3qM4J9enA2iXbuzuO3IP6fzHasr7iP&#10;IjcMc9e3c9OvHb+mKUKMEurjktlgfy/p3P41XOxfVaK6FuS5uJgyyyMu/wDiOOMnp/n0785S2vLl&#10;VWTfjPC/KMnjqPTt+XHbEStiNWLASDd2+ZuB0Hfn8/x417Pwtrd0kmoHQr6S3j+XzrezkYPgEbQc&#10;YHQnPYHmp5uYUo0aa1sFjdXdyzqm/wCUc7vugA9SeAMZODxzWklvb3EULNqsjtyBHYwhl6/xPIUA&#10;6dQT069RWXJFrQiZjpMsNrFyy+QyqnXuR6c8kHHfnFdBo2n6B4pksdJs9MunvLi48iSbz3a2TuJE&#10;hVWkAADFjuPRiqncqi43k7Hn4iVOnHm6DrC10eKzuJ7MTrIZsTf6dGVBwOhWPChuO5B6dqZbTLda&#10;pbjRtDjvLiRlMMKXIwoxtB5OM5HJIA45HOKra3JHoHiC68Oatq2mwpb3rQeTb3Sz5YfIVDRMQQSO&#10;DkZbHSmrrGj6TM1m9le3FhIglT91GdqlD8rE4JdSfvKMHAb5Q2xevlcdz4v6xGpL3G3e/fv5En2i&#10;STVL2+1bw5eLc7hH9shmL4UDPA2qMgjsR+NXPDfgP+1dZtdGbxZDbyTzKqrdNtmEpIHOG2rksOWd&#10;Tn0749xrtlb2T3Nn4SuzDNCI5ohMZJPQswVPl2gD8MZ9Tbh137IXW0sGha4aPyzPcB9hG373yFhk&#10;njbnO7BB6glByqJt6GdHHLC4adOCtNX6d27bnX/F3wpongTR7G103VrG71G3aSC8t7qB08tiCUZT&#10;EQDkhs7hhTxzxjn9M+J+n+HLVdS1EWOk7ZFRZLfT0jmibd1WZFRsjBPHPPI64xfGWoeKdCuG1LXp&#10;owy7JNklrtjMJQAbWlCsMndhkHUd+oy7Xx1bSD7NYWUUMluceXcRec27gjauCOeysASSAM8gdE6d&#10;O90j56OOxUbxlJ+jKfx3+NljpkFrbx6xcas00hv5Fa9mMcUEUO5iwJCkts2jgZAOeBz8u6fN8Yvj&#10;z4ym1h57+4mvpi8l5cSFbeM+7N8oUDgKOgwAOgr07xrrOka34/1rXPMm1aK4iNuzPh4baJMDaOiy&#10;SZBbAwq5ZTjJA5/VNY8YJeR6d4dgvLxrbhWstL+0eXjHIGCijoeWIww47V3UIxpwsjwMXWqVqzct&#10;Uux3Hg/Q9b8KWdjo/if442X2W3leR9KW/a4jiYruLRrkqCRwThCDwMnp3/hfxBeeNZo7bTvGwDQ4&#10;EN5ebml6g4I4AbgFWXLKcnOcMOA8OeF/Gs1rby6hBohlnjZmh1K0tYLhOWH/ACzYqjdwrgE8cdCa&#10;2qaJ8XdPunhhubxBCoYWaqPLK9cAR4AxnpgdOnelLV6sqMvZxukz0zUPAvhbwVaf2s+t399qMcjb&#10;tOjkS3SRFwd7fKd2zLbScNzypFVB4g13WQNS8M+DLIQs22G51zWHnzHgYwsiLsDckb8A59s1g+Hv&#10;Hfh2XT4NQ1/QYYbyZhDNeK26VJBkpy5BUA4OB8xOOGBOY9POo+GvFF0lvLbazpt1bh5lkhmxuzuK&#10;fOqyAq3B2feDcMVIwlF7sHUitEXvG3iPxxaWMegzyJZ295J5lvDBb+XC0yOwVvLLuucFtsmCMNwV&#10;GVPKz69e6vLa2urahItv5TRq2oRorRsu9h5aR4ZIye6AgEMDw22umuddt9ZZtPk8NLBdWvywq0Ty&#10;mMMM7uXLYO1GG0kgdCAc1wfjLwJrWm6hDrV1c6XpkbM2Zk1f5YWTAKFnyQ3Iwpw2MZ5zVeRm+6NC&#10;68b+JdOv2v31C41K0u7V0m3Nv6qw+YHO4gnduwrhsHOMYq2+gwX3laxpXiS+aSWNzaQ2lu0iN87K&#10;kUxd18ogfvN+XLjapGdwVr/Y2so7m1muGvJJD5d5aoI7W5PbDBjhuSSVIBIwCRnGl4Z0q7BTxZPp&#10;/wBlupFMMUkLjbG2FYylDwq7TwQdp5GM4NCJfmaGjeHfDtjqN5fjT/7Sv1yY47hd1rb8l2Qg8MwO&#10;CykFQCOATxrS/EKRAINe+IF7dzbS0trbkeRgj7hQuEKjg8hiCoGQBivN/GPji7uboaFpFzJNCrYV&#10;VnZ2k7Ak5P06nj0FP0TRpnlu01yxmM9xoarpstuxXybjCMHb+8PldMZwC4IBIxWipxteRl7Sd7RO&#10;i1Dx3oeoXf2SC0WOzt5Q6q1vDg5zxlYwRx1wwGPwxft/Gc+vSpZWaW80ZZX+yyW+BDGOWcMpbBUb&#10;uqgAAcjpXnOsC9s7a50ywMIuEj3eZsDB8nGQTncD06nOab4K8TeJdEM93rE1rdK1tJFbrDCqF3KE&#10;kAjou3IxjvyelPlgKcqlzrNY0g6la5stKZ5IVLNbbEYyZwS6yrnzGbAI+YgDpwNoxLmbVbjVZZ5H&#10;tm8tBEbWNZJVjVdxCgrhScbnJVjksSe5rpoPEOn3ccOmWt02nraqsl3cTgyRXXyjYzjqGxggH5yW&#10;JXOOaXiaSx1eCK8tvFl5NbwyKLq1jmOyNT1cKSCQFZiTgZU56ggzKPVGkd9TQ0oeHYV8zWLD+1rn&#10;yE2pciRwuzI+YoSxxzwzMvqOcVamm0WCyl1PxNqklirhEhigtInWTgAHCbRhQOwJY9em6uf8RX/h&#10;jTbdX8M3jpL5O2S52ElcA527flXrjOTgDjvjk9S8a3Opahb2zed/Z6wD7PMsO4M443bTjJzhjjPf&#10;PXNKKK5tLHWeKfEsgLaZ4U1lLC6tQovLeGGR5Jm6rsYD5/lHOTkhVPdgOR1jxOmryQ3HjHxHqurH&#10;ysQ/2o3lCJD/AAjc0jhcHooHBHNV3vxoKrqb6srXKxlreRM8RM4wS2BtZQBg8kAdulZVyH1K/Yy2&#10;7NI6x/ZHZdkrkkDzJMdc8nOM8deAa0RjO1tDb0vW4dOih1fwotvaWvmZjihty0o7cSyksqtuzlQu&#10;duABwK63TdZutT8mfWp5JpIY5W8y4+ZmlcEl2znlRgDqQdp7VzD6Tcx2tvYGRLi6DA3dxDGR5YXc&#10;d+D6Z64HTAraS9SLSpLmzKB45PLlk2gjl3LHnqcqoGKLXC/KzD8cW15retQvGu2drNxb7cBTsAYY&#10;xxyc8+oOec13cXjLS77wrZ3eqfEkbr6BGks7DUhb+VGwGY5GjDSDkkbdjDrg9CeM1+9Vru3v2RVg&#10;aTYfMb5cMxBHHQjJB5+nWs/QPCmiWPiKa01CG6msWhd4/LZVkTIJIOeNo45HPIxWbTNIyR6BYal4&#10;C09bibSZ7y42gQ2X2W6/cStuUkYlQs8WCQchc5B4NaieNLu+sY7W9vrOO0tpGW0t7ppBAZvlVtu3&#10;Crju2MkKBnIOON8IaVolyLm3muXt7W0tMwR246MCBtyeSACckBsnoPmJF66167u9OZ9f02PTdGj2&#10;iwkuLyKaSaPGAkXQhgOS2dpwxOTkMioy0Nm9t/EGrQLcQeIdJa5iuAyWsd08jHHGdgHyYPRgeOOO&#10;uKWt+E9a8Z6z/wAJboW6PULeNY9WgTezTgkZfcMDdnIYEtlgDkkEBvg/w3pfinT7i41jWLKSzTEg&#10;M1m+4nPy7I0534HPzKpK9BtyO40f4ufDvwxH/wAIZ9u1LUNUaH7MLyEqojjzuMbqOIUDfNjO5mxn&#10;cuDS2HG0jyzxL4Yn03WFv9U0pZoUbDSRzx+Yy5OSoQhl6Hg4IPOcE52bT4q+JfBOi+baP/bOh3P+&#10;pvJlzLaS9cORyRjJ5AOCwI5yekvviD4KvkitY/h6l/NIslvezXGocxv82XQJFui2ghsMSOpOOVHH&#10;/D+VPD+u+bqTxpb+dJBLb3afu5Nx2spUZ+XnLHB4fHOSQ2uaOqFrCa5WesfD7XkvbOHxQ9pbtaSb&#10;o1Eduzx3EZ6pv3gKdxKjd34+YBhXWeH9R8Lah4jmtbRIdOmdgLO0mvPMg5B3TzKPl6HcZHZfLUE7&#10;mGRXh/h/xxr3wn8Q3Wg6rqSx6HfSmaO1a2SSS2kwy+XENpKxsowBkDGOTjFekWPjrw9b+H7jXpr2&#10;aDhcQ3AgM6q3zYUhFCBcK4HzMWChSAd1Y+xUpao7I4ypTinGTujq9D1DQH8R6xoGh3f2hYZIze/Z&#10;7M7VKkn90zfNkjLfcxjkqSVDdK9hb6toL6gIBJdLeLDY2gt3G8HJLBuXlx8vLbcFl65wPCfGX7Sv&#10;jzSbO4uI/Eklrb26MlvZwuPKiABQKqABSccjI45Y85ao/gH+0Rq2u6guoa3qOoQrhRbQtcGCSZhy&#10;BEwRgzk4+ba+M/dNYVsEviiexl/EeIoyUJt69T2G81DUPEN3/aXiuWbUpJDsurwzMzzEfJu3Pzkh&#10;QQWBBwAVwMCGHS7iO/SS5VWjKiWNZldRc9vXOGxjjp68ZrSSy1jVmntdc8E+IFW1t8i6ZYpopV6H&#10;ypdykoOmArAkEgt8pMuswaRb2S2tnq//ABM/tT7rO5EkeVGwBQm0MWYkjIAUbQSSOT59TDVLXsfb&#10;YHiPDuMaMZWb0/q/Uz9Qure9nju4tZvLidpPntvsAhRP9mLbIdoH8K7VAI+UDAqOe3mfcs4Ysmds&#10;0IztGc5K59OcnBGc8nra0+5JC2MNgJFnlWG4me5dVExyB8wO0Lgc84JGem2mXh8NtcsbW3upFj4W&#10;6jn2rIQcjaNm4exJHbpmuWSaPqsLW9tHmivyKCh5GjW7O8SMitJvxwRncGz7dDn8KkuLi2uLa0tb&#10;SyjhlhgKSNGzAXbbyVdgWIDANtyMZCrkbskyWTveGSG2tfOSFXLHb8yjHccgsTjoecYPTilL5czL&#10;BmJCC5G4eXvAPv06Y+gORSeiOqjV5qlmrWYyTbGfLAVUHKjHc9OvH19fwoESuPO2rtPGZMEDJJxz&#10;/P1P4067gdmW4eBlymPM6q7gevpgevOe+ajj8oMyoVJIztyWzxjHv0P9PaD2KL5o3AKRtjJVl52/&#10;vP6jpk/5NCbNoRjtZT83zD1zwB0XJHGB+uaViP8AVbvlJx82BkdMZz1/DHrjNLhmjXHOFAXcvtjo&#10;VGD2/wAKDXREbBvM2IcY+98vB+vbk/kPyp0fkSQnbtbao+b1yO/HJ6fhgYOOFTEi7gdxVsfKPwxg&#10;evH/ANcdUZkYqhT3+VR82OpHOM89fbtjNMe4mwJuUBvvnbhuvP68H8ufcOUIrLESudzDoeeT2H4/&#10;gOwoTzQqhtzMW6Lzn1/l39/xaCzBiW3LtxwvB6ce44Hbr60DsPRc9Q2zn7xBzyOx9M/5wMO2bxtR&#10;VbbjLbSM+uMe/wDIDnmmmPOHCYxxu9O+7nt/L65FOV5HJIiEnXcWHXH/ANb+lIVgIRnBjTbnjO0f&#10;lzjGPTn8eTTseYMhAA2QyswbjqfzGfp/JqsXQoZQWb7jIAODn/Pp9Kds8zDuRtyw+YgZ/wA9PxoE&#10;NXLOksje4XA+9joCMZ7f/XycK2xCYvmHDDIx6Hvj9Of50jxFm8pCNwP3dv3u3Pfn/GnBAzbhlt2D&#10;09e/J/Hjrj35Bgqlcgb8sv7nk8MOuOfUdeuc/iDG1WUkRhQFfuMjnGR0NJK6eWsTD/vlt3bOOvP/&#10;ANbjtTo0XeoVev3l/h+8ff8Az7UihjfI28Nt2tgsvb0IyeuOPXn6inupLNHD5a7VC9eFHHT2+nQ4&#10;/FwLEGURN8qg7hx74PGOg/p7VEsrozTCRW7syyf49sDI74PHFMY5AGVlRyG+78rHn3xxx2z3HpjB&#10;QldzPGFXaNvy8YBJJHb269OCPQyRxsV3Bt3lglf9o4Gf/wBVCojuQD8oG38/Xj06f5yANBaZuGbd&#10;uyrbj1H8sfkOoHHCEqCDJj5lOS2NxPGPrkHt37YwA90jYAFF2n7uQec4xjH/AOs/lTGZQjYI/eZb&#10;Aycf556cnOcUAEKxs2dnzGNQ20gcdPY+mfqOKcCpdTlflVdu7kNnPvnv789R6gKAsvyyMcgdDnn0&#10;9Mnsf/ruB2KrHD5AYZXoR39P/rUCYFAw8oH7vC/NkDkeueeO+efXBFOCkp5LxhsjDdeV5x349MD9&#10;M0ABUZsN97nHOOvXsMY7Z6d6fH+5ZtgK7eCM9BkHsPX8efXFAhSEkVvl3ADDD+EY9OxH+eo5cWIG&#10;A23+9yM59SePf3/Amm4AXc8bbguMnnjv1J75H09zTkDM/wC9YqegU8468E4/Xt79KBnTfC/w+2t+&#10;JYYrdGCLJtC84/ljp/UDNfpt+x18NE03SbWVoVVgF6/Qf5/wNfD/AOyH8OW17xJHdSWfHnAyfKR2&#10;68dO3A//AFfqd8BPByaZpUH7rbiNSv5V2YOnzTufmfHeZclP2MWereGtMS1s1jYY2jj2retotzA4&#10;qrYwiOJVHp7VraTCZJQR/er6CjHmkj8XqS6m5odrsiBx7VqSEIlRadCI4+RS3Mny49q9LaJwr3pF&#10;O6ZmkwDTADnkUrHc2e+adGoPLD61yyep0R2LVlHl8ZroNLiwoGKxtPj3PiuhsF4UUREaFsuBgVaT&#10;pUMIxxVhRxirQgrG8SXPlQMQa13OFzXK+Nb0QWrsT0B7+1Etioq8kj5M/b08df2N4LvQk+0+WT6Y&#10;4Nfjt8RNS/trxPdXkiK26Viu1TgdPfp8vt26cV+jH/BTr4iG20i4sY59pYMBknBPr9f5V+Zd5cNc&#10;3shn5ySX9xzxxz2+vHsa+UzSrzVrdj+jPDvA/Vsp52viIWUYy4YLjO3bgEcY6YHrzg/hSPnPzSk7&#10;lw2fT+ZPb+vGKWMjOAMN8xYE9D7889f88U0uzNuaTr/gevsD7/nXln6NEGjkR2hDk98jqc8Dvz/M&#10;juOcSLudxI6j5vmbcpyzde9RkBXUsjbd2NzJ06HPv69ev5BVw4xlmPTAYdffgY9f85oCw4GFwoUM&#10;OjYXnJx6fQjj3/J7NGjYYYXdnAI4/HsQOP5d6hba4GCVXdtALHrjtwf89OKkQouJSxARRnK47dBk&#10;49P/AK/FBQ45KgldzKw5kx26fQ5H5/mPuL/gkz8JHls/EXxm1u23W9mPsWl7owcPt3TOPouxc+u7&#10;PORXw9CS8vls/PQlmyPTr+Pp3Hoa/WX9lrwCvwl/YZ0SKWDybnUNB+3XHyYJmuyZMHjqFKjHP3cC&#10;vQyukqmKTfRXPzXxQxywvD6odaskl6LV/ovmfGf/AAUc8fR2fhvV9Uml5ndxAAxBPYcjPqB/LPJr&#10;8vvgr41m0X4+Jef2pIBcTYlVo+vzD5V7biBwOPzGT93/APBUzXrlIG0K2lO9YTM6n5d3JGMjp+X6&#10;18K3Xw9m8Da74P8AEka7pNWnkNwqqTsAYYQgZI4749ccCvRqS5qsj8Tw9N+zXlY/SPw94hhPhpdS&#10;VrafFrm1afGV4x8xHC5ySSBjA75qpHpz2t7JDZReWnlhpDJIw8qRmAEu9jjsR8oGN2GGRXK/DbxG&#10;JPDNnYy21vCv7tLaO8jEbRnGSrHIJyPUkEjBGK6bUZ5LGxitNZ2WVupaRIZIdzRrznAXIPzMhGcl&#10;cEjOeMIyTiey4yjoa1xHdpctfi8kby41S3kkkXYDtAJz1BII6ED5j97pVb7JczPDbvqazzTkiyGz&#10;BK++QcjYGAbBHyqeMGotN1W7tljS1lhMcMJMlzDDuQSfKSMuQB94EsTjkEZzxvxTy2IhtBd+ZKqq&#10;PNkP7uIv1Abrnbg9wCqn5Q3OkddR2sYxuDLLJZapAs9nBCpmSKEIAykg7izH0x1GMHORwNCxur1N&#10;LW4gs7W2tZnImt/JXfLj0PAVuCc4JyB0NRwaPeW/mTj7O1xcyu7LGAsaIDtO4AnJJ5AzyT7YM2s+&#10;JbTw3pja9quqwrbwqs0ES27EeWCmAz/w5yWxjc+flySoqiXpqwj0MTX7QSorTLb+Y3lMFIXPAzwU&#10;I53AknJJGCeMHxlJJeedpuiX32ZbpWje3027eORgF4YvH86oOBtDpuPPzFcnzn4hfFvx891/Zsd3&#10;/Ya6k5kS4a4RHlXdjDbss5IAwfkzngOo45aG/upLmSPVNS1ea8hm8uGDTY5DJb5B3PJ5uzyyykZd&#10;lRSOpJwKqUQWI6JHqdn8KoNYlkufFXia4tfs9uws4f7Ru422/wB1t0xZgSwYk4Hy5HrU1jo3w80H&#10;U/ss3iaGWaMYhb7Tf3Hl5HRxHOfl77SQOOmK8Ji12DRmmn1RZZI9z/LqNwVgk3Kd0q7gq442l1DE&#10;HoBjnWg+NXwssdNW20/SI3uDCUzo9iIwCuBsMrsFycLnBbj5twJK1jUpylLS7FHEQjq7I9QabwJb&#10;anGl1o+q3tvayYW4sLTUo4EIB+ZAYgjD733sqeeTnNdN4I8WfC5ofsX9geIJLk3iiaW8vJ4YHTJx&#10;mPdHGVJ6ghi205Pp4P8A8JHp2q6Ndap9gFmsq4it7SSPUJZAQfmKRwSHJyCdxMZ74waitfCepaos&#10;etRfESK3mSNXs7O+1BYTB2IEUaKidRwBn25BOMqXdlRr63SPqW08ZaR4YT7X4N8FrBCsrFlsYYYF&#10;feOXy0ZJ4PUFgSccZJrF1r46alawSyeLvFUmmwuzHydyTPIFz9141252/wCyCC2ea+Y9a0r4w+Ht&#10;L+2CWbVIA21nfUJ53icHqqvbqBydobL8kdiMZL/FPxmlvc22seBZPtEkkgkvJtVMlxsBGYztf92o&#10;JbkBRgEZJGKzjg1J7/5ms8wdPSzX9eR9aaf+1RpPkQyR63qGn2ccJxNdalI3U8hl+ZP+BEEnGOgr&#10;stK/a00PUdPebSPEM+oRt1hktAFOduVLI0IAY4buMDnOBj4Pl+KmhT27WuqQw28kjlUW3hk3KDhl&#10;O4vhs46BeSc9cVn67f3miy2vii3vLWZMYdVvHt5gB03xxsXXH94sh544NDy2MpLVoqOcVI6rU+/H&#10;+P13Yw/bbLTdOs7WSQrNdMxdM4I3AptjJIzgkvn0Pd158W/BFw0V/FfatDMy/upm0yd4YiBkbPOR&#10;0VecDATnIB5NfAukfGTV9EX+1lLtCyZuLeaSaRpRxkB8swxwNzeozkHNej/Dz43aDr0ORZ2NvCsw&#10;EzahOFkt/mxzOUCqQQxxjIznnis62W8r901pZw6mknZn2Tp/x40CSO30iz8Z6beNNH5i+dobje/P&#10;y5UhQxxyCxJHYV13h7x1oLwQpLpdjBa7cJNY6esMO7C/OxWRiCcZ3HaMtyetfKPhrUPCPjPUEmOq&#10;XDMzYdNBWKOOf+LEizNtkO0d06DIya9IlNx4YsVs9MSWa3GDHFb6o9qVxhRgF1Uc5BO9VyrHaQMV&#10;5tanGnKyPWoYqUo3Z7Bd6z4N8QtDE3iG5t1ceZ5kN2/7+Ji2V2JlWOeDt7Dkjmtqz0bSbazX+y54&#10;WyyKs0qEXDEYBIBI3cHpz7dAa8L0bWrfVLxhpNtHbqzb5EvIxuMvLNsnG5ZGyMkcgnkFSDXoeka5&#10;4hgM2pSm1uFZVaO3iZ1wd2eC25T/ABHllz0JGMnzqtonr4evznU3txcySLp7wbtw8uZWhVjt7dTk&#10;gjnacYOOMci1dG7SFrSaXzJEy1vG0hSQ7juKDkDpjqcEd/XMt9bvNT0r7aLKW3hdmxcXSPHukwQg&#10;KnJxnPJLDr0zkssftcn/ABMrlbiZtu43C2215DnkFiTjr0A69cnmuRs9SLJxcazaS/2RuQpNGZFs&#10;Y5Nm5jkApuUZ2ktkk56jNX7TVP7OulgubCFDN/r4ZrMBZMY29SecDhug/nQX7KkguYdJuofNfbNI&#10;zeWjMpz1IVdwXrzg5PBzxPbZ1G38m2uVuPvSLHJctlADuPyE5IyPc8elEZdCrK2xpQ+JLbz2uD5l&#10;pb3UbLshuHePnqMYbkfLnGQPlxiq9z4hm065fT96TwK37i4tw6srLwo37VKkjBK8AEZGarya/ply&#10;0l1MZIk6SLY+c+zHAOWyoTIzxgHPqBU2n+IIJNZhtJPEcl1G2yORrxSirJzlWwWAxjpjjoc81r8X&#10;Ule70LUltp1xeR6v9tkkBAeSNLgLcI20q0ZK4YDkZI25HucjoNAsIrqwuI7WIX1skyH5rw+YuSuC&#10;AcK+GUfNuOeSRjBHM3UFjpkko05tRWfzD5pksfljxgsx2/MoA24xjJyeDUUOtXEF1DrWn3Mdwvm4&#10;nuL5C3lvwG68KV5GPYEt6UpKO5UlzR0OruNMnJm+w2v2QLcRyui3IUMQ45TywMDIwfm3HAHThpjf&#10;XYMlpoV7D5LfPHHFcLFyc4+XkM2MnkkYPXPFYba/a2khsrv7VJHK3mW0lvCsSdDkfdLbT83zE9Pb&#10;NRwapZwr5SSxRwhw7QMVZ45OhwAw+U/dzxtB3c5Ao5tTHl7nTw3+rXunhr6PzNqbLiBd/wC8Ocgu&#10;HBAHHUcDj8OX1PVNTu9ekV7SMuomkgZfKiaYKV27m3Ft4jIUcLuyScciqmqanMbn+3oYZbu1VpHW&#10;KFTNtUD5h8wLMcL/AA5wM5K4NYfiLW/7Tlj8RacWuLMbVktnvlacKvGfl7bS2c5LAkgcCuinLmVj&#10;jrLlOq1bxQ8WmX11f6hHpa7Va6lZsqqsAzS7v4sKeevOevSvF/if4m8a3eq/2NpPiW7sZmBl0uwv&#10;ZnkurhBk+aYUkjFtH8ozLJggH7uWFekTN4b8aWVnJbazJJHY35kSwmZpEuxg7eMbsBvmGD95eP7p&#10;4H4lTPpHhq802wu4be+uZGe9muLSOS5ZQchkJkRQFDEGRwVjVQhU4zXZRfvI8nEe9HQ8r8R+PvD+&#10;mWENjfeL9Um1eeBjfS3NnN9nsY2LKzlbh/LmJAwI5BI5dj+8AzijoPjb4VeHC8X9i6faQwxs8d9r&#10;1wtzdOG4O2EsuI2x/qgzIqgcLhQvn/iDw5p+q3sepXN3eXE0ihtPW7aRmaI8tdNGohigDENsOxGw&#10;FYI5wwp+HvEfw28Mk3V54dtZpp53Fvr+uaggL8/OLdt5TeMHLxIMHeJNpHPqU6cbaHg1MRPm6HqW&#10;rfFjT7uxjS++HlvZwtCWgaHR/JkuV6BzE0oDDjcGZXViwBXPzHg9c+J3i+3uLq+1RZrGzbE6Rarr&#10;jqZ3xt3/AGaCKNMgdOUAIPzNzXn2ueI/E3ibVJP+EYkSGwt9pu4NLYmGNk58155QAw5GMSHrnGBX&#10;KeKfF+izXk9pq3iDVNU86TZGWkmXMg58syM2CucYXHrg/d3dMKMepzVMVPoev6F8Y/FUPh6a98Of&#10;E3UL63kmAkivtYaziK4OTG0cpYcjaTljuXJAJwUm/aAsNNvbTU/GWrrdNbyZt4RqktxGhAJyZpYp&#10;WZ844LAc/dbANeRWc/iLTtAF94WtLW1kkYpCs+uN9kgAwT/rI/LmkIH/ACz4UDBI6nM0e08VXety&#10;SeIZNPvopVYyrZ27xiIEHHm+XgxIQCQhwZMHI25YaezocupksViI7Htz/tPeIfiBqM8kXiSezkfA&#10;s7OHXlNuh2kAGKPyU3fg2OhIIbHMRfEDxZY608Fy2q6hcli08WlP56JGPVoLgxtyfQnOMOccr4e+&#10;F/g1vC39oz3Kx52rtukj8uWFVwWTK7GTk/MrADJwSB8uXa+G1XUJpPCzWMFnjG9rpIc/76Qnce2P&#10;myRjsaXNRirJBy4lyvJnokPxN1u5tv7R0Tw41jcRqvnS61qEkXmFBjiCJnxx1y4A6nmoL/4o/Gb4&#10;g2c8XgzSNTvJLeNkuI763sBpaNgbTEzIGIA3YAZj64IrzeTxRqvgudLyHRLOaGGTdBdWaebJE27G&#10;5AirIDyOGJcHseQak/xbvtY1KaWDULp5m2fZbS3uDHIjY+9cS7I1dhwRGCSeu4daa5d7IPeva7PU&#10;PB/izxH8P9PXS9J+IVhbahOfKm8Nz6hJawxyt1CpJ8pz0JUYyT6c2b/4z/Fe1C/2nbaXFcNMoWbQ&#10;Lq3klI28E7bdfN55zknOMY5rzbTfC3irxKsej63458xZpMrpdwIo97EYB3vEeOn3C/HoTWXp/gTx&#10;f8PPEkniey1G01NVyYrXzpbdGyDx5tsqKuBweQeecEgVLdNy3QvZ1oxuk7fI+jdHuPA+veG3RfG2&#10;mQ61e7Y7rUm/0K8YLylvIqgJ+EiHB5HPNP1Wz0bw/JFpXjP4RvdX1wcPrC6bbuSgU8xvA4xu3DId&#10;T/DxjBHy3q1xfTSXV1ruiwWq/LJH9nuGvtsjEcMxXzPXBJPP457Dwp4n8ftCLvSdW1OSR1Kl5tYv&#10;IWyAQwIaJckBRjcW+UDsRWcqPVP+vU2jW5tGtj167vfCHgg3OpeA/Fep6TLCyq8V/eTxqCT/AAJd&#10;KNw5wRubA9MZrem0TxlrznxJqfhu11JJI4zaazpd8kdymQM7jE0ZKg87Rk8cgd/MdEXxx41u2n8U&#10;+MdRt7VspCsFrbXgz0wssIVwfVcY7nHStyx0X4g+GoMab4c1j7PNJ8t1b3EtuZ8Zy23yS5OTjBye&#10;e2TXPUj56/11OunJ9tP66HT+Lfi14i8P3Vv/AGxZaHeNbw/6PNf3CySbgMZWT5ZkbJJKkYG1TluB&#10;XXeBv2ifDenaPC82rXzR3shmuLeKTz2spmQ4YeUwd1LElsb885yScePeIPEui6nBFZeKdF1BkkYm&#10;4vpNVWTYQc4aPLOGzyMhfX5RzUa+BPh5ptxa+IvCXi+xS6mg8y3+0XAEjnOACY5lYDhuBngY5zmo&#10;qQpuFpLU6KdWrGacWfVVl+0ToviW0EGn61aXX7xlaS1OPJXzM4aNgWHJI5PvjPzGzP441+9tIbu6&#10;SCa1mcI8n+rWFDzgrgn5jhVYZXluO4+c/Dtt4klga8h1p75Hm2zXC2cb7ZMDLKvm7ieg+78w5OeK&#10;9NtPHUV9oEdtr9jeXG/asbxwSbWIJGGQqNvX+EsMZye9eNiIyj8LPoMPWjKPvI6i/N958r/apGVk&#10;xJcSSL5m7cchAfvYHHcfxAg8ViawZdK05lEE3lvvCyJJtduWwTgFl78jPI7EkGrcX9iqpd6VaMRN&#10;IoLxzTqwU5IJweSMDAwFHIPPFYmr3VpaLNe6lFJJ5bMPJmX5WX1J4H+yCB2OSO/NGHMdXP7o7UL6&#10;bRJkt5rvba+bGbSCyIVkbaAJnGBngsAX55PA7ZvizxB5NybzS9T8nIHnfKUdsEEAdTuOWJ2nJHYc&#10;4r6trYvIo7LTrZt6XG+3t5IyC7HGEOCM8gE44yexrmtY1GeS4WzuJ0tTHhAtrCN6+/ynBwM9+hx3&#10;FdVOBz1KlhdQ8SQTWMMc12gaNnBiaM+XGrYHXPQgDpkDPTsONm8R+I/FOqf2D4Y0iT7dfag0Frp9&#10;irB5JGI2osag85wBjpnjAFWEtPEnjLxLa+DfB9lcXWoX0ohtrOzjZ/OkOeVUZDE8DIOAM5wM1+kH&#10;7AP/AATrsfgrZxePPHtrb3/jC9izcTL80dgrDmCE/o0nVsYHyjnvw+FqVJWieLmGYU8LS5pHI/sA&#10;/wDBNNPBsln8VfjVZJqHiZtstnp+4PBpRbBO3jDy8cuchei8gsf0B8MeFLHQLRI4LdfM244Xp7VN&#10;4e8O2+kxLa2kO6QjHyr0/wA/56V0VtYx2cbSTYMi9j2r67B4OFCPmfnOOx1XGVLyeg3T9GbHnTj3&#10;29zVidYbZDPMcKvX3qwjqsG+Q4G0ZJ+lfFX/AAUZ/bbl0SXUvgB8NWmaaLTZZfFWr2zACyjxgW6n&#10;PLsSA+M7QcEcnHVWrQw9PmkY4XDVMVVUIf8ADHz9/wAFWv26rj41aunwG+FutuPB1ndN/berWdwP&#10;K1G4i8t9u5Tkwxhi/o7IDyAMfH3j3w1ouveFIb2e1L6nY67b3q3W51ilgjSLaqgkjcu1E3dPcDON&#10;bxLp+maboF5ot7pLQfY7Zo0jVisBkOBG4Y5IwsRwDyWwozwDpeINDg1bV4dEmKtNtUeXv/fGPeVZ&#10;GUA4KMgU4LdCOO/g1MRKtPmZ9VRw9PDw9nFHefDLwhpy3j6pBpaQX0tuss0jR/MvOWXp0JIYgDPX&#10;qRXeWkmtSzyPK4VbW5EkhC4U4ZdxYDqo+Y4AzhecgZBp2kyrFbyxpLazqPLkXy+qnPbofYj1PUEY&#10;tXGlo9/JqFs7SSZ8tzE23cAVfOOQoGzgEY4I74r5vGTvUbPtsvpuNO1idS8t81neyK/k2JKSqzLv&#10;2MNgGccAr1PIB9eKl0mxu0T7JbxxxLI7CSSSMblC5AdSBwD8hYDIJ9uBQT7O+1xBtk3bvL8ziIkn&#10;I5AJU5/lj1pLaUoP7N09Nscm5QueFJIXODznGcdiAfUV5kp8x7kY8p6B8Gfhjo3jTWbzVL0ybLfT&#10;ZDpq4DFpF2jDY4PGQMdSSa4qPQXN/qGkC2j2xzEjqAUySD79R0GOvB5r134PyaTp1u2iXymOJpIo&#10;kaJtrDccZTHqDu79V6ciuZ8e6FJ4K8c3WhamqyTTKhhKYAk4zkc45XsTweOcYq+X2lFfO7Ko+5iG&#10;m90rfqeV/DK0hlnd0gCtuYfdI7nkD+9yOO+PqDV+L1oketRzSy7N1mjR9NxwWXt6bSef/wBWh4SS&#10;KDxPHCs+NjEKrZ3MuMkHPQg8H3J+lHxysIbf7NelWaTc1uH3H7m8FTj1w2N3bH1NGVrlk7n0WDly&#10;ZrDzVv6+4883JGzbRjCjLLnA+mDxz26/zqJpI2Gfl2rg4YA457eo+vSo5MsSXDfKdreX2+XPoPwz&#10;/Wl3bPucnjciE7QPc/rn0Ir3D7ERmDL5sEUatjbhscHnqM/h6fU4pI8NgIZN235v3h/DOeT6d+v5&#10;JJNGIwCOozuY43c+/A9s/X6tRyxAaTb8xK7sg+uOnpj9fpVJmciQAyHq0YKgtjPGcZ59PX69AKcx&#10;aWPP91fulc46ZJ9ex9z68mo5NvkyBhwQP4d3H6c4/r6015n3j+8NwKsvKkdePXgfjxjrTIHFYwmT&#10;LnGCzAle2M/56e3Uu81x8pj/ALoXzMjBAxjA6dCMVE3lq53Dt6bcHoB9ck/TNNiOOAX3bTwOhI9+&#10;v/1iKQiTGFwDuZuGbaeR/WkUnOBle/c4yAMfMfp9B+OWhhENsox0+VuO3XP0/qe1IsjM7Rq7AMvy&#10;jbhcHp07e/tkYziqESfIUXc2No3MWX73PX69f84NHnTNGVTduZdjZHXnjK9/TH0qIyOVIjc/MuPl&#10;PIx3/wA56EHpQHYOZVj+XuyYx7fhk/r+IAJGlUKQp+9z8qjn6HqR15707fhv3km0jjk49fw/x/DB&#10;h3/vdw3dMruHPXt39PY/XgiyI5YL8yspC7sNu4/Qf4DtQSkDSR7cLnHXL9sjAP8A+vp1zTmGAqqf&#10;k4+Xv+fPoPXpTTJIGH3gMnbzjPPXnv8A59aQZwvyBl9GXGOuemcf09qA0GAur8kMwVlbaoB6cZ/I&#10;/XnmhhJhXRtp242s3GDz+I4P0/HFKdjFYXcLtXPze3Yj16d8kUo3TyZBOJON3IGen+cdM96CQBaK&#10;PylHy8beRgLzx/Pj/GnOWjIBULk4GeM9euenfv0+lNYLGimSRNvTOeM8DHpxwPb8aQ7EjyI/5Dv7&#10;f4flmgofHIqsVKt8zfNt9R2POcY/x7UvntuVGlaRQoKbl5z7c/T+VM/dEqZiOFOP7wH17detIZWV&#10;dxT5m+8voOAOPf8ALigCUudu4GPOMsuN2ePTHPv9ehzyPiGXdGzNtbIYdeO30Oc/UewqvIUXKyHb&#10;/wACGD+nX8v1NPMqtLlvvZ3OFY8ex9Mn/OMUCJYx8i42lz9BjnH8s/Qj8zcESQyOq9GVY1PH6jsR&#10;07fjUPmlowrqQScbOOmPX88d+n4CyZdRgenAPIx0/wAn/CgLEmWMQ3ow287fpk9jx3/yTTlQuWkA&#10;bhs/N/EMD5eTyM9ev9BH525B8is27H7voAAc/wCenNSKxwB3LY3bsYzj17f0BoESJtfBQjaRhV29&#10;en6cZz9KUHY7SK5Xb830x6Yx+mOPrUHmKWJ2fNuIk28jt6fT/PNHmLBHvG1QpBXd2OMDjnnr1/8A&#10;1gyWUsG2Kpb5dv3jyMc/y64HpTS4kWRXP3j83Offjkfge5P40gkjCDdsZcFgeemCO/X656HvmmmR&#10;mOVZmXbhn3fe/H2/TnFAgeQmRpGyGZSWbJznA4985PIPXOeuKjZ42XZ5mOwC445zj1PHXsfpQWeI&#10;YLHbuJ+5jOOOvToB/wDX60wFiSWkPozc4/z/ADoKEjcwpynyr13DoMZ/P68e/YNyu0x9+VA6Z5P5&#10;k+ufXvnAwlXlkx82V3Dvn198Z+mTzTS/zFVi2/MSN2Tt7D+v0/KgY8SzLC0aFtjcYXPvnGefwz1p&#10;Sx+UsWLR8Y57cfln8MdOgqNv+eaORuGTu59MH0/Xjn0zQpZmCv8AeYlecdfp7D/PoDJgpM2Ywqnd&#10;je2AcjnH+ee/pQmNvkN97dtX8+36devvTfl24ePJ2gMo57++Rj88U6JSxZ5nzxnb5Zzzng59vYUA&#10;PCpLtwiszHGePz4+nbmnRIUIMxUFh80meoz3+nbr1wc0zgx7vmXcMjC5IHt0/wA49adHIsgLCVmX&#10;HzL1zxx759/egnmJRHiNdycMpyu0gjPXHb+vT600ySxNId23aPu4Ix6HHboTwO2fXKDC/O6sc5Od&#10;oX5fX9abI8sfzE7W2jO3nPI7d+COnpQFxXfMm7CjK7lDKOO/c/5x64FMXcm1cY6bwy9fp09M49T+&#10;FHmBmypHOFGO3/6+AOlGAZNnlAFixXv7njr+XJ79iQExsYkZ8yM3DYznkjPX2GBj6euDTj5aqP4m&#10;bBDBRuOAMnP9f8aROGCuqrtPzN+PUD0wR+fPTl55XbwRtx8sffPfr7/jQGg8EuxlVVGY8qegPTnP&#10;f8PrTFAEiEEKvT2OOfYgdenX0PcLK7bducKGkVRnuRkjv/I5yR0JImyMKGXvubkDHb/9WOlACj5f&#10;keP5sLx09+nXHbucnHrTFyh4YttbG4dB06Z/n9Kap25ZsKqjLKDx9e/Gcfp601XRFjm8xdmRkt34&#10;/wA+g+nGAETecDxK21QvCnOMkdj+BNNDDcyoqqpyfmYY6en4d/T05qPZGZfmG4Mdo2/Q/wBe49KF&#10;+aPdvO7uV4z14xx+v5UASMxO3dk7j9xe3fOM+v0P4Gmv5byK2U+YZC8YHHOP1ycc555xTGnfuQ3z&#10;cFSMdsdsHnjPTvTGEK7Vkb5W+7jqeT+ffHPYdKqJJIWI+T7v8DH73t24/p9c1DJhgyyblXgEbunP&#10;p36noR3OOhqRSFbeFx/F8pxnB6D9Pbp+MT71j2tJuZF+UbenQdfyx0/XkAaJJGDRpM5HbMnHX/P+&#10;cUySSNI/NeMfNuGeB0HpjqOcdfx7ukaNg52soGD93PP9ev8AnAqF1+Tbx83OR6jn3579e2fYsBsk&#10;0rBXduFX5uOuSTnr/k0My7zG0i7VbJXcQSPb/HBHTt1JJQCZN38RP3eR69fbH5d85qKR1V1RQx4D&#10;YVRz6DnoeD/+oZpsVhWd3Xc6cYY/N29O57UkrRjcsh+UerHGPcc5/i6f0FKBGJpAo3DcNuT24x9O&#10;+O/8qFXzB5j7m3fd2ofXP5/lQTYcyHDCZOpI+6OfYe/Pb29c0rs5YJuXG35QuMDjpz2/l+VMjY5y&#10;W4VQDhueh9M+v154p7/KcndkKCdv6k/5xTEKSdvnSnKhTuLE52gADJP1OBzjH4mtdy25RZJYlkLM&#10;fVsdPT/AfjUk0jiXJPzeX/D6Z5z6j+pPtTY3LLvkz6L+5L4/woFofGUevyyv++f7v+r7e+P5jsOv&#10;0q1HqwAUB9y7vm+Y569vUf59c4MBKFUGNrcBi3BHTOf89utSpdPjcu7bkFcYyQR1+uPX9a39pI/M&#10;v7Po9EbNzroeNXLDcB8vuf6+vXv71Vk167UiIYKtt27uAcc9/pntis03Em/Bk+Yrjn+eP8j3pmzz&#10;C0aphWGGB5B5Pb8/y+tHtJFRwVJLY2YdbLN8xDLwNyr0zx68kemPzxzM2sqiM/yjrtHGQSP8R/Ws&#10;EM7AsowrN95e2ev8+tAuJ5IwpDKuOPm9v1P6/TpRzyH9Ro3NK41+5R9sbcZwHVfUdOvr6Z/xbY63&#10;IsXlTy7l6bWzknr2HsehHf6nP6plmXocKeh7f5+lO8sAeWxAU56Y+Xp6/wCetTzSuafVaW1jcXWJ&#10;WLOZNp6Mdwycfz//AF/hXn1wmPLPntuDD6Z/z6n3By0E23G4ZYYYLxt59vXPr6U9PNdtwTb29dww&#10;eR+fX+eeX7SQ/qdHsTjUrs3GSzEAFN235h6njjnA+X/GrcWtykfup89t27nHbvz/AF/HnNcJvG7b&#10;kADaG7e49v1+vNA/1wxI3yrkMh/X/PvxS5pGjwtN9DTfVCoXEvyr823cTlsjngVRl1KaYNKshbj+&#10;JunPP+etQ5JhzLGy7sFOR8vTgdv55B9DgIIYWRlCrz0+X6dMY/zxU87HHDU47Is2mpyQ/vY33pjK&#10;sDlQ2T83PTv079OauprEigBZf4vl+c5yQOeOfTp6VmRZZAGkC7uQGXPPt6n9abtUAGLGAPrgEfrz&#10;/npUuUkV9XhLoWbjVZgcK4+b73B7EenQ/wBevWoop5BKJM/MzcNk8nI/+t/X3YMqu1V3LkEjb+Xv&#10;6/5zSBFGRt46kYOcf0/z6Zo5roaoxjsjQi1WWJ1kQsce2Dux9en/AOrtTW1E+WsQGQAwb/a549s/&#10;z9yapZ3ERkcsSFZc9egH8+nT+SfKreYxbkc7geOcH2HOB+IzihSZUaML7EslxJKcGdsd/m689+Py&#10;/Gnx3LDc27buzu8xyv1Bz2yP5VEoBcBUb+Eru59f8/4Um7y9yM38QznqMnpjt14/l0FUaeyiXjqk&#10;pOTubGRt6Hp+n+eMVDLO86FfMXaNxC7uAdv09f8APpXUhvmKYzjk/wBKkIZSrFGYL/e6/n/nP0o5&#10;hqnEahMDs+Pl67w23GQMdhg8f55qSO5mjiZHU7s/N8w+mRxjP/1/xjIcYTZt56KoXdgY7+tODLwi&#10;sWx8uI8/Kf8AI/8A18ZQexRK15uT5Vk2sucEnrnrzzj2/wDrVBKRcFcjj+H8+3oePwNOkd3X5gv3&#10;sFdo9OvX+f8AQ5D5QCsTtPXdjPTqP89vzpB7FCp5kUnDdxncM4Yj/PfoT1qWO7nHLr3wT3xn8Pr0&#10;69jioZHZDtBxnaeh5PQn8eaCpLb93Rein9M/56d6LleziSTXLSv5olUjdhmJxx6d/ao9px+9OGxg&#10;E9uPr/nigs0m4k7jj5tpz05x/wDr6Z+lBVflBKtyNvT/AD61Q/ZomW5eMbNysAPlWQdPYenf/wCv&#10;R9qllXc7fMpz94jv6jqAc5Hv78Qq53bVRd3lg5xnP+Tn3/lSxB9qSMvzbPmOce/p+nbHrUvsUqcQ&#10;w7EPLDuC/eXHUfme3v8A4VOQNp3IrErhm5z/APX5I/KoSoRTGq7Q3KruwPoen+OPanRgL84Iz/Fi&#10;QcntTK5UOAkV2AcL0O5c85Hfr/8AW68E0sW8DeDtZeCzevpn1zSSKflBRTxj5V/iyM9P8e9OYiP5&#10;iAV6YXt7devX649KCuVDUj3DLNtXB2rtyB9Px+uMfWpIgQd4mZd2N24j8x7jpn656U0bY8xsuzbj&#10;+Lnv+n+cUg3NcZCjay4AH+enPX2phyoesskgV3fI2jKnIz7Dr/ke+ApBhDZ9vMZc8du3/wBf+tNd&#10;mX95nduOegOeO/frx7UqrNJuKqWbHr+nH5f4ip9CuVDVwi7Fi3csVPJ44GBjt/nsKfH9oUq5lxt/&#10;1ZLckYPzdfb86RFDht4Xt3zxx/THTjvRuG373Jb5fLJPYf4/p6UuYIxGnyniRW3D5Txu69sA8/0P&#10;PPpSl18vzp1X+9yD7k8jt/nilXZGuCexIYt94ZOD/tcHtk5NBJ5UtuPVfmyfTHbP60g5Rdg+YuW+&#10;bhdrAjp6g5H0/nzQsgP7xF2hsn1IJ/P1NN8wK4WN9u5cbtueT9B7+/XrTzcbmLu2McNyR09B9Paq&#10;KsOh/wCec7/KzcLs9Bxx9Pc+3FPdgBvEjdB39Ryc8/n7VEoEj4DfeYbi3zY+v8v8ipDtWT5fvYzl&#10;f4Tj/OP85LhoOYszscFPzGOeuBjqcd/5UikqoDMCoXBwvI5/n09KRlQTFHwu5sfdPB/+vz27UqvJ&#10;G2x8ruGWbdnB/l2Psce1D20HZCuTFzt3Z7seOe/t09KcFZI2Kp83Xc3Xjp+n/wCrjJZG0ayAMT8x&#10;92z7Y79h+dP3KDlfuhR8yt9B/nv7VNmOw3Bi3BF6fLt8vtnP6U8yIowRuLcLxnJz37kD5j0yeD0B&#10;ph8viAFRuzj5aciSRyb4ossp64PIzyMcc5B/I9qYBlidm/8Ahz8ue59+/H8/wFbC7GcdPvKM/N/n&#10;HPGPbrSxj94zHcOvy9Rj+gpuNoztBbr93px0z1PHGMmktyh5+ZMgFTu4HPB69vy4454ApqlW/dhs&#10;7f4Vbg8c559M+vXnvTiiNIQn/LMYbD8c8jr3/wD1H0pzxiT5TKf9r2yKphykKBpAFhizj7uWI3H8&#10;/Y+55HTFOKK65VF3K2eWzu68HHTPp/ME5kOHUho9nU8jkj+n4+9ErRkbHbaOThQCM/5+lZ3DlGrh&#10;X/cfPuJJXd057cHHGfw4xQjBgp8rIXgA9wOvekLBnZFT3Vv4iM89+O358UsaMpHkk9Mjbn/P/wCu&#10;qQCCVV3IS25hlk3A5/8ArdPXBpYsMCQc/MdrcY+uR0H5mlkY5CqqyFudpwOfr/nHHXikI2fvUdmX&#10;jbubr7Y7VQrDo9gVQz7e7LkLk46/Xr0PenI7b+FO5Wyu0DOe54PXv+PsctDBT+8J6feHJ24P+fQ+&#10;9PbcEJG7/ZPb7v8An9fSs+pSEh80fMj7lVcqrZyf8/ripFRcMSVUNyCMDDfe9PfOf6VGd+GGxd3f&#10;vnj/APX39elSApnO1l3DKrt7fj15x7dKcigCOxyUVWbj73T2+v8Ahmo8xyNy/wAjDhSScD+vbnH8&#10;J69KeNifdXPy4Hf8Bz/n2pXZA7SShWZWBU9uvrnPGPanEqxEzlRzu2o+fm6E59v/AK/14FKmJFZS&#10;FUFSMqSMnP6fh0Ppxh4yVClCCDjdnvnr/wDr4/UUu7e2OASpLDg45/wz6UEsaoVxu+VP4iNvB4AP&#10;T/PHp0kTCTqbgsqv1aMchc9MHv059ab5jygFjuG7C88f5/LrT40ZPk+XLD3Pp8wx2HX6VQWLEUei&#10;FmH2y5U9FZbNTjgcYDc+30+gqX+zvDLRsp8RTKdvzs9hjGB3Ikb8scVQjdzHwjbm/u55546f5J96&#10;cnTfu24+7tH8un+fpiofYSj5l+TSNMdpDHrtmuXLfvo5Rs9QMIR0/HGe9SReHo5Zv3niiwVeN2ZJ&#10;AFPTugz+YrL+6uHjVsIp8xepH0+nbnryKcmF+dNv/AM88nBHXj+fNJA/dW5tv4EubiB10/WNOugF&#10;G4w3DLnnoNyDJJ2/d544960/h+KxnZNUvkVlYDy9xV2yfvfd4H156dqgci0RkiGWMWzzF5wcqT3x&#10;yBjr27Z5W11u/tkUtL5n7wP5cmG2564JGVPTJX86pdjhlLES2enc3dCvrTRrhZbKa1DRt94s6lSS&#10;O5XdnAxgkjrxwav6tqB8X262Wm3scepQ3EoMMdmI1uVJGG8zswO4HcVXAXBJzjnrD+z7uVfJhaBl&#10;XDeYS6DtkcZXkggEE47jvr32kTW8odLlb7bGp+0WqyyRj5c7OAvOcdwAckZ4I1R5VbljWvLV+ZIf&#10;DnxggWG5utN11xCMRyN5siopxgAj5dvBxjj69uitfEd1oNjpFkdI01dStUlkvdUvpIGa8kfJVXjl&#10;bHlpGwChVGH3MScjHPm1tbjT5orrw/8A8e9m0s8zRyKqID1dySoBBxwO69eaxl1mzTS7zU9P0Vbi&#10;6t5IQVkYrFHAy8DIB+bcjbtwHQYyMkdeHjU+JHzGd4+gpKlNJddFb8r/AHGnrfhPFxb3t9rVvJBN&#10;C0fyLvMsbDPcBRgjGQcLyDjtXa48HaRI+k65qslzfRoEksYWXzMjByV2yxqMED5ipG7qOa4+88Yp&#10;fTNp3jFr1oTGSkdvcBJFOCUViVOV9VABJP3l4rPvfGNvo4Wxt9OW3jXZb22nfZE86fKkszugVgN2&#10;4YYg4PIJwR1PD3PlVnFSMtP66HfNr01/ozaSdK0lZpIU8uO7LSrEjZCtI7y+Wh5yAinPTrha5y++&#10;IviC2W88G2vj2zbyY3aWysrA7DGZBkPLJtU/Kx4wQSOMg5rkvEM+o+MJ2stNsbjdDBJKsKzIAyk/&#10;7uN3ckgnHyg84LfD2haPplw0U/kPHfQ7HXzA6+aeVKyHIZuOuScNtGNxxtTowitTzK2Kq1qnNd/1&#10;9xT8T+IbqzEdlpsNruCkrHCyIqbh8zsUZd30B98gCsqPVfE2j+ENQ1mCSTTQ2n3MttcW2oJt2qmS&#10;qqjgu56c7iBy3UGuxv8ATfBU96un2Zt9VVE37lJghdcDIbfsbC8jjAyOM9a4vW9c07WLi903w7ar&#10;cQrD9nXdCFYKxWJgu3dsCBy2RkHYOCODordEckrx3Zw/h7x0ItB0yxtUWG1s7KNGSOQszO7sCOW4&#10;Y4djjglugzVOa61S88WWnhPS9aurOxW/jh1LyZNpnQKGV2IIMhK7wNxPQAdawdN0XUI5W8N2sW6S&#10;HVtzLHnMiqPlx3PX9RXpPw18N3Gv+Llk0+VI7mGEmW8kG5cIRsZP7zKhdOhwMY4JNbO0dTmj73U9&#10;D03R7LU9Ls9Smm+1eWnlizmZoUdV6bigCrnLfPnkL1HWnXPiDV9Kvynhm28y3X5mtGvDIu1ed/7x&#10;+DnjAHPTB74HjXxlZaEJtLN9cXV1Jn/SLgIY40LZUBSWwBzjPJ647Vjrr99Hon9p6T4i8+aHMkyt&#10;AI5AFGRgLk4AGf1OKz5b7nT7W2iPSyvw48W+Htms+ZZy3isfLZVG9hkZbduAYN/EB8xABHJx5lYS&#10;eIr7Vo7DVtLW3Fu5jfUJnigddhxhgo2tlcENtywz0xXWWniWLW9LFr4giW48y4liNwUO6OPC5dmz&#10;8zH73BGNuetc1/wkOpy60PBGo+KpUjb97p0pRZUmUZ+QoTtLfgWJYDin5EX5jrNL1nwlqY/sCz1J&#10;lb/V/bL1V8pwGwUwhYtz8wcBTzxg4zj3PijwxoV9JpPiLx/e3tvHE0JeFnnj8zHykiZVzGvA2eYC&#10;wHXsbFr4C0aRWQ6npem3lxbu7fbJpUhiO8fMyrgrIXO0fMU6AAmkufhV4Y0/XFvvGupypHHM8bXV&#10;rYfZYJJBjaI/MJlck9h5fPAbjFJbjldoxTodrLrUdx4EiEe8K0lxNO20RH5iWDfKUOR8rY2g4ByO&#10;dHxhqlvNDHoem37yQQQCO6mk6SOv3jhe3meYcexxwAa63Ufh7rNn4b05rO90aSzupGk+z6PKI1t4&#10;QivmXa7+ZN82GVjujL4OM4PDaxFFYGS+u3yFbEcl0pUSMQMMc92Y9+5x9dI+ZjNlDQLnwra31pou&#10;m6J9v1CS4DTT6hIWA5PPlRkZPA4YkY68ZrvvDer3TxtbjQIZIY7EbZpLG3iJdGJ2sTHzwoznkqeM&#10;ZyPM/E9p/wAI7qdrdQahDvWzVm+x3C7dj/MSCBg/LJg85ByDgggaGna9FomlIkBFvBNayPvmk8zC&#10;uGUHdjIB8vdjoQ2MEik0VGSQvjF5IGfS3vNJjj8rdGVZA3zZO792CP4vz/MJpfhP7XbWs/8AaME1&#10;qrGLdHFNjczYOPk4wqnrng++Kp6tpZjjXVojvW5s2kW4kjGFOVxgHPGMAdc8VFca5ayXmmy6pJqC&#10;RPCQIpNQyEYdG246AnI6ZzjPBNXymfMnK7NrxTourXNpbxlrOa1gfZZrfMQ0UZHzAEqrKOQflI6c&#10;5PNN8PRSaPN9ps54zNHtyjSq6tEuM8/xDqSuMY45PFWPBT/D3U47i8i8c6isfyQ/6PGuI2x3cFsd&#10;OMqMjsaNd8JjTkXxJol3dX0Vjcq8l1arHtMe9WO8I20cZ54wOoByKF7rBvmOT8e+Mv8AhFNRk06/&#10;faZv3kck0IlfacHBZw3zDpyO3Oc0eHPFOjX9mw05ryPzlXzEkv8AEMh6cJtC8gYwVbJyc8VreMNN&#10;0jxJor2+vfZ9RbTDJB9pY+WVUFwpWTr/AArnIxn9OS8IwaZeWYi8MXcSQI26Rry3SSWMZ9wB6DI4&#10;9+aJcqFzSZ2M+ueFrmydhoC704ZGCBQwIONpUAj04x09av3Fjo/hHwVqHj6Wwj828ZbbTDcQnzCT&#10;kORljhVUf7Iyy57iuA8VxwQ3CvJfzFpCu4qu2SQDjdweBkc9upGc8dB8RfG6Xlpo9hbxK1rY2bwI&#10;sbchw2N3v8vJPc+o4oUU9BSlLdjtI8VPfiDSIxDBAbpfOhNqqu2UOfmzu6KOpxx7g1i+K55hLdaX&#10;50bedcCSePa4PyrjPB6ZLc/pxVjw3aWq61bXj+XHIWCtGq4Z0yCHX0OMgqcgDkd80/izBLpuu22s&#10;2pUR6g0iq0YzslB5VvYtnHHT1rRR5diHLm1ZpaXfQ22kSLqJDKkP3XO5GfO0ZJHXnjgAkY+mlDBM&#10;mjLZJPHPcSMcXQ+82TgAkjIOeo46etcp8PdQj8RS3GkalO6wz2c0c0AUkM6xPIAP7jZTPfBAPOK2&#10;mvbzw/p0LIzTS20ahZI/nbcD9769eM9u9Tyj5iw0l94bF5pNtYXTzSRs0izXB5UYKCIxgYDEd2PI&#10;BI7VBpOn6n42sf7PuIlmnWZDaySQL5iZbDKw6EYAAZSMDqcAitXR/iVpwX7XexWd0sciiS1urVTt&#10;Jb7wOAcHHbH1wc1vxfEn7Payf2Z4Vt4bctuVtNtjHJIOn38Z43Ed9ufbmHGXY0jyuOrNjwd4Q1Xx&#10;NrFv8MPDsml6Xql5DF5bXOoCO3gMUeJJZZZCREThyM4HPABODzumaVpvhu2tkkupL24Zi6K0TKbV&#10;c42YLYGR95ssSBk9RTYvFD2l3ANNt2t1eYtI11JhyjMEwCxyCRkdTye9VX00Q61dafLrnl+V8qXk&#10;wxu4yD1OcqBgZBOehFQaLpY7a00/S2+Glx440+LSZpv7YNtqGkLC7ObURBjdmVlCeWrOoOFLEgnA&#10;C84HxHl+Gp8bx23wt0YWUc1q32eSQGaCCZXKtEFVVwQ5X5ymWwDtU5zkSnzrabSLrU5vshkyJdpU&#10;u3Q4B5YgZ4xxkg4o0fxHoHgi5j0nwxaSX180kstxf6gTiAyHLsFTHzAgYOeMD3rRR7ESqanpTeCr&#10;rxr4I/sXxNJZ6ZNHtmhla2R7i5fc+GiJAaJQGG87hHhVKqzLTtO+CcVtp0lz4o1GSFYGjikWa7ii&#10;85kHWMMpdsqSPmEY6EnoK4HxL8b/ABZ45smtPDPiS6s7mFCjxuwjjMfORGw+6MbVK4HIOSc1yMNr&#10;4ggufO8T6ndIzrkN8zh29eM7uc+tLlCNTra56xrfgzwEsr2t54cjmG7dJ9pu5Zo2HBy3lxMxyf4Q&#10;ygY4JzWt4Q1bRfCsV0+n/FeHTLOHEIt9P0cW8fJIAZiIy4xghWB6e1eVaTd+ILHMWnwX0kbtgMyu&#10;Oh9Npx09Rmuxk0bSr3S0i8V+JNPkjba00LSeYyZ6Hau5g31VR/tZqJU79TWNbsjvvDHxR8QXV1vs&#10;PiP9oA2r5l5ZhbqXiQqmdzZTBf5UCrwuQSFBbqcGq+ItWksX1zdBMyyeWl35bpNwNqZAxuzuwSQR&#10;noAQeX0XV9F0RFt/ht9om2w4uGu3IE0YxuwFO7GM5Xc2PcZxV8QeKNbjaRBHHDbxqHbbGqhJC3Bc&#10;INwwSBu54IrPlkbe0R6RY6fqmn61eW91rUN1MzMlhdLIoW68tsScufnblOmWO0DqQz7HkWWrQQXF&#10;qyxuVAa1aQBTz91GbjOeg5ye+cLXCeBpLLxDqEPh3Xdas9MivWje0vr+R3gEhcAocBto4Zs4IAxj&#10;qcdHpXiiSe8+wLdWsk0rSPby3Kum4tjaXIPyDcCTy21jnJIy3DiMLGTuj67KeJsVhYKEnovnfyf6&#10;M6JdEuW02VrGBnN1IIo1k5W6PmLlcgfK6fIdpB+WTccfKpz7XR7m5h85ri12xx5kY3CbhuOMnaTz&#10;/ezg5x3JJq2XiTwdFpt1bX18tpGYG8uQXwVI5Q6A/M53SKF3LjO4dSWxtabw1byz+JG0N9es1YTM&#10;v9oabeL8sQLByOQSCNx45wT1wQOOph5R0SPqst4hp1pN1HZt6DpPtFg6LBOcurpPgn5c4OCD94YA&#10;/wC+sEcctM1rdRlZbcbupaNQO/p0/Dg8c5rU1WNLq5kTVNPZfJUBbjS9rJtHAGxTtwAD02++c4qi&#10;+kajZ20N3PH5lrKxW3nXDKeBlBtPBAIyuTgMM+tccos+4wuKpyirtakQt4oW8+b94ufl2qCrkjnr&#10;6dx/LNLc393fXDT3krPIc7mbHAwcBQOg6ALjCjjA72LOys7uGVbe/bKR+Y0M0J+b8VLEt+HryBmq&#10;ckOwqR746ZOfXj1x7YI6ZqTsp1ozGrN87bhu+Xbu8vqf5nt6jFSW1urlgflXgMxYr0GPmPPXPQcf&#10;iARJJ5UreTaWSxpgbmkkLyEnjlsgH2wAO1V2nDLtim/d7/lXbwoPQH8uc9j+FBpzMkQWYXY8ks0j&#10;D5tvyjJ7AnPHfkDH5Ze+oKi/u9Is14A2tG0nfsJS3H/1jgYqLzHPyPGwUdOPqRz257/X3IjDvF88&#10;TsvX529P8Px/IEigtLuXBrWqXAVWFqisP3jJpsMZ/wDHVGT1x+VNm1We6gVLmONlj+ZMwhRk4GeA&#10;MHjv6cjjirHlR8qsCOdy9xjrjr6//XFOLtEjN5S/KucsxwPXjH1x9O4BFBSjHoi1ss51ZQPLkwD5&#10;bHcpbPQemcDrn6gYNMd2jZk3Nuz91e57c4POB+g4IzUAdVfaG4+UK2f/AK/fH6D0qR2Z4j5qEhT8&#10;p27iMdu3bsePzpWE+4GRmxjG5fvSRseO/wDhgnrzjuAhKpGcFWPlkMyjp7fXP9aHSQR8TMMff3DG&#10;0Y4Ofp7446d6AWD7GA4GMhuv+Pb8jTNEKpEe9lBXc2flyAgGSc+/UAYow7MFlKMCwDt2xjt7f/r5&#10;7IuDksSqk8t/dwBz1/z79kL4GG3bjznd1xxnkf8A6s/jQA/yFXCbfvLhty8nI5/x9OucZFKLxWK5&#10;aRuhYMcc46jnjJw2Oo+gowxbYiZIPy89PUnnrj/OcUq4YFlH3W5b17njHOD/AJ70ADgSbtyZTaSy&#10;7uo+v4/r2HVhXLGbzf4gWxuwGzz+vT155qRY5FXKpuZeVXj/AA9T7fpQuHRmI4bd/FkduOO/X06U&#10;guKylPnYhuMY3f4H+f4ntSlv36ry3ybVToxHBOePp9eOh6m0mQRiTaoxuZvY85Hp/nmkZXwrBQN2&#10;fl9T6k9/07Z6YplCQqEZg58wLwcdsckDAz/jSBmSVghw235tmc9PU8E9Oc8H6Yp+UQqZId3ykjd3&#10;+nv/AEpzmVVUOyYUlvm/i6//AF84P/1kSwlcPHzE27k8D8scj0Hp7+zjA8rqwVvmXj5hlsds+nb0&#10;IHT0jDhVCgbTtJ+Uc/8A68f55qRlZFwP4ePu9T/j+Hpx2oAZGZZGVyyybhkMpznI9+v0PP5Gr+j2&#10;j3uoRW0I+YuPm64+mT7noR61VQEDeSo6556fj16/l9c16B8EfCVx4i8V26CI7N4AGffPJPb8adtT&#10;OtONOk5vofY37C3wseKC3uFtdrLg569/X39+v6V+g3w+0ZbLT4owm35ATxXgH7KHgD+ydEtYxFj5&#10;Fxu5I4/z2/CvqHQ7QW9uqgY+XHWvawdPlifzzxRmEsXj5O5eiXa2R1PpW7oNqcg8YrItY9zYaup0&#10;aApEMrXtYePU+NrysrGii7I8VUupM/8A1qtzHauM1n3DszV0VH7tjOmiOMYNTQpzg/pTFXjip4Fw&#10;33a5bnQaGlxAnP5V0FinPNZOlx5IYCty0G0Zq0ZlqIHpiph0qOMeoqSrAiun2x9a86+KmrrZaXNK&#10;XxhTz6V6Bqcu2A14X+0h4lTSfC95cNLt2xtWdSVos6cHTdbERgurPy3/AOClfxBbVPFEmnxXGQX+&#10;716jv34GOnHX6D46aRYpPOjhX92w8vC7s8dRxx/LPQV6/wDtgeMptf8AiVeM1xlFdgfl6ncRnvz3&#10;69vXg+OuxThX3Ecbux/Dv0/T3r4vEy5qzZ/WWR4SOEyynTXZAG8sNEFbuGwcMPQcdODjtjHTtRIE&#10;eI+Y7Pujwvzk/Qc88H+XrUcUkQQrGe/A3HpnH4/XHTFSBo5AAY/lXdu3ADJ/L/Guc92IvlMyM5ba&#10;pb5fm56r1xjrwen4ccKq+dCrKiNuOw9OOnXgc8f4imkERLJ5e35j1bAT8uo5/EdenBudA8R3biSr&#10;bm9/fpz27+1BXL1HGRtrDbHH8vRB/eP+PP498cjFJHG8qWb72Pu8jnr3z+B59zR5qvh1cLtJK45z&#10;ycDoM/w4HbH1y4xmQ4cH5QQvzd89P649/wASEWNz4d+G77xr4y0jwdp3zXGqalBZQr23SuE9M4y3&#10;Y+g71+0Pxj0+z0D4U6X4cskWGNiqwp2WNE2qF9ONvFfl1/wTe8B/8J3+2D4Rilty8em3D6jN+7xt&#10;MMTOpOB/z0Cce469K/VL9qnUfJurSykcAW2nmaTd0DEnn9K93KI8tGpP5H4N4r4z22bYfCr7Ebv1&#10;k/8AJL7z8c/+CgQj8T/Fi5011WRPMWAANwFB55+vb8uenz78YdEWLRdDvbWRo5NL1iN7fYoGFYBS&#10;+FHUEL+vBAr6J/aNmXXPipeShyrFJppTuBBAP5Zz+g/Cvn3xjqMM+iN55k823vIV2+YdpUuvB6gc&#10;Z59QD61nUqcuKUH1Pl8NhZf2bOquh6D4P8UXUmnQ2M7N8vz7o5NzMS3TGfodpGOfcmu6s/E+jvp6&#10;pZ3EJKsBbNJGzN5hPAxztLEH1OB9Nvjz6jNYapJNHZeXHtJwmPL7Hpzk/e/T8d+x1JjZxtdz741J&#10;3eXGv3Su3vn09O56HOebm5ZM7YtTikz2vw94is7prex1TSb2RY8rGzxmTzNuf4CRgA7hvPfA6kmu&#10;i0a7sQWs9Kt4tuVIt4F2hwfRsqUYn5dp6gDHBJrynwPqEN7Ys+qXMsTSTBmWRlO4cfLk5Cn3x1JH&#10;AHHZWWtWN7aT2hSOPbIGD3kanZISSXbBHy8uMtzuYYwCTXVTqKREqdtTR8QfELSBYmz03U7GJpVZ&#10;beS4UBIUQhSAOpztJC4P3uoxXlvxK8U+G1sVS31TU7gwtlUW6kt1uZcMfMf7i7leQPkL8xQEklQR&#10;qFdP1bw7byaF4nt9Nmkt4xezfYR5R4UhRKxLAZwPvDDbu5Fed+PfGrSvJc6Lq97qV4I8IywiG3jw&#10;p482RzgtxxkkjI+YVtHsctS5zskkR1OfUEtbZYWTy57+8vJpmfCYw8wTdtxwU+504DZqex8e6nfW&#10;UkDaNI+k2q5RtLt4ILfA4YNEdrbOc8sVJUHgDA565tvFLXCap4Z0LT3uIWcNJBHJcrGwbI8t0iCx&#10;vlmOFXOTWHrfxC8e/wBrSahrfhu6ns7cNs868kmjJ5zkDaVGCflwgJPOe1X5mc3rf7jrJdf066Bj&#10;03wG00kkQDXF7YrdJct/e8uNTucfLnAIH8WcgVzniXxD4S07SmXXfh/HDas4KTWrSLCzA8gfJCOO&#10;m3BycZYnBEGsfGbwrrMdvYz6bb2U2f3dnBprDJ6llO4g+x3kHrg9Khn0/SvHeqSS+H9Aumv3GFnt&#10;fD8yKZcYPmMQVYk4+6M5AyKmNou8tByXNpGzKotvAniHUYb7wXBbLG8O1Umt2VZWxldwKFSd2MnP&#10;IyMiuosT4/8ACumwazpNn9lt4YNs66fqiKsSE8J88kTLjORyxGRjgjHPN8FviBey/aDpl7J9oh2y&#10;vbS20IYrj/ln5IJJAznap4OGPefSfh744u47WHxJayRpbrhvsojiZhgBTjjoAAcbvvDt1qVSnb4k&#10;RToVov4Wai/FLxZOkM+oaXJ5jTfuna/f7OpwRkf6VuZsLgZYdQPmUDFXVPFnj3xRq9vBrV619Mq/&#10;IrWbtJHg5LZWL5jnBzuHbqetfUfCEserR3UF094yMxaApCrR/LwIy4bGP7uRk7iOhNQ32iRqv9tQ&#10;w2qTGNQv2i1EEasDgk7WZS3JycLk++RUqdGNmgqU8RLcseJrHxTo159o/s2e41KWWP8AdtGsoZgT&#10;/rZmMe0nILZDMSOMZ3C/YeKZ5tUeK/8ADDWtxc2/kXBe4f8AdHOD5TKEUDHBU+YME8YwTgmK4s7C&#10;C8OjWNqpYhtrNNEOMZI+VRkkjBIye3Y2bm1gXT0UWN3Z26MPOaS6k/eZOR8iosQQEkBQMjOdxxkV&#10;KomTGlJM0m1Hxz4Ja60WTxBayWtzCftEMerWximBHAVAgVscsDywPKuCCDjXXirXtMSN2s41WdZB&#10;YXjafGkjhlwY5JHCo4AGAHBHTBJAalTVbC1fd4fkXh9sk0Mc1upXOWBYcBuP9k5PBJIxv6f41s76&#10;I3Wt+GI7uNVY/aolkaR2z0JCKr5HHORjnPPOUq8ou6NY4fm6ieGNF8QXujx6rql3cL82BDa6oY5m&#10;Jxja3lNDjOfvOvHtXoHwe+NPijwnaSX7Prl1pdq2Nr3FkiqdyoxfEUjDgkEEhtuCrk9OV8C+KfDW&#10;q6stxZ/aLK6uTllWS3t84KjDpI2yXGAPlQEkgDJrW8QzWE3icTJ4Ms4Z2K+ZqyacZluVJAYmMISf&#10;qdjDoCMisK1aM48sonTh6M4z5lJnvngL4ut4p1QrcRabbrcfN5a2skaT4GF+SRSrc/MHWQnI44Ne&#10;p/2pqmjw2l3FfWC+dJ+8t/tWyMyBdxIPO35Q2ThgMnI6kfJ9l4luJmtZLnToIdQjkG24026VY24O&#10;A0MhBbtgYYr/AHgRmvVdK8e3d9YWMfjKe2nWJmeLZvifIxgKrEsCMkfePsDkivn8ZSV7xR9Tgajt&#10;aR7ZP4wure3WC6z9q2/u/LnEw2456DLDJ4Yjg+3NdJ4d8UapNYyXWpIXKx5WKHLEpxlSu0/MMZ6H&#10;r06CvEfC/jG21Fnw9pGkcio0kJ8vY+QCFPp2IGRkYzxmvSPDGvWum6csVre4DSbnmUZbOCMZGNpG&#10;RjkjrnjNeROLjI+goz5ondWOqzRwSW9zZtCWkVofMjTn5iW3KFCltpHOBkj1NRjXZwVTTtYeGbqL&#10;i33SA4B2leVK88nOBz7DPP2evWt/cbby6aaNozvPl/O2CevOAMc8E5BPNXHvdOe1U2cSWUUgZY2h&#10;kQFwMHB5+cjPXP8AdPSsloddtDQuLue5v911Zb1cus0yoFaQ4IJUrt2P97JYtng85ONC3isyfOtJ&#10;rpY7eRkaO4txLsOBj5gwyflxzlhxnJ5HPiaWW4awh1Sa4kXEy77r9yw2jOWAGD34P8WD76Gk6xq1&#10;jALqKC2mfMiNI1wVKDoU2K25wenfpyCSM6c12PodKkVoLWOO403T1VrdhM8TBGJLEhiEOQ2OP4W5&#10;6nrWdpdjcW8/7nS4dakj2otva72MZK8HGAwPzAEDBJ4ySARDH4nurmyXUE+1Exny7m0tIyY9u1hu&#10;A3fMRuUnA9eOSDJZajJa3TvBPGspYKsludjMwJIwXAw3TpliM9BurRS2Ifws0BraTRKv2a+uFjuG&#10;j+xLdOTBghvnjK84xt+8WGMZ6Gq0Op3FzLNHClxbwyIzsFZPLmQOPlcDbvAOQdxJ+h61df1G7urk&#10;eU11DeLNuhjiaKNZtwxhVUBmKjncpIwo49Oe1rxPNos0bzTM7O20LcWu2Qtn7pZsbjzwx55xtwRk&#10;lK0jK+ljotQnmgvGF0kFxdLFiFptreWvGArKVEi8D7zE46EcmuX1TxTeWaNJoi3wuFkUSNZWrLHJ&#10;JyGDDcyshyF4znsQVDVk3XiDxPOnl2ELEZ3brqRT1JBEZ7ZI5I6jHXisvxB401K3t1m8T6BeXm1t&#10;qzWNy/kxjdyxiQiUknkEhhyeBzWlORz1o3ibHhz4pxauran430KGG6+1G2tJvs8i+WI3C84RljLs&#10;MlN5JwM9qyfGepaYsGoXWsyjUDFfNLfTXUhiZYgpZE2k7Si8H5gUD7mOSFIz4/F/hPxFOl/beIo7&#10;WZW2MvmLBK5OAvmRSAMVPHLAN1wQAa5n4qa5Jql/BafaGaxikDSWZiVbeT5iyu+0ndJuyVUsyggE&#10;j5Qa7KdV81mePWp+6ea6/c6p48vm8S+NVh0jwo83l6P4ZhhAh1GYsf3kqRqslwCRhVIKsSSAdqMe&#10;f8UaJf3F5dW93pT6LYR2qPqHkyZlnXdtjjZxv29CVDSOAE4XcyFeq8S+Io0u21m21OOS+WOQW5YK&#10;yWI6FUCYLHgnPViOuAoHA3V2kdvNZS+ZIJZHkvC8m+a4kIPzOzDABUYwoA2ptyVGD6lOvI8WphO5&#10;x/ia5e60loNEjt7Cx3efO0jHymznYFSb77Y/5aIpkJfPmswYHltN+1WF99u0N4/OVgrPfLbxfI3c&#10;CTLRRgDOMAyH5twIXHo2oaxqMsU1rZX7fKxMjD5d5/2jtLHjPfp7dcM6T/a/ynR4JmyfmNqFZugO&#10;DnOeg46ZPSumOJOX6lKRUe4vLrT3vbzXri7upiAIpLV54sddxdzjcT1wc85OWyxz9NkXSZGij8P2&#10;8TmfzERFjdkcdZVZ3B8z/aZS3AyTwR11t8P9YuLKEapqG3ztuJnugWZSM8gnnleS2evc9Ok8I/DH&#10;RdIvYTY3EMkhVR5kdvGwUkZ4BQ45749awlioLqbxy+pUaPMX1P4k63qEepT3q6o0Th411jTFuEKg&#10;L8pRZFXj/d3HBy2OKvf2X8YtVDXNpaalCkkZP2a181bZOAW+UYK8dgRgfw8V9AaR4FlMZtNRlvPI&#10;27lLzMMYIOQFYY+7xu9Dg9CPRPDfw+0wxypLezXEEn3VikmXnH+rww4IOBnPODyc5rGWY22idtPK&#10;b/FJnyroPwX8ZaxYtc6vpOqTx2pK+Vb/AGjy489FAJZcEcZIAJOCfu47rRPCd7oVu0GmaBcWKpH9&#10;1l2fLjHygfMo5bjjH4V9JaJ4Ls4yNQi06a3EZXctrciJWcNkKMbsEHHPAAGOxx2Vxqmg/wBgNNrm&#10;qxw7Iv31zealZqSxxuKl2HAA+9wTjGScisXjKlbSx008vpUFdfefLunXl7BZj7XeLAVf/WtAwOcH&#10;ucMw99+Oe/St/Tp7+e2OlTeKY7uCHB8qSGXBySdpJkK9SW4AA3HnnFe1+Ifj7+ybolguja58TPBL&#10;wxk/u1vEaVuDu58xhnk87SMjrxXnPi743f8ABPTSLyec/Ejw5cSNa7o4bPQ7tmV84/1tvG2W49vm&#10;9qqNGtUj7sW/kZVMRhqMvekl8zJl0y+1htsOtw6XCqkA6bCY1C4A/wBSG2dAT97nGT7czrHwP8PT&#10;3c2q6pd3t4vl/PcWNrbwDYdv9yFskgDCszH5eDms3xR+07+yRBcs3gzxT4rWFm/eLDZuUHIII84q&#10;2OnG0HjknIrn7/8AbR8D2Ax4Wk1aQq26O4uLGJXTPuk554IJwOBjjjGlOhmC+GD+4xqYvK/tVI/e&#10;db/wq+402T7d4dM0H2fm1mm1y4CqP7wjZ2GR0+6PyFYl7f8AjPRLm6t/FusapfWbMX/cx7YSQTyr&#10;2yBl+8fRSCOBXIJ+2FeS3Zkn8LX15D/CUhMbkdxxkY98/Wrlv+1o07AwfCTWGj3bvM9gBgD92cD3&#10;PGPQ9eqOHzC+tO/3HHLGZb0qJfeWfEur3Oqq32HWttuJN8dta6Y80gPplRuySOS4z61zlne/FCG6&#10;/tLQtU1S0UzFZLW68N7vPVs8DCkHnJJI5zztJrZvP2mtW1aHyk+BuobJIlDGa4PT0+4P8gdOtZt5&#10;8ZfHN/H5Fn8LL6z2gmLbrBTZgHkgjpk7ugrrjh8a1rT/ACOWpjMvi7+1/NGkureKIZU1a706x1CS&#10;O3GyLUNOkt9zH70m/wAxUDAHgD8AOBXonwr+Ieq60f8AhHr3TVmkt7ditrORG7Jj+BSWLj67eeSx&#10;3V5HZ/GT4o6LZGxk+H/2iFshmkutzNyTgkdRj2GOvJrPm+OHjCxuWuLP4M/KwK4WZtuB6HPHfO3j&#10;j15rOrluKqRa5DSjnGBpu6qfmfSVvqN3YxXEFjd3V1+8YT2t1IzqGyCfvncp6d8Dn73Jqvr0nnst&#10;y87JCkeHhYjaMck5LHA6H8PYV8yyfH/4xWFybjTPhleRybQI91/K4AHY72Kn05GccGrK/tUftBbM&#10;j4GafNOwbdJJM4ZwQQR8koUj8Mg+nSuRZHjb6JHXHiTLbWcn9x77Pc3t+iDTLG+mlWPa7ND5innd&#10;t38Yxg5BPAGAcCtPwz8C/F/jjXYNEj0ua+v7uYJFp9g6yH5idzO5+WIgAtnBAB56V4VpP7ZP7Uu9&#10;QfgRoYWH/lmLwxKV7gjf83f39692/Zo/4KifED4OXDpr37E8d9cXLhZtUsPFUcbGMYwi+ajYUAD+&#10;LJOMk9uqlk+IjL3kc2I4iwcqL9m9eisz7/8A2JP2DfCfwJso/Emrafa33ii7hC3eqLbjEKkLuhgO&#10;AUQkfMQAXOCcYCj630XRINMgEUS/N0OB0rz/APZU+MPgn4//AAi034p+C/MjjvF23NrcY82ymBw8&#10;LYOMg9x16161pNkHfzyP3at8v+0fWvewmFhRgrHxeMxlXFVHKbLml6bFZQeY6jzGH5VBcNu87d3G&#10;3bWg5CLz0HNeI/tZ/tQ6R8A/DX2PRljvPEl9ETYWbOAIFzgzyegBIwD94/jjsqVKdGm5zdkjnw+H&#10;q4qsqdNXbMj9sv8Aawtfg9oZ+H/g25aTxJfW+A1vGZP7Oib5RMwH8Weg7DJPYN+eev6vJPe3EERk&#10;kjuY5JpotzNJJMSFJPTc2c7xn5hzk557zVr9PFuoX/inVteuri71KRTK95IQxmdo95LEfeXptI27&#10;TnjiuR8U6Ne3tot1qEsUizRsWh3KjNMJS2wjdg53ITyclRt618jjMbPFVtduiP0LBZbTy/D8sdZd&#10;X3f+SPG7q40//hKLybxNZ/Zbe8097bb5bmPc4ZmLE53sNzHB5JbjqQb/AMIfD9t4h+Imra1Ys0i2&#10;N4sUM/nYkOY0BckE5ddrccAs5IxkAs+JVxcatYSW2gXULahcabFcQ7jtaMLIp3MfXap74I7noex/&#10;ZZ8M6Vo/gaz1t57q4muLuUXV5IuDJcNIUcs45IMg25GfXGCDVSlyUXL5GdGkqmMUfmejxzTi1VTd&#10;XDJgnbMuWb5ZHBBOM5bpxnI55zVDULoW2lyQeSsn7zMKsxZXGDyoxndjnd1BPTtVrUrmHRy0sd9t&#10;leR5JPMwUfc2SD09cnjIIPqa5Qaq95cqwXfHE3zRyP8A6wYwSOPTGcdO5r52tJy1PrsP7rLTSQ3V&#10;2PnKsUxKrP0O7HLADrjr3/noWjadYkXt1OoRJZFVWXdk7GOCOnzdP9kE9xXLX2s2Wl20upOrFWyW&#10;+b5v1PB6EnuB7U/wv4jjvgt/50cMwVo5opIwfl6FT7EZw3PJ6isIU+rPQpycpaHrmhfEFDrkcNhY&#10;zSW6yrKz3SjLSYRnBZeeXVgH5OGH3hkV1Xxu0qTUZ7XxfC0k8ckUCzM+HBHkIyk47lMHP94E5JJr&#10;yX+3Bp2pn/iZmcthdzBfnyNwJI56Y5xnHfivTPAHiy0u/BmoeGrqLzluEMf7xyzRBeVPqvz7efU+&#10;hYGqdSKm4S2e3qjqxFGUeWpFarR+jPHfB14bf4nz2j3TB0YZaHgH5D0zxgndgcEA8e3SftIaZdWm&#10;j75bYyGC4hjVkjJYq6dsfh+HoenIw2GoaD8X4n1KNY47hYpN6kqoXzOe2c8ntxnIr0j423N1L4eu&#10;vLuUkzYw+YzEHJDADGOnGPxpYJpVmuzX4ndGry46hNeX5o+eVlLbo1KruVgmxsYJIyM9ewOM/TFR&#10;LJhMlegBX5fzz6nHfjr+STB4Y1LrgYIRcHbwRk/0/wDrgVCwi8tZF29QByBg46Dv37/rzXuH3xYa&#10;Xy5m8n5f3ZG5SAAx4GO/X9OenRdxJzuY7sbt38XPfse3bnHU1ArRZ2hl6sA3UeueP8+maPtkYG7c&#10;p67T69fXH+R07U0TIeMF2jLBVYfKqjk/Q/j/AFpUkZoiC7KxZguJOvO7I/E/rUBmGWDJ1yP/AK5A&#10;7fnyOlLHJISVE7bjy25hx0yMemO+P6ZZmPBUszMnzE4Ktjn6fl+XAzxhBM1x+6+YNna3XkD15z9e&#10;c9s9aijmViChbG08iMBj9Qfz/wA5pVcOVwFJ8v8Ah7YHb9aoRLv3JvUBl4G1m4OR+RH5+vWnGTym&#10;Y7yRtPzck5xjuOeDjB/TrUCyq+5nPy9dzY468gfjjj/GpHlkTbvP3mxnyyMHJ79R/noeQCFbCj5p&#10;Of7v8J9SBznP50K+J3lI7qGck5IJ6fTj1qNnJ+UBe+evBzwMD0/px7pLKD+7mPyt3J7/ANTkj9cj&#10;HFAEiCIkRqi7tmDGq/KB+OOMcen1pySJnEjjsdwUHnrxxzz7Y/WocyOFMgXLYyysT2+n8+aI5cnd&#10;vX5WY7emRzzQBYB8n5327s4+77569+g7+1IWVH+Vfu8qzspwc4Oexz69flqJGXcsayHOM5Ddvr+X&#10;PrTknYnPmAHOVG7k/wCc+39KAHb5CDDIcgFt3mKW6jrz3z26+uMjLmLfK/l7m25w2ffkcY/LtUYa&#10;dVZUQAFiM/THt9Bn/CgurKu8fKzZK85J4B4x/wDr7UEjnlhVlLy7+21u+Rn09Tj1we2eGNIqursq&#10;glSV28fNjHT6n361E7HfgP5bMvO1un6cDoPX9KGCOu5T935m4GcHp+f6UASMzGX5nT5l+Xc33Bx0&#10;OR6+o69epCLtxsMYZtuBuGGzjPA7cn/9VRF3R14I3cgn0OP8/j7mmxyxffhYbF56AAL7H/PX8aBo&#10;ssChUsPldcdeueOcHHfsfX6UjTY+QsrdCqrnjnPIzgc7sDHQntURkD7gr+6+mf8ADjp7UqzRb9/3&#10;Vx3zzgZz17/4Y9KCWTeWWbyiCvy4wF459Ov4dsU5+VWOQkqxJAP8PzH19iPTjvwajV4cb2bb/tMO&#10;+M/T9cc/SlVwo+4vc/KvJyAccfh/30D06AiR0fbhl4C4deBlQBk9fTjH/wBekZ4iN7r82MfPgjGc&#10;HqPYc/0okIBVcZx1x25HT68+lNXfu+VsL8u5fu/XsQPXPb8KADzEZRGHACrhSR/njvjsf0Hd8kxs&#10;vyrgADOAMnBPB/HrzUYIROBxu/ibofr6Y/z6NaZR8zbflAA3fL9P0H9ee4USmUzRs8bAnJaQLzke&#10;pOMfjz/PKCRxyZN27OeMDb6fTgf/AFulNZgT5ahmO3G1lK5PX8Bn+lMd3DLx/wB9KBgdO/8A9b/A&#10;AlbzEz+9wcff7k9Rn2xwOcdcZzUecOQwVu230yRxnp/P3zUZBZtpYfNHnCsTg+vvnI56c+4oJO4K&#10;VbaMfMzds/pzz+HagZIJG+fylLEf7bbuh6YP6k9eecYoMi53rNyOcMMY9+vb0z+J7wM+98Ky5GD0&#10;LdMdOn8sD9AvmBQswCk5ypODx/h2/wDrUCJtysVlCqzfMF3Nux05B5I69eox2J5UhioXDKwbu2en&#10;4njH5H9YslJNiLlh0+UEH0P+f/1vUNF8ifMFzkYPHJ+mBQO5KfmbzZtu48MuP4Tz6+vT+lOTYpVw&#10;fL28sT1xzwOB14/LoMCoXlEQLyS53Ng/OQDkfr74J/wmUSM2Xj28cd+Ov0HH+etAhc/MwZFYORll&#10;6buOTz+vXHHNIVklj/dny1z8pHHIB5x36Hn/AHgewpFf/lqQuT78j/H17dD17Ik9w7tsYtubbwDz&#10;wvT9OxI/LISO3BWKKDtC53dex+nUd+Mc9KFck5l/eKcAD0JIGevPH9R3oLlW3AgqxG8rnn1J556Y&#10;98/hUaSrKud25Qe6+/v/AE5+vUAEnzMN6rt7H8+f6/pQpyMeX8nQxq2Pl6/rkdc8/q1wjttRFw33&#10;QOn1/L1/Wm70IQ5ZflOMN9Oeenfpg880ASIpEfzKOg6evTr69T3/AJUeY65zt+/12DcP8kf/AK+8&#10;e92O5s/MOFbvjt+JP/6+aBLs3NLlc4Yhl+h/CgCRrlnYx78bVI5P3iD159CT0z+ANN84FiFfd32s&#10;xyPpj8OP/wBVNL+SpaFuM8eYeuF6+mf5fhzG7DZuhBOT8pK9fbHt2zxxj6gD5WVIgB8pYk8E4bvn&#10;txnjr3P0KvsAZwPvcH5cY5Pbr/TtUO6GOM7jt8t/4WxuyfUfTP8APpQr7X3ZX5l+8y+3r9R/niqs&#10;BIScMznblidw68e/GD69wSSKHfeN053DA/1gxuyPf3zx7Y44qOKSRXBWN1243NngY4JP0A5+nPSg&#10;SyFFySrfe4z16Ec49+f59TIiRQM7G3BeG+Ztvbr+POf/AK9A2IymKVjk5H8PvjpnPAPf8eKTLbNq&#10;RfMceg564/H9cA0ws8j7mI+bG5t2c57A/Tjr178GgYF5A29OdvQH+IDgH3wP6+oFA2NH5StH8ysR&#10;8ox+g9/xwRkU7Jyo2ncWHzFvp79vb+mab5jQxs3kZHAw2eoHfnr+f6VQDd5Mfm7lDLg7jjIxj8j1&#10;zUBAc+VsLqzZ2jnkHr+ROPc1IWd/kDOo6/MR+f8A+rjsMdagkeRyDsz8393gc5x+Pbj+hIriGF5I&#10;jguGKrnr3z1A9aROeiruC+u3bweRj2zwe1O8xJlDD5s8+vU8/wAx+NNjaNx5gJZmBLHcCB/nj06d&#10;eKsVx24OVyEKjB57nAz/ABZHJzjgd8UEr5gQsu3b83cke/vj/PFR+WpDAkcqfukH39OnH9akAO3D&#10;84DEfKRnnrj9OpNIlyFkdmfzcbTux8zDCtwT+OScjsemRzTEZI2YoDubO4HjI/z9e3pTttuo+U7p&#10;cksM4yM9c/y6jgZ9KjCBhjHUYG76/wCf0pkuQLMQBbK2Rnbt54P58evPr6E5jfyn2l7dW+XhtxGe&#10;T6f1pGZSu8cnbngk4z/PqP6d6bJ5ZwfK/L/9f+NIXqfE8KkAMOuAAoweMn6dv1x1wTTt2GZZt3dm&#10;+Y5AI9sj8TnvjjiotrIvKfebKjGN3HX0/UVK+DKXc8cdW6f5z25OK0PhAUL5a9eMZ5HzE8f5/l0p&#10;BuAV5GZVHGAcL1/MemCe9KwBbcx3bufmUfl+v4e9IUw+PMbjB2sozyck59T1oKsBIUqTDxkndnG3&#10;2OD1wePpSySFCs3kED+76nJ79uc/T8aUBXk3En5sjdu5GT059vT2poAB8wvx90KBnuOnv1P4e2KC&#10;kKkRXLbcsy4Lhehx6DH8ucngUuFG2Quq/vPuMP8APb3zweT0LQjxKq5aTH8XPXv29/1+tOfDMwIK&#10;nacLu4PqO/v9cUgBiwC+Wsm3j5s5+b1z3+vXpRIpeTHln7xO1Sfpx3zjPfpSQtuO5gxIOOe+DjHQ&#10;Z/8Are9Lw5Kvubjthu3v/h/Kg05RX8tI287cNoOO6n8O3T8sAetL8yHaUVgx/h4J57c/y9vxaz4+&#10;4x2liy89ee3bpn+g606GNu/+193tz/n1/wAALBvBfe0XuWEn8W3BA7dPbIye2cJszIiSRMFbH3m5&#10;HT/P8++VcMduwtu6IvTj0Uduev8A9YCmxhSc4Gzq3fHp/n/IiXxBYXYyqse5mycAMDx29PTI/HP1&#10;Rdoz9nLEbiBhunp6/wA/z5oaGFI8Hb93DbvcY/zzTuN3lsmAqgbV7HHT9QP8abDUZ8zHDPjufu4A&#10;PXj0/HNP227MztIrBuilS2MnoO3qB9R+A2fmJ5yu1vlIP0Hv0/zmm8SIpJ5K4+bjHbH14/WpRVhw&#10;ZQwMYZiozjON3AwOlJ5ew7Ru4Ujeq4/z34xx264pVCYG47u67WOf884oaKMquVXcBkMF6en05+n6&#10;VYDsog2qjbf1247Z5YgDue2OeaaRzvK/eZtzfUD3HQA8/wA8ZpADF1YH+7+GPoP/ANXrS7AG+cn5&#10;fu46H24/H+lA0PQRRlsuwb6c9Rk8/T0HQ8d6YSRl2XhQx5zgY6DP5/l9KNhBG6P7oIwy9+369s/r&#10;RuRzufaq5yeRxjnrjsfXn8qCh0KSsfnk+ZjlsHIB6dD+J749zTszee3lbsquFVu5Ht0znmmIgiTd&#10;v2nO5W7f4enTpn6U7JB2qpZiuM+pzjHNJAIkiynccbd2OV+UdR1/A+nAPTu9OWyhbdjoyjB9/wDP&#10;YY4pIg0cm0MvTPy4XP0/H9O3ajEiqv73O7qfwwB16/X+Zqhhs+dWVyrbuGZTjIHrg9eM9/TNBGDu&#10;hcjg7Pl+7z6dc9P58U1fLCiDbub5flYe3X17c/XtTtpQM6L6DnrjHt3/AM+mJJCcq48wjfnphjyc&#10;ficHPv1+tOOwHAHttjfke/J/n9ec01Q6SqnTBHXqeOenqPpRInyqCdy/e7E9uvH+fei5Q5ggwy53&#10;D7vzdRjkHI9/U/jRGFbjYx2r827+Y/Ppk8fQU1SoUztt3KeNrc4z/kdeak8ps7wTn5v4cYyR3/z1&#10;oDURCWJaOQlSMfKw7/1/U/lT8BtxT5duMLxz1/Lpz6de+aJMsqyOeuQMt0HPf9en9KCBHkJJ8qkg&#10;ccYyfb0z1/8ArlDFUpGNoPG35maQgnHalUL5hWaLbJ1+Zvw/ujJ/Pt35LVQBFWOXduXK4PzdP8fo&#10;OT+LjGxONuMctt9T+nr19+1UOI6IAFYo5AOze3A6c+uev8qcqqF33DKy8j0BGQf8/p0xTXk+VndV&#10;O7rtycA8n/ClznaQm1l4J/Hpyf19utSUJvyN7LnP3mDdO/5/z9eacuM4VOd2QzNnt0H1H+eKZCd6&#10;/KPTnC8+/Tp/j9aWF/3mPM74b0HIPTv9O59apoBzCMsr+a+wLn72cd8E+nf8uucUqyD5pEZsLz97&#10;GeDx78c9sde1MkG1mMiqzbvlJ5x+Xf8Az3px3+WQW+bnpyBn/Pb1qSrjXCIGVmJbGNu0c498nJ/z&#10;9QKy5yirkjI3Z6dunXp+VByxETldoZvl6du/p2obyyrZPB+7uxzk1Vhgw8wbXjXbnHlnnbzx6Z/I&#10;c98DBRNjpguvy5fKtjHpnvj8aci5Rty8nltvXPr0z/nPtTdu0YOdp/2uv/1vqKNheZIGi3eXj5eW&#10;+b7wPTr29OmOfajzo9h8rgsNz/KBuyOPxA65/oaQMEGSytt3bRz6fX26545pr7VbZkDby231465H&#10;9e9SkGpIjHb5aPtVmzjfkbfTp0OPyPrxQixhlfym+UAqDkfh+Xp79ximsrqOMjIBZV784z/n0FO8&#10;s5YgKnQhfTg4PtQ0UiRWjJ2k/dbK/L9P8evTmmnaIsyH1bdz8ox+P6cd8dyZZY8nsvP4nrx+X4+9&#10;G9A7YO35wNu48Yzk9v6UalDkWORSY0bHozZHT249sj/9SlQ7NlR9zO0Yywx0Geeo9fqDimuNwBPT&#10;jbnocf56fX1pwR1cBwSwzllIJB+mevTnrn0ppsByEOpCthmPCs3XjoP0P4d6RpANwPReG2sf84Hp&#10;npTS0fmGNmLN0U+o9Of/ANf41LH5kg2J97bn6gnsP84/GkAjzx/MrKFUHh/MznnHX04NDFJEA37l&#10;PG39MY+vHpxSBsFlHcjg5GOP8P5j1p/8f+r3FGO5fX1z6dv8ihjFi4VSflHVRgFTgkZx9c/l05pC&#10;ArbTFtO3lWXr69c9Pw6U1VYKFPKjHHJHuf19xSAeUfk6b8j0PYE+/wDhUjFTqolMjbvlULyw46Zx&#10;+vHWmtvIZcqzMerdvwJ9ff3zineWibWCZVhx7H+v/wBf6Za5Ma7cFTt4P+fr/wDrpkgjByfPX70Z&#10;C/lnJOPrnHP6ChcyLhV2sOGXnH8j69venCPyiSwPX8uPb65zTAMbcP3+UMvTjHFIB6tsUu0XC8fM&#10;33s5547YyfU/jwquzKs0hHPO7y8fQ+nX+nHPKAbQfm5PPzN+NKWC7ccfxFvXg56f4447UDQ+BlV1&#10;Ly/7w/l09/XH5U51SXMbMx+UsDk46DtgcemB3/OPewcAsoXH3sfXnjsP89akKq77vm/ecxrxg8/y&#10;x2pFAW2y+WG2tgn5m689cDt9acsmTtUFcjLdTzkYH6Dt2HJ5oR/LK5bhsYbbj0/T8v8AAj4Zf3fI&#10;P3QAdo6+nHfrxk9jVRfQYQRs3z7WUKDuGD8uT1/l/wDW4o3qysGl2qQRgdRz+GOnTp174oABk25H&#10;Uj5ucf56ZqQDZl4m+7yMdNv9B/jSCxGcu5YRhstwrcA+gye/4fzoYMjgqM857Lng+nPcZJ9+tOBw&#10;zRue5DK644zz9KRVDSeW/wDCc5WQ5AwKqLAVQ7LuMjKpbODzj0/DOfcZ+tLGvlSK8a/NwV6H5vyP&#10;fjv0PBpIvNLjcSqsvHTB59/f6fh1qSF7ZC88y7hn5UycH698fhz+OaGDHbbS83PlYZF5LL88bHAG&#10;eclcn/gOf7oyDa0+xuoZJpDa7phlFVupY9enYY68555qPTLOGbmW5AXChZCxCgngscDoo549ce1b&#10;V/4k0DwpeyeFfDemT6lPax/8TS9njHk2obo3LHYccgc5PoOnRRw1StG6Pl864gweXS9lN3fVLUgt&#10;La7like/1m3h8uNfs6G3U7mJGFwCAvy7m5PYDHPOndaFoS2cVzHEqzBdlxJqDBfKIPGxY2O8YOCC&#10;oKnAANcv4v8Ai5cLeyxaHpvlwW1ohktbU4dW2LmRm3My7yS+Bg89FGKx/CPxf8b+Nrm6h8NeD576&#10;4t7WWWTT/NWGRfKBZ/vFRkAMdi5c++M1p9Tnc+dlxXTqaRTXyPQ4Im063N/H4g0+FWbCiG12KAMk&#10;YXYG+bHBGf4QcZUGez8fw2qyXWr+J5Aqj5fsFvJIXfHGQzJg884bvwCcGvPrbx9r00cf/FBXBjb5&#10;pYNryzFsfNtxjcPoxx/s9KzfGniLxbY2UN/peif8I5G0jLbza1brGruTleN8hyAG44PIJ4BxdPCz&#10;nUUdDDEcQYWGFlKSk300svvPdfiL4s0yw0W01TSdSkg0+TSbX7YuqRyZuZNmHlb987DdKrFFDKyh&#10;VAwFDHwvxl4w0LXNVhstHurKaRbcx3R024kbeeSH2sEkznJZSHUMTjIxjynWfiJ8RL68e38UajHL&#10;Zx8xz6bdbmjbAyBsGHX2IUjPbJzR0iKZr2HUrG4E2PMMd0M/MmCXDYwQ23khs/h1r16eHjRjypt+&#10;p8FjsyqZhUUnFL0/Xud7q+o37XSDS58q8MSyTR5AZVGDjuT3xy3PLcE1gvqdzp3imSzvbIrHb2cj&#10;SL5itIYCm5f3owoyXYgKArfxHIrZ8YldHjt2IaXZdSLOrHOF8zKnrzkc8+uKPF39nS+Br7Ub5re4&#10;jkgSDzIMCRHeQHawxkf6s8fdwSPUVRy9DW8BeIPC3i3S5pZbe3W8hMNxDHJKUeCQlsIVL/MMBs8M&#10;QFI3DGxnXesPe6UljqF9prTxs91LdR3jx7yByql2BbauD8gYnBZ85yvnd9qOpR6Ja3d3qsIkW1gZ&#10;p/JjabiIohJXG5vLwSx+YgnPJNWvDev6NofiHT7PTdQkvrq8t1lmaW1hhRB5YZ3fClmCsGG0tzt5&#10;wG2k9n1Qe16HRf2Xd61INPsWFu11bySveXkQWLac7gHUszDkg7dyjBOf4qx4vF/wW+FlwbOK2uPE&#10;WoXEjlZoGhChtvyorMkgA3BRgLknksPuitq+oat4zvryQ+JfsPh61mMV7eXMxaS6YAAxxoOX4PA+&#10;WNQQWIJUVRsdL06HRr6P4c+FpZhFugvLq/aFmkyOoLCRVHy84K9O3c5WviDmW8SDSray1rUTrml2&#10;U9rdSqEkWaRWBjJVmUEKu0gFRwOvtzXZfDS9tfCerRrJKtxL53lvvj2GJd4WRk9NwABA6/hXMXFr&#10;e7tQi0vTjHcErcxtDnGSMgpgDg85BH4Y4EGmavHdXgvb9ZI55LGRfKXIYMFI289GAwfQ4+tUrcup&#10;jZ8xD4q1XSpr5ry/gXbdyKzTs7bbcnH3gB0xxzgYXGeuE8OeELjxHqkdt4Vu/tF0ysHhjvInO3OC&#10;QSwyxJzjH59Ki1bTWsbu21SXT7eR1zbgzZcPGqKOwyQd2R0zn6irxl0Hw/o02o6Np66bdBiPl09Q&#10;kjNkAIxYyLzjAAxg5JyAKQLfU6C80jxRJYw6He6HNZ39zqCbftEZCw7mhDqzAEA5QN0JKqx43YPJ&#10;/EdobbULW60vUflt9UaO1uoFdQIyzKcEndkgA7ckDPXBwL3gmPXfDkO24v7q41B1W6ihtZSyxu0o&#10;VRuBxyrHgA5HQDg1ryWmiar4jt4fGmo26fZ5C3k2duJJGk5IBx8gbp6cdcdaXU16D7y51zWrOPw3&#10;pWmKIY7NXlur3ZLtUqMZ3L5Z5OckKM4wyV2f/CLX1zoscPiLVra6lUxi41C4wrNGD8syu53AlcA8&#10;EkrwATwzRvjN4J06OHTtC8L6NYywcfaL3TRd3G5Qfn/fHERJJ+bG4dsAYpq+PJvESXmpx3ltNCVR&#10;dn2WNYzkuF4KgE9AeWH8qCrRXW4mk6zZaNbzNBPHcyXSxw21zaMzeVGCd2C6gqzZwCo+UDcAcVle&#10;N9a0nV7Obyw3lz2bzfamtEkwzOcthpAFIkXq2euOhNSXVxZ2Glw6vNqVq7yQSLDZ+QURN3G7ov3V&#10;I7Yzn0FczoHxL8D6h41tpvEOnNNZw3SxrHPDjdbMuwbTnK7WCNlefmb1xVa8pl9q5hzWWstbR3F8&#10;luyW9wrWsy2MbqwfGY9sXy5yHOOOvOQKu/EPwprGkW9vbyXVrNavCSupRtIkW1o0dgUlAkDLuO5d&#10;v3gdpZQCdfRvA3xi+Ierx6H8PNVi1Ca3uFRbfTYPJmnbcMMQcb1HIOTxnJFe1fDD9i/9rCTxLrXw&#10;7uILK10S60BmvYPFl5DAsgYROEUysfLmEicMCuRGW5AIpxjKS0QPlPmHQ9ekms7fRNR1RY7WGFFa&#10;a6kGNgbjaAenHqe3NdP4SfwvpPhyS/0vVLnVIreYebbNcosId92FxIuADtYhSGJ28dDnf/bx8TR3&#10;XiPQfC2k/CrRfDdn4Z0OHQbzTdHtkjEmoQ7lnuJiM+ZK7gtuLHjgcCvIZPCfiSx8Px2Yt10+1a48&#10;+6uribaokwQoA6uVU4AGcFm9SK1bM4x12PSNG/4V3d2H9kQeGP7PaaYSXDxyMu9lyBjadp6tyFb9&#10;OdLWL670W6sNJ0TUGWyht2D3EkQjkdWZnLMyn5iegJyCFUHoQeT8Cype3ccdna319JFyLqG3ZImI&#10;JBzkfnkc/wA+91DU3tLIGSO3hjxskaS7hjZFxyQc5Izj8frxnJ9i4xaWouq/CzxJe6ZcRXOjTwve&#10;RJcrNCh8iTcA6SZ5VcjgrnGCBgVxOl/Cc6Vq6xXl/mZpts0huoBsA+cniU84x3444OK6bSrwXmnN&#10;pWoeKQzxhi0byPM0qjIxnofvDHI45z0NZGtWnhZ9R8+DWJTcRlWWaSER7wdu1zyRnqDz/Kp94Xux&#10;IJJPB914nW88S6rBJp1kzXM1r/FOkZ+Qlo23ndhFOOzcHPzVm6xp/hjx7pt9qemazmO8LSHyNICR&#10;xNhs4UN8q54AA4wPSuY1PT9Mgt/N1C+ut9zIWZvLz+7ClUHbADFv074qz8N/tNhq8kGmahJ9o5lg&#10;tfs+8TuMZjIJ5LLuGP72MD0q3VEX6M0fC+nNZww/Z76JpIJ1R1ZjG4HGSA4GcjGTyDzWt470Rxps&#10;1relVhu2S7tn+8IrjkOARxgkEnqPnJ9KfBFpPiO0Op6Rayxq0LNNZnO6NupKEjJHXIPORx1IFjV9&#10;L15PD01vaWLSQLcJJAzDIIzyo+oxx659cm/iE9Dz83LaFr7avBYeSJFiN2Mfxtv39+hAbj3Gc9+5&#10;k02Wyn0u2G5mnnYzFCAXCr19Apz/AI56Vz+t+HpL7Q5dZFhMI45o1kB4a2JAYBwRypCnYe/I479Z&#10;4uuYEsvDU0c6xrNHEZJm6kYHTA9BnnrTsyTF0XSNPS2UW0EcwmuQsjFd7KvX5VZTwCQRwTxVm9l1&#10;e5u0i1HWZpjbSHdHcXzqNuTgABVI5xgAkkDHTpSu9ClgJuVuPOhhuNiqzBcuwZu5zyOOnQdRjiC1&#10;vdRlSTRNKeZ41ZI47i3IkMgbczN9OMD29TUtlR3Nt4da1WCFXaSS4a4IMituCKSMrgZLHg4zk/N1&#10;B66OqR2mkSf8JHrcy3DwwiO3sofkTeFI28dhxnB/hz6Gq9rpVzLDY6StxuyuJp5Cf75BGMjIHPHU&#10;478Y2Nc8JwRyRhbJPs9moWOPbgM+Mj26Au2PQD1xMY82pUp8uhx+u6rq0Hk6prF0Bf3MbyrvbHkK&#10;T1Gc4OFyPz64NU9F0eEWUmqT3D7ZnwSwwFjwDkdcbh3POOo7nRsfDk/j7X11GeRv7OtbMSXDu3DH&#10;LHGc9Nq5Pse/Aqprn2bxV4o+w2MwttPtU8yZwAFiUJy3pknOOuM9O9aehO4BbS43xKWht2UiHZKn&#10;PPTOCPu+pJ9O1amha9Z6SpsNPtJ52ZQ3lNvO7HOSTnuAemPw5rGaSbxCklpZ6UkdugBttykO3+03&#10;pz0HUnk54zq2Xhm3tdAa/g1NopoUDXlvMpUnDYXGeWz0zx83GOeZYlG5pXni9pIAt3a2cPmDIafz&#10;HJOON2wYPp0GTzVG18c3Wls15a+GtJ1RGYKZLK7cMPUAMRj6HkdPaqOsvcs/9i3rFo45G8kyYlMW&#10;Dg4aP5kU/wB0gjjpWfrXw21nSpI9fiaGcfZ2kWW1YsX+U4YcBiQeoIzjoacZjcX0PStE+JHgG3mf&#10;TNauJtPvJWXfJJFu8pScgk/eOSPXHGfr2FxptnrMdtqWmzQFljxHqNvt2OvOS427c+uRhs4I6188&#10;2eqLaRrJ4jEV3aGGMwxcrLK2wDapIwq8cnOce9dZ4M8SfES3kXVPBel3EkCYJ0+GErF5YyNgz8pH&#10;ucEHOT3pS5eo48+6Oh8XWOpeGtZtrl4fKt0uv30W7au4nIIJyVGTkc8dCSuGPT+IfEUuhQpIiwyS&#10;X8wW1VJhvZhkc91xuPX+HjpmtTT73QvHOhtdabrdra3SKUvLJZPMIO0qRxkA8nBJypB6isMeHWs5&#10;otROkSXElqjeW+ofKrRsxLgKvO4Z/AdDyK56kTto1HFHpUMHg2/8G6ToyvZyXCrtmuLCK4864uJn&#10;KnezSNtKMMq0aAcqcAjcad/4ettJhaW50975NxC28kLNIxIIEpk4EBGBjI3YOVUruKcr4X8T6t9s&#10;W0h8O3FuqO0azC3FuuMr04O/IzjoTjsOa6bW/D/i7W9RGo6doV5frGxLX0kZkEm4kMxchVGSTnBb&#10;B3fLXLKPvXPUp4iSpNC6j448ReG9Ps73RbLWJ7uFfNmtY5GuVt5BkBVjfbLLk4LSLMSjfcjMYy7d&#10;N+LkGrIZtba3DDbHdX8UyMqyBf3gfAyMuM/OGIxuA+bjRvNMFjBI1rcMt9Cgf7L5ojSQErnKsdzH&#10;72CcYz06Gub1rwpdeIrr+3NF8JRafrHk+atwrPsvdhB8t9j7clScMc45BLAE1jJU6mk4/M9LD4rG&#10;YKopUKuvZ6pr+vQ7GwvLO5kMunXqxyOqmNUkDeZ820bWBPHQkZJGTxzgagtIbc3keuwFZoJtssUb&#10;xo+d20n5jhmBzkAN33YPFedeBNMu9Qu4Yz4fj0rUgziOKRXgS7wDuGzeGDYBVinY5X0Ho0MnxCn0&#10;f+x9b8Dx5gAmtZtNVGAVwp2uZBuKkAbRvyMnKgnC8lTCxjL3Xc+uwfFVepTTrK1+qv5X80UpbGyd&#10;2trSdY5AButrgbWbk4GSpUrj3U5xjOaglhlLmCVGR1X7rqd27HJ5yfQkHtzWoNP0i8aGW51+z0/a&#10;jLm+3Dt90bA3UDAOQfpUesav8M9Fijsr7xdDcMqqfOa4CpbJu5JbDY6569+hPFcnsqjeiPqaHEGX&#10;06f7yovmzMXZsYW0Z2qxLLuPC+v+fzpjMwIxIytydqqFLEeh/I/lXTfDXwZdfFu6uIPhvYNqnkr/&#10;AK+O+RYeRxmQp5aM2RtVmBZiqqCzYOLPJYwfu/sMnMhVllmyRz04A44PGO3tSlTnT+JWPaweZYXH&#10;JuhJSXk1/mU5mEjcuu3cD+7YDavHqD+HB/HrT49qhXDbAzbScbmb3A9MBvT6ipFuooCcadDhfvCR&#10;pMjBx/fH59Kk+3tHIHjsrcMv/PSJWGewwevT/wDXUHfzS7FYIHykkJZuf3e7kckZzwD7nv3A6U5v&#10;nKoLff8ALjhsA/Qc+n4dulPOoTygQ+Vbr0HFqmc4A5wOTx3z171PbLcSo1yrRxwqAA0sK4Xtjoef&#10;TGT+tBLk7FSMqEjLFtoX5VbueSTkevPt9SacEaQYl4B42+XzIT9O2f5A+5fM9rK80tjAyRlvkB5w&#10;doDNyeAWBbGTgkDJ603cQu8gq207s8H/AD0/yaZpH4b2EYyLK0vl8svXac8HI68HjHtgeuMrGJEZ&#10;tu35T905YA/h24wf16jDVBUtvLfeHAUjP6ZbnPNOGVZsseG9epx69vTr60ih0aoVOzLZwoDY4HTk&#10;Acd+emfWlDAybSPm3ZXaPujGRkAHnH6Z9aZFv3Y8wbehbHcZz+n+cch5jKuNy4K5Ct19v5cen15o&#10;BMaEVAXYPubhfl7gd/U9PTp9MPyQONxPVV29Sc/wgcnHfuBUZlVV3SD5Q3zfL+WR+H09uKcrbzuJ&#10;3cbcbj27ZP8ALjNIBW2RjkKx68cgfkPWnxEq+YlXPmMZNoH4H+X69ecNbdxJnfjnO7qDn34GPX0o&#10;WIbFcRgrnAXdnIyMt9OffpQCRNKUcbXDH5Mnc/8AF6c9OmO/06U1ERXXK7Q+cnd1XPQ/54yeeTTY&#10;4l2qgi+XGc4A6d/yz/SngEKxkbc2cH/axzgen3R/XrTAeAWVd27cF6seV/Xjn8+DRsXbuVvlZWCq&#10;zZxxx+HPOeBn8m7sBgGwqjOW+nX659OP5VKpkO4wBRu5bcv0H59B/nFSIW1jLMIhJuZm4ZgNwwfq&#10;PqOg49+Pqr9iP4YPqWq2941kwwyndtGc9+CMEfjxXzX4U0eTWNfi00CRmZx9Rz3/AM+nrX6Q/sR/&#10;CyLT9Ltbp4BllBztP+P1/GtqEeeZ81xRj/qWXvuz6w+DXhoabpMETR/djVR2xx/n/wDWK9RtIQq+&#10;Xjd/Suf8H6UtlYRoBkKvBz/n/Iroovn+UetfRUocsbI/nnEVvaVXJl/SYQ04OD69a6mwiCJ0rF0K&#10;3yVIHQ10CArHyK9alHlieTVfNKxHdSegqiQDJ901PdPlvvVDEoLZz7isastTamrIenJ6Y/GrFqAS&#10;MCoo42JyTVyzjLMeaziVI19MT5c4rYthheTWbYx4xmtWBeMmtESTR4xmn0iDjOKXNUBl+IrgRwsP&#10;avkT9ujxx/YXgi+aOUqzIR8v+f8AP45H1R4yvRDayNnopNfnN/wU7+If2Lw/PZJPyfl68c9j68Z/&#10;yMjhxtT2dFs+m4TwbxmcU426n5p/E/V/7b8UXk5LYaYspZhj3JGB3HpyMEY5Fc5Ijjb9mi3M0gyy&#10;sOWOPpzxnv8AqSLOsyyTXMk7FctIT9eo79efxP5Cq48xMqx/i+990Hjt/XrjH1r45u7uf1ZRpxjB&#10;RXTQiDiVdxUoWz3Xhvy9geeo5PqZCAYvMcNtz8sxOOe/p09P5cilLr8pAK7V4z3x1xn8fX69cgVi&#10;PlTa3HYZ9j9f8/VM0EV5srA33j8yKFGVz2x7euex708sfL2hDtXAZlmOBxjH0/E9/ah1eSMt/E2S&#10;BuHbP+GeOuMUGIbiQXK8jnG49uORjryKEUxAHUs9uTtVflzxnn+L1yenB59TUsUMILbW3nj72ei9&#10;sf0yDwcUeSJAoBU7TlctweOT6DrjgE8A9s1atbSSWby40VueykZ4z16DqP8AOaCbo+6P+CHnwwj1&#10;34ueJPHMsBZNNsbexhZsAFpZDLJj3C24z0Pzd6+ov20vGC2z+ILyFvlhiMEWRnOFCnj6lvx5rH/4&#10;ItfDO38C/stXXxFvrTadWvrq98xuvlpiFP8A0VIf+Bcda4b9sXxFcXOhyWglzNeTNJ2x97k8+9fT&#10;YWPscvj56/f/AMA/l/jDGRzLizETW0Xyr/t1JfmmfBvxTsZJ/EOoXoB2tbMI9uM4wCB15HBH1ryC&#10;x0DTovCHia/ul3NcSQpbttDGKXzVOeAMkBfXq3XvXt/xCstVfxCLFLVldtP27SpByxPoeuB2yenp&#10;muO1Hwfq2ifBWRotMYzXmpRyBI4zmQhwpHbse3cD615MvexnN2Z71Sn9XyOmv54t/i7fgef6zoTy&#10;wTwLBc/6Ou6RcBShJ5ZfTHX0B/Ksh3uo2ztyqL5jKF2b+q5yO+fTGMnBJzXoOu+H9Z02H7NqFpJJ&#10;G7qsbeSYx1/i4G7nnuMkjknFcnrOgvcXG6G3R41bZGI4QuSQfmC9txKjjPOOccHarT6o8GnUcdGa&#10;PhPVZbO0luo3ZSsUoZo3KbuB2zxk8AdMgDGK6e3143LNo0caxyxx7VjZtyIMbeVUYLcjoRxzkYBO&#10;B4Z8BeKNWsZX0bw3qFzHNCDvgsXch8kc7R7Z759OoD/FfhT4o6RdrBqngrVLKJ9ky3F1bzLuG0g7&#10;DswRx+Y5BABrGEZdEdntYKOrMvxl4m8Mxzf2TF9qZXWM3avqE0dsrBcAbA2SS+5SBngrjvnl9btt&#10;C1m1bSdI0mztbuKP955aEsyjgMPlwMdyxUYGDnFWTZ+E7RvN8WXQWSNWCLNZyRuFI5/1gKnAznKk&#10;YJPJpINQ+FmmzJJJ4tEc0a53xw+WrrjofKC5yfwI/A11/vLaJ/ccq5JPWUfvQ2Cw1C0Ky6hFqkVx&#10;uCeZNfRyRsgQABleQ7tvQ9B787juXviHX7OyxPYaXJGF+WZp1Pknb/dihznnpjC9Nx4xg6h49+EN&#10;rPLd3HiRbh2fPnC4uss3PPIwnU8Lx0J46WNE+LHwZknN7e+M/ssibTHL9quj84/iA2kdAMZHYdK5&#10;qka0teR/czopSoxlb2i+9HSaRp/hrXrBoZby2vmu1VJlm0WSW33Kfun90oPG3k5wRyTkVLe/B/wT&#10;qUQuGdbdbVCfIjurmD5dwB27Z128ZI9z93vWfN8efhcLiPyvijHM7cbmTy0TPTOUTI6nPfjvzV22&#10;8ffBjWblWvPin4et14b/AEmeOFo855Jcn2zgng8dgOOX1mMr2kvk/wDJHpR+pSjrKL+a/wA2QHQf&#10;h/YStJpemxvLGVVftl1PdHBwMEuWGeBjlQT2BwAXtmL20a6gtI44fMY+daL5bFx3BUd85znIOevJ&#10;Hf6Nd/sv63FGNR+Lvhe5ZlzIq6/Ah3ZwSTIwJH+6BjP4HtdDh+A9y6jSPGmj6iFbZ51vq0ErKwwA&#10;FO5jgKBxkEcHNYyqVFq0zaFOhJe618rHzRqXhDxHqh22aXVx5zkGGRk+XkcZUc8gn1+YZJODWlpn&#10;7O3jnXd13fW0cVtH/DdTBUjJBzwo+cZBPUn8BX04vhHRLqT/AIk8NpCpkbb/AMTDBYkZVgUbCndy&#10;TnPX0yNGDwtY2nmJItnDIJM+XJGzMijHzZZgBnGe3U4OQAMZZhUjokbxy2jPWTPlO9/Z1vYF+2eb&#10;BJJGqvGyW8jFRuGSH7Hrj7vPy80+X4D+OmheS0RXZlKLcXG35Nu0BdpPHIKjP1ycc/XFtDoyri61&#10;zMzLnasXmIp9SVBAxjH+ABNa0XhlXsYbe2toZo/kk3f2fcsApk4JAAXvwB0GO+aUcdWkKWX0FsfD&#10;OpfCHXxmG7srX7QkarIu2RZFbP3ckcDHXkjHTOMjCuNMTwmyQtY2ayN8xjEBPyngqcgkZ4xt5yec&#10;E5P3D4l8HaVqLSro+nxTyKXLsuiiWIH5cfMWYIQ2DjGR9CK4XV/2fYfEEssNrDrl1LH84s4fsxih&#10;QjLBNzsTxzkfX6dMMRJ/Ecc8HFfCfKI1rRbt9txYWsxbcy+ZFlVByDwV5Pbkjk9hmtLTdT0nH2GS&#10;ytmjkKrNGoMe5gMH7xwD6YIBx1AzXeePv2fpPD9y01vbTw+XISm+WPcjcgn2GR6juOa4C/h1TSpG&#10;n1Wfdj5280D5uc8jIGD3z6/Wto1Yz2M/YyjudRYeKbKK8zDLKsabTn7RLhcdyD8q9OMA49ByBr6d&#10;rcM0LiGye4iaMELcX21dxzuyQCCGIBwVIzknHOeJ0+70m5Cm7CKGk+VjNgDsPlwcjJz0z8o78nqt&#10;BmtpZIUge3XbMN7S5G/gjnjPbOeMcc9c4VYqx2Udz0DSfF0dtZ6fFFdWNwC3kr5WE8pMYO0ngYPA&#10;549O1eneFvFV0LbzVeby48FmVS3ljbyuQOV6rwT1HBBNeKJqy3MEd1BYYQxplI229ODnP3s89sn9&#10;Rq6X4mdD5FrOjJMoyjy/LEwPQg54yDwcZPJGa8utQ9oe1QrcqPcrfXohJss1jz5hEnAcBx16E8nH&#10;U8YHtWgdSaS4853h2NgJIwG5VHKk9SR/urkY/LyfSvH2yGOOS33RK4MaspKu2flAxzjr0AHA/HqN&#10;KudauLv+1NG00N2InhIEbDnaSxXnjGOPp2PDKlKG56EK3NY7vzZngVLFYZmXaPnkcIfnA3bjtVsL&#10;1zjgDJHyg6sTX4u1j1lbeSKP5ZGjhWRhx94bY8N6Y5yW4Hcclp8WrX8wki0+SSYqGjjk2Kgzk8An&#10;cclsjJAzjPJ46vw/N4hW5ikSwUW6MyxwvjZMQTyf3nydeCT164zUcptzktxZTW9idUu2ureI/M0a&#10;xhZAvBHBUkerdAORjgZ17PWLZIodOtvEEk25cGGSZfOYDgEpsYL1HAGTjpzxreH4NWsVk1ay0i4j&#10;mTcyrujmIj2ncrbRkrjnkEYY5z81dBPe2l/oaxaNb3i3caIyw3UDiNVbK7fnQFcdQQcYOMEZztTp&#10;t7M55VeXS1zjdS1eOS2eyub1FbaNyXUsvK4BzhIsKF+blgR8o+XtXH+J9Zjto50hg+z5iU3q2rm5&#10;hZDgAOysVxnPDPkAkH+6O28Q3v2edTf6dat/pG17aOO5KTMFyAI2Oz5cbugOBgd68+1y80u0Jaxt&#10;I7eSNXMcdnM5PcbiMuuPXaOgHIFEo66k83U5r/hZMMlhJaPa7p1+VSrFV65PO5jyvHGOx56VV/4T&#10;Iz3OPPSPjb9oaZSrOOox84xkg/KBkjg5BrN1a2uLy5Mt1Dt+XbJLeWa5IyOAGyeOnHUdu1cvrNrb&#10;2t0tncxW0O+NV/dK0ar0Knbj1z3PftWkYJnPUqtG5r3ijVdTnZZNOhjmysnmLHhdp6HAA257den1&#10;rk9Z8T3uoReWk+5pouY1hDFg3QEMdwPQgYHK8HmpoPD4KboNQZvMYjzrmTo3sOnI47dOTVTVm8Me&#10;E9P/ALT1PXrW0XaFZru5AL4HPVhjntjHf69dOn2OGpLq9jntVg8uHy7pVjw2Q0MmWdu5wR8uAM8j&#10;oB7CsqeCYSSTIZlZW3H7UofcODnC/L0H5Ec8nOR40/aT+GOhRSW9mbrUJD/yzgj2jdnnLHafyBPH&#10;avLvF37ZWsWE7yaBpVjpPllXW4urstIuM4OOAcH0U9/rXq0cDi6m0fv0PExWaZfR+Od/TU9v0jwu&#10;t8q317DthYgeWsi7myTyOAvAP4dMHio77XvCXhGyjfWvEdlYq6jab7UApI7fIGUkD2yMdD6/I/ib&#10;9o7x34tLyXnjDV7pJNwZLXMETcAYzwOnHT9OK4u58UzyyebFZRE7fmkuJDM31JbaO/qTzXpU8llJ&#10;3qSt6HiVuJKUf4VO/m3+n/BPsjVP2p/gtoNy7WWvtfSxkf8AIH02SXaRkbQX27gMDJDAH2JJGPqn&#10;7eVnYQyReHPhxeXBYf6zUL6O2GOeCqo7HOexHHAxxXx5P4s1KYtbzaokanhY48kn6BQD753HP4A1&#10;t+HPhh8WvG22fw/8P/E+pRg5+0w6ayQr6HzGB/8AQq6Y5LgY6z19Xb8rHFLiHNKsrUlb0V/zue/6&#10;n/wUB+KLhms7Lw3ZR/wnyZbqWPA55mfaevB2nnP0HPa1+3V8btb3eZ8TpYV2ldmm6bbWZwSeAUiD&#10;Z59c8da5vQf2Fv2j/E0CyTeAbWzVvmB1LVvMYA9Plj3HJz0rtNG/4JkfEx/LPiDxhptjuwskdnpr&#10;SMnB+XMhXkD0HWrUMnodI/n/AJidTiLFbc35f5HF3X7SHjnXd9nrPxO1WaHbtZb/AMRXLRrk4J8u&#10;OTgnp908Z6DFUZfFmhRKtxqXjqwm3H5vsttdSSY9MSRpz7Zx7jrX0J4V/wCCTuiXE6Q+IPiPeHb8&#10;0ixzQQL09ArH2/zkexeBP+CO37O169s/iLWJbvcoMizaxI2MjuE2c9eh6jjvWkcyy6npBX+RlLJ8&#10;4qa1Hb1f/Dnw3afEL4dLtebxxqyruAMa+F4UIHU/O10dvT0I7d61tH+MP7OVs8dv4g0nxvfIWJka&#10;z1yws8/KOAGtZsHPHJPGAPf9UPh7/wAEO/2MptMh1VtHtb5XRSkf2edz2OAZJzn8ia9A8O/8EfP2&#10;C9Lt86l8KbKZ0XGz+y7c7/X76MR+dbLHQesaf5f5mEsrq6qdVfi/0PyXtP2hv2ItIgi2fDL4mXck&#10;fzPFN8RrQqWHUL5Wmpj69cDtXfeHP2xP+CWVvbv/AG7+yf8AEeeYAId3xE3Bzgd1EZGTtHHGAO4x&#10;X6jw/wDBML/gn1YSNbr8DtEaRf8Antp1srAAjn5Y+OnY1JP/AMEyf+Cf+wTL+z14ffb2WzTPrg4A&#10;/p16VpHHtf8ALtfgZyymLt+9f3P/ADPzItv21v8AgkZyl1+w744bnLZ+IdyoPcfdmGT/AIVoQ/tn&#10;/wDBHh9it+w744Rhkbh48uG2jp/z8j/9XTNfo3f/APBLn/gnNejybr9mLQmLMFZY42QDn2I5rj/H&#10;n/BHP/gnNcWlxOnwJhs2jXc/2XWrtGiUfMTw5C4GSc9q0jmHLq4L8Cf7JleyqP8AH/gnw0v7ZH/B&#10;IGVtkX7GnjmMqp+R/Hk6ljgdP9II5478dz2Md5+2D/wSJjzCv7H3xHt5Nv7vyfHBb8cmc54x/nk9&#10;p4p/4JP/ALJPibV7i18J2HijQot2baaDVDKqpn5XIlV8jpkZBGDwSK8F+JX/AASf1bSbuYfDT4sQ&#10;3RViIbfVLcbW6jBljJ9+SuM+nFTDNsPU6JeqLq5DjqesdfR/52O6uf2u/wDgkttzB+zl8WIm2jyx&#10;D42gAUemWYkdv8iqsv7Wv/BL15Nln8KvjhaHG5ZLfxvpxy3B6SRHkceo6Eg9K+Sfiz+zL8dPgQ0x&#10;8e+C7oWwPzalZn7Rb9Bj514XJ9cfoQOBhuRdS+YTuPJyzfh6e/6mu2GKjJXikzyqtCpSlyzun5n3&#10;zYftUf8ABLJyrTWn7R1qd2FWLxBocoxwPuvDwf198VpWv7Q//BKq/by2+Kn7RGnlm+/fafo1wq+5&#10;8rac+h/Svz58+YQNDHIw3cbUf7w4z1/T6d81EMgqSzbt2WPIx/8AWo9r5InkXd/18j9JNJ8a/wDB&#10;NXxGyQaV+3b4y8P5bCr4k+F/nAck8mCbAzk/yxVH4px+Cvg14etPi18Ef2ufAfxSs7e+iE2i/wBn&#10;y6XqDLkfdikldm7ZA57+x/Ok3joCYpz97u2Bz359vr0rQg1G4a2WRW2bZAcqfpzTVSMlZxQWlHVP&#10;8v8AgH9Iv/BDGy+Jek/D7xd4X+K+kTaTql5ry6pLotydsmnrNGhELrklH2spZTypOGCsCK/QkLDE&#10;iogCqtfk/wD8G4/iez1D4URyW88wmaOWG4j85vLwpjYYXJAI+bJAr9HP2gfj3oHwT8Gza1qK/ab1&#10;42FjpsbfNcSAZ/BR3P0HUgHljUjTpylJ2SbOp0alavGEFdytb8ir+0Z+0Povwc8P7YTDca1dIf7N&#10;01pMF/WV/wDYX/x4jHHJHwL8S/EuueLPEU3iHVtfkvNQvrhJb6O6y+5mUAqpyFRFxxgbQFx6VJ4r&#10;+I3jz4i+Lr7xF431q6kkvZmeOSIBkSM4wijkKoAxtAJAycnJJqXkKJbqrPHb5jAt2kk3s3BAUk9g&#10;S3TI/LNfI4/MKmNqWWkVsv1Z+hZXlNPLaF3rN7v9F5fmUrxra6gkv47NY7qSZo5GmUbyTuGTg4IA&#10;Kkc5GMDr82Lr0dvqdo9xdFY5IZQsY8z5drgEcjAUZAwAF5IxyuTt3k1wkSrLbp5flEW9u3P2p+Bt&#10;yT8uenzbsA+hxXLvDd3VjM0MkrWXBnF3B5au/wAxAUjt+Yx0JrljvdndUPNvG8nh671uHRZ9Kk+1&#10;Qq8UbSQnyvJUEvn0BXgDuNx5wCfXPhNpa6V8NdNnSBSjRs6XHKibeQXPGOQduRxgjIx0rynxHFAv&#10;iuGG6lb9zjyl5JBCE5GByWSUsRnBCOR6165oepT6f4DhmlP7v7OpMgYbWG09T1OffggDHfG+I/gp&#10;dzkwMf8AapSZy3jrXfMuhYxEt8/zzLIWA9mB6dee/vWNdTSxIDvmXdH90Op8wYx2AHLHOQPY06c3&#10;Mt3MZV857qYHMg5UgElffPH5+2K6zQ/hVPbSQ3euhUkaPf5SqGwCODn354HQg+5rxKkoxPpcPTlU&#10;dkc3beCZvEES/a5/lZsRKrErnBzxzz09O4J6V0mj/DGQSK8K/cGUKYVsgD5scZO3H5Zx6ddo/h3T&#10;dGm+zyE/Ntf933XHU+v+frXVQaM2I2eTC7AVZV+Uc9cZ6ZxnrjnjBrg9pUlNo9ylGnSikkcTD8Mr&#10;PV/LN8ZBCjAyRopSTcWKiMk4Bwdv54ycZHQaPoun6I9vNeSyTwqsYk2ybPmxgHpnuQe/y4579Rou&#10;lpa339kXemhVYMylju2YIGBn/Z4x6KMd8R+LdGtI7NVdY1RZP3aK2DGvBDbuN2Nv1+YkVcqfuc3Y&#10;JVuaXK+px/xn0eyu47DxjbWb/aI5Yxc8ggI2AMkZznKnJ4JOeKo/EKy874ZLP5jDzNJEivuLcRnd&#10;t7Z9+2PQitXVbWe68PahA0pkmWF+Q2CygbgCfTc3txVLXHtb3wQbC0lmkhNnIGjmyAGMfTp64zjr&#10;n8K7KEY+1U0t7fmZ05ckoX+zJfofOFzK/mPLO7L82f73O36D0P8A+vJpJDudsBXHU+X0wfb0/I/h&#10;g0/UlNleTxKPuM21ce4ODnOB/h3wCKjkBtpf8u/TB+n/ANfn09g/SybztrR3E4k3dQe/GeQP6c/T&#10;g00yyNGUCsy9lOcEevTGCPf+tQu/yncNr8/e75659icfl24FMmkLSMsp5U4OMZx65zxx1/PjNMTZ&#10;YaRdvkupPGGY5GRx09O/6jtmka4YIBPHkYKs/mc/n7c+vTtniq7qzKItz7j+fr09P89eGrLk5Xbu&#10;b5vlPBOemPXnHpkcdqoyZa89Y22HkHb/AKtcj0z7kH26/lTnk8w7kJZpPuhuMYJ7+vI9O2OpquWK&#10;nKvyo+bauD06fXp/+qkDbT87nYEP49eP5c9vxNMC2ZPn4UcrhQrnJHXH5Y9Pxp28ltiNtRVI+b04&#10;4xxwMZ/AVTjIZlYjvzt57+mPrTi25stHuPDMNvAOeM+g+uf8ARMZGLNsVvZVyuMkYPPHpxx15Po5&#10;GG9UjBRmzj3bnH0PUfnVddwOJMn5RtO0HaPT+f4/WgESjy0BxtyPLbHH+fw9cYFBJLFKDHhm+9jc&#10;AfUfSk3LLGwVSzBgpG0nH0HTP8uOuaa5LPlmXaW/u4AY/wD1sZ6fl1jZZpCysjNuTHQdPQ8YPvnO&#10;f5grlhpI2527V+Xy/mH3eOf6jHTuKmSUxjMe5gHx8nXGenufX9ap+cr/ADgpuA+ZfcD6cD398+uJ&#10;RIivsAVsN0xk9vyoEW4pgwUANn+JmX0H0wDjPY/zy0qkcQjMQZSo3fNnnGMYPb8R+lVXl2RbvLwU&#10;/u49l6Dv/wDqoSeIbfmXd7MP0598f0oAlZ0Eu7ZweBtj/hwf84xjHXGRSSeQ219h9WVTjt/PPPr+&#10;NQ+ZIQymP5uhznn09O49+n0yNId24MM4I7c8+n1/l0oAdKVKboyyj+6rdfpnv1H4+3KTSMNytw24&#10;hR+PoRkfzz365Yp8oBI5QF4U5HX17fn1/Q0bjCBGx+9yNw5/l647dc0DJXaI7dydWzuZh09Pp0//&#10;AF095H8zIypCk/dDBvbOenIPOT37VXZQJGTfxt4b6Dnr06ZzUkLEkfJyefvdBjHbp/OgRMZCSTLI&#10;5baAevXHQ/rwfrTjkyMSpAbCrtAIznJ5B7cjA6cZ4NVwE2jfxn5VJYfiOf8APOPQVJhvMDbxhf7z&#10;ggc9PYc9c8mgpEnnt5eQGJz+73DqoGcccdD07fzaxYQuQTgjDbj9OPUnPPPPHWmt0ZAPm/2sH1GP&#10;rgenc9O7fkbl5M8Y+7lcEH6+/wCfrQIkM4HzgN/u7uhOScAfh/hximyS5VSCy7fmDcZPft+P14xy&#10;DUTXHzEFv7x+6Bwf88+p7UodSC4HLH5vnAwcYznPH1+tAxTIgQBmHOQ3Q9uvIP8AtDrk5PToRZQ2&#10;13B29WZWH97nkY6HOB/OonMbv8p3dvm/vZ/Tken/ANcZ0xuzu6H5WJJGP8D+GPrQSSbt5yxXjlju&#10;4Geox6fietNjMRVpG/hY8rnIPc4z/wDWGB9aZ5iuwRmDFclsdAfw9vw5NKZAGYlvm6bg3P8Akfnm&#10;gYrrHhdj9eG2gc8E+vox9eOntKzktt8sfMPvHuPp/P6/Q1CGAPlkHC8g8c+vc5xg/n605XyQHiH1&#10;PzD6UDJAIxGWkXqD/Fzjp165I9gceneVJUDfLmTnG4sckdj+eKrReWoEPllV6Hafbr2H+c8YzUqt&#10;Eh2qBt5Hyjp/np2oEShlcecj9FIVlbjp9OP6nr6h2IsheeFyeyjnOcDr369sj613dseZMGK5wo7t&#10;39/8mnM5G/zSOW7rnt/9b3/rQIm2psyC3C4+YDHT8j/+rGc00sXP+rbaAMIuTu57j659evrTRKzu&#10;wba27nO7uOcc/Qf54KRy/L5iudqjOOcD/P8ATp6AD9vJWJ8k5+Xscd+PXI45z+gQrujzIsjLg4Kj&#10;PbBHPUY65/L0RwrndIuf725c/nj600ff3Mr5GF+Xtwfbj/6/0oAc7KSWZBnqfY+mPypSxVw0Uq9T&#10;ufcSQM5yMYGf15+gqEOBnYm35c4Ubc988cdB/X1FBYbdxUMzHIZsfM3oR9c98f1AuPjc7fMkVdrD&#10;5sNkL7cHP9fpTmdlkO8Hd3Vl/T35Hr+ecVXXcsm1SqjnGG256/4H3oLAP5eVXgqGPQMeOmR/k+lA&#10;rknm/vfKki2g8Bo85HAH1psjKX+ZdzE/jj2POOPw5/Gmth18yZcjP3m6Y6nj/PfuCadvkJKsWXJP&#10;RumeOx9R1+nTrQMc4mWJRGqlyrFWKeuPxPAA49fUZoLrlgpVs9fm6g//AF+OvTPFQtFI333Xa2Tk&#10;d8YP49cf4dBIGmjBb5l+U7lYe3/1/wBaqIDnWNtsqj51bHIIAIByDgeh7dODzjFLMqK7BU/i+ZeO&#10;vpx17VEHJUrt+bpjbnGMn+oOO9IZHJyjruYfMV+XPPX6ev8AQCkTcmMgSFjJIyrvBycDPzE5PB9T&#10;weOvXsxdqKqD5jwWPHrwec7fpnmm+d8uHiX+6WwM9cD/ADjP1o83fvZ23fMobuB6n0Pb/wDUchDR&#10;JKMbpGjGdwH3s4OOue/P8/yQGEy+S+Nu4ENu6Y6knvx2HI/lG0ny+YY+nJ9v88cd/rg0jSOFDyA7&#10;R0yMYGOOffnp+Z4NADis3ltuwznONzZ7nHv6j9ahLkPsUne4+UD5SR9PXjA9Sce9OxHhmXqxwTty&#10;B+v+e1RuxkGEPJbH3iCP0yR9OfyrTmuISXylbcfm6rjd6dRjqeeO34YzUZRWi3lP4svtwQPr39zz&#10;1yOOac7lv3hkZT1TP48cd+fpSM5iC74Fb5Rt+XjOeO30/wDr4pkscJAWxsx83zPwcen8xz/IUpX5&#10;tvmMev3gGzgdx0B5HfjJ60xWYdt2QRtdQen9fp+veUF5hw/zH5BnnBz6frQSJhlIWI8Yz8x/l04x&#10;nn68Co2iLArLuG44z04/kO3GM/XNOfHOwBd3Krz098jqBj1/CmMQFVjJ93j7xbuf8f8AGglREaUQ&#10;pgxsdz5LNnrjt+Hfnr7ZMLhUOJ2OeRhsEg5561JI5Me4RKvZWIPXPb9Ov5ZGDGBIDlWL564YjHtx&#10;RYGfFKsu7eYkbc2PmbPzenXPQ9OvI607Du21lC4zuXdnJ+pHT6fkO0b8x8nrxjb978P0/OhQ5cls&#10;ryoTJGAvUfqeOuPftZ8OBeWTbjy9ozlt+4fTg9eTzUhLhi4J29RwfmXk+uTx7c/lTVkCjzRIpZVx&#10;9PYAn/PNOY+VEW/2Sd2/pgjoP8B9KCkhihV6w9OB0Gf19j/SlcbHxKW+bBXaBjrwD+OB78ADqVb5&#10;QUDbJt7btvfHI9s/y9acpcfcUruyR83UZIHXHt9eaQ0rjkw6gRx5bHrlScf/AF805Q5fygVXnO7O&#10;MA8fqeOOufTNNfbyyNwCCCvGPf68Yz7UKqDarKcLz8uMA5x6/wCP6UrloUCH+KTA755OTnJ6H9fS&#10;l83awkIbbu+baeR78g/TPb+ScM2H+6v8O4/X/Ppx6jKs2FZcbRtywzjb7fX/ADmgYE7SuFyNvXaP&#10;oADj19cdcU0DIZsezbuvQDP48kD/AOvQUDDyIkXbz8p7fhn/ACM0pO18c+nQ9+2OPf64/ChjQIrF&#10;WSTPB+b5fTHX6jH1x7UsUKox42c8cYwPTGP84pEfeF+b7oIzu6fT6Y9MY9RTtrySIMlQGABDdP8A&#10;I/8AretMoaQSuzcB8v3ujAduP/1cfqszHacIihUB+Vugx1wR6fifxpsW4srBNrHBjXoCCOn+cfpm&#10;kj3BVORz93HAx68/r9e9JoBzLKN2xMbVJJbjJ/qBnv8ApjNPON5IH5845x+WfT/Go0VlIGF7BR2+&#10;nHb9KkDso+8fvH7vRTjr7fqetFrCGMCRgALn+Fm6f7XPt+P05p7KX+dEXbuy23sM/rx/ntQQfLw5&#10;2t9cZOP8ighQu1flC5J/M/8A1vfr70MYYiI3RgtuX5l3Y755/wA/1wFNzMoZmK48zYvIGMj+uMfT&#10;r0FUryw+q4/h/wAMihVcKsaN/Fj5lxnB/wDrH0P61G4BIpJUIFxt+8TwPfp05/H8OW7iZQxh+ZeC&#10;GHv1z6Y64Hf8KMEBVZCCMn5u314/z/NxBkx5jfL13nj6/j2/x6VYAwTdsVsrjChuMj1PGfX/ABNO&#10;LB9wk/ikGe5bP+f096YsiSvuCfXcOuM8+n+NOUK8m8csMkdRj/I/+t1qRoeqyk7IlU7ZD0br+XqM&#10;enfHrTQkq/MTuXPC7uozge9NQgKxz3LKytweenuf5/kKk2EkszfdOGLeucfiO39KrYcew0yudwhQ&#10;sxX5WXGOW4we4GefTPGelOyrqnmNzgD72fxH8v8A6/QmCvJ8+M9i3HcZWnEq0m2Mt97IZv4ecY5/&#10;Icdh7VRQ1m+bBibj7y9Qfy5/L/8AWExCTYmPZt3TjOCMn/PQ05Yws+RIoLYHy4JCnqB+fX+dOUyB&#10;VIEnJy244/8A1/8A1vrUMOg1Sg3TeXyOGVuPrnv+fH4gEDKzSY5+7zjauOvb0/z7lQE8wMi/Ng/x&#10;D5eT+nTH+7+Shwo/v7VHy7sdvrkD8RUgOZU3FDtX5cqVGP8APb1/XNNXIACKF5zyR8uRx3PpwR6D&#10;2pH2ksobcF4Ozv3/AFyeMf8A1n7dh8lZAeCCwHv/AJ/yTVoGEgjjTM8irtPXG7B+g78URjc/lyN8&#10;2zIXcBj8+nb36fgAsV2fN68cY5/D2o+Vzy5+Zc/LJyMt/XnP1PXNMBTuTdyy4J4zn6c/57/WkeSS&#10;PegZi+0kfMd3Az+PtjHIz6ihUGck+WeVPGMkf5/yaNqs2flU7QW5xtxj0/z7Y6SyhzeWCEMBDHjb&#10;7/X3xjOe/XrTgH2qChx/tLjkck89/amrlV5bd1HzNz7fXjj/ADmiPJGxV27fuqvp0z/PimA7Jk3M&#10;ythTtHbd0Pvn8P8ACnSSHzFz8qs24bVBb3xioxJEjYzkdm7fQj/Ofzy5XVt3ze/y9T78fh+VIoU/&#10;M2/bt246qvOTgdD9P8jNIpfyuvptJY8Dv179fYj2pT5bPvV8bOeB8oz7/T8vXmkX5Qrkpg/3scc+&#10;309/wpoBANo+ZMMVPyk9Djnkn1H4/lhjMgBYLlm+baxHI7jv/wDW6dadEqq5kzhieu7j6Y7f/q9q&#10;XiRsMVyPQ5x3P/6/60dRAGEb5Y7VXIwygZ7j27fpmlMeX8sKfu/6xlBzxk9sDNIHi2qZF3Y6Y64P&#10;X/P8+BS5CsXM/b5csR759utSUDKpZWTcoxznPGD69uc//roTeq+WpxtXG5RjHA4xj9O1DkgAuM4Y&#10;/cUdOcdR/wDX/Kmsg3mP7vJ3Hbwcn7wH6+tAyTDhccfePyqMjvx/n1oBUj7uef8Ax0dD0PQEHp7+&#10;gpoDON7HKquc4+n+c+1OOImyQqnJ3fMBtGf8f/rUAPwVyGA2p95jjHv069fcU1Vkkh2In93d1yOv&#10;5ev4fiGkhV3u4C4ztwcj3P09/wD61PDEEvlPlXad2Dg+nt6856dxREYK58sE98EAMOPTH4fjx9Kf&#10;5iAlppCwB3O27GRxnOfoP85wxlw6q29dwx97/HOKWOMbTiUf8C9vr06Y/p1FOwx4JBaGY+Zz8x2Y&#10;BOPTHApzGNDwQ24/LubGeD+Iyee/+LR80QMMLbVOMN/dzwB2/wA9s04/O24Pt4w271/z0qAHM7b/&#10;ACxJlj6/L+HPTjB644Hoaj8zDbQNyhuvBDfqeP8AHtinN5rowAO7blfY9+/qfX8KSUrJJkOu7aPv&#10;H0x6f/X/AFFMYI7BjL5TBlAPyr7+39fSj+BRMAi7vm+b6e/p+Z+hpGeKIszOwYfxdOD169uvUj8j&#10;TtjY5CqS2D044/njn/OKBDc/OzCPKhc474z/AJ59vpQojHKRMBwqqV55/Tj/APV6BVy7I7Qggk5+&#10;bnPoBz788/1DFLQbVZDwufl7j/JpAGWYllTjjduXnOeKdFgACJ2I+mC3pz7fQDnrgUKVij5TaMYz&#10;x1zj0/x5/VFx/rGz/wAC/Dj/AD04oAerE8Y+VuflBIHPXr26+uAeppxYKeC25mxtbndz/wDr54A9&#10;6jDJv3RlS2MjaoPP+fWncBWEeMrwDjOf6n+XTpQykTBxIrMqev3uvTPX6/jmjdKE+WNmXcGG3I5z&#10;9MjoR2x2yDUSucrtGR/e5OeT6e31zinozebndu6hduPu+nPHP+etIolLRRupPTjJH4c9fbHf15pD&#10;NvXZwFYDbkjaDkc8/wCeo700MEGUZvQ988d6cIy4A8wbl/1ZJJ7jHoc+3HPpTiAQn5FJiYbuMLH+&#10;QOce/WnTQzRDE6BVaPd97GxTkj8MD1A456062t3kXzRiKNs7pCev0Hft+BrWuV04eHo9R069j8yG&#10;ZopoWjYzKrAFHBxt253D5SCp68YLXYxlU9nYpxaJcRRR3NxAIY5O/wBoRecckDOTjuMcHg4INOGl&#10;I0Yu5bu3WNssv2d/M2qOpKj7uf8Aax6+hqC2nuVvl1AO0jfeZpGLByeox1II6+o/W/oDaGus28mo&#10;WD/Y5G2S+UxZoSQQHjBYbmQncFZsHaAxwTlW5pWMq1SdOm5dlfT/AIJn+MrrSm0eHQp9VvoZpFBa&#10;4SzVVEWOVLebkZU4ICkHB6d7Hg3xDoHhlpLLWtEtdQia5ikuZFmaKdGIcs+5wkeTvXq2CUByuAK0&#10;PH/gjxF4Y8UW8/iOHz7COHdb32nqZYJEcK6HePlGVZXK8OAw3Iua4Xxhrt3o/iKK0sNHsruZcPbt&#10;JatNuU4Q/KwK4/h5X88mveo+7FRPw7Np+3xUq0nu2ZevtdR/EWRPBXgK+t54LN722u5L5pYNTjA/&#10;0g4VVYlWKjcSzcFiQFJqBfG/hq08arPpkrWl4ABeRx6eZAZNwI89BkR46FiR833lXJartx8YtV0r&#10;XG0qBbO686QRNappdt5CgE5wFj+YjP8AGxwWb7pyRV8b/EUSadb+AYdK8PwlIY1kubXR0RVyQw2A&#10;R5Vyerg/d6DOBWkqEakrs8+OOqUqfKn1v8y94t+JmpLO2jwahfS3TMdq+HrtWYIexJgBXI/2t3AA&#10;A4qpJ8R3l02bw/q3hGOO2kkZ3m1rULvUWk2g4XaBJsxwM4TOV6da5fxL4Y0/VIEt7K5a3+XdJp8k&#10;0Tee+QS63HGSTkmN0Vl4IJPynm7zRdOfw1dfa5Vs9lysVx5snlyqGzgyeZgSBiuA3y424O3obhTj&#10;T2Oetia2Ik3KTfzOj1+9+Et4THpnhzT9Nv8Azf8AV6dZ3ULIRj7mZvLO70O7PcdMV3uNLksZ9JsY&#10;GgutQ+Ro5WUO0anIJO1d43FeVwQRj1rn7zQtT0d7Gd/Fli1lIizMvmK7Bs42nZnZkDPXBHJHQ1N4&#10;s07R21K10O01CO8f7P8A6PeQvJ867z88ZdVYY9wMgEEDvucnws6DV/Gqza5/Z83zxqybt3/PRUYc&#10;+mcZGfwzio5L/wDtNLzw7cwRiyuLdZvLjkOJCHA6Ek/dOc9t30FcTeXl34bSTU9RhW6bcFMhVSz4&#10;PXBBBGM5OOe2CDXRT67p+uJGlslrIq28kf7lI4WZVGRkfKsvIC5JLYXG6k+g1Lm3K+u6Tqlrffa/&#10;FHh+6jtbOOG7eF4WTzhHAqsoJAByF9uATxUemeHZE8JS6xoc8OoXOpXyLassOyZLYku4K53bpGUE&#10;9cAZBO81UttG1DUvH0NuXPkTZF3IAEVozGU3Lxw3O32bb0JNb3knUdFjnu9PjghGqxsqib51XZsV&#10;m3HIxvQhePlX1yadxcpU+Lnwx8TfD/xJF4E8dQzae1jawTtY2qrM4WaJZQ5w+F3pIDtZtyj7yjFJ&#10;fSW8WiQ22i6S9srWvlTblO2dd+fl54ym1Sq8Eru65Iu6/wCLfGOpa3LaeOZT4g1OKNRM+q7p3dlI&#10;J3SbtxIJ7tk9TQdGfxbdtMnhyygS1jJ+0eQ0Ma8ZDeZv2DrnBAzyMjkhSkvkXGOmhzOg3yaNeyW8&#10;pmVdxC+fHtZAvAD9wygqrZxleRxyZ11m6sNTWyd2aJn3LG27ls846c+mOc9OwroLbwhpNtItrreu&#10;wyuQRHDpkb3CseflBfbjr/CcD1710Nmnwd05Le01/wAPG3Uw7Ps7SNJKevIJlYc9C3IPTmkpIXI3&#10;1IPBviW2tdC1PTb+3hOwAQ/abbdIp4YKj43ocDpwGKkHOMVk3LNeanIuo3cOrXLR+ZFaTR+XDEhG&#10;d8jYZh1+7nd2yDmu5t7P4Sy6S1h4c0mRZb8Jjfcusm3efkA7ctngcAkE4aq3iH4b6VoCxS2ZjjV8&#10;sPtfEbfNn06Ak8kcjp2qb6miT01OU1fUL29tpToGoxWM1yoS71PPl5TABWM87EZ+mTuODjrmq6We&#10;raTocdh4f0e11aN/9c8DLMCoHBUkctx1boe3c173wmGvPsfij7bqqXA3+Xp8KxWyjABHnFsggcY2&#10;DvgdM+5fsIeJPhr8I/H+tfFPxB4A0XxBFpVj5Og6L4gtllWC6bJ8+dNoEjJGMKPuqWBCgqBVxXNo&#10;RKXc8PWx1x2W7/4Q2WGRl8qaS40k+duY9Su0q3y5BPI4B6nFblhbeKr6HallfSLeSDy28p1LquQF&#10;Y4AJ3FxkjsT3GLPxw8T+O/iX8Vb7406Wmnro/iHUJov7G0ucmOwRVHl5jyCpw2QD1Ib6U2yTwtZ6&#10;lZp4vlkhj3ww3FpYsGaOF5FWVgW+VCV3HYCcZA65AnYvoYHj+/sdKjbS9c8SfYrrbskSO1aV4cj5&#10;flHy5OcnLDk9MVwenWXh2zWTWZ9VvbgSzGMTy2qDcRgk7d/AGQfQ8Y9r3izQNTl1a9Zk82Jbhkiz&#10;GSyoD8pC9M8dTyT780anomm3+nW+g6hfXEDRq00sy26bI1YjJI3ccKB9D06Ve9kjLRXuW/h58T/E&#10;OneMLbVvCOoTyXVoxEEH3Gmi54wCct656j3xXruseLPi34uuF1WS5vLiedkkEs1xh0OACMseRjOf&#10;TbXi/g7UdD8O6nu8GxxmSNSft10u6U46nphR/k5613kPxE8R3ltH/oqwyMP9dCVAl4PJKngeueve&#10;qlpoiYy7m14iWfS72DXJNIbVJWjjOoK2XVSv05Zsrn2z3yKw9f8AHdl4YvpZ00mS4iuLpriGdbeM&#10;eWpYnygBHvTacjHYAYqG58UeIo7YW01vNGnzfI33mICjr+I9etWLK4bVY44NUPmWyhw8LKCxBxkD&#10;68Z5rNxbNIysV/D3j34c+JdYhg1bwrCNrLv3t84VTk43gDt0wOtb/ibw5Zatpcd74ae1hkmZmFte&#10;WoVX3MemNwHOepBbJFUtX+GGnST/ANp+GrSPypYmZ7LzsMmTyEznIA7HnmneErK5gVprLUI9PjWN&#10;k+z30gA2jIK7Dyc57DIJqVozR6qzMixt7+x069bUbBrW4tnSKMKu3y1JDo2e/wB1k644HSrPj2MX&#10;LWNvbwqft0Jj8yP7zbiSMYPfccDrkcE5xXdXckmr20uiWmlXEpuozGyxaU8kfBwCrEZ29dpPI/U4&#10;fif4b+Pp9K0yfdb2M1nMx3Xd3DAc7jg5Yg9h9cewq+bQxdOVzy/x/oN1Z61KLK6jSKZhDDJcSbUw&#10;g2kjIJLHHvjI5Jzh3hbRvDGjSrfqbi81LzEVXWTyBFk/eyBuPAJ3cZGeldNJ8Oor+4udJ8RatY3U&#10;fmMXghvgqxFuQ/mYJX06YI6c5zqWnhNdA0dtJ8N+IfDeniWY7phmeaTbwFV5R8qgZ5Uc/QYp80eW&#10;yFyPdmfa+PfFWq3TTeGZLyW3ZhNH9nhbaGBPmDdydmegP8PXOSK2xo2p3+oHU4RJIt1bpI1sbgHa&#10;3UnBPHcenQZHU4NzZX/9mmzm1G61Zo5ldPJ1BGZ2xyoXGAM44xj6dKaILzS7+38u01a3mt7jbNDJ&#10;D5mFbkqdoHH3geOtEXbYUk3uWzHrHgPxDdW80Ul1byQfZ7q1LbvPtZBkNg9CEOePmB5GOtQeO4IQ&#10;9jZNLuthvhgmY5HyLuic57mN0BB6ZPcGk+JeqiTSdH1bTBHNNaiSzvNjEuYlYvEcEfN8rsOM8KPq&#10;OTvPETa5oV94euNz3EKfaofLba0oGc84+9gntzgitNCLNFe/1g63ZXGnLP5czSLbSM5VdsnK55wA&#10;CAF5wOoHUms/Q4dStdBkvILQT/Y2l3GOE/MxCjngFdoZzzzlc9hTdFOmT2slzdCfzljjjuLeQIwM&#10;QOFZumSPftjg1uaVcXcej3V5p+smdlhQRNs2DBJHOCecEjnnocdzN+gRudl8GbJV8LDxTqShfMii&#10;t7SNiNxAIkd+vGWb73seK6LxYkl5p1xb2cqK80JG7k+UZCGYnnqsZTHtuOea8+TxHNJp0FtDOIo4&#10;VCQMvBkOMkgdM+/t9BWhJ4203yYYGCyBWUyK2T5u3Cj6r0HcnB5wMVcdrCLPiDOhaPY+DrO4kt7O&#10;O1AvA2fNkO4FVIx0xhiTgEkAdKy52uobt9L0KyWPzJGmvLm4iBzk/u0AOeeh467hjoTW/wCEvBes&#10;fEyC+1dJommutXVI/ObaoG3sTwOi8egFQeMrRPC2rXFje2C3F7God1HywhvMixzn95gZAxwB60pa&#10;FdTPbWruPTxZT2d/dyysArTXDR5GSM7UxtHuTjnmmPfa5aXCXVxatZqyhWZphkggjnLDPHOM5Hbk&#10;Ual4pn1i7WK/W2t44MR7oLULkjjccD5ue2eBx2xWNrNpfTXv2aKf7PeyLsjhWYbXJB4DeuAcH39q&#10;zL5UtUdRr/gfxBaQx+Jk1yM2ckxSS4jhWcxNwdrIobkdMDAz3p1j4ssodMik/sqW8f5xvhj+zKzc&#10;HPH3Rn2GM+lctY6lPo84ivr+T94yiS3DMC5xjaQfcntmptVk8R6hK0JvPstijCNfLA8yc5zhfQZP&#10;LH9TRygp2Zv+IfG+m+G9XVIPDWn2915S/aJIoRI4ymcDzS6p19uvvTtL/aA8BR6g1v4q8OXmoDzF&#10;Imh1lg0WfvbERdhPXqcD8K898RaRY3WuTahq9zJILhybe3jUqiKCAAzdzt2+maLPWLIQmxttFjVv&#10;tO4stoGCpkggD3HXPpVRhEXtJvQ9l8Ga94Fh1hte8AzS2UbM0k2lGzSOWdeVAB3bXHUnoc888V6D&#10;q9nZ69osOr6VqMsZjhMawTxlnJPRyWYIAobBJbJGBycV83v4gvVtYZJ/MVrK4CeYy42qzZwMcDBb&#10;Pf8AnXpXhDxpLBapYa0zNZ3cSrc/vM+QxXr+WDg8ZAPaplEqMtTo/CPiS+8NkaBoviK4guImZ/MV&#10;i3Un5lhyoIA6Bs5yO+VPfWV/d3cENlLqjBbg4Fxe6kzTOxKqc9FC855QD35xXkWnWur+H/ErXcdo&#10;ZbVZty3M0p23EfXAGVUsGIC8kDHpyOyuPHWv6PAi6He2OmsFCvdTOQ3zHBAKId57liDk5xxgVyzj&#10;72h306ijDU6iL4XeG5pZtX8W6nDaxQsXabVLqKHcBkFFWOPeWODt3FAfl5yeNHw3+z7afEzydV+G&#10;7PETu+xyXUn2ezZVB5z5m7JI3fKDxnaXCuR5dfx6LA8ev+MfGFxrknlrK1nfQbkaQnILb87gDxgg&#10;bvoAK9Mt/F0fiXwU1xqGqrFZ28jNqGmzzMskCkZZsIV8xWAA4OccHOM1ShfVilW6HG6Z438QeGrr&#10;UD4e8Z6Wf7EYebdRL5oVixUKC/mmRzglcFuA29duSvTW37TVh44g0vSLzSYI3ijMT6kVKS3c25nD&#10;T7XCNuGQpKkpll+4EVPA/jP+0Prela9HoXw60Oy0nS9u63t47WP5+Au5sDljjkknGeKd4C8eaj4l&#10;0BdSmaDc0mLiJYFyjA/fGB0H3sEcEfiCVJcoQxUoVFyvY+jE1uWx8RW3iGztbV1ZGa5muIUlVCfR&#10;zhWVkyDlVGNwO4sBVDWraXR/Dkz6Tbf8JBbrdOb1LiRHKIFXhIpIgzspMmWLbgpXhVGTyXgbx/rk&#10;KzPLAiwIUP8Ao9mIkxnkl4wRjHOTtP15YdUNeTw/fx3DQ3lvazyYjaNDJDErEHneSQo3DocbX5UY&#10;xXnzpzjGzR9Tg8Zh6lRTT5NV526fdfoXPAvjTTfBrQ/EP4b3DaVe28ckSvpspiW4jkRkkiKgAOCG&#10;Zdrgkbs8GrnlXbWSXuoxbXuIQ7xs2TGeu0gcjkc+ufSsNrZvD3jDztOuUayZkuo5mt1kihmG7jOc&#10;Yzghc/eX7oyMdRb6bb38T/Z7wS3EduZDC6sshwu5uhP8O8nOCdpxz15cRzKjGLfX7j7fhvERnmVW&#10;dkmkotpaN3epTjJKeaoXbuwp55OPX6/XHTscWFtrdNPkvZrgAiYCG3UtuckcnPQKM4POSSOMbiK6&#10;MDL5hkbDHBWNQMHH/wCvv29qRntwrI8bbl3eZux36n2P55/OuE+95tErktncra3K5SKVireUtwu4&#10;ZzncOcMcdQQRk9O9FxdXV3KwuZWbb91vMwqKRklR2B9AMDnjtUkOjT3ETNdFI9vzf6RMsZPygbtu&#10;dx7dAR26UzyN6sP7QhMnIZvnx07cD60C5le7ImdmTmJdq4PlMehAAH4dDnp3zxQQ8qxlZPlZgVIX&#10;5hnvj/P5ngWKWFz5a4VWwuSCVHXpjjn9QMcZoKs7cs3zfd5/P/P/ANeg3FcNCy/Lx/CFbLd+OvIP&#10;pj160rxlDuCbvlP3V6dOenv/AJ601HjJO9l3YxtZsDHGQPTofbNOKRoxMXXblNw5Ugk0hocpSVAr&#10;Pz1A5z27ZGD6Ad9vrihpFVmUruVjyrYbjpkkdyCDzjP48CvuxEMhV4bJH5HI/E8d+TmnMP3IcAgH&#10;kfL0HoSc9+3egEGwRswKtuDfeYjn/ZHPI/zx0KI7IzMS0e35QWXO7oQCM/8A1jkY68jmMERtu+Zs&#10;BcYH3c49vrxxgexZJEN+4xKW2k7U6ZH1H5/U0yyZV3AmVNvOcL26cZIx/k0iugDB0VF243Kf1P6f&#10;Tj2pHhJziNsYwwU/5z9PalQFg0eNu1g33vbp7jsf0xnFArixhgpU8nGVwv3W65A6f0+uc1JtX5VY&#10;MNyk43c+uCBzjjpg5/SoRGpKyb29dvHXv/L/AD1p8U29sY3FR91c8ktz+H16VJJLl3jyvrlSgP8A&#10;h6Y/LPtTgolYGYlg0mfu849Pzz3APTpUIMUmHUqD2YN07+v16dhVq3tnuZljcFmkba2MAHPHb/61&#10;MD1r9lnwB/wkPim3d4GZTMD8rA44xg9PqOmPyz+rH7N3gaDSdDtkjjCny17DB4x24/8ArCvir9g/&#10;4TuVhu54OrDLbecZzj2/z6V+kfww0BbDToY9mMADp6V6eBpdT8d48zNzrexi9jrrS2EMK8HPTp/+&#10;ur1nEXkxtqFUAGzbWpo9oXkBwM171GPMz8rqS5UbmjWwWJfetCU7V5FNsoliTGO1MupOCP8AIrul&#10;7sTjj70ipOxY9adEuOvFNGCc7qnjTsDXG3c6+g+JRnAH5Ve0+PJ5/wD1VUiUb8Ba09Oi5zj9Kolm&#10;rYx9BitGIfLVOyTHSr0YGOBVRESDpTZm2xM3tTqr6jJshqgOD+JmqLaabM5k2/Kea/I//gpp8QP7&#10;T16bTIrgkebhl3dVyTjjnnGOM9u1fqF+0J4iXSvDt3ceZjbGx+9X4p/tseMJPEnxJukE+5Vkbcu7&#10;PPPbPPX9K8PN6jjTsfrHhjgfaZg6zXwo8TkImkMjHd94NIc89unr79O3TrCwKvtMITk8EYx7d/br&#10;2/IufBXMifw5Kn+v+eKaFGNwyF5LBVK54/ngY+vfmvmz99j5htYRzElt3m7Gzzjp69APT8sgAU4I&#10;77iyMvBB3LgDg+/+R+YblplBaJtqj7hXoDng8dePzPvTomJZnEhGPuqvb+pP6CgskSR3XbIzL94N&#10;JuBJPoeOh5Oec/7XdqkRBmBUt1bcp449f6/X1NNY7WEswyfm5WQjGD/n2+70zUjLuRtsjBfYnkAH&#10;jnp+v4mge5JBHIXXdv8A9lgPvH1xyPbuMHPuPSPgJ8G/FHxt8e6b4C8H6S17qGpXSwwWsKgs7E9s&#10;gAd8noO+ADXnKSMrsvmcYyzcfd6YPHI59u/PSu/+Cn7b19+wN4mtP2itJtbC4vtNZrexs9RfajzS&#10;xupHyqSxEYfgDt1HUbYWjLEYiNPv+XU8PiTMJZPktbGR3gtPV6L8Wj96/g3+ytf/AA5/Zv0X4KWF&#10;7DYyWulw2t7KRuOVUCRhtJyWIJ6jG6snV/8Agm98JPF80c/jjxLqt55YB22Spb85ySch88/yr8kv&#10;Gv8AwdFfHjXNKMOi3tvZSSLjdpOiwW+w452yzmZj9fKH0r5j+M3/AAW3/ad+MKS6f4j+IusXdocn&#10;bqHia9KoOTgLayW6H/vnnjp2+05KKgo9FsfyY54ipVdVvWTbfq9WfuP8RP2Xf+CTHwOlbVPjN4r0&#10;G3ljGySLWPFzeaAOxigZWx/wH+lfN/xr/b//AOCDfwjsP+Ed8KfCzTPGF1bn/R7FJbpoCwPGfMkd&#10;jgjONhOMYHavwz8bftofEfXbiSaW60PEjZWSbw5Z3Eq+4kuI5JAeBzvJ9+orjbz9rz4+PC1jY/Gv&#10;xVaWrZL2um65Nawnt9yJlX8hWap4VaqC+5G9TF5hUSjOtKy0XvPRdkfr/wCNP+Cq3hbVlkuvgT/w&#10;Tn0tbMMTb3Wj/Blb59pJHz3N1A68gYONv3s1w/iD/gsp+1/oMn/FN+HNP8Mrzuh1Xxrofh3yxk8e&#10;U08LD8u3HUivx61vxn4l8YXn2rxDr+o6nM3BlvLqS4bOP7ztVWx02+v7lbWxtGmnkb5YY4y7Mc5x&#10;tA557VsqkYL3Uvusc7jUqayk3+J+qnib/guR+2GttNDqP7XXgPRTKx/d3Hii/wBYZfYHT7S4UdMc&#10;Ng7uvevJfG3/AAV1+MHiWSQeKP29Z7oOfmXw54J1G5D49Devbc5/vY4A7YFfKngr9kT9oTxaY5I/&#10;Ao0qFk3LcatHHagL1ztcF/f7vNej6V/wT/8AF0Kxr4v+Klrbq0ZbbpmnvMDyBjcxj5yV7Hk96zlm&#10;EYbv9fyN4ZfUqdPyRp+If2+7PWnkl1H9p74ragxbMnk/DuwizwB1bVJCeg5xnjkdjyl3+1h4RvW3&#10;Pq/xYvOo3NY6fbhuOvAkx65z6Yx27rw9+xF8LZ1jXVfEPinUpHZlVVvooQOepXy2Of8AgVdvo37B&#10;v7P67XufBk1wQw5uNWnbK/VZFB59P5Vy1M4w8d03/Xmzup5BiajupJf15I8Auf2nvBEsX+kWfxOZ&#10;m+951/py4P8A4Dc8fyNVZ/2gfhXcgm60fx58rAL540yYD25iXjHfPbgEYr6duf2N/wBm7Sxi0+Gl&#10;u0m7DKt7cS47jl5evXAHpjjgU+L9lv8AZ9U+VF8I9PUiP95DMHLex5br7df6YSzmjuov+vmbR4dx&#10;Gzmvx/yPkPW/jd8P4dzaL4e1y4fbtb7bpum4PvhAeT+me5rAvfjNBcx7ovCe3nP7zSYNwHTrHj/J&#10;NfdMH7J37O3mBb34WaRjzPmWNHy3rkK3HfrzxnHHMlr+xr+y1qT+TN8JrNVkk2pJHPOMDP3sBxz/&#10;AEFL+2MPbWL/AK+Za4exXNpNfj/kfAf/AAtl5Gxc/DtJPm7xyL2PA54/Dn1yKjm+I9lcNtb4dxws&#10;M/6xpmO3JyM7xj1Pf8zX6Ff8O6f2StQmW0f4aywszfMY9WuVPccBpD07HtkZPWsi9/4JlfspXcjW&#10;9rJrVjIrbWNrqpbLAcH50PH+fcT/AG1gez+5f5ifDuYLacfvf+R8CQ/ETw1AyqYL20ZWwfsrFdre&#10;oJYnqOefbqK1dI+PesaXLHN4f+K3ijT/ALp3W+tTIuQPRAM4B7ngV9d+K/8AgmN8ANKg8yy+NXiK&#10;zVlCqbiaGRQcd8BePlPTg/lXm/iT/gnp4Vwo8MftGLdhvlX7ZoO4ZP8ADu3sD+APscVpHMctqr/N&#10;Mx/sfNqO34Nf8A890D9sT9oDw+RP4d/ae15WJwovLrzVPbGJsrxnsK6nQv8Agoj+1zpxjgHxO0nX&#10;/KVljhvrONiOR8uY1Ur90fxZ655qvqX/AATV+LrQ/aPDnjnwfqwKtiORWhdhjn/lkBjH+11rg/Ev&#10;7DP7RehSsz/CKO9XlvM0vUlkLAdcKshJPXtnH50RjlNZ7R/BA3n+HW8/vb/I+g/Dn/BWH426RGsf&#10;jH4FaHqS+ZmQabeXELMpA4yZJiB06jjH5dho/wDwVq+GmoExeOvgh4m0iZpPmubPVTfSbQSVUGZ4&#10;cAZ4HJ4GK+Fdb+HXxI8BS+V4i8E+JNH+YDdNE6r+ZUVm23i/V9OykfiJ2VmKql5bg8dgf05/lTll&#10;WX1NVH7n/wAElZ5m1HSUvvS/yP0s8Pf8FCf2WPHWnNpcnxYuNJlfJ83WfD80Eh3YJRri2MhZB0O4&#10;c7eMcAZ3im7+FvjmM6r4I8XeH9QfaXEWl6wtxuXdgfIxWRT8uSHUE/LxjNfnvpnjCxmb7Hrel2Ug&#10;BIkdFK5PXOeexA6ZGa6C0k8F3ojnivfsskjfJyG28nr9zA689q5J5LR05G1+P+R2UeIsRvUin+H+&#10;Z9M6rpN/od/JbNHKrMzCRGX5gwGfmHXk56Ac9Dk8zaDq8ELrPKEZmZWjkZN0Zxn5WHO5cgcY6Ak5&#10;4B8dXRfi14d0+HU7LU9SWxbBhmLO0T+43/K3/ASaNG+LHiXTbtbXWtM3PHJukkWPy3wPXjBGccDH&#10;TtzXPUy3EU07noYfPMJWa6fj/X3H0hZa3o+pXy2kmmy2sksxlKz5G9woU7cA5PGMehAxiuw0i0sZ&#10;LhruUw3MczAos+Ex2GWHGfVB9M5IrwPwL8VdO16QxaZqi200jbVtL1QjENj7rN8pYY4GQTkYzXq2&#10;gz2gsY/JlCv8rTRjhGPQEg5weDxwcdsk48qrh5U3aWh9FhsVGrH3Xc9QtY7TSvLufMby7iPZJHLb&#10;uFTnjavO7AGNw6kkc4Ndlomqabdupsp4gFxujurce58s45OOffHYckeS6LeahcTeZNN/o+1vLFzn&#10;BXpkckqeM9Pb1rqdB1S/03VFs9QeGa1VslTcc7WAxuUkHPAz3I7GvOq0eY9ejW5dz3HT9Lt9XgjF&#10;mtvL+7xEtral93OcqFIwPlwM9eTzjnotK0VzDmY3E26TLIsZWRJDwScg5BOckFs+nXHH+ENTBtGt&#10;55kXaP3USwJyDltvLA5znnIxtyM/Ka7LTdQVJgziNY3bas0ihmXAxhSrKQeTx6cc4545R5dD0IyV&#10;jpnM+nz29/fw3Fvhdv2i3njVGXbjDcAFuAMbhnd1BOabcw6ZqVtJFo9tNDcwsNrCxAj6A79qpsUD&#10;1JAYkEEZFNk8R3VjaeQ2ofZ1fm4dYVYDnPILHGTleCw74FZut3Wi6YkgR2uDw7R2q43Ky/IzA7lY&#10;4z2XP4YO0IaaGE5o57xd4uieaRb/AFqWeaFGiha4mPJI7FSMDAYFseg55NcNrUkOpRiR9SCLDFIw&#10;m2u0cvuudgx9Tn7xI7Vv389lDK2pEzFY438tLdliUMQBy2AuAAxxkdM5rxT4yftd+A/AWoTW0E9r&#10;rV1AWDyW94vlll2gbrgZyuQSFj5yecEmqp4WtWnaKuc9bFUaMbzaSOruLW1Mnn3tw0cka7ppFkjV&#10;nH3icvgqMYOScDpwOB5B8SP2ofhD8Onk0vQ5V1i+ViR9j2GENk/8tfu9CfuK4GcfL1HiPxS+OfxI&#10;+LNmPEHjPxVbaH4ZZtq3l9I8NpIVJysEShpbtx0ARZCv8RUHNeL+KP2gfBOglo/hx4abUb8sTJ4i&#10;8S26SOWzyYrJWaGMe8zTZwCAhAA+kwfD8mlKs7L+v66HxeY8VU43jh43fdnsHxC/aw+KfiOwk1fS&#10;7S10DSWJT7RFst43wc7ftEpGXxxtXBPJAB5r5/8AF/xw1DVryT7Nql1q10gP+lNJIsbH/efDnv1H&#10;PY1y1zqvxB+L/iWNfsupeItUm2xW/D3MhXsq8Hao7KoCjoK93+F//BNv4teJlj1L4tapD4bsQFb7&#10;IkZluip4xtX5VJ92yOpHHPtcuX5fBXsvz/zPm1UzbNp6XkvwX5I8KuvFXiG/3GbU2xj5lt1KhecY&#10;zxz05P48muh+H3wU+MfxQCy/D34b317G8m1dSFrstlPPDTylY1I6YLg8V9vfDf8AY3+BHwxSPVdB&#10;8Dx6rcx4P9p68y3D9zuCsBEh68quQO5rtdcnZEQTXWxdpG/YNgXGAOu04K8YGK8+tnkYu1GN/N/5&#10;L/M9TD8OOXvV5/Jf5v8AyPkPw9+wN45uyJvib8UbLS127ns9LjfULgYxwf8AVxZ/3ZGzzXfeHf2R&#10;v2YvC6tLrmn6nr/kqGaTVdW8mMEHkiGFVwM/3mI68nGa9F8Ra/8AZgIrGPc0m5d0jdWx9OcZHPHT&#10;qetV/D+lbhLd6tcfaLhV3KzYKouBwFyB6nceeTzwa5547FVI3cremh6NLLMDRlaME/XX/gGl8OvC&#10;fhbQQi/Dj4U6HpjbP3d4LGON256GQqZD1HJPYAkkgH13wx4c1e7mzqXiGFI1UblsbNWaP5Q28M7f&#10;MoHH3c9sZArzbTvFFhpltGiXGNk372SSQNnJI68D1657n1FQzfGo+HPEHkG5jWa6h2QfaJDiPDAk&#10;ADHOD06YHuK57SqS7na5U6EbaL8D6C1T4RaLcWsRsfGWreYu4N9ohEUUmcHKnC57KMDG4H3qB/hX&#10;omnztJdapcRyjZuaS5++Dzhf3mQ3UEcY74rybQv2pPB1oLfTLvxBZQr9tYtDHc7flz8rdWAyWwPz&#10;55q1rf7TPhiGC71rTLyGaG1ZxJLAwLW8hBHzKBnacjnBwTjIzzP1WtKWiM/rlGEbuSPXofgl4VGk&#10;Ta7DJLA7XXkSWzag8chJjZt4XoV65xxxg9Qa2tE/Z4mZvMsdW1by/MkG0XU0m9sfNsIDIevPPbHs&#10;fHbH9qW/1K1jXT9AjuFVIyrw4kMqkHIBjypP3scjkEtgGoJP+Cjlp4Slks7JRJaW+2AtNbhCDnBI&#10;yM429zjJPStFganWJm8yovaR9J2HhPx9oOl3Ft4c+IGsQwWrAO3miRYWOPl2shweOinPy9amvfij&#10;+0LoS/Y5vF0F49uuPJ1zTvmhXHBHltGcE9Oe+QMHNfOsH/BRDwzr1xdW8IZ49wjihjumVSuPunJy&#10;euMBcdc+9y6/aw8OTX0kNrqIwkYcSQXW4RhlJUAEghs5yMqwxk8c1ry16cbRTM/bYWo/faPbNT/a&#10;B/afsI2eODwzeD7qs0MkR9eC0vH45xz2Gayrz9qL9o+zjuIr7wZpLMsYdfKUSFAPUNMpLdOFyeRk&#10;ZwD4ov7TWlapq10T4kYQ+XH5kkbqUD4OcnnPQZ6j068TaT8fdC1a5WZ9Shlt0jkklZGwGBOxVznq&#10;2OvP94DBGMPaYpP3rmsI4XpY9Xtv2wPjXqEMUeoS2FjDcqVhuZLfY3XpuLDHocEk5Hfmlu/2hfGG&#10;qaH/AGB4v8TSLDJMJmiiVFjkUE/LvQAnB+YE9CRnICk8jLq/hHxX4Z+yDU/M8yMO8BbYnToc5AA+&#10;mCe/y15v8QfhnpkurLeeD9eNneKrNHbpfJIpbqMAfMDzxgYYEdMFq0j7ScdZMvmo05L3Ue/+HNb8&#10;MFzfqyzTblYMJX8wDLAFtmBnJ9CccggjnI8caL9uh/taw1Fbgecr/JdBvNI4xs3ZUANjHcEcLww+&#10;cLb4n+O/h5qiad4s01hHG7Kt1GD5bgHG7jGeOn0z16dp4I+OkGoO/mXAlhm2BoN+fusDnr05YEe+&#10;ewrO8o6NHV7ONTWLO+hsEu7aSx1nSIpFbck6NFuXB6gjPOR168An1r4+/bV/4Jw6dLp118RvgTpL&#10;2t7CjS32j26nbNGBktEOxH90cHtjBz9n+GfiL4Y1S0WLUIZftaxhY2Lfuz8hHHG4Ak/dJOcDqRis&#10;7UdWS7t5mnUeTuYqrMeV3AkDOO3H1IznrVUcVLDz5ov/AIJy4rA0cVT5Ki+f+R+LP2m6i3WV3CEe&#10;M/MFyv5f/X6DsRg0392f3oXGSfkJxnnHcZ/LoDX0Z/wUj+Alv8MPijD8SfD2nxwaf4gZpJ44lwsV&#10;wGw4GOmSd3X+92r5xV1U+YsTAnB3bsnGO/8Anr+NfWUasK9FVI9T4HFYaeDxEqUun9XJI3VvkDb2&#10;ZflYfh3/AC55/HOKsWsgjiZ2XA28/IQD7881nSsICGZ8K395s456898847Zq1E7QWgdVYbsbj75/&#10;/VW0dzl3P2j/AODfL4sWXwt+C83jPXoriSzt9UvIGt7YbmmkNuGRR2AJTBJ4HcZxn6O+IfxK1v4w&#10;+M7rxz4l1pTJNCxt7VWPkRIANkcZXPygEnjlvmJ6ivjb/gkDoXiHQ/2XP+JhYzQwal4l+0WTStt8&#10;4ABBJ05HD4x74r66ms42jV75RBKFCbQy4X3568N98n8emPj80xVR15UU/dT/ABP0bIcFSjhYYhx9&#10;5q1/K7/r7itYWdtHqi2YuZZFktxKX8wqyuDgDGQVB5BI6Lk4znLZnuriIRtp6yRtGkTbcjYm75QC&#10;GDAfNkjgDjBPJEs4tSVubixW5XDKs0MeCASVwRxuyMDp0B64OK1rcXUiSz21jN5lwqOrST4xkfd2&#10;n7m0dOoIGDzmvLie/JK5QktTKRcG8aVoGeXhl8p4vTk53A46tycYAAJbL1wS6dcXWpTmRbVl5t4d&#10;y8jeFWMO3oW9CSuMnk1pzMtqjXdmkd0y/LJheSAclTzhScsCeRwOuMVn6lpsupw5W2iWzlt3WO8h&#10;uPmRuOQvO0ENknPPAAPJOkTlqR0PPvFukWenfEVtU0mOQL9kmbalwP3UgQCJiB83zAyAYycv2KHP&#10;YNFeJ8JbX7QkgZbZobmNZD8jLKwDDbgYxt2njg9Oa5D4s3T6TqFtqU0ZmhFrEq+SgZmjJlBGVXoG&#10;ZOuMDoR39Uj0V/EPgOzWyVpmubWOYqy7Q8pVd456KSBnOSOfQ1tiHL2MTmwcV9ZkkP8Ag/8ADHTJ&#10;rWLxP4gkzJKwWwtbeMc5wd+PQZ6c5AJHQV3Os6bb21utvFbyLiYoyy4GGU/Kw5yN3XB69evNc18K&#10;vFenaPe2dheytDeRt5e1W27H5y2fUNg9O/0z3view1L5dXv2837XvRDJJluNo3fKD2PQjp05xXi1&#10;F7Si7H2FGMaMku5z9xZG+EcsiKMcho/b3x6jp65pl1JLaWazwyqF2ELLjdhge4x+BHQj8wlvd3cT&#10;tFdQKpbcHhduoB+8COnHX3wT3rLuL25luWjgdoYW+733HgE57EjcOf7uOM8eW9NT0IxOq07Up4vs&#10;82Iz5n3UaNsAFtwAYdBn1HsMEGtTfc3nhW8h1exWZXb/AEeaNf3ke5tmW/vLzzjkdOxrgoNSurhf&#10;tpKv/GyNGOG3dQAOhI6DuRwDXX/DjU49eeXSXun8y4tvOhTJUBhjksBx82eSD1GRXbh6iqS5H1OX&#10;EQ5KfP2scjDEyO7uGjXySrfu8hvlYBuvTAwcHoQcdc07For3Ro9PN3uDW6+ahUnhkOQffn2yOntv&#10;eJ7Oz0nxPdWtndytHcWAfd0HmlQCu3pg5ZeOM/7oJ5i18u38MqyXHkrHCyoe54BJ/wDr85/MV0UY&#10;8tRR7GPNzarrY+c9bjnt9Smjkbc4mI3r8ysd3Uj3IPvxyPSo5bgIrE8lRsPJ45HIye2P5Z4fcSSG&#10;d/JlDKCx3biRjpn0xj6foarSbWBPynjo2e39eP59K9fqfqa+FXHLvAx5S/Nw3zY25B479P8APOKa&#10;2Fm8shlVmI2quTnv2OOOeM/nzUbMQuFQct/D9SfxPP8A9bimZiZGyje+P7vU49+Px9PWyCSacLJt&#10;3NuLBVUN1+nTI9sH37U0TxhDIrMV2kruUjJ6Yyf88+tQrIrOFwMlhnvgA/5//VQW+YS54Zf4QMDt&#10;+eaZJJLOwbJuMY65bj1/LJ/TH0QyAyeYcNuUYYsB2OPx568n8qjSQgLuKjdzhcDP/wBf8u1OEpZ1&#10;JTazfxbsEAnP+HPtxjGQbkljzpklKOudpww3A4B46Zz1/MHuac08Q+YK2VXP3hjHJ/n6+mfTFeEn&#10;PzevzDcOcde9SROJBgHlVyORyf8AP8hnFUSWI5ZP9ZGp5b12H8u3Tv1NNSTK7v3jKwxt7n37c7vf&#10;nPTBFRrIqMsiS7tvHmM3Rf6U533QSA8KvQiQ88EY9z0oFce6qyMVPKn7z/Njufpxnt+WRhmR5fJx&#10;8w44+76/pRuaQsBIT32r6/59eKbKhVNgA2q2F29c9Bwe2fWgQ47RCBIW3EH+IHPbue31P5U9HXKo&#10;67fMOAFPPTj6d+5z9cVA/nKFbf8AK3zegPHXg9MEcdvyNOLEBlUEc8hcc9M8fSgEWIXjEQleDgL1&#10;2E4Occkdhz07HsRkFsz5Vmn3bl59h+I6+ntUS8bVdfUbsHlhySTnr/PjuKWJhIg3Dr/dH6dMdc/k&#10;KAJgEiGSi7udu3vjv+Q9fy7MCNt+b6Mqrx9ec/49KXd8uPl24A+91Jx+n+QD1pNzOm7cOcbskfnj&#10;8f8AOaAFZFLAl2XacFupx37/AE/+tTdpCqXVlK/e6/4e3pzn3p29mLMA3A+XB5PfGfSgyK7tucuB&#10;uP09c9vX8aCrhsz6cn522+pxnr2OfqcjjpQD87LGVCs33s+54x646UgTarARlQc/dzyfQfU/570p&#10;3Egt/Cg9CPTPT2+mOnTFAh2WG0BvlB6dwM+46f4duaAFLKqd/uq0fTjpz14z26E9cmmq+cCM/Nj6&#10;/wCf8/i3cHhbKj7v3uMj37emcdvwwQZJHI4TDNtyo5Xbznnqfz68daDPG4Uo6bQ+Ad3Xrxzj2zn0&#10;56HEJXhVHy475Hp7euaEYqMoqnPG3G0Dj9Px/pigQ4gqm1vkJHbucdOvXqR6fnhFBCESRdNxPG36&#10;j+Q9/wAjUOIs4AYqcDco+b6fTj1x+dK8sibWbLL/AAtx17dffH6UCHmYPLl4Nyupb5hz2J9Bnk9P&#10;8KChd4ym98d1UDJH17fj3PXrUaOg3IQp3DqAcMPT69PqKcJCPmZty9eDnGSfT/IoCw8SybQ7srMy&#10;k+pHIyDjucZ4647YAp5YAMkxby88KzcYx3+g/L8jUJd2DbgT8+Ru7f8A18DnHH6gyxuVXanykZ2n&#10;BBB68enr+fvSAkZ8PsEhX9221t3RcY6enBP0/UVlJ8zd82753Zjkg9xjjp+p6Hu0JEBtMPX7rfwb&#10;TjPpzhemCPunHTDQJC3LbvmJ9+nOPy/z1DC45JGAwF+6eFfrnPTjtkdP555cnJ3GQ+hO7G71+vf0&#10;702RAYsyfdGf3i44J69OmenIoVZGj84IWGc7vx4PH+PYd6AuOMaCTd3bd8rEjHQbe/uPTJ9qkmYE&#10;s2PlZyPlYfXoAOevH1x6mBmVQq7VyOGXpuHIz057jv6Upd8Hdu4yrZb3z78ZH+cGgnmJuA5T7u3j&#10;5sHPGOmf88/geYSPlTLghsYHzL6cck5wcHr2PWoFf5QoDf8AfXOcdRj/AD+NPRCqhpPl+Y7vmz25&#10;/me39cg0x0pWV/MUhcHGDztbB56/y/8A1NzEkbPs2q0edu3nHOckDr06Z/rRkl2JTdhtoCkHP59s&#10;/wCe1N3yIjMCR82OCOCfTp/T9KBiyZSTmTufXGR368HjOO3A7GlVnClIguGYbt2Vw2Rx19P8OKjM&#10;qr80jc89Fz39B6Z9unSkjU7GCLvY5Hzc4BB5yfX2/kaAHl2Q7QVx8pA8zGSc8Y/+v79OjWyGXDMz&#10;fwhn28n8+PoOvbnIRY/PzGJGHUnHQ/Xjnp0H65pDgQqI2X5cFmz1JH+fwoAckqls7Mhc7jhlUkc8&#10;Y/xxjHXkkDqI9q/ekXB2jj2wOPxH6+jG3Mnmv165VeTnv09QM/TnNOkkc7c53Zwox+H9P89gCUtG&#10;FU+ZtzkfKoHYD+o6/QdqapG9tycluu7AbPbPAP1HYexqMyqUJGVJ5U7jgZAx1HXHPrkdaRtgzL82&#10;45LY+vr36Y/wqokskk8zmSOPdznLNn8OOTnJ7H+pYfmDFTuU5J+X5Rn6n8hz3prhpZWlMh64Jxgd&#10;Oee3/wBf3xSEzgYO4Me/tjpj1/x6mpJJcbpNgPs2Ovbr/nsKaHbcu5+xYtzx6/qfqMd6Nx8xSB7M&#10;fvf/AKhj/PPLE3+WoGSck7eeTnt3zQA+VtpIfjr8qt0JHPr7j8uvIpkvzHc8iktnnbg+uOeuefTp&#10;1PUM8xyu5XbsWO/2/oR+lIZZEkzG3Pt37Yz6f5HWqiAryLJl4/4sg5Xj/P8AntTiyA5b5uo5blec&#10;5HHfP/1gSaijkZgzhc7vvNu/r6Y6/X8aTfMSsYb5SeitjHXj3/xPfFMm47O1sIVbcD14PXvz0/U/&#10;rTkk8tPOhLblwflyQSfXpk9M54/Oow3zb0PbJw39P88UZKfOZeDknCnsPp/+r1PFCYEpVIyF81fl&#10;+Rl2/d4Hp+fvx68MB3oqOp28fcbkjI5+o4/pim+bGgDDC4+7+PX+X0p4lChRGvTOfUHt/wDW/oaa&#10;kJitzMFU/wB3zFzjJ7Z6dT16AD0GBTZXUpt3LjbwWbGTj0IHBx3pNyjjPzbQ33vvZHX/AD+ODTJL&#10;lgN43Nxlvl5PfPQVQkxHVI9rF1GAdwyeP9rnHHX0IweOclJWliUMinLMS0bYyv1zn9Mf4JI0iqdy&#10;8dPm7YPT/wCvjt6YqKa42t8lurfMS27bQTI+K41QIY9qrjg8jr6D8vp/QWQNFvZiN3yr8/6dP1Ho&#10;fanIoKqjr8zYJxnJ9O456jPv2oV2VjG0a/eH3cjHuPbHT/8AXVXPiUSbgpUg/K0mFznr3GeR2NDh&#10;VZix+dcN2+Yn1yO/50oKjblAemd3cfp0/wAnimptRCXI+b5W6tj8D65OR060FibgrYDYbnnf2P8A&#10;FyOnA9+vvhy794OGAPG7HQ+mP856c8Uir5i5cd/vdM9gfb6+nFAHlsrheV4+ZQPbH684/wAKBxB1&#10;ifEedy/Njdxnj+fNSRxMj79nIP8ACehI6dOn/wBf1FMPmhlILHJBXn06+me/H096Nnlozx7WPQdT&#10;nj7vT/I7VJou45hAq5HyoR03fd49unH6Z+tB27/LK7l4HJPXPXp7f/qxTXH3QPmUNj72N3tx+X0p&#10;2S7lhJH83+yST9M8f4/rQAEN5PzqVHU9wPT8cn8e1HyFd8UgKkkdeh7jjp+dNyd+worMABt2j5WB&#10;6fy/TrRtiBL+5ztU5xwfX0H06+lBQ5nd/lV164O0EnrwP/19umMDAI1BZE25OSVX6cd/5/hTQ0Lb&#10;hFn7v8K9efb/AD255p20HKxlfm43Af7XT8Tjv2oC5MpPmbY9pX+LGeO4z/h3+lQo5WNXLru67mPY&#10;H8OevTineVskQ7iufut+uP8AP/1w1A2Tg7tx+b94cseOv+ePfrREY7KjhpMYJDcH73r09fY/nQxj&#10;+UiUKxVTxn19hnOTjOPX2FCM2GlTkhT97OP098/TI47UAAIEfc6bvmO4DPGN3t/n1piDbvYqv7zr&#10;wOMe2e3596GdVRZgV9m2469h36n0oBJbZFIvyjdxg/T6flR5oVsO25mP8LcFsccen5/pSWwDVZV5&#10;Zh/uq307d/wwefpRLFubeBhev+yy45wQP855704+Ypyy7d2d2c5/+vyP1/Gms7Aeeu444CsePfn0&#10;H889ezAcGlMmA8eQ33m+nfHf2oCswxvUbl+8cY+mewx/npQinaMq0eGIG5s54/l7d/WlKqqtz8vB&#10;ZeDxge3H/wBekhiMNnsdvfOevsf/AK4/PAuHYEqxXaPlP8RPpjj1Pt+VAcKN7pt3H7u75vp7+v8A&#10;kGho9h3OcqOvBIDY/kf0PPpgYaEjIMtjc3978Pb/AD/ShV/dn+Ldkrz7eo49fy6c0m5YpFCbcA52&#10;9M9P/re/alMgeRVjbrnK9en0H+NJsaEG5n/cBlxn7rcFQOnPJ+X9ee2Keu9l3Kf+Wefu4HXr1P6U&#10;0Ouzap6KG+Y/wg557jP1/LFSeW5HEjc8cfLjPH+PH1pIoj3F5Cd+fmyx/u9enc8+n+Apyq0J5UFt&#10;/wAy4OB6frx/+rhrtvBHl4bqGLcnvge5/EfSnGVFVSrN90g4/I/mPXg56YqmA7aWbMYDbsDO7v6H&#10;JPtj/JpNpk/cqp29EVmzjrx2/L+maVt8YKlWb5s/LgY+vXNE8vmDJj6YCbvy4Pr6+vPcip1ACwVP&#10;lZm6HjOAwHGP0PX35oBUyABsK33Sx6entnrx7Z6dDO1cvuG3j73/ANbpSCN1UiTI3cbjx6nP8z9f&#10;egQ9FUbiqttZcbs5U9OP5dKEkaM/eX5VJwoweR6nt14/nxTVYRg/Ng9dvXjv+XT/ADw55Rjai46l&#10;oey8cc9OmD9OKLDQ8PEgdJVfcvGfQ9M/5/xprsXBDn93jcGX5T06HP5fXr6lI2ZpMI2OflXHy+w/&#10;IfjRnJZc7W67vXjHPP8AnFUlYoc8YRvmXaF47/kSf6D+eKQoxUfKCuMj5sbcDP8Aj/8AXFNMiun3&#10;Nu5fu+nPftjp+v4PA87g425UDLjg+2Pr/nsMAaRyyqyhm53BsfL16dv5H1pfMVmyvbI25Hb27HP8&#10;j9aRWCyeX94N91eRzjr6en/6qA+FUt95V46jPbv06/j34AqdRj2+ZWaQc9duegzjP5YI7dh6Uh/u&#10;4Zt752s34nr1/P8AGmttY7uNrAsMY+Xvnnuc/j7dKN0Yztc9v4cdevH+GD9Kqwx0ZBfHl5dsM23B&#10;weeQO3f8KJG2/IqknHCsx3c/X1+ntSZw/wB3jHy7Vxjkk+nHT/IFIZwY+Qv3ssFPB9ufy9f0pIEO&#10;R3LrlPdtq4OOO/8AkUYCq2+Rjuz82Rk+pI6/y6Gm7WYsrKNu3B2rkhc/z5OaCocNtDYx2weSf88/&#10;/WNMBylx2H3RtY8ZPp9Dnt60TbWCqDt+c/Nu4OO59PTgdc84o/dZUqoHzAA+Wcfjjkf/AF/rk3hm&#10;KBtvy49SB6+44qWUKrZTBYjcW+Urg9Og6Z/+t1pQwc4U5brkfd78/Trzjp2PSjCttk9GPX6f/XoC&#10;lRheFb2HHHHbjt7UAEZ4U7G3ezYGc/X/ADzzQnIw0eW6BVP07Acf09cU07G3YX5lb2AHT/69KHXG&#10;3kjHzKBnIzk5/wA980ALG/zlh2kxub09eO//ANb3NLkMuwHb/H8xHC9D9OoA7evrSKV3MwXPbOTz&#10;1/z/APqpwYeXsJ+b+LaD0x/L1+vpRfUocYzvKMi88+gPHvjPcf400F5AzMuVb7zZ3fz9u2P505WR&#10;o8Ov3T/ePXpn+vFOVZAVX5sbcbdx4HocemB+VIB0QWSNVZm65xIwx9f8/h6UFwseJD0O1Dgf54Oe&#10;nHrim7yZFEr7jnf8zHJyccdOmP0H0oEgZQWfj5RuUY/L8v8A9XFV0KBQY9rbt3fbtxkenH5f5zSh&#10;dx2xtyvGd3sOfb8PrSgOF3PGF8yRuGXGPQ/nyf8A63Ksu5SCzfLwdw/h9vxB9ccHvUsBgWNpPKNz&#10;/wAtMhk5z2/x9DzikYBfl3t/utzg/p27Z7n60obHyq3ys3zeg7Fhn+n6DFOOGGDHiNeDz04//X/n&#10;q47BYbIdpZdjOo5O0ZLehGeaGOAVJO5f4c9gvufp39foFckYhCbfl449eCf8888UquM8xYI5Xace&#10;/b/PP5CFYa0gC8E9eTyFU555zz6+34VIMMmFLcZx82MfMcDv7+3160yPcrZ2npuI6buOP6jnr0o2&#10;KZPNB27unfdxz/h+X0ob6DHoSsjO7/NuAx03e/P+f0py4LZWQD5d25f4Rzg46gk+/rUfl4JAXv8A&#10;d7D1BPbv/nmnREyqN0zfxEY5X07fj6DFSNDwFSMAFc8ldx6DqPbpU8cWY2mkdljXO1dvLMOq85GO&#10;QO/B9ahQO0ot1Zdpk6L29/6/hUsxeVswllWIbV28gHGD9ecn6dfZrQUmPnDOnmvFujbKw7VAU4bH&#10;HPr+OepNXNF0++vftH2GITfZ4zJNFuUN5a8sQD1C8tkcgKWIABpgu9RuLNtHilZLQmNpId37vzFX&#10;Abk/ewxGeuD9BV/SNQghs7iAbVZJEZrm3jOVCnIG4sNuPYY455Aq4+8zixFTlotla40m1tmhsFZJ&#10;kkjjka8kcInzD7uONuCMdz9MYrVe0t/DdlDqUkW+WRlNtGunvNvIIy4znK5OMAEkg8da4nxF8Rx9&#10;qTR/BvhaWSZQiuJrxUjLFQQE+QHd1JIYY7HoKs6J4TfSLD7Z4h0u4WeSQvM0mqySKjYzjBCofrn0&#10;x1ruhhftM/Psy4klOLo0nddX0/4Jq+KPHHinS7nUtc8OeFb+xLIIorNo5YlcKxMiHzADhW6qT/dL&#10;ZOTXJ654kXxHpDLc6RZ6fJcSk+dZzLC7TH+GREBXAGPlQAcAnux1dCuPGklw1h4S07THhZi0R1HQ&#10;tI+Y/LlgZHkcYyq57kMOhIpk/gtJYmg8WQ2Ok3l1Krp/Z+mrb5ZgSwAiVIsn5RtQADbxnIr0o8sU&#10;rnwVapOtJt/8A8/v9Gt/C0Ey6Hfx6lNcNhPLQBmkbO5sMwyMbmYqWVUHJ5zVfwXrLpef2VrkDGBp&#10;C1xfRwrM6nksQ6rjPVgqseOOjZEnjHT9Is/GFpZapb6bNaw7Q0sktw0kfQ7/AJJlUEfKPvHOD0zV&#10;2bXrMTTFrmHRtxLxak+nuy7ccsQY3MmT1Y4JIILdAdud2OPktJjPDPxZksLi30fxFpNlLpeoRBUv&#10;2swjQs2VEwy+XRCfmCqM/NgqwUiPxBqmmeITcIui+XCHImsNQm86SGPOFUSNvYqO43kYOQRkAbUW&#10;rXmoXH2O01rSG0Wa4imUR2cMy20pRPMfMib/AC3GNwbc+1EHzYUFvxF1PTL3xEt3J4bt7O6uL0m6&#10;h0iECCN2JEpjQchdy52q7Ko4Axir3QKPLoeaz+DoBG0MFvJFHMzJceZdDCndlXB4IxkfKQRgHLc4&#10;DPDukwAWd40zXS6bK3nGSMxsIztHrg7TnnJ+9x3rWur/AMQ6Nci8soEvrd1JurVVDDJzyU24wB0J&#10;BXvnucTxT45uLe2j/sLQzI80mLiVG2qvAGCrAgHr2wf5kUzKoixPa29//aOYPLjtbzDQsgZRDIGK&#10;hTg7vm4yf73PrXMyXltpXiX+ytZ0lW8uUQeZC7Jjqq4wGBBXGPkwTnBGCa2NP8R2M7TAW5WWePHy&#10;/NsIYNsxjlfvY6sueM9BDe6XLrjQw3C3EIC4W4jhLRzxhvmU4xlsDp94MMjBOKvlXUi/Q6rwXo1r&#10;ZW/2Z79Z7uR/9FUqzMvorMcBzgbixwpCKeQBjqrmLwDosk1uk8t1JqNybm7umU+W8jA/cTk4BO3k&#10;HlVIOMEcbJqFv4M8P3GswxNI0I/0h5JFTYWGI4lBJ5wAOM/cXPTNYqyeJb7T4deuIvtUj5WS1inG&#10;y3hY55weWGc4HP8AI5OMje9kepL4v8K6XDN9h0S3urpsSzXGoNhM5J5Adck56Kwx17nHG+JvEmpe&#10;KvEcZ1zxHHb2q/8ALjotqysPn/1aeZnBbIAILDOMA4OcXTPBGpatcR6ZBqe1mmEdq0lqXf5jhdiD&#10;pnPG4r1zg9Bv+B9E0jRNelh8PBLpoUZ7zWL2ZpnklPyhdnAAVjwSM9cEZNLltqHtHaz0J7q907wn&#10;osU+kJG0jLhLrUJuEU45UY3MobPKjkgk9c1rzeNfAOt6jH4hezt5JotNt7PVLa1QIsk8cYAkyQSS&#10;cBiQNx9cZFc58Q7V9V1WzmW/LWlzb/aFjIzJku7bSCOOCoPP0GMZo+AtHtbe/unihmWHyVCXE1uz&#10;KZudpwMKpxnGc8nsOatKy1M+ZylY6q41DSdOS68d6Pp4hs2k8qFrciSQMcqwjZhnYOvBAHQckCqn&#10;hjxLD9vupvGd1cG3t4ZJzHPCsskjE4QZ42qcA7evUZUndWzrWmaubbT9Hk0/FjFZ75oVHl7C5boA&#10;eMBhyQByOp5rnZvD5uI7zS57K4VfL8qRlhbIVSNgUY6YONxPqPU1PumnvIsWvjubxBjQrODT3+1r&#10;5Vlaw25gkIOMbwco4J4y3rketT+E5WudPm0KHUWt/MvdjSbHbZkBfl3HJBzxg81jaD4b8N6ZqpbS&#10;tNX7cY0dpb6UyH5HAAVR77Tz6ZPY123g17TwT4gspolW5PlpMWmUjypd25Xz1YqQOSMelONuZEyv&#10;Z3Nb4SfGP4Q/s2fEa80P4ifCjTfEmn3QVree5MinTbpS2NzA4xwMgggb8EVa+KWpeFPixrt34u8K&#10;+BbHTrOO3j+0WTW+Y4Ni4TawcbsjGSDnjoa8n8Ua5Y3FxNDdzLcOzOEa4jzMWGMcnrxjtk5rM8H+&#10;MI7i6+yXGrXHm26H/R7qbcyqOyknkY6en5YtyvHlSJg/e3On8R3/AMO72Vbq4k8nzI1DJZv5nzZ5&#10;YA8Ht/Ee3tXA+Kf+Fc6o4tB4t1C1aSNWkt5rHaSOThmBbGBjjGPbpXVeJfhkdf0hp9ClZo5sOscZ&#10;A2yen4j2xxXBz6bb3XjfUNMkQNNp8SJDKy7Q0UYRdxHTIUZ/H2pRiVUmtjUtPDtpo/h54NE8V6fA&#10;szDfJM0jMVPuVCjI6469Oear6Rdw+D/El5Zr4q0+MSXW2Ro5nbbsbAHCnuc8fyFZNrYRz3q3F5bb&#10;lXzJHMn8EK5JGeM9No9DmuTu7qW8u5L2Y/PLIzt9Sc1UU5GHMj6ZXU7a+tY9Pk1OPVHV2WGIWAfA&#10;bbggnHcEGsseKNP02NvEdp4att0N0Ib6zdz8oHGSv94Hgj/a/PD+Efi6wOlSXLRPK0OFU7vmAH8W&#10;Tg9FB74xS6ndeHbLxdea5bws1jeN5skHJDyZzsIPU55JGMAg5GaXKXzyue3WGo+H7/wbH4p0YWcf&#10;mANCvk/MpwPvZ5BHIBI5PWuD1n4kaqLtbnX7yzhLOyNfWYVN6j+IqVGxhyCAR1yOOa8/k1vWrgz2&#10;fh+4aZrpgzqrnKnoVI9MDHoMCtXQfCPhjS9EkuviBrk0l1Mx3WFoww3A2/NgksOehGMdT3UoouMp&#10;bsn8Q6pf3mqLbXfiqZ7iZFMbLKzHbwBgfNx785x+NX9L0mfUNIMN3oGqanDFMXjV42xM6c+YxxlB&#10;2wcZAPoTXKa1r0syrHo9lcWdqsYWNvP24UE9ehbr3JNaXhPV9X0i023V5ZQrliZlkBcnsOOo6NyO&#10;tTyl865jsND0rxbrPiBWb4ZWsNmu0xSXkb+XDyAXRAQpftub3z2x1Fy//CLW66bLoNvdXUihdsFt&#10;j72OR5Y+YHGPvA+3TPLt8V20nT4LWxuhcMG3faJI8NgHgZGOnY4z+YrU8IfGO51y9SDXdbs7eLzF&#10;8uKKElh25HcnnrzxWfvXNIunKOhWm8W+FdNme2svCXm6phhtgtv9TuwCXYBvm4GOcDGc5rjPEvin&#10;V5ZUjTW763Utm4SxkXy4JM8hjxu4PuM/KB6+2ef4TkSW00aPSbgzXC7mjs41LnH3SMZ6jnI7ck8V&#10;zPi3SdDgs5LhNPhml3mO+S1cQ5G3AYDgFRkrjjHUU4tIVSPmeb/EfXtAl8OW9zpuq3UsEm6H7VNa&#10;orPJEqtkgcjIY4Ht0ArhbTXtLllW+vNSkkmhGfPntR5kfQDLA4dSR06+nv6F4u8JR2/hv7Pp2nXD&#10;2skyyQSQ3wZw4B4Ktk4wzeoOBnFcnqXhPwxZ6Ct5LZTN9pkXdO0Z3bFyDlQy9H43d8fXGsWmznkn&#10;GOph+IbK5jvZVtXbdqEeY4WUMrEkE4+vOOD17U2CO90qzaLVn2qdpaIybVGOvcAYI6DnHbmt23ud&#10;Lu7MaHJq8JtVP7tlk8shcYGMZ4J2gjJPrjjHNeMNHvLS2/s2TUIMRtu/eTKAwwMbf/19c+tF/esR&#10;5jc6pcX39qXD+ZbAAQyRuMLjB7dwB+eK0tb1DTzqUlvbmFYRfRjy4ydoXywABn/a3jnrjoKjh12x&#10;8D+E7NobP7XeXDHb5p/drGMNng8klhj0x3qe2Ntr1tb3um+DrK1Ro8TrJM0fzBydwY9QDzjrxVak&#10;nqPwp168GhLJcyLH/wATIyWqKuI41j2lgO33SfcY681zer+To2tXNhqkzzDzmMXzf8s2bKFST2A7&#10;fTqK39B0q/8AEGj6Xa6FBZTPpa/6S1tfqxdWxwYmI5IHXHJqtrfg7XrBIbrU9Lma4t90LXSKWEaF&#10;htHGccsSD1yT0qt0UZOj6DY2uuNLciRofO8xldhjrux0yvP0HNauleEPBDawtxdaje3Mxm8yMEAK&#10;pPJ2jBJIHfAx6DFZ0+pyRpHptvG11kkSiOXHJ7+uevoTW54akvrIKTaW8casDNdMuUX/AGR3fHHq&#10;ATgDkml7o3exPq3hb4bXayX8nhm9+0BcyXDXR3dMFipzz7j889OP8U+I/Bmm3KW2k2Qj8tRvladi&#10;eR2GcccA/wBcVseLNaknvFggtJFhMhcZYqsgLHc4TnIx03dea4rXvB1zrOoT3dtE8iTNviwwU4yO&#10;CPbPHbNAtTU0q58O30yxQRLPJIDtWS62/e7Z57/riti20/w5pqtFLo0sM3G5odQfqOPYEc9sH9a5&#10;vSPB+sW0K28OmRTLyG864BI49Bj26cCt/SoNV0+I6hrGgebEu3y7dJCFlOOhZTkKO+OT0GM5CsJM&#10;qPbR3UyTWGpTSQqQDb3Tbt4DDrng9cdecCtzwv5f9sN4evom2ywqY5Cvyu2TtOPdcD/9dczqFzY6&#10;nfTNamPTb/cXFrNCVXPopx/n1rQ0LUdVv4hLfxeTdwru3K33mB4IPY/z6UiloeiaRp01/DHZ6Stw&#10;1+GWKFbeDzWbqF2qAdzc8Hkjr6Yz9P1zTNFgae2sPtVxJzDc34LNGxzlySccDHIBzwKteB72e8t4&#10;NQ1BBHI0nlTDcFJ3KQT6kEZP1+lR+PfBsUOseS8260ZVdfJU/OvZFHQAc9c4OT3zS5Fa5ftJLQxd&#10;C1mSTVn1m53NFbyLKtxcPnMnUMVGMkAcAcDjiprfxX4q1jWrdfCT+fMl0v7k28kxLZH3gFK88Dk9&#10;KdD4U1m9b7FbacjRwvhdNDM0jZBIbap3Zz3znPX0rcjs/F3hew8q18GWP2wQsjzTLF/o0bDDoqO2&#10;UYgkMcE844JOJ5i4wPHfivpUmvJNrlt9nY29wzCKzkR9sZY5BxyPXn0qb4ZI1rrEdgjSNa6hZRsG&#10;jZl2ybfXHXPp7V1Gu3HimCBodX8NboVUCMxGRYSp42nYc/jgj+YueB/CugxWljd7WhktWuYvJibM&#10;eSpaPcDzgsMgg9aneNh25ZXR6F8PrKTw5uvNR1uSNpI2WO5id2do/wCJF8kE+Yu/ODgsvHIOTsab&#10;4l1iwubW01GG4uLL7UtqupNdGWG4Rij8jczSjPlscY4ABUYIEV5Dq0+iQ+J/CeqQxQNa7poLiH5T&#10;IByGJ6AHOOvcHIIFeeT/ABg8RaVqV1bTw2+nzL8l9D9hAjmXnd82A21v4gGAONxzjIxkubQ7KcuX&#10;roe4apaWtt4G1K3t7HfdRANJYpKfOi8v5h8pUH7mPmIIGB8q9rnh3X3XQba6064mtx5OLmFl8to5&#10;D/CScsSw9eQrHORwfM/DHxU0y58NX2kWemx2st5Z7YzYRrh2K7FwVOTkZwuODnBJrv8A4G3/AIc0&#10;OwgTxLoly6mw/wBHtWjCx79rJ5giYEZGcjpnHUjIbgxFP92+bufW5HjZU8VFUk3dWdvUtLczLKsM&#10;ttHAythk8nuBjvk+pB75HHQVFaStHNMHkXnj7oHVQc4wOu3H1z+G5PpsOoRPaeZDZyIyrbwtDtmc&#10;lc4CLuY7ueu0Zb0JqxNrvhDSfCV3oWupqH9oJHHJpzSXEaR28xkQzZiTerb1Uxgs4ZeCVJwF86FK&#10;VSVkfpdXPKOHinVi9Hrbttc59/OI2Toq7clg2fl//V+gJ+lTRmUxtbbs7uV+YjkDgADuc4x6/rDd&#10;TWJkVIQIpE+9Gz/McHGcdVOBjnJzTYsKfMBxtkyqjsQcZ/DH5isWnF6nuUq1LEU1KDuugYZWE7wt&#10;/ss2Me5znAGO54GOM0zc0JBjORtAw3164P8Ann1FLJIkoaZT+83ZVhj5Tx936cfUYP1Eg+YqAeMc&#10;bse4H1yf/rUHZF3ihS8mCpAbcdpznsMevXjHXqR75eQVmMj/AC7uTuQDgnqeeAfb+lQzeW22KNAG&#10;ZflTpnjGB68euP5AOLJHECqL2745z147c9ev49QocrKYVhYrFn7u5/Ukcj68+px71IEbzf8AVNtY&#10;EphQeODx+B6/TpTEGF8pFK7pTyq5I/HPX/PvSKxTcxjzu+8SvJ/Tj1x05oGSklU/e/8AfO0HLflx&#10;jr6fiaVHMjK0igZbDJ/dHqfy/EH3qIGRPlU/M393PDdvTjv/AFpx2qX3FvlbKnBJxz7Dr/Tpxkg7&#10;jxGRtgZGGVGNuP04Pf2yMemTTQ8bxLM0a/7JU4HUjGcevvnrTndmkKBuDyqs3HI9P/rdu2OTztxU&#10;qD8rZX5huB+mcfT1/CpJCQbW2BwvQruHJ9v/ANWf1pySTSIpx0yTxtH/AOv6Dvz2JashcBYWZgvB&#10;Z8nknnnv245pyF1TO2Nen3QPXp6f5HfINDHGUq6vK2F6MzZyeeM9s8/mOfWus+Evhp/Eniq1tFiD&#10;bpANu4glvw69Oh/P15PYWk2ooXoynd7Z6gZH0r6U/Yn+Gja74hhvJ7WRlDbtxUE9eT+mDnJweven&#10;FOUrI4swxEcLhZVOx9zfsefDRNI0G1LQ7WGOfQdvpX1xoNitpZqiDHy8V5n8DPCK6XpMK+XjZGoX&#10;j2/x+letQosaDC4xjv0r6HD0+WKP5vznGSxeMlNvqSQqGlGO/wCldJoVpgBsVh6bC0ky8V1el2/l&#10;Qgn0r1sPHqfP1pdCyOmQKp3UhZverUrBY6z5X3O2DWlaWliaaJIR82anQHsaghGRxUy8CuM6Cxbq&#10;d2cVr6emAOKzLNSx6Vs6eh4+WtCGaVupC81ajU9xUECgAVZXNVEQtZuuzlIW4/hrSrnPFl4Ird2z&#10;2qgWrPmP9trxp/YPgi+k38+WwHOP8/5+tfi58YNeOt+OLq/kIKm4Ybm5Oc9MYx64wOo9iK/Tj/gp&#10;l8RP7M8MXFok3zMp/jxnjp+f61+UusXJvtQa4d2VpO65Hr19v8O9fK5tU5qqif0V4bYH2GVurbWR&#10;TVgOJCWHT92oC4PPJzxjrgjBzilVkaTyl3bmj6YA579j7f0HBBaSkeUI2+YoG1fr9ff1I6+hpqFM&#10;bVjXaTnEY9hyePT9Poa8k/TESENI2JGZmY5LK/bjsOhHoeg+lICCwJU4VfnLNgnHoT15wPbI9QCS&#10;SySqVnbHflt2COM/kOgHU+nVzqiKGTaR/COq7u3X/A/ryFDpgzt9rWNdv3cup+9jHTn/AAGPyXay&#10;Hyw+75sqq8MRx3/LoDz+VQRsIuD137VY8gL39+q9+/6vDRoPLxtVRltuc+vXHt70FRJo3eDcUTaN&#10;w3NkY4Gcnpxge3sRzXg37fl/c2vhLw2mXWL+12EiEn7ywnAIzjgkj8+a90ZsSOS+1lyqydySPXtz&#10;z+J714f+3/pKXHwastYjRv8AQ9eh3eytHKn9Bz/LiuzAO2MgfJ8dU5VeFMUl0Sf3STf4I+c7bX7g&#10;ReVJMyKrD+Pjv/j/AJxR/aN5LEDHu+WPLD26E/r+vuayY5BPGQDtLEbsyen0x9PyqRX5+0KPvAcj&#10;IJz6c/8A6q+oP5dvqWJLvOVJ/eAY+bnH+f8ACnWlkZMXd3yu4lFQY/DGfTHp/KmWUcbyb5CyouPu&#10;967H4D+AZfjd8Y9M+HELt9ldjJqU0bbfKhXmQjHT5Rj/AIFn3pOXLFtlxh7SSj1Z3X7N/wCyrrPx&#10;nK+J/El5JovhhJsLdCMGa9w2GWAHg4wcyHKgjgMQQP0J/Z6+En7Pnwt8Lvo/w98G2VjdXkOxtWmY&#10;PduvqZX+bBIYMBxkfKB92vMrptI0aC28P6Xax29nYwi1s7WEhRHGg2qACOmc+nc88Vr/AAtv5o/H&#10;WmsgzH9sVTGpJJGMZ6E4x6Dt+NeJPMpSm01ofrdDgejTylVee1Tl5n917Hb+ItOsniMhtZJZ96r+&#10;8kQAA4YtzjYc7WBByMjsGFcj44toNBs5mtLJos7SsdwuAzgglgG4J27skH17A49C1mxs73UZrm/1&#10;Dcsk7Lthk8t0w3C7BkZA5XIH3uhyDXCeNtXiigmubeVNiffh8zAHy7QwCdxubnbwW6dq1l8J8PG8&#10;pmD4Z1xrSO3NjZRyTW7RiNJlDJuUcgqeq8qOQQec8nFbOm6w8KRtcX/mSOo2RKoC9c8lhlvX2GSe&#10;4rzmO8bTnjjjv2kb5Nr+Zk84JwCOR83c8jp3re06GK+WGXWtQcTMFVYNnl9GAxkZ5JOcY6DucGuK&#10;VPmZ20qkoROil8W6dbK1l9o3zTSBI41b7wAOCcfdPIzzwODyK2vDljqN3p8l7e2awqzYjgXJPfOS&#10;fvHIzwfTk44qeHdI0K0s2m00Qx3BhXbIudpfBOGIHPOOSOoyc7cmn4s+KOn6FYIk95sMMO3Ma5Oc&#10;4O1QehGfl5796UqKUdNzWnWlUnoa91PaR3AS7ulDbWWRJFZ1fvgfjjGRnPXHAo0nx2+l3c2kaUk0&#10;w3kxqvzcFh8pOcdc46c5rys+JNe8VWH9pXW7TbORj9mtZQyyPuVeOCOCMdB1IFV3+JF3pV0dItDH&#10;bwLJ8vkxkYzyDjuAc9cjOfwiOGfU0liknoe0R6t441WT7E+pLbxM4MaCbzJAT1YDOFzg5+YZwM5A&#10;4vWPgmDUZGbVvEEm1WAkmaRhv4PAC+xzyM9DxnFeK2fxJ1WzvpBeyGSMxFGV/vcHlMqeD93sMFen&#10;NaGoftG2GjWsdzpm1tsOw+ZIwwvU/KwyRgdhxwewo+rybtFEfXaaV5Sse4p8KvCMHlrqV9ZTMIl2&#10;71DuM4AJEhPXqeMcdCTioxoXg23AU+SVx5bbdp2c4HQgg5GOOOCMV4PqH7XNjqWm2632ot5NxGWa&#10;S2hB8ty3zIMkfXgggOOhII5HWv21Nd0+JrNLCaORJFZJIZgPMwCey9SSM+mcEZFEcvxEtkRLNMIt&#10;5H194FtfAer3J0q4s41kt7x4biZYpJJHwgcMV2lV4ZRx/fyeBx0Ft4c8P2LNA2j3TeT8z3bWrKke&#10;4/d5KliOB8uRnJJGDj8/dH/bd8V22rzXUaeZDNIxT7RN85YjaASAVYYG3BHRuMEDHfx/tPfFyT4Z&#10;33iPTPB1r9jguFgultY0E1miBmJIUb40XKBmGFUlFzyBXbDLa/RXOGWc4fn1Z9HeJ/F3gnT9TksP&#10;IhuMSeW8ZXauMHJXdncBgA9CcjjtXm3jf4I/s3/Eu0S98RfCLTJVm4luo9PWKUNu+VjLDtbJGckn&#10;Ixnvx4HB+17qVzPcRO5kaZf9FKlSplwduRx3we/3cehHovgzU/FniOwhktNTQtKrR+dHLt2/MQqq&#10;+OW8tAx6ggFjnJwfVcRDWP4Gn9oYSt7stfVf5nn/AMRv+Ca/wP8AEhNx8MfFuq6VNIp3QzKLmFec&#10;AAcN1/2icY4wePAPH/7D/wAbPA8r3+i2cWt2y5Vv7PlPmDC5KlDyWA6hAwypwSBmvrXVNW8YeGLm&#10;S81SyaXyyrq8IKyCMjgHGOw6MD9OtXvBvxW8J6sf7H8SBreby5IV8yMhG3DDByOSAvQDPfGM5rWO&#10;IxlHSX4mcsDl+KV4K3p/Vj8/fDXxD+LHwb1uR9A17WPD92vFxHDNJCz5HKOvRweMqwII9q9M0L9s&#10;Lw5r9qNJ+NfwlsdQU/6zWPDqx6XfD3KKj2rc4z+4V2xjzB1r6W+Kfwl8DeMYJNL8SaRHqFu0X7hp&#10;4/3ke4bgFkA3Dg5xwOo6cD5a+NH7IWqeE4ZvEHgIy39lDlmsW5mQY+9xjcOpzjOB35I7qOYRqLle&#10;nrseVi8rlRXNDX8GdTc6F8JvGts2pfCf4n2t5g7m0nXbcaffRrjtGzvFKc/KFimlkP8AcHar4e8Z&#10;/EP4b3Lf2RqtxDHDNtktbj54eByrKR8pxgYGG+nb53lupra/+xyQMhXaVZ2MZB65J/PH9MVqaL46&#10;8QW0fl2msXK+WNqfvASW9CehXHYjGR0NdlTD0a0dV/kedSx2Iw9S6l/n959heC/2uhdSeR47sVim&#10;ebemoQqZYyx4OQGLDA6/M2evXBr3HwX8SNL8Uajaavoerw6nazRqLz+zSsjAL/0zwT3B2lVwOpr4&#10;r+HuneAvinoMdhonxDttN8SRZS40nxFIltBdnGcwXPEak/3JQmOMOxOKn8R+F/ip8KdSjvPEHh/V&#10;tImHEN0u5FlGfvRzJ8kg54Ksw9M142IyeEtYafij6bB8R1IRtU1/B/5M/Tbwzq2jS6cJppJF2sru&#10;kbhlU87cAfMpxz8wPDEcnArpdK1/XtKRrrRtIi2+YBsmZU34TpsIHI9Ov9PzS8L/ALY3x98PRpHa&#10;/ESaZSQGOoWkdwxHT78iM3fue59q1pP26P2iPLkaTxwEQnI8vTLXGfXBjOB9O/uBXiSyXEt7r8f8&#10;j36fE2DUbtP8P8z9Drzxt4ns9QklTw7HJGseNizKi42sQxx0VSMsBnPrzuHl/wARf2zfhL4DW8jt&#10;Nalv9Sbh7HT49oAGR87nKouT6ue4GDXxN/ws748fHfxBD4Tj8Ta9rl1dTCOGxF45jMhbAyv+rA3E&#10;cnAzjnNe/wB1+xB8Gf2WfCUfxO/4KMfGaLTpTCJtP+E3g2+jn1jUWwNsUsqkx26E8MV34HSRTjPf&#10;g+Hakneb0/rqeXjuLqUY2pKz+9/ceZ/HP9t7xh44iaxl1oafpbSP5mm2s0vl/NgASP8AMzgDPHI/&#10;2Qevgviv4/WdvdC703Tzql8PkhutWtwbaDg8RWxz5h7hpsgg4MOeTb/ai/aGufjzrtvdaN4M0vwn&#10;4X0lmtvDPg/Q4dttplvwTlid088mN0txITJIwGTgKq+PBVkG1FxtJG7PI6fSvoKODo4VWgj5HFZl&#10;isa71GaPi3xx4u8a6tJrnibWbi9u3Xb515dbm2jogz91QOijaqgYAA4r3j9kH/gnX8Qv2h4Lf4ge&#10;O2k8O+Dmk3W95cf6/UUyMi3Vx8ydvNYFeflDYON3/gm7+xppXxs16T4x/FLTPO8I6JcBLHT3X93q&#10;l0MfIw/55rkFufmJC9C2P0z03SEms1UxQqttGiiKOMKF4wuOBhf4cDgYIxxXhZtnPsJOhR+Lq+3k&#10;vM+lyHhxYqKxOJ+Dou/m/L8zyD4c/AD4XfAfw+3hb4VeDrTTEEYFzeMwe4uVA5aSYks2SOmQvPCj&#10;OK2ZNCabTRPMOct5rKy+oGABnI98n2Axmu1uNHuTcSLcLCN0g3GMDeufTHf16cnmsy8e3sbjZbyJ&#10;tBDt9oHyuw3MA2epJIHoeM8A183CcpycpO7PsKlONKPJTVkuiOS1ayjj0yXUl2Njak00md+TjhQQ&#10;M+pPPp8pry3xFqEhV7drZ406qkjbWGAe2SMY9+vp1r1yCFNUv7qweadFlyjNAybly3QDkE5747fT&#10;HLzeA5NW15bHzYzCh3XLfIx25zgleFx97H97rjmtoSindmE6bseZxeG7mG3k1rVY5PlXiMkZh6bQ&#10;euBk89PX0I53xH4o8QQ2pOm2jyI8nzzRx8Zwc84yAAcjng9iBmvpDwJ+y/4k+Ld9NcTSNBp1tNix&#10;aQmM3ShyC+TkomN2Djtx04zfiB8GbDw1pbaK+mQ/6EzM0MMe4svAHmYG3YASCACGODnGQfWoU5Ti&#10;py2OKajdxgz578HeBfil8RrldP8ACXhrU9cuHTZaXNk0XkW8g24WaRnCqDk9W3AYwDnFexeO/wBg&#10;jW7Xwv8A258SdXgW+FpHtj0+Zm8hlGdxcoAzEnGNoXGBkAZPtn7Ls1gs9qjSmKKHcFt1+7HkAjAz&#10;t3ZySe4I617J8e/Bs+veAZ2Z1MzWr7MOM528Yx0Of/1Zr1cPGnJrQ+bzDnpyaufjvq+mTaZrsz6F&#10;eSL5d09uxZf3hQgxt68EEg9xn15rM1a+8RRJ/ZcsE6LN8zKVOyfZkEEY+baejds8jB463x54budH&#10;8WX2n3MCpJHelG3cHOSc9x368jrjnJrH1ewul047tQX737yNYxmY+inHPXvnGa1dTlqWOX2V6dyH&#10;wV4807SbgWV1aNa2dxcK9xJbRlZVkzgtuwzBMqpwAcBeBmvoL4wXf7JmmfA+2gtvHU3ifXrWzjgh&#10;t4dLY/aJTGMszpMnlp/Ec/OGywySwb5O1nR72LUWMKbYWJ+z29xc+ZtQno2ADxjPA9PpWtodzPKy&#10;2FzcNtjYozDsvq3OMZ/U5Fdf1mNCLsk7/gcdPCSrP3m0l+Ji3OnzR6xHeC4MXyhpF8o4U9/w4Oc+&#10;mPevrH9k79ibV/2iPCy+J9M8RWen+Spj8iW23JuyeTwCnQDndnntivCZ9K1iZ45rcxsqplWkuAu0&#10;Y65Y5xx1B4/Q/qJ/wSq+GF5pnwctdVv1WH7TK0qpGxMTqf8AeHX6fQjiopSlU3RWIp06Eb3Pj34h&#10;f8E1/wBpv4eajDbpYJq2hySRLe3Gg3gjuZUG7BaF23DbkZYDAyG5INeZ+N/ht8afh5dRLrOlapb3&#10;FuVS3j2lMIDwjRsAV2qGDHlB8uGYfMf1y/aY+M3g34ceHrjTESCa+8oj7Fu+THqxAPX0wxPpivzu&#10;8d2XjP4seMbrX9Y068VFfyo18tyORlVCKTsQ/KPmOTnJJJ45cViKdKTikmzry/B1cRDnleK/P0Pm&#10;2++K/i/RYP7Okl1C3eJl3ncVw3IZsc5ySPmA4I7dK2/BfxC+IN7awzWmuXCw+cWaTJ2hsfcLDjOD&#10;90/mO/sXh/4XeH/EWpH+0NGjlktVeRYZZFWRhtAWUsd6FckZAAPT5lNepar8PPhXYfCW20HQPCmm&#10;/bppN99ebf3pjyzoi5y0WC7ck/MGbDY+9wyxVKcdY2PXp4KtGWkro8R0v4r6tcwppWtaY80W7O2O&#10;Pcr9MhS3JOB9eenUG+bS3uX3Q6HNYqzbi00DDI7ckAYyQR/+uvSrHwf4euII4p9Ca68lArx3Uhxg&#10;j7yjg5I4z0/Ouh8P+AfB1rbNLY+Gn8jb+7hXfMxOdu0ku3G4ZxkZxgHJ3VySlGex6VP2kfiOF8H3&#10;r/YRiCbdvIFukLbV47kZwMDuR93646y2n1thGqWcrpJj9zNJtjZcnIzuyOdwBA9ea2Lqw0colwY3&#10;t97/ACW01wCze5+Y9l6DnBHsK6LRLGw8kX1oVk3SbYkWLITBHIJwMkhRg5HGOa86tU5ZbHoU48yP&#10;nr9uj4Uaj49/ZZ1O8urdft2i7byNd79F+/jcFPKMe3VT74/M6FBt2sGYRgA5I9Ocnt1/n2r9xfFv&#10;hGx8ZeDtd0G8sLPbqWlyRNFEq7eYiMfKdvtjgjHIz0/EPxJps3h/xHfaTKxMkNw0brtGAVbGP5e1&#10;fQ5DiHUoyg+j/M+P4ow0adaFVdVZ/IrJbu0jAD5dvynaOoyDnHrnp+lfV3/BOz9gTVf2n/Eo8ceO&#10;bS6g8G6LcKZjFGwe/lGG8lCOgx95uwPGTXz98DvhtqXxc+KehfDDQoP9I1i+WNmH8Kk8n5eoxnn0&#10;Br90/g38NvCXwT8GaT8O/CFv5NjpMaQwnzflMm395IVHXLE54J/EcXnWYSwNFQh8UvwXV/5GXDeU&#10;RzCu6tVe5Hp3fRf5mp4b0TRPDmg6Z4b8IaMmn6faxiOzsVtD5UHHCLtPzY5AyQxB5JxW5bwR3TND&#10;PaybduBM+5Ym+UHYCRncQeRzjjPUio9JS4eB2j1JZDH8/CgKrbgVIJ53Etg++DWpcTWdwIzcQJM0&#10;ah5FWJuFHAGTljxn+LPX3r5CnKUtWz9FlCMJWRkanG9xbobiMRi3k2RyKhKlc8DJzyRwc4AHU4zW&#10;dLZwW9pdS2Cea0m+aS4EZIj6lDgkdsjnpj0HOlfwpd/aLjTJPJhmjH7tmVlZT6k9iMjsSMY6Vk6w&#10;sUbRNeqyvtBM0LZEikbkClWwFHyHaTg9D79ETCT5SO5s4pUjDAxxwyMftEEhX5ieQw3HrkHtn3PN&#10;Zt5bSXFpcWrO8cj3HlzfaGM6xEBOOCNyhdufu5z/AA1oaf5tw921nYCGGQYfbIu2bjq2STwRjJOO&#10;/XkRXlobrSbe/W9jht9xkSHg7l2sQ2NuBtKjt26emsehz1HocR8YdJ1a901j+5ELWrRW8PHmeeq7&#10;guOMhk2nII+62OT8vpXwbu7vUvhnoOqJCy+dY26wxmMYA2D5TtI5zuAyAfoQQPIf2g9Q1TT/AAgi&#10;2toLi4nXdbzQzfMjqw83aCf7qk/e6DAwSDXtHwceSx+Fuiv5izrc2KSPNJJtKO43uvPP3nZcdsAD&#10;GAK0xXu4VPzMMvlfMHHyRQ8b+HBY+ILbWbOVkjm2CTc33WAGMdvQ/h1r2L4feJNJ1zw5Da6ndLC0&#10;OnO9ziEAvgFvvdQuSuOxKGuO8Q6bFrPhu4tUt2aZYjM0ajJAyCR9SBnj2PUVc+Gl9YaZq0MM0Uc0&#10;DRtHGyooIXYpKjt0IA9QT9a8SjWcK/qfWVKftMPbqtiv8QbSPTNTuhp5V43bzYW4bEbgMuPrgcdi&#10;O+a5CK9eW5Fs8e1pNoiRuMH+Hnt9cccdRmur+JmpaebmR7XTlt/l2xxcnG7OEIOOgIweO3fNcFaT&#10;pJKTHqSruXp3OF24Hb/P1zy4rSq0jvw93RTZJeTXaJiCJgsswBnUkFlfaT9SB9ehPeuo+FF/caRr&#10;q3Np96Nf3ccqYVoeVZvZuMkdepxyMcsb8SFra3lCiONSsbHryOORxx09elb3hHUG0q4WewjLNAzS&#10;qeDnn7ufTaQDz0NRhdK0XfYMSuai49y34mMS+JfPuID9na2ZI43n3EKSwwvsAVIyM428cEDjLa5v&#10;x4ekEsqrttZMb1OA20k5xyMHsP6V0nii40TUPEcMUltJa7beT7XcNKcMxkZVOcbWAAiJ7cH1rlWk&#10;ktvh/qV88o2x2EzfIASvynHfjufbp2r06etZPz/yOGnH3kvT8z5/vZzJeblC7n5/d/dP9MZ/A54w&#10;DVdGDPuY5ByF2kcYPOePX8OadeyEzttjAbzTluQG564HuORnHqKrE7+W+V8feA79P19e3616q+I/&#10;UL+6S53FnIZ1YfM7KR0wBkenJ4xn17CoZPMR/nPPO5VOcnPbt70kkjEiTI9CwbHp+nf8x70qyxjG&#10;N2NuFwxIPHT9fx71RDI5Ufdhwu5cY2qGIPXp3+nvnHWhYiAAyNtK43H5mwT78nsT7/o5yWOdzMyg&#10;gbWO5QOM/wBB35PsKaq4TfhV56AgY6fh69vy6VRInzj5lOQ5yGVuMfXH+RnntShol27VDbWyoVdv&#10;GMfocj1FG8b9zPuUNj5uT6+nqPzx7012SNtyrtUH5l3HAPOP/rfn2NAD1GV3ttZTjlhwAOPTPT+t&#10;KjgSYdju3HK7Tn6n/Pc/Qw4VZNjliNx6cdsc+5pqyosiu7bFHSRsAYwencE889efpgTJkWhIEbYj&#10;/wARzu/HHX8fr61IsreqttbClc7s8kH/AD6856VREwYAru24zu44OCd3Tr/h6043OdsRPDMV+XPc&#10;Advy5HTNFzMtNKI3xNtYsvC84HHTHY59QOn1pVdCiOh+ZvvfLnPTt6f59aqRTbuckf3lB69P8fp2&#10;7ClW5PR0553K3cZ7/mPxph1LLyo0glhXbvGWbAZRyPzx7ZxTyxYZjftkMfmBBxjp+FVo5lQ7Ay7V&#10;6bVHHfj/AA/lShi4xjHX3x19v8579aCicToCsgf5W+6ykY79OMjGO3FOSUjaqtlecA/0x9BjvgfW&#10;oG2uqxr8vJBK/n7/AIf5NLvXdztVj1bA54z0Hrk/T9aQFnzGliRozjkhio4AC555PJx9Oemaesp3&#10;bmQbduW9xnt3/wAeOtUxcEbidoXovtx6jnHT6YqRbnICOy98tuz/APq788ZqhFiKQkhZBtXbyck5&#10;79vXn8j06gRhtxISr7cr0PHP49Dj64zjrUIdmLEP94Fc/wAPcjv/AJ5+lME0UqMpORxx5fQnr/P8&#10;j9KBlpJRG/lnKr1UNwp9vrnj8vwTc0sf8PHowwD69eOP84wTB5jIRIvmBmb73bOf5/570gmRlwV3&#10;bcgop6g5/Xp259zkUAWlmjY+YXbDN6dG444A9cccfkKjdxIygFeGwU3Bc5OOv5cHqD7HEcUzGThS&#10;Ocd+eo47f4U2OVQN2Sq7c/M3boB17Z9Tg8/UESmRUIR9qgLynTJ/p0pZXTAaR2DLjaV/iOOB9P8A&#10;E00yDO4x8c9Y8N19c9sD/wDXTVkYMsjDG5cH5dvPXH/1/b6YBigCRiq7tq89+cjPrzwT9O3pSI6B&#10;1TnzGzgKOfX1+np+NADNjcJG6Et1yff/AD/Oo0yzbQ3DY3Dj+vr/ACPJ6igVyYmNXO4bFLH7xHX0&#10;7ev/AOrsea7n5yON2cE8Y7f56fzjaUOGl+XnILHv17d/z/WgfugqEBePvL256YPX9MnjvQO5IH+f&#10;MxVht+YxtkMCexxx7fnj0PNljOEPUjDJjnjHT09up68VEbk796jbnADM2OM4/P8AxpSVZM79zdfm&#10;7fT8f50gvcmHnfxDYuF+X1GeucH07jB4oiJaJZQflbHb5QMZ7/1Gcfq2OOJTkr0RgflGecZ4/r14&#10;5zjlVZGUSRRgMfm2q33vT07cf5zTAXCqWjLN6lk+8ORjOPQY7+/HAqaOSVDnO3+8y4wvU4z0P6fl&#10;zUJk2Dcrqu5uG69sZPsB6e/bmmbzGoZ1ZmAG/c5GR/n/AD6AE8k7CDBPzK207VPJx6fj/P1xTQ0X&#10;mqPK+VmB/L8fTHt70xpZNu8ZGOD6n6fl2/rSidSW3SrtPBZcAZI6jPXt+P4UEkgAIU4DHdhvM4wM&#10;Hp/9bv2pxG4Ntk+UhvmwAuO5zzx/nkYqvnYmSRuHG4rknn/P9fUukdEk8zPz5y21T07n+ft069gC&#10;YsVjZC/zDPUcf4j6/XrTCJyvMX8O1o9wPy5UnGehPAJ6ewANQtOHxsYc42jdnP8AnH+eKQ4A8xDy&#10;rAtlcdPUZPPJ/OgCSQlv3YIC7m3DI4/DGc9uvPtzQ33s/Lu2kMvJ/wA+v4jHU4hExUK0krfdwufm&#10;Ht9c59s+/SntcSIylGwu7hdp59Mg9/55oAeWO3CAtv4Eg5z1AP1zjPvQWcsrpn5vuqzdc/8A1/f8&#10;qja4aKLOMBm2sNuB0x9B0NDSAsN7fMfvt/k/16fqBqIGjkTzUm3Lk/Ltb5OWGPbGfz6etLG7s4Zh&#10;tOR918Ae3X0x/ngxswEkYLK2eQnYcfnj8s46YpUnUKSwU7cdfunv/T+n1Cbsf5ifZ1kedWb7u5xz&#10;yO3b8P5CkclX2un8XLFevp/Lj+vFRAuF2s/3uD1yef09M+vvQWEXykfeyOPpwMDr09B+FAEvmNK6&#10;71D8/PlT6DPCnJ/PkUrOkjBVyFwRyoH+Hb9aiOw7oyFbg7lULgK2e3px+HJyKVHU/NE25Rjn+9z3&#10;45+ntQBKHTczEg4/vHAGBnnjnj3HXoaQ4jXykmDbWI7c+h989j/iMsd2aVnkGcHGc5bb3H5fX88U&#10;jDYxy3r0bH8//rcn6mgB0m2NDHlV+XG1uex5z/8AX/nTWDK5mx3+ZWUHJ7ex/r070xpAVU5+VVBG&#10;ex/x4FRyhS2B95VwzAdyOp7919+1MB6yMoA2thuPmJwT+Hb8e/FPDowVVOSz5Xdhe3B6dyKgEhLl&#10;pFZW6fr6/wCc/ShZFMflCIfMR167ge+OmADkdOvFICYs0i4U7m45bPUjpz/Ln8TzQjMvzsB93Act&#10;tOD/AC9ffpUcki7gYxlevzfN/P3z6/jTXxhRhlbrjHB68eo6evvnPSkriJG4lBCEsrfwnGB26+nH&#10;9fWjBnQbTuZVyR0GPrz/AJ9MVH5qJueIDb2VlHPJ9h/+v6UKfMdUG5gygKPU/wCc9uop8pA9tsjF&#10;Y49xznv+B6f0/OkmcEZjkDqrHdjG7PuB6kdx7VGcqu0PuZT905btz9OPw59+XO7D5Sdq8rxj8ePw&#10;6fTrTQJoTqzAr/Ftbjr0x+Hbv069aZIvmKMFlwTkKymgSF8sV2nGVbjrn/A/jSPJOihYg30yV/r6&#10;5qhXPjJozEyszFiuSq4wB6fQf0P0pyRkLt3evPOV64H0+vGfWoSA7Dhdq8hWUe/b/wCt16YqQeaD&#10;tCK3o3XcvHXjp7DjJA45qj4gRZDE/lMVaRfvKzdR+A65x2/xp0aAvIrBchhxsJJ7nGc4/wA+lNJZ&#10;Y2Jfd/n8jj0p8atG6iONTtynycfLk/r+FBSGgeU7Zk256Nt688E+9KAkrgROylv4do+UcdPbn1x6&#10;YpYRtZV/hPC7nP8ALPv3P/108oIu5cBie2BjjA7/AK4yMj05RcRxLbmQ5Zgc/lz19+P84FMYP8yl&#10;+S3y8ctxz3+me2OuaklYs2S+7ptLH27f4e/40xCVHlBGB6buDgZ/H6fjTHcUjeW2x8L8q7cjJ5/L&#10;+ueOxoR8/OWZvkB4br1479f8aHxFJg54zz0yCTxz7f55wSNpNuE2builscnBz3+vQdu3WpZQ4EMu&#10;5WBCknbkevP9fw/GmohIygZuzbsenX8PpTh5P3VUbmYfMG7A9fy9s+tNO1xtZQvZV4BU8Hj36/8A&#10;6qEA53aI7MkrwGZT0yOmPU8/5zlNw8rDyj5h825duT6fy9e3bq0KCjK0Y/1Z6xhSMcngjp+B75NL&#10;vXGUDLtUYyMgcfXn19MfjTGSBCCqgfMRt/u5bP6fy4oMeSrtCy/N0UZx7/X6/wA+jFVju4+Vh83R&#10;sYHuKViSnXpk5AbAPbg/5x9OAtDsEPtI+838OMjpx15PP5elOZd21mO7PYfT39/T+mAmcy7sZGQ2&#10;G6DPb/H8RR5zhwXKjsfm6fhxzj6cHPTAKbFuKGEalPN+ZeNsfX9M4PT6H3pigMy7cfdyVC9eB/nv&#10;09KcMFctHvDcNuX5cdwenH1/xp6ttEZHyttLHcoOAR+o4zz+VUKw1I496lQOOd3r/L0xTlYgKZNw&#10;Xdjd+Htz29vSm7WDcRnpld3ZuQevTt7/AKZa42hYwu7D49x65x0x+lIokwhLMSwwxwT6+vT+fT86&#10;IyWdQV+XODhR39v/AK3fv0ppQBi65287gBj+vH+elOUKhzNtHQn5sH64/Hvxk0gDCFAjFvu5+9yc&#10;e3qMH/PNDIHiYtt24H32C/r/APq/xXYJX3ZO7PDdwfXp/n9aSNVWT5gRvb73oeD+f+fSgYNuWUiQ&#10;Y2qRg/LnGc56AdffPf0p2GxsnYrlR82e5/z701UCjzGXb22x46egyOnX8frigKTyC2SpyQvJH+fz&#10;98ULUZKAFlCMCm5iMnouP8R644X2phLPIFSXHpt54H+f/rCnLut0XEYXoNrLhunJIH0HH+HIuXTL&#10;jHyhV3L/ACHb60gGs0P/AC0kjYdV/eH/AOt159vpQWVkHlyL0wvfPPr65/z6uUh2546ZkXjB54/I&#10;jpxkUKUA3OF+YYGxTgA4460w3GxeWTzjHqWH3vT/AOv0pVO4NKCQik/eyOfQDPtSqqS/uy+7dwwY&#10;5Ujp+J68fWkLKWEgJz/DuzluPr3/ACoAUYU+SvQfeVscHsP889fUYCQseztjaOvb6dMcf5FIRuO5&#10;e3OUPbuO/oT3xSg8eYU2gsOCuB7Y9B/n2IAhlCJ8o3LzjPr6H/H9OuF8vYrLMNpXJC9umM9OePT1&#10;proo2yKin5evGcY65p+92kPGFwMFR0HqM5/+vn6VQ0xArAsG3L1+6OT/AJ/oKduQJuIypVfupkEg&#10;5/Pn0J546ZAgOzcD/CN3QZ/L3zx06/g0MsxwJGZtwPzZx1zjg9/88cCeoDtoGEU9SPujGeOo5/l+&#10;ec0Fo1dmlb5v4WOPmz2/z/XhoQtkQH7zc+Yp+9/j9eTgdhUiHI2qGO1fmyOnT/H+Z9TQywA3sSJN&#10;yL8rbu+AMc56+v1pxO0bpFYEY6fy9P8APemJ88f71ThVI+Zv8jPGeQRnoeeV+VPn8st0/kR6e3Uj&#10;tUgNUllYqNrFsLx0+vHXqPrjPSllKxhVMmCMdvy/l/8Aq60mdvyOw7/MP1PqP5c8HFOVAiqGXaG6&#10;/LwMfj9c5/vcetVsAMI+pQHPJLN6kc/59hxinSlSrc+xJ4wPx6fj6fm3aJNoUlcEE45J9Tn26fT3&#10;zTl8tk2qu3YwX5W4J9Pb+f61IIAQDgcD1ZcY7Dtxyf8AOOVLPu+4fu/Ke44zx/8AWPr71EoVxGDO&#10;x56lRx2+nqPxOKdGpKbnXOTnlsY46e3GP19KrqA8ojRllcbdp+ZmICnP/wCvoDilXaybYmVjJzxn&#10;A+nGB/jkYHdod2mZvKVW5G5lPrkYJ4znv29D1ofazMiIP9rk5GPTPv8Az78ilIpDo4ypEeJGLcZR&#10;Tz6f5z/PlqR5bcyldy5Yt2/2Rj3z+P04dw0rOu3vt3DIHX/P5/gLuG2VuS3o30z2x0x27dRUsAQT&#10;FNxf+HG7sMn26/oPSnEuDsK/w4xnsen6/wA/c4aP4QCfvY28EHPsPQfy56UrLlcOm75cewOQMe/f&#10;8F6GmArwxlV2kDggNnqPaiNgW3nd1ByuOTg8UgXylwTz90fNkduecf5x9KGAIk8iHjkL8p49u+PT&#10;+Z6UtWUPjKBmYP8Aexu/T0/l9KE+4QdrL124yT/n0FDTbGDlT8owd/A3bun+fpTmZWXy1T5eQSW+&#10;8vf69Pc/WkADDyqkc27G0KpXr/npz/LFOURuPMCLH2VjnPp6d/r/AI01W8o/KQTt+b5Q2eSM/p7c&#10;ducldwj3PgjjDNjLenYdPb/CkMX90HVZNq7m+VW6kZHP5n684psh3jhWHy53Ln16Yz6/WnM+wFAO&#10;Mk7dxweo9Pf36H1oRQMlH27cc8D+XPr/AI04jAjeNgkUlj1bPr+Prx7ZxQ6GNc7dqf7vH+ev/wCr&#10;mkbcB5DR7l+82F/L/wDV6ilZ/LZWK4xgnaxPAGNvr/n6VWgIcCEk2ZVhuUrt+vJ9+ueD6+tIibFB&#10;KbiqgEtwMdOOhPb86jO35TIN3OWG7J+nPp27D2pdyyL5skas2cnOOT6Z4+nY/TpUgOKlJNyj5ehK&#10;8bfY8f5BoWGTZw2dwxnbzj6dRyPx7e6hwWCCTaN307cflz0pEWQMpdV25zkj5v8APU+v50gHJGdq&#10;l/YHcuSDznsfT+lTW0EU7SQHPmNDujUZy3I+XH0ye3oOTULqoCk7jt3bfLA56f8A1+v9adunimXa&#10;WUocj1wOMZ65JIPJB6n6tA9EWrO4msS8gELAps2zxqwy3OeRjOAe3c+nNiPVdDs4/wC0tas4Le3S&#10;THzXXlBe+AXJOeeB3zx753ifxHp2m6XHPOY2v2zsj3fK+AOWC89+3B9uDXJaX4L8R/EaSTW9YeSS&#10;3hc5kmVVjQdflQ5Vf948564J57qGF51zTdkfFZzxJToydDDx5qu2+it3t/Xc6jUPih8Pnm8/RYdZ&#10;1aRQd0ccccUY5zlXYrkd+F9aLn4sy2DxQzfC2byZciaD+1xmRsnOQIxuGDz8xXj6VTgGiadbfZdN&#10;WSOKMgszAkuAMgsxA4Hr06nHQHl/EHi+bTdalvNS1a8a5EOI2VxKlsueEXkKWyF9cH0I216VPDUY&#10;bI/PswzzNMVHlq1brstF/wAE7uXxxrN5ph1Hw34ckt4kt0jaS+s4pGMYVUVlK43ADau5zjpznphQ&#10;/E1LLVRba5pVndRsu1o30S3hmJzjjbgt1P8AEfxxiuRv/GR8NpHreuaxMLiSMtFH9qaKSRc4BlwW&#10;b5voSeMHkE85cXviDxFdvqNzcRwWrL5kzj51K/3AuMA47nL55zmuhRUt0eHUrSjs9T0vXviB4L1Q&#10;RNY6PYxTf8sfOsommPYbYx5TknDcB2OAPWsW68cI2mvZQX7fZFIWbT7ixi8hmxnLI3zJgc537h7V&#10;zqagNQt2tb+UMzLmO3kKvLCoG3OMjcoH8BxxgAnjdhan4hubTV49Ju7RW2ri1mhwpkBHHlk8jn+E&#10;nBPB2niq9nEx9tLdnTz30GrQGMzT6VcRvujm02YLbSZ/vK43qfRmf1yTndVYWU97Itlp/j7VvMkj&#10;w8d5CQq8nJby5nI5BB3AH1zggZEbCNPtELRKzKX2MuU65OM8o2eSMc56AcVp2emQeIbK61ewVhNZ&#10;2+5k6PuXACnJxuBChWBzgkEcg1XIQ53epqJd6pYzyXGiS6QxjUQNdSyQW5A9d0u0bjjrnacnGTwL&#10;t5a6xc20MN/YzW0kzIsnytJDOvB3xAEg8EkKmcD7uRwvAzeJ9TuI4zf3PmbTiX7VCpYkA4Jcjefp&#10;nPy4zxkbGhXLtDb3K3Jt5lUpEwL7T5YzjIwQACPXr2xVcug/ae9oSXOqzS3Fzbape38Fntby2s5N&#10;8LEY2bk3DaxOB656A9K5pbzUhbtdKy3G18rJKgU7fVj1Hod3A6ECtvxzqV5IsM1n/o915m6Rt42v&#10;zkkE9DtycE4I4B65406rplvdXUBvpPlvWG6ZvmByc4A5IGe+TjgGqhEmpPmKUmu6ZPNJbJE9uV+d&#10;F2jAx2wOT+HXGQMdd/RvEI0UyJpmpbtredNGrGTe3QRqD0BPHTk9c8AclrBbVNXU6fbIJJGMqOPl&#10;CbfmbkdNuD+HPOQah1BYlvZL6xZWsVZmjk3D5pNpxuyc59Bj6ZBLGjE3LO+tvEfi2z03xFLtt11A&#10;/atpHyhBluCQOWY9/wCEelekWkOiWdnJcafYQtMtq0s0i3yyLDhsBtqgjd83HPAGfp4pdQTXmuzJ&#10;HbGZftjDb67myMntmu8tbi/0Xwoss8jW81xhZFVdpO4HCY987s9s+tTOOxpGbihdZ8R6zDqENpoc&#10;z/aJHW4haKQ/JJkFGJU/e6EAdTjPQ11fhHU47Lxs1ne6VJcX7RuurXVgoXmQbZGCbSoIPQcdOnWo&#10;Ph9J4e0OzuNbvtMikvrxmm3XckjLbISRuAjIJdsEADsh96qaH45vvCt9qkXheCOPztsk87L5mW3k&#10;qxHBJIUnaCSAM+tHSxP2rnTan4Z0F7GHSNZk1G38uM+fc3CmILIB5Jwu3uAp4OMcgDGRj+G7cfDy&#10;CZdK01ljRW2uzFl2Y5lJJ6noMj1xgddrwh408ceKQll4kiXyVJaK4WDMT8rk4OSDjAIz+FafjC08&#10;NalYw6Xb6fJDJLxus5iF34GVBHv26ce5rKWmh0ruVpbi58ZeDbTxvpMsV3eW8clvqVqnHmHcXDAt&#10;zxyPbggAdNbw/wCERrF4ZvEl99lhePz7poI9zwqCpIUHgt2A45AzXM+GvD9npiT62l3fWwj+RvOh&#10;DqTkkE/gzD7vJx1Nb+ha3Y32mtocghmaS1EJng3fOu5juKnpjPBHpSEzIt7Lwk1rqmpaPoDRxgr/&#10;AGXZz3Aknfdn/XHuSdjYUYByABwRh+AfEupaxq03hfUC0ht4D5MsvGWzyPpyvc8enWtrRbO2F1OR&#10;ujs1j2yeYoVUTHJHJJPoQMnHpXNzXfhnwXrMFzp9zcSRlyqXEjbUA6crgZPTrjvVKTuEo+6UfGOj&#10;Wl1qAtrtfs9xHIjiaTJjkAY5BGOG5x64HArl/EPh9RtvvMzJCwWOaPllUbsA/l365/L0PxlebtXt&#10;tYhwdPvIQk6mMFRIDzuU/nzzz9KtafYaJezw6drSQwQyRsYLy1lxxzgk55AyPXHoaqLOeUbMxPBv&#10;xC1Tw7prjV1ea1h/eRzxryVDAEEHGcZBPcDvW0NH8KeLdSh8a2k8UN4x8tpFxseMrgrIoAwCDgEc&#10;g/SqsWg2i2tzpUerQSbomjmZVIWSP1IAwGAxtYflyBXPpZ+IfhvbQ3SXsNxHMhDLtOJU5xnjr79Q&#10;R9Kpx7FRl32MnxL4R1/QLvVrHVLeZZHj2Qt2kUngKeeuCv4iuJk8P3qSraNDsn6yRMclVxnJGOOM&#10;5HXjt0r6T8D+PvBPjjRW8I/EG13xpCrQuY8lMqcMD14Jz6jPFcT8U/gjH9qm1XwNdNJa3EYLQswJ&#10;VgeSDx1IJIPHXFVG6JlFbxPM/CXiO80fWIrfTZNyyDy9n8OW4z79f8PWt+w8QHWvEseh2CNcQlfJ&#10;OwDLyEr849eRj6AdqxW8D6xpd4xS1lEkaECRlGzd0zkZHvXdfB34Y6jpjNr1+6gfIlmqv9+Rwd3Q&#10;5GEG3pyJGxg4oly9AjzGraaZYeHLcw2lvlk+YsB99ufTOefYfhXFeMfGeo6HcrFG+6aWMlps9FJx&#10;gV3XjuwbTL6HQYDmaVS8jbgNqAZyx/L05PtXm/i/SLzxDqsUOmx5t40Ae7b5UJPp/nvUx0YS8jH0&#10;e61XW9VKi4kxtLSyMxZlUe/c5PHvXVXem39zpaxWF/bt5z4uHjn/AHiDHACE5/LPUVjxWtp4asbg&#10;2e65dmVH+bb5i5ycY7ZA+vHvV7QfGxhtFsrLR4YJDxvjiQkD6nn9Kq3UlHYaF4VvYr57qKRYf3Ij&#10;VnYBkUZDBc/TGfQ9+tWtWXXNDt99tc3S/wAC3VvGjH6jglhx/nvzsHjjWb29bSrrU7qFblii5YLh&#10;ge2R+Gef5VZ+2T6fqjaT4j3CaHrHIVbB9CR+fXr9KlxiaKTOj0q+1/TdCe7kub5mmZDukZUjK7ev&#10;TJY5B4xgd+Rie4vte1RY5pLbcsMB/eyIYwY+mNx7dvXnsOK6N7nQfGHgzS7rQZGjv9Ls3FxZo3lx&#10;TSA/LuI5bOCewJHbnPL+PdE1o2li+s6m264hEtx+/wBu5fu4GMY4+UDoBgdjmeQOdjfIt7SA30r/&#10;ALgMSot7jDSZAzGOcYPrjOM0avc6RrjNFezSxXgz9jZk2+XjpGV5ypyc++eOa5G+8SX+nN5txpdq&#10;0MkexNzBnRP9kEdR69Tj3qjr/wAQdXtbpP7SuZrq1mjzHIkmCox244PQcelLl1D2mlg8UeErjS4Z&#10;7mzsmiVwS8MbDafcE9B9M/nWHr122peGreL7K8bW8gjnEy7mRf4GB6kYyv8AwGuks/Gc0ttGkpe6&#10;t+u12y8Z5+Xjqv147fRPFPgu6uvDjeI9B1CFLWaaOKS1dQrbi20EDPABPTtnrjNXElo5a2IubC30&#10;26sZ5o1B/eQqNyNkjAzxgfr+FSalpHiaxWa+uYpruzULHcGTI29Py5HGM9K6DR/hbrmq6jCqWVxJ&#10;9mhjMkYZcsccYU8kHjnHPvmtg6PqfhmeaDWILi3A/wBYksfyzBjggjHOMnB7fWr9SbHO+HoYNMsx&#10;d2U82ZNsiyeZgjawG04/H5ulereHviHr+hBbVtRke11CFUuVibKupHBI5/DPOMeteeXHha+ttbtI&#10;dBA+ytYuGjkZfkG/O098cj/9dbqzWvhhkubfdPdsu2NV6JuwuB6DBGCeRnt3OgI1tR07whY3H227&#10;kuohcEsl0uCznAyAO5yRmqpVrvw/IugW/m+TIQst9MQwUZ3HYRjg89f14qHRNWszP/wi9zNGklzx&#10;b7mUrBN2x0wDjmqJt73wxdvrPiG6866SQxw20hyitnBZxjoOy9D+GDGpQ7VGh00bdZuZJJp9vnLC&#10;CQiZ4GARjjtx1rLsdR0XTLOW3NtcR7ZA+6ZyGc56AN+eO2K53xMl2usXVxFe4mjwZFExAkyOH+X2&#10;7VTtQdTvmke7lkLQo6eXETjkDHUe449ae6FqdUuvaPeyM0Wp+WzNj5s9vUj/ACKtQ3WvadbLcWeo&#10;ySx+SCqx3G5STzk7v8a5u80yEzR3ZvXj2q0bF4Rzzjuevp7YrRc3dpBZ3VtK0cgiZPM3Kc/NwcDP&#10;6c/0bQjXTxfJPMtvr+mpeBPvSRjGwg4xtPTj0rZ1Dw/PfWzNpzsgZQ8MDZzH6jPXHtz198Vz1v4g&#10;sLq4iTUYI1dGH7xlOGPv7/y/MV017fNcR2e+WbdHIS+JAcgkYwfb1pFa9R/g681Twpqc9h4kaNF4&#10;tv3znjPzDp/vZ+h4716bY+MRaaTHZ3kdkZI492nzXBCmMnqvr19PTtnjzs3Dajpk8qWyx3ELbzu5&#10;ZgF6gnoMgdPUHua5TxJ9o0zyb271lrh5FV3aM8REnoM8kd+1TzcqsHLzHsn/AAkd0kV41l4sWRoV&#10;ZkWxVD24AyQsfT7x5GM47mtEnjy3gaUWOtxxzqC8clwXEmc8swCqSeOx6fSsfRPjpd2nh210/wAB&#10;+AtJ01IbdRfa40Me9jjkmWRXcZP8KEY7AEjPK+IPijrmuahJqLX7zNtVmmubqRt+f4tucLk847Z7&#10;4zURjc2lO2h6YlxDZWX2i8T51UFIRcLLIeg5BXp+PTHbFZp8W+H2tZLHWPBZjRmjYyRwtH5u3OGB&#10;47E8ZPU+4ry238c22oSLLPbz3UTMQ8kVypxgdht69O/H5Yn0LxXqOn6h9k8Na/Fex+b/AMg++j2s&#10;ql9pwwIDAjkdPQjOKrlsjNy5j6B8APokMdnPomqSNaiZRLBetujaMtyN/UcMcAheR1Irjfix4PuN&#10;e8XR31jH9huE2Rta3DhDIoJHDAlW4A6dCAfes7TvGemO4vLxJ9NvE+VpMFNrk+3B+jDFdvpPjaz1&#10;eyj03Xv3nUM0Z2ZPdxg8Z5BxwfoSKmVOLd0bwrSjHla0Mvw58PdE+GYGsy2elpNcqWWzs5lnYMy7&#10;eoyIgNx/76ODxXe6D4q0yWyt47OaWR4JF860jl2MuBs+ViNy5B6gdSOnGfL/ABd4AvbXUIdR0eJb&#10;i1um+WOSzWTLbuM46+xwc8euKyL/AFyfwKPM1TTsTs0azZhZJI1z+8QZJ28YXoOWGR2rkqUY1Nz1&#10;cHmVbCxtDY+gfE3ijR/DWhyPoUYmaPdHcWdiuC2WxskmYgkEnGwfe4I2gADzfxd4w8Q2en319rqx&#10;6dNJZl7DSVtMupHy46jawLEhslgcDPORDp/jy+vxb6pHerfwNua1ka42vBxhUbGApH8LKAM54GNt&#10;YPjm3vdS1RtWt28qGyt2juIWY+YHcbNp6598cfL2qIYaFLZHTiM3xWO+OT9Nv+HNPw98QZPtWnwS&#10;xmS6hMUN3Iv3gmSF3KBkAH5WOSeOTg4r1XRoI9Rj3XIkZWUEhVCkZGBuY8IOpzg9sDGTXzx8E9E1&#10;130u9v55ZZ42uLm63ZUmFX2bjzz8ynkE5IXGec/Q2lXf9paettBtVvmZSqhcHvgnv7AjkfSvPxsY&#10;qpofdcG4rExoyU72dvyQ670y5gmkRfs0ka/Ovl3kUgVP7xYHBUBh83r1xTrnTza3Qs5YGMkmwjdG&#10;QxVgCrKDyVKkEHvuB9Kdqd7JcmPSLi5by9rRLCsIU/6xmyeeoZ35JyM4GBgAju0+0sIhuWMblPmZ&#10;ZtowuduOeBjAA68evnn6HTqVFuVbpWW7ljiTau5kBwPlwT68dT+vtUeCCyB/4cKv6Hr+H9O9Oulj&#10;KAF2eLcCVX+LoP5H/PWhvMXh3yx5ZmGcdeCe306jp60I9CLurEfm7kOyYH5eqtz2x685xjj8sGpJ&#10;SqhpmRT95sY5xnr9OB+fXvTVZS2JH8zbziRvmB4/Xr044+mHA4hb90y45G1SOw6jGfUdB345oNAE&#10;siNseX5g3G7tz1P4j/Ip2xFHl7du3O4KvGDn047ZPf8AKmqVQttk3NtOV/zz0H4fSly07kK3zbtr&#10;Kq9+vQD2Hp0HHSgB7PEQQOFC8rnp/n27H3pXjdhv+Xdwdzt1H+GR0+vNMUEHzAC27nPBzk+30+vX&#10;PSpI2byVaQ7l6s5x0I6fmM4yf55RIDcxBDHkc7fXOMc/h06cetOXEh3ovJUgejDGPX349c+nFNiQ&#10;qPmDMNwXdu69sevHPA4OakiEoXco2lfmyRyPU8nnr696YzQ8OWH2/V4bWEf6x/7w+76+vTv35PWv&#10;0c/YQ+ExtdPtL2S1AZkX/ln1/wDr9a+IP2cvAc3izxfAVi2r5gDYwN3I5xzx/j6V+s37LvgKLSNF&#10;t1FvjgcL/n/PvXXhKfPK58DxxmX1fB+yi99z3LwVo0en6ekYHKqBjGO1b4Q568e9Q6dALe3VD1xV&#10;qBNzjnvX0NOJ+F1JczbNLRLXMoLD/PFdNBHsi2GsnQ7XbyVrXLYXI7V6VOPLE86o+aRWvZSM46VT&#10;Rdx6frUt3IS20H9KZEo3Z21hUl7x0RjZE0aZFTKuabGMHIz61JEMnJrIsuWER3ACtyxj9D0rK06L&#10;kVs2SjHAqiC7Cp9Kn4HaoYgAOBU1aANlbahNcP8AEO+MFhI5bG1fWu1vJNkJNeYfF/V1s9IuJCR/&#10;q2+99KmTtE0ox5qiR+Wv/BUjx28urS6U0u1d+Pm6Ywfz7fkcYr4TlQSZ81vlVvmDLjt/Pj/Jr6l/&#10;4KP63b6t4+maCUblkwBu9/8A9fb8+o+WOc+avylDy3YH8/oM/Svi8ZLmxErn9X8KUI4fJKUUuhHb&#10;vcZ2yq3mbieBkD2zjk/rTlKfLGowcDKh8YwTjGR2P86I4iV2tG3ljPy7icZPQf5x17dEEchO1nVe&#10;fmZVwcHnGeffjnv35rlPpUOMczbhnaEUqvl4YH2/n2H8qYR8n7iNWX7y7c5PfIP5+mOaeYSj7njU&#10;MzMxynyrzk85ORgDqT0+uGCLI2qcbiApcngZ9Dz/ACyR+YMOETcp+ZWOcn5VAJAPPX/PeldcNsMv&#10;b+8OD698nH54zzkUgTb5byRMq7f4emM9cZ5POBzkZIxk5qQIWLGRgdrDcN2OP6UFREUcfd+9/tdO&#10;/bn2GP0INcF+094Ql8YfAPxFpkcDPcR2f2m2VVzloWD4HH91SPx+ld5vXYcBvvfc3AEjHBJ9f58c&#10;nNPmiintzDNGrLJuDDywQwJ6Hpx/+qqp1JU6kZro0zizHBxzDA1cNLacXH71a/yPzi0O4F1bRkMf&#10;nAG31x256/h/jWg0GY8ANwcAZ6/554/n295+OH7FQtbm48afBuNi0jmS48PXDZ3Mc58l/Uf3W/Mn&#10;Cnwq3ugk0lndWzwTRyFJoZo9row6qwxkMDgc/wBDX1lHEUsRHmg/+AfyvnXD+ZcP4j2WLha+zWsZ&#10;ej/TddUTRulvGxRd2BkLu6+36fzPFexf8E471dN+JOoaoqyTT3EBto5Np/d5hlkyTjpmID8ARXj8&#10;6H+z7hW3Kphcbd3Tgjt7/ma92/4JqeH7vXfG93rEsjFbeaO3ljU7lUPZXpHvgGIr1IAbHBNOur4e&#10;Rw4H/fqfqfSl0t9NOu7a0kgZ2C/MVGCee4wMn1AweOMa/wAL5bhPGemm0Rlk+3Qksu0qVDgsCO4w&#10;BnkY9cdca506eNwrwNuVmTduDKRvwAOQD9eh65FWPBxEev2cscDcX0WxWA2sdwx97oMfrz7n5KW5&#10;/TdZKWDkl/K/yPojVba5nF1fw2cjyJLMu5m2Z5GBgDn5QRnuUYYJzXB+O9DkubZRZ2P2tSm9lnHl&#10;rtHvu2s2WHB5wcE5+WvQ9US3tLa8kGnSSfaWVLcgZG89HwR8uNqnIJG4n1rnvH1rcras1r9nW7mX&#10;bBIdz7SAfujI2Af7JHXJzXufYufz9FXqni+q+D7tPspBhadixDLIWcsxXCHJHrweuB1yRl1zqMGg&#10;LJYQXnlbYdkzSOwYKe3y8gHAPIH3enr19z4dS9JuG0xfMYtmXaW3rv64A+bn+LgZ9MAVx/izw7Ft&#10;lDaj53lrt2zRj5Dn5QDncBgKTjJHqK4pT7HcqZnan44stNtxegkRoxG7LMV4OR3z78ZGQSeTjgvE&#10;+vXGt6yty7L5cPLJ5mS7dumRgEAkYzyepIxt3vgrVPsl1cG5hi252ozfM6lgDy5yQD/s4xnJJrk7&#10;fwbdXFjJf20q7oyo2q2AfmAwoxzjg8DA75xXVhJRlK0jlxXtIpWRY1zx9qx0UJPH5MacKyqNpbu2&#10;PUgYz2x3rlNc8Y65d3lp5BG6K3UtJH94hjn19AOmO2c4Fdbofw/bxPqK6TqWoSLP8s0MaK0hfORn&#10;gjHLdSDgH5unFq08D2lvqklz5LXE1rIYYY1jY7/4RlSRgAKAMgng5HJrv/cx2R5f+0VJct9DnvCP&#10;g34hfErWU0/ToJ5vN2BpJcrEm3IOSRwF7gA+g6Cuz8Z/s9654I8Mvq+oXYuXW1kMtxDJuVXxyFVk&#10;U7cnnJyRkbe9d/8ACnxdaaVqa2Taetq7t+8hkYKDzyE4A5+b5c8H2+WvVPFGi2PxE8Kz6HaTJM0k&#10;LBV3HOMdxkc8+uenQYBmNSM5IdTCOnd6s/Pa7Nhp0W+WTa6yFZo48My+jHjjPzd+o/PP1u7W7u2e&#10;zW3t7dV+YzSAlDg9Bnk9OOefeug8beALnwV4v1Dw3rpNu0VwVTzEbGwH5W659eegPHTIrmNUs5bW&#10;Brae5fbuGyTkCT0OcDrx+uK25uWdmYqnzRujEsfF9x4T8X2HiHTYI5Z9MvI7qzDsyhpUdWRvlYEf&#10;MB05HGDX058U/wDgpp4m+Kvwbu/hH4K+Feh+FrPVvk1NtKRNkkbKfNVUWJFGemRwM/KBwa+Y7bwv&#10;4XvFkl1bUpYXIxHHbyfL2OehOMj/ADk1sadoegzQmx0jUZ5WVTuZlPyKMnB4HYHn8vSuj65KjTcY&#10;O19zkhgVUqKdVXtsM8NMLDVbfU4Ejj2zKNy4BLZzkepz39sV+sv7MvgrwL8Qfgxoeq674RsjJ9ki&#10;fcsO1oyp3KRtwByxZcfdJyMH5q/K3S/DN9qeu22mWMUkhkZRGqYbduI54PHuP/riv1w+BHhW88Gf&#10;BjQtB1uJoStkoaMtt9ySMDOByCe/pwKz9p/s8mdUqXNiYIwPjl+z74Z8QW95e2OjrGt3uku5pJ23&#10;TvwpY5OAcDGOn4818b/EX4X6jpWp3FjabbpVY7DsbcewIbGMkenp3zmvuH40fEzwl4bsLiGa+Vh5&#10;StshRW7kAZPHQd+ADzx0+SfHHxJ8L3+vNOjRtH5mPJDBcjOWzt6Dg/kMbcV5aqOWkmfQUo8rTirL&#10;8zk/h3411nQRJpPim3mvtKfyxHMGYvbns3P4/Q5PFbevaRbXl3Hb2kzfZ5Bm3ZZsK/TkZ4yRtGR7&#10;d+lC/wDEOh+IPEl34ivfLZXVVWJFVY0RVXEaLg7VTG1evABIpuj69Y6paXVpa3MbR2o32qtcZ2A5&#10;yp//AFZxwepNctbljK8Top3l8R81/tbfs/JZrc/EDwvpxjeGT/iaQqvTnAkAHQHHzDt17E1892x3&#10;Sm9eNDIrgeTnnv1H+enYdfvbxJHHrpuNK1ONJLeRXjmjUF0K4KhVweeB+YIJNfDPxI8LT+BvHeoe&#10;G8OFt7uSJVZtucE4yOOx5+pHFexlmIlUi6cum3ofL53g40aiqwWj39SvfI9pNa6rtmjhuo8SsVIB&#10;ZeMdPwPXkfl0Np4113Q9Ck8Pf8J7ren2V6pElra3TG3kH+0hIU9PTPHauai2SWEtjOv3VZoVkPR8&#10;8n3PP/1uAafOh1fQ1txua4hbj5R83r+HSvQfxHkx1gW7yKzs5vL/AOEsuvMVsMvkn7/uQ2P/ANfo&#10;KTTdfFs5BMk0mf3bXBB2fzAPOf8ACsLUZ73bHbagnlyIOOBngbeefTHb/wCtHBPPcXqzAlvm6fX2&#10;/wD11XKY7bno2hfF7xJ4EuV1/wAJard2upADy7yGYxyQHIO5GBBVvQqQRu61j6z4o1vxjrMmra7r&#10;M15dTMZLqa4lLyO3VizHk59ST7d65q4eSA+WUkxIwyV+XPT/AOv2rS8PyRvHNMp3SRpjsD29OnT/&#10;AD1pxcrWK0NDVLhG0KGFlyGZmXqCDnHJ7nHTk+3NUtC0W+1y/tdHtAzTXl0sK47sTjHH1GMZ/rVj&#10;xI0dlbWkEr7D5C7VjYcrnPbPbHB9ORjmuo/Zin0e1+Pngm58QlG0+HxDaS3W4jiNZ0Zj+RPFZ1Zc&#10;sWyqMfaVYxfVo/Xj4FfCTT/g38NfD/ws0uGFY9Ls41mwuSbkrud/fLlucY6fSu8Fw+llkbyzuY4V&#10;icDJ6+vcfj36GqPiHV1j1Zrmzh3KZN6ylOGHY/n15wMn3qSS31HU9PaEssO4EA7e3J6HOT3H+8OQ&#10;OD+TVKkpYiUm73bP3ynShCjGMVokl+Byuv6xeussWmS7fMLH92BwvrnPXj9a5PV7/UZdUinEUjAO&#10;w/ff8tG5wOnz7TgZOAeoGBXSa9pDWFzNbF2kVQBuaMd+fXp+n49ee1izZbERae7LJg7j5eGZj19i&#10;DnjPPLdhltqcjjnC8h2h21yyTXySbflL7Zn2/d6qPQkAdeD0yOK2ZdO0rQBY6Rrt4tuusX3mXEjT&#10;JuMCYIXaDuUucLk/eVTt3dRH4Tjexjt5H05Vmh+fzkTMi4P3BuPvnIwePxGF8T9JuvHLSPZ3l01x&#10;9sgj8uGHYYYgwGc4+RQxTscljyM4PVh5R9p7xyYiPu2R9Lr8f/gFLb6S3imDUNM1CO3WC6udPtvJ&#10;tIFEIRRGioxKrhWz8uQCNvRq8T+MPxq+C+neELix0q/uLjxE175ttdW9xE0JjYYZCNwcknOAFwvz&#10;LzuG3y2x+C/iC41KOw1h5JxN5jRQ302XKrkEKXO0n5CB15XGBUd58E7a4uZFmv5FjhuCkMrOMuqg&#10;H5iuegzuwc/LjBr2FiuqR50aEYxsn+Jd+CnxmPhLxhNfXCwtaXTH7RaSS4PbDq4yMjtk9DyRnNfU&#10;OifHfwd4q0FtMa8V45EwqzN8ynjGMZGPfkcV8mL4MvLK3jtNPgtUgDSO2JA25gN3zZzghSpz06Yy&#10;Dxfs9I02W1k1OC6+zsu1JJJroRyh/wC8uxt23PQgHkgYXrWlPFTpyutTlrYOjifjOD/bt+A0kesS&#10;fFj4eRzTWMz7r+OOPc0XA+ZR3I4B6YJ/A/M+n6wdRt1XU592JMKWydzY9h6Y/wDrjFfX2t6x4l0Q&#10;3EcHih57Z5V3Q3jJNGnzcKzsccHPfB781514o/Z00rxVKus3nhixhkuW8xrq2u/sxbeW2sVLlRk5&#10;x8u4jnoRXZPG06iUmmn1PLll86OkGreZ4VrmnW2pX8dxPqCMREVaNZMKR1+XgAH5s4A79MdXWtta&#10;W/8ApOnTN/Es3mE4BB5bJA2j8ccY9q9Ytf2WNJErRzXupQvbn97H9uVmjwwQbv3WVwzBTnjJ7EgV&#10;3vw7/ZM0Hwtd3V+uh2Mt0s0kLRzqL6XzEVXbKSllUAHBKgNgNuwMmo+sU+7+4mOFq32X3nn37OPw&#10;F1P4teJLHUNRtpV8Px3n+m6nKvlWq7cN5PmuAJJCOiJlumD6/oNcftWaB4B8IWfwi+Bekxy3EMYg&#10;ha1gwD2AUnOSeMH7zZ5UHmvK/DfwNt7nw/Y+IPG3jf7VC98tp9n01nu/skOFGP3YO4qXVBErDPzf&#10;MNjCu20r4V6DqFj4YuNG0OO8vprppLqPSF+yrgMGNtJvbeNjGVDIsqL5e1ijKY83LGVox5afu/ma&#10;U8vwsmpVffa8tPn3OZh+GvjDx9q83iL4n+J5rW+uI7lNPg+yySJFcxGMFZnCEW4DuitvIkBOAuMm&#10;tL4i6N4E8ZaFdHwhDJb/AGPUZ4NDm1YLM81jsTeoXYzRssqzOjbl4Lc7twHXXGqJ4RutXh1DxBDL&#10;a+IrpbrxJpdvpsdov27zd4BRByqPhfNBDYzhnGdvD/FbxbJNqMOvzXCrb2MKQRaevyw20ZbciRqu&#10;NgVm+7j9STXk1a1OlFxjq+/W/wB57UKNStZy2Xy/A5fwTa2djN/alyyyTWO0maZUbyz94HkEls85&#10;6lTzWuNN0/xFbreTCZo41kx5sbEjJbKYUccliBwPQ8nPNWGq6nrmrlHik3zEbrplJLKM4fk8sOT1&#10;7d8mu28OabqlpFHYaLorbGbHnXLHe4VtmzCkYHcqCCeuRgZ4HUd9TojS7CweCdMuIY4LRPMljjzj&#10;af3ZAx6nP4HoGqa28GafYxiFHgk2ndONvzHpxubj+Enr0zjHWul+2XVlbJmKGduDcLEh3xsrDqDw&#10;2cdMk47jva0a4juZFe3e1aSNhujuLd/Oijb+IDJUgE5xkkemDTjVl0Y/Zd0cp4a8GxXLu02k+Uq7&#10;JIVFwIhKPyz3wemDxjPI6GPwZpsQikubGGRFBkWKZtvPHAJHAJHcHPP1G9d29mjwvpdoluFh3SLI&#10;Dunb5iOeCqkE/TPB9aMN7NbRzSqrNIzjzN7Z2n5iCCemffrgH5scY1JNy1OinGy0GixnZXtEt9v7&#10;vabeH7ifd4dsD64HPQ45r8Q/2oNEHh/9oHxhokcJCw69dLtxjjzG746c4/zg/uHpG7VdSSL7QPKi&#10;YLCoVl43YJIYk9enTAPTNfix+3HFFF+174+jiO5V8TXXKgfL+8Yd/wDP6V9Jw7G7m/Q+U4s0o015&#10;nuf/AARp+GVp4l/aP1LxrdxD/iQ6PIbUyY2rLJiNRk+oLHPHIwOnP6lwG2NxDjTGMyISsixkAYyM&#10;D2A3DjqT35r4I/4Il+FiPC/jLxJJZqxmurWCOfyy3lnErttI+7k7fqM57Z++/IkkjWS/N1cW+7LT&#10;BiMnAwc9eMdAcn0HGfIz2p7TMWv5Ul+v6nucL0lRyeLX2m3+n6F7T7m0s7lNLkVfMuButZGVgGJ2&#10;ll2c46jPTqe3XQN4mpWpaylCx3Uy/MygbSMDheGHYdepOMk88nf2EMd3B4it7mKT7GrfZ3jDmSIO&#10;Ocrn5xiQ+hGWzk8V0Njearq8UNvqF5NGfJUSbXDZBH3ep6AfU4x2NcNOOh7FQL6SSFjaQGGGT5Y5&#10;GkJUS5bqcZz15GecDA71mXxvbuOP7NbxrbqOCvrgLhVOdqgYb5c/gcZ2tVmur6yjtra5jE2flLfM&#10;iqcfMM4+baMZG0sVxkEDGfK2pQqI9PZvLihAhUR8qCudmMnG098NgYGcHB6Y3ucsve0MObTmuZ/N&#10;1VBuZQzRkM6vITjywR/rMZyehPPoSasEk39sC2u/ssgt4/Mkkjkb90SqgR7cEFvrgYYYz30NU1C5&#10;kEMkNwsDmSOSVJIGTMRYqWPPCg4HZhgdSQTk6r4i07TxDqKwSR23liR7rziV5xnk4/u7d2BjYCRg&#10;V0U43kcta0YnHfFfSzq2m7JNNZWt71XQzN8jkY+bA+8hIYEZ4DAgYPHpvwav4IvhDotxpd4Ps0cc&#10;oVmbhWaVm25xwDn8ADjdjJ4PXPEKHw7fvqOnTWsaxlrdZmLNJEx8vgZOD0Kk5zuHJIzUn7P2rXlt&#10;4WtdDSOabT5pZJ7cuikQ8x4BwMEMrJtbB+aKQnG5ANsYn9Tb7HLlso/2gvNf5HummXDPdx6naBQq&#10;L5TR7vvZ5IP0yD0z096Z4Rs5JZbi3XA+ysZXWbhip5G3pj7xOOO45IONHRguieBf7MvUiVG5mmeP&#10;q/YA+vBx6c45IzVm1Y2iXUunt8q2MaDy5Au1gAWbA6lsnIPQnsRivm6cLTu/U+0Upcuhxvxi8UIL&#10;9rBXZZ1+bduyMe/qMY/zg15jN4htZrmaKKXEisdxYDgjHXPHB5+mOvJrY8barbtJturp1Kq+1dud&#10;rZ4Xv1P69q8rttTzrGQ8ZjhJaRSBhue+epyfpwM5ySOatepLmPVox9nBRPWND1YagslwN0rMzbtv&#10;zeXhucDrjO4/yrv/AA7YXV6y/aEuFkAYh1VVG7Ix14OR9OcHtXmPgaCeOKZIJI2LKq+WrNuPJO5j&#10;9R34wD2GK9BtNYl0m1jRopGaeHy2RVJ5K9Mehz2wc/hWuHgoyuznxEnrYoXrtc/aNQltVUWtv50y&#10;DsDlTx2ww3ewyxI4rIu4zP8ADLUjISvm6a7mRv4Tt5OOcjBH5HrzVjxbrUem6OsLyyLdXixoZGYE&#10;kZMh+qkFOe+D2NQ+IxHo3wmvhcRY2WJjbYN+FPysOo9uh6DPrntw8f3kfxOSlzOtG38y/M+dbiSM&#10;3DSJI2zzMY/iHYfr9c4qKQPj5nXerZZQw4Pf6/198U+4uArSXAXaNzEbeQcE4x0Ptjgdc9MVXkfn&#10;Ii/hwqnoeP8AIOeK9hI/Sh3OzfCcKFx8pPTjB9+w5Oe/BpGICncrdjt246889h6dulJI7ZZ1RvT5&#10;sHH+f5HvUTARyMFlYtvYnk469T1I7ZPHb0xTEWY5cqAx5ySev3u//wCvsCajDbG+Y7cbVbcOAcZ6&#10;/wBeMjHrUfmOoEUT5xwrbeTx246+/I7+lClcr83+yrZBz7/y6H/6zEOlYyDMbKxH3cjgE/57e3rR&#10;hwytIzFefvfxc4yew/T/AARXlZ92wtu5+vX3+nr/ACqNpCcQtIrb1G5Y+68/Xtjp3570yQ+ZG5lz&#10;/wACO4+/A/z1oeaLytjr0G47ccj0HPpx/wACpHlaRVJDHcP+enY49P6ccfSmsXZigfdngMr5I4Ge&#10;gHPPbGePfNC3FlcOSQe3zcY2+3X/AOv1piNv2ruULnG1vY9PX04H68GmyP5u2J/m3demB3/X+tNk&#10;O5MPIy7shmdun49f1z75oESrMWVZCnmYCk/LyT7+pxj/ACKfGWQrsH3Rgd/qTj0x/nFVQSy4aQn0&#10;+XGOnb/D347087GTADMoHy/N97pwfyH+ekoRZS4JALS/xZ+Zjk8c9fw9wfTqZAyrzwNhxjsDgc4H&#10;Tjp61VMqmUCMhu5BA5PT8eO2fqORU6EuVUdPM9+ppgybeoZVBfav4bcY/D6dOh+tLuw2CW3Dd/Dy&#10;MY5/z/UZit3AhWWEspXrlvYEhsn6H69/VDgtgqVb5emAT174/wA4+lK4yYSpEx+dfRlXJx6c+mf6&#10;+2Wq5Me7zGw2OWXnp/j+v5008o6oNu45VWX7uc5x9R6/nno7zE3bNgVQQOEHtnp64/zxVAOUuGZT&#10;Ps+UH5uP1/EccinJKxkZT/Fxyxzk98n0BHX/AOtVcM0hBiPX/a69MD39h0+nNOl8p23KflH8e4Z6&#10;nnI6/wBefUVNwJlZtjbm6AlgMYwfTnn2/wA4DyWUhSOgyx2tx1z3P9AahZkRPLxtVuGxzn/PT/Gh&#10;vKZ9rzMSzfKzA59PQ4yf6+9NASoGkYB3Dbmwynu3TBqSR3jypMYwuWJHQ9P6EfXGPWq6ySF/NMjb&#10;uvv+Ixzxj8fyD1ldUYx7fl4Cqo6gc/pjse2O1MSJWlVEOT5hzhRk9Mdfw/Dr+NKHMR3Y28Yf5chc&#10;49vfseDjOMEVGHAXfhgOOoxn0H5GmpPgKI1OG/uxjB9efQf1x7BDJmky+1X+XcT82cY7fj/nvmmu&#10;37oYK9/unnqM9x2547momkflkTI2k4A9ecd89OmR29cFHkTy1AHufz9STzx1p3JJ2uHMgaRtpxkE&#10;nK9f5Z59DTFkIYOrAevzZLD3/T+VRsWx0UsF5bgkdTjPPpnt/WnFmLg/MPlYfMxPPb8f0pXKJGeT&#10;auJGK/x7m/Tnrx3+vtTgSN8sa4baS2c8e59+f6VCNgOIiQpwNu0cdwcZx/PjORU0e0DzFj+Vf4ee&#10;e3+T3pMEOLSNLlUHytndIeg457dOPb9cOLiJDt+Xn7p6/wD68Y4zn1x0pnmALtkDOBzt257j079T&#10;79OOaY8hMqqVwwYdFxj/AD+nPvVCZIC/VB0bcynk5wMEZ989vpnrRjyD+7Hy4P8ADg9h06ev0qv5&#10;r/eUfdbO1VKnp07H9Rj8sDSRqFDzFmBwz7vmbPvj8uOtAiaN5IZpGD9FIY4Oc/zx1/H8aHkhZisj&#10;eWWbPKgcjoM/56fjVbzDHhIfmGTt3YPr0z24PA4/lSrIpbD/ACqvCqckt6g5/D8s8dKCSwbhA4lR&#10;Ru6qNvTnt79KdvVMZABVtw68Yxn8Bx7989qriXY2/eF2tluCuOeo459Ppx1pwmQJ5ZLjaoBYLye3&#10;rz+I/DjACh+4hvmj2nsuDu6nj29f8KN3ymVRgDLfKvyjB9+/X0z271EZh5alCc8k7GP9R1zxzUbS&#10;PjzIj8w3EM2d2DnjIOR79vpxgJJ1kHl8s25sYwQcn3/M/wD1sU/zjGf3obP/AEzHfkZ5/DqeB9cG&#10;qJXyAo7N8uOfrn8R69e56uSUqiq+Cu1vvKCOnfsOvqOR75oKLXzs6qE/iLcOcEED05//AFVHHgts&#10;yAxwqk8fT05z/wDWqLeYlYXK7ePm5zgdhnHv9T9c0jzsOZgGjfgjbuyeo9CT1/l1oHoSTyPMuEHO&#10;MopUjoAemcce34Y7MMiJyXILK3VT6fT6f5xUR+cYDbmZsZHIXn0/AfrTt5WZkjj+YfdHQJzn1HAx&#10;7fhQSOyI4w0hXnpuQ+575z0J/r1p2fl3HgleSMfP75wOTTVZ3UBZXbbn7ykfLjj8On+I6UIXKMVU&#10;c/xbcbsdQe5HTqcUCJI8gY2llON3Hv8AX29888Yo82PcoDNtGOQDntxzj/Hp+LXeREZo3OFyvPHy&#10;9P6/p6HhrsYw0nHyjJ9P89fX+lAEiyxlt0rqdvPz5x06Hp/P8egpDMrgKejfexyF56/p+f4UyaTI&#10;81043AEYHP1OO5Oc8fjzUazs/wAqjzFzuVV+6Przz0/SgCZZWCspHD9m7jrjPemM7FgHfb2b5ujD&#10;+Q6+xxUcmZFwi9FDcR/L/wDWz0x+mABTHA+VYhheSrDgHPPT6jp64oAmR1IxkbV64yD68e/H6fSn&#10;ebEd07v8uNrdO/fnpxkfT07194Vm5z83MeOAP04IH8venC6IlZ1TK7iNvCgZPTr3Oe4PGfTABK5Q&#10;8O43Z6fX8eRnPbjPtSn5JQu35u3G0/h09/p9DxH5qJKWkfb82GYZ6+3t+Gf6MBATLw/KPllRicYI&#10;OT2/PtznPQ1HuPQliOW3FRhB83JOAOOPagT7UUfe3D5TuGRggbjz/iKhkkkRgz7mYNnr/EOTz1/x&#10;4pzMAF2ls9iCcD/P4Y/DiuZkPck3ZbgtyfukdF4AxjPt+f40m4PHlURsZPGMH0+n+OaafLDbTCrE&#10;ZLeWo4Ofp0H6gZ6Zwqu0T+YWX7wG0t+v1oICTfsVVYYJYttPygenPX6fX8WrICACq9Pdf5Ubt8AJ&#10;mwTzjcM9B35x9fbimT7J33m3GP7pJwPYYBp3FY+Nlzgud5OPuqRnpjjOf6g/jQgfYF2/eX5iWJH+&#10;eCPSkCxujb16MQysecHj37eg46dzQpWYbY5d235eZCM4/wA/kao+KHqUj+VWzk5U4ye3QjuePzpS&#10;CyrtbHy9egAOOnT0HSmxRswXyyw3ZJKk4JPc/wCe560vmIT5aDB6ruY/Lx398n8iOOOAY15fKAfG&#10;3GcBcDt/kf8A6uHuPMTCtxuIUeh/pyP5dKRH37mIVR13Zx6/icfp6+gqM+2MFVDMF+devTB46fz5&#10;69qBq4zeR9x2cKMHnJ6euev+PSnjkMwTeN3CgDv3/L/PekILxJNH5mPvLuY8f59O59etK7+ay+Yr&#10;bVZSzKwO0/X6/wBOpNBaGkgHAbcu1fmx09j+H+fR24YaQ9FI27Odvtx+HH8+yK8jop8vKvlmVh07&#10;9T/XsOKUvgs4/hUlVAK4+mMY6f8A6s0vUtAgXBKR/Kw2kqOn9P8A6w9800NH5hZd24sfx7kfX/P0&#10;ciBypVuTzH3xwM/hkdf/ANVGB5QJP8IA6jB9e3H/ANejoIVQijzE27W67u3Yfz/U+1IHLZx8oVc/&#10;3egzjr0/HA/k8ght0v8ArBxkueOCT7/ln8qQOXfczlsHK5Q8d89+f8/QRW4pAMhHl7vMX7v5ZP64&#10;7dKXzCyby+7K/eZRgfp0z/nvUZLuRbpldzYk4PA598e/TnPtS+W8QZPvLwfmbOeOn+elUA5XxHJ5&#10;e1iPu4I64/z74zTyCTkjv/eB+nXP0/EUkcayHy5Vba33iME4PPf3/nn2pCHA8tX3cKGPQHnp0P8A&#10;P8qkaHSNs3PJjbkLgnjp70Slt5zk7uobgnv1/wA9PwpDLh96OucfeH3cdjjtzn8z6UFF34Ruq/Nt&#10;fgcnAzjoO3fnv2oYuVEu2JOOvHHrj6f56daVColEgBXyx+K+mDx0/DnHvhkWWQMV+b+JgSOB/wDW&#10;PrxkjvUpXf8AuxllyC3mHPbPbPXH16j3qWNCMIotqo2AFwoH+PH+f1CuzACsGzjtzx0/yBmgRmTJ&#10;8w7d38OBzyOnv/jSxHGcI24k/db7vBIz+nTOMj8DoFhMrnILNHJyoDfjx2Pc+uPzp0ZZZN7Kyqv3&#10;WQZx7fXp+foaRHdGGw8c52qOf09PoPwPCeSRg7y2wk4zjOPqefbp69qW5QpklCrubbgcEIduM8/5&#10;6/iKUYQqWjZu4+X8O1NZc/Or7sjPynp3/mfzFOY7E2ruyv0wMf8A1v8AI7C0BAmSuNmRwQwJO08e&#10;nXpnjrjvzQrGF/LC/wB7k8D+XI/rS/ITlCvzDKr09skf/q5PTmkiRdyuT97n5iORgZHp7+gH4U5D&#10;sLt8w+ZAnO49iD35GO5/lj1xS7SU83y87vm3Eeh/nz0pHJlLEhfMx1Y8Hn39/wCfelUMyY2M2V5H&#10;+OAcjGfWpBDlJU4bHy/N80meM9fpz7U12VFHbacdMEDnB+vr/kU5QWzN8uOu3bnOe3Hoc8c4oZ1T&#10;dGNzZ/hJOeuf8Ovr9MsGNOxJMeYM8f7w6+lJ54YbWVfdeuD6dPY9OmBxT2cqVAHK42jnjnb+WT+g&#10;PpTF2PHtRhtblmA5IAyPx/pg9TgMLCB2dcAc7fl+Xv688n8f16hyKP8AWIq8FgWU9TkdOP8AOM+1&#10;OAVtxQooDZDMv+eRUe2Ty1OcnK87uMk/hg+/qPwFAO8uNWEzIuOn3gN3+f8AD8FQSXB3Y3McfKvr&#10;/nj6fXFIZCTm32rxlcHJ/wAnI9ufXmj5c5eEsoOGG7r05/LPY/hUsLDlkdi0hb5sgbc/dY84/H/P&#10;SnKsnm4BOTzv3c/lj/P4Uza4XHmrjON3545yc/X157U6NtrrtLKwX5uBuPI7d+M/n2zkCGPVAp+4&#10;fm+78vBOMY6fz9PamgeUN0j7cxgLns30z/n9aXIkbYgVfl/vg/rjp1xj1HpSElTvgiXcZMn2OM+n&#10;P15/PoxixybX/wB1eOozkH/P8j2pF2ncIh1XGd1LGIyoJb5lJbdvHrj8+OvPPQHANPAJymVY7Qeo&#10;49ew49+oxSBIjdSI96L06fL07H/P+NEiGRsMo988dv159/5VIyL5anYwPBHy4weR+XA/+sQDSfdH&#10;3uD7jp6fSpuMQErklMY787R05z/nkDpxQFCAozLxkkZ59z09f0P40kgWONpFDMykHKLnGGHfP+f5&#10;LkbvkcnDDcf5HgH3+nvVDF53bnbbuHy71PJ6/j/9el8vJ3+V8u3P3csOevvj/H2p0YPmeYgPb5sA&#10;9+P5fj+lIruU2k8ZPyiTn9P0788+0t6jAltpbA3FfvcdTz9P896Uuu8MWb/aX19/ypgAVsjHT7u3&#10;Hzfp198inbEaZUkRmPP3WHy//WPpjrnscgEDIoYFjtYgfdByR9OeODRHG27cisW2Fef4Sex4yOPx&#10;5JpwLriJ5GXaBkbRz6fr0/8ArUh6x7QNvILM2AR6cn+ff1NHkMUltnMbHnhW53cdeevf+lJJtaPY&#10;irtI5+b+HP8AWiJVUbSfmJwzD6fz5+nH0wEuGZmLdcMdwUH0/HBwPc/gWMQyqH3vtbj5l7/TJ7/4&#10;+9PAG5skYH3e4Pv14+vT+iy5LeYigk9dvfpnjt/nFRw4HTjv93DEc8dOv9fTmk0BKd0Ck7cr/FtQ&#10;8dB/X8qR3kCB1yeD7Y68/wCfy5pieSy7SgYMM7WbDZPXP19f6EmnAKHDncVwM+vv2/ln+tKwxzFM&#10;+aY920/gMcZ5/wDrdvWlR9oyPmY8sc8d/wA/w6/yjUzRuqKu7+7j5e2d2OvU47d++KVNnWL0G3bh&#10;iSfX8/oMfjSAk2s4/dwuGb7oUZPT27f54oUGVtpHCt8pbp/hQGPl4BXdgFvlz8uQOD1HfOc4I70Y&#10;+XBiZd0fPH1xj8M/r2oKEPzHaAGYcqcHqD+efwPXv3fECOC20dVbbx/9fimwrnc4Vvuk7fug9eCO&#10;h5A9Tyfajy+PuKAxGUGeF7df5/THpQIcBOfvq3Ldyck/5x0/Wgfc3IQdwznb3PP+B/8A1UbFwyu6&#10;ru+9hhnpnv8Az/X1ASdzeUpG7CjbtU/lx6fmfxAHAPs8snb/ALPGPf8AHryatXOrLbWsdvfpHcLn&#10;y4fO4aNjngNnoME4OVGOnXFMFnbeqv8AdAXcB2/zjjt9DVXxTrENpLa2VusbTbfObccjeBgDacg9&#10;j1PAPrXThKXtayvseDxJmMsuyyU4fE9F6vr8kZ2ieHrfxVrVxf6jlVLnCGEyb2PIj6/KMAscnjGP&#10;cdOVX+z2tLe4VfmVVVkBXOckd+c4J46DgHGDT8M6RFb2Yu7chA24wpcsFEa7uSfmJJJ56c4I9as3&#10;sgEXlfbFhjXarJJdDa7ZUNk98HtkYOevJPfKpzVElsfn8aMcPgZTk/ea1fVt7/ccj4nuYwrzQxxG&#10;GHlWB+UNgbd2Tyed3p8hwfThNRv7OORftlx5iRw+dvOMtMcDPzEZ2jPJrsvHE08MNrYKirHffaLy&#10;38lg3CoFALBumMjp2PvXkc97cazfW4uLvy441R5A0hOVJ6Z6kZxwM+vIr0o6xPiq0rVNTe8MeBvP&#10;guPGvi263LJPmNZbSQ+b32IQuFbAyckEZxwd2LGp6hqGu3MY0+2i02yhjKRN5wTByc/Mcds8DOM9&#10;xxTr7UbjZusdrPHHGse9CSITjsx5HQ/3Qeu7nBrEl+tlZQTayPNaN3KxFf3QZjsyQoXHyk5GAAxP&#10;FVFMwlKKVjm31TT7cxxWNzCtwq/663UsUHuScDJ7Z5+uaWeaz8b6KLSA+ZNaTbkeWNlZGI9Mg7Tj&#10;1PTPO3mV4Fjk+y6vJbxyMp8yZ4lh8sEjOSAMt67ydvIIzkB1vLaaFds+nzRTQo224eNtzKvTcV7L&#10;knnPXAPJAqlozN7aGg2owW+mKs0TRyHaI2WMjDKSWPJOO+RnkEntg2fDGpS2NlqD21rGZI1EjxOg&#10;XIB5BHp0Ppj6cS+KvDHhyfTbzxDFdrG6xpIitGSjyeciqnGOu8kMATiI4wDXK6P4jjsdWVLry3iu&#10;rURybZGIDBSBy2CBlR7859MaR03CTNY3mk314017DmGRTKsyfeXn7p7/AN3Bznr1p2lyxJos0PmS&#10;edbXLMP3m8jGGPQcjDKMjqBxnpXO39uLKyn0Jpn3TTPJE2fmWIMu0jjuSwPpt/O74c1TSmv7jTbu&#10;7lMxjJulVlVbcjgEtjjqFbbnB5yOcBJs6hq1pqcbaffSRxtGzKyyD5fM5IK85XIB+UnaeSCMkHkP&#10;EPhaeW+jMWh6xbh4/MjmWFZEkbOQy/dx+LE/UYJrar4p1GHV5Dp8kcLEndCMr5nbAfO4MOMfNzjA&#10;ORgu0jX/ABfqcbaLHpt3qMLc/ZZLfzj7tuADE+g6g8nkcxqtSvidmC+BvEFz5k1tHcRZVTNcf2fI&#10;cAcnIj3heRknOOB05o0Xw/p1s5DaraLNJ+7kkhuyivkj5THIqnt0wR6gDGE1DwZfg5u/Dl/prcOy&#10;TWreX7bdqg5+ufcitPSIb0We28kkunyBBMP9fHjrhznnAwA2cc4AzuC5+g+VXMnxn4O1fTLGG9ll&#10;jaGR44sQSZVHUYXOOhKY69cNzXa+LraIeLI9Kludq2skfzPztIY4B56YwSPas7w3BaWsNxYXcUrR&#10;3jbPs32d0aQAdSF3DcCSevfk8mrni20a7GrzQK3mNaxyxvzu3F9hH5hcg9CexxgjK6sEqfUqz3dp&#10;eJJrNnfwtZzLGsdoqZKKQRznjgbQ3IIJXGQKx5fFV+tzfWmn6Sp+0IjLH/tRswLHPXhs4/n3zNH0&#10;nxNFZAx2K/Z8KZ90gCtkbgeDnPOOAcYGRgYrYtbCVYrfUI5lFxbz42qBuaNuN31GBj6dsE0MUbMl&#10;HiLWvMa32XFwwVTNLbxj5CThVx0IUBmIxnccZHBrYsLZ7vTRJrhlaSFlWx+zw5kZ2J4wBxjOMnpz&#10;2wadc+GWtdPiS8tJr+4aLdDbKW8uMEZBLAYJK8heg785FdJ4VsJJPEH26/Dvp+nxtBbWauFEs20Z&#10;bAAC856jjr1HC1ehT5ou5ma1e6zY3aaZ9rkXbCyyO67vvDlQPXrjOeCMdOX6Pd6xoWtWtlczN50q&#10;x7YFPG1hkjA9Bxk46VP458UaRpGq20axJM2WkaSNSCTt44PRR2JIIBUcEVX8JXO4P421KcPfXV4W&#10;2yjhR95R15zxnjocdDT5fesTeUi9r+jXMWtCzu7xo493nR+Xwu/2wB1OCOwz2B5wNaggvNS/s/Wb&#10;Brac8Q4bMNw55UAjo3uOK6l9ZtNT1M2LrtZ4FntGyCzckED6HsBg+nSqGt6hqdgcXFkszRKy5VeR&#10;7YAI4zjI9aryQ/Uq6Q+nppUun6p5m2SRUkRk6Z6MDznn09fwMHiS31XRNOh0q/ytrD81ncRKQe5I&#10;/X8PxqTQG0rUb1Y7otDHNmObz+iA8ZBJ6jg9hxXT6StxpllLpniWO3urUSFG23GQh5568Hvnp0rO&#10;/KyuXmPPbOLV5dQWTRblhNt3R+XyWx1Uj9c9/wAa1vEOoTDRDbXMSvHMrSfZ/wDnlJg5APUcdsYw&#10;R7V2l58OIJlH/CPPBDIJlMf2mQqgHBH3eSPTORzisbxN4DGk+ZLCGvboSu6RxMWUkjBPABPIH9ar&#10;mF7OWxwU13NoNhbLHAPvbmVc7gpHH1/TrW5aX76jBHcaPq/2eSSPEayY8t+RkccgisXxP4b1u7P9&#10;uSXfksFA+bJAGfQd/qBx9KdptjevbpM2izKmzMczfISCfT3759vpVpoz5ZIm1HU9Q060e5vU/eeY&#10;EWNuQy92z6cj8q6XS7nxDI2nRh44VbcLVYc5Z2I5GSeRj8M1kppq3ES37WUjRxKMq+RCgBPBbPzH&#10;gHA496s3viXT/tNjrcD72hhUxIWG2LDAM3Trk++PywrFKXcj+IUN68sNhPOyedaqbiRpOke7oDjg&#10;k9e/pXL217fXsyvp2jStEGKQ+WuVjVQPmx25IOfbvmrWv6213GgvL5mXzHVAoBYfxDn/ABqM6hrk&#10;FpMlppUrNJsCLIGOFH4gZzj+VUrdSJEk3w3u763jvbqKO3XYu2S4mAPX2z39h9azYNHsdKmJQK0g&#10;BKs0OVB7dSM+tRyah4r06IjVLpYGb/Vxt2XJ9OT9OKbYag95N5l+J71lYAxjMcR6/iQCQOcZ/OiU&#10;kLlLsEN5qLuVkmaOHAaby/KhjGPXOD/j65rp9F8Ot4o0afW5QyW1vJsGpSw7jdnJDED+LA7D0Ofb&#10;mtRXX/EO3R9Vl8wBQ0FnYxYWP1Hy+3c55HevYfG/j7wB4+8BeGfANj4Yk0C68OabHbfaLeQqZJUA&#10;DSY7liCTnPJ7YqOa+5Wxyfg2ZvD7x6rYzWn2O4kZLdvO+eYg9x/DwfbrW7rFm+vReRqcisbdcwM7&#10;ZBQnIXjrycYzXIaxaXUcsdkIt6y8faoV4XjJJHr7/wAsAVu6Xd3ywtbWVyVkK7HjWQZ29iM9+vrV&#10;62Apy+GNM2yWRRRGfl2lsgdOfUc57jjFUNV+E013opttKKzBVyiry2McfhjH0+vFU9U0zV7iZ5NO&#10;u5o7iE5KtAdr8YwCOhyP88mtDwN8XNT8J6gtj4otZPs7cOzKenqD3HfH0qEP3Tz2yGveBvEq2Vxa&#10;glWCyCZf4Nw456H/ABFXNbi1zxTM8OlxTJFJN+8iVTtHOSc9Dzx74yO9exfEvRPCPxN0yO+0lMSt&#10;GGS4RAJFbqDjvyc/n7Y42/0G/tVt7uBI7dluNrtLIUVOcFjjknngdh6USvGzEve0NPwl4zaPwh/w&#10;r3xM6TSRy+Za3UcH+kR4XhN4528k4yQDSX1zPqdtJaSXbtNGdyyFiQ/GBkD+Lp/k1laf4fFtqEd3&#10;9ts5JVYjcrHdn15HI/piteGzurXUmtRbBY1UqJPXjcT+ePy59lFjasR6dFLceFcpBGZzmHasfBYO&#10;cZOOFGST7e+Mcnq/iYeFlmsbJ2vLjpNc7c4OcZ64GSCAB2Hfiu11u4OkKpabbHHvZVVSAM53cfQ4&#10;7cmvKNUmlg8Taxpr/vFuleOPbHxlSGX8gMfjnrWiINLSRJL5WtaaG3BmlaSReQ3OM59xx29K6jXr&#10;t/EOnQ+Nzfuu6Py75VUtuk4w2D69x6VjeB101tUW3YBYljWJj/CeB7+pPXv610+g+GpreS90CS8k&#10;EN1Gfs6K23y5BkjJxn2x6Eioe5UVoc3qGlpEra/JpFx+8tUMk0QDJx0OemD3/WsmwB1TxJYpHc/u&#10;rpTC0PClTzzge/6Vu2N74r06zTRJtL3fM2V5IDdeW6jPYcj1zWQLCWz1iHU44NkbTKVjlVgYmz04&#10;Hrn6/lTuBmXEkkEyW8zr9nm3jzGzkH7wHPs3TvUWmNe3t0NCj8ySZpSixxR/h1H0HPHbrW5fizvL&#10;z7BqyMv7z926yD5DtVR2G3lR+v47fgzwfcavqjRwQrb8KHm/iYDHQ9enXHfFHMKwkHh7S0sfJkla&#10;TbGd1w/Klu5B9AMD8+Kb4e8QTwSNpuqSKsStmF9v3fQe3r7fSu68Z+HY4II7S0g/d2qiA4HHyjJB&#10;GOec9P8Aa6544V9HuLi5/sdFZbk7m8pW5CHPt6cH6VWwzsLSzSeYxHa0zSBlcchwwCg9MEdFx6n6&#10;1h+K/CmoC6aaWy1C4SaPGYYSViz/AFzx6ZqbwbqDW8yabIW/cxr5e+PggMASSe4IB9ePUV0uvz6y&#10;2imezuFja2vPLuDcMP3ibcqSD+Xv/LOSdzSFupxnwr1/UfhJ450zxlq3hGG+sbHUI7uHT9WtWkt5&#10;XRg6h0PDjI5HQjI6E1XvbnTL+ebT7GNo4vLYs0jAkDywoxjsMcD3P1rq9M8QRAyS6j5Ekyj95ZtI&#10;DsHYbQcYJ69wKs6hdaDe2vky6XGsS/Ks0MYcH/eyPftUg43kcDp+l6VpFr9g03T2kkWOSXz5GPXY&#10;STxgc4HXPBqP7PpqXttdXOnRsPM3RzKzIZGJ7An5hnI6YPXtXceHm8PafeXX22HzJJrMx6bNHMwh&#10;hkYg72TGemQQCM7s9qydS8IeLY9SSXWtJs57VmG65t7qZ1XngYLnBxgYIOO/QiqlzWuSlG5Jo2s6&#10;Zfo1m8/mReW3zzY8yPH8J55Xgn15HSoLnxFqnhe9+wB2ktGx5NzuOUbHPQ9OeOc/UGpRYeG40zp+&#10;rLJdSRNujE24bsYHPqM+hHSsfQ7/AFS31D+yvEdirafcbkXscE9ucg5GfYgdegcUOT6I9g+GHxfu&#10;byL/AIR641RVhnI8uUoHBx1A/wAjPsej/FHg7TrrU0ntBcJbyvtkuLiEssT/AHgrHLYJBOO5DZHe&#10;vK9Z0m98JLba9YN5mnSPhWXI8t8Zx169D+HrXYv4zWaKHUL2NZLW6tNt55kYkCvt5fPJGFw3HcEV&#10;EomtKfcLfTtU0vUb99HeEx27sGsfnbzSFBc7mxjI9Tk8cAYaqMXiVdZgjsGvpI0hChlXksoBOGPc&#10;5GCfTr3rQ8Za3dalaQ6JeRQWtvHG6slvEGBYAtwM4wcZwPYjvnzPw9r86a9NoccjKpmXHXcp5Ugd&#10;+S2cZx+lZq9tTSTtLQ93+FEmnaHBqmp3ghuLiZI2it5gf3dupIxwQcMdzHB5BBzyCPStFltry2ZY&#10;Aq3Hy+XL0BGMlc7sZz3P6cEeYX81hpGk28VvaQfaWtPKa48tgRGFVAuPug8AlgM/Pjtmu2+HfieH&#10;W7BbOeEtPHDvkljZjiNSFyBk9WGOoGSADk15eKjzR54n6FwtjI0cYsLXdu3rvY6ZNggaTULdlZkz&#10;HIODxwc8f8B7jOcZ7Fm9rZiaacycwhWK4B5A5zn0H9faq8ssk8TSW1037xFHk7PlCKSFXqSAMfXu&#10;RnLF0axT2izqm13wpj6n5V9u/wDL24ryz9Spx5pJdx17cabJJjTopLfau4vNN5kjLwc5AVR1J4UE&#10;epxVPB84C4bOWG7Mf4k9frz/AC7uyELQY+VZAWVmHpwMHjngev14pvCtsGRt+8NvT9ATz6n/AOvJ&#10;6cY8oA+ZtUOArc56Ae/5H/PNNDktvdT8v3huGF5HT24PHX9KkEhVVfa2Vyqqz/ryDz7dv5MVt5DR&#10;CNehUgdflBP9e5xQXcVBPKNxZvlb7yqeO4wO/H/1+AaPNyfOihLbeFZu3TAB9hg+/HXg0qB1+bav&#10;p8/HOO2O34cHPoMqMttzxu/vMDnvjjtnr79PSgq46MRoPORuD/Fu68fTj+Q/mqr5jtGuCzHt7fhk&#10;HH5UihGfLb1Y84U539+n5/l75p6MVG+PbtYLj0HH0z7DjjI9eAQ8cj7nzLx3znufy/n9aktohLIq&#10;orDzMH5f5cdx6dfTtiKHKFVYeY23Kkr97noB19K6H4caDP4g8Q2tosCsplBlH1HI/TgD+maBSkox&#10;bZ9YfsD/AAn+2XkN9LB/EMN26nOP8/THf9PPhPoC6bpcaBcBV/pXy/8AsVfC4aPodq5g2sFGSy8n&#10;/OeP8a+ytAsfsVhGhHROma9zBU3GN2fz/wAYZk8XjpJPRGhGG61c06DzJQSp655qqkeflx9a2dDt&#10;Sz7sd69ajG8j4epK0Tb06Axxcj2qW4ZVTZn/AD6U+NNqhQPrVa8kxyDXdLSJyx1lcpyHdJzUsII5&#10;x1qNRk8mrEanHGa45anVEcvHzGp4Bk9KiAwMYqzaLyOKSBmnp0YxuArXtV4zis6xj+Vcita3TC4x&#10;V2JJohipKanTpTj0qgKGtXPkxHJ6Cvnb9qzx3b+HPCN5cmbBWFtvPfn+v8q958VXQhtnJPQV8D/8&#10;FKPiI2keELq1jn+Zlbcu/Hbjp2z7gevB548XU5KTZ73DeBePzSnS7s/Nn9pv4gjxn46vJLdy0azE&#10;KrYOef8AD8K8wd2SNhEiswX659ccdOcfTrVzXr/+0NUmu2m3tJIWyOcflj0z+HpWf5nyNMkLbeAx&#10;djkH06HHUc/lgZr4ublKTbP6wwtGOHoxpx2SBpF5IQ9M52jP4/y7/wBaCR5bMiruX5vlwM4br/X2&#10;BpsZdpPLVF7blLFsdSPTGBjnpj60rblO4/u854X+HI6+wx7DPI+knSh6je5QKd3JwcEj8u2T6dOe&#10;mKbvXPzhl6blK7evT8/w/WlK8f6vh+FVY/u84B6dRg89+e+aQMwbcqfvPmZc5wvUevTkj0/M0WLH&#10;KAd0iqqkcsMjpjrgen4DgdxTlUKsaxuMZzu4Pf8AMDIHbHt1FNkaINlB93lNuM446jnjHYD/AADm&#10;PDRrJ/Dt2s319ueOevT8KB7D3wB8sxI7dyD78n69P8aV08qLeuF254VgOo7e3+e9RmMRysj5K7c4&#10;OBz0zkcZP3R1A/CpDIWjwH8vcu5VTjHHP05/w6HNUAKVcsFC7V+9G/3to6gf4EflXh37Wn7PNv4w&#10;0ib4l+DrJRrumxn7bHH1voEAzn1kUcg9T05O2vcDG0hKh+A3I4G7OB29M+n9Kc6DYIR1b7vVtvGB&#10;k4OTyMdOPxFbUa06FRSieVnGU4TO8vnhMQtHs+qfRrzX47PRn566ddrqNozrtfzFIfrjp0PX/P4V&#10;9e/8ERLDSvE3xG8feFNRtkmnbwZcahpeVJMd1A6RKy7e+ydxnnr9K+cf2iPAEXwn+Nl5pum20kWk&#10;6wPt2mrs4jVmIeIem18j6Ee1e3/8EU/Fi+Dv+Cgfh3QbiFRB4iW/0eRmUbcy27tEv/fccYHfn6V9&#10;VGUa1G66n8r4zCVsqzGeHq6ShJp/L9HuvI+h/iRbGx1RgsaKkd1Im1h94ZOBn6YH+cVn+HXnh12z&#10;mht2mYXQDKr7d3zHGTn/AAHf6+mftTfD6bwX4t1bw9cqxktbgDdt++sbtHkEnvtBHHQ9MV5fpCpD&#10;q8MsbMriYNuztIOQeACff5sYHzZHAJ+VxEHTqNH9EZbiVjcphVX2or8j6ojtPtumt9ohVJGly0kM&#10;mWwF78DJHOcnOMEnJOeX1z7PqZ/dzMscKFuX4diec4/4EeM854656sLNf6NDDLEy+Wq+ZIuz5124&#10;BUDOSCPvdQTxyc1z2tqulWrGytYFgmb/AFjQ5Zhn5srk5yRnPTIUnsB6jl+5PxGnG2It5nN3kaTo&#10;z+SrDy8M8vl714BPTr0HfOK5vW9DvhuulPkuoaNZF+XIx1GOpx/dwQPbp2lzqNlFbuWtmUs2BtiO&#10;4N1wcHjA2/gM9MZxdSvZngcwrI8bnawXIkjHd+V4PUZ6AHjHbh6nrySsec/8Ivc3NncxTWkZHmYi&#10;8yYjy+RgYDEMOT970xnIOef1Dwncae0+xLdowihgwVQxxxjBOemO+3HrXqesyQQxTWkNusMjsDGV&#10;b54wRz3G4fL/ABc5J4HU0F0SG6hkfVJpWaP5vljYccnJI+nf1xknms/beyfMR7FVdGeR6dNP4U8U&#10;f23b3ixQpCVxG/AH3Spz7eg9c1saTpPn3Rj/AOWV2vzfMrlRglOwAPHJ4znkjHy73jHw34S1ktD5&#10;SxqrF45I4wyhdmMEnK89R2yvGec8ZNqDDV+CsVvJN5wtbWRljXOB5YLEsTjIyWJ6Ek812UsWqkbn&#10;DUwns6hvQ2n2iTZqWjtBH92G6fLZYgpG54OyNCGYkBmwuO5YbfhHxF4u8LXJfTbiO+jhZYdrSK2c&#10;DkBhzx1AxyOcYwTc0HVtB8TyJd3Fq3lwkbfJlMW35CACVwxGc9wcjjgEGTUfDkV49mttcx/2faWk&#10;huLPzHyjHIXyyrB1fJblWAbdjCZbM+2Up3WjOj6vKMe6OM/aE0Xw18Z7WHUdRVtF1mNWjV5YGkiJ&#10;yPvFRvVeVGQDk544r528S/DXx/4euGRdHkvoIv3m+xkEy/kvzD0IKjGMV9MeJYtV0VYdN17So1ku&#10;O5QtwGjBDuDmML8xA54BPDcHEWfwPfaZDcFRGrb5bi3itwXUKiggAFeS2QF42hugPB3+tVJfFZnn&#10;zwtOnKyTR80T2OpzM8snhy9s2YY2/Y2HygYJwF9iSeTy3vXXeFPg34119I418M3lq9zF5sc2rTRW&#10;cJQ7TyZWDNkMCCF9SM4Ir37TNA+G1pql1a6xbzRW9nNay3ghRWaW2OftJjI3K4Uj5GBAbZyATtr1&#10;DU/hf8J08San4c8DQXL6baJfLa61ZTSyRapLFKzoSI4ZBEz2pjYq7BcncWQNsVyxPL0/EqODcur+&#10;48l+CXwf+Gnwp1u38c+PdS/tq4s1WS00HRIzFbRPnhnmnAkkOc8CPBA4OMGvZPGHxv8Aix47jWPR&#10;dIbTbOS3ItUi4aQiQZQFycsOMou4455xkc7oukaNY6dNDothql9cWeTEs9n8sv7tmyXUNu2uUBj2&#10;qrDav3iGSvr3iTQtVuLiTUfFsurNeTY8uw0lGV/Nh37yN6L5obykOH+ccZKwgHGpjK1anyXsuy/U&#10;6qOBoUZc1rvu/wCrGD4v8PXWsRPeReObXVT5DFZIxMzyvjOwK6Ag+rDCDH3jXGyfC20vUa4vXmt/&#10;k24d2bDfdw5BIXkPg55x3GCfQtW8Ra/qVjbpHvsLGK18ia3+0I08gxtd+B0bYgO7cRwOg3Hm4ZVs&#10;J2lufMa3uJFDTSYaSZT/ABHvuz8vPB9BgZ578ux2aSirnAa78K7IMwiSba6/6OrZ3OzccdjyTnpj&#10;64ymgaLP4fdbKO6jO75S8g+Xbg9sjceQcDk9MEc13mqRWGoCUQwzKZGEjeZklicdsn9Qc574FY+u&#10;pbKY1e6Xy1UsJGQhcD5ivfPPTbxgrkHORXO3uzF07O6Of1V7jzluoHkbqPmU8DJJU5GeBgHB7nuT&#10;j5S/ay0X+zPixcAfKs0MMrNtwPubeo9Np/w5FfU/22O5mae0tj5Mak8kjHLdsHHGAeOoPBJBr5t/&#10;bNtpofH1ncMm1ptLicsyAbMSSDjoc8fXBruy12xFvI8nO482Dv5o8j066trW7gF0jLEpw2FwQp49&#10;fY/n7V1Xwu+GHif4jeNv+Ec8Lad58zIz4LbUjXOC7kdB6DkkkAZNcLPNOjCAxru2gJ5ecqfX9ecd&#10;sY4r7Q/YQ8I/8I58NbnXGkDXmszktIEIZYYwSo6fKN2Wx0wOeBXpZhinhcK5rfZHi5Pg1jscqfTd&#10;+hT8N/sLeBFs4pfF73F9dPIqyJEyxR7iOFxgsT07jofpXRaX+wv8GH8xj4DknUDaGjupWA985/mM&#10;c84r3Twppq6pNDCiFQbgPGFZj14J5zn39crwDXrnhfwBEdNWJ7GPzFkBljhVSCo4HAA4yCO/Gfw+&#10;QqZrjFK7m/vsfpFPIsv5V+7X3J/mfBniX9in4bai32a10m8s2Clo5o5nIA7HBUgn8cY6cdfIPHf7&#10;M2t/CLV01iO5a70mZdskggO6LdwNyngfUZx65r9WF+EVuzs8+lxuY1AWHaSDkZO7pkHaBjPIJOAQ&#10;DXiPx++AZu9GkdbBXjcsCscpbhe2CMtkEk4Bx6nArswedVKc1zyuvM83MOGcLWpS5I8r6NL8z8xP&#10;GV+0+oNFBs2xrtChT6j264/T073/AIa3hs/FGl3ay7WhuoyNvbkHPXg/z9sVa+N3wvvvhv41ubCS&#10;ErDNukj8xeFXPTvz7+2a5/w3dypfcE7Y5N/bI64J6ZGCO35dK+vjUjWpc8dmfnNSjUwuIdOas4s/&#10;cnwVrep61o1mLuT9+NLtbhZlizvjMYzzxyHVvwZcda6JZ0YtG3mR/KSgPykA9RjtkZ6D39QPIPg3&#10;rmva3+zn4B+MDWTbYdIVJHjYlZolxHJ82CA4CM+0njIz1r06a+ha6heHEkcke6E8fcIDA9Bzg+mD&#10;x9B+X5lhnhsVJdLn7XlOKjjMHF3u7IZ4kgF7atHZSeYyx5/1mNn6/wCHocduId9Vttaa8+zCQqGE&#10;kzw/KWx3B4xgcfqMdeyv726NzHCLVI4dxM3AJxj1I559+/5U9RsrFGa+SHMZ4ZWcfe6k59B1Az9e&#10;Oa54yaO6pTu7lewEMN1HClwzKvy3G5QflHcZHpuGCeSffmP7DfDXbiLSpm+aHakiuH2xsCrAdsnf&#10;nPrj7vUamnWss8aRxv5cbMHVYo9rRsc/Nj0xj6DGKfrOk3tz/pEaFJPMys0aHjK7c9ufXjoO4rSN&#10;TldjmqYa+piXXiTVdTaSKBtt0bNIIFVNwkIP3CduVxjdweWZmJznHKeN5NZura9N7psd35m1v9Hk&#10;LbZTIBjbv+/12uecdsnB6W/0k2cDXJt087Z+6by1Yn0OCoBPU5z1HTqaq3tjJepu1K1tN6f6sRjY&#10;yDPIOwgZOD1OeeCpC7fSo1oyirnm1MPKPQ8o1vUrdLkzxytayLu87MJZSOMjrjgfeYYyTk57Vk1D&#10;WHn0+4gt7e4hjkDKbduGXn5eMYGV7/8A6vRNR8J2uqLcMA3lPC2VW1Mm1QRj5y/7sc8hTz3B6Hlp&#10;PhNe6bqCz6ZdSWfzBGmjmMqc4GCobk7udgUYHP06PaQOX2VSJkWF1bXWvrqN9qk1qtukkNrGY1Zk&#10;y20y4JPz8nDclR8owTmu08FJOMXl9JbzQx/NJBJGyxSsBt3naww4VEAKjPy5yCMnlzbeL7ixupzo&#10;9rqSrMzeXHMgYDrlCRlCMHjHA+nNix1LTYdKSDVvBerWsxAMsxsZFEZGSz7lGTnJ/iHBznPSqkpW&#10;0ZzxjHm1RasNF1TTNbXW5/E9q0FxBMjR/ND/AK1CqYGQDwI8qRtby04yqgdBY6adJj8P6nL4iVZ7&#10;WSOV4bfLC1kGBIDE6lWZgFywPBVjg7zjA0/xF8NtRjZZNTuIUZ2YxqsnHUog3tkbdo5y2PlxnBA3&#10;7LWfhVNprR6jNMW25hiabHOOTwFyc84ORz06YzlWqR6msaNN9Dt9C8TfD/w/a3Fva+HJrtpZTJ5t&#10;1cGOOOUeYqSmNQB5gR8BiOzA8MVL9U+NniPXEYQq0kkwKzQ7VaQ9icqoySMDhfXGOKw9C8V/BK1j&#10;WX+xpJOkjfabySbDEYUquccHGe5GcV23hz416Lolk9toHh4QxB/MVLXTflXK4Ug4HQdMkgn64rln&#10;Xk9HL7jpjSjHWMbvzZz1v4a8d+IJVbTvD7rHdJxNcfKSOMlRjryvU8d/fXj/AGetUngjm8R3kks0&#10;iCS4jXblRgruz/Dyfp68iuitPjT4gkKva+BbpiI8QiSHakY9Rlt2M9un3fYG7afEDx9epJDNoEcM&#10;MjY+fDcbgQp2kHd265PToa5JVYx0izsVGr1RnWnw407R3SZ7cyR7C0LNzyOoB79Vz9eeMZ1IfB9i&#10;08kUDzRssf7uVS+7zOTjn7pyPqB+kk9x4h11ozFqsNvt+WQ2uEd8ngkMGPr3IJ9/uuk0LWtNTzbL&#10;UI5A0iiVkjIklw3B+VAGCkd8nrjFZcyK9lK5XuPD94sqzTReddCJd6zRHO3O7Awc89cck9wMVNp3&#10;huGGb+0XtZVn25jeNjDsOCPl461LHJLZCdLnEkeP+XNQpLA4+7n5mOOp55zjOM2muYbuZY7meVGV&#10;l2mVGjaM4IwcEggc9uvr1rT2j6Fex0K05gkxa3yswSPaN0iIwYOeFK9R0JJAwDjg81Xaws7ySPde&#10;sjAMSHUDLcgDIJzgZIJA45weK0tR0yObaJPlbzPlbd8pUZ64OSM/hnsORViPwxshbMPzM25cbkwe&#10;TnOCfUHGM7u3IrTnT3M/ZuJS8F28M135kcMjbZlQySSAbmxnC88gYPTr83rmvw1/a71VPEP7Tnjj&#10;W4Dujm8U3zqw5yBOwHf+vP4Cv3OvtUt/h/4M1jx5qR2W+j6bc3UmJAdvlxnGPXp6Hr7Zr8AvFF/P&#10;4i8b32qTb2lu7x5JGbqWZ8tn1+vbPft9hw7Dlw8pvqz4fiupzVo0+x+qn/BHvwVceHv2WJvEE0TQ&#10;nWNemkW4OFB8tVQY9ed3HTLV9dWdqY7tpmnlltpRtkWVR8oznK4PGD7fnyK81/YN+G0Pgf8AZD8E&#10;6adPaOb+x/PumkkIVmlJk2nHORuUZ9RnAABr1m5tIzJHbA20lvu2hTcHqclVJIGMnbx9DyeB8nmN&#10;X2uPqS83+Gh9plNH2OW0of3V+Opia3DdJM0q20iq42SCZlOBkkFWJwe7YPJBJx2rS0tmmdbe4iVe&#10;NtvInys6IowuCwBBDDn1YnHem6zG0FpdadaCQXFrtkCyzH92vojbgDkK3BBx1GSc1cltbd2t725d&#10;I4Vs90jyKNzyDdj5Tnj+HJ7kkYBopbm9TYbeyJLDJbrHH5S7RF5cnzBcY3YYluozxkZK9OKqazCY&#10;YLz5WkZCfmV0kGBj7uM8ADOCcfeweOL+nXEF5ZqLadBGI5TycI+WGFH8PJz82O+7AK5GfqdtlFkj&#10;sv8AnnEsO4fuyOd4ZicsBnoSDtOBjArqickvdOd16R7WKG3muWWRWKsrHyzhgQOM/IoUckkDnr68&#10;/wCJ9LiuIJLLTbizk85kKwT4k+dGYHeMAbWVRyP4lJwOg3bi10SOORYdVZJZmVvuq7I+AGL57HJI&#10;PXKj6DkLq8lsvEcc0+y6+zPIyyrI0Zk3ySACQdWASZVLHgFM5wqmuyjE8vES7nK/EOTxba6U2s2V&#10;7aq9vbrLZwSLukdFSNGAdl+cMDJklSANpPU49G/YwsdO1D4W6RdPcMVWe6SbfnfbbLkqqv1BZUX3&#10;+XgnKkDgfifbWUXhDXJN14RbyyPay2cAaSKYly2xiT94vkKQFbeVIx8p7r9h2LxFo3wpj8U+L5Y3&#10;urppYLa1VvlgiimcKjbTjoMnH97nOMVpmCtgW33RjlL/AOFRW7P9D1Dx947s7YeTGnlxxx4+z7vu&#10;MD/Ldxj69D04G8+IMMFhNI11H51xIZPmYYdeQRn6YP1B4HWuN+Onxbi/t1tCilMkaM0bZB5ORyOe&#10;mD3Iz0ryy+8c614kkOl6RBM0hYqrJt4XHrkE5x+IVunFfO+zqS1Z95RlGKNj4j+N7i6vBBb3AYyY&#10;DBVyQo4z7/h/9cdL8LfCOoam0L/2fFHGsYEjsN4aQDJzkcZHPPGR2xiub8IfCjxR4hv/ALZfwsvm&#10;Sjzm2bsfLjG7uORycn6dD7p4M8Pt4f0qOwvYtwjYYXb93I47cenpyR0znN018jqeJT0RteFPCuj6&#10;ftnaBLeGZfnMa4YD+9z1wQfqKoaxqA0TVpLqG7XbYzSlsybSNp+WQEng8ckHjPXpVvV9b/sy0xBb&#10;/NJncWj+8PlPIJ4OevXkc9OfOdUm1DW72VBNJJA0m52aP743cgjv34HOOvTmo8vKkjKUpS36lrTD&#10;qnjfxoL6S2L29s7rD5X3Rl927b0AzkcccccDFbHxtvrfTvhhNbSSKsl04Tazbfl25z+eOOOevSr3&#10;gbwpFpltHPYxsm04Ty2+7gqcHngEH6dPXJ4X9qrxBJnTNCR1CqrSPHuBPPy57cEgnv1rowS56zkj&#10;fL8O54+lDs7v5anjzFSVQO3fOI8nODjgE9P/AK/TIqCeTyiYyG2sANvPt6/5/Ola5glXYIvl3fxZ&#10;I9M85Ax0545HpiomYn5io3dN20At/nrxz9K9dH30gMjl8GRjjO1l7DPHJ6fzHaiSQ9AVXDZXH+fX&#10;t/Oo2d2xldyhcr1AHOcn2/Dt25oZ5clEVgF+VflOCMDHUeo9ePXtSJFMjFyHfdtye33s9M88f57U&#10;iyyxnCsM7vlIPUY6/X86hOGz+6H3sLzt3f5/rx1odiWEbrJuyBuY++cdOf5DPGcgVQFoSblYvL/F&#10;kjJ7Z/Xr/wDXpfO3AhQc7cgq/wB3oDjB68GqfmvnEfyZXI3DOBnP+P5dRmneYChAVV8s7lG3Gwn/&#10;ACeOOKCSz0Imz97kncQSf8imqHKDhe4+Xkk/1z19fXHcRkaTIBVe5Hrwex/+v/OmpiUAF1O/aN0Y&#10;6n1PYfTHf8gkcRu+ZGXcBn0x7Yx/kCgxlVVEJ9PQgZyMAj6fTB96A6w/OFboM9c9/X/J9qR0ZWXD&#10;jYST83U+/wDTqf6UAvMZt3DPytt698jPt0GSfbrSvGQd7fL84G5cDJ45/r3/AB6U8uXYNJIzNnK7&#10;vX+8T/n8OKiaONMSMm5uCpWTHzeue3IHr36ZOREjovliwc/8BXODk8+w64PTtUq7Xba0aruOPmJx&#10;zj/PH196hB8qPhW3DP3WOAO3T/PFLE+V5IHPyt3Pr2/DA464yM0MGy1y4+Rvm6lhyTx09P8A6/A6&#10;UmSH5jZWX7y7xuPfHP8ATr/OF5AWZSGw2Djbux9OnAxnpn69aFuFjTCMu3P3dx5754PXv+P40g5i&#10;ZpEaQNs6ZYszYxwMD1J/+vx2pxcs64H8OV9CeKiSZgWWORmUcksxUqM8MADz37H6dKauIgFP8JGG&#10;b+ee314zj82UiWMN5gXdjn+Lt/Lt/nrS7PKjxG7MP8/gP8/hGHMcePLVcDDlfQDnjr7fh+YinHyF&#10;VLHqzY9+w7fkMdKAHghdoO7cwPzZzjsT3ORTgdp8tSoA427Rjv8A0/LBqFRERtDqw67N+c//AFv8&#10;e3NSHCsqZzhvqD6ZGf8A6/PPrQACTDqxO5Tyue47e/8APPrzTjKzjAc/ewMsPcEfp/nHMZKkF967&#10;cYb5sZPr09/cD9C2bhmVWIYgD7gAHOc/9846dvQZFBN7E+9yN2T3LNnuOSc9vy/+swSOk+HjLYXO&#10;MdMe35fh7c1Gnl8iRVHGQq/xeg7UoI4JjYMOi/exxgegHH0+g5poBRKS2QQdqgNnnnv9T1/LmnIz&#10;SSeU69Pvbev05Pvz9Peo3Znm3NDtbaNynGf8/wAh7U5JSrfvXbaV53/w8YzxkDn1Hp+ABJI42eY0&#10;fJ4ZVbtg89f5etOO0ABFVvmx8xxuqENmTcMMFxuVug/n0P4cc47SqUQgvJ/EMMynk9gfx9/XpjhA&#10;PSTOGVlPP8R7+o/P16ewIpUceXgdDxtY/wBP0phxsB3Lsxhd3XvyD9Pbt3601zsQRtgjru3Mc89D&#10;69Mfh045AuWC6jDYVRuG3c2c4/zjnsM+tRtKSQ7FmxxnbuJ4I9/8/nUJkYj90yKWA+VlBzjr/Poc&#10;daaJi7cyYY8hl/hx7d+PXoaoolk2lJE+9/tZPOCcj/P9aQSNwI5PlG4lW59TnHPpULSwBdscLsxx&#10;91Dkjp2/H8+5FRowDcSycL87IpBY9D0HsaCGTrIJHZipbH3DuwT7Z/r/AFpFYeYd25W5OCuAR6fh&#10;0x/LAqIz7nwrFSzY+bAzxn8f/r/UBVJKq7AMx/iU43YJ9PYj0I9aBFiS4O1rgvuDsAdvQZGPzxSs&#10;MnaJGHzf3gcdv8+3TB6wF0+Vn+Vh/HyCOvUe5x7ilF1IxCIq7tpb5eBgEc8Hk8855/E0DJXlycg8&#10;evYDvn1/z9ajDpvZiy7dvzbTwcehz7joP55pVK7SEIJz93bwevB/L/PeITyQgMIywUfKp4yc9scZ&#10;6+nf3BLiJJHIVlx93qvOQePf8v8A6/Kq+XVZM43Ebl+X8v6H/DmJw6pudVZSrHawyACOnT2x6fhT&#10;t8jbgJDHyyr1B9x/+sZ/nQBJ537rBJ3c7o8D73cfy/n34Zks6vk9sZ45P48k+nfNJuac7mcjoPu5&#10;Uc8j3wf6enIY2RC3HbzGzjkjH5c+2AD1oAcZFIyBz7HgDp36ewx/9dw3Dkbiqj7p5zntj1/nxTWD&#10;EqIxIMkjnsO2OvPIB4HQdcDAu3ymjdv4sHc2ML0/w79eaAHBS0ewDDf3d3Tjr9AeO/HvT1Bc48va&#10;rr8vynJ59ucjimGMurOF2A8blJ4XnB/z9ecUqkF/KaPlmG7GP5Yx0PTHH0NAAjDewUj7wwvHT8Dx&#10;+nWlE2DmQqFKZ3CPPPof89vyYZIixZV+Vf8Alp0PHP48Z785PuaDhkzGF2t/dk4/D268dj9KABpX&#10;VlXeoO5iu09D2OD74/HpzgFDIxB4wN2fp+Pt2H+PLWk2hvMbawPH1/E9ePz/ACpjmULuWQ7tvyjd&#10;jtwc5456/TtmgBWkdlVljbPTluM9vU+/+c0qTrEM4ZVOOAp5GD7cYz9foOkXybfMIbYq/wB/G054&#10;/r69MetBOXby0ZWB3f3g2D8uOfTnHQYzz0oAmDjG3LAdd3OMjr/kjmgzFYwoTBVfvbSeQOo/X+fT&#10;gwowMW9fl7N/tfj/AJ4+lPSIoyhQflPC7sEdM+nf8f6gEhIVc7WG7qd3T9ecev5elEb8+YvRSCzd&#10;/X8f8+uaTaAGAfbnhty8+vp+n696PJ8s7S4K8jb16ckD9fb+VOO5NxybUlUEK3GOB1Pr9OvT296a&#10;FUKCF4K8evXjt/nn0o24lEbDleW67emMg+meR7Y602TaFG0bMjC+gyPQ5HX15xxyOavlI1JQdilV&#10;j+VdxVs+o6deemP8im/IFG6VcAYO5iD756evtx370x2EMKxR8Db1U8DAxjHH4f8A1qWSUb/LR29D&#10;0z/9btxz+mAcwtRzSMq5MTbiTvbpnpg/iP175BqIzHOWjyP4cSf/AFjTnYblP8OcMNvAB4xn8TUM&#10;s8SHdIkbbv8Anpnj6cUmwufHoCqD1PAz6AfUdvr9KeGJ3qztg/x8+nTP5Hv/AFqBGg3Bmc4Zt3fI&#10;/wA9vz4NSLtRvKMG4LGDtyNx7DpwPT+gHFanxY4/KCvP3vlULnn0x/n+dO+XzGiiXavAO4dSc8/5&#10;9/empjZvkk3ZUn7u1SfU+3+TT2Cbk3n7q8+Z0PzDPOR2z7c/SgaQzzASDGOi8Lu+7+H9f6U5NwQM&#10;rkqOV+U8n/PP6+ookADZbLc4U9SOPX0/n/MLA4kVtu091ON3H8u3T+VA0hGdmkYeX/Duzt+92z+n&#10;filDMjBmT0Xdyvv/AI/ypcJjzUL/AHsq3PHqfX/OeKagVDsdl28DJx/dB6+n06+2M0GkRSixsoVd&#10;vt6/jj0z/nNJt+bkbmUZC8YP5j/OaUPvHBkXdg89zwT+FPRNrggnnOecev5UBcavPzA+2MY3e/PS&#10;lDGNdzJ8xGScnpjr/wDX9aFLLG3zt0P8Hr36Y/TtTZQMsAiggHhm/M9eO350CAFo/wB4Wbbj7q54&#10;GcY+vX/PNOMisNsf8WMbR0yRjj1/z1NIiOZ2M8e0HBUlhlfm69fyxnoenZX3FsCRev3RjI9uP6fp&#10;SLjsALodyhf91cYJz2x/nn2pVmKlQgIXcRjb7n0P4e2O1Im7Ksyr3ZifmI56c9/xHXt2WTawcbCO&#10;xJI+71PTP+TkUDERURCdw9AeoA7D8c+/FOLEbtwxtY/ez06/1/yadhnLkO27cDlmOOPpntj8O1Ml&#10;bdygKBWHKr05/H6dunGBik/IWwu1Yzsw23HJ6cfj1+lKzOTiTbuXjGByCP8A63pjildpHkbKhuPu&#10;7s5Gfw/P06dASpCyR7TN/F1BI4OcHn/9R680Iu4kUjAjay/uzj73T25z6/h7U75TEMphumCef5fr&#10;1/EUmA7bSUbf0+fnOf0+v/66WNSEURytt3fNvcDPvnHuc9vpzkAHy5YNggHIOfy4/wD1fzpxXbC0&#10;mOmOqnnr/Ue/60OFVfKJ5C5Rcg9/X6fyzUcIAKkOF8xgIypxgknHfj3z6c9qB9SQybnzF/d5O4Nx&#10;24/z3omI2su5SM43HPqP/r9Kjkk2BJHZmDLj5Mtj1A5z/kdKdI8aqAjBVzg4XA//AFZ/zmgoRCZF&#10;WTHvjjPTj+lOSOTexRgVx824846fgPz/AJZRGD7Uj2qobbjkAHAII+uP/wBWadIN3ySMq/KCrf7X&#10;c9f69himxX7AnlMORzjAYDHpx7fxYx6dugXCNyzK3zHb3A49PTPNIB5bbYw23owGDuyc49v5DPfq&#10;B28pv3W1RyvQgnnrkn/PtwCuboMdEpb9zu+903dPr+g6/wBaHGBnZnbwuec8ev1xTUkHlbY3HI+f&#10;BzuOe3PTOTnHOfepEUkFIxvBY7SehP1Bz9f6cUaAMUliu/c27K/TryP5fjx3pSrnjAU7vmVVOe+e&#10;2aVI0Z9kcW3I3blUgDr97j8/14pWkJAKxbe3f5T/AJ9KmXxDEClsh3xt+9uX27j6fT05owHf5M/M&#10;f4iR68cflj8foOse3zHk2joqlsAHqP0z0x/UJKqtlljDf7LL3z/P/DFUIFlAO5xx1G7rz/n/APXi&#10;mliw8vc33cbs/MpI+npxzj069JN6jknb/d+X7hwex/8Ar/hyaDlf3ygjbHkqrdOec4x09vUnpQ30&#10;AjRgE+994/j09PXH8+akQqrbmVlyp2/L83T/AD6fjikflyodW25+Zu+P/r/hz+FHk8hFLK3X0x+G&#10;PyOOPamhgfmZZX3D2zgnnpnHvxTixQK0pVd2Mnnr6dsUg3ByiKOh+Vscd/Tv/LPHq2QAOHO9QrY6&#10;dffp/wDqwfagZIrgxKWT5SOrN069/px7/pQZIgMM23gHdxnAPB9+fx60RKvl+azfvCxJ29z+Z7/U&#10;D9KcxdB874+bqvQcdvfI/LpSKBGEhCSDLbs7WYDpnufb/PPCrhsSbmYbQOxxz/jj3/EU3I3BVyd5&#10;+VuPnGDjP6e35HD1RVi2EMpA6bQM8c9f8j8hRYBm3c3luo+4crnhQe3Xnp2HQU8OUbdGBleh7f8A&#10;1uv60MJCFLhvmb8Sfx4PXP4g0rIuVK/L8wKkSdP8On4fnQAjqrt/qGfHKkNwpHf1/wA59TRyu5pF&#10;YLn5ue/b3Jx/kdyM4fJWMblBHGOe+AD69se4pyMIvnBH17np1xxn/H6UtgGoUBUsFPTDHPr0GPbP&#10;SnLtdSquc9i3Pr/j6fl3EUZ3IoZVUDgkEj/9XHpz+TY1ZQFxuUMBt4HPHXj056dT170tGADBbc6f&#10;wfLjn8PenHbJhZf9X1Hyn5v/ANXHP4fVvzoCdzKHBA/h3cDv/wDr/kakwDuAUf3lMgJ9h7/kOOaN&#10;ihFEjnJH3mA6cH/Dr+VB2kb2UBfubV/Hn3/wpFyOXDZJ/wCWmCfx5757dKH2/cZUZmwVBIADds+5&#10;x7nOT0HIgv2BGRW+aNQy++D6nr0+n6dqGAUbfm3NkLsU4x+HY/h0+tKQ0Y2b2bb/ABNjj/P49frT&#10;yuVb5mGQVQ7v1x/iDTuCI1B+4qncwAYjsQf8n9aFB3BAgyQDhlzgD6UvyTkyLt3YB7henT6c8AdA&#10;PanvuI3KzElgFVmA5/r+VMCMshKRkdFzx68c/wA+Py4pxAA5YYVivDf569KOdwbGNjfNub26cHqO&#10;M/UfgMxJLpnuFbcfvfl/9Y/ziQAqBlHmA9c89uOo5PPb8frSjeRhRx0XLd8YwKRyGcDDtt5G4d+e&#10;f0/D6clTlhtjbceuVfHY8fh/k9qRSFIkdESR9ynnk8Eev54/DjmgKCv7tvlz823PPPXj/P8AQikb&#10;qhGejcY6jGScHHYe/wBacR8wETDMf3V4yDn9fr7duKQAwUL5cW4dznBz+Hc5xxRvcMpE38X97P1H&#10;8+1LFIitu/iCsW46DH8uOePzoIiWTbGvTJwO/XjHT64/wq4q4A0hRw/C4HzHuPy/D9PanIw3b2Hy&#10;7Tu3dVGMfkMZ9uewGEXgebAVdtpx5keF7Af5P1oZlDGIBQF2ntk8/mcEf4+tEl2A6fxlpQ8LeHtK&#10;0zwlZ2EmtTae11ql1qE0bruceZDHCpV1OE2A/dIbcCQBXknibVdW1bxA1tqdjcedDBC11FBsVic7&#10;t2RtAGHB9PXgCvSJZYNftimqXYWbEcXmRxA+evQZ6fMMA+rHJJLEmuButH1Cf4h3lhZwSTLfWaBP&#10;MXBZg/zAAE8bdw4JzgE7QcV61GrHlbiklb+rn5RnWDryxlq825OXfRJ7WNbR7q31DS7ea1sfGQmm&#10;+ZYbfbKvl4GD8rDH5E5P537631rS7KaJLvxFIkfnSIrXEUW1ixG11Zw7ZIPGBktkGrujWmq6HMLW&#10;a7ls42RvL2tu+znceDjnHX7w3cc8kY0NXtoory1udK8QSat5GotJaSLbsDyTiUrklAwUEdSedwHQ&#10;zGpzbI48VlsqKs5nl3xOW+dLG7l02NZ/sMkNtvmDlNyKcgD0Lkfh17nyyzikv0j1ie2+6qssf9/L&#10;Edh6/wCc8V6Z4z1CO8m1S9udNubeQylIUljOWSMn58BguM9AMk5GScGuVvbKS3so7ry45IZBtWSM&#10;fxdTwAcHLZwR243dD6lP4bHxtaUXUbKukakfD8cTSRLNJLJiR2yWVSOvPUfMG574zV22j1ifXn1W&#10;2tJLhmYRxqZBtaFVChsg/N8oGMe59KV9Jaw07S9X8R2S6fp91NMtrqVwrAXMqBXKgqcHahUnsN33&#10;uRWjcajqMreZoyw3MDJ8262O1QRwysu0k9OM46+1a/DE5t5amVqfh29hTyJXdlfc0iRyfNnAw2cn&#10;qMN9d3pUcem22iW8eq2+mLLdLwWkb1zkkY+6fpg1R1jUtZsrhRdXMcUMkmGVpyFZwMc5bPI9eh47&#10;858x1O8nMFrqymNQcNHEwA9NvzY6+gPXOOKSkVZHQX3iCwv7FtKuNPtf9Mt18sxtnypUbMfUYGDw&#10;D3HXrXnN4lr9sisNIXdtfbycDdnJOckY989K7qfwrqVlPBNFHNDCsEMv2iRhMPO+TegdMKuXy23I&#10;YADJY81c8XeFL/UtWk/4RK3jurW4YlZpLUiZE3bSB5YLMdy5ABbClcjqKq5FjkbzXNN1qxa6tG3S&#10;W8fk3DAfNMR0GP8Anm7ckDnIZjnPGXouh6vdMrX2sQWccl2Jru8mn+ckFsBcck8ucDuRnGM16Fo2&#10;gTKgj0LUfOW33fbLeZYzI4XhsNtTA3cbZUAyceYGIxHY2kusa55Gr6YlusPETxqE8uPliGXBBOMc&#10;5G7r70O8dAjZrUkh0jTXsIr6+8H+fqDwgwalPBFMZD0DfZydp65AAJ6Zz0p0Phv45SRo8vi7Vvs8&#10;3MVtJI9uqjOABEcbQP8AdAwBxU2teIdR0y98rS7OO3hkAWa6FqTNc5/iaVcEjP8ADwB6HrSSWd5H&#10;YGZjMpVVUZR2Lrn1PCg/l16Gs2zWHUoXPhYafqoGszfZ76P5mkVWjEjercBfoQCSfWtrT/iHc+GT&#10;9keV5JWmWVlu5BtbnJJBHzjHI4PBz3xXPjxJcNDHY3k01vEzfu45F8zYOnAYjbn16fgam05bC+BW&#10;1sGku4dyESWyCNeQQzHAPA7A88AY61OxXuyOgt7fw/eWzPan7HJGzNJHnflg33uOo7cnp2FZ2t6b&#10;cwj7YYo2hvFaK4MfzKRgHOc4Byqt27/jFDql3YXf+i6hNNM0mZomlVIDkZwqoNox3Gckng9q6ayP&#10;2uze4bTIpY2jU3CqVOZMYXCgnZ8xxnK5BHTsubUZy+mppsOm5W9WGOQj7RBM3BI46qMY/LmsvxFo&#10;1loN4dSa8ZZmj/0Xyf4Pl4X6n7vOPx4qO7uHtvEn2MzYWaQtGskZ+/nncMdDjp14x6Aiq95Lv1GV&#10;irbjs3n91xyTyMjrwCM+3BrWxgauj3sF9BFDCCsbgCPcTiBm/hyOMZ7diTjitnWfE1hpwXSrOSFS&#10;kGJJC23efvO5weBuO3rkjca5eXW1sYo7grCkMe5beONSN57sTnJwAT09uBisTTL21v2m1m/TzGuV&#10;YRrMdwwAcDoDk9fpnNVEJS6FrX9UtdXuptZ+0+Y0nzOrNtAUEYx6nge3fpmi+1sxeG9OgtJ/3l/J&#10;PPzxsh3BAT6D5D+BPrXHa3fTXEv2a3mYqzkTeWvAz/D7cA8DjHfrjYgsr++vVEMixLbxJFCpByVU&#10;AEdu568dc89KZPMdp4eY69JAunuvn6WyCZum8Y3Ej2ViM89M/StK/wBTUxLpU88bXH37hV5KqOi8&#10;Zww6/U9q5sa7N4St7I6O7SzSMxuFjXhOnt6duRz61Xk1JtOk/tOwaSS1dcPHHH39CepGf85qC91o&#10;akcWpWH76Ce6aOQb4xdJtDDPqwqZfFGrwmOOfwyiyO3zSSXG72ycHH8s0aT8TLOS1eK8sI47d49o&#10;iaUtjjGcjv8AePIP49qGo6VLq0x1mz16WZduSkqkZJ459Bx71SFzSRv6d471iK7h0+9g8td4WNo5&#10;MFTkcYzzita8+IqTF7CWezkbb8knMcnbglePz7n3rl9K064SIX1/AjSRxsjbI8F2wduOOFx6dcfS&#10;o/C2hXdwLj7BY77mSFvI3Lhg5wpb8Mkg98e+aOWIe0kjoL7xRo0Vlt+wNG7Rgr9nvD8x55yRxnn6&#10;1lTT2v2lmj8M2scrKFWXVrppASQecMcZ/D/67LLw78RrR2isvDN1GsTBDcSQ9OOM9wOR83/6qm/4&#10;QnVL5/L1KaNps/NHGuSmCecnAH9DjNCCUuYx9Z0vxHq0DReLdVWOGRfkjtCSg5z8qgDH1NYtq2la&#10;Gv8AZUcMk6tMWjlus4Rs+nbOPfJren0yK0nkls9VZ5Wxu3MGCnjpkj+Z6Vmw+HtY1/WV0uwu/md/&#10;3u6MDjI+bkEcenfP0ob0JK8b+PNZ1yPSPD9udzpvj8qMIsR7lieOPetzTPAfi20uVuvE3j2RJuqw&#10;2s3PfgHH9P8A63Uabp0Oh6F9i02RvJUY87+KXHJcn+76f17834n8XizneGyfcyr87RqMntk9+nbn&#10;rxQpOwNW3OymstEeySC5tLq62Fd0lxhmLD6D9OP61Dd+FdG8tpbJbe3DMComtxnOM4yRxz2PFeYX&#10;HxC+I00KyDV2tlkfLLt2vn1x6elWLD4veKrW6Gna7c/a1U/duAPnyeo5Ofz607RaFzdjodRj1jST&#10;HDDe3G6aT5pkUdsnsenBHHH49Ws1vPeTYuGkct1aQsSOcjJ+8fX6/hVuw1Cz1C3OpabKqq0Tjyj/&#10;AAN6Af49P5Yt1eNbELMqrKrZjbjB9sZGP0/Sp5B83ulvw/repS3u1pWkj2v5kW45AU8AY69uK2I7&#10;3w/dMJtPma3n3YVZCBu54/8ArVk+HdONt4kaYIVWNftEa7gSyty3Occf59jWrZpmkiWMRs0nmQtv&#10;O18H+eKqWoo6HRSCPVbWRYGaGSRiJVVsNkfxe5965m4vdNtr86P4nRmVV3CRvm8xc9OvXmtKwugb&#10;cy3NwyzKu4x7R846f5Pbj0zVyy8N6T4nP2W+VjvYGzmU8h+RtPBwD+PP4CgYyytLDToFufDurebZ&#10;oN0kP8QQnHHr2JHNQePb23utNa6jje5McLho+doIDYyB1+Yj8fXpWJdw+Ivhzr/9myWT26rdFZI9&#10;pfKZHI/P8q6dJ9O0mJtR1l41jTcPsqDLzrn0JwOnXqM8dzSltYcWcvpkl74hMGrz2kfkyGNydpGw&#10;cnj6Y+nFdEt1cxaq0pmMnmN8zHILrx19CPT+VO8J6dBq9sXniCRtl4ooW27IvU8/X1z799qfwxb2&#10;OkTa9qFtK0CW4XJ+ULIwyqjJ9cAjnt+MxRUkt7nPfFS1udN0a3bzF868uGjHl9lDDn9PrXlur6f5&#10;3iK4+0OV23DbX9T2BPYZFenXk00msrHdRwtZ6bYtNdK+W3SZAUL/ALRY8fnXMeLvB9lqGiJ4h8KX&#10;Ek1jNMyTwyL+8tJs8knuDyP8KrUyKFl4phh1P7PoaW7fZwMXbxgbmAAL4H069fxrs/Cniy61Q3cX&#10;mrJcRYZXZNoHzD07c8dOa8usdNtYNXhhluo2Vn2SQeYGYcd8fL+v616Ho1haWUU2qi5/1rRqwj+Y&#10;Ehj1weOPw49+aBXibHi9pWljuGs1mjuFV2yQGRiBnGevtg/lVO1tNO1CJjAWaBBhvMbdtbrx+f0r&#10;qZNC03WfC0lr5fmSRN50AjkO8Rn+IHtg8YriGsZoruSy0fVYx83+qmk2yRNjhT049en41DKJvE/g&#10;+1vYF8Qae/mxP8t1IsmNpByD7fj9fp1/wgk0rw9ZNq2pQrIsatctC69Vz8o465POM9BnFc9pN5qE&#10;iyb4rd5VP+lWyyBkukPUFRyGA9PQ1d11rrTrePUdKkm+yzRjzbdl2tH2Kf7QGAB6Zwfdx3FqeiJo&#10;1vNZSTX0jXF5dW7XE3zYWM8l8DsoBVPzHNcNouhtpLa54guz+/jsFUK6jPmSnaif73U4/wAOZo/i&#10;S+leC7+Xzd0phSCEHnrIOenQtu/AZ5I5p6v4nkTwBp0X2lmvtSv5tQmG47iqYSEH05BOPp3rRiuz&#10;k7ZZ7PXby5mnbbZMiZJJy2cN+Oc4+tdp4/gubTStTjhc+ZJZoWfuroQcc9ODXOweH7PQtE0iHXrw&#10;eddzNqN8rScpEpJAI47An8e/NdBYanca54UvPFWop81xp8txuYBdhyfc5GAP89c7XLt1PMNNn1HR&#10;gl4vmfa5ZFLBV3YTg4ODnk4/ACux0jXbzTY11vT7ZZrGRttxaFuU/vY9q8/mglkvGeze6dZmzJK0&#10;i5OTnPI+nSuj8PeIEbUP7Dl/cwzQqkLtJu2yZ+Vien3uOexxwKzsXGXLuz1K98IeF/HOiw3ek3n2&#10;a+mwY5BIFJOPuHoAevH4fTI0fXtf8J38nhnxJGpVSMPJ91h6j8h7jGDWX4E8R+VqsnhLxCVi/e7G&#10;YsQY2BxnPfDfiM/hXfeLLdte8OTW9xDu1K13NbzYGZ8DjP8AtEZBwOeDnIqouUUEkpaowPFvwxt9&#10;T099X8GPDBdqfMa3l/1co9V/ukenTn8a5DTL43ZW2vru3aRZGDLu2sFLf3f4SDn0PGMV13w+8W6j&#10;LC728ym6sv30aSsT5igZKY7gruBHfj3o8b6FoKapY+KdFsLaGzuP3wVYtxLcl1LDb90kcHqCPxp/&#10;DciPxWItWsbYeFJtOMuYJUaeEbf40O1vpw4rnvDl5Pf+DWsHi3yWs21VKklmVwMfkw+ue2edBdas&#10;7jTL/wC2J5fl3KhdtxuIRsgnGfp3HT3FVfh7p8luGuLiXyvOaSSNeD+8Cr2xyPkPGfzoHHTU6Br2&#10;Fo5j9piMe5V3M3AXLlW5HLFOOowAO4BHn/wl0y58TfFCDUo4Vhs2v1kw3RkjYMMBuuSAOfU5q8dU&#10;8QXjN4Y8OWn2i4vAFsR9lR5G2uAmflJJwu0DsB9TXefD7R7nwBBixmkN1dTN/aFxY3bpExGcRyDd&#10;yuQe4GdwwcDOEn7rsdVH3qi8mdZq+nyahqDXOs3bQyW5O2OGQM27HQnoMDB9w3AqXwfq/wDwjPi2&#10;CwtPLks7lhEbWaadUK4OxmA2qTu59jkgjOTU1TQ9aGnLeeHdRs9Ns9QZWuVvGlQztkNvWR1CN1PQ&#10;4+nQR+Hvh/8AEK3a31BT9vgZmVYbOVJYywYvuGG4OAp3KGIBXPAxXFy+60e5GtOnioVI7pp/cz1z&#10;7dE9it2/g+1t1Ds3mFrg7uTwd0pHQc47DB5zll3eGaZVXy1RoxuWPCoTjI6Dnn1OeK2zps2m6XDo&#10;DWdxGsyZ+zyQMu1sEgN5sUQAyfvcHrwWIU8/ql1p+j2dxqUqz/uFLeRGu6Q5IC7QSu7J4HPJIxuz&#10;keLKMuh+y5fmWHulUaVlrruNMSzIoc/KMEbSeeOcY6flz9M4b8pcK6LjaAWPcZ+nT/H6ioPhTf8A&#10;ivwrrkfjvX75LySRWW60O8hjn09rd1ZTA8RGH+UnEqlJY32yRPG6q63Zvss0n2izH7mT5kXdlgnY&#10;9OTjHOOfY0SjGMbp3PbwuOliKnLKm43V1drVea6PbTXfvoRqGUb9o+Xkycfn7849BzwRQN29mJHX&#10;Py9cE/8A1z0/+tTUATaTKowRlTk+p/8A14/nUkSyhA5C7mGV285PPvwSfrxgetZncxS0ruxYsg+9&#10;u5HdQPzz/nikLmRmM2Qu4BG3fr26D6fyy7EjDG/y+nzM27jt/LHv+NPWMO3lhvmz93cOgAH9OmPT&#10;pxQBFFtU4J+9J/E3b1+me/anFTEAqHb82ev+SM+v19clz7Q/y7enzK24Y7+v+Hb1oUsI9qhjsweW&#10;+Y89ep9P0PbFBQ4RCUb8Ej1K9en6/wCT0r379jH4ayeI/FlvfS2LHy2yML93n+WPrzmvCtMsHv7u&#10;G0gQtudQV659snt0PP8AhX6G/wDBP/4SLaafDqMluwZsAMfT3z3/AJ8HrzWlGHPUPA4ix0cFl8pX&#10;1Z9mfs/+C00nSLdURVIQAnHpXskCBUVB24ziud8B6MNN0uNQgGFwPbArpYxgZxX0lGHLGx/OWNrS&#10;r13J9SW2gLOAFrptGtQqgsKxdHgaSQHb0rqLSLy4hxxXp0YWR5dZ3diRyFUsKzbpyz7Se9Xrx8Jt&#10;BrPOXkJpVZBT2FhXHOKsIvODUcaAcipVB65rA3FGCeRV2yTdyaqR8HitHTo+QcUyDUsY+mBWlEDi&#10;qdmnSr6DH3apASrwKbI21CadUN6+yEk1QHG/EHUfs1hK5fG1TX5T/wDBUf4jNJcyaQspHXd8vT6Y&#10;GegIOPWv0y+NmuLpuh3MrN0jJ/SvxZ/b88bp4m+JV1a+ezKsuNqr3zjJHfjv/MZx4+aVOWlY/UPD&#10;TA+2zT2z2ij55naSWTc2N28BcDsDwev0+n0pojVlDwyMP7wUdeQOPTp+nPQmhI4TJltw3f3cjd+P&#10;Tk+/PFMbegjhI2uuCzBhuwOo578gZ7EgDnAPy5/QkdhJWCqyhxtHO3ge+ew7j0PrmhQzgMrMwbgb&#10;u5yRnnr39qU5VgHhyeE2uoPcZA+nTjvk55zTDGSq7Id/QN0+7jJ6DpjjA6+wHIaRB4xgR5U7lyWz&#10;3GOuODxjn24okAcCMq2Dwvy+/wCue4//AF007clpHyrEDIUEHJ9fQ+h4PzcjjKoobbsJXJA+8Vb1&#10;/D8Oee9SUPSV3VYYdoxtbdzyT7evB/X3pxKbfLYcHng57+h68549KjASJVd2UN/s44yf89OemASR&#10;TiWYKvy56FV78dBjr7dhwaYbjxKq/upZBtLZUE8t25+gz3GMfjRv8w7jIGJ+Xr146Hn+fqKWEqzs&#10;PmVtnyyHKgcdQB79+eFyO+SE/vFO0qvlklVIweexB6/570rsEHmDPztkquV54B56e5/PFKQS5Rju&#10;YN0PXaD26Dvn3yR0pjONjb5Pu+54zx3/AB9fXJzTkdA3kru+Y429ivIJx+px1x35JopHi37cXgQ+&#10;IvhjD420623Xnhu6FwWGWY20hVZB9ASjfQE55GPAPgR8SL34UfHHwz8WNLKmfRtWsdTjxxuaCVH2&#10;5HXO3B/3j6c/b3iDSNM8Q6Nd6BrMHmWeqWklvJGw6owYNjOQOpwe3Oc1+f8Ar3h7U/AfivUPB2tT&#10;D7XoGpSW7SLnDoG2hvoRhgfTHfr9BlNbmpOm+n5P/gn4H4qZS8LmlPHwWlRWf+KP+cbfcz94f2+f&#10;B+h6xPofxg0QLPpHizRobiG4STCuskSru6EN8vlN/wBtO2cH4qIn0q4GnTDe8dxIsnzfMuMcf7OD&#10;nvz7da+r/wBgbx5B+2f/AMEm7XQftTTeIvhbcNplys3zMLWNVMTHJ4TyWiP/AG6sM5Ga+a/iVod1&#10;p3ij7fNBIsN9B+8i2gbJgwVwMdM8NnqMnjrXNm1Fxrc666/18z1PD7Mo4jLHhZPWDt8nqv1+4+it&#10;P1SC88J6XcyzCaaS0h3RxqdylupwB3BwSP7vfvyfifVtUF/bpPZTKsakqw271J6DdnBJA+XOefxA&#10;1/Dtyt34D0V7a/aNmsUHlxTBPujBU5yDkAcHPtjiudvb6WTxBM8xeSCNo2ZtoLAhWGCN+1gGGACW&#10;xlsBeaVN+0oxPi8RTeHxU49m1+Jl3OoXlvC2o3NuwaQgGNZN3J9RnkY54zy3HSqcMx1q7+yvt4jZ&#10;pJ1bDBvXr8pGTz7k81e8RrqB8uGNyrMv7mPyQWcc/IPm4HPXrz16GmafpD3UkatFNHJLcAMI9o3r&#10;jBB9Bu9efkGOvHPUjY6KMnInNzZ2EQitpX3b9sTNGE8zC8uOMsSfzBz0NalhoFwAl9f5eY5WOFY9&#10;qJx0A9eOv/1qzdNjklmUSgtcBsyTTJtZuvHXPfHGAMHONprpdKt9PtxHLe3jxxhGKiTau5styvfI&#10;JPTr0+nnYjQ9OhDmKS+CDqckkd1p/ms23MON+Djt65wDkdutYuu/s+6Pq0jM1gFdY8x7coWGOegB&#10;H19j36eneF9TtIZJZdPgSaMSOIpo4fnyQvT0weOAAN33s4xc1IatLax3dpokKySsdsTTF3Axxn5e&#10;O56c4GN3Iri+sThrFnbLCwnHVHz1qnwL1/wrF5ulXE6mNcD5S+/HGc9ckkdCAcAkHk0y2TxJp08F&#10;rqek+Yse+RpI8t5hABT5RznMmffaeMZr2vUrvxxdtHb/ANlwyfu/MZVmIUtnhMYOTgNgc5GTlhuz&#10;iXHhfxTc3u+Pw0rKrbSwcfKfT7owPqeT34FafWpS3Mfq3LseX+JfECavGsUheRoiBHbsOpD4xg87&#10;uMDuM+/DvD+geFrCNrnVbG3a5iVY4RJH91iDnOc5J3ncecg811HiDwR40kMkdp4dS3kmbbMklxwU&#10;BxjhSNuN3r15OeazF8IePba1U6hoenptX5p5pmaSRgMk/Kgzz9Oue4FU6/7uydvmTHDuVXmlG/yO&#10;c8R2Hh2bXFv/ALLCzX+nz2MqwwkbwSjKVAyvAEg6dH/CuyvtQu5dRuNZ0fQ4reS4UTNcFEjKyA9V&#10;baCNrKCuMAdcAisfU9L+JUjRrC2nx5lGPKjdm5GBkBce+c8AYBJ619V8L+ONRg8mfXltFY43LEVU&#10;jPPLA8fdG4jn37P2jlbU09lHX3Sbxb4jt5omm8WeJ7zHzEwrK3lnaxJT+9t4PXjn6GuRvfGkupWE&#10;dnoGjm3t1kVkvGj+YhSxGCBjbhmyMjJwfXOxb/CXR5hFNFeXV5cCTaqi4yykPwVIRmXqPlHIwcnJ&#10;Gekt/AFnpEMYfSI0mGVj8rLNFgYO4lOrMcbsKcI2OxreNWMUYSw8pdDg7XwrfXt1/a9+Wkm37naR&#10;hIxJ6gsV2gk+3JPJq03h+CLzlSfardZVUMrxkt0YDBGPy+bnJrsrrTpZG+zkxx8bWZZFORk/N0XP&#10;XPOefThRnHw7fW4+w20nzMQzcDcF5GTyQDz0yOuSOcVUa6kL6vbY5e7t4YbXywnlwhSFVSeect6n&#10;PqcDv61ymsaXc3VrLd3BYI8nmQxu3KqOADjnsenUce1ekXng4yXrWsd0zKoyZN27DZHf655PrxjF&#10;YXirTWm1P7Bbw7UHO5mz1PpjIJI6Z9+Mc1GtroOWH7nMaV4fjhtWbc67Y9xkkfhz0xnj2568duK+&#10;U/28poZviZaolwmI9JiypAIOZJPmx+v04r7RvdIljsWklRQ20eZGUK7QTwWI6AEemCScAd/hr9uL&#10;V4rz466va2zMv2GC3tUXeW+7EjMSSP7zE8jvjtke1la5q9/I+a4g5Y4Pl7tHkWjWkut61HawWyyM&#10;8gjUR/ln/Dvmvv8A+EkMXhPwHY6I1usaqIwrAhRnCggYxwdw7Enmvi34E6DDqvj3T4ru1Mojm3vh&#10;icd8+/IHbr65r7g0XTpfFGqaT4W0cbPsrI1xMuW2LxnBxyMsOBxxnOek57Ln5YLpqY8K0JRlKp30&#10;R7/8EPBEt39mkktGMbR7pmbdtT7pBwucZxwT2GO9e8QaVHd6cqWN7DheZJfL77cckgE+mCO/Toa5&#10;H4d+FUt7S1iaSWOCWPEkWNrc46gEDoNpyw4x68+v6Jo8Bj+ywJbnzI+I2Z8Jj0OML24yCTzXxVZu&#10;Urn6hQhaNjC0Lw/HBLutJ13Q5SaF1K71PG7H3jg9jyKg8X/DGx17SZ9JuBGzfMSs0hBdjyQdwDZJ&#10;3dyTu44FdxaaYljLBbpLEY0XdEyyKWI/iw2en54x061pXemW2oIsl/NHu4jE0bbc8ZIKgFiBn0IH&#10;X65c0jadGMj8m/8Ago1+yxJaaVN4h0nTrhZ7Zi6q0a8R8+hyCcjqADwPTPwTAv2HUNkp25+VlLEg&#10;Z6kn69Pz9a/oZ+PPwG8PfEDwnfWV3axz3DWbLukhzJbZyqMCwbzE5z8o3AZI2kZP4hftj/s7at8D&#10;vilqOjXNvG6rcmRJIXZ42j7EHA46e478givtsgx3tI+wm9eh+Y8XZX7OqsVT9H+jPvr/AIJffGDw&#10;x8R/2OG+B9rqtx/b3hvUri5ms7mT92bdygjeMAZ+8xDc8BM4Ar3v4TwLNaXXg9FWKayxcWOUwzwF&#10;tsikgc+WxAJYjG8DHBFfk/8AsH/tD3fwD+OGl+JWWR9Pu1ay1a3jbaZbeQeXKnp8yMyjPA3EjnGP&#10;1R1R2066sfGehXcd0t0wu7W4gASOcMu4jtgSxnftPdj3BFRnuD5/fR0cKZly/unuvyO51DRk2boY&#10;1uN2CszIRtYgMRnb0A44yOOprHvNAt7zdCLWMKqbn2p8x7f48+v1rt9Fjs9SsYNVt5JPs1zDDMJW&#10;OcrKobO3AYYB5zkA8etGp+H7WA5jjMi+WRJtwfbPPABBHQfjg18dKMoysfokZKSucTpln5Vwsklu&#10;w2qdkjZY8HIH5f57V1FhaWN8vyrulfI2Bvm46fj9c9DVgWVvBthu4F3Kv8OcvyOThhn6jk/hmprX&#10;SdjB7S2Zcj92+duWOcqT06HA/wAcChRCUomLe+G7aQNdtEuxh91lG4e4POP58e9VW8OnyGltJNgW&#10;MiPy4wD359emc5x/Ouoa0jE6wtayOqHbuV9wbnqSW5I4z0Hv0rWsrCyuLcNaWzNDDtMmdy5IODnO&#10;PYDr97tmtIxb2M5cttTzN/CPkXMgu7a0kjUkPJJAxX5v4mGevoSMDg+hGS/g6zhVru2RS2B/qVZS&#10;Gz3wfmx9Nv0r2I6GdThP2V2YRthYbm3CbcEnjHXr759+MZd14Xigl/0i0aKZmYPutsqoweQRkf1I&#10;9armqRM3RhLY8f1P4dtPOZbnS2bci/NNbxTMyg/KCScfdycc9hUKfDrXIbPzEub6FljACx2yuq7s&#10;EHvjjHzAZz0Hp6hqOjW6TvG1nNNG/wAyhI8sr5z/AAkBhnHJBI7HJ5y9M8LWEjtAlrJuVN0jeW+3&#10;knA+8oI9wpOf4eeNI15JHNLCR7HH2fh/yo5Y7yK1uJJE2ySXGkkScHs6qM5zz8xPzYOOMWLbRbaJ&#10;mlXSNPw2NrSRui5x6Hd+QP8AjXYL4eEey7ln3LFhYmkZ29lyTwnfbyPoauJY29qFkvru3VolDrDH&#10;MjPt7ZAwo6nPGQfrWMqshrDQ7HK2lhpsEcdvcaNaZRsGVpF5Gc/KHUnHA5z3xg99rT9N0yNWt4/D&#10;cZHB+1NOpBPTA4I7Z5/nmt6xtBqcEs8kexM5xGx59ujcZz3A55x2jvdGtIX8y0tFR3zuIjbcAeRu&#10;ONv5Ac8c8Y55zckbww8YklgJbNPtFvYpcL5eUVgYwe3XBJ45z+dXLK3sLlFheOONmZTtPJGQM8dl&#10;PXJwM/XFJcWc1gPslt5aMyBZJ5LgP8uOeQecc8cgfpU9vpklsJJA8ipJGWjU264PAIPB5GfccD14&#10;rNXN1FWKdzPaRXjwxt5isyjCfxnHXOME8cdcceuaguLuCG5kt5oU4Xi3JWRlJYHPI4OBknrzznoN&#10;a38LyF47kTSbmX5vMtyxII4JBBOOgHIP1qWfTLdL5jZ6cjMsfmSsinoRj7vG35j1z6ikuaIcsTm7&#10;Q/bGhPkKZY8ny252YIHGD1Byf59TW5pWk2t3E4W5W1WPh1OCNw5zyOPrjqOPSqQPzyCxkj/dqysD&#10;lJFb1zxkY79MgYJrb0qCR9OkIBby1JjWQDYOR0OewxzjHXqenXRjfcxq/DoQ2PhWyt51uotRkCp1&#10;jROvXt3/AM+9a9xpaRyxpCvzYIaRuMEY+Vcd/U9s+1LaSpbR/ab63ZtqBfM2kDPPB28AYGRnk49R&#10;UqzJPFC9jMJU6hhKrnuM54OMZGCe/vxu4x2SOWT6s+eP+CpvxKtfhH+xl4kit7gRXHiDZpNou4bp&#10;A7BpT6nCA8DpntnFfjX8HvCd/wDEr4uaL4U06JpJ9U1eGBUUbvvOB/P0/wAK+3f+C9PxyOpfE/R/&#10;gNpmoLJb+GbET6gkLBtt3MOQeOqoApHQY9wT51/wRm+C7fED9pqx8a3OntJa+Gd1/napUygYRSG/&#10;2mU8f3T0r7rDx/s/LeaWlk2fmWMl/amcRhDrJI/W7TfC1n4c8KaZ4d0+SNW0qyjt4UCsph2RhB8p&#10;74X7o4I+mRXkGj3EP2C6l8+aY5jjuGwNoz8vTggk9ic/QVqSXpv7YKInwykmSPkgFMnkZI56qcdg&#10;Dxmof+EbikjjvZJ/LlCfvGRTtlJGdxOQFIAHOM9cZBAP5425y5j9VjGNOKj0KmsWj29h9qtZG3RR&#10;tkzRqxVskFcEbs9CR3B/NdN8WLfaLHqE88P2Dy90ckauq4dwFzuPTjHOV4I6kirep3NusMl3ZQt5&#10;l0rLCVckOpXAJHIDDD/LjPC4zsOItNthFJDG9hHeWsbOSbdlUxtwdjJ1GPZeMjPTI7qS904a0veI&#10;pdLOxru0sHtcb9xaJ4V8xwMbWIwFPOQSQeepxmqY0vLqaPVLiM3CW5O2NtscKkk/xAZwMLzggswy&#10;ODVbU9Rt5LNrrVtUisY1mWCOKOUER8lfmB2sSu4ZxgHlcEgGs3V57i8aSDS7qG1WFQltIi/KHDMF&#10;DbQVIKE4wwyH5ySRXbSicNafulHVdOcW7PPfWtrEtzgOrb2jj2sPUFWztZeSDs69aw72Cy1vTZPE&#10;Wk6j9njMzMk62+QJFIRwcYZQGB+TIPQZ4FbOqXq2Ns+r2dg8myHdPeSfd2jcpCsAcjdzgjkgHOM1&#10;yHi+8urTQ/tumJ5aWt0guIITlZ0QId6KOcjIHGCflHUKp9GjE8nETtE4n4ka3o2geBr608M3zLLJ&#10;dTll6yRsZXmQhSOfMkjxv5A3A/3hXRfBn4kaj8NP2V3g8Q3u+a2tALOW4m3s8xWPzYxkg7UaSNtx&#10;OWMzckKM8T8TtR0zVNI/4SSVfLjhWW1lt5SW2TJ8/lhsD+63z5KlQD04FD4o/wBrTfBLwz4fcTSf&#10;2ldTXV9OVG5ZEYROuV+VgQoIA/uknB4rTHU4yw1n3Mspl/woc3k/0PPtU8US+Jr5njupG/eHytrH&#10;cVJOBz14zz745r1z4T+EI3WOdc/aChbzwpxGu3H0Hy46c89ABmvNPhz4DnF2bg2Zkk3YXdHwuDg9&#10;u2VPfHOMg19J/Dnw1MNMSJLZdoBKFm5i4+bPvj9cE4r5bGT5fdifoWDoyl7zPQPAfh9SkSxwbi3C&#10;+X/GxHTvz/nnFbWr2ssWpLZKjxsV2gNwxxx+f3ffP5Vb8Jwx2WiKuz5uSrDBYnAOR69e3U+xqfW0&#10;W6P2025kZQSVX7yt04zwRjqOvI6cUUIOdMVeSp1NDkPGTxxR/anKyE8CNY9o2kHnnr+Wf1xzmjW1&#10;n5YuGG1mlzMN2DjaTx6//qx051vFFzLe6mkccX+o2uAyn1B3emO2evPXPWnpmnwzXAjadWZcspJB&#10;5+Y44wODWFRNPlOunqrnY6T/AGfJD5AkX5cNuC4wvueueP0I5r5g+OHitfEnxE1C9hRhCJTFGF5+&#10;Uen484/2q988Z60vhP4e6jqhlhVmt3jhl2kZcjHHXjn3AOM96+Vr2ZJp3YXG7qW3Nkn6579P/wBX&#10;X1cFT9nRu+p7WQ0uatOv20X6jA/mtkjopC47H34PUZ/l60b0Dl0Yrk/eVunHr/n8RTCzIGB2KzYP&#10;GTnnp0z7flSAxM6zb/L4b+Hrx39uRXZc+lJHVmH+sVm6ffH0z/8Aq/LGTUbHbJhmZmyctnJGPTnj&#10;/D6cNNx+9EW773PyjqCemeckfzwenNR7hIWLLxn7pbr2yOvfn2/SnGICqyuu6RG2n5jtx0z1/r/h&#10;2RJPvMq/eViwZBnPfj35/p7BXCq21zjPyBhkn0HJwfpnHGPQtRUUKi7fvY75Zs4wSPf2J5+oqhCs&#10;0ahpVPDZ6fxZ9eeh/H+RD0eFj5O7tnOPu/5/+v6UkZjD5MX3mYH5j+fP+AzSIfOizg525+7uxxgd&#10;x3+menBoESB9r4zjueOOnr0/MU8S4kIkkPysu1mfGeDkZ6e/4GoBIFbKhnyp+VHP1z64z/8AWqRh&#10;86yDlg38Sj72cDkfT9PyDORYgYB9wiwOAG5PYjsKb54jVZA3yqc4z90+n0z+nsKjDqJOJ2VWz5bM&#10;p5zj/P5+1IXKhVBYNzglsgDHP0x7AdqRPMTBDExzEqgBRtbsMZwc/X/OajLwgb42Hfb0PPbnt2Hp&#10;0+lIsinCNGoXO3dnHpzx+PQAenclGl+bmVf+BY5HfHHXkdu/PfDKuLsaPhFwIwPm29MZ5xj1yfrm&#10;gspyMsfl/iXqMZ/z0zTC8SBckMx+982So5GRx/j0/NPMKps8xflHXP3enPfPP5dDQTJkr7JX2eZu&#10;bd09MH9PT/OafI6NJtjHDZLbcDB45/zn19KhIRFwtwPu52bcZx6Z+n6HrQw8wl0faOvAJK9+/wBO&#10;9AWJBtb54P7wYZXGBx/h1P8AjTvnVGXZhQePlyRn1P4Hr0/Wo/PJkzK+3j5sYGPvAevt6cHPqKbI&#10;4lGwDavA+ZSCOOe/HAHPTOc0FdCaQ/Lkluvrnbk/T+dCXDszP8zRlhuYqMe3PP8AnPrURc5U7Yx0&#10;+8DkHP5kEduCT70m7IURj92o/iZuT69ifz7DvQgZMJFEm7cW+bGPX0+nOP8A63FC7WXy1RmIPr3J&#10;/wAfr7+0Sk44ZWb+A7uv+R3I64PalidZRtI3DcpVlO7GQDj+WeSPWgm5Msjgts2449CM4/8ArUAn&#10;HysJFIwpbvjrj68cfSo2uWQbWj3KGy3bb/k+n60bZSGUheuTu69Dk5xjnryO3TBoK0kSCVyV3EAF&#10;cru79+ufT+dIeF3Etnpu5yRnP/6/pxjkVFI+xty7i3GGaPrjHJA9zxTv3XDuWVOdvzdc+/1/Q/hT&#10;Al3LGW3JuYt6fxD/AD+vak6qXA27uh67cjg9fTHt9BSAo6s5+6f9W3Bxz3/yRSKVJ2ySLtZdv3uP&#10;p7n/AB/Cl6kkpZg+/YewOF6ED/62O3Snh8bWEa+mex4PH6/z4qPziThR8xyxj28HjOOOBxz/APqA&#10;pN+9WZf4uOwI/X6f48UDJEyzbD/D95dvuP0/P1yaXeCflZuWP5Z68/5xUYlGREqhmJJXa3Ixxj0P&#10;1Hfj6xsWJzu53ALtYKx/wx1/H8aQx58ssNknGMMWbn6fr9OcUxW3FlUNtzj/ADj/ACePamzbcZYM&#10;v91R/Efz9QOOOevcUMwjLKIYwVb6jp6jOefz9ulWA6PCFoUHXIKhu+D6fT8f1DRIzRIe7DO7ge3X&#10;r6fiPwp23cwZH+Rvvf3c8Y4/Pn0x7imo5AVWO5WAX5TnnB79x/nsaCZAyiNxn7uVLNtHBB6e/T9K&#10;cHKIpZmZsg/MvA6c/p1/lSCMPHtjUkqy7W38Hnsemee9KNgbc5U75PuyZBHqTzjsDnHUe1AIWNgG&#10;/d/dX7vv6H34/wA+ioFuBwRtVeu0nPUgcZ/rUbSu64MUYySF3dDn3x6de30FCbf9aqFtrAsDweOu&#10;Bng8Y65/SgCQGRs+Y2d3Qdd3H057/wCRTfOwciX7v3pD/nrx+GOKQ+WWZpflA/hUEcjr/wDW/wD1&#10;ZbPJPt2sjN7L268cZx9fY8jOSgHlXkkyoJbcc4bo2eT/AJP59x3U8P8AL6t0x+n09PSkk5diz9V4&#10;wvXPOehzx9fUd6dGP3mw/d3Y/wBW3T1/z3H0pgOVf3kh+XduB6+uR9MfTtQJlf5mHB5Hy+/P9fxp&#10;RvC7GcbmA9OcjOPfgn6Ad8USAsFMf8Lfe8zAH4+v+fakSNLKYhG7gKrEMu4/KeePbr9f505ZOThx&#10;g4OfXjvx0zTEkbCtG3A4Kxr1Oc4+vP0/lSxkAYlVd3Vhjntz1z/M5xyKY7jldm+cKRt4C4wRzjHP&#10;HIz9fyw4MqPnb8u3+IZyMdvSmmYIAiy7SzHPzHkY5zwMAYwfp7Yp0BJwVDc/xbe/1HQfh+lAhyMU&#10;LOyhVVOMYHX69uv5fXDBIWLMFLblGT1J4/xA/wDr05lkA8ra3CjbuA+8AT+BHXg/zNISZiAY2/75&#10;5AyRn68jrjg80FAxZATJ7dzwAevbn/65qIlWGFXb2btj17cd/wCnJxTj5TKjbgm3nbt49COvQ49u&#10;nUcUgVg2JI9jIpXbuBwo68decgAfQc9SARqjhVkzjae+fm9vxHt6UBgIsk5VeoJ6enXv/n3EgUgE&#10;EBsLjjGPxyDn26fhSIyKcSMw5+ZmZVx0POOOme3IPOMYoARiD8ygL6hhk/y/z+dPHCb2VcjjA9D/&#10;AF/xP1KsJCcBfvN2Y/l7dPxz1waRSk0vy/N6mRuoxx9OnU8549RQK4oPljb5v3f4e+ePX/P501yz&#10;Z2yDLYGQvPr6dPypeFOyThc8hWC8+nTj/D9GKVYgBfmYgruyOucAqM/kPXjPYFoSTiNcsSpCscHp&#10;kdOfw/pTVTJyUHy/dwcZ/wA/59kDfIzxxKo2jbjkHj19M4HH8+ihmMhaMjGcM3tnqP8APf8AA23o&#10;IQMEG5XPovTkf4en/wBahyinDKu0fKPz703IiViIyq7R8qNg9B+vJ9ef0QMzOpMvByPlI57f54/+&#10;vArCltvy46dF6bu2Rn3x1x1+tNXc7F45mUHHfH5cVHO7tH+42yberK3O3GOg4Pt9fqCkkkSt+9jY&#10;np8sW7+oq/iEfH6mTY7MDuCkMvJyuccc+3+etOAYjy2X+LA3fiMfTB/z1qSEJHghvl8wHJbGcf1/&#10;zzjmItn5Y0A+bO6PkjnH4H24wT6jjU+KHkBXwq/dbjg8f5/z1pzhmO1iwVVJPPHfPUfr/kgfb9xm&#10;+92UHHHTPp+v16AhWRflSP5ivu2Pp69Bzz+YxUspCB/MbbK3P8W4A9uvvg49v0pFMkjNG568fe6D&#10;09j+mfbFG5cblG35cnj5jx6ev1o2qg3tllXOW3nAx9Px7duneiLLiSM4J3MeW+9uHPX8vSowziVV&#10;3ksvI+Xqf8ev9cZxQmJZPLUMvy/IecHjr/j/APX5kHneW/z7SSCu5Bgep9yQOn0NMY1nK/OJCzfw&#10;sF/EcnPrQdv3ITtPO3Z/CPb8Md80PID8hib1wF9+mOvU4/PrxlxBK5Lbu5+nr/8AXHtSAb5RSRkV&#10;FP3sfKOc5bGB16/Xk8UryhAxBXJbO36ev+f0pGID7Tlfm+b6n0GfX146c80B1aXET4+bC7WxgeoP&#10;9B6etUCHqQIlXblNucsOe3/684pCZX3YkILr/e+n5Dr+XbFNEQDb9vljdjluc/TocHv7j1NOQAxg&#10;RlmYLu2/d/nz1/p1yallAJHx1O5ejN7nOPr/AIdsinOwVmbOeRz/AF9qRY0K/wB3IXDbsY5GM/Xj&#10;gkfpSKAqhmUei/KTx2OOB7H/AA4qdSgZ137iMNt/hP8AUdP5VIoIjUtx/wDE9s/5/wAKblyD/CRj&#10;5gAcZOMc+vp/+uhVeV9zOVKux+6Dnqfx9f8AgXsRVAOZPMLFJMDpxnBz/PqP508eXJghjgD5Ru59&#10;cA9jg+2MnrUQDbAC33ehXnkemRwcUrZVV3D739zg5wR05z/F2PQ9eRT2EEu0fMpbaf7jc/WjAbcQ&#10;Ny7iQvTPfj059v8ACnRlOgyxX5CiqCp/Hr36n/8AUmML++lPzcKHXH8+uDkc5Ax+JiRQTFupHLfw&#10;+vB7f5/rThgLtD4VlI44/P8Az69uaVlkyr7GPy4+8c9ucfUH8qYYxKFKr945TI+6P7vYjj19O9Uh&#10;DwSpaPEi543bumT29u/p6YpFk3NuVsNjjauO3THTH19aRMwkh22ru+XaTkg8jsPbjjnt2pG2s210&#10;DAgdWz+HbP8AOi3YdySNi45I3HG7cuSOc9/oRz6H3oQNwqH5sEZ9OP5f56U3aMhm+YOxBUd+Mnt3&#10;J/HH4h3lkFlUBu238OnH1/H8DR0GhWwysr527v4W68cH17jv0HekRtrYJ28fMy479OfXp6+lH3Yl&#10;MaSMrLgDjao6H0PH05GMd6JFUIHTtkr7ceh+nT34qBofvYnI+6V5GOuR0/8Are9IkrH5S/cbs/5/&#10;z+dNdw5Zdv8AtDaw6Y6H0Pb8PwpxKRsMfw853Aev06/09qssDGrx7nRXB+U5GcDHOfbH8hTo/lb5&#10;QfmHze/J/Wo4cwuw8tcE7flzn9O/07CnRpsYhoiMIPXjgd8c/wCGaBDigOD3c4AMecj0P+evb1Ai&#10;ovnSKy9Gb5OmOvNADA4YKvGduMjucHPX3/rzhoEijeB97lSsZ6cHGAPXv0wRUgIBsPEnUcsq42j0&#10;9f50roZERUT7o+ZMHgkdP5fkB9XKpWPaz+25V5J/D/H27UCQyPGk+5i2M/KOOR0yOeT+NNgHl7tw&#10;Z85bptBzj8cf5zQI2aUu21QvzDaoz0xn/OP6UGP7ylGb5cNn0+nfk/8A6+MySI8h2ouezHbgD/a/&#10;L26U7iI1Te+c7VK+mRjI5/z04/FzK7N5gdm4+4PT15xnJ/n+FLsUqyCNF/2c8c5xwB9R+nsUkMW7&#10;EoPyt0L+/wCGcAc0DD5lkzvU43fQckEUEscqv3u/bjH/AOv06+1D7nXaV4DHbjHHr+PHPA/rTSyo&#10;5JPzOp+Zjuz2wBnr2/zimNDsebwV4A+ZSo7D/wCt+HNKHJGF+UEENnufxNJtcSfZ1bcv8W5jxgc8&#10;45P1I/lTsA5MkK42g7No7/Q5H09eKVyhRG0ieWI9xDcqq556n+fTnHWlIAXOW+X+INgZyfr6cf0x&#10;QQNjeYd2OG2rnj059se/HuKWLChdzgbV646/55//AFYoARU+fao2qrY+X8O/T8x06YpQBkjPGcL1&#10;Pf8Az1pqMwkjaEsw3D5duc4x/Xt1yeOtLDEEfcxeTHGAuQAO/wD+vqfegBzASJtT5kVSWVl4Axkf&#10;jSEMxVyAV3Z75HfHv9e9LiTytqt8ueik9e/t6c9Oe1N8xm+dunRRuGD7f59PapegDl284O05zle3&#10;/wBf86cY0c7m6A9FOPXt+Pp7+tMd1D+cFZiy/Lt5wPw/+t2xTCXZVVg2zOXAb7uO4x/XH86Nxkxa&#10;QAykdeB7+30/lQjJnyt+PlIHYg+3+e9NQHhmDZ2/OGwcZPf/AB5p2FVlDOi7VO3Gcle49RwF79Tj&#10;0qhBuXGSOinK7Rj6Af59Pamxkh+eM8N7n2x9KA6rHkxbAp5/L2/LjnipBLFsY7mxtwzdB7k8+54+&#10;vrxBSGKrqBnpuBbpk+vI68/480FgULF2GFwQW6+n8v8A9Xd43mTO0Dd/C3O3Byc5x/Tp9KbJtBaN&#10;lXrzjIC/59B+vFMALqNsg2Fjym3jPHHI9t3HHX3NOHmHdHECW3cMq8/TH044H+FG+ORVyG+bkY4J&#10;74/M9/XvRlHVVEnys33myoAPfI+mfbt2pDDCyfMyfNkfdzwMHB9M/wAx9aIiSG3E7U5bt1z78enp&#10;/KgZj3YP3jkqy8H0+p9eenPuWhWcKw24znLNkLn0x9f8OKVhokkUbSxbcOTn04x+fH/16RnAfg7A&#10;ABtdhzz05/zkfhSSPsGSV+bG1twBHbj1OTgduOppqCMhliHypwrKv6igodtEihGbOMDgE4/ye3/6&#10;6US+adgGe65bcMn6f5yaUGNlLZTplhnGRn0zz/ntzTQyhvMMpbsM9Rx6f5wCfrQIGO3gyE9fmwOe&#10;B6e3+etWLZYELNKcKnLH7uMn3z6en6niOGJMlTJHHubh5FbB56YAJx1/+tVK/wBQshqTWdxOv2W0&#10;jEl0V6GQn5FAPJ65x1PpW1OPOePm2ZRy+jp8T0S/NvyXU6G3vdPgFnqEVhCq/alGbqUsXU/KQAP4&#10;eeDjqPTisvWhcXviGDxHaxSfatPeWRbKO3crMBKQ8QyehSRxyccY64Ipw3GseNTIdNRraNdzPNK2&#10;d2ORtA4I6dDXPfEfxPc+C/Cslna32Li6uNkjOuNrY4Of+BMCOSDkdTXdRp+9ZdT86zfGe1jzyd+t&#10;/PyNnxx8coNW8RR6N4X01Lu6aJUAsbFIWdfV9gXLerHkDAJOMm1e3/iGz0OTXr/StJVIcloZNQaR&#10;gMfexGy8ZxznIPPrnnvgx4A1bSLSHV7C4Rp7wCTUUvIyGl5+RBwWUdR3U8Z4BNbXxSEj6HI8GgR2&#10;sNy5MmYxiOPBO0AFht3Yxju+cAdOqKpRqcsUeJU+uVMG69Vu3T+tzhvFHiNbvTftOnaXbxqiAvJb&#10;3TuG/wB5fMbbgH9fz5eTXrlxNaCBpFmUCSPZlZewPTOc4x7988VuafH9rsLmFLuR2u4WMKwx+Wio&#10;o6LuIGSMHoOAOck1iz+FDZlvsVpcreMxDFZBtJI46DAHO3OevXAbI7o8p87OMuhseK7qTxppm3VJ&#10;5PsZtgvk2O1BHMkRj5GOf7x4yTknBIrzXQV8V+Fde+xWrx3sZyVhmwwmwckITna/sDz79K7zw/b6&#10;nB5kN7EJAsmZEkQDzY8YOTxyB1PtwQcVR1yykXUJrafy2XduknmdFwOQpOUwcnv2471r01MXoygN&#10;Lk8RxpqGrTlYbmcr5MaKpxnlBkj5h7elavhzT9UttcuF1COKLybvb91tsig9ByduVA47jNWJtFOk&#10;W63mpTvGyspmkiuzJvOAcBwNpwe+eeucHIms3sda1qHT9IiWO6vLxLeBm3ffJAJCkAAD68kdhk0c&#10;guY5hPEOpaBdzaqkg/iNxavys0eTjK9O7cexHGc1Bqv9neKtXuL7SbmaOSJVW60xnLFWVQA0BI5U&#10;jOUOSoJPzY43viz4Ti0V5P7E3Mbi5KDd/Cn8P5jb9AeuDzns+r+HzJMmsXiyCUM0cLHaZcbgWByB&#10;6A44OfYibcugeY7wj4rtdPNrres2rXEMknl3k4kKz2204wrr0AJBAbIBVexrpNN1e/fVY2e4toY/&#10;LZIfLh+V9w4++cDkjjjpyN1VbXXbk+Erjxn4h8LLA0efLlsHZWuHLbfMkj6YG0g/dJJGeM5ybDUL&#10;jxCgbX9WWZZDvtd6DdbEEYIeQYwxyuAeDjuKcrgnqdPaLr+rM0yXtmwj2hY7GYDBzyvAIAPfqO/p&#10;WVqdoVk+zTatb20iqzmP7QIzknkE5PQ57Ae3pJb6tq8Lx/2d4futrLnd9ulRgxPICg/KM+pwKsXG&#10;p6dqksdn/Yq6lLucM0TSblUBfmMmeg6kkEc/WszaL6ENt4W89ftM90zKFDLNzkD1DAZ5+o4/KnRe&#10;GrZGa8tdWhI3fu5kXsMtzux3znk55zxWhP4k8M+BYfP8ti5j2x26oOpHVFwMjoQx6+gxXA6z468Q&#10;a5b3cFnYvCrLvtF8v5ZFUfOMYAyV+br2A5zRyj5joV0xDqoN4Y0tbj5oY4VVt3OM/ID8pP3fUHHP&#10;f0vw7pvha/0+Tw7pmkhlUbpLlpNmCFznOCRuxwMk57KOa8t+FelXWpaWtz4kkluBGzmK1juQiqCo&#10;Pz/LkD0685x3FeqeHdQs9J0hbpswosyPHHaExx8ZHJwGPBzgemSqnkY1NJWRvT1VzP8Aiz8OtL8b&#10;eFI74LHp+qWabJpmZ+wXYQzFsq3JAyAFGBwAT5Pb+K30e/8A+EXvrEbrY+W95JkNOQvVucFcjOcf&#10;U8V7B4u1WBdCkdrhZM3G2A/bC6lSdxVixB4II3Yx+tea63Z6fq2ozX8+i2rfvM3C/NJIIiMHBVgM&#10;7SeuOoz1q6bstTOp3Rw3xE1VvtcL2l55nyNHINuNpBx+RGKwoNfv47m3lhA3Q7Airn5scYxmvRL7&#10;wbp8yNeT3UKwWwyzNCcbeeBzgnnHGffpWba+HLJ7me50zQmtlU/664J3fUDBwDxxjvW0ZR6nO6cj&#10;DtbW2027mvJ9Ilkt/MaWPcCuPn+VCR1PTPXGaadXS43M9wbKPdtk2odze2ec8flXQ3WkXC3KwaXb&#10;3MxVfla6ZQh6ZwcE9fy6VnNZXA1P7FNYeWzSfI0gHK88kHoPcH8jxTumLllEraPoF7r+oedpv7yP&#10;JeSRlwqrjHQn689a6zTLTQ7C38o3vypn5bfgLnPHPHPf6Cp/D4gmttStNOkH2axsXeSTOGklZlj+&#10;Y/3QGPH0P05u7shPDd3KSlhbrv3I3yoOFwM98keufepuBc/4t+t8sws2kkXhkWY7Sx+hB/LP6DG9&#10;dW8tnp2+3Fvbb082R41zsU8j7xyTjnntiuK0m1tFljguYFM0q75CrY2QAHJPXqQO/THrXXW9nqV7&#10;5Oj21tIqc3OrXO0cKq5WEZ6sTxjtx6GqiDLHg+3vdc8Tw+GprmTyZoJGkkdv9WoUkO2R+P5ADpV/&#10;UrK6Mbado9x9muJp9jPG3Mag4K59cgA//rpvh4aroHgW815bRodV1VxFtbG/yuGwvpuIBI9AOxqz&#10;KsWm2Nxq0cz+baqZPMHZznJH0z157dccj90WtyiNdu/DaboL64mIXK28cjZY+rZOPX9fSsTxD46C&#10;WbT+axWTCyXCN949hnOccH64yfbnNR8W3do6z25P77IDbQ3GenPTnr1rRXVtHu9GuLbVrHOIFZZI&#10;cKysDkHONpwpb/JoTAzf7V1WS1klYmNQfuyY5Pqcdv5103ge4l1PyZIBh7yVYpJuhK9SAAOAQv1J&#10;/IclfW4jurVI5WminIVWZeMHv+v5V6P8J9OstO0fTtYvY1VRcTQ+WvzZdlKqOe5GfT7uRzxUyuOP&#10;xIbr+q393rTWSBltdPtWmWHtKwHGR3+b+VeeyeHb/UJ5tRuX2xvPiP8AhaaTqACfTPJFeg38T6fq&#10;f2mYvvkj8uVWHVh9e+c/rWbqeiJ4gu/L1CV4xZw+fbSKuBEpXoc8YyR+Y9aFsN+8cFrl3qMF60Nz&#10;asi9Ldf4X9D7k/8A66fYu9oqwX5E1w3MdvxiLjIJPY+1a1rbatpttJZxtHNbnKjzc56dmP58Y9Kq&#10;JoUOmyfabqNnjYByoU8ZHX14P4/0ryMybwzrN5pGqqPuw3mC3PU55PsR+ddB4vgmWOO/tosRyKVk&#10;287WHb6f0qix09fDqttVnilxHIq4IwACPy59OM1sa3ZyDw6rRneZI42j4zyV5/UVXQRD4aunudOh&#10;jZ913auxj6cxn+H3xn24P5dXc3ekaoIUuoQqx/IcY+96jPY9q88t76TSMySlhI7Ha2SNnsD2Jz/9&#10;c1o6R4rFz/o8yHbI22GRuMNn+p6Vnrc0jy8up2NnbWfhnUZLXWLU3FrMxe3mJ+6vPGeoI/l+ddR4&#10;b02ytj9t0+HzoFhJlhTnKE8MMD1NeeXuqXsFk9q8jSKgypbJyOhB44+vHapPBnjOTQ7e6tVm2Hy+&#10;I2kPB749s89s1S8wfker/E/w5a+P/BsN7aR+df2v7vcsgVpYz0zj34/DnsK888S+E7O1R9QuIbiF&#10;mhVGt2A+8MLge7AZzUvg74qNYt9k1F9yyFkmy/3M9xnoCD+BwfavUNCn8OeM9CWe51KC4uI1IZbl&#10;gWHo3rgj15q3q9BHl66lHoItftsUiTXVqDGsijCZOMj2GMD1zXT+M9aj8VppPhi1tXEFuzXN1JvG&#10;0+UpfJ+oGfYD6UzxZ4ZXWGa3iELTRIEjYSBiqj+7/wDXPevNfFNxqWjWl9Y2Nw0czwtEwY/dXHJH&#10;sQoH0OMc1Dk46IpR5jJvLrU9R0u6MYdQtw08xjb5WI6DpyFz096seB5HXVf+EcjRlt7uwYSrIwO6&#10;TBIP5n9aj0cXUvhU2qJIzSTYLdwxPAzkZ4P6j0FWvBWm3jeObcXNtKrWY8y4Vu0YGM59M4xUxepF&#10;jmdK8M38c95qEkMbFGkEa7RnI/i4PHNWvD2vz6PdeRqHy2tw375tvCD1/wA9vpmuqvtMkbTrm6ik&#10;jYSO6SIe3zc+/Oc546/hXO6poz3tq4jhaONVbd5iqFBIPJPXNT7T3jX2a5T1bwrNappUcAtNytC1&#10;vFJ6qRlTk+/OP8nznXZ7uHUHkv1CyR7j57/Ky+wPcY+tbngfW5NA8N24F95yx3DRMs44IwhA/Ddg&#10;c0/4geFtY1TUpNWsWaSGfyxtSMEwjH/6vxrT4tTM4i4kutNvYdZt9+2Y/u2OVON3PHXvj8K7nwVr&#10;N54h0y4tIJP3keTtHzFHA+5+I/zxXBeI5lbVBYQ/et/3cBbhUAPJ/TNWvgX4wHhzx1Cl4u2G8k2O&#10;7cqrZyG/A/nn8yPvAy541829sLVtM/0eNrrM1q3RZVUjbkfU4/8ArVe8KpPqutwXepvIsNrbr5gb&#10;svXAHqRn86d8T/D0lj46vLWKRfst9H50awt8ol4zjA6dQPr3607zYtM06G1huNsjRlZfM428DBPP&#10;PcZI9afUPIk8Va7LqmuX2o20PlqIBFHujyYYsYC/U5H69jXT2U6eHvgnq39oOskzqtq1x0VSWy39&#10;B+Fctql7a+HfC8+oX4jldZVk8oMczyn/AFYx1KjGTzj69Kr65rdxH8E/7J1Asbia4QyLuwpYsXOR&#10;nrjHPPT60/MPI5GK60nWI5NNe9ZX8v8A0f5SN8nQDr6fWs+FJIZ97StHt49Cu3oSOPp7flUNhE0t&#10;yo27WYbo0Xv6dTyfxGfxrUk0wzX7RxRssgztkY9GH+c5qXox30NyPV7TxXdx3JkfzriH5pOm2Qcd&#10;vXGf8ivTvhl4pvvECQwas7G4I8iaRpBtZl4V/wDePHNeQ2tncWsPmrCqSW7K2I/4jnnn1IPX0Nep&#10;+D7aS01Ca58pWt5rdLiPyZNrIWymQD3DKDjr3HbKY43uMWxvPDnxD8g3W2SRt5jXjjrjI61pardS&#10;W/h/UtHF1H/oc/2iDcp2Kqko+f7w2sP++R1q94ugX+2NH1RY2juJox5mFw+7pyT1znpgD8AawfFb&#10;QJ4lu7e4WSNPsMifKQ24FCOcjHXHX6nGaf2bE/aujj9OmM41K5V2WO+XEK7euGBTr6tjP49q6SO2&#10;s4NLWyuNTls2s7VS7W9uWkmkK78A7sAfLHk9fm+tc7bRsZvKk8xV80CNUYfu1Qnk/jwPr+dzVL2G&#10;4Ml7qEjLHK2yGHcPnbPA7fwggYA4IA7mouXFbGjZReHdP1eDV7KJop70kLFeTmNQCMHaqDcwBBGC&#10;RxyM8itux1p9SuY3i1SKCOSN1dZCu09ckx8sewLbcjtjrXI+FptTvbq4vbuLyVlhIhWGXcEQKF6D&#10;blsE5464PXr1+g+BbbXLubS9KtGa6jhNws0lqZVtmyo5B3AAZyWIIAPGSRjKR1U276HQ2Etx4suI&#10;dE1W+kma3kLJcHMjHB6jJHmMOvzEEEZJJB39ZpZ0bwvqFis/xP1KJftQe4aOYxyMDhW5LnPHBHTG&#10;OvGOC8Cy69pl21hqV0VeF0aO4WZVMuM7VdlzsPUDBxnAB/iX0PStQ0DywdcvY9NU8eZNCFdTjqMg&#10;ZBKngkAkEfewTzzj2O2hUlzXe/maXiv4ofDKwsro2+o61rMbzELCsIRVXHGfNRiT5hAJx/u4yC3L&#10;6Df+JNd1eybR/Cc1jbqztNJJIdxwDwG4Lc5yGCgY616JptxbKI9SivlT5QFNvbpH5hPVnwATuXLA&#10;tvJBGT0BsavNpCyW+prKtm3lM00c1wN0ZHcE9U475Ixzng15sqns3ypan22Bw9TGUVWr1Pdv0SX4&#10;9DG1e6XStIlN9e7JZVKR7W3fvWXCjkjOSc9c9SAegtaFYz2Wk2dlIreZFAsZCr3Cgf0+vOa57Wdb&#10;XxL47sfCml2kX2OzXz5rhm+e9nOAMAnovPCjIXdkA8nr5Z/MhVBb/wCrOUkJwefY9F68dM+mTXNU&#10;i4U0n11/yPvslxUMdiJ1oO8YJQX5yfnrZfIidQQwBYb2+YK2OufT+uOnUcGnIPkym7dtBZlX5cdP&#10;THr+HBprRKu5pMFWjxG0eWwCOSR6e+OgHuAIQR5iruVsFWAKgH65+v8AiCMVgfULUdkKGYRfNtyq&#10;txk/lx1H6U4hzMrNGzdgzLzj/P4c0KkjKxgjXH3dq8cenPfn075ye6LFyfL+YqW+X0znqMH+vfnO&#10;chVhfMGdvm4+XDLwN3XH+cfpToQ8z7CWORgbs89+vPpzj+gpUO5SIMMR91Fz83Hp9PbilEcu4IuP&#10;m/hZSFwP8D7D3oA7z4C+ELrxX4wt4PI3DzAyhud3P+e/f3FfrV+yX8N4dD8O2/7j7qKNwX/63+TX&#10;wj+wP8LJNW1SHUprPjcNzEE/zHPB/HrX6nfBzw2ul6TCqLjEY6qelehgad5XPyPj7NFKaoRex3On&#10;2q21ssMYwB2Aq3EjM4XFNSPYmwDt6Ve0m1Es6gjivoqcbtI/I5S6s1tAsjtVsVtuvlpjNRadaBYx&#10;zx3p15I2MZ78YruXuxOP4pXKd5L1+aoIxnqvelnYOdoNOiXJ6Vyyep0JEiDHOKeAOBmkC04ehFQU&#10;SQDoMVrabHkZrNtlyea2LFMAcUyTStF44q3ECOgqvCMDOKsxg4zmqiA6qOszBIDzV6sPxNc+XbSH&#10;NUwPnr9r7xguieCdQmM2P3LfxYJ61+Jnx+8SP4h+IOoX5Y/65uWAw3OCvbj/AOtkdz+pf/BSP4if&#10;2J4LuYEn2lkbjcR68fT/AD3FfkR4gvjqeuTXEhxulb5lbgrkntk9R398Hivl82qc1RRP6C8MsDGj&#10;l8q73ehTcryclc+i8/z6cY9QP0AphJZ36r8xX5SwyemOn/6vwEkWJtsxYFOqt0I9uBx/T0waAGXb&#10;56/IPutGBz2yD24wfr6c145+pojEcSIV2qufus2cken6HH1p3lGVgiybd+TzjGQOAfT3z9e1PllS&#10;L967NGNo2EYXceO5PH5joOndoKht0rMuxQCrNnbjPH4ce54z1oexexEUUDOz7+SzDjGT6/Q+vOKV&#10;1CyNvj5GQWZRxxz/AI/j+FPly+Wk3Mu77qoDgc4Aycde/AyM/RdjD5zB3wVaPH4fT9DUIroRElkk&#10;Dhm4O/vj6568/Xj06U7y2AAY/d5ZdxxkcY/zkfpQD5oy7EurHIZj93lcfpg9Se1OVjCQM/u+G3Mw&#10;wF6nHPJGcj6/WrKGgSEMVkODuB/ujPOTjH8OP0x0pys7ybonY9HYL6An09z+lCruTzZCzFhkbk9w&#10;So98ZHOOcfSgIhbdz8rAttbgH0x16Z9yO1SZxETbHkLMCq8rwBu4zkfgf1xz1CxiQ8Y270xIvIxj&#10;H4Z4P4HtQy7zudHfG3zFPVRzx+JGOufywHIWO0qUyv3t2drNkcg45HUD/wDXVFrcbHIylUi68Erz&#10;k4OOnU/l+lfL37c/wyl0bxJp/wAV9Ot/9F1KJbLVtoOPNUHy3OehZMj32E/X6kVUYMpfaVGFXaOw&#10;P6fyz6VU8Y/DfRfjN4I1f4aXsaxnU7Ui2uJz/wAe9wPmikPHyjcFDHqF4xzXVg631fEKXTZ+h8tx&#10;hlMc6yGrQt7yXNH/ABL/ADV18zP/AODfX9riH4FftXN8IfF12snh74jQDRLyG4wIzfDJtCeg/eFp&#10;IOeB9oBP3a+uf25f2er74feNtQ0OyMklpcSC80W8K/K6shZDyBkvG/J6B947Gvxm8JR6z4B+IH9j&#10;65dtpN5p1/8AZby4dyv2SZJPllO3kbXHJHPpmv30+BnxVg/4KK/scWuseIoo4fiD4PWWw8T2u1RI&#10;Lm35uh8oxjn7bHztZJr6OMH7MxH1GKw8cTh2lv0P514bzeWR5tGpLSL0l/n8jwfwdr0c/wAINJS5&#10;bfD9mWNo/KIdXU5DZQ+gHIHA69DVOG2Lt9jkkkmUnK7uEGBtyTkNkDnHQY57Z3vFXh3UfBWgWcuq&#10;Wka7HeCSBMlgyuwYYA5VsZHpz03YrDsL5I4odLSeJY51baxLbdu5RjB67SVzk++D0rw6MeWKiz2M&#10;fUjUxtSa2cm182U7+wkiutjNG7NIu37QH9F6Lj1HTIwe3HFq4i+wL5kKSNccCPyQB24H5nr07ZIx&#10;V1/DsGmSJfXska7mYq12xd92RkkHqTnpyDuU55Iqpdw6fpULLBqMjLbiTzZnlAzIh55PcHByOQOB&#10;jANTXiVhfeloU7SOa/by9Qs0YFwrx28fJzzncBlcnvyTnHAJzvaTFCjo8lutv5TBVkMhZiudxww+&#10;hzgc84wCc8/HdK+6EXhDNjbHC2XTgnaTgfdyCemRknuK2dHgaK/kkuJAquymOA4fecjHf36Hrg5J&#10;IFeLiLs+iw8dDsdFtNDuIgHt/MbeTHLkMEDDqemOQevI57112l2cEzJDlJHjXb8vGSxOAeRznPPf&#10;t7c54aLSQhJra6jVUkPlyQBtxB6kdfXnAz2zjFdLoyto8slxp08nqy7iAMFhnPXBycDgH27eZJ+8&#10;etCC5SafR4bF5oWYySKw3QrIXYYUYAA6jjIbOSc/hTmsLKPddRzSKPLIjRoQ5LHB5bjHboQefrnR&#10;huI5V+1TWxZpBI6AcvtG0KvrgE4J4C8U+5Tcov2SPdIm5kmDn5jjGRyBgsTnp+pMvc0jTOVvrLbA&#10;7XDSLJvDYVOOSRz8wAweOv8AjXO3uhXcbLuvxEnBjyo+cdBgHO3pzk8ds9+4ksp7eVpr6OFd24SN&#10;FhjGpXKtj5doweuQffsa9tpcuoQyKkNq0YzK0sUaMAMg/NgjPYcqQDnPpUor2ZwB8KJcwKsxLBs7&#10;n805kwcsQF+nOcAfpWde+F0hRJJLFVRuWkO9S5C9AS2MYyff8QT6RqEN4IFtVi89GkPyxyKG27x8&#10;gVSoJI4weRgYA6VinQ5574ve28cILsTazOAsYxypCYw3tkYI2nnIq1JoxlT7HK22l2sdu4s4lWTc&#10;Ukm5lJUg8DcMIcdODz/FjikuLC2jijmVJP7qrHMvIPbC4K5Ht3HXpXRzeHMyfabeVns4xhirFA/P&#10;KFslgOO3uM4HNVrS2RVJ6NgKzTDGdvIBzgc8YIHPduK2jPuZ+xuzmptOuJZf3O6N3XEjxqPlUk+o&#10;B/E0w6U1vGBbW7lnJdnC4UnOAOnbg+hP411EEkDWqyw28HnSTbc7urcnBycjlSfbPT1xdd+xW8U0&#10;yxAru+bLBgwHvj0zgnvnFbx94mVJROT1qJbG1kuoA0ZkkyN38QA69P8APJ+nNW2hx39yNSXypptx&#10;LbV+XgEgZPTk9umOORXQ+LWuJrQi3ZvM+5sEbenJ9M/p169RT0e/ttMhaBQqKzDaBtX5MZJPPTgn&#10;qB6YxXVRi9ziqyXc5/xFb3CSQzXDRrEz5w2WVFAwz4IAAxk55B54+U4/Mr4v+Jx48+J2t+J4kUx6&#10;lqdxNGD/AARs7Feh67MD+dfof+0/43/4Qb9n7xZ4vVWtpri1Gk6YzHgzXPyMqDPBWFZHPAxkdM8/&#10;mnaBrm/mmCjK5UN7n9fb/wDWK+oyyny03M+C4grKpiFSXTX7z1L9nLRrr+021dLcPK03lQKR1+n1&#10;P5Y9K/QD9mjwDPodvF4q+ytJNduIQ6YDbtpbYRjvgfMRx8pyOa+Uv2Rfh62p3FtceSqw26b55DHy&#10;xJyeB2wCc9SB27/oP8LvDP8AZkFmslv5sXlxhoY1IZFxnkHIB5BI56DByBjws2xPtKrSPqeHMHyY&#10;dSZ6V4U0q+tLaN5baOKOZiXJlUnv82wAbu45PAGTkc16BoklzCN0iMygEBudp568DGOe44Pauf8A&#10;CFkupmGe+DO3lqsa8MsOCARzxkkdSTgHOBXVRWMVxujigjLA5Vvlbbx+I4x7/QcV81UTPt6K7lj7&#10;Wzlpvs0fluQW+UszdBgcHnrg4yfzzs27y3NqP7NN5Cq5jYSMG29sduQTjsSOw5rC/srzp0RVVGRm&#10;8yaInLrjpyN3J68/l36bTW+0WYhhDQhFzIwk29/u7cjH+7k+vHWso3udEo6XMPVrOxsrRpCFZF3C&#10;CVNyNG2CQN2TsAyOPyI4NfEH/BSr9mOH4j+DT4u8P6ZD/amnx71h8wETR4JKAY4GOi56knuQP0Fv&#10;7V98kBtZMsokkhaE+W3HL/3kHPbOT3xzXmPxe8CW/iDTXaSyma625GYwAwPqAMjuMdwMc12YWtLC&#10;1lUj0PNx2Fp4zDypyV7o/nx8SaHceGdTW808sLdpP9WynNvJ0xjsf5Zr9Hf+CZHx/sfjf8LJ/gP4&#10;k1FjrOi2/maMzN800Oc4GOrRO592SXkqsRrxj/goV+y7efDPxVe/FLw9oJl0LVJc6pHDlvskr5+f&#10;GOAT16Acc4NeBfBX4l+Lv2a/ivo3xQ8GX7xvYXcc9vNuBXgklH7MGXKsvIIY5zk1+hU6tHMsGpLq&#10;j8eqUcRk+YNPSz+Vu5+xXwP8VTaPrdz8LPEojXzDI9r9oyUEw5aId+eWVjzgY7gH1d7SSRkgvSsb&#10;FgrfNwVUdjkkcgnGR17dK81m1Xwr+2T8DdN/au/Z2uY7bVIY4zrWk28mG0+8QgsmByoDjcrYABIO&#10;CrnHY/CL4v6X8VPCdxbancIusWEjW2qWc8ZjdZh8u8LgY3YPy4+TODwQx+QzDAOjJyP0XKM2p4qC&#10;jfX+tP19DT1SCAApDBGxbcIyehPXPXI4PJ71jxTTrqUKWFx5ckMmPlkPU4xwO3TJ4/rW9d/aLceZ&#10;DHjLKG6qAh7cjqc9ueKpLaQhcX8G5duxpZlHyKMZbCnB5Od3UY688+Oj6CQukCHXRHZyReXcTSb1&#10;lUk7ieSO5fnkdDyeoxVuCxQZktr8LJ5gWTAKiJsZzgAZByOTlcHB96SaaiXCRazPBskvI1Vo92FB&#10;yd42AnGe4XPy9hwdZb7XrK+eIW9wY2VXV4JI5WZQQMYICtF1wMA54IHUdVKK6nPUlbYbqGoT2DZ1&#10;hLnc0m/zo1+RX5zgEZ6YAyc9c47SRRw3NvuurfzJnZmK9ec8/MxILY59ee2M0WupaB9g3wJ9j3Sg&#10;N9qjBaYbR90Luwrcnc2QD34IMmq2Vp5f9o3OorCqsRHNFuWN+20gk9OmSOfTHJVSLuVCV7FbUFFx&#10;a5kGyZIy21W+8o5Axk9/T8BWNZW76jB9pubdGXfhmkt28xvYZyNvbPH1HIG8pgvZvI097eS3hXeV&#10;aTeI8ZPJX72QB6HrgZzVdIftN4Vt4zKyf8sldiB6DovJ/wBkk/rWEkamTaRC3vIYftpth8zCQbtq&#10;9uu0gcfxDsetV5YrGBJJdKurySRmD/atwK4zzkYGB9Bn37V0ktgIB5V9bluRuaKVdrFu53AYHPcE&#10;479xXurCzsQ1/dRfueUe3YmFSc9tq85OOp+lTboGhi6N9svj/Z4gklmXj5mYlV55IOOOc/nmtM2K&#10;SK0+p3K71w0SrGDk9zkHOARg49PeqUF7efZp44YbqRlxujjtkIbsQX42Dpgn5fXGMifVbV57See4&#10;tby0LOI4zLxGSeoyqkM2evJ5HfAxHKuUrWJovpun3KrcPlZImJk/1jb+4bqduePT8cZp0rI9ssVn&#10;FI7hf3iqWkIywxkjscn/AOtVM6ZL9kzPfRfargOj28XzeVxklzy5xgdRj3BrU0nVtvk217J9mik3&#10;QCaOeJdzqoO4oyg/MNpwSD8ynngEjT1skRKVkTWuifbtO+1S2U32rzGNvH5ZZR6A4H/1waPEFtp9&#10;vNGd+ZJlVY2t8x/N6EbcfXIBOOR2pPtOo3ETQf2nHDNGuf3L4mYHOAioTvBwBkZ6ndjHGdNqMt7o&#10;d9ZXNvcSSNH5ioJCGLDP7x9+MDG7DYPueCR0Rw8WjnlVlcpTW19bPI0MIVV5lfcWyM5x82MD3BOf&#10;xqLQtasobffPmG3eRd8incA543HAGBgfiPXqMrxN4ot7knSrpm3CHypo2jXenUktg/KvBHBB/wBn&#10;riCJr241RoLGNA4tYxGWy2ecbVH3jnHUEEYI65A2UeVWRn7Tm3OqN59uvPs8drcbRJhZWj6YHI3c&#10;8ZHXHX0rT+IXxI8Hfs2fBXU/jl8Qo0WPTbdl0mxiUbrq8YYjRFPU5xyflyRngMRFZTeFPhD4Sb4m&#10;/F3Vo9M0mEOWJZUa5ZQN0ceTyAANznCJ1Y5IB/Mf/gsB/wAFGL741eIl+G3hezk0+zsYTDY6S2Vb&#10;TIChDNKDjF1KpwysMwxOUb95NME+iyXKueX1istFsj4/iLO406bw2Her3a6HxX8d/ib4p+O3xe1b&#10;x/r9082oa1qT3FxJuLDczcKuedqrtVeeFA9zX6xf8EpP2cL74F/s8Q+KtTi8nVPE+y5aKVSpS2Az&#10;GSw5GeT3HIHXp8K/8Exf2L7/APaC+JB+I3jDS5F8JaDcLNeSNGf9KccrCOnXjJ6Be/Ir9d7eW68O&#10;TrHaTQT6dHGn+jRfI6oMZ8vK9AO4XPr3xPEmYR9n9VpvV6y8l0X6kcI5TKVR42r00j69X+n3m9a3&#10;VhJGl1PdqCrNHIgjKhdyj95jIPY5GenQ8mks7VbeUvbXLBkbC7lwhiA3Zwf4Qe/GOO2ay5mmurVZ&#10;bJImEjt9nuJLcrgFs5+YHOMnpg5PGMGl1GO4tbJ1ubJbjdbyGWWFf9WnXop34wpAPLg5BY9K+Spr&#10;Y+6qaI37qVfEEzPdaXazW8BWW3aO4BLTDJAU8Y+78o98dOKxL5ES9vJNZ0OSJZrovNcWbNG0i5yG&#10;IL7xxgkgBcKTzgk1NKmu9aZbaWePzbdmFisd46EMrE5cOApBUcc889DTbzxJMdXv4ZNWSa/jtVe+&#10;X5WiVHHzKoGcHacc8DLA52lj6dHWCueRUvzOxDNHpU+oefFozvJNFJHPJJHuM2ThSOCDk/L0AHqB&#10;15thfS+L5NHuPEKzRxw75rG4RVG4nhEbbnOUIOQ3DAjPAG9BdaXNFNZxGS1lRgl8Z2bfEoUfIvHK&#10;4GcKcqcYHJJxbmwe0t7e1+wN5kSr5moL84dc8YBO0Scj1G5MjI5Pdh0ctX4blW81nU7BJrVPLWSG&#10;8aVlWUcOfLOMEfd6DC5GD937ueL8SXuoLeC80fw81xqUd3IY7XeZYJd2MoWzj94rS46gmLcc9Ba1&#10;+afxhq0nhy11URnyYJGjtfNilt5Xdgj5UFX+6GaPc2QGGCMCsfQdJsZB9h1HxLcXV1a/v7XUnXa8&#10;YEeDFlupQr8p6lSpwzZz6dKny6ng4mpzSsjm/iVdaRZu0uoWU3nahDOt3HNIjYYlg2M4JO0k7QuS&#10;QQfunPYeAvA+neIvhh4Z1bXbVriOG3bdH5gbI8yRgVbaNrfMDnGMHByea8j8Z+I5tSv7ix1D7RNd&#10;Wd3PI1wAEEzg4yh43I+/YMYJAIIr3z4W3klv4Jt9LvNPEaxRgGEFR5ZAxsx2+Xa+SOPMG4AqwrPM&#10;rwwyt3Nsi/eY5+hi6H8PbCz1L9zCys8Py7cL8i9Cfc4/+txivWPAngWV0U3Fg0Ma7Nq7cA5JI68k&#10;bgMcms2xh0sfZ5rO4VzHIu4Kw5Geo9Sc+ueetegad4gjlstsDrHskLyL5ZwTtx8h75+9z6fl8g/e&#10;qXkfpFGco07RRHpU1vbQtOUPnJJsmRZM5AOMc8Y4Jz6g8fMKq668qwlVjVvMKE7vm+Yk5J9eoH+N&#10;RwXV1M5M8TRyNkSlmzv5PH04PoenrWvB9hguJFu7ZW+VQpyOuMZznj+RranV5QqYeVSVzz7UNA1A&#10;XgvI1eSNeGZf4OgA+nX6D366djo6w2v2h7XMjfL5g7ZOMZ/754I/SuxbS7aeHckKfO3zMF6DPYfn&#10;255POSKj1LSrGxgN+EZFjj8xmBC5wDu/T8c/rrGnGpL1MZSnRR4D+1b4r+zadaeCLcx+Y2J52Vxg&#10;5xjI9cZ55714ObiUfvEdg27C46jnjJPp/njr0XxW8YXni/x3favMn/LZ4kVhkbQcKRjnBAHb6Vyh&#10;YScI6suSPlx/kZ/z7+nHlVo9j7zLcN9VwcYvfd+rJQ0ZTKblVcr90j24z6DH5evSPcA4Cqy7fTDZ&#10;prDbLsl3IcoG65446H/ORz1pjM3+qxtXb/Fjg47fr09K0O4kWYSrsEfKkBSx6DjI6dPb/wCtT4pW&#10;kVW9+46cDn3zVdXBIDsqsvPY/THPUURk7vOj429WJ6jt9e59ePTFAFhpI4ZCW79m47HP48j6D0po&#10;Db+pBQADqeAO34fl24xUPGFGcKVBC8diOfzI/L3AoilldgZQu1jkDIyMcZ6emB69KCSYhV5d8hmy&#10;NvPGevX/ADnrTs7j5Z525KLu68c+mT+nbtxGJSpZd3y7juX/AD06dO/OetAlWM7u+724y3U49O/J&#10;5+poF1JAADkc7vvfNz69fXkfp0pIpWEu/AADEbM8jI/P1P4/kxmfZukfcn97+9+H9PfHOOW+bsVo&#10;F5+bJVu/OMY7dPwyetIhom+0Nt8zzWVui/N06dx+H09e9BZVgV2RV+U46cfT+WPf34hVhI6o0WOM&#10;Nlc/z/zyOO1KpWMYnnbsHz8uex9vX146HrTJ5ST7QQMq7KrYOF+XOeg6ce3X8aV5FA3NbqV6/d9C&#10;OeB9PQ9ahEyExsqn5cdeSMk8fyP+HAo90DfNHlm3D5ecenT/AB/CjUqxK7jjOVVs42tjJ/zn8eaR&#10;mU5KAblz931LfXpx+X6Njlk370dfmUYCtn6nP1Jz1/xbE0iMNsjEbiNrL/Qdz/T8CEkyyFEwW4X7&#10;2D95uOf0U/X0oYYXa53Hd/Ec9f8AP881CWG12eRdobqSCdvP5Dnv6npSjLsWZWz1yBuzgdD6/lQO&#10;5YY7SpaVgGxubofx9wM/5FM809VGJNuO/pjj8B9Kh3LkuewwSc8nHJPfH19aaGVl+8y9m/eA8/l9&#10;frn3FAXJpGIQrIuSrA4A59iKXfv6cLuzyOMf5+vTrTGLxgZVWzklcnIXtz2z+v4GkYEBUiCuOCVZ&#10;sbRjPJ9cEce9Aasn815gDgAFcsqt39Pf/wCv60LIhH3yx3DheQOmSM9M/wCehqIOzLnfu3cbex+n&#10;ufqf0p0DJcfL5mFZV+Xy84B/D1+nP0zRsIlV2EeCG5wMM3GPz4/+vSxyebGxYDc33c4xxn8j/n2q&#10;Lb5oKblXghlaM89Ovt9f505SxLBJjgKTx/dx6jqM/wBaBoe5LEMoZV2/eOfX8v5/qacJCh27WUAg&#10;H5vf/J//AF1GxJQJOij/AGd4+76dDzk//q6Ujqc+WSo3Dp3yMHv0z1/D1wCwHRSkJl23bcfNzye/&#10;fr+dPBljIkXBZl2rhuvHXqD+H+REJWVWRWJz13H+HB/Xofx9xTRKkysxZVPru57cDPXr3/SkMl81&#10;xyNrZ5LKev59fyx7UuXdCQmf7wXBBGP1H1xTJJHefZubDEhV2/MffGPx5/LtSEqGydrbuV9Dx0/z&#10;+YwKBSJAyo+zf7qzY647H8f6cc0PKG2oy/KOQB27Z5/z796b5rgFR821R68jHY/TH05PphRslASM&#10;nDDKhmzj2/z+VAh5cKQ7ucKOHZTluoxzjP8An6UEvHyBzuJ+Xvkdfpx71GZo0jVYmG3dwynqc+34&#10;cf5CqQUZH/h4O1+TjPHGB1x/hQFyR3MjbMMAc424PtkDP6fSkXe4Gfm7MP8APt6U2RvLUtldzH5T&#10;nHy8foOvc/zpxmA2ybdp3E8nqBnv6Uaj3HkAlt+Bn7yMv4/596ad33dvTHO7jHXP6fkOvHKACL5Y&#10;nyM5+X5c8e+fU/yxSOI5UAgC8cFVIJbge/PXrQIRlIibEh+XghflC9fxGf8APs5kAG+Q7l5K7m7d&#10;8+/IPTpTmY7t2csw4Dfw547e/wD+uokKNMVHRUKs2eV4znOPRuMdM96oBW3RnapZZF5U7txHb/P9&#10;MUMQqkZBG5Qdo/i/ziiVstumHRuQVx0/Hr06+nvih1O3D5+WQBtuW2jPtjb+I/CkTceOHYux29/m&#10;+mfT+lKc8s2B83Xbyc9Rz68f/X7xxrvmGdpyM/MgB6/z68fp6SbwT8qqrDn/AFg6fXP+OOfWmUOS&#10;Rg7KpYc4PykbT9cA/wCeadG7LtRm+Yn8TweCe/pzzjpxjLSHCl1bB2kfdG7ocfh+OR+lAaTLojcE&#10;Y24BB/r/AF4NABISSVc/wY2tyeD7+n+cdmErv5Y4bqrHvg//AFzTy5UFjI21QWGzuPbHXr68Y+tD&#10;gkZ2rwv3dvB6Dnbge/8A9agBVOTnLY/iXueOAfU/pTkyU3MW/wCBE5AzwfUmkDKpbDKV5G0nac4P&#10;r9eTn8+BRESdzeVuyoG1cL9f5e9BKHBiWXcVVtynOe4GO/1H/wBfkU7YyLw/v8p468+nrjt/So1/&#10;e/u2VvM243devp/n270PJtXY+4g85xyefX0H9KAHPH5nzAnuciQE845z2xkfgPybvIT7OFHDfNjj&#10;AzwPp6emfQUm9THvfdu2/M3Yf/qHfPejKrgLHjt/wLvnHGcj8eOB2AYgQI37xNu5R8qp+nT9P8lS&#10;EZtpXaNuPlz/AI/X/PFJtKyYiiGI2Jz6ex69R+dE3yopVf8Aebb0P1zxxg89B9c0ADExMd7L0x05&#10;HPPf2+nHtSyorhp3X7zHdgj5vrnvz+n1yjeWpUc453MADkY7Dj/P5FrSGMgRL8wkw3y5HTAOc9f6&#10;fjQIXe2xi5Zl6Z8z+XrnH0x+NJteQfLzt/I8c8Y7nn86N0Rj3FCA3POCTk9/fj3JpisI2G/ngcs/&#10;3uOfw/D+WQCFaQDDDKsFILdSOfxz/n8Gyuo3ZPJbjdyCRnp/n/67UzL8gb5efl5+v5Y4/pQsm3aH&#10;Rd2flwBzxjge/wCPXjrxXMIdIZiVyPlXgqc8Z56+vT8u1NBGxiHKruzhTwOcj+X5Y7UOVB2oc4Y5&#10;ORtHI4565/pxmo94H7zyWAU5wQVwPQZ9B6Hr+OBofMOm84psG5fMZtwXkfX/ACMcCkiCldp+VV4V&#10;eePy60swjUMEwqL94eZ7dfpjP4jr2pBiUcRs3J+6uSPr6cfX61S8iD5Aj3rhVkAy25c/pkf54HWn&#10;Ejzdye207eo/Pnt07evZyvudWcqu44+YA59vp2yPX3oLF4hIzY3EHay8noR1yMf/AFumas+LQoIc&#10;bTIVwvzbe49OnTn1pN45R4tu1cKuOOvXqe/5c9jkorpLN5ZmX245JPHbg/8A1h04pwIlXhSq5w3z&#10;Djqfp/X8s1LLiKysygrGe3VT096DH8yxsNy5+X68Dtj1z/nNDQr/AKuMbsHPzDkdsH3/AP1ZFNbe&#10;5j8xPlb+E5POcDr26e/60IrYNwbC43ZX5SN3f8P84/GnEqH4Ayv3Pl5wT79+nX2/EOHHmurfNwoz&#10;1+lIU8hGRl5/iyw4HPc8fnjkd81Q4ioWcblfcT33dfy6d/woAy2HHygZ+ZQ3HJx+maa8yqds5X5c&#10;lhuHB7+vpz9PrQwVzlx7tJj7vcH+Xb+XAiiRDkgOVZiuJDtz1x/T/wDWccNkCLFkfKx9SP8AD6D+&#10;fsSmNmYszem3pxgHP+e45pwQBwC7bmX5v3ffPT3yO3NDdhoa3mH5lfjbxjIGM9evX3/PvSkrMMSD&#10;b25OR0Hr+v8AXpQqKwxgAdfoPX9Pf8+KQOETLPn0OT6ev45//UaTAc52SKHjI3OQv4jHTmlRnx5s&#10;oHHPzNjt0/XFIqqpAIZW/h752nv7fj1AHekOZQq7t2fvbP59/wDDnrUFDljk2MGdvu4wvcc/h+H0&#10;9KWN/wCJdq7m+72HHcfj6d/flu1tuMjdk7m+9j269M/5FHyKijzDzwd3BP4/XP5HtT5gHZJk3BG+&#10;bAZj159z7fWhBIo2qi7d2FVeBzz+f/6/WgSYmyCF79cduv6dOf1NR/J8uJY/lJChmHHPA6cHpx+B&#10;A4qySZjJvBdtucbudvU+mP8AP60qeYAyAbv9rvwMZP09DTGjMi7gSFLZYdM9fT19f50IJH2szfMG&#10;y2MjOeg6/p+hpFDmXzBkElWx6Hk8Z96cVHm5T5V4P3R/nt6/0poPl7VeRQ2Mc9OnP15o3GP5ioxj&#10;7u76c9e3+cg0IQZXd+6JJ/urwO/6fnmnJnDRKc7s8L39exzSNtwUmLdSV3A9OwPvz6dKRo18ohmw&#10;FB3tkkYHORn/AD146UyrD02eZjzcDjI9enqevPSlEaodpOG2jbu6E+v0/wA/WNcg49DgE5Ge+D+v&#10;b29qQzE/vGG5cqcnnj69v15pdBEsZIl807sA854C+55zj1P/ANekLAKVO48846k49vzwOlRMpGFc&#10;Nu25Khd2ePTvj6entTo7kNGvlLuRlz8wySfT/PpRYcWPARXyDuw2fZeOuCPT+Z6ilQBWUpu3LnOT&#10;26c+v4eneowzeYxULsbOBuPrjdjHfI49ceoNSBmD7iwGedhA6/XJ/wA4NBYqHZ80RXazE7lA6Y6/&#10;l3x39KdGQu7a3VieCR37dcf56U2QrEN52/K/HznnPbj/AD+XKp5bO+cDkfdU4Jznj/J60DD5I9wQ&#10;L38sevt9Mfh+VBiy6udu7szKBjPb3POeadAysuCm0/Lx0/H60mTiQS/wkHavy9SPy79OD+tHkMRi&#10;EOdv3v4Cvbp+fQU93O7yyQu5jkleffp3/wDrUwRkvsxu9ctt+g9P6j0pwA80EH5Vxn+fP4e/XH0I&#10;TcCN4yZQR1+7inMVC+XInbarbjk9P/1/55LgyFwQDu2huw7fXrn9aaAqnOxRuwNrLxjPUj/PNMdx&#10;x8qXCgdM4HG089Pf6fpQjPs8uT+9jK4+Xof8/Q/SgFmbcS29Rt3lenXnOO/+PtkA82MkLncm3dwf&#10;1xzSsNBkBt2wkyMcZ7cjjoBnA/AYH0CCx4LHbg439RjBPJP+fqaVBgsqorDnCKw/LOen8se2KUME&#10;GxQPm+6cdc+nvwOuc/lgbsAwICm6Mg9Mgccdc9f898Zp28RuQy7fm5AXr/TGP8+iPgHzGkyS2QTk&#10;hTj3/HuM/lREyMVMTBmUjjrtIx/Xp+ftUoEwba7EkllyTtKhs/p/nP4CRCsaeWw8zI/u5/8A154/&#10;Co0kQMREnRcMVAOOOg9/oeM8e7o1LDMa/MOMdef6Z5o1RQ5UP2bYxX5skqe5xn8PTrnn6miV1cgG&#10;XnG77o44/rjp09qawaSQuzqq8EHPvnnj+XPPagyA8eUevRsn/Ejn88UwHKA4/eJ0xuzxx6cdP/r/&#10;AJDSMUy0nThsHt7inH5WwHX7o4XP+cev/wCoU0M+Q68N12k8gZ/wB9RweR0pAP8AMLbvvDIIX5zw&#10;MfUYzx/kcMYRMeOGHYEfu84Geh7DHuMU9isZVcHcwIX5Tzx7d+P/AK5pFdW+eFuFXep9OcDP19ut&#10;O5QhUA7zF83U/KOBjtjjr/n0cn7lOGbaMfdYjv27D/CkDY2x4xzna2OOnfv/AJ+tKhcD5Ni/KSvz&#10;Dg5Xj6fMOf07Un5CEcJknep25HzbeOP14/l6U7cGYSeb2Cja2Bg9Dn/P1PJoBVeY14UYVWYdc/4f&#10;z96aQC2UG7d/eH3ueVHH4fh25oGOCqRu25XbtUMOO3QYH9OnsKVWLN8oC/7pwDx+vTp7DOKHLSHc&#10;wHLfdDkZ6Zx+mf14psnC4IYZyxVl6/l14/MVQC7Cqll53gnLHqv1PXr7dqMNjLBs/wAXP3uO/J5z&#10;j9M0FBvJVdrDB+Y4wOwPGcdfzz0pGeONisrbSMLtVuW6+/4ev65llCltq7lRW7nbzn8zx6eme/Ap&#10;zLMrcL91iFZeOex/Ln8sU1k2v54/iweWAOMf/r9+lKqB2xubHC/IPvf/AF8/5xUgObah2AsNx+Xa&#10;NpIx7+mRSZRSWb6seoPH4f5FNXcgzhT2bk46Hr7Z+tPYsgyYiOgDdcdif5fiPWkAsnlg8XLLgEFu&#10;mBnGfy/+vweVDCKRlVWy2Q27JywPP059Pb0wUG/iWIr6sApHrz+ufpTYFYLjHykj5Vyeo/rn6/yD&#10;SGXLS2luFmngAbyIDIV5I6YyfYnr9K428tlufEc9hJNtRJDPcSMuVO0KAD1zyD1HHTpXomi3CW2n&#10;38smNrRj7zYUjsOfU4x74rz+LTZb7xDM77mM98wfdlVMajd+OSR68Dnjp6mHUYYds/MuJKlTE53G&#10;lfRJaev+bOj0+4NppbajcXdxDGy5ljTKp5eRgEA9TjOOg/Djy74gG48S65YW15sKyXjNbQ48xpnw&#10;uBx2BAHoScda9A+IutW2haRb2160TG4l8yaGYlcRD/dIIByOc4/pxep2l7qU8PiVQv7uHzrBI5Sr&#10;LsYHYMhuvz9c88ckgHXDx5Y876nh5pL21ZYamrqG/mzvJNaGnSqbuf7Ii/NAwjwqAfeX2OOfzrD8&#10;dX8l/f2viu6jWSGS1JtraVSiqm9Q0jdclgAQpGTjnrg7emS6J8RI7STTTcLbW6rvjkk3SeYOBG2V&#10;GUXAIxkYKj2HmvxA8Q6rq12sOlXxuFB2wzKojfAPzyOo6KGJUBeM4JJyM64emvaX6nHm1Rwwqin7&#10;renqrX/MyfEviDTbOeRIJP8ASo1KtJDndjnJZmOcnsDngjK8VR0TV3vLplnvSsJYLLsuAvy4OBtG&#10;M5A6d/0qlq2mwWs4MLMytbnduYFi2B83Tg5J+uOtbmgwRWli1/8AZmZbmMKXC5G0rj7p4x+J7+td&#10;3wo+YXvSF0uW+0jWLe9FnJJCGYhrf+OPHbPBxyRyefQ8jc1bw7DrUk13HfxC4KtJEXgDK/UldrAj&#10;DAbgMZJHqMVi6dZ6wl39m06Zxb4Z2TzCyxqACzjngBR7D5QOO/U+AbvTdY0uZZrpRskbEzH5tqjd&#10;nbwQQBkDqcN6itIS5tGRJcpwp8QzQapDYT2ZxZzES5VV3KpwO+MjjqCM5z1zU2hXWnaD4hh8UXcw&#10;Z7O1ZtPkXhJGclEdfoNzdzkdiDUPjjVbGLWbyCK2t4ZGjUTeWM5A68/73XaP4RycmsCO6Gr6RF4N&#10;t3XzLP8AeRlf4VI/lnk56FgfUGr6k+h2a30/ibwzbeJr8MzLlHdskMwLHJGeMrPHzjnyzjuKy9Yu&#10;vtFp5iQstx9lw25ciQrjDZ9cEj1wQfWpL7UItL0ZtEB2/aJN82fUD7vP90lx9a48alfrqXmvL5cM&#10;kEbw7Vxtwm3J9AdrDHfrzilLuC0Ov8M/EmW70ZvDWvWMrRwyM9tPHIFaMkfMF3cA8DKgYYZHHeW7&#10;8MafrFn50F6qvnIktroKwY9thIznC56nGOeoHOWFlPb239r3cCRw9fn4bfjorfxcZwefzxW/Hpd5&#10;f6xfKZGWGzmkA2w4KqGO0KpyC7duuWHPeouXHTc3vDemTWbag15czQxXULQpNIu5jvXazZ6M2CV+&#10;XuSc8cdv4Z8I+GtO037PdGNd0Y81oYDIx6nfJxyehGegwQMnJ57+1BZaZFaB4o5mjG522stmueQP&#10;77f+hNnHCjNVtQ+3bEnWZbETeUsRmw7Z9TuwWJbJySMnkZyaObl1Zdub4TD8aWFtczXk+hWMd3dJ&#10;cFWMjFxHn+I4+VvTAGBjHcVx2neH9W1PxMmoeID+7ijLSTNtjUYYjGPTapXHToDjv3PjK3MPh27U&#10;aaLfayJb2sTjlcZZmOTk9vw64FcXpVoxtLMWu1lX90YyuN37xpDyfvc4HTkqMDAqeZyFyqLSOr8J&#10;6mdGB0dpYVsYV226hi5UE5zkkA565+bH0Fb8vjbW5RNfy65cXU0jYj3SNJtBzkthsEAYPTPTkYzX&#10;PWDWjTIbhJJPLHlz7VHzt/CPQHqM56g+uau6hJZTaXHBHJGsuN0i7htiJxgAkckgZI5PqRyKzauz&#10;W8tixqni/Vo/+JfpjssjLva6jkyzE845PygEcKAMevOTn2NzDayeTqPiC61K4mkPl26yMqA5Ix0y&#10;e2Scdx25zdS0S7s7aG8tEUq8n3R8pbB5U44DA8jnB4qS3n0vSrUPIixyXGQzOn+qwTxnJ6jPYjnP&#10;oTWxPvX1JNc1exe6j0az0/LNIGdmYnjdjAz0/wA5IzXSaRpGj3uk5MUds0hP+kW0jOqcdSrMQeT9&#10;4Y5/KuND2Nwy66llM0f3JJdwKnkdseo9Rn24rrtN1XS7/Rbe4QslwzMjfvjhgQeAuOOQvGCDtPc8&#10;jdio+9dGV4i1KHSL3+x0uI2W4mh8rLHYWB4Az93jqDwQTg1Bq2n213YnUYrVopP3hXGONqDLDA6H&#10;g9QAe3Wqvj7S1urWG2vJVjNsuIbqEfNt7AhSeQc89/zp3gnXNM1e3NnJeO67pIbjzIgpG5cE456E&#10;56880rdRS2sc7rV1PpXh0WiLlLy8VpOfvKownr/eJ/L8bVtpzyaY2mWSKj6hcDd8o3FVOePzz6dP&#10;arnifSTDHJb6wMw2sMactzJ83AU9MnINUPDXiO3tLaPUb2DbfXBEMMQGNig9RnpwPfsa1j5mEkRa&#10;hDHotnJLCqvPI3zTKx3ADOFHsTj0qbTdUvJtKbTbqZskILpUyv3ueMfgOO+euah1DS7++v8A+z7F&#10;XIjjzhR83zAY5HTAy2T0xVfUZm0qddIQfvyisPnGAc43/wCHI9aq5B01hNfalc3kk6s1vpaRxq3J&#10;w2c5HoDgfgK6DSYl13Q9R0kFYWVZALhjjcyqOuO5BIxzwO3NV9IjstI066iCrJ9seKVnkbgqEyR+&#10;ZGfbjvx22m+AzpXwsbW7lGV5VaRkHPEkaY7dMlucevtlP3i4bnhc3hZ7K+l0H+yzOvMsMy5Kq3GM&#10;e56fTtT7HS/Ec8HntaW8bbSsw2gFl+Yds+vfpiu2n1rS9GDxRoLiSPiTa27Zzgrg/e9z69KZr3xD&#10;0aeWOMaFJHG3zB45FAkGT6dD9e4pifkcTawzi/8As1zKrxSE+Wqj7jdQR34x+Vel/C+xtLDw5DPq&#10;qxyLDK08UbNgFvLJJbHtk9s49+OTFt4evrn+0tNYrtcF45APy9x/T61s3+pQQS6hphuWSWGzZS6/&#10;KrzMRnP0BZfrSFE2vEXhtbnw/DrMtw37618z5l5LuPlx3wCQetctDqlxZ2Emn3EyKzW6Rb3XkDOc&#10;H/P6V0LeKk1Xwda6TdFY5IZHnJ4BOFCr+v8AnpWHrPhuLxDDDq+nSeTIrFbiHBBLDn5c8EYzjGTz&#10;QkU7mbZQXMZvtPn2vDC3mbZlyrY7cjpnvWXrOqR3tlHYpaeW0G48Z6YA6+2RVjT77UtL1u9guY5l&#10;hkjkOyaLaRkH7wwD6d/8ao3Uc+o6nnTbZnZ1UYVR8xIHGc+v8qvYi5P4c0i58TWMGg2tt5cklwZJ&#10;GOcxRDk57Y4HvzXous6BbXOjtNZQO1vb/JuUf60jgDrwvGPen+EfCi6XZx6StuftEmDM0fLSPnBH&#10;H8IxhevIJ7itnxb4p8M+D4YdGhuf3MOHupI3+6o+8ODjJ6Ac+ueKasKx5XP4Qvrdn1PxDF5drLlY&#10;4z3I9AOvOM+1U9P8BWztJN4i1VrONyDDHGvO3PAA75OKzvij8YdV8c+I5L7TEFjYxYjsbWPpFGOg&#10;+vqcc1UttWGs6KFv3m86BsxzLISCc42sM9+3+RS5bAdBbiztL1baK/me3B/1s2Ppk/4f1pdan0S1&#10;bMsaQzSRkBo+Uc4/Q4/z0rkbxNdleJbuUCKbhPJxt2kjr+ox61bTTZkkW0aRmWOMttZtwY56rjuP&#10;5/nUyKjvqSWGpO9isjkfKWPyrxn/ACa774Z/EOfR5ZIbrRm1BJVUHZJtkj+bque+D056cVwN/CXV&#10;YIIvLj7+oz1PPv8Ah1/AsZ3sLkrdLuXaPm8zaT79OtZxlyyubcqkrnq/ibVbBNU/tXwzrd9p7M+P&#10;9Ij+6xGO3BFch4jufF+pu174ohgvFcYS8s2UNg4HK9On1rHhubuOTybeS4umk+cLKCxUHtjviq+v&#10;6lqmnzGyuLpsrj/WLzk44xwcj09O1NvmIipdDq/CdwtloxsdOEaR3LHcGVcow6nJ5Hp+FalvPp8m&#10;knwH4Rdri4vLjfquqbeWUAnykP8AdGDnPWuK8CTPq93cR3Mckjqh2tBgqD9M9D/Ifl6J8JBFo2p3&#10;txPbQwTNZytGrLyfkfPGc5Ib+nUilH4rBU+G5yttDJYal5KSSLDNj5vu7cjJJOeAO5z+dXr3Qpr9&#10;iI1keMjKzQtuQ/l6Dvz0q9d2mm6rp0i3Nx5YRcLFzmTqCQpz6crxxUNlouo6FDnTvEKwGRVaPzF3&#10;BYSBzgnjPX6fgKzkVBe6ZFz4S1fyYdG09ARJcZZlGAABnJ+h4Oe9dX4C8V/YNdGmXES7X+RZJHG3&#10;cDjaSeMEHGevPGKwtU1a8sZSbZYxKSzeYF27ieM4Hr1rEv450lae9k3KoVo414LuRnj04B/x71pG&#10;TQ/Zrc7L4tfCi1itLnXPC0BV8/6TbscyQ5PI9wOefp6V4zZRR6PdET3iswIO2NchMdGJ7fT1r1tv&#10;iDe3kC6rbagsnlw+RdW4XDAqeHIPQEZH4D3xzniLw5ovii1mvdKiWOWTDTLCfuc+ndep/wAiqUkY&#10;2fMP8ReMY9e0HT9eETL9lkUd/nJwAG9gwJrmZbwya9IsBlldnySVJA/Duc/5FW2sWk0aHQwA4X5W&#10;2sMeu7jocj9Oec1YHhHV9Ov47uTzlWX96QFKsDnBG7/JqkDu9ShY6zf6pAY50WS1gmX7KJPvbsnJ&#10;+tTz3s+p3Npp8p2xTtI52g/3SB+WKj8Q2KaXq82mWcv/AB8zb4F67YmAPXjGOR25BBrqLuxs5tDt&#10;fse0XGmsPLC42shAJ3DPrjHbmnck47TdJjCW7x20e9oJEZd3zblLE/jjb71f0a1li122WIblZIgr&#10;YzuzhW/Ljr/9ar2s6IDYrr+hlZLd5d0i7sOjdxt7enpUdiP7H1KPVIF37I8mLGMHA4+nH5VEtzSJ&#10;c0K2g1HRJvPhVbq3Zk8zaRlR0P04x+ldZ4buVNzptnaztJIyqXZOCw+Q8jOMcn9D3NcaNQtLHSZ9&#10;QkGya4UlVR/ljG7nrnPoO36V1Pwrlggv4dTuriOKNflBdurbM449x7HkULULWZ3OuahDLdabNcwY&#10;NtCrNuU4B2rtH1z368Vwem6jc+K9a1S+spWXzJ2RZpPlwB/F1xyMDPqvANXPHetX+phrDSXeSa4k&#10;WO3WFTubAxu9vb+ueY/CVjp2l6ZCkV4kgLBpre6O1XYnk7vQZAz0z9aKlTlRdOMpO7EuNPFnti0k&#10;NJHHKqzSKoB4O4j6k556nJxXO6jY2LXrNKzQybiY0kdPLbqducFlJxkE9fUYr1W/03QNQtfttpYz&#10;LJ5Z+1LJ825jgBQepGf4iPTrya4PX/Auh60strYa6sNxhmVmVmXd3BA5XHHTIyegNZ3NXtoZOiah&#10;bzSyW3KfvcSN5LKM9AWwdxOTwOSx5PQ16R8IrfREnvpdbtILiSERlvtSb/lPCllJ2sRgfKBkEjGe&#10;g5jSvhxcWtokS6/Z/uz/AK7eys3YkHGG5wB1x/PptC0a2tkkuE1DlULsttc9Ru3LkHjrjr04qJa6&#10;G1JOLudnfazZX9rNMlvZxtHJH5bwWsce9io4IUfITlQffd34qrBrmk65Y3+ma5LCkkscZtZ/JTKt&#10;nkYwFwXCsw4JHIOVwfO/FZvY1l1rR0V0lk82Zo7hSrMckHjAUt8zdvvKABg1PoPiTUltZob/AEkT&#10;WN1CBK5yzKMcfMM4cdQfbJyOaiMOXY0lW5mtD0zwl8RRZW8OkSwzRrH+7X995eVDYTcR2zkgZG3C&#10;kk9Tst4dvfE9/P8A2lqFtdpME8nTY5miSEg9GQAKwJHPL8A5GDiua8Fw3/ifwhNPbavHDuLRQvcE&#10;pLJtXuScHHzqCD0ByMEY7ux0Pw0dHsYm1aG21SOIy/2xHbvNIjlcAbnIXbuBOQu4HB3cZXkqctOV&#10;7HqYONbELkvotbXsUYPhb4QSTz/Gejpe6gLhHEMkjKqbU5KjduGcDIGDjOf4SNrw1rUV5avZalbM&#10;q28zxw+XulbaGAGDKzYPHPI5H4VJp9/OYJrLX0b7R9yzeRUzNjdliA+4KSB0IBJzjO7NG2gnsUVg&#10;672UMxdeisM7sfj/AJxmvOrSqO/Mz9IyGnheeDoLlaTUuje2/fUviOILJcWUreXI7CPzFwR8xx69&#10;Af5VEwYfu93bO3cPl9MDHTnt29e5bwm2neCGY49MDnK5yf6/73XBzTndWjMcfy7R/DxgY4AGBwM4&#10;HTnPauU/QaOkUhvmfOCVDf3k28e/I6dPQ+napGHlKrlWXtjGMEDvnuMHnqMd+DTfMDBtrx5blsMP&#10;qfx59OfyAVQY2dmcKQcN6DPbHY/jzx3PAbClDkqx3dg23PJ6jnjr7f0rZ8GaU2sa3DYxQsFaRQy8&#10;AnHuD75/yayI2DPtXLMzYx1A4+vPGef617N+yV8PpfE3je2MsKsscm75PmwN3HPHHJHrz7cEY80r&#10;HNi66w+HlUfRH3h+wp8LIdM0O1uDbndtVvmXBr7h8M6ethYogTH4V49+zd4FXQ9EghMO3aqg/KRg&#10;17hFH5cYVRwPavosJS5YI/m/P8dLGY2Um+pLEPM+TFdHoFlsQSFf0rF0u1M84BH/ANeux0q0EYAI&#10;6Y5r2KMbK58zWl0LMaiCDKiqN9KOSDV27kxlR2rKun5wK0qOyJprqQrlmJapk4PSo4xheKnUY7Vy&#10;s6IjlxjJp69eBTQOMAVJGPSgC1Zx5atixjxgYrN0+MN271s2KZ5pkluEelWBmoYQOlTVYDZGKpmu&#10;P8eagsFjIxPY11l6+yE815f8Y9aFjotw+/H7tufwrOo7RNaMfaVVE/NL/gqn8RBKZNMjm3fNt2bv&#10;vf5/pxX56SOrTN5kn94tubaW7e+Oo7fnX0t/wUL8eHxD8SZrVXb93K27cRgeg/yK+aDA8shxHlZG&#10;A34Hyjnj0/LvycZ5+NxlT2mIbP6r4Vwf1PJacX2uIrIV8xz1X5W747+o/p9OofGqMuYkC4OW5B4/&#10;H8j7EDNRljG/zSqQzZDA9Se+ePb/ADzQWUJlSV2D95wPl6nOMj0/r3rkZ9NEezgFnYt8qrnuAMZ6&#10;nGenXt+NAZ0xEWVdhyOoBxxk8cjFNErGRhhFKSbWEfzDd6exI7fXHTFBKMFdYnZlz0HOeeOeMf57&#10;5qR9QiQEKPLXbkH7o5B5OB35OMn8MU8ozAIB91MqoXgjtj8B6cZ+lNeJ425RSeqrvGcY6gg4xmke&#10;TbcKXZV65PPIxz0H/wBcD8aRpEkLrJtiiYgn+8+0kYx7n1xxzjkZFAEaynn8WAPPJ/PrzSoECZ3t&#10;+K7fqecYBJXg+3NKoiIDfLlVJ2hvb+f+ferQmL5anKCPc23aPlAJHTAB68E9eaQBXCiaT5mBy2Dh&#10;+D6duR/+vFHzxja/bJwx4xx17AZx3z3GeKkeEhcHc3ZtvBPGenBwfTHGaYDY3jdsKv3VDbmyTnnH&#10;6/44pEDsny5b3ZR6cEdx/wDq6UobhS0uWU/xN1+X/H+XXpTtojdVI2nHzKX3YOOM47//AFuOwB7j&#10;QIyu4puX0TuR0P15P+TWp4VupV1q2diuZJRkZ3cdMHnsP0PU9azY9quSF255xMev5ZH55A/Wuq+D&#10;PhhfFnxF0rS1ibDzKW3Ywu3uc9PQnqDn2qo/Ejmxko08POUtkm39x4P/AMFVf2KdU8Arp/7Tfhu1&#10;8yDWP3XiK1gQ5iY/6qckDo33Wzj5lHUvx3H/AASJ/bW134P+IR470u9upLrw/p8Nr8QNJsfmm1Tw&#10;/EwFtrMCHIlu9NO1HUjDW2wbVi+1yj66/aa13QvErp8OdZit9Q0vU9the28rL80TDa0Z7jOcZA+n&#10;QGvyr+L3wv8Aif8AsI/HXTfiN8MtauobK11D7b4Z15Y0fy8jmCVeVbK7kdGBjlQtkFSyj6zB4qKt&#10;TkfyfnWFlKrKvHZtv+vU/dn48/Crwv8AEbwfB8WvhTHZy+HdUWOW6j0397BAsy7lliIOWtZgMxNw&#10;UI8tlV49p+UI9D03Qdfmj1O5iitZZFjguJFLLExLhkzn74zt29AMcHcQa3/BOT/gpb4Y0LwjNr/h&#10;jTFk8FCFj4++HMMZuZfBcszhZb60jOXutFnkZS8YLPBI6oxEvkyXn1V8YfgP4C+KnhaP4o/A/WbH&#10;WvD95a/2gbNZVnEUJHMytj97CucecvQ4WQA4LVi8LvUgrnLgcdzfu6rs1t/w58uavr13LdbBPBtt&#10;7FIraGJsgsSAAQCdzDn1I5IwAM0JrKW4ulRbSNdrNiN28pDGAuHb+6MjjI5OMckEP8VeF9W+HepX&#10;Vxf6aslvbuE+z+STcIuwYxvBDKFypwcEDjoSecf4hWWk6dDPqel7vOjaWQSTYfdsyzlDgbVUADOD&#10;0/v8+FU1k3I+uwvLGKSNFhb2Ooww2skEfl7Y2WEneBj2GcZIyeg5yMnFdB4ageK5WL7PHv3Y43gk&#10;5+b5f4s4xnj8+R53N4v0jVtXhvjdpdIqlGVCWMTlzwxTvhsAngc+wrsPh3fW9mkkthaHy4N4jmWR&#10;m2/L9wjsScE9eOfavKrR3Pfw8j1LR7ee4t5PIvZhJ5bSTeWylZPm+8fTkA5PPr0Geus7ea9GHv5V&#10;tnVWxwyMQOeQMZ4/HHr05HwtPbLGNVnhRo4/mlhSHDFSQT1YfLuPBGQOQeeB2Vvrxkmt7NbceXGv&#10;LMSNwbGcBsbuDknOBt5rzZQ3Z68SxNZ30sivFK0ccasS0YCsihc7eMDBB/T65sWl7Yx2Sxl3h2yb&#10;RMqnaSoyBjcOeSNw6bjz0pHu7TyftF3cxzRyNIqNG2zy8cBOnGTjk5+9gjoafONPOlrBHIPMVZY0&#10;ZZkClw4aTLFjzkheOqgNjFZ8qZqmQ6sYruKOYv5skk0m2GPCvuI5/hBHBPOePwNZ6Wm1I0kmZ3c4&#10;3KnChc5B4GeAMHOB+daV9YOtn5chRZmeNceYHw2RlS2MBuRnnnj1IFaa3sn06Z7O7jku2kYmO3ba&#10;kUKnblmBIOcnksBgcj0OUZganq00N42nQzR27SFf3UM2TtwvU8g5YA9Tg9PWqsFtZ3reeLXbHBtX&#10;zFQhh/ssVGAc5z1POM9quzQJqN/5cNofOZh0wwbncBuAVT9B+oqW18PX0N6z3O1dy7C23aMcY5PJ&#10;GD19T2GDT5StEUNT0qaO7jnhK3SR/e8uTa5bpk9SVHXAxnFMudB+0M7QxqzTReW0ckZ+Vt3TgjsD&#10;nnJ79SK3tThsdHgTULnV4y0rbF3AJ8uRkZ5BbGDjuM9OtRxXCzRb11INtjKYVdqjIJHTBzg8N1P1&#10;yar2ciXy9Di9Uufslols0e5vNwkbP8wYY2krjg8H0HHANc3qlnNLasvkCZkkBkmVS2EGSCOcAggd&#10;f7ucHNdTr8gKrJawwrJCf9c/P7teW5GMjpnBxn0ANef+IPEMBnzZENCq4knjkALIwyTk9Ad2CAcA&#10;gcda6qMWcOJqRjozE8RLbrdSPd3LuY48bP7uCApG05zkN/CT0J9KwdI0rUPEupf2TpMPnSSP5cLb&#10;fMXaT97GeF2kccEn5euCZLmy1jxLr40vSIGa6mkw20HOwcZJxhR1ycYA4HBArE/bF+NeifsQ/DJv&#10;DOlakjfEDXrA7VhfbJpsLLzKwzmNiD8ucMB83B2ivdwODlXkl06ny2a5jTwdNye/ReZ8p/8ABUT4&#10;8WHibxzZfArwVqPm6H4NieKaVZtwu9QY4llJXhtoAjB5B2swwGr57+Fng278VeIrXTYLQys0oZ9v&#10;3t2T78849+etY13NqHiHWH1OTM000rSbmkGZCTnd07knGBx9CM/XP7Gf7PE2lzweMNYtzCxZWVmX&#10;kZGN2emABx/I5wfZxteOEw7UfkfJ5bhauY4xSlr1Z9Bfs3/CvS9C0fTLWSFI1hUGVuR5jFVDHg8n&#10;j3Az+f0f4KS7udbhe3gXy45lTzOhVd2Cemewzz9R2rj/AIfeGre2sVmXTI4wWkCq0e19xAPAGRzj&#10;PXt3Oa9K8FaVLZzRxQI6yMu1go+72AOD1yeT0H6D4arLm1fU/VcHTjTioxR3nhKC3e0/0Xd+/wCV&#10;Z12qAPocE4Yds811Omo+mxbIiFHl48iNhiT04GMjIyM1zXhaCcXDW91I0bW7cfuM7mGNygA/eBHH&#10;p35zjtIodMdvLkmjVVClWaPHpxxncD7dvTNccj2qW2pXhu2Dq0tn5cittZgxOWz3B4HT2A5q9dJd&#10;Z8m1iXdJjcrMT8oyeM4wOuMH+tRiCzuLdY7Zmka3VvmEi5kHoeTjPc46AjHUVraTY2+pwi3h+Y+W&#10;dqrnvtwuG6n8s84HFZ8tzpcoxjcq2+qXCLHHLdy+S0Yl2faNvJHJI45IPTAyPbOU1vTbi6t2sLiF&#10;Y2DFWVlx0JHze/Tof51S1iOfTpV0xkjUxyZMzKd4bsozjHHbGDzxT7fVJpZXtZoMbJcY2hRt5BAI&#10;IHPXPIyDyKObWxhKH2keK/HT4NaZ418KXnhXXNO8+1miYXkcqfeyOcA5AHt0wcGvyW/at/Zk139n&#10;vxhcabcWclx4b1CZv7OumX/U5OQjHB5HTOT0r9yte0z7RBNlP3Tx4jEaY28dTk88YHIHqO+PCfjz&#10;+yhoHxe8I3Whahp9vd26xskscilduTkKOQBjPHTGQewNelluYVMvqd4vdfqfMZ9k9PMqOnxLZn5r&#10;/wDBOr9sv4ufsh/GW3j8Kkapp+pqttqWiySDZqkGT8qqT/rgCdvUtkgA5wf1CXTPh38fYbP9pz9l&#10;nX1sdX8ki5s5BuG0AtJa3EWclQM8D95Ft3oWRTs/KP8Aaa/Yz+I/7OWqz3s+k3F54dabfb3UO6Rr&#10;I5+VXbAwB0D4AyOecZ9E/Y7/AG5dX+Hvim3XWPG0Oi6w0kaRa9fD/iXawARsh1FUBMMwx8t6gPIH&#10;mBTieP7qP1TMsP7rWvX/ADPzG+NyfFe8mmun+X+Z+n2jeKovEtitjqei3Gm6pHGDdaa8wdVJH30c&#10;fLIhP3XXg9PlOVGjbwNpyxrLAzurdWBkVlX+E5yNxHUc456VyXw9+O3g34q31voXiuz/ALB8VNCl&#10;wbG+EY+0I5AW4tpkYx3MT9VliY+YFJXzzl67qOOVWkiiuWkjVsbQMSRsR0Bx1I6q21hwD1NfJY7J&#10;8Rh6jaWh99lfEGGxlJJy97sxsMNleXjX8lnZosMYd/MuB865JI7e4C5yMHrS/wBjRXcP+gwrbP54&#10;e13xhlDfxZJKt746YNOih1a2u00oRmMN924kQL6nZwN+c8gnI4J5JIqK71bw8LiaC6uJmSNN01vE&#10;jzYYMuQC+FDAkZBOQSee1cUYuK1PZ9qpPRhaW89jcs41tbcr8iM1qDEXyDk/JvGQV+6xz2NV9Xtb&#10;5VaeUR/MhW4NtJngqMYR8tjjsOnpwTJfrop1BbXRJry6m3q80caGMovXO4grxyuQBzjnvQmp6G2n&#10;MzR3ELtG6/u4X85ef+ekm1OnXqc4OSOayqR5tDopytaRHpl5a6iWsbeGPYz7Vjmh4yrAMcKM9vvc&#10;9cDvV6CXTLP/AIlRt4YVtcj93Mw3PnqQ3GCBjABPHOM8ZYl06O9Ol2sUcEkZYLct94nPTaV46g+3&#10;Xd62bPyLm+a1hgjvd0f/ACxuFznurlgeTxnOT264FYxUl0NpSjYvW0d0GW4iuLdWY+a2/YxQZ+7u&#10;IYZzyMkD8earatDeTOI7TyvMVSnnzWo3Zz84yPmUY44HJxwO1fUb+7trb+1J7Ka3ZIwn2qKRZVHV&#10;QOSSOhYnPJLfdIAp1xqun6dame38T2vmOqysWmLLycn+H5eSeQ2ePxrWNO5m6mwl5DBY3pFjpLT+&#10;Z8krKreWny7uASMKCoHYjvjnDNTm1e20k28d2LiOKNoF8plYDjJOxs+vDDggk5PNZ9h4t0qxDS2l&#10;9NqDSRlpFj35WIYB+fIGc4yMZA7knir4k8VRi7WDUo7iO3aFmE63G59ufu/eGdoxk7Ax4IBGaXsp&#10;A6kb6lrw9q1wl6kum6wimSUrHbyQpJt4Gcgrs6Z+YsMZPBBrN1vWLPR9YnXyGjmjYm5jVvmEgLDK&#10;7F2kAj7o4x93I4Oat8ZGbVDqEMk0Nu3+jwofNEeBtO3nHfBCsAMnjszRdG8Q/wBm2mm6ZpzSqxfy&#10;bu6QqpRuQB975skdAeuM8g1dOnsjOpUjdu5c0Hx7GqO+m6Ytv5czQw6hbssTXK9MPtdHALcbWJGC&#10;OM4qLVvFH9s6j5utXKxyfaj5kEUiI33BhU8pc4Ck8sQeSDk1cn+FssU8w8Uatb6ctwcTW9zIUaRQ&#10;eHEeTK64x8wjPB5xzXEfE39sn9jT9myGe18S+MLe91K0BjXSbGQSOWC5GYoS7qrYzulMJA9BkV62&#10;Hy3F4h6Rsu70R8/jc8y7B/FO77LVnT+Cvhrq+vXcmrtbiO1ZvOxMozsVQNznA+UDv0GMk8VV+Jn7&#10;Xv7Kv7MWnf254w1y31i8WFVtbe0UtBMVBAEBBH2s5GD5REC8h51Pyt8IftU/8FrfHPxG0qfwj8Iv&#10;Ctr4f0fzMrdahDFPM3oyw4MSMOzOJWHGGBr45Go/G79o/wAdNaaLZa54p8QalNulkjWW6uJueWJO&#10;TgDuTgDuK97C5RhcIlOq+Zr7j5HHcRY3Gy9nh04p6afEz6b/AG3f+CrHj744eIpNQ0UrY+SVTRrW&#10;OYMmmqv3HJAxJOp5TAEUBLNGrSEzDyX9jf8AYc+Jv7YXjRvE2szSWHhu3uPN1nWryTBlO7LLE0h/&#10;eykH1wDyTzhvo79lL/gjDeXNtD8Sv2mNYt0kdlez8J6dcBpGY5K/aJAdoX5T8sZbI5LAYz97eE/A&#10;ui+CfBmmaZovheG3s7TbHb2dvb+TFCqHBATHz4J5wMEZz3I48z4ghSj7PDavv0Xp3PQyXhOtiJKt&#10;jfdj/L9p+vb8/Qq/DXwB4H+Bfw50/wAFeBtPsrHSNNWJIYoQ2GJxukdifmkbgknIzjtitrTfEdv9&#10;s/064VbeRzEs23yyx4yCcfKemBj0wM4xHPayanB9g1yHEk0jNGvkJGRgkbdyj0IztB7DJyMV11KF&#10;bd4byxaGTLx3C3EjMAm05JYouAR1YDjAzXxUnKpJyk7t9z9IjGFKChBWS0SW1jcuLKJA2qWV7G0K&#10;sI5LXYrI/Gd2ANozznhscY45qO0W5uYxZXN2yXXl77VWgCptBxlDgB1JYZI44HJxVWMW62yRWcKq&#10;4+Saa4U7dhKsCCfuhST2HBJ3HBBtKmoaO8dvEoH+juY3R1XyzlV43nldwIxk45x2xrCJhU1L2qXE&#10;p08J9pEUkzRiG4i/eeWw+9gMB/cbgsM5A+XJzDrEvg3+zrfVxb+ZeK2xL6KHLibC8YY9CDuwRjgj&#10;3ENrri3mnto9ssZhmRT5a3A7FfmByASMqwzjOw44JImuL19IvEB1TN9FtjvJGhCoh/gYkj5sd14I&#10;ztJ7j0KR51SNjDeTTLZbi90/SpNuUdWgWTbsy+CB/eDEkt1+boT1x9e1EB7jT7+7nZpt5kVmIWZt&#10;udwJ43ZAB+7/ABDHNdHquqbpVFpEpEzCOWFi5UMDkOmE3AkvuxjkYwSDmuY1+6gtLNokuGjS3bPz&#10;EsFkDPwcDaCcD+MHnrgcehRhZnlYipaJyPi++sYm+0yBVZoQ8dxcXUrIgijd0ZmGMFCNwHXC7TkN&#10;VGSPV5beLWfDsEAm+2CC7YyMY52jmZJVChgy7dvGAMhVHUsa19Wln1i3awS8haGTyrm6s48OtxGq&#10;Orxf3kJQNjggFR97GGoafpek6TptvpOk2dvb6fBfeWbe4kMZYqW37mJIVSX45bI+bcRgn1oK0Twp&#10;PmkzyX4x2Q0j4iWcLO0lvdXSrcQySFxEqmKWReeqiLePfvkZr6g0n4fadpui2VhHbssiWgjk2yYI&#10;YBXIznP39zYOeWNfLnjm68U618Tbie6tobu1mvHtGhVmHlQglZJeC2RkunPZs9ARX1r4IfUI9Etb&#10;TxDprQ3EdtjeuSJE+6vJCtkLtLEqvJ44Jrzc5k404L+uh6/DMIyxNWVu1vxMnRNHutN1PfNC0kW5&#10;QmW+6cHPf6HvnB712VlazxqwvIPLXA2xcgHJH3T6YGfy4qjqdmibJo4SQG/hU/Lgfh09en8qdoWs&#10;Wt3J5S3QkZG2Oi9gNpyR1zn6k5J+vzMoyk7n31GSRrRt59wqrtMnXep255HTHvg59vc1pi2iVFkE&#10;gWRdse5f4hkc9OhPA/8Aris5rSSLDgbSy5ZWYYHOCeo5/nVlJUjg8uKbafveWyhsYOSeuT0HbGf0&#10;nl7nbHUuwzu0xGdqrKVj4zgY6/09OmPfO+IGpNZ/DrXdUkR8RabMVbkADac/yP4HNWFuDMfPF1vU&#10;DcxZsY7c+vI2/wD164X9qzxdD4Y+FMmjG/xNqkixqqNt3IASxzgjAJ7dfzruwfvVfQzqUfaVoQS1&#10;bX/BPkZ5mZd8j/6zJZsjsexH447de1V5QJMEneisd3nIfx+n4/jU0jR5ykgUc7WYBc8n+nb6Z56x&#10;u2YxtVm7KG7EDGPr7fzruPutiF02r91dvRVzkMxPPHc4/QH3qIENCXEX3W/4F6c9P8kVKsRIa3Vl&#10;Vem5lPY/qfw9vrHuBQiMqy7ue2Bxkdf88VogGmQGMBSG+XIyRt7/AMs9O/P1KMSjZC7SAAqscgDH&#10;I/M05GIMe2Pdu+8vf7w5/wA+vtUamTdvz/CNzbc49jnnpVCuPL4Zcr9B3PoOeAevP8qRMKeJAPmy&#10;zdM8/l/k0zKkcLux9NpH1OOD69vUZpkcuJ8AfMGKqH6jJOOPTjv3X1piJw4hVCyqFGFwAPx9P6ZB&#10;qRT5cmT824Dbxy3bHB9R07H0ycVfmMbOuF2sQcMetBnI+RXYFjj733vp+AJx0wM9slCuXTKYGDMx&#10;ZsZ3c8ccdOB1/p9WNMNu1G+8wOM9SMcfnj6VX8xmc7FYbhlV/hU9enfPHT8+lBdRIVRAFUcbtvzA&#10;dcZ69+n45AxQSWC+3k53LgbtpOAOmP8AP+NRhpMrvfaq5DDdjj2zzjA9P5CohNk7oydw+9ghuR6/&#10;046dfUseVVb5Zvlw3IOAAepyOR/9bI9aBXLULlfm+VRuBPofcH6//qpdxZVZVU/NwrL1PGT19Pwx&#10;jpzUW5NzAkhcf4YI54/D6dKJBiLdKqjdgdvTvkev19aBMk3O7BJJAeQuVVufcc/nxSq7HJJ5/u/7&#10;Qx09T1/OmNG7SMerMcNtXk5IH5du3A+lAl8wZDZVuPlxyMj8Afx4znigQ4sXV2dPm3fKrv8AewOn&#10;THvzyDnGORUi7TIC7BuPvMp4459+R/WmlhMmE2tj7pPoO/P3Rn8fbsGgtuYHjt82efTn1x/+o1RR&#10;YEjSDMb/AMP3mIXnBxn/AOJ6c9sZqMGNfukIPvL6bR/kDPpx70TyHzP3bbm3D5U4wPT8S3pnOO3N&#10;OkdQVPm47fNn16+4/wAakTYbkkT5RndyxGef078/5GaSNgrKZFLHaN3GAzfr6+/t2pobH7wMp2nl&#10;jyq8HJB6f55PPKrMWPDDIJDY4xxxn3/z0oJuSDczFVA29MYyW/zx7mkfyTPyPvDb3zjHQn8PXnjp&#10;TEkHaJgQ3RW2gYPv3+uP60q/65PtBAXdt2sSR6ZHtk8jnr15pgh7yMG5m+b03ck+v6fqM05C5Cny&#10;8sqHaox8vHTGMjp74poPl/uz16Bm7DueT6g8j9MgUeZ5rq3mB12tk5X1yOM+x6Dr9M0i4jkwSz/L&#10;6r8vt7d/p/jRnbiS3G1mjA+9nr68+v4Zz70Q7Sd2WA43HcACQeuee9N3u0QkZAY2U7sMOmSAR/PI&#10;P09aZIglwPkHy7iV3N1/Xv8A0HHHBuXbkctjO3j1zxkfrz9KU7yFJVVwCzKucDoMYxwefr19RQFc&#10;tIhA3LwV9eM9OpP+RmgLgWZflEnKtxt42j/9Z60pYhvu+nzdMD8x/h/Vm6NdzIrMrvxlW7Dg9OnX&#10;9KaxaGXaf3a9Pmxnr7cY/wA5oAniOV8sSMcZxlcY+vHrn/OchZXOzbjqF245/wAahyjJiQL8qg7W&#10;YDC5/wAR3x37GkBKMojuGUq2D/snHTg/jj/69OwFgTeY2XGG2EMq/Tr9cenTFO8zJKqd6gnhu4GO&#10;eOvQe/6VCshA4kAYqcKzfNjd16+4/wAfRQY3Cq67lbkfKP8A9X4++aVhFmORgEdJWXv5kbYwep9B&#10;2/lTVeVS0pBB6r8v+GO/X86jEkq/Mo+aRs7ipGeDx7Z79h17U35ZGLOq8jnDYJ57dPXH+TQBMzGI&#10;EpGd27Pynr/+r3ojuFU7yS27klm+X/e/PHT/APXE535VWH3eduODkcZ7jGfr+NMYhcpCNpUgBl6L&#10;x9Mf/qNIXUk+1K4yvTZhmVRgdifx/p1pyu6y+Sx29Bt242+x5/wPTFVpQ0i5Y4AXG7cDgYHP69vx&#10;9KczExrKNyx9eG5HIwPfjr/+qqKLJldfnEXP8SgDGR/Pn/PSiJwG2yDDY2554HORnseT3yCevOKh&#10;RmG3cc7VGMYy/cke1KJ5UKruLbWK7hk4JGB/nrQIlSQZO6XjOcFuvH9c+np70bxIysN23ILbm6jr&#10;3wM8nt39qj87by/LHlc5P4/ofp9aDOu7M0m3bgszYHAA56euPb+gMsM0RHnBRw2Gx3Hrx36Uoi3p&#10;t27ezBD19voagaSPaVcbWGDt28qCMAH07Dr+NO8xl/egqPl+ZWPzDnPb/EfnQSTCRZPnbG/uyt0H&#10;t+dO2qpL5ww6+XkZ56f5/HHaEMWTDOFy2V+Ye+TnP48etP8ANyoVgzfN90Z5IyPT9fT1xQCY9n/e&#10;KY8rtbG3/Zz1/D2z+OKUZIUlm4XOcj/J6/T+VRJPGzMpXt+7Gck+5/P6/wBT52bb/F15Jz6+nPfk&#10;f4EgEzLLIdo+6oIw2f8AI+ue/OelNYpjzB8wbbt+Xr+fUfyqFniwpO0r075zn9T39f5lCyhldXyH&#10;U9fTGMfnj/IoAkeQ4+5uVjgeZ35wD+f8/wAKNsYfn5d33vbJ4H6fnUSuxOA/Vvu8Zz9M89/bjmmK&#10;/wAvlruUDhQ2eeox/wDW7/hwAWWbB3gPtPGF4yMd/wBf89Ws4kXCfw4K9xkjPA9OvTp9Kjim3SLy&#10;ACcbWkH0x3602IjblpSVyQdvy8/ez7de3r6c0Elh5NsbMo2nGG6n29fqO/8ASmOi4YOW2tg7UPTp&#10;g9xzn256+lCbldmZm2qdvyqcnnt/h7fWmBCdoWEsVZvl29c4446+4HagYBlTlTgbcKqkBRx2x2wP&#10;0ocqoY7VYfxfN1wc857455FBkYjfub5uGY8454Of8/4scvhRv3BmIYsvQY6HjJz+HT25BCqVjG5J&#10;d3fdxg89fzyeuPp0qPEe3G5vujnb2zyD3PPtinNtVlk37VMmd27pz39fX/8AXUcrblIJbnnbjp6D&#10;0/z260AOaQzHe77nX7zD5c8DqO3IP1A79o1OA0oGFY5PzdeO/wCfbjn8KA424WJWVvubc847/p9O&#10;hPXkWNfNOFOR/EAMcfTp1GBz+eM6fZMx21C+1hgN8u1uM9s/XH0z/NyFiPMB5bk5jz/X/P61GU2F&#10;Yh/DzuVD1x6n17eueD6vjG7cxBdix3fKOOcdO39OnYUkFz5GMgbcZA2c9MZDHtkY7/jTvM2jkbmH&#10;zM24EZ/xz+H5U2BsLgIxz97txjp7dMH86SHewVEyQ2SWz0/Pt09fxrU+NsPiUhPkJXOQzBsYyBz9&#10;On4cdgKFZ842OG/h+b6ZPTr/ALXtzSSEE5i+7x93jH09/wDGkVF6Rk9un6jp7Y+v6wUhxPmnbjt0&#10;6nOB+XH9fXJcpcNktt3AbUGMjB46n8sjGOetMfaiEzY2qMt90YH6479aViBy7jcOQ3ccf/q/PjrQ&#10;NjigEzfKw6gOvoO3+cU2RsMArYbr3wR6f59PelDlSYxhuGG0c/y4/wA496VkzKyR/e4x2B57E9+c&#10;9f8AGm9UXEEJXkSfN/s59u+P84oEhMZDLtXvnPHHT8hn8Kay7FyuG+bLcDg/XH9KcqIEw8X8/fuO&#10;P8OPSgGDAuzHA3bgfk7cc/Tv+OeopreWz4w33c7Qx7DP9KcA8q7Y1wOeB0J7fX2I/wAQW58yTbIp&#10;HX2B4Hr7Y/D8qHqAHyQzJHJjJ3N83QZ4P505dm5mUd/Xk898dsf5GKaVZV+V2Ea8spJyeMcc+39K&#10;CGKbmRumF25PpRqAfZ0Ztwbcy989cdPqcHr3z7U5gS27zPkUcfQd/wCQ+vemhMSMWBbHXH5cenFD&#10;HynwqM3sow3B+vApNFIkjOUEZHcAKw+8ccjH05x/+ukIlK8BsKPm74Pcf0579MUgCxjJPy9SV9P8&#10;/wCfRxCSuzJ1zlgMdc/p+fHPPWlYoHwQN0edrD5ex/w/z9aRtiSeVKDwu1U9sYx9efw7YpS6gbpZ&#10;cfNj5vlx/L64oVSygyN0+dtuD2zj9en1H0oS1EZHR1kMX3s52t9O3Sns0Xmbh0yR5hb6cc/l6e1C&#10;7k2vEfk3ZXd254pVT+F/vdD7c/yOeenTHHFTEoVTKB8m75Ty24biPX3/AM98YbHEA4Uxr0+XC9B7&#10;Y5HI9P8A6wQDJhFBZfulGOP/ANWfQmncyptDFlJ5ZWDAnj/P/wCrmrjDeXRndfl/3QDn0/8A1f1z&#10;Q8ZjixIWZfun5Tz/AI8enPOKAyhGCkj+Hd/TOfT+RppcRNmQbjsyfm6nHb8fzoQhu5FfYDldu0qo&#10;5AwT/L157jJpApV/MCsHC/MrYP4/5x+GaHdQVkwMZ2kc4I/w9/pj3SQqxA2fNnH+PXHb19fxpiHE&#10;GQ8p93kg9V98/pjpj6HJKCj4WI43YYevT8+mev61IkcykxKN3c7flI98fhxkf/Xj8tsiPP3uOeMf&#10;TkdQPf8AnSQEm7KFM7VK4bYDtJ55PPOMj8PXgh8e8HakfzdCxA6E/wCf1xTI5HaMbW6rjr+PJ/I/&#10;yqRJFPybgvzY9iQfXFBSAFpDtKcNxt44yc/p9enT0pSChChm2qpHOeefb39/55pi7zHiM/NyVXdy&#10;PQ8e/GKWNwzbgny7uMD9fTr/AJ4NBVyZSCOHb7uBtbDcnnr16455x9aRiyrlQ230ZifXj1/PP8zR&#10;G2X2gfebIKvnHPt9aR5F3bJEUgfeXdzn19vx/ChAKSiqyp3ADDaDkdOmeR0z/WjCttYIvYNwRkZ5&#10;GD36c+n1OG7mQKUHy7snd29D7/45pzHPIbr19xj+fTjrTAGkVh5ofbg8c4Gc5x3/AM+2KJNiJh2+&#10;6uOfXr/nPB6jB5qNZGj3KJev8R6AY69P1/lxT48keUgwxzjntxk/Tnn/APVTBD9+ws0gVdpxyvpx&#10;SZXy1nPytn+7j8AM+o+n1pVCY+WLaA3GcZH0xn/PejG5MgBv9n0b8uRwf8e1Z3KH7mJw75ZcbV2j&#10;jr6euc//AF6aoAbaEVsE4OM7fT9f1/OhGkRjvXaenykfK3HH+ev81WUxkAnK9VHXBwf8/hR1KGt5&#10;giaNjlVyVz82OM/j/XpSSYifzCC3ONv8R4/+tnH8xTlSM/KqHbyPvAgY6/Xt2+p5xTGZejRls4Kj&#10;PX/69UiWDlYsbhuVeThuvPX+Qz74wOKmd2klJZYy23PXv61FFvJG35Wz93qScZ68/n79qVXDDO49&#10;f4egPXt/+r1zRcBZWZB5mGXauTuJwOCfx/8Ar/kqgxJtSNVXYcKvZcD9PypFwDuEW3awb5+een54&#10;/r1pMhH4jA+Ynap6j+v4/SgodgKVxDu69s47fX/9X4GRmCyfuyu0tktsGR7+/OOn9KiGWwqnDD+6&#10;35gHPHH+PqKN5LcJxkgZb1PoR9QM+v1FTIY4BnLb4lyePm64+hJ/+vT0JIYxn5eoZe+Rzj2/Tj3q&#10;Mbn/AHaovzc4Zu316AUqmQfdjwDxu3Dcfbn2A+uPzQCjzCfLlkA4w3y/j09O/NCBpFYdC33toDbO&#10;+enQc+4/DlPK243N3xuAwVHv/wDq/LrRvbbhE2+Xy2cjPPT09s5/mRVrQQ/5j846EZ29cDn8cY/D&#10;n2oEUaycL/ESvzfMv5dv589eaazsh2sxUKx256fr/kj8KcpK8FG+b7uO579fwPrwfTNTJlIUyKw2&#10;Og+9825sk5Pv/n9KXyzG25e5C7gp/TPt/wDrppRR8yxbR03bgP8AI/z3GSMrD99f4sJhcDlT146f&#10;40fEA1nbaA+CVUN8vbrj6Y9xzxTodrOFIXtlexo3Fn2zPghgfmB+oH6fpmlKbAxKbd/fbwPx/L34&#10;oAQnL+Up3Y5YHqe+Ae39fwpVjicAgAqenQDp/npSIQWw3zNuy3+zjrz7Z5Hpj6087MY+8y8fUfr2&#10;/wDrVJQgVRygB2/MFAz+HTHAP+etOWXGN2VkYZ4JyvA6HOOD9TQpUNiIEfNj5Vxg/wD1u1Ni+TKB&#10;1I/2e3p/n/IBE+nwwXd4ttNeR2wkkAEkmWCj1OO3PPHv71c1LQRpMsMGoPMzSuWjWKNGV4sjBR8k&#10;MPdcj0PWqG+UDaf4gG+Y/N365x/nNXZ9QFq7RwyedbNhhFNhlPHseD78GtPdsRU57qzIvEWt6bpm&#10;hMLKKbzAYw0czKS3PI6DnIHb2rl/hvqLXHiS+ju5oxsidlnkjBCnA5Py56bgB3xWx8Q7fUtc8LT6&#10;rpjyPLZbZJPMXdIFDfd38bh0688AAYBNcL8M9Z0u58WSWD6l5cc8eY5HzyQDtTK9BknnBxXpYd82&#10;HaPyfiL2mHz1Tezsx3xfK+IPiHYeHpTIsdwY4rcpCFEke8rlRuBI3Kw+6TwfSu81Dwzpt7osbRhY&#10;4YvLWJ9uDv4UBRjJUccd8Z9CPJPiS+s2fxfj1HT4/J061VJdyYX5SFB9WOGY56gE1674VmRdHt7e&#10;5bNu0pjuNsn7t4kD7T6k7yuOo3Hj20qX5Iehx5fUg61dO13LfyKetabY+CtCvrjT/s+4We6BoX53&#10;lDtb1YEnJV8kdQec14rJeXWlteXfmhWjljtkZZOQqlssDnruGe/5V698SLi6m0SY2dnJ9njmjEk0&#10;ilNvzgHAOCQSeOO3UgV5D8QYX02C4uoLRJPMuGX5gcDcWKkYIHQdfTH1rqwq9xtng51O2JUVstjP&#10;17UbHUrWRnYLJGoVpkX5XGc/OOeSccj34OTXVeFpIL/wzb6beW5EkLMI2j+Y7ELfNx1HoPTvg8+U&#10;T6mt5K1qXYm4uox5at/D6c9/u16b4V1CHQQUlXywvlhVRhw2zafwyOfY46muiR5FN+8aWpyjStKm&#10;lS48u4ndYG8rGVTAZu+V4CL7AsOTis3Q9WXSrC8dZ/LZY/NtgFy27OAc56cZ5yOMYAZqy/E+uaxf&#10;X5sTaKV3bY4kiH7wk9jt3EE8+uT2NbtppFhoejyR3lq8slysaPDt2xxsuSAzDksu7Hyke5JzRF2Z&#10;clK5wmtarO3iZLqeQ+T5eWYd0bAGOeoOB65BJzWb4SuXi8Wy62slvGkMbFo3utxlUnbt4yckHrjA&#10;OOnFa+ueKtfutJvoPDqpYx2t4jR/YUSKTy23Zy6gOQCBkknr161hRapqMyR6rrnieSZmZolSWTzc&#10;lVH949OfvYxnPJrSOqMZcp1GoWR164ttIi1GRdtxD5Lxr8xiyduckdd5I6+mCeKz1jiivltjHI8c&#10;bCWLep48xQ/r8xwR7e3XKz67b2el2clmI4ZI1/cryrBd5JTv3Jx+PGKg067uL/T1juI1lubdmjmV&#10;0GHjLFs5z2YlScY5UUeQGwiTaxD9n+0ssEeWt4Vk+6QOnoCepIyePoK6DTvKttcuI/NXybK3juNU&#10;ZmAWS6kyyAn+6iKSfTLnr1ybKMy2yLqEscf2eNWjSIDbu8wHAxwBj89p4NVfGlydI8EaXDNMwutZ&#10;vpLu+GeDCRGEH/fCj2+YipjuUr2NDxfrvn2v26C68lZo18v5dhBZjtYLyF+nbAHbNbiW1tpli1uG&#10;H2pLcm43ZHlKrYCZwTkdT3HOMBctyenanpmta5b3+mQKVg8v7KkkYAaYAFmIPGFHY8c+g5m17xMk&#10;CvbQtG0G5/OulUO0rfxNk5B7DPbsazabdjaMlGNzWm8Rare6HcNYzxvbLGYoYLlcMVIO5htJwxyT&#10;nPoPSub0cODJaSvt3H/WHP7vjOMd+Djj1HrVzT/GUx0pdMtJCFlk33B8kMAvRRjHpkj/AHj0qbQt&#10;Hm1bVEtbO2zlWllXgeWgG489v4vfBqpaKxnHWVzTtrOdXjluVM0ar+6ypIY5HJPdh1PTg84zTrq9&#10;P2loLSNWjPfefLIxjOM9OfbHT6VdVmura1EMMqt5y7sNGMnkjJP05/Hr1qzDFoVl9kuL5jNJO223&#10;tbfOyNsYy4OORz8oJ5PPYVJrGWtiO082Ih4nby2Uuvnffmfop56Dk8fxew6WbLwReaxHHcT2HnKy&#10;/vkkPJUd8HBPHB/ma1NA0jSbq6/tO9MqyLJtCzSfPkngYVe4xjpkHmu10yNrW5W3t38mN1zJ50Zz&#10;6cZ9vw/HJGU5OJtTp825ydz4Xm063GmXGhww2t8PKjitXBKsMYYZUYI3dTnPPqKw9UsLW2lbTbC5&#10;a2jAHlrFwwY/xbjzggk4OecZ9vVEvU1CyuIvJwsmPKV+WVY13AZJyeceoPzGvNten0uOLaTb3PnK&#10;0rBpD5kfbLfw9cdeee1OnKUhVYcuxzmvaTqVnAdRntzPG68NG28qPXIPrnvzWLpVpe/Yri10Wz2r&#10;JNvmkmUo4IIwTxwOP8eatRDUPEd/LpukWrxxD55diny40HVnbvx/k9Kd9rltY5Gi0hlhjHyTNH8z&#10;8/eB6dOcDtWxz+o2+19bizhspkZo4l2qz5zuOAfoSBwPQDuKwJNRQana25tY/vY5J2oSfT/Oa6dt&#10;R1iztBdwW6yW8rbiskalD9Qen9P51dX8LaN4ntY76whFnfKd0kcOdj89R12nNPmsyeXmVzU1g3Ue&#10;jpcG7CeZHhsZXkcHPT0/D8aw7TTLnX9cbU5rWXy8lQucRqS4757ZHHXipY76x0+0W01aBpY42LNI&#10;ZCSMDOWUH/6xHPtTNH8Xm6vZHsoZfLRdsalQAD/ugdQf6Uc19UTy9zWu9WkuNTXTYPmiVjwq8bcD&#10;I/TFeufEf4lWf/Cv00WzlVJpLSBFj9SUDk8cAngevB/HyHwNZ/2pd6hO8Zdordzt69Ociptb1bUN&#10;VAmtSvmKUWP+IhV9fyH5UnKz0KjG8SnJFHFpkjyx7fMVc9eM7iFGPof88VjCa7vIlU3DeYudu5hl&#10;Rnge/Xp7/QDpW0xtauI9PRWwx3N5nXOAB/Uj8OlLf+BlOoRi3tvMmkz5bLF0Xjpj3yff8RScl1Kj&#10;TkVdLUpcQXskJjVZMsu3+IHkEfh+VPuTeX7zTSFo2aF5pB05b27np/kE1Yv/AA9q0EqmS9bc1uX2&#10;4GOVA4+vWnaZZSz63NIxPlrasm0/x4h6fmD+FXGVyJR5Cneyww2yPO7www20aKwYAt8ucdPXgmob&#10;TxncQyCGdY5o93yLGCpAHQdcfy/rV+Xw7cTXC3t5D5a3GPKUKDlcjn2HWtvw54D0S7nWf+wvtEwX&#10;bvdNqqAMnk57nrjFPmSI1epnweO/CbJHHqqM20fvcrnAznr+OfxqTwxr+k3l1daxomjrGbdVhtC2&#10;dvmyZ+Ykn+FdzenFbV74M8JXt0sOrXcEEbcLb2Kgl/fdg9vp1qjY2mkaLDFYWwEVp9qkuLhTKNxi&#10;VQMfVh8v/A6rmYKJc1vxldeDLRZGbbdSW48sYy0ceOAMjhmJ+uBz1NeW+JrrX/EbbGO5WfzZt7HD&#10;NnGPoMdK2vFWpX/i3WPtM6/Jz5jMxwXPI7dhx7fjmtzw7oWhrY4ulkmUQf8ALNh83Oce3Of5VDlo&#10;VyNyPObnw6Z4laeBojgjzI4/l445H5c+/wBMQ6Rp13bX6rBe7FaVefVfXFej6vounWdqxisZFWHL&#10;Ovm5O38uuOfr7CsKfR7eS4a/tIZvLO35xwOecfnmp5pFSjYqtb2VpqUd7cMrSHDNtjbDccdSBxx9&#10;efrVm1s578yRwojKrZ8tVx9Rn/OP507m4JuVa8hVkVv3bSNxwc4PTH9fatuw1SHeqTW8fyjbuVmG&#10;7Htjpjmha7ijC7MvUxJZTidLRZSqsZP7o/Dvj9c1nQ6fdahbXV7eyBcviMbSVHvx2/nXoOneGPCn&#10;iL/j81p4WZgdsXK9PugY69OpAOfbNZ/inwrdaCI4rO+863Ee4rtUBW6YJ7kY7dKfKty+bokcfBb6&#10;ppMcmqK8krBt0c8ke3aTjgZ61VhsdX8V3rS20bTTSjEh3A5787uBj17Zrpk0W88RiG2lgaK3+URr&#10;E2S34np/Ou+tfhE3gjW4dNvHhMMtvv8AlbcjqR69+cqfT60n3Ql5mV8OvDlj4R0xpLmy8xo4d01w&#10;0fRyNqjHXG7Az2/Ckj1GWVJGkLrJJHIZkJIUAr0HqMD17/n0mo629ubi6to7cxKqwwjfjOw9duOQ&#10;T/nvXGXtzPczQR3960Pn7hhlI2g5AA4zj/PtWMW+a5fkWtHjurnTftRZpJDIryStJ8wUcDGSOf59&#10;6nukS1jSNruOSJV3tI0Lbm2nKhuT/ERxVXSr2bUUa3jhXy4GxDnGVwPXvkjP+TVzVrmYRW63VmuF&#10;tykkkjjd5m7r6960ZMV1MW+Euo3ENxOoGZMsu05mB7e30+vWpUsv7Q1AW93sjkZlFmAM+WwyoHc/&#10;l6c9q1p9HEFwsS2klxIrArIqtsQjHCnOCB6isgLcxar5unQTSSFt25o/fsfqO2am5ZzN7NLo051G&#10;3STy1Oy6Aj5AY4OexXP15/GtJ7Z7CKDW4ryORJOW8tWyE6Z9uf0+tbGq6XDdQOZbtXuGJ87y/lz0&#10;O098f159KyL74faxp8b/AGLVVhRpM/Zmcn8PcHHWjmF7NXMLxHvuI3ks4N7WmJG8uPOMc5+nfPbp&#10;9bF78QYYrK0vbeRprhoAjRbj97P09MD3/Wuo8C2dvDeyQ38Chkk8tpJPTn06jr9cAeldTL8NfBMF&#10;5DdW2kxW8szkLJIVwnowXOc5OemDnPahVlGVmN0ZTV0eWWFteXKy+KdWmUTTM2xUjA8o4yAR2BH5&#10;fzrweLnttq+ZuVf4WOVI7j6/l1PNega18PGuZbg2RhEy5WeKMMwwW+8oAIIPp29uBXmut+HdR03W&#10;mhuNNk2iTM8W7HRueenTPPT+VaxqRlsZSpuNrouL4gvdFnW5814V4PygbHXHTpg//roXxHa3waWS&#10;JlO87lVev0x71nw3N7ao1reXMaQ7srDu3sOcAcfz9qj+0SvdqqssaqRtZnyF9MLn1/mOlMFFF66l&#10;mnaO3lk23EqhY4Y8fulyDlsfT8utb3hu7eSWSwhDfZ7X7zdQ0h6kfQY/PtWHpOg3t8MW0cke6Q+Z&#10;cSN97joCeOcf/qrtNE0+xsrJdO2KqxqFHncBmz1LAcH9PyqJSUUaU43LemQ2F1MlyRHIIpQs0czH&#10;JU9Tkduh457cjNdTZaHPr32WwLQrHIALj7WyrECwIVmK4yRk/MACB1PQjL07wna3Kxie9WWbdvt2&#10;SZG3Y5ADdCOv14rrNAaHSXaLVNFk8lW8u4UWu5BgttDk/NG+c9skDuOBy1JdUdVKPcyhaa34Lu/7&#10;Eu7FpLUjf9nmycD1QkBvclSSOuSMik8ReFl1hV1HSrdU2n/XNMF2552sAcZJYYbGDjGBya6TULDw&#10;tMvk6Na27rMu5TGZcQ8cYbAwenYjI2k9Kz9Mt5pGbw+J5ITI2/yJJFMU+4hQ6uG2gnvxt46jHDp1&#10;LhUp9UYvhzSNU0m5kN3ZrEsqn7Us0o2THOMHgc5H9eME1tXkZQxQ2qRLDNGRujGCO5ySSVHc9vr0&#10;GTdXc/hK8a11WzWSNdwZZpAhB5+XJxg46Z/rUDeIInvhAJr5reSQbYYlVvMUdB3IJBPqMY7VpImE&#10;ko2E8Ww2N/hJAzSJtVi3DTrkYJByBtJwC2AAo+8AKxfD8+jx6fJq+vWUf9n2N0BbWG1i08nzYXPU&#10;k/xMeccLg7QOiufDtpd2zXWjS+VJdKqq00wDhehJOSABg8DPOQPSnaN4e0S8vVie5kuYbXJhiWLZ&#10;93nOW4JJxycfMTwaIyXKNwlKokupf0+w1htFW41eQF54S0ZhjEcKgthUjXIAGD93Ixuznset8N+L&#10;NN8DapHZS6bdXHnRCFjeruRSSuHRFCnIOflJYcjrnjM8V6xDpKto3lQ3VraSgSSr+8DzLliFOcFR&#10;uU7lA4ZeRkGp9Ck8OHVLf7feS7bizcpAvKmRuv3vl2h8qOTjr05HLP3lqevh4exrWi9U0dV4wubu&#10;7vB4m0O9ls3ikSPhdsZGzLgorZA2NgfKVHzYGODuWUUl1GpgO5n/AId4OMjIPGcjvnOD+tXNLzJ4&#10;Waa+0+2320yqs0wYujfM2Nu4qeUPG04yRxWfZ+I7u91f+zLyCRrVYkFmsNzGV8objjCDaeSWPT7x&#10;A9+CpHmpeh9xk9eWEzLVfGrP16fft9xfg0a/j3MbRjunVPL9WZSwGM8nGePX16GKZvLkV/lk/wBp&#10;cfN1yc+h5OR6j1q3qGvC/wB9qkcccb/88sB/m5JBI791/ix3xxQZyHyzblC53cdD1b+f5/hXA7dD&#10;9Mo+05U5aAdhBBb7xIIUZLEnjOfUcnnPWnk7OwbY2O5wMgZ56dO3H6moseVuEcBw2OFPT05/+v7e&#10;gp4KrLkDLKuMbvr7+3TGfbig6ie0txcTfLuO7hU9O+OOg/LpX3h/wT5+E5YW+pSW+7zJAVYHHTg5&#10;56+uPzHSvjP4T+FrjxL4ttoII937wDCgH9a/Wj9jT4YRaHoFoPI/5ZrjP+f/AK9dWFp89RHxnGeZ&#10;LCZe4J6s+kvhxocel6VGFXb8o/lXVRgPtGPpVXTLX7NZRxqOgrQsLdpZRtHevpqMeh/P1apzSbNr&#10;w9ZAfOyj1rpbZQkOTiszSLVljWMLjFak2Iodor0UuVHnyd2Vb2TcTz1rOmO96t3cvcGqaqC273rC&#10;pLU6IRtEcgAGc/WpgAT196bGOelSKCBmuc0FAOcVLEMnAqNSTxj9ant1LNVAzR0+Pjdita0UBc1Q&#10;sU+QCtW3G0cVSJJoh3qSmxjC5p2aoClq82yHrXzv+1j4tj0fwRfzPLtKwt/FjtXvfiW68u3c5/hr&#10;4i/4KMeP10TwJexLKN0isF+b1GM9P8c1y4qpy0Wz2uH8L9bzSnT7tH5TftIeI28R/ETULg3Hy+cd&#10;re2cen1+uRweTXn5lklhAkO3zI8M30/x6dO/fOa0vE1+dT1e4u5Id3mNntk8/p/Kszy1EYc7QGLc&#10;MQSOwGeh/i/H1r4uUuaV2f1rhqao0Iw7IQzLIzTZb5s8yMeD7/jjn8yBzTQUJD4YrtB+ZhyOPzzn&#10;nj8uhPkC7V2beQQwznkc/j/j2pzS4Zg0gDK2du735B/DA9Kk6UhHLjgkt90AtnPOe578/XPrim4I&#10;GYmCnGNyttHpnryOgPX09KdIFCiN1G3uTwB+HXHT1HrSOGULIhVW3ANz9xugznOD2/DPGDQFtR0h&#10;jEjSMm5sYXdk54GAc/o3P40u5WwI+VG3GO2Dx09OucZ+pApny4QEMqysVj65b29M/wBOD0yJCD5m&#10;FVt3T6cdume3+eaRURzqVOFZc7tp+XA6Y7Dg4PGe5HTu6I+WApChW46e2O/4H/64FR8i1MnzKFwp&#10;AXqevPA5z9efqacrxuyt8rKcgNxx1xj8v85pXGx4YJAzqu3A6MSp449fccfXPfL2nzCy7W+9kKW9&#10;iPbkgemT+FRoGjUFVbzG29Fxg9x64GMfgPrUYbeF3Me2F9Ogwfbnr3A5A5wXESvN8qyRIm7fncVG&#10;ffqPp/Tqac7MRu3Ftuedu7GOwPp7/wCRExCorbsDbgt7/gefw5/lSlt53KrKpAXDYJZcdcD8qocS&#10;eORYCsQg+bGS23JX1wPqcHp/h6F+zHcPbfE+1neBZiqyYZVxjI6n14x26gkeh8337IhKVz1O1l46&#10;9Txx2zk49+9dN8INal0H4h2NzBceTIsu1pW687skgjkHH0A6YzRDSon5nBmlN1cuqwW7i/yOn+Mf&#10;jKe08VNrkKqr2twrNznOD/8AW6DjB9eaw/jh4H0Dxtptx4M1XQLVtA1BvKht7hPMb523JsIywBLK&#10;VIOVK44yy1F8YrWYaxcNkHy5HbMeNowcZ44xkdOnFE1/Za7o2l+JrnUpLm3bSFW4jtocJlPkKNjq&#10;wHTgcMBnuPW97m5j+ccRGPwnxV8Q/gz8Zf2N/iJZ/FT4R+JNSWzs5mk0zVrL5bqwViY2imCkjBUl&#10;GHMcisVIwzJXtf7N/wDwVm8UfBC7HizwdN/Y/wBpvfO1/wAH27Sw6XdSMu172xeIiTS5+jMifujz&#10;jbGkNsns1nFJJFcf2roC6lDOgS93477srkkK2U3jJGcE5J+bPz98Y/2EvCfi+A+MfhbfxaDqE0kh&#10;axEhe0ZgWOBtyytjBwobgjgAE162Hx/LpM+dxOVuT5qX3H6FfCP9sr9kz9tvTE0jVddt9N8QMu6G&#10;3ktY7W6mfAO7yI8RTMSX/e2hQcc2+STXMfE/9jW+vGu/EnhfxTDqWnxqS7WZGFJIKpKNqtEzsuSJ&#10;BE+4dM1+SPijwL8WPgnqTR+I9GmtEWTct5asJraZtxAZWBKk5Xgghx6g17d8D/8AgqR+0P8ACm9t&#10;RqetnWobaMRRjVGaaS2jPDLFOpW4iGB03Ovsea3q4fC4uN9n36Mxw+Px2Bnyy1XZ9D6q8Q/CnxV4&#10;Z1BLYaHdLtYC2WPcsf8AtSFV+U53PwpI56n5hS6FrV/ZwLp1yzeS6rFLsOzbIOcknpkMOcH26kmz&#10;8L/+Cw/wJ8e28emfF3wHNpszMBcXVmqzRgDruMaqxOeSZIXPX5j29X8O+Kv2LvjZew6t4L+JGnNe&#10;M29YY7xEkUKc7mX7+Rjp5XOOc15FfKMRH4LS9D6fA8R4NtKrePqXfAGsWbaCsWp6jaTStLI8yXMY&#10;LFSytzJycDbjdjqMAcHPZaP4hjmuLTS5l8llti429FwfnGBgH5SOMjO3OORnnj8ELFphe+FvHUEs&#10;Fuv+jx3EwUg7gcgZEh7cbR0HQdFb4VfEbzfM1KVJlVpDtMhhzu+bcu4A56Ac9OTzgjwauBxFO/NF&#10;r5H1NHNMLWj+7mn8z0DU7mNYIYNJWP7NdFWns4SuSv3j95SeD75LHJPGazJLjWbfXYls1a6t9rMk&#10;csiqx+bK/dGCVxnjH48Y4k2vxH0uGz1T/hFb+4nhgCQ/6QJ1TLfMThyF4PRQeSTx0qLStZ8T6ddr&#10;Lqekap++Xc1vPp0hZZWAyGfbyV6c/wBw4znA5fZS3sd0MRHlWp6He4+zxWM5ha4mVkVpAAEU8Bsk&#10;4xuJwCfpzwJSbi4g/dX8kjS3AWSZ5iNu3ccsBnBy3+z1wBxzyo8QatcrJJ/ZjrIsapFHJbjcCOFI&#10;5+bGAfwxgYJMkGtXdpcTRXN415Iud00UIKxnLM+CT8p+5xzz34NL2ZvGsmdNeXdraytaxXbeS7D7&#10;RI7FdsjdSWVdxHzDr17HvUk8lmjRpDt27PNZnkkOxWGPkbPOeegIxg4PWuZmvNTu4I/O05WjjkBD&#10;KhLNtPHTqRgEjoP5yf2h4mvEMsmlFVOdsOFj5GBgA85z+OCRn1pUpClXpxWpoa/BbXUbahbztbrb&#10;rm0WRmO5j0ZsfMSDznj6gE55a68QPpMkSW8PlszGRpzCWWRGzkYJLcbmxkAjPXArbt9D+IE1nhbS&#10;OFS2d958qkcfLn7oHUYBxj1qnF4R0LS3m1bx54u8uS3wZppv3EKJ/sscIw4xjd/e4HOOujgcTWek&#10;GediM2wWHj71RX9bs8+8TeK4nZtHtxM7OzBWbbuPPK4OM54Hcj6Gsrw58LfGnja9lY2bafa+Y0X2&#10;ibC7t20gY4/hEjAHGSflDHgdh4r/AGkf2V/DF7PH8MLS68Yaxawie8TR7USx20Y43STcRQAE/Mzy&#10;smOSvPPx7+15/wAFOtTms5PDHhPxPaiRlaL+zvCd8XjiB4Ky36bQ4PBMdptjPeQ4Kn3MJk04+9Vd&#10;kfJZlxNCWlBXff8A4B67+0T+2x8IP2KtGuPBfws+w+I/iAIMSNIqyQ6TIM/vZ3HBcHOI+ccE7OQ/&#10;5hfE/wCIvjP4ueMrzxt421u61PUdRuWnury4kzJcSEnr/s54AHGMYwAAHaPpPjL4s6xJFoukNNvk&#10;LzNCm2GPv87HgcZ+U9uRkiva/g9+zFG+qwzXjG6uINskk+1vLXuFTjOfc9z24r0p1qODpcsT5+nh&#10;8VmdVTl9/Qg/ZO/Zf1LxHq1v4m12w2osgdY3z8hwffuMflg85x93fDnwjaabpSaRarDDHb84aNW2&#10;BVDYUsTx3HYdTkkGud+HPhKz8I6AsH2XyR9l+RX+8rbgCePpt56YBxyK9U+HXhxLiVYZJ1kXYXmj&#10;2sFGAnBAOOegPPfrXyONxFTEVXJs/QMswNLB0VGK16mn4X0vULyE2UkXy+Yu9ixk47AMRnoentXf&#10;6PDNaSecYvM+UgCT5t4x1BPPX1GT3z3Z4O0KyKRwpKvQO6dAMDPXnnp6/gK66ztrOzVmWPzF8rc7&#10;SSElMcjHI9weo5z9PLqO8j6KhTUdUJ4YgaDUPt+cbWwysvJPAwV544we30rqNBs8XDCdY5Gdm3fN&#10;u2Z9BkbcYrndNtJHuDeRXqhSvyqy9Bxzjn9P8K7LwkkZKxXVxHtC7dxGOv4c8+/Pp3rO3Mj1Ivli&#10;WtJ0qeONnjEZaXKq24oO2AeBnjI454z9dV7e5W7aK6mV5FG8MpbO4tnIOMdcHgZqzYW2meeIvPXa&#10;NzeZLIFJ5GBycdunTP0NTWejtaqrTyFd3XzHBYc528DPGfT1yeM1KhImVRXMWS0ubxJJ76VpiFbc&#10;Tnc+Accnk9OvQbemeuHcPIsn26WeNdzbkZQoDqG4XbnAB4yPXoRwT1scVxHdSWsNrGrbcSPHcbiG&#10;9wf94AdPasjxBYRLP9iXT445kw7fL/q+eCATxknHPH45xDXVlRl71kQWMEGpws085DAESNuwGz6L&#10;kdxgetZ2t6MttMl1JbqHRMLujz3XAPr6Ee3PHAkXUbyzi/fXEOdqBWx8oTPOCM57HB5yDgVmataX&#10;ksUUs0jbZMyTFZAVGCw9T1Ofc8EcEZi8uhjKnd3ZyvxP8A6J4r8OXFjrWlx3CzwkGOeMN5hbqOec&#10;468/ic1+cn7Uf/BNyXTdXuPE/wAGYfsYkdnbTZm/dsDn7hHCj2+76YNfqBZXcF/ZR2lxar8q7fvb&#10;iPYg+n48D0rgvE/gZLm2urYPuKq3l7exOR9CMe3PuOvdg8ZWwkuam/l0Z4+YZXhcfTcakfn1Pyn+&#10;Fn7Q3xm/Z2h/4V94x8NRa14Zhmab/hFfEySm2hd+WlsZ4mWawlPd7d03YAkDjIr68+BH7d/hXxRY&#10;w6X4N+Nq6POF2r4R+K16LdkJ6paa1EFhfONoWcWoA6+YeT0vxd/Zx8I+PNOWPVdEgmLpgyLGp3Mc&#10;dsfiCSCfwNfNfjz9gOwj1e4TRdbm06QyEbFxIgYn7rKx+XhlJ5/DtX2GE4go1qfLWX9f16n57jOG&#10;MVRm3h3+j/yf4H3Vf/tda18PILef4ueC9W8M2dwR5N9qlj9s027X0gv7YmKQEH+AMPf01tI/aQ+E&#10;3jTT44raWwvFlkzGmjalGxALA7ijMrL1PBHfHevzc8PfB39s/wDZ1W4uvgr8UtRt7c4F1baDr01n&#10;52QMrJAf3MnuHDAnI5pl78Tf2t7vzF8e/swaH4nKkmS4X4fiFiQepn0VrYueOrE5rrlTyfFRumv6&#10;/rscdPEcQ4G6d38m/wCvvP0kv/iL8Lp3+wrrGsWrNl1b+y5TtxgH5kXaPQgcH3xVq28WaFcSQzWn&#10;jm4mjWNUWGSxuIvL5yCCE+Ufjj6V+WMH7U2o6Cpgm+FHinQplTa0eheNLq0hXtgR3UE5/hIwXPpV&#10;ux/bO+IBGy28W+KrZW5C3V3bXpAHuYk9uw61zSybAS1jN/18jshxJm1PSdNfd/wT9TTe20bxpNNb&#10;yTrI0kbLePGHZk++oAwvXOB3+9nBNTXmtX1xqv28zRzW9usa2sMU+Gj4YEhiTnceDnqB6CvzLH7c&#10;nxf8vy7fxhqkmzB3z6Lacj2wfX2z/SO6/bb+M7Wfkr4qulkzu82PRbfJ/wBnOMY68AE5x1rn/sPD&#10;/wA7Or/WnGW/gr72fpVfeLJraFZ/7SsY/JYs32q6Y7wT90jBxzjGM8r6niuNRtraOO9TxzYrG64m&#10;t1hyGX06ozkZyD64zjBz+YGtftp/tByTuYfGOoKJFx50NnbxgAe6oCO34fQ1yN3+0n+0prx+z23i&#10;nxBMzHa0cF9IvOe3ltjBz2H8q0hkuDi9ZsxlxPmMnaNNfifq7Lq/hfTLyO7i8SXWxWVpltY/LV2B&#10;bdvy4QhtxHrhiM8msHxT+0t+zX4Cm+13/imxhbdvdbrW0gZG4+QKrMxxj7pXp644/KW+8O/tc/EC&#10;Xb/wgXjDUPPB8vz7K6kBBPPzOhH45xjtW1of/BP/APbd8Znc/wANrjT1ZlWT+0L2OIp8wTDJvLjD&#10;YH3OD699lg8no/G0/WX+RnLNOJMRpSg1ftH/ADufenjP/gq1+zV4EvLibQEN9J5OyOWx092dWwAR&#10;vdoUYYzyFb1+viPxJ/4Lj+NI4JtO+GHhKO1ab5I5ppyvmjsWht1jBODzl2/HHHEeAP8AgjB8VfEd&#10;+tr8Q/jBpOnyCNnWy0uGS8fIONgJ8tM544J5HQ5Gfevhb/wRh/Z38MJ9p16XWPEF7bybSl/K0May&#10;DBztQJgdslz05pPNMnwi/dpN+S/V2JjkXEmYa120v70v0V/yPiT4o/tyftU/Ga7m8LXninWow0jI&#10;2i6bCbVDk8xskKqZMc8Pv74rS+FP/BOn9tX44Rf2svgCfQ9LaPI1HxJJ9lWOPP3liIMrDqflQ5J9&#10;a/Wf4W/szeCPCGppbfDv4ceF9Ea6ZlZo1UXE8mACDLgM+cHI3Mc857H0Wz8L6l4Rh3S6V5MZjDxu&#10;02VEpyGAKruXdtPJwB0K5UkcFbiKrK7pwt5vX8EethOC8PBr6xUu+0dPxd/yR+enwY/4IpfDjQJo&#10;db+MvjC+8U3iXCi403T1NlapJ/zzY586T/eUofYCvtv4S/AnwP8ABvwfF4c+FvgbQ/DUDNH5kem6&#10;eFaTYCGWSUkGXJOCzF2+UYJwWHoUHh2C7v7a4aCOG3mmVpLeRwmVKEqB90nBHLEg8A9DirQ05dP+&#10;z3PlrdSQ3JSN1yqlh8qjaFLAj5hkk9F6DaT4eIzDFYr+JL/L7j6nCZXl+At7Gmk+/X72c79lv00q&#10;G4l1NvOWRljW6wyumT8y5IJyo5JI47nORm3tubq3huNStDeRwx4kVbPcpXg9Tk7fmY4AIHzHPr1N&#10;/c3KXP8AxMEjuFVP3fmZcHIB2qM7gx3feJx1x2rnLuR77UZnjWFomjaSBfLLZkHXJXsQGzuxj1GB&#10;nzZHqLYqxxKbGS7tPJhXbGZo/Lx5TYOCXGSuD6nA4xjk1RujaxXWbiFWb939qSa33LCcj5vvZ2jB&#10;6DjHBPe5cXz2F0sLNFGxLZdInOcD7qlhgj27DGRzms37FDdTfZ1aaMspMbTJtR153IxXAyp53dRn&#10;PI6ijfREVHy6mzozRusmmWOo3nlDykZInZRNlcY4Ur1G4HqCQQB0LHENnMtpHfQXAuN6wtMoaSHo&#10;2/BH8WBzyTuLYBUVklvsw+w2mr3aebGVSKaYJ+7wW2AtneNygKeCAOuOmzNKYbYTS2K/amYJNtlM&#10;hRh1y2CFbggjIyfoa6YROOpInbUFu2HkXUMduu6G6VjzGGKAgfN8rEkDcAfmiGdrKprO1aDWtAnj&#10;OnaTFJBdRiJo/MLLMSzbmDZ46nGMeuT1pDCbPVP7Y0y3jjtZtpm3L5ZaTpj5upIK9OMLyQSpOVNq&#10;N22pvbwwMy7jcw6hBNBtjUgZUlmVn4JwVBJHvye6jHU4K0uWJW8/yrm40mTR/s7K3mWdrYqG39jG&#10;74x93I5+UFfXO7H13U9M1PV5PD948cNwYWmEL265+WT5WHB4DsP++udwbdV/ULiXR5YNSeO5RZHC&#10;vJGrTSs6Mo2vwccZdgSeByRyapa/qtnqN1s0wzXF75YUQ25zvikjT+HJwAWRTnB3EccHPr0otu54&#10;uInaNjhfDGhxy+KJtbW1MOuLbxhlt7iWVbSRg/luYiACSTJhQWUg88kCtS71fwnpfiu8tZ3mjbXG&#10;mntdQYiNd6soXJI3Byq7R6gt3UGse80nV7Fry68PW8LLaxNJcW8k4jCrsZvMGQcgAswXgb4xyFUG&#10;qcljDqugW+jXOozXV1Y3EtzYtcR7CjQ3G5VwM7sOy8k/wg9CC3atzyZe6jn/AAd4I/4ubpsFnqkm&#10;yXWI55FmO1bi3WGR5CBnnE8Bc5JLBh1zz9VaEl79p+0akIzHLGCsbZbYx+9nJ7HIyeuM9+fl/wCB&#10;fje7tvFy+INS0gtp9xcG2hhmjKy2c6tGJfMGOcyIyA54JbtX16IbW/00X+jT7o1+fy48MFGxienA&#10;wCg9cZORjNeJnV/aRT6I+n4b5VRm11Y+40iB7dWjcMoXMa+XuK49Pyx+P41ix+CIbG5k1y3QQs6n&#10;IhXaGI6c8c49ucdc5rYdrhAoCFfnVVj2/d6Z57HP6Ed+K1lSKaycsudq/PHuGTg4zgfX+vU14ntD&#10;6yPQyIrSV9OWcbsk/M4YMOOMY65H4n+VVks5RcnyguGC+Xs+TBwOMjGR/n0xqz6bEbVlDGMKu47l&#10;xtyMkfpx7D8KzizwploSWDKFfIyecDr3Gen/ANenGPPI6vbKOo2ykv7WJgNmIbfJbjgfxZ98e3t2&#10;4+Wf2kPihJ468YvaWBIstPUwxKnV2Unc49QfzHfpx6Z+0N8bbbw9o03g/Sp2kvpoWiupE5SOM9QC&#10;O/UnPQMOuK+a5pZ7uQkkPIzAjzJD1z3ODnOevHP5j1sPR9jHXdnvZPhpVJfWKi/w/wCZIJUZvOHy&#10;kr87buD3z/8AX5P86GYbcPtLbuWZc9RyPT1/OopGaTZhly0Y2rvXk89fXIHTH16HKGTLrGcjaAMd&#10;s/ga15UfQAo3SfaVfd8uPvdOmTz1479cHv0DWLMMMGwvsTj3x6fy/WnbVVMR9F2jGBgcnjJOOf6d&#10;eSBHIW24X5emPl68Z/z7HHpT0sA0DcCGRd38W0Dk9x/+rvzzigqyy/unXO4++O+B0xzz/nhS67t+&#10;R97PTP6en8+maiZzKCg7N0POOORj8+f50GY1pR/q9oK4+Zn6Hjgfl+WfWmsZXyo5DbRnC9Og/ryf&#10;bPHQlV5Buj3N3y2OT/8AX4z/APWBpjREFliXkZ5BBwAcHvx1PfjpQFxG8tvmx93g9enHAx+Y+tOV&#10;5WjKlsq7D+HnnoAc+nQd/p1axCyH5uQM5H8v1AoCI3yIFb5cbfXPY/z7dvc0EjzKrKxP93Lsp9ff&#10;36/ln3NqNwq7R2ZV7emPUFenrURkUSZwx/eYZTyf8nrx+FSEhmUquPmUbtx44HJ9s9evQdhkMRJI&#10;pzhtrL1P3vmPp+H+FNUgbVde+7IYdff9MHjv9KBv27RtXLYYZAxzg8dv5+/qMYV/g3bVxy3Ukj+v&#10;1PPfshCo0YVTHy3oPqePp0/zmpEYB9zNuJJDMzdOf8P0OOxqIeb1CZ3cMpO7GOn+egweO9HMIUxq&#10;v7z+9wOP5j/CgCQsQfMk3Hy+DlflXvg89cH8OT1OBLgKQjhlXb8rdR0xj/DpUEcqo/lRx4+XCryc&#10;fXJ9/wA/0k8xY3ZmbDDgMoPTPP8An+lMCQfvIVyV+9lV4Zscc89OuM9OQOKcsi7cS7flX5vp6c/5&#10;6egqN2WJAJE+UnKk9GPf9P8A69KkmxVdEB28AHPB/H6GkUPEwx87LwpZvl5HUdf06jHf1pFVZH2g&#10;Bsfe+UjPr9P5cfSmCRYg8kbop3ku0ZPJ/rzj/EdC1gm0RW6H5Fwx7ZI4P+J9zQSSMh+8Dkkn5uOf&#10;b9P/ANZ5pomEvz5wFwF+vGTx79u3Hpim5cvyPu4LbV5bI6j/AD1H5oWVdqhVAPPqvoOfX/8AV2Ip&#10;oRMyyRnCqflXbtXqf/rdPxPalVEibCsrMSNwVhjPJ/l/9aofNbK72HH3skc885P+Hr0PSnRS7l2b&#10;1LK2PmOMccDj/OO9AyZCiybPlUNxgcY5z1H9Kd52YtjrlVH3R7en5Hp7D0qEhTJukX5Rwqsvr0/l&#10;j/6/WVWCBXMvTBTgYPvz6+nqevohXHkwL8okJ2r+I54/XjrQwG/e53OP4m3bsZPQjjjnHoT+NRkt&#10;tVz3U9McDPXr+f5e1EkYHMhMbdBz/FnoMc56+p4AHpTHuSAMsjKDtReAoO0DjoPwHX/AZSR2eLIA&#10;BJwzqSD/AJ5/zgUK2G2yqV+bCrtyfTn8T34pOFXduZm424baehyPbn0/rQIPs7QjG0jMn8OVzz/n&#10;P/6qN+FyD/Fnaox7YPrx9Ke7PymDuUAe+OMjPU9P0qCcYjY9v4sN0/pj8fyxQIkMjlViVwe/zR7g&#10;eevv7+/bpTthB3OvC4LbQPSo2VY9p85VXqMNweue3PTr0pUDYx8x+X+71/2v09fc0DEdkRI9qgc4&#10;ZucFvrk5GD+OOc5pDMQ5RELYYnlR3/ljI9vpmlbhmEQOFXJ+U5HYj8z9fboSwLtCqx2/LyF54H5/&#10;/qoQiVjIUzEdrd/YZ7/p+FBk8x3KrzwflYjPt/PA4FR9G/du6rj5v++QMj9fT2qTCArCFX5vl3Ak&#10;5OfT60xjghEe0HIHRd2cc9Rn/wDVTN5B4+9jDgfNtwffPfPUHnmkWNuhd1HChwBx7cDk5Pr1/Kmg&#10;edl2KgFsqF+YHjt6kfifpSQEkb4fKDcGOFO0c8dOfoePc03zFUYLtknlVTgdeenP/wBY9O4qSDb+&#10;7ZRyPr6/l+v61GEMpwBlX53Ljlc9vfP4YpjJGCkmQnaoUM3qOM8emMnr1pxVg3yM+7bhVZju5z6d&#10;T7fqAeYxJG43GJscnuAO45zj/ChQjbtxUeh4XHbPP+9+QPryAPGZGwDyW+71HTPp164/H3pDMUiL&#10;Htzt4wxx27dfX8+uEPmE5Yr8272/z7//AKqBKvmZdsEH5V27uvP6/wCNAEkcuCoj8xcDHyr0B6ng&#10;+2KeZZATiX5gvyq2cDHVuo/p+VQRyNGu1l24bLMeQeBzz9f5Uibwqoq5XcA2cDb/ABc8Y/8Are2c&#10;BLLaykBGBKtwq/N0x065zgdunJ693ZM6eZ5nysP4e/8APsP844rpKMAkopdR8x4yo9+4/Pt6UqTO&#10;g/eSM3csvBzkZ/zyaCScyYO1m+VW3Lu6dTnGMDrwfXJyaVmkUAMOhA+X2/wx9arC4hSNmKDcVyvU&#10;555zjH07d6f5r4XcuN2AW/Hp79/pj8aAHieYtiP5mHG5M5A44GOmBk/U4FIJifnV93zZ3KvJ69fU&#10;/Tj0wDURIRSVG07cBwpxu6Anj04+n4U1yp+XLNxkf/rA+mc9cd80AStM3KmZivX2HP8An3A+oAak&#10;3nEbk+UZI9AepOB34H6DvioSxABZR83O0t064H+f/wBRG6pkhhtVQSeOR2x/Pnpx+ABYjmCFYEXH&#10;bHOR+R6e2OlCOph37Pu4AJwTyOmTn+vNQB2X752rgfNnHv8Ayx/k04yBR/q87j+mMY/X69vcAEsZ&#10;XZ5X8O3awZunt1/z9Ojgyoxdpdq4AzuGOcnd36nHXt9Kj81h8ojbfwT7jjp+H4/1aZXEmQu9m425&#10;9ePz/XmgCdRvfcpbn5eU/D9KUbQdyRnPVtvUD/A/0qLzJGT5QzKF687fw98fzobLyL5bfxdGA+u3&#10;gf5/DJAFVtibVl43fe5X19j7cZ/nTd29ct1XnGPw/T0/pTWx807gcFffHPX/ACO5oRmI3Bio4PmZ&#10;PTHqM/Uf/ryACguTgDsCFU9c5x+GRjpx9BhqhuVdwvyjsOOOnHb60bwWxGqAcs3zH5fr1x+Pp9Ka&#10;zmOYARlR97DnoOe3+f1rTyI2HrtCfu2PzfeO3GOcsB749f8A9QHj+7LJs2rxtjXB/P8Az+VMWQyB&#10;mcLtVsdM4GAOepz7+v6wytK6Ko85cD7sYPH69OOKXKB8nqu3HynaseMNz065wM/069MZEkYDoIxI&#10;dzZZu+5ieo5x17e59OGgneQsmAGIHy4ORxg/p6U45HyqgYDodp9eP09e3HFanxiHgZG19wyf4s4+&#10;mSOeefemZO/zNoj4GPl+7zx1/H19s0owyo20KxP3gnI/DP6f403YS4AX5edyht3Xgfnjn60FDzIz&#10;L9zgrj0x78Hjn/JoVT5gIOWU9N3Ufln8Oeh70K7EAvGdwGMNnjrz9eKRUXBATOeNu7ORjH+f16ZM&#10;2AVWbKsfmH44HXn+n19M0AqrGBP7pz2zxgk8eh/HH0y0uw2ngcbfl7cdqdj7pkX73p90c9foP60F&#10;DlWM4eJ1zjn1/Ueo/AcUOfMbJP8AD97JG7ngcY/w/nUbbgoIC9Ofm6Z6gk/5596UAqzb03Y5UFf1&#10;/X9PpQUKxyeF3L0+b5t2T1z/AEx0Pc0OvzByQe33eMcfkO/v+GaHyZd8aMqsud2OnOM47D8D+lCM&#10;zydMjOWZcj9PwNSAKNzKACPvKpCjvztGfYZ4pIwysGZVHzASALznp+v6E/moMcTfu5FwxUD5c4OO&#10;woG6M42fKxH4L6Z4/rVADl5SNrrzwys3t9Mjr0H+NOLP5ZUbeFO5T97Gev5Z9snmo97ZyPbkseOn&#10;+A/z0e7FCG39/mUMeP8A638vSjqA5PNC4fO5sHan8zx3wOvakYfOEK/d47/kPTj19O9NKgjLc89W&#10;b7w6denYfShFwu3YvyjA+XHPJx19Rnrz1pNFepIjMTsSPvn5T2x/n9KG3Jw7fLkmMcrnnI7+/wCp&#10;6HimEsONzZbpz19uf8frS+XJHHkoWOM7m568nnnkHjqc00A5Vy3lEceYcfNjaM8/57jv1yFnZzv+&#10;UL95mHK/56H6daY7/MPvdPl3d+/P/wCqli3MzxyPt2gbSrH6/qcfn9csd9SXzWZiG+Xng7un49xz&#10;/wDrphddyvvLBmyvuM8j3/yc0E7i3lw4O772/n6/y+lBYh9zbiuMEM2MDj/PPH4dUUSLH5UrtG6t&#10;lWCn8OnHT1x/OmjDHCsF2rjvyAcH068enb6GNioZTv8A+BDv0/TP6U+QbN1sw2rg5z3GOO2Tn6fh&#10;2psYkwe5GSx6nnbg/dA+uPX+fXJjc20/dH3lPODxj6/XH5U5cl18xmGDzmMsf1zQYn27vLHUbuen&#10;PX/JPXtTJGvICQZCNwG75Mc88D165PfkUqiRugG0jj1X0IwPT8c/q5ImYEmRjtyGyfcc/r/nOaes&#10;RIUKeD8r7WIx/XPX8ufZBYIo2O4yP1YbT3Bzx9ee31pVJJ4HyjleScAf59uvTrT1ZTtRF4JAOTjH&#10;6dPYdvxpoZCu0Jzt+8ynj8+3+fakikPiZ4toO48ZU/dOR7fUf56lsrsDgszfNn5f89P1/nSMwCZX&#10;72T91sc8c/545/CgOSm4hiSufu89cenB9eP8KPMocGlZC56ZAb5jj+Z68e59utCPtjySi7jhWVeP&#10;rj+vHWmk+WjfOylQef8ADpn/AD60I7HgOM4O3+9jJ+nqBz/Kn6AhxIQBmJVSMbhJjn8/04B/UjGO&#10;PKZ5WT5ducnnPJwOc59uOR1o81BtUn/d+Y8en+Hp+dOZWWMuRnkYHr19Ow/z1paACsquAWKjqFVh&#10;k9O34H2/WlEiIVbKq3G0N8vHOAOfX8OT9aYjBEjUDB25bLdM9vb/AD1pCzlGnyw/dlmO30pPUBUW&#10;RXIhAwrYYFiTkn9ef196kS4l+7hjtyfucZx04wfbjr6ioizCTAfnP94f/W9+ePwxwqMN/bd5gxt6&#10;Hjj6f5680cox7SxktsJ+9t6dP0/nT92SrCUL1b5ccfX8SfU49etRx4RvlYfex8y4GT2pz7wMqPfC&#10;9Bwe2f8APNOyLFcsDtwF7/Nnn174z7e1JIoJwG+bhTu+8fTt9fWhpVRBAPu78Luyf5nt1/LNBTcm&#10;UbG4cY79OPSgBxZHJijZWGQMbemOcD274zz+dJIZHQMvXrhs/wCfTtTZNpDSKf4cfd+mR/jnj6Uo&#10;fYNpPf72fY+n4/r0o3ATYGZfNfaMegGfwHX9P5APZFQMWjXK5O0Ec8fh/hn6VHHIQArvjc3Hrxnt&#10;34/QU/r8zn5fVmA/qP8AP5lgNdTMdrlQo46deOn1/wAAKf8AOyFpWVt2C3Xj8Mev6fkEZMJk7emF&#10;ZvlxwMA84/Tp+YSRiIzIrbh1+X7uD3+nT646jNJxGOyAAwP8Wd3Qg9j9cntQUUMQm75l+6y5Xnt0&#10;+lB37SuMbs8N2GOmfyoYxncxj25+Zfl2ggfp2Gc9PxqYoQDHYfdIbJPf/P4de2aVJG2orhN/bK9T&#10;j0z+fbj0xQ7Yb92+GHp1/Q+9JHLtdd/GG2xsO/Tjv39utPzAdHJuVWilkZtufcc9eP8AHuPQYFPK&#10;yMN4bqrY/Lt6U1C7hYxGvzNwOf8AD2/l7UIQrAsnGAW9/wBP8OxpMEPkLDco53eny45PYAAdvX6Z&#10;pzCORGQfK6t7r/j/AJ9uCwMcsMqyldrbiMnPcfh0HXB9aVVwGVv4WJbOBjn/AD7cUrWKFIXf0xlc&#10;HbhT68/p+fpmhY1xuCZbsu7jBPP+fft1oWA5BB+XoCFI6fX/AOt1HTOaUnzl3GX73DbTwPb6evHH&#10;607gKwywALDGG2se47fQfnzntSZZWw+cvgdMH8fU/rSkxsx2Mcqv3W7kj8scdPf8xXfeV2gY5Kqc&#10;5I6/Xr+XTrR0KHDAJfHyhfkC/wAI554/L8cDsARvKdwdvYr2Hv8A5+tCEbXizlf4ueg9c/5z9aby&#10;Tt4ZewHfjjvjnjr2qbASCIgM5j3EKPurjHv9f88ZBqd4PtMaupZmGEZe+M9umAP6jtxVclZG+dlI&#10;6N/T29Op7d6u6TctHIyPkZH7vkY3c8denB5/n0qluZ1XJU20aOj6W11oLWszMtu0jRXTSM3lMdpA&#10;XCHLEgfTr6jPhXiPw+fhj8UV8O3kzizuHY2bGPiUNjKA5xkA8j1AGOhr3TxV4nifw3b2NtbLDcbW&#10;N5NMqt5mSSCcjjjK4HbGc8gcL470jT/ifczXkrBZpmUxtDGscNpIMAbRg7Rn0x145Ir2aNOOHpqT&#10;6n5DnWKrZxjpUYJXg2l380cX4zkuZvC8k9tDDJceb5bKGwzxNySOOM9x2Kk9M4t/DjxjB4Y0i30j&#10;VGkkhuriSU3JYiRYNuU5yccmQHHAYEZyM1Zfw1c2hXRNYuYFknOFdzJhmHUcLkHnIIwQPoDVjSNF&#10;0Kz0G5fV7ayug18ircQvIvUqxJPGRmMEnDA9cnOa35I1I2PmY1K2DxF2rNdH+p1Gv3em/wDCO3Au&#10;NXtY2ngjKRzI5cB0wFAQMu4HHUg9yMnjy/xppr67Yahp12ETyR5hlyGKKQo3Yz/CVTOOceYBxyOt&#10;vNLuUkj1GG2ubfY5NuzKjCT1BfzQB354IHvWTq/iJpddl1AzvdXun/JqUfnCWTdt6k9D8h6c/cYH&#10;gnPTRpxpqyOXHYqpjKnPJeR4lpPhm4h8TQ6ZqXyzKWkmCrkrgkAe+SB+dd5ZW+reINXitYn3LDhJ&#10;HXJ3MMnaO5PHYe3atbWvDGiatNJ4p8OSKqtCPnVd32b1jI67R2wCwAAGRiuW0k+MH1630WS3aOO8&#10;u1hSSNd0a7mADZXrjOefqSK1epxwsdvp6aZo728UyxzapeSYjj8rd5cbHk8bljyc88ELk9+MXxFr&#10;qalM9lZFXj+ZYwsWfLX0wOFPrncev0LtE15NcvdU1KDTMRwxO9qroygKx8oIMdwjHGOMqepAyf2a&#10;bjEFv4XbdtLXGzcwKkdsYGfXIx+RqeWzDmdjj7qCdNSbST5fl3Vi8NxkhCvIYcE8BWweOuD7Y5Ma&#10;PqVxdfZls2JZiFSH5gD6cZ9K7nU7u8tLhoW0q3+0MflcW8YMXXnJzk57f48Vru88QLfQxm9luMY3&#10;R7vkkOM8bdvB6dR61pG5myv4e0C5tiuo3DEtAreTHM2csOEzgjozKwHOMDrWnoek/YD9qCNvVseW&#10;Oh45ycEkc9sc5qwPD2pSRi6vdHCsTgqzMwTkYB5yeo6Z49KfBLqcQSyS4jWFs7RE258++D7d+fXt&#10;RIcSa408TafeXEz+T5cW7y5MgAk8HI5I6DngenFUvi3psuoCzt7ENItvbr9n2/MWjHy4xxz8gI9f&#10;yq7bWdzLDdSXAeT7RbK8fXzJGV8k8DbjaD3PbrmrEltaalFYDWXEayQtFK0ittjVpHYMT6AuPpWf&#10;2jX7J5vpP9q6Z5kkCyKixyRz+W23nGM9OOO/ryajvEvrySOO3vZJduP3boRKjYGRtye5PIPI5OOA&#10;PVNO0waNezaLrNnAtzNZzRs02P3sgTK89wTt9QQcjOMVy2raVpt3qcd6dFay+YB1hJKE+3PXrxn8&#10;BxVcyM7FDQIb0u0MFoWeY5+f5mCg4B44HA45xx19fSvh7enQrV2stPguJr+Ex7mn/eRLuBZs+px7&#10;gDHI6Vy1zZXNlbx2VrpfmNOokZY4tyt6AnPOAPfB/Tp/BljqMWqWz6lLaxyBZHht1UbVDqEV2Cf7&#10;W3gcdQccVnI0iuVmbrNvqv8AarWzxsPLUJukU7TgA7gfqT9OPrR4Z0Ka58Qw4Mkh2sYVVS3yKMs5&#10;x7t074+hHfa1d3sOlyRadrcnmNI0K26zHyxzuxz2C5Xpztz7nndGTXbi/mvBNlUgkaeRcgRNksCy&#10;jgnIChff2NZydkaRj71zpIdMvLX95b2H74qoa527vLYknG4+nGfw+tUGbxVd6jJpy+Lo5JFtwHj+&#10;z7tw8wkcZ4yef581LqMWqJBbxfbpGkmw3mLIWReQAD9TgZ6e9QteWrTgC8kt2VmiuoZAfMVix+Xk&#10;YI59ec1z8zZ2RikatjpOpQ3d5Ne+IGM0OlXW2GOPb+8KbMlucEBsgDngdetc9f2Oneeok0uG4WaP&#10;zFjkVmPI+QEYPOTnnuc1e1Ke+mslup2VbfYQu2QbmG7OSM5z19fSsuHV7FN1zbM7NIp8tkQgjGOn&#10;HTB6j375roh7q1MajvLQ3rfULPw9p0Phv7AqrPMJtRn+zZXPaBRx8qjDHHU8HGCK4/4o6i5vo7m6&#10;u4UgbCCKO3YfKR12nnjHBNXtG1S801f7W1dphu2m2s5mBLtnh/ZQR3zk8USLqurX0b3Dwv8AaJPm&#10;eaN2cgHkKc7fwquYx5Ti/Cvhu4t9Qa1u2ne3uJH+yzbskjPU46DJ5PPTOKmury00zU43slaMJIoA&#10;dQsg7YI98Y57g11TIDrE1m8CrhlEcypwNuTjH1yvA6+vFaWn/Dm18RatbjVZ47eG3ZHkaNvlKDnH&#10;PJz06+9Zyn3NI021ocVrsejeJbFbmfR42udpEMrR8jDcjOckAt096xk0hbRZBaJFCwkKsvklQPb/&#10;AGen/wCrivVD8GdQns7e6V1xI0kixZ4iRlBUHjP3ck+n4GsHUPBVvaSRo8U7SeSxQeZnGOT8o7gY&#10;z+NEasejCVCT1scHpV/qfhq5lkhlKrcIU3c5fLc49scf411GjfZLW08nUw0jtFvkRW+Y5HXPf6+1&#10;a1/4INrLHZXMG2TcBF8h+Y4zj69OuCM1PPpdounx2823K/JFIvJwAdx9xkDH1qudSD2birDbOz00&#10;WfmabH5ymQM0m7Lbhj73pgemMY6Vt6NNHFeNIbZWWZQrbhuJ/eFuPTgkZ+n44ei2EUEM0/2+NFjh&#10;yfmxn5tvHqeTwa0LPVNMELTy3bLtBX93j5h+XI459vwFDjcFJxJPEt5ZLYzSG2kXe6qm1PXoOD1z&#10;2HrXPQ3d3DcCOAqzNlJHZTjBXGAe/Xt0H51BqfjWSQ+Xby7VkOIYTjBP94+36/nVOz1Ke/1JUkj2&#10;RlvmYL17ZB9OaqPumcr1NjqNJsNXhuRqEckflxsXDgArI2OvfA789e9Y/izxpeiz/si2mkkVnzMM&#10;ZMjdSW6ZHfHQY497kEl3JaSWGnOturMsckjE8IGy34k/zrm9Xv5JS8Wk2+3fcMBIx+aU56/Tmjms&#10;JQVtS54b1GXTPMuLuWRpZlZdzPkj0OT9cn69qj1QX15p7W9yPmbImKtxsznaMepA/D6VueG/DOpW&#10;+nxXj3DXDLkMGTKx5bHb+InOO+MH0rUn0ZINRWIxRsZm8uSZl4GeQw+gHbn+ubrK9i/Y3OBi0zUb&#10;798Im8mOJXVeRjPGP0H0+ld7o2hRRaRZ3smlXvnW6MqqIPk25HJ9+OSetX9K+HEk1tI9vKqzRsY7&#10;iOaQ/MM8enuPr+FdVpHh5dKC2z6nJt+zsGgWINtI4PJyP85qJ1FY0jS967POdT3IsqXFoskcoZnD&#10;LyAeFzj0OeO4Ptxg31n9jdpYplFvPGqtGrc71G0sQPevVovDVhrTTLFAbiO1gYNJwd2c4U44wDn6&#10;ew5HPX3w7lntzIrMoU48xf8AVk4yWB9O2eehpwrLqOVGXQ88tfDc9+627usjNkxYPXgH/IxWlqXw&#10;4W8tYdU0h/Jl2+XdW+0honUdT9e34111r4VGlXkMV5HNHHtJjuFBzGTnnPVh7f41sJ4TltbYvYiW&#10;RYn2RSKufNz3+n68n6VXtIkLDy3PO7XQNXhWOEXTLtUu2Iz09OnJPr/OsO+i1jV9bWF97WsI2xsi&#10;4BbuMemf5fSvWJvCN1/an2XVFktzt3fZXxunzzgEdVPXHUZ59a6W0+F/hCHQoLlHje4Zc3CxwthR&#10;jOzJ9x6gfWolW5dTRUJSPMrW0l0DRAL9LhmkB2eWu5BgZ3e38ulT6v8AFTxDJp0Fldybvs4ZYfMB&#10;+TJGVznp/nrXY33hKVPMn0jTlnhRQslmzEIik87Tnj6dPTrzgav8NNau7aSS30lovLZt4jfczK/I&#10;ABJ7Z5HTHtTjWRM6En0IvDurarrOk/Y3gt7iOeRlbzc+ZknoD/CPrn2Papdb8H3zXEs9vN5rFRDH&#10;G23K8A5B6d8ZOM8VkaBpGteH9QWe0JRSqksyllH1B64rvPDXj6LStGmOs+HFFzJC6W+o7A0SqDu+&#10;VR0OecnPHHtRNy3jqEKfdHlE+l6hp+pJJZlom9ZDwG5BUn3xwf8AGupEj39vb6hdW0jTblSVlzuS&#10;QNnLA9Q3Hb19a2LnSNK1xZZNOuAyzyM8l03zANgYCgZ4znr65rMSz1eBpYYpJmkjXEiNIMKoxk49&#10;Pf04qoy5iPZNamil3qv2FtR0qFbiFjIPMiYgISpHI5IHr/OsHUfD2qanDaXWnM3nSLho7VSWWTOG&#10;JJxgKO/r7812Hh7RTewSS6dIVl278rJnLcccZ7gj8fbNbNlpGnWsUttdRFpJWQyynDt5n9wevPv0&#10;61MpcuxrGndnk2t+HNasbWPUrnTpPMAA8wS8/p3Hv6e/GA3iN185L9Z1mjO2FZG4XB6c/e6np1Ne&#10;5y+Fhbax/Y2lTtcLa28T3LLbjggdFOD2UfUnPODVrQ9An8Uaj9ltdDO6zJlhXZncdp5d8ELjrnqe&#10;Kx9t3NPq+ujPOfht8NdTv9C/ti4nMMl5P5kMc2OVH8Tc5CkA8/1r1TQfB4u7Vb3xPaRW/nTDCxKA&#10;sSqpx19tvHYmu+0z4Z+GdK0y0v8AxT4ggW8WKPzpirb4xkgKCzcDJH0GOhyKntNCspZ7rVIr6a8u&#10;sBU2xlvNUZAA2gAAg56ce9cVXE82x6FLBuNjyjU/AFrPumhmaHdIzDy+ZAoIXoSdgbcOOc7fbjz/&#10;AMeeDLO7u5Li5X7RErBWu4Qo/DA9Pfnj0r6OHgrxW0pdVs7e3uIPL3Las80rLzgcjlsnnvjp3Osn&#10;7NsD2UdrqkE0d9/rJLePHkrL12hSCCV4/Qg8VEcYqb1Zq8G6mlj43j+DWmmVbi2ugFbMirnaXOM4&#10;HvkYqTQfAdqtw15/Zay7JT5m6EMykZOCDx2x+fWvqLxR+zP4l+xz3Vrb2pFsMSt8wYNjKjIJ69cd&#10;c+4zXI3Pwt8R6ZOqz6Itwr7dt8kIVtuBxjn8f611U8dCfU5amXzi7qJ43d6ALmVptMuVjhzlYZIg&#10;BnPQj+HByAc44+tWvC+ij7cthqWkfaIXZhN+73OCByFPB4x3OOeRXp178HdQt7n7V9nis2kkLfaI&#10;1z5nJyCOQcdx61X1a2udEt/IgiUQwgPujtyRu6FlOcdffv0OK3eIhKPusw+qyi/eRlJptxBBKsM3&#10;lwtIr3ANrmWLkdUz1x/Pt0qXRNTht9Xa11opFLMdtrPGpjzIDwjN6bcfw5+oznoPA9nJf2l0bSzv&#10;ftHJWaSIBD/EWYt82AckjnAzjmjxbp8V5dNrkllHcSxMuJIYyd27cWyGHPVj0yOnIArmdTodCovl&#10;ujnfEdjB/aElrc2zb5my1uzboM7gSV+fKEjGSO59qo6l4e1Vj52lXUDtbp8qq3zNjnJUnO5QSGUY&#10;yPXt0kdlBaaPca5pEUN9HckfaIiVIDggYZWOc7SMYPrxjlcHxFa2Tzx32iXf2OSGTfEvmFkDAD5R&#10;gHaTj+I8457CnGXvaEyhZambq1pB4usmsTbC3uDCDFcZOdxz+7YYyPQE5AwATjJrib6C68JLJ9st&#10;/Ih5R44JPvDn0468cgg/qO8j1e1u7hbfULVXjmyuSuML1xjByO46/nxTdZ8KRXNoL/SJbjUI48Lc&#10;28jFvI9Mg42r6EZHXpwT2xkmcc4S3RzfhnVv7ahmhSHyVtrPczNmSTaZFBP93Hz8bQAepySK7Gw8&#10;7TbK3u7GxDlplG652SE7OArBsr1bOCDyF9MiDwb4ejt4brT7bTYoUuIWljVYivmMCG4JPzDb6fl2&#10;rWjzfvDZXkIaS3yzMrFgmT0zg5xu6k4APbIzNSXY6MLeOr3LGk2EM/h57zU1USNJIVRsZjZhlpGw&#10;dzMAOW9fQkkTQWsN5rFrdWlkYYbe38uKRo8GbH8OMDHDZ6dxnPboJNM0K68MvLDHb28K/ubJdoaV&#10;5ck7to5ycjGQACHGRtaofDESahZq1nYyEQPzNPhhjB5545GFxyARweuMZSXKelRi44iN+v6G5DJJ&#10;p+j7JLLdJcRMT52VG0sSRnapPuQTjgDuDRld7fVbGWxMfkoqW0jQjb8uDk+rENgck9O+edW+g1LU&#10;riJoz8siJHthkWNQMAErkc98qBwW9cUy7sS9uLe4FqjSXSS7ZpsttVhhG2ZwRjuAfvZJHFcEpR5u&#10;U+2o4et7L2ttrP1tqP8AMaUGGMgoyj5hwVBxnJB5OP6Y56o8nlNu8tuvzHngds/lj6VoXCWNvJ5F&#10;kpZsDDTsAvT5iOoPQ4JIyOMfLmqbWVzKnllUba/3vOBU45yCDz+uTiuKWmh+lYevCtQjUWzSGOwJ&#10;IiIZuuAvOPTOe/4Ee9S24SQhY/l+X72Oue46n19On40OjBFnmhwu4nfJ3PGeR269Ox4zxVrQNPN7&#10;qEVvCn3pBxs7de3X+XNTY6OZWufRX7DXwvk1/wAWwX09qpVWXd8u7jd0xj6+owSOtfrZ8C/CaaPo&#10;8K+TtKxqM7ev5/1r4t/4J9fCBdO0u1vZbXDMobd7ccZ/L/Jr9BvCWmpYafFGq/wYr2MvpPdn4bxx&#10;mbxGNcE9EbEa4AArb8PWW47n/lWZYWwnlwfWuu0exWOJVC/WvoaNPqfmtaXQvWUXlLuIz2pt5Kvb&#10;tVjGxMVn3bkAiumTsYQ95le5kyc1EgdeopJGLNjNKrnuOlccnqdcSdASMCpFGKjQnvUmc9azLuKu&#10;Kt2cZL5qui84Jq9p6ZNUQalmnPStCIcDFU7JSFyPxq9EvHSqQEq9KVjgZxR1qO5bbCTVAcr44vxb&#10;2UjlsYU1+Xf/AAVZ+JX+iSaIk/LZHy5/X8vcZ9K/SP4tauLLSZnLY+Q59uK/GT/gpH8QW8Q/ECbT&#10;45Gx53zKFHGDx39a8jNKijRsfpHhvgfrGcKo/s6ny/dyNPudf7wY8E9O35/TOaqsvzmcMR1Cndub&#10;dj7vJJxzySB1zxUk5Ny2BHuwpPU8+5/z7E01g6HcirgfdYKe3tjj6evsMV8sf0YNkYgq7ofMVuG3&#10;A/xH2yP5gfo4s5cbRheTFuUYVu55+nXtzijYikgKnzN97dz0wPX/AD9eGM8QbyyOWkGVxz0/E9Of&#10;84oNBWaIRfuzz/dwfy9h7jv+iRsrfuyW7HBYDqfb16eg4PWkdnDEFd2I8lc/U59v89KcQo3Ss+3L&#10;L8y844/l3P4UAEGMK5jUNuw24/e9PqD/AEI54xIFdlUNFlt3yo3HHOc5x25x+PFRhcOsbj5u3y88&#10;H7vPPHv+vaQJGm0LHubGBHt6ccj19P8A63UK4CgqNrCXf8pO5c/Kc9cnJxgjPHHtupA1zK+ZGVWI&#10;U/N8wGSeuc8cfp9KC8QijV2YqecewB9un3ePcnqeQ7nHE25t2W2/Ljk8/wCcj8qCiOZQR5Y+Zt2M&#10;eXw3t0GTj88D/epzqdrP8vttBORgn+WePf6U6eN8jau5V/2T1J/ljPHTt2prxIoXzduf4Wx0HPOP&#10;6f40yQBVQzRRZDL8uGHQYOMg9MY7D+VNV1wuEUknqcZZj2zjjjn9QSOA6YZQzXDs3zf3hzjnPvz/&#10;AI80ohQRqvyqzIvy/L8wPfj1wT9fpQUI4Vxz8zZwgVfm3dcdc55H/wBbirGm381jqUdyqjdHP8o2&#10;46dOn8/w6YArxqJAf3Knc211U4wc5/n/AJ71K2N4gwvzA7XZvpwOmBn249xmlsHLzLU7X4s6rBq2&#10;lweJdIhZVuo/mzk4YL8wJ+uO3Q++KxvA17Fa+G7mOa9eGSKfbIRHu2+YQysdvzEEiT5R0JyR3WfQ&#10;PEH9pab/AMIrq0ebfLPbyN1jkHA/A9MdMY6cYzNHif8AtjUPCd/FzcQSPGsmVBMXzLgnvtDYz3xj&#10;OOPSo1VUpo/BuKMlqZTjpO3uS1j/AJepaj1V5NLuopP3cbbo2W1KiOaPHzdOBj5QTyDuGcY4iNrJ&#10;LfNa22ozKskKpNJGcmK3IB2YIQ5LE8DJwxAzu5WHUFmv7i4iij3bZFRJM+f8qA4HXc3BPQkjk8Yz&#10;BbXkYXLW7RvNZhmXbjYAUwM5BBG5DnplPQk1pI+ZgGo2/wDad402pWzXEUknkJZ3katvjVm4YMR8&#10;2zaADxhuuMgeW+N/2YfhB8QYJLiz8APpE6ssUtzpMhhjQ7wuduDGM8nJUA7T06j1S+vWfSJJ7Yf6&#10;Pb73kkuITIp3uV2jIGTk4JxyFwDmq1jFdzXKmC6iW3aHdDHt2yCRSAjnPPUAdl4wMHmslUqU9Yto&#10;6/Y0q0eWpFP1Vz5q8a/sK69pvlnwt4zhuHwpjt9Ut/JMYx2kTeuegyVTj14rjPEn7OP7RHgO4MVz&#10;4W1K4Vdvk/2fKl4GHOCNrOwP4DHtX27caE2o21vqQm27uJEyzCJcggDeBkckDnPy57nPSpoLLBbw&#10;QBoYxCxXarnA25BLbc5+U9QACT15FaRzjE0tHZ/15GcuHsDW+FNfO/5nwBoH7QP7SHwonTTofFeu&#10;aasPy/YZL24t14A+VomYqw6/eXjpXoXhX/gqH+1F4dMceoayuoQxspjhutPhZQB/uJG2PX5ufc19&#10;Yah4ag1zRlfxHZx3UzKsfl3sBZRGDnq33h98NyOW9iRyPib9lH4R+JYRqA+HejqzZ8tEtRATg/OW&#10;MbKcgZzzgYJ6DNdVPiFctpw/U4anCdSMr0qn3r/I810z/gsD8VDLs17QdPfc2T5cVwuVPbIuG45P&#10;THb612Gj/wDBYOZ4/Mm+G1nuXoTqTR/KRjGTFn9fXmqF7+wn8E7ueSKPw7qEPySMhtb6XbuCk/xB&#10;umOeeTgAc1kP/wAE9/hVLOzLqGuJDyImhuo28zjqP3RwAcc89sE5rZ51gJ7x/BGMeHc3i9J/iz0L&#10;SP8AgrxaTHdc+AYp+6h/F4QIp65DRYB4HQZzjpVw/wDBXCyzlPhbYN5eGbzvGUBAOOo3R+n45z71&#10;46v/AAT/APh7cah5Nv4g1iNAqkNI0Yx8pLZPl9BkdN2fT5hjS0v/AIJ4fD2S6j/tOTWmgeRhhbqM&#10;MQD0GIT2IPfGe/Qks0yuOqj+Af2DnktPaf8AkzPQ2/4K5TXTtEPD/hzTzJx5s+prJtOeD+5hJ+Xr&#10;1656msjWf+CrXjqVXlPxO8JxozfPHpen6q0wOeoDRrGc9vmxxx1qj4f/AOCdPwvktxjRNRu5WKL8&#10;18/ysTksdgXIAB49skjmuw0/9hf4MWLK1v8ADe1ugM+Ys080gj4Tn94x4zv7DoQcdKzeeYGntBv5&#10;L/M2p8K5pV1nUX3t/oeP+L/+ClHizVPMLfE7xVqMLkloLPRbLRGj/wB2ffcEjA6mPP17+dXn7Q3x&#10;Z+JN4p8J/DC51y6jk3W+r6615rtynHIZXIs5Bjj54OQB6V9v+C/2WfhfpMqzab8N9LsriNtyta2c&#10;Ssqxh2Y/dzu2gEAn+EjByAeyv/hItpBcXCrA09uYLe+h8vJgIbYCOPlVWSJOhOJN2cEZxlxFKXwU&#10;/vZtT4Phf97V+5f8H9D88734GftffHRLfR/GertZ6apE9rpepXyxWluW/ihsrYeXCSSMgKgJODmr&#10;GlfsX+CPCqC88aajcaxcRrv8pl+z26MeQSoOSuSB97DZJr7gPhuy0XSplsLZLiJJAZLfUFUhSCfm&#10;ySCFwxBbAI3Lk9MeD+PLFru+/sezsdvnTMkX7z5Ou7Ab2AI7kjB64Ncv9p4rEyu3ZeX9XOyOSYHC&#10;r3Y3fn/lscT4a8NWMNzDomkaZDb28Majy4bUIqKCP7oAzxnp1wCRya93+HXge38N6bG8sHlyH5pJ&#10;FBOATyT6Y9M5/OsT4b/DN7O5t1EIa4wGkPlfKowCAePx6d+3FerfYP7ThMal1ht0Vrh1Upk7cbsH&#10;qfTjHPQVz163tHyrY9XB4L2K5nuZ7XcN3eSNpUEkdvGpkhZl2sqgk5z3OTj5e/bkmvWPhdp6voCa&#10;re/u2uJv3a/xleVwSQRzntgdOwwPNfDNjNqF7uxuijjVGkWLlhwBn23DjBPXPevbfD6Srp8Mawqq&#10;wO3mL/dwOBx7+mR6Zxzw1vdierRp80jq9I06UpGZLRn3BWA4BOB9456dT0OOvXtc1vz7fbA0rt91&#10;T5jja+R144zz6Y/kadi076gsojkaFUxIq84HT+f196uWFj/at+RdSNHubEZZPvYzgEHBPGewB984&#10;ry5PU9qjGyOi0K2sbW0VIJJmLbXXcFOB3XGORnv/AIGtQRMmybR1EjbcMWXCDOBkDnPTHpx+IyLG&#10;2EunQELthhy0ayA4PocfXA5x2rs/D6xrZNcXAhlHlqtuFUqc9hjHPPp1oXY6H7pJpl+F06USW08n&#10;DGbbGy8ADgE9+g6+vJqxcyzyGIR3KqJsfKsfygemCfTA4znIPtU2k6dLbQteNFNIoXMJYFgnQcZP&#10;Tnue/fFXri1vkkAtrePcgGVbgt+A6k+ntWyXNE55zSloULi8htbZobR2jlVSX8vHdeh4z6dPQ9O2&#10;Rew391Kq3B+aKPEc7bmzH2+UnjHbBHBPQ1vXcF99mlt0sm24JkkhX7vPfp69/b8YBD50u62I3ou9&#10;tzc7eM9CeeMfjyazqRlLQqnKMdTnNVtkuLVY3gVpo1UuEQlcD+L5ievf2PGMCq0cjT2MNteLs8xS&#10;q/KGAUg7T0JyMdRjHODzzv3/AJ88xd7T/WL8rHksp55Pftk+wz6VQWCZbuM/YXKhSiyKSQoycgkd&#10;/Xj196xjuXP3omBfeHiiSC1+Ys25lkOVVh/F1GTnnj/9XOagZtKSCyuLRWaNv3kkce4v8w4x1yeg&#10;xjp27+i32itdspO3Yrf6zkY56/5/TFcr4w8MXtrM2o6eyt5cgYfMGbIJ556A8jr0PoRjaNjkOF8Q&#10;6XYBGniWNLVtwdo+ViyeAT/Dx9AR+Arjbvwet9cTXjWsnk7VUgYQp9Mdvbp0HFekzx2F/qMdy0DT&#10;KMmRDH5gDd8sCMcHv0wOOKrTeG7uS7VBP58c8uJFhOwRr1C8Hgduc8H61pJdDPk5tzwfxD4bzP5M&#10;8HnxTNuXYBv6Z9AAdxOD1x+GauieHdS0i/Nzpdu7RLJ81vHK6sy7ecgc4I4JGMe+DXtmveBPNWZV&#10;3Ku3HkyLtXgZDdPTofT6Yrj77w22n3Sq6yRt0jfj58DOOvIPQ98U41pR0OWrgubUw0+Hek+KbZbz&#10;SRJJcrCXmgmuI2y/y5DLIVZMckFc4z0HUZkXwx8MJI4k0ll8zaFtbqLzY2O4bhubqMZ9CD1Pc9jY&#10;Cxh1BZJdODNuPmDgBhjg8gccnrjjA9a0PFGj+VcR6mwVpJly3nMgYrjAJXcSMjnkcjpnirlOXLdB&#10;Rj73JJHH6F8NPh7BqcS/8IXo7NHMrRxyQo0ki4HyglWyOwKnPIJyQa7rw78F/h3rSf2la+BtIm8i&#10;7aOOCz02JP3WATlTFuLDjGc5wQRWFYayLlsSxPHtUp8m47v4toz0IPbGPTrXU+HNVtEu1abUI2dl&#10;z50jFd7E5G7n0H0z69phiJR31Np4WEtUkX/D/wAE/BtnLNBoXhKzFwt1lZI7HyzFGCAQd4Cn5Tkk&#10;cnHoTluo+CTp1z/o9tazWpUfY7O46yxq20jLHGcj7vBycdyT0tr4i0loRc2t+I7jy2SRYNy7WwOS&#10;P4sYBB4HPIwBiSdo9Vaa2i0/yYJMrdSbPLZty43qMcAtycAnJOCMV0RqRl1Of2LWyMG0+Hdha3U8&#10;1rbWLahbzJKljcL+7SSRFwQzY2DkcZKg7eDir1v4K1wXs9zp8ZhTZH/oa7VWJhkLGrbcNjjcSAG+&#10;pzXXWlvAunkCe3mVYoRDJc8yIylflO8cjcvTqSeOwrct9G07Umt77UZbfyJJFmlWeQMiTBdxZT2x&#10;1CnO4Z9SKr2fNsVGpKOrORtfDlvZ6hZ6RNo1iJo5FmbdKvllHbEiq4wBtz0UYyeDlONSw0jRRfLL&#10;dWyrHJNIk7JDJ5gx8qoxw397IJGeQCVwCdC5j0awjbVp3kutLuWQwosjgLlslRgfKu587sEDPT1v&#10;QT2zPJaS2DSqshgVlBlWdhg7CQV2tnI5JIwMjoaxtY15+xQ03wnp89hGbvRPOWBl+xxszLHEwAzt&#10;JkBZvu8qDyeeM7rcmsQ63aOmnwQ3Ey3B/wBHXY8kcXfBKrsHUkBArAkk5xiOG3W20+LVdNgaOVlk&#10;a3tZslDDu4H3s5AyTtycqeCBk5r+GtS1KeF4l8uWO7DTQ27Mp2ueQ23lgTnp7d+K5/aSVka+zjK7&#10;Zf0RWub95VtWt41n+z28ysWLbj98AcHDKAQMFevJ4rG1LVElRFu7S0ZrW5M628ZDbnYhSeQ3BGOO&#10;x4z6x2MupCCZZNQb/WEeXeICIWzyFB4znbgdc9Md3Xlhr0cK3ckFrJImW/0fJZZQpypz/s4K44O7&#10;ggYxHM+XQrljfUxdQcPH9s097i4jSby4yUxIiY+6pwPmx07DtnrWfAiXOLOWFJo5XDs8Ko0nmgZ5&#10;wpwwx/vEelaF3DpMlusNuVjSRxsjmG0IduMDJB5HpgcDGMVXTUn0Ta7ztHC/yOCJdjqCQfmxgZx0&#10;Oe3HWsr6mnQq3ErHdbfZJI5VuGLw20eMOM+pyeB2w2O7CqNoILiPzo4o5LpVzDD5YlY4/gyGJ3Dk&#10;YyeSTnpmzb6zf29+72hKqyiUFv3e07iDkA9cZzwO3IxUUGoadIZb65UK/wAzTGOFSAwXldpb5vuj&#10;sxzg810U0clZkcFrGb9Z7KVvLt4cqwLj5CTh2jLY4YOjcY5U4wcCSc6Zdyw3jxR3W1G/fW7Mv7ol&#10;V+/tGcHBwSCBnkcks0nU7jT2ENwZrhbeZ1VlhkaPkKw3qoZfmVsD5uoPXsl/cafFp8cVrpv2eDDC&#10;EyAIpLH5euBgsc56detdUVocT95k+j6fZR2cySwpuhlzbxNcMJDkk4zuyCQVw2SfvZHWsaSOZRu0&#10;eVra3wPs7P8AvDKGBO4SEkjIxk4GOMKR12dBvHlVITaR/uIxHbxyBZGQhVwowck/dycEkehDGszV&#10;PNvL5tUvC3mXFrsjhgUbbfDklNh4QjO7jOML15J66KUpHLiNInP+I/Eus+GNXW5uLeJrf7KxEdmz&#10;yyrIu0syiNXZuCMhAGyuedyiuPkvNckXTdW8OafHq810s2zUIf3clvC5RtkibuAu1mJVeNjDGSK6&#10;q+fTJNU/4RqS/jt2uYs6fZvG8rSKAxDJxh+AxOMsMj1rB8QWFhbQ6o1z4rl8668uaO1hI22a7pEj&#10;Kjb8quR3PPA5HA9qnaMT53ES5mcT4z1h7bQ9bea1lto2t5LS9hkiBFzHLGzhn5LAK5kBII3AOBjO&#10;0W/FOr+K/Ddrpgvbe3gntVhNvdLdEpO6zCNhNs3BRII0AOTy3cqMbdhFcXlte3WoW/2e4uNywyR8&#10;tHI8coO5ScSMgZTgnOX4OSCPO/2i5rDwJ4dXVpx9oCKBeWMcbPH5Mo2Tknof3qrIOSBjkcmt4e9J&#10;Hn1v4bZDB468Dadd32k+HoLjRzeXyqi5zG4kG+QNnlAswUAA8N/10OPpr4VeNHGmwxb18nanMXT1&#10;wRkc9MEd+MZr5F+BfhmTxD42gGtabcXNj/wj5ulupYRtaeeRV37cc5VSOSSpQ89cfSvwj8FX9zqd&#10;r4d0XXPLhuJRtW6YuiPyOucj+fGee/j5vhamIxcY097W+8+g4fxlPC4GVSrort+iR7DDrNumpL+9&#10;aQIM7mXkjHP5KB/nFWhqixgIJNzSKwVmkHyjPJwc8c9MfnXpPgD9h/xbrMMV1q3iyyhjLfP9nVmf&#10;Hrk49Onofwr1nwf+xZ8N9GtHh8RNNqVw0JVZ2bb5Zx94AdwScZ/HNGH4XzGpL30o+r/yuaYjjTKa&#10;Mfdbl6L/ADsfIHifx1onhjSLrV9duY4bWTcFYdSoztxnGASD+XbjHz18S/2otf1tpdN8LTfZrfEk&#10;bTCU75PvDPByMjaTjvXVf8FAv2e/iV8C/ig1p4l1O51DSb7zJNDvedvl7h8h6AMBjOPbtXzwwlMf&#10;3v8AVsN7HHHPv+I7d/wUsH9TqODWqP1LIcFgcZg6eM5lUUlddl5eqffqT32qXepXj6leXBuJJH3N&#10;JJ85Y55PXJ7eh+nSqUkxw2ZMhuJNxxkf4/Xj6cinyo6Mwkib5c8sxJ/H8+vrnrzhirMGWNWbcDt+&#10;XueOnTB6fjikj6jToOExVtuHbjC7znPHuOvQfhjgilaUoqhSQcEKdxx9P8/rnmuSwT5VXcy45j28&#10;Z/rkds8e9Odtjbvm+6egz0HJ5/X6UegmyaS5LKXYeoB3dOccHPXOOnUZ6U0ysH8sMrKzZbAKjr29&#10;vw/pUZBK4lOV+bcV6ehH05PH16ZzTC3m7RsU7udo4/H9CfT3PFCI5iVpJiyjcm6TAIdzz6fzP4fj&#10;TTGGkU8qqsw3cAn3/l/nimG5ZpTKnytux5fBJ5/znqTzSiJlXbjPGNoX69Pbv+J/EJkObaq7hAuW&#10;5LdcfgDjPUdPzAOYRIDH8qgbsLtC56ZHH0Hb2H0qSUYbexO5Wx8y9Occ+o6fnjFRsrqdzSfewDhj&#10;z7YH19voKETccqlW3Mm6TkfKwxzyPUe3+c1XVgsm52BwVPvnA9+Oh9eg5GMVIFGzbIqn8c9fqP8A&#10;PWhpmcMf9rLbW757/ifpz9KY7jg0q583duOAW3AgD0+tDhhuCsysynEkeThcEE/h6/y6lnnZfkFQ&#10;Bwp9fr9P/r0u7/llj5m+Zdy89CPX/wDUMfgxEki75drHdgAjIyQ2c5wfr+OOc9AbpAmFZWPVc528&#10;45x6ZHv098hoZySkgG4LhenTPGfxzTdzyx4BZl2/w5LHPbuf/rH8KmwDmlQH5gMdCvAz6fX8SDTm&#10;IKeXFhtoBVm4xx39f1446ih5JEf74Unhj2B+vXp/nNN+bbuP3Wzu2r0H+R+dAiRZAJGI6Fvubs9B&#10;+p7n/wCtTgzbPMdeM/NtPG0f5HJ47+gqPcp+ZmX5kBC/z7/5NEciH5/M+4SG3c7D68Z/+v8AjQK5&#10;LHgqIwi9wFVcMFwAOnT+nvzSh/NTLtIoVfu7Qcflkds/55hWXcu6RQf4d2R83H49Af1PpTg20eYr&#10;Kq9cL29vSqK5hTMN/EY+7g8LtH17jPGTntTt/wArRNH8vUMqHDcHjBz78cj8OKarP5gjLgnqrH2/&#10;HIP6frSEHLsrdFAPqB1z+Jz/AJ6yABpJP3u1WZejSP09eO/0z0HOcinTo8e3YTyu0L2+oGP6854A&#10;zmmMsrxusGWZs/Mckn6ep7d+af5ixhQDmMd1boO/QY/zjpxTC4SMHG5XVm6lto5PrjPcfToaUTD5&#10;pVjxjj72M+g54zg9+aRlJOxnzt+7uxxxn19uv144pvmpk+W2GU4Kjuc/d9Qfb3oAeszYMYfb/wAB&#10;z68cnnt3/oafHKud8Ixs+9JvbcDwcenTAJ75P1qJ8q2S4Cg/JuXnnofTP4/jQHYFdqBdzds+gH8j&#10;+P6UCLPmGROZPdmGMenfjHX0/kCGba4aIYUN8rKp+8eOgPTnHvjqelQ+YyncXXuQPxIPH/1+fbpS&#10;pOVckDaWwG+XAYfXnkce59O1AEsTKI1V490ar8vTbtPfGMYpxMDMrTRErwxXzORwOfrgdTn+VQPc&#10;Mpd2Q8dO270/z78etPjlKgIRzns2B0OWz1/l0piHNuijKtJmTdnbjq38hyR6dKk2l5NiFlXd978M&#10;9+n06Ae9V1Z5Im8lG+b7rFevJ59Bxhh9aduVQvnKvXO7PP55/wDr+ooC5IssiSKE74LMAF598D1/&#10;UfgGmTC/J83y4yy4z9SOCeBz+lBdJSrh93zFgFHfI5/+v056daau0tg7ivO0KvXjgH/PHNAdR26J&#10;sPIvyq3ytwS3tj0yAMEYH8wFt2/d8ob7yruyPX8s859euOWvJ5XDRDdkbtvGB/hk+pPFODZ+5GGb&#10;LfNnPXp/+qkHMOjYmYBQ3y5B25JU454/LGB0PbND+UYw8IX7oO0KNp7dh/nFRtIETMb7duACi5+h&#10;H5frT1dSWAAPKqWbsD6/kPwpjHs/mjyh/ECM7c8YPPPfn8qjDZy8bcFeVPbnPXnJ9/r7kqPmyGbr&#10;94vxntnn0/8A10w7mdVKEt1kyed3p1/pQIkAkjjCoy5HOGYjueN3P/1/0ppk2SKwZtuAm1uence+&#10;CPp79S3zQAWA5255znH1/H+dORXILbMbQCwVc9f6eo60BfUN7mTc6rIwHzM3fv0+uPTjtxguUtM7&#10;M4ZVY4Lc4HqBzyefwyT1xUbBX3BCGLY/D/PzfWkYSEbh/EMbd3Hrjr36/hmgZKvzOfNlwyjaflGf&#10;r+WPy7dlKh7iNS+3/aDYwPb0/nkeoqPzeFIkYcYwykdPb6d+OvqaXzUJKJuAPPyjHy4zn/D8fwBM&#10;EICYSEcNjBXp68/jz+uDmkIbKuI+duV3Hg8/5+uPpSsMg4I+Yk7VXOOM4zz/AJzTZkSMkEKm7lvl&#10;+6AcZz7H6dOtADiWUBopO5G7uQTwfXqemO9AkkVNsX/jx/Hnr1/wphmjPyqCPl+ZN3TGOfb6+3Tt&#10;SNJ8vmBh8o+Vc5/TP4/T8aCSRZVLfulEgVj90HqRgZyOcgdwPwFNMzt+5cr8y4bc2c8D1H+H4VH5&#10;oiT51+993d1wMe3I6dB0BHpUcjhQ2zaMqPvMOB1zzx6/5OaAZN5isDtTbxjJGdo/Tv8A16igyIVX&#10;EihTy2O/Ydc9j0NQuyhgrttViOnBJHGAPoT3+lEZyWVejnJUdQM9cd/05/KgCTzSDtbjt93d359y&#10;PbPRu/d3ylt5c/K3y8n1Pf0PH4+vWo1JKAtn5mwq+vsPr/L1xSFmHDBl2rndnOefvfTIHX+VAh6E&#10;DcxO07cbuOTj3H06Zz9Kk8/O5Bu3DO7PLY7jP49ABx1zmoUkViCUZvlyoCkZ9v5/rSFj1RlZePoe&#10;evvz696BkryN8rJH1/ijbAySOew689PWpDK67gv3dpDf7X88Z/LH5VAjhyVDDLZIXacjnPNKZXZl&#10;UE4zwzNz0Gev/wBcdffLaAmkYsuXVew2s3Xpz78egoin5SPKjd2ZSQOnOPz6dMnvxVdnYDEozj5u&#10;vTn/ADzQzbGYsm7arbc/l/X/AOv3KETMyGErtdvlwqbue3r3PHvRNIgZpmKj/eHXpx3/AMffuapk&#10;jDKpYAD+Hv8A5/z64czuxzGNrMM4bPOO/r0656e1NDLUshYgF/YALzjnjpx9Tnmoy5c7EACkYwmd&#10;oz+fHp2Hv0pizI5Zyp544PbjH6f1xmlIZ2xhvm+715JOP69D1/DNNkhvMW2JCeWG3a2O2OPTH8lx&#10;z0ptyVJxJBn5j8qgcHv/AJ9venPMGXOW9vmz/n06deKryypgeZceV6bcnP4554pxYpHyyzb0Yyxh&#10;VGE2gj6n1/l7CnhDHLhwchvn3KBjGOenT8+R+IQR+U6iNW+XA+X8iMden+eKIRiBED4PThcHJ7dO&#10;nX61Z8YNMqFtoSNflBdcjA6df84PU57vMoCKx+833do/hwOfr+f3RjngqhKRmRDyuNv1x+lRxsCr&#10;KCqksAxVR/L/APX3waY7sfFIvUuv3h975SuOhP4/pSq0idTtXf8AL9Mjg9Rx6H2+7TWBkfaR74/2&#10;ecfzPP8ASkG/zS4Py8kAZweOf5j19fWkX0HeYNq5DA/d3Z9/X0/wpfmZvMUr90nleQeuPb/JoWSL&#10;ezFjtx0J68en4f5600kFS7T7gvbgf5PB4pghZWYE7Zuc4254GBnHJzjv1OPel3BQ2AXYKdq+XnDZ&#10;Pt60K5G0ISzcEkZ/H/Pp+FBVSqoG3FgP4vyI/HtSKCJkL7W/1bMTuzjHtk/U98duhpz8LkRM3OJM&#10;LyOfTv8AjTSCqr5bbumWz0xjqeP8j8KBGSyjZxu+Vvr/AEJ/n3o1AUTBf3yszMFACMMEdfz+gzkA&#10;U1yeCEz1DNtI/H3J/wA96exXapGPXb/LHP09etLGSqqzLuAzt+U+vb159sn+QyhiHcjgnO1BlQ33&#10;+e/sOfTgY55BdsAPyK6yZHyqfut6dP0o3Fn8tsBi2WyevTjj19RUYCKVVmXhR+P19DzmqELsKjCg&#10;puIX7v8AQ8dM/qe3CyfKWOwKuPlKycYx069s5zinBwNuW/iIVVz6en+cYpEXay7V28ZOPX2+vp/O&#10;luUIq7Az7mX5QDwRg469f/r4z75FxGFDWqjG7AMeMHoMZHPcHsfejZuTBBY9d23K+nT6frkU5ty7&#10;RlcFsNkDjvjp1/Dn06UkITIBZI5FZuAvyHBwfQn6/rS7XDg5UZGPUkZ7enc+pzTejbSdyt93v7/5&#10;69KXYABvCqD8vzd/mH4fpnPoeaYCAEnzGONpA2qOuM8Z9Ofz7U/COw2KGCLxtIz78/09/c0sTmY5&#10;CAn+8zD/AD/k0FijMM7drA59Poe/8vWlcaGozIm/Crx/CePr2x17YFPLR8IsiqpGX28Ec9ckDH17&#10;Y7kCkwWbaTu+bHyjbt/2SOx/+t+DThzudhtz8uG69Ocdf1pjHxbgGUkLyRu5GOT09PUDtTyP3eHG&#10;dq5xg5PHpwMflj8qDuBdkbA/ix/nA6fjnt0o4RvmyWK42g9fw7Dk0gQCQIq4To/ynd2IBJAP5Y9u&#10;Kc67n+aIt13cn5hgYwfemk4Tjb83PykZH68j/POKGwPl+8y/xAdDk8dP0z+tBQLwyoobc3y7sAgk&#10;njGCOw9Op9qcUV93H3eF3p1weAB/nv07t2FdsYGP95un8z/n6U4IITkttP8Ad3HnGKEARPIjbkX5&#10;QvVmKk/5H06D1GFQ7mX90qj+HHOOT3+n0yc/WmBwGE3mZZP493T0H1/z2NAVs7VwSvoo54/+t/nJ&#10;pjJAmEIPOzk7Vycg9x0/nnp64EQofvD5lz8vrk/ifTgY6kZPUiKozMB8/ZvTnp79f89kRgYw6sGV&#10;W3MvUdiD/wDr7evFTZ3uNWFX94myOfDFSVaRMlePy9+/vQkgliUlfM2kFh/F7E9e3P8AnFBDuHZM&#10;/e5xk4x+HXj9KWTaW2qo2/MMD04B/wA/ShDHKS7jcp8xfn+XPfPTjj8v8KRgMsuxW+X7rNjkY9+O&#10;/QcH35pH2DCCYFeB82CPrx/Tn6U2R1RWiYK3PygfL24Ht+P/AOt2GSmXDsrs24Nu+6Mfj16/4DsS&#10;UkL9CPuttVOOGPYHvx6dc9D0pNpO1JmY53Z+v4f55FBKGb94qhc43D0468Y/l/Ol1AXf5jYSZSi4&#10;O5ckbT1xj8emf1pRtjZR5v3Vxt6j6+2Pr7e4b8rHG3gLjp8p4/X/AD6mlwVO5WyMfMV+9x3z1/Xj&#10;FMYoaKJvmKlVU7jvHPXI9fTj09MUMkXV0YddwUDA6E+w/wA5zyaFaRThl27m4zjnP/2Qx+dNDBQ0&#10;anKlWCkKcdP8+39AY6NmVlJRSOXXy8nPHqTgck/gOM4zTiCeCy9D8u3/AB5OKai5I2Yz0LL3Pqfy&#10;HX8+xAzsQoZVbd27Y/w68/8A16GIVTLGgZkdm4+Xd949SMA9CQBz0xnjrSQFvLKl23cK2/5u+Me3&#10;r/LHZ5WUps2o2CBuZuufYd8gfrS7zFtZtu5uq7ske3X6enX8KQxoVCWkdzu/h2qMAdc4Pp6n379E&#10;fd5rBcKzyDLL6npjOf8A6+O3Ap0cpBbBB2jO3b04/ocfnTndVfcW+bAGWH4H8ef88CmAkwIKZ3KS&#10;vyttxk+/tj1+tJFk4KhjjLbmYDzOBjv9R2zilfd827227vr1/Xt6fWmggqzJn73Q5OenPTj/AOt9&#10;akY7dLKWJkxnG7B+7/nP6+9Du5G5B90EBd3K8dOx/wAPakWTf8zJ97JXoc5pCTEmxQ24cA7RjnOR&#10;j1xk9z+lUAkrkfL8qjefy9fboP6VKJ3UeWr+m0hSOf8AI68ZNRvGNys/zdtrcdsflx+n1pyssj7W&#10;GNvRRjnvn2PXnGfpyKGNDv3hJk2t/s5YcED/ACPf8iXKXUCOLkZAwOvA69fr1+nSkLKPmVvu7TnG&#10;P6cdDSFnKMhAZcDcOxHv+tSA/aoZS0aru9SAoyMfjxn+nc0rRO43As3X5vLLYyOnb/OfwbhQgU43&#10;A8twO/offsf6Cg7SNoIYryd5BJGOn6cetBQDeMxfMMDIDMOPUcnk9/fGakySoAi3jONpyM4P5n0z&#10;1PX0pspbLK8fABA5PAA5yOvbj8fWnPKrszuq/ey3oef8/lQALJ90Ku4LkSDce4xwfz6ngetCokj4&#10;DcLwu72J/D/9WOaAo2ZDYyPl2kLjr6nHHP16mhXdl2FMMMjhuncdvl/nSUiRwBbaRnqBz82eTxz2&#10;7+me3anxyISswDK27K5b5gO3/Avx/PvBtjeTBXHzA7Wbgex/Ae+e1PhPDZRfl6ljg/p3p+gzD8fy&#10;6mkq6tDHvj27WRl6HABU4+uR+PXkFPh14l0+wEU0whnjdXSS1ZuVU8FSQASCMYYEZ9ODnevLK1u4&#10;ptNnlIt5l7LjHH3h6cdPpXGeIvD7eG447eCdlKqwiuISCrgnqPQ+o5/WvYw9SNaj7OW6PyXPsDiM&#10;nzb65RV4Sd/JN7p/odX4r0LSfEGgNY3AWNvtG+NfKIUehGOmOnAA6EZxkcfZazp2l2FxpniOOS6W&#10;3ZdklrcR8kGRQXBHzglgeAjdMlulTab4v1PRtImTUGWdl5jV1+VtwxnjpjqR71wN/rGqi0j060vm&#10;k1S6unNxHNJuCMeY0b3746Yx9D2YeMoqzPlM2xVLFVFUirN7mlr/AI80mWGOeLw7NZ6avyR/6QJd&#10;xLZAVWGc8c5bBxngHnmfDOrWtnq19q1rpl7b2d4B9oN5eCaQXAORJuWNNgUkqAQxG44Y4zXUr4C1&#10;yWRLvVbiWSZmYXE+358fxfQcYxj0461yXjPXNGjt201IbVzGMzFYPLTILKvCY3H72W7kHOeK6zxe&#10;buSXmp3lldfa7V1hkWXKyRjEecd8HgH2OPTrWnoHiVmuElutPVJPmcvGzYlcIxB2kFT+uPzNcl4a&#10;1PXrq3a81SONbfawR5sIFXPOPUZJGOhPbPNaFg0V9e74YBGu0t5jMULjHX0I+vAo1Dc3J/EOy0/s&#10;SxvLpcR722xoHMnGAMEYx06dSTVC/wDEmstiwl8TXkVnCoWTcw+f1PHU56YHA9gaeuk6TM0ktxqd&#10;/cO0efLikwo74GevQ+tUU8Npq92umWImhjjBkmYN91Qecnp69f0oQEBlsLgieHzLx2b93Co3b29N&#10;/GD6sAevU5xWmLW5iZUuYmju2VSY0ASOJPfg9uAAFycY61sLpH2aaK1sbeOOZvktV2kvGoxl8EDH&#10;PAJwepPvDqvhpv7RWG/gmbdz9ka5UM+P4pDkkcDnnJ9BnFNMnl7kkF5byQyT2kDXFnbqFlkMP7lW&#10;9F4ILc9lb8OtQJdWOoagkSQLDDNgN5jIgUYOTt3Enjp04zgDpWgum2NzZxrLPcQx25/c25UlV77t&#10;seOc+3bPfmst9f2M7DS57i4XpJjPQ+gzxx/n0qTTBbly4sodJhi/tHT7jz7dQrMsY8uQZOSCc56n&#10;PUgDn2qq9lqEP2dYJklhYp/rT0wNueBnoeCAOlaEOn6pqMqawP3MiR7Y2aYRj7uWPBHJ/wB04zya&#10;dcNCGYXCy3MighleT5AR3BPU9wc1jJxibR5jKu4tShSEanDO01qcxNIGKyIOiYJPKjgc4xkduaQ8&#10;OXsN/G4u5Dayqj2jM275CCcZA4CnKnnr6ZxWi2kyXMnnWun+XNJJjYCx3j19Affvjrnrt6Lo1/d6&#10;atrdXO5rfe8c0eVXkfdO7G7g5wAenas5TKVK+xnahpylIZhIqyS2kKqnnN/CgUtnHJJzxx+oxdie&#10;w029vr6K8czNAywqONoQbgM55wqfiTzmlPhvVZkkksY2uSqllWN8e+GPpx19fasVNKul12C1edXk&#10;uMxrHE4+UuWXaWJ/2gvHPGaSt0NLWRq6PqUdz5bSO2ZLiHaFyVRvm9SOOvck4yeSK3NDR9FsrhNM&#10;umZrnCxo0e0R4kX95xn0wA36ZyMjU7630rU1s9EtFkhhXbExj2ZbA2578Dbn0OeataH40sIL+Rrp&#10;vMZUEiydRuU/yB4A7n86ipFy0NIyjHc6y7h0qedYrCwkuGt2ZLdlj2g9eMg+hB75B56DLPE+jams&#10;awx6QFaWRV85roPub+NMnhmAPPTHB4p/gy4j1W1bUGma1jjbH3gvzsODk/ge2evpWxHYJrLJcwBP&#10;Khk8uNUHBQj55FycDJx2OeBxXPrE6Y+9qcRb+C47wyXEMLRrGu5QzMPMQfdXg8dQeuASeuRVyHwr&#10;DBoN1cw6RG8lvbkFp1BCsWGcdO2PcH8h1VvpAj0+RtXYhpMEySZUltvUfTB5A55HeoTrGk3mm3Si&#10;LP2rHlyNHgbgAufQDgZ5z83NNyYKnFHI+Lbg6fDJe6rbKq/KrMq/x4wduOP7uDwB04qx4eFvYeEr&#10;jxPqtnu8xjBbbWwW52lsDOGGCMj8eau+PI7K/sJo13xw/eG1i23LgdSTg7h+GDnrk4XiCW91NbPR&#10;dMhWOxtLVVjG7CyOPvc55y59ycA/XWnK0TKpC8irp2o2EbSNLebJJlmjhabhSwTcFBHGWKj8j16H&#10;totEistJNsQEn2qu3cOFYfjnPOD3968f0y3vr7TbfQrWDfJ9uYNu53MpX17bSfrt59/T7JdeufEF&#10;rK8E8i/u5PUhAoxyOAcbfXrXPX+Lc0w99mjrdM3CBY5kZptQJRF3HlCuGVuegXAOBwM+1Y+p6Dp4&#10;1e+/0hJPstvHF+7fBYuCx8vnHTGeQTursvC/h+e68VTSa1bsPLAn8mDAVflVcnu3Bwo7ntwKuaV4&#10;F0O71jUpdVg3SXsjJGs3zJboFIeTPYjHX1PHNc6mlqdcqb2PNNR0i/mgWKG6ivPOUxKoycqD/D7/&#10;ANAfYni/EtvHcXsd1HcLs+aFBu5XYcDn1PB5zx+GfonWPg7Y2msh/Dt/dfOf30N1IxXcQeqnB5Hz&#10;cdB9c1wer/Cq2a4mksLmO4kDMjbgxVWPDZODk5woHc57GtaVeO5nVw9TseY3MFo2nqZ1lMk8RHmK&#10;OSA3TuM5B/xrIvFil0sxwR71DbFUfXBxg+mOnH0r1fXvhX4ptpV0270KRpBs8mNSOc98Dpz68HFZ&#10;+q/CW50oRWmq6d9mjmPyrFls/j3xt9+CM+2/1in3OdYepbVHkMeiWMF39ptLeQyfdVpH+6SOg6cd&#10;OvoetXPDmganqnnLvXamxPMkXqSeAPU4r3XSfgVo9pNHaiw+1XTR+azTZEUS8c46HuPcjt3tP4Gs&#10;7eSbyLZooWkWNZljAZpMdDjp12+2cEc4rP69DaJUcFKO54touh3F1cSWvkMrRnI8vqp6du/Oevb1&#10;67PhHwTZwagsl1pgmWFWKo2ASxz15xjOefTqDXX6f4ZtbLW5pVMZW8fOxWOeD1B7cf19BXZRfD+7&#10;g0+S5+1+TNMFWR5FC5GQAvrjGD0/rUVMRcunhzhbG00lJY9LWdWhjlyyw7vLQdWjTjcxGcZ74JPp&#10;VyPw4114me5eyVYdmGhVgPuj5VGehGc+hCkd8V3kXg3UPD9sptBCZN5htQ0YHlBmB3n3zznk1c1T&#10;wv8A6MfJjjW4a+GxF4L4XD55yARkknB75rGNY29jI8/sNFkjWSwy0YjDSwOu4HIABXI6ZznHt1xj&#10;GlofhvXrm2ubW6u/JRo9paRfmOec4PzKOevT0x39W0Pw7o91oFwBAsrx2aru2/MzE/8AoZ4Hv+FU&#10;pvBk9l4daRoVkW8nCbMb5S2do7ZJ78duean61pY1+qS3OCudP8MWtlDoentDcKIsXE0TtkZf5n9W&#10;YkccHqCNuK2tb8NtqCy6le266bAsata2e4SSMBgBdo4JJPuPm5ya7nwD8OdCnuN1tLDbyLJGN9xs&#10;82bDgbAp4AB9Qe/oTW8ngnR9Z8fQzXl5LcfZ4C3lNjasgcYXjt8meOe1YSxEU/Q3jg5cuvU8Q1D4&#10;ezyGW4FnIWjkT7Q0a53SuCST1HCnH68Vk/8ACM6rZTyXWlXH2W1QK80e0MEXG3jceD+GDntmvpq/&#10;8Jul2dcu4WhheTZa2IQBpZPmBdh/d+9gDkDms2f4W6PrmtR293pMcVvsTZcRqT5iqBkrnsW3ctn2&#10;7Gp+vKO5osvvseC2ejvrqtp+oLHJEsfy3cfDK7D+HOOmMfKcevArU8H+Cta8PXimW4bVLFUZ7PaR&#10;5jsewXgMe2fQd+a9auvgQt5A0kUUbWKfPcIG8tgGyMqe42ntj6VoeFPhprqQR/2LZRXC+YbeHdJx&#10;bAfeYBhznAPvRLGR5dGEcBPm1RwOneDdK1bVI5HaaGSNd0lnCixqvH3mJUZ56Y7DOeaQeF9J0yRd&#10;Xt9NhnktJm8q3gkMn2htvLSHuNuB2GQcZ5avcdE8O6HDo942v+Gb6a6ect9omUbDtAG0bf8AdIxz&#10;+PQ7Z+FGm30Nrb6gVaGOBZPsNrGzKzDkmRz1+Y9MAcd8Vz/XOV6nVHAtny/LB4YupGB0d4/tEo85&#10;VgEmzjmRTnnPJx6bT1rE1X4ZpHdteeHbZrGwYuVaeFnVvl5O08qCDnIOQSPWvrq4+H2iXcN9q+v2&#10;sUlrbp5enR/LH5bMeTwPvbuPY5+tcvc+AW017iZrImFZCjLdRg+fHk5xnoeAOfStI49SWiM55f31&#10;Pmbw38MpLa4+1TQNayKN6yR4l81hwWGORkc4PHTrWve/DrRrqVJtUiSG/ZHKva26DeBkZOAcnHPP&#10;P5Zr1jxNquk6RNYQfY7aPyt7eV5DMWOCRyOfX2P4YrmdYl8Km0ZdXtZP7Tui72svklfs65GADgfN&#10;6jng9a3jiZ7s5XhaaZ5Tqvg620dDNZyFTJ5sLW44V2BPy8DI6+/0B6VtM0nSJ4Psd810YNwCuwDP&#10;E7eq55X0bjI65r2PSdC8OTuLyXTbyNoZMldrbtu0jcc4yC2DnP8ATHYeFPhhoXiHw2uq6hp0dnG6&#10;mSPftEzKTkHkE8jBOeOnI4q/r3JH3hfUOeXuHz/4f8JeGrK5Glz65NNa3DItzdquGRc9Bzkng46Y&#10;5Nesabq3h9bO10/QPDMsWnrGfszLbrGo4CBicjeSRkjkE9zXoHhz4HWenK954U0a1ZuCzy2+8Nj5&#10;QA3YEZzg8A/iXXn7Ofi/XL9Z9XttNt42YubeOPcqLx1wOD19v0rkqYylN7nXRwNSGpy+m+BbPxd4&#10;mjttUaOBYZty2sMmW2gDAc4OeB9ASevU6134Ot7S9dLrxDdLHP8ANY2EcUTMGAKhWypJOCD04Gck&#10;kZr0XwZ8GPC3gKG5urvw5JefaHYTENIMMCdygBuc8Z9cemMR2eofCtvEDWelpa2tx++j+ZSJlBA2&#10;jJ5zwe/b6VwSxDk9HoenRwqjHXRnK+DvAMfh+MPIlxc615bSvJJ+9eVzwsaZwFXbwcbcFRzgtXV6&#10;rpwXT7c6jL5MjWabpmYHyXCnnPVhg4zkHj65uReJfD9nM0GjTxrcW8MsMjA7doBXYeRk/wB4EccH&#10;8K1rqGp+ItTbwxZ2klxLIXe3t1IElwf4fM/55AA5yxyfQc1yylKUrs6o0oxjZFLR/DL3fhy4voU3&#10;SNbgXFrcI4LI3mMSMkDKA9OR/TL1n4eJJp1wunptVcsvmsZOcc4+XPTncMccnIzj1vw14Xv/AA1F&#10;b6Q9w1xcSBrqa4MZH7xj82M9hjHJ6DrXLeMbWPQ5rqxeZrPy1Z7aVmChV2j5QOjqCcEDtg1Ua15a&#10;MboR5dUeW6l8NoL2ZtLvY9s3lpJuWMHzYs4D8/KThWyOvXoc1y+sfBGxumltb2wSaaNeI1TYDGRw&#10;zBWGGJVlzw2Vx3Fejaz4ovbWS31q7sNkK27I91bt8iSZy5xj5Rk5weM8e9T3zR3qWmqNabZJvMj+&#10;0KTh8MSCMfeG4Z/4CD1JrqjWnHVM5JUIS0aPEJfhBeR3bRW+pyRFV8yGS2dsMQRtIXbweeM4GVII&#10;5rn77wRr0qTPJraSMzs/kzQlQwHG7jOMZUkjtwRgkD2vxDHHFa3+owyZnsryKWP5RknIOSfQrLt5&#10;/oK848RTG41PUrfRovtEk+yN1TPyPIMYyT2B45JHBJIyR1U8RUkcVXC04nmVt8KMpHeRLCnlLuhF&#10;yrTLMgbG0o3BAOBnHfnvi3pXwm8NXsFzqd9BGs32jbcRtb+X94jOwABeD05Ujr7j0SDQbKY2GmwO&#10;20W6pbTYDbXMYXDjgckfj16mq/gq9Nzc/wBpX1vDm1jCSbnBWadSyhCGwMbc89AQDyARWv1ipKN7&#10;mP1WnzJWPONe8BaKkf2Wzmjeby3aZWiQruBwpBXDjPPBJ52nLda42wvdR0u6k0iaFlmjX9zHId27&#10;HUA8MCf0+XngFfa9X8Nf2zqV/fWVgI1LrujZyqsp+bAJAHdjyMkDODmvOfiH4WfTAL+xvXiVUIaG&#10;X5Sv+6/PGeQM856evXRrapM4cRQ5dUjPv8kvdxQpG5/eW/lrjzSD0ABGfQ8HHcA1LpVzBdPGNNhk&#10;EjNvk8xQqrkEk988jnOMHn2qjBd2Gq6etrPCy3ytt3W8R+RgRnoenQ8AnjjOMVs+Gr0/2lLDcRxu&#10;6nzIkWMZk7Ngjkc9h/Wu5u5y0dJJGvp2hX1zO6Qz2lqiqS9xs+/nGNi4yT6kYHcZzw7Q7e1tkm0S&#10;KWaQCNGlklXO/cCMs+dqZPIHbBJ7ldGSw09ILq9EMVyrYVbdbhgy4VRnjAxuYjk54JOMg1haz4rg&#10;0S8W0u7ZoY4YvmkEwdIzjAPHBUnAIHr3PFYpOTse5L2NCMKna/8AkdRBYxz2mYkUKQHmh3FtwyDn&#10;awOAM8ndT53jM0cf2KJdu3zJPLJLYwckNn3HAHf2zc0C7g1nSbeS0tmW3uFVv3sxwPu55/ubt2Dt&#10;BwV6E5qvdw30IZ7eAtDvaM3Xkfu3JQgAEjB4J44ODnrgV5s1KNRpn6JgZU8RhVKPVIqafrFxewtL&#10;NZxmWOQpu3bd2MlSVJxtA2+uSByMcWLbygjSyWULEL80zZGzjr8rABuuBgZ7+1LTJJdL1VYYGgYN&#10;Zqoaa3VtzKxx98HHU8d++cDGjdXl1dPH9umZ1VcInRUz2CjgfgAOlYz1kfR5fGUcLGm+mgyaWeeW&#10;OSVC2xR5aqAOc5wAOAM59PfvXoX7OngabxV44tIoIG8tZQD8pJbnJYnqT71wcen3ckS3QspTG7bE&#10;Zoyfm64B6cfh+tfYP/BPj4TT6hqcOs3EP+scMrNn1J+v4defaqoxlORGbYv6jgZVFpofe/7J3w7j&#10;0Hw7axmFR+7X5tvb+v8An1r6Jt49iLEntj3rjvhR4dTSdFhCxgYUfyru9Mt/Nmwo74xX02Gp8sUj&#10;+b8yxUsRiZTZr+HtPdmWTZ07muqtIljQHbVHRrMRRr8vpmtQe4r2IrlieDKXMyO4favXpWXdNubI&#10;H1q5eyjoBWfKSTjms6kjalHqR88t+FOjUg+1N7cVIi8ew71yyZ0RJIsZqZcN396ijGf51KmBzQSS&#10;IuTjFadghC5x1rOt1LNzWvZRHaoxQgNC2XCZNW4l7ioIVwvSrMYx0qkA6quqybIDmrVZPiO5EMDZ&#10;PaqYHhn7UXir+xfCF7clukLfL61+IH7THiebxN8StQvxvZluH5YdenfvnHt+GOP1e/4KI+P4tB+H&#10;t8Gk+9GwO3txjPX3r8cPGmo/2j4gur9nZmmmZw+wjgDHHH+f0r5nN6nvKJ+9eGGBVPBzxDWr0Mh2&#10;UOViiLDOG3Y+cf0zwOuc59stDKGRweFwG4HzYLbu/B4x7EdKWRdrgsV4Un5vp9Pz/wAKSWSHzPvK&#10;DgqN/IPHTPXt19eorxT9ciNhh3A4K7mVRhfvd+/brkcHp9adu3QCJR3JwijggkgjOemSD17e+UGX&#10;kDEKAxG07iQv05/zz9KQOAwcgPzjcV78A/oM/UcUFD0xJtYIGz909eSc4/XOfp0HRInZJfNVgzZx&#10;wflB7Ae+c9PTnGeY3KncS2drHPpgdf1z7+vuO0bdI90YyCpzgnnjr0PSgLixn91+8eTbux869eMc&#10;5PBxj0x0HrTwyKVTduZhgrjpk8fTqTxz7djGrMccCT5sMzHOfcnPOMnnrj1yKCHYqpxtLc7unP8A&#10;n/PZbgtyw0sh/eYLYIPp2yfTtn0OPXNNKghiM/LkcAE5xyOn0z+BB9I4pWB3o7cHtjdjrySfTH/A&#10;TxxipUR0+YAbhtOQvYEccHPv7Uw31HPG7O0cI8tlxuKqDlckkZ4HXv0PTpikKRkMiQ4J+UKq9iPc&#10;dfbr0/F43gqGf5fvENz+H+ffHNIVEo2g7mXnGBwPT2Jwf/r0DsKxy2TtO5c/utykgHI5yPwzn8Ka&#10;Gdoz95TuK7BjA4Pt7kevAyRT2iYjBbG0/MvbGMf5P4+uFjQI+ZZPuk5ZuMnOCO3U5569j6UDIcOE&#10;YPJt+Uhto5brk5+nPTjn2pVEgkIWLy49uANoGDjGB+J/zxiVFOWkUBWkXG0sPzIHf8Rzz9BRvhLg&#10;Nnjdn7x6Mfzx+n0qRobBIFdZoS24cr1ZgckYPvkHp1/Srd9bL4haw1l4oprjT5EMiMoTzYAQGJY9&#10;CFYtnnO0ZHFVVcfZ2bduU/dI+bK/4dscdPao9Q1SXSLWTUFyWjjYeX0zgZ2dDnnAxzzxzWlKTpy0&#10;PGz7KsPm2XypVdLap9mjVvVXStTZbjTGhjtrjbuUMWYgnBzjOOcjkcY44Ga2n6tdJHFLJLLsFxia&#10;OQhiijfk5ZTtOGzjBJHIwc7qukXs994YtdR1BGt7q6hUeSshAgkTAzjoQVG7HUDjkmobWeaWbzJJ&#10;mWNlxGYztjzs+YADqcHHPPzAHsa9I/nxxdOo4SVmtDU0+9W6RrqO5baxkDNJH97MuQCdx3KOTx1y&#10;pIYcVPNc2zQr5Dwhm2ZfakYlyOi5kBwPMAHGCGYds1X0drV4I7jMkbbI/wB4yhsZbPOFyCAScDkk&#10;HjoKRGvZ7Br6eZk+zrJE0kquiqwjHCnccFsEdAfn5+8AMZI6aXxHS6C0fnfab+5kuI3ZllF0r/Mx&#10;YFFO77qqvbjHzchduOn069OmuSsO37XG8bG3LLjPIO7pngYyCOo57cbb3LW0i28s7NahpPLkn+ch&#10;T6tkgnLEqTgE8811Vnb2N9ZLfPDGqzRr5fzBTtRtwK9WA44GARjHpjz8QlzHs4V3Ol0WCw8yKKe0&#10;WZrMt9l2sVV5NqlXj3NgEbQBxjGAe2NXQ9Itnt40uLSRmvLdA0KsrNE5bb95R2VSckHbjqRnOJpi&#10;2dva/wCixSQNBas0Em35RJg5BUHkH5e23DLy2QB03hK6u11Ao7bP3ZbavyBWGGOCQMEYz94dxznj&#10;jlKx6MYcxW03wtpyX91bJaEQpdfZ1YSLuCqhGY1ODgnuCvBAPL5rQtvhqqWbLYiGG8Rg88ckDKFU&#10;MMjay5I6KeAcqTnPA3rKGyCQ6832m3kuI12i3kZWhUD7ud3Ybh2ySvIyDWkLjz4lKWzKyMTDtUt3&#10;PAwODyc8dgTng1n7Y6vYpROf0j4Z6Je3MWsR6XbxxyBZJ45mP77KISGyAP4AMKBkYHy8E3B8PLSS&#10;VS6xrdLCEkW4J2u5OSqrndz2wMkdsHcOrgs7PUI3sQqIot0nMsLHBLE/KdrqRwNxGc8k8YAqC0s4&#10;tEeS5kkSfa0rwwxXO4QxBQBg4YA4BPA4Bbd3JIzcrE+z5VoYul+CDbw3EdyxjRfLcTCPdJcDO6Vm&#10;yRsJ6dTg88cMbll4XtI7aC2S5tUjtlWRZwu4SyE9V9wpyCVG4AYJJBEer+I5ra7+znTpPMZSkczx&#10;tJG4GCdo5JbBwAvU9BgGrthd6fPY3mmXlp/p/wC7azhmgErTLGSCFCgbgVk3BjndgZ5OW2WpnrEq&#10;a9pNhocj6LfxRXH70rakW4csVI67MEuVORhuejZ+U1gfEDxJpAuPPv8Aw7Jb30Eci3MXFvuViivl&#10;i+1mG0MG6EkNjgLVnxf4p0WdrnTrbSRJ50fmeS0AWZPlKlNzkkffDBuclAcZzXiPj74itLcb5EU3&#10;DRgSRxx75c5xnd93qFIyf7qjAFaxjdaHLN23Mnxz43v11BoJ1uIZFkPnBGZZArZDbl4bnOSMdMno&#10;eK/w98APqN3/AG7fwiSRnK2yNhiBkjOccHAHfJ2gd8jB8MaJe+MtU8zXLmT5ZA0tvJIOg6BiRjJx&#10;jrkfhivdPhl4fF1ezfaS3loqsFjAVlHbAPQ+x7DPFW37OFkTTpxrVE2L4V8AIbhgdPWPycLGmdoX&#10;PO3qCx7k+3rnFvxDoRuZmsDGkytxMYxuV26EDJ3NyRn16cgsD6Zo+g2Gm6f5sBPl7d/zMcsSOvXn&#10;qOgwO2eAMLTwJPFjXCwQ8MRAOOuD90dcdPbI74xXLGrq2d8qN42RmeHPDsPhvR7WyS0g8y4X/SGR&#10;iQsmfckjjAAPr1547DQbK78qZp1XbCigpuBZuQOFHU5I68H5hVOPTCl1/o9izBV3srY4kBxznPHP&#10;/wBaux0a2jghhlv7hZbg4ZY5I/voM8nI9ep//VU1ZuUTpoUjZ8LeHt8YWVJGzbq21ZeTtwAOQe77&#10;fT9a2NH8KxXsn2RYJIpI8tMduAHz0z93OckYBx9MVc8N+GdZvJVN5OqyS/KyxrnG1s4JB5PHHGee&#10;c8Gt690++vP9F067YNFtUy3Azubs3uB/npWMIX1aNnPldkzLsdHhn1Zzpsis+4pJNNJ8y8cbeR1P&#10;XgepyRXVQwWlpkQxyTJuVfL6EMAOeAOfw+tR6foc2lSR4n3TSNvkLR438fn69fxzU99GJkWHzF2y&#10;YMYhBXHHOfQfj3rRw5Ykc/NJa6Fq3gmiw67nkb5VVsHjPPcgev4fjWdeRajNefaVnX54/lhaRd2M&#10;8kcDn14GP1q8I4wm6C7Ec2zG4thR/nFWDo4lvVuZrcSLtym3gnj6Y6elTyN6IXPGnqzGjnvBbOlt&#10;dR7mj3LF9nwx65OT1685/SmNZQxlYotSnh3AE+TGNr9cgjd27evPNdZJpdslq32TSvMnRt26VmXc&#10;p5+UkH07Eeves/UImN6sdzaK5jh2FWG4qxwOOfX1A/Xi5UZRJjiIvbT7jlriye3i3zOgG4CRSrjA&#10;45+YEfTr2z15S3knFm0YgMnlylVjI2lfxAwR68Dkdq6TVdAe909b9ZZDIoG5duO+MHk8dvr71Tt9&#10;OkKK2W8xoCirJ/HwSB6cEex79q55U5RkaLERlEwZImsLXy92xWm2AeYDuHrjtnnHrmqusWnmKLd4&#10;pNz5WSQrn5ecYI46Dr0rXuoJIIc6orb92Su3gg8j8uvPP4VVvvtXlRCSWKOby9wXBBbnGR0ycn06&#10;EfQxFFy944y8tI9Im+z6bbR7ZxiQkMGbjAGRznr0H4dquWsU5ghjWBfmbarJF86k84wR24569s9A&#10;drVNAVoVMoIVisiPjJ/h5B/HmorLSHtLuPa7mTdk7pDjaB/X+fpWkqjtYunTWhnX2iWqy7fJ3jcq&#10;TKuAV5yeuefY8Vg+LvCVnNGyeXHHDECC8Y+7zjnOBjpkc/Q9u6ms49RfzGiV26HewJHOccDsM/TF&#10;YetaPE+Ibe1Hz5XLAjAz0z+X+enLUqPobRp82h5BrXhFrQfb4rJI1Vx50cLYbdjlhwee34fgdm/z&#10;daadMJh8xox81xGAS3b5QrdzwxLdPujpXTeIPAkr2E0Vusqt5e+PKnnbnKj09PrjPXjmtDsGuIJI&#10;P3auy5ZrW3DMuB/rDlTk9e/9BXZh3NxszycXFQlzI828RaOunt9otdSzFIvyMUK4bAyME++OM474&#10;o0XXLi3HkS29vcrJux5j45xnpkYxjtwT+ArtPE3h/VpLmS2nRZN0gG5ZgrDuN2OpJJID9hkc5A5H&#10;WvB81kzPYkTDYQVyNzADt249/wDCqlS5dghW5kb2geJbSO2Mt/M0bbcLEcyKwz3IxjGSQc5HIwTW&#10;9Y3olgDX17ZlTtaNgrgoM91A6f3uMA5PPBrzO01ExOohimWZFzcKrctg57j5T9M1uaPq15beWzah&#10;8pLFGbg89c7SATnP6e+c3psbRkup63Y6xJ5iJo2pW9pqHllI5Jn3xXEeMlT8rHeASFGCTg8Hiuh0&#10;eS7XUzN4r077DdTwlVuo9h8r5gVYHrEwAJ4XPJBA+YV5hY6zbX7rJYX9rHiRfPLKQM9Nw5OSAfbg&#10;da6CDX9djni33ZktSzSQLa3gYRN0YlWJxx1UryD34xrGoTKnfY73Uddsre3hurG+lumeQ28yafF5&#10;pXkFpERl2gAr9wEhiMgKcCrlxd6rqMUOrXWjWbRMVjt7y3jW3kLAlWZ0dSoRmRgFbaTkZHauR03x&#10;ZNbazHpwRZHupJBGwiMckauqnG3AyCAOowcZxzmtGPRbuJ7zWPFN9Ml1Ixaa3iuDIZ41bbs2xhWZ&#10;hwcjAJJ6kNWvtOZWRj7Pls2bY8TNERLGufIuPJhaGRcRNjDrsiUFM5/vc9wc1D4cisdQLaddW6qk&#10;sjyeYrBN4OdpdgST0OM5GOmKhYprMfkJ4kmVmhxbq7jzAACT85JKZA4JUcjOBxVXTNX1PTpo9N0C&#10;7tYkWFD592oYsu0DYCASp3Z6dAeTgVjU8zSOkbR0Zb8VaHosDMIbl7pY408trUEKTtOACo2kAZyc&#10;8574NcxNa20dv9nF9NGk3O66ZlwQPkAG4jIP+yM9MnIrbkv7mWZWm2ytZwyptKBUA2kgDOBn0IJI&#10;6+x5LUtct5bpFkRcSMpnVlYYbIAfjhTgY9sds5rnk9Lm0Y9yw6yIfNRfPAOYxIu0bCTk7VXqeB0A&#10;IAyQOBlapq1xcTLEt40XltiRWgLL2JTnrz0OSB2wOavlpr67k8+1aOLy9kbjkKpzyM4xwM43HPHX&#10;qM6W0sEvPNmimkmEmEmaT965Y8ZVTjnPqcH9c4lSIpIgLkM0L+Ssxlhkj24MZBLDKKCCuCCAAAcg&#10;jqQ+JVkRZ9Pjt440mDNmIYwPVeSQ270X5hxyRiKPVlsbqG8t5TJE1rvhn67GXhlZdpxweVwPX1NV&#10;Zni1mOO8topBJcMwxNJsEUm75GG3bg+o/wAc11UzhqDrbyrq5aw0+CTy1TyTJJCreWpQkPnO1gNo&#10;yc4OVz93Ik+x+XprJLbmYQKpbzlXzAp/jXjy9mSxPTG3OOQao3OrtYyw3SwhVkmEUkalip25Ugbj&#10;2JRux9c9r8cl67m2vpGjVfmt2jj2/aQQQQFAOBkbvmxndyeueuMtDhbaItO0Oxkaa11aZYbiyIe1&#10;8y5EbSRhBvZSw5I+7gEZZhjOeK+utaFJlNxJGli0ixxwwkLIRuQtgndjBB3E9MZA5ANQmt7FLO31&#10;KOXzJLhkjVsvLIuNoBIOO3p05yRzWXb6+U1Z9OubqSRb23Y+YtuThvumL0BYEleDwORxXbho3dzh&#10;xVS0TPur6fZY3tvqdzDb+ZNPs3+YLiPyn2xLyCrApwwGRhRgckc74ytLHxA2mXupQSLqF9bmxuLd&#10;mxKGlMeEOPlyGVRkBlYnceE5v30l1BcjTdGMmoLcOySSzMoFtJsCgsFwXV3SInjhnHqxSlrR0W6E&#10;ds+tSXFxp6JdxK8geYAqCVBIIwUkZQcHA7gbgfXjseDWkpM4u9k11Y9PKS22mi71GGe5luIZHji2&#10;7lRsHcfnCj2AbBOM1xn7RGoWmtaS0uiWEVjCs11BeWV1J5ybTLIHiVlYZCtOjBsDLSKeORXpviJL&#10;5tWnu9Ou7f7DYyhbnzLhWGAjFRJz8wbzNvr94Edq8L8YX3g7xf4qmt4PFt9brH9puvsotyQbVoYA&#10;JWUniTDRtjkgbcbiMjrw65pHn4p8lJrudp+z/pem+G/E7af4dvbe+tZrGC5sby3jcK1vEZYSCvIy&#10;AEyuMrvbPLYP0h8M5pbPxjp91bOx8u8RF8vAK5PXHXvnnrn04rwX9l7wzpVrqF1daNf7pJpJImi4&#10;LeTG+zaMfdCkIox1UL12Aj2nw9qn2H4j+FdBlTe1/rG35SMPhCWPHofqO2elccpc2cRXZo9CnHly&#10;CTfWMvxP01+EdzI/hm0yp/1K5+uOf1rtQARmuN+FSO/h63mO5WKDdu/P+tdqmWXFfeSPzNbHnv7R&#10;/wCz74M/aW+Gtx8PfGNv95vMs7uMDzLeUdGUkH6H1Br538N/8E0/2ffA8scWuaY17NG37xruZm38&#10;dx0/Svsd0I6dfWuY+IPhSbXrD7dpwxdW/O3b98en1rJYXC1qqlVin5nrYfiDO8vwbw+FrSjC97Jn&#10;iJ/YO/ZW1O1VG8CWatu6oCPzIP41zniP/glL+zNr6zHT7Gaz8xgy+TdNhepxg5x1/wA4r0y11+50&#10;6UwXAZZFbO0qRg56f55NX7XxwI18ySZsKuf8/wCcVvUyfBy09mvuIw/GGf0XeOJn/wCBM+aPEn/B&#10;GfwHclToHjK6jXbt8t9rAA5+n+cfWvLvFf8AwRy+MdjqbL4f8WafdWuQy742jbIHfrz/ACAx7196&#10;WvxAKbSbnhum45+tXoviCQ5VW69K4KnD2DltC3oz38L4l8TYfevzf4kmflL4/wD+CdX7T/gie4jX&#10;wG2oQxruSS0mVgfXI49Onp715T4x+D/xK8Bs1r4p8J6hZ+Uu4G6tm2t7gnr69Tzn8P3Et/FVndlY&#10;51Vt3qo59TVbXvCngDxtZ/ZfEPh2zuo2ADLNbq39K86rw5St7kmvXU+qwPi5joySxNGMl3i2n+p+&#10;ESbtjBwOvyqcdfT64Pt+OMrGNwZmKr6fc6/N3zzz1+np1r9d/iF/wTe/ZW8bW8zQ+D49LmkJbzdP&#10;/dkH7x4HHp1HevI9T/4I5fCxb6WW18e30cRkyiMFOw8DuPVW568V5kuH8dH4bP5n2GF8UuG6sb1u&#10;aD81f8j85W5jaKQZX+75ZIHA9+BjjHWlWV5EBYHcwJUEjDjJ5GffHuM4r791b/gjX4fuE36D8VJ4&#10;5FGdtxbqwJA46bcckfj+VcN45/4I7/GTR7onwV4qsdSgjUBVkzG5YDHPbrkZFc1TJ8wp6uH5Hq4b&#10;xA4VxUko4hK/dNHxy5Cs22RsbcthenoPXPHv/PKPJGv+sPYbf4tp9Ont9ecc8V6D8Tv2YvjR8HpJ&#10;k8c+B761jjOPPMJaFgDg/OMjHpz3rz/aYz82U5+8p6Y9en8v5V58qVSnK000/M+rw+Kw+KpqdGak&#10;n1TuRkEhSIxtkbI6/oB/nn6UO0ci4+6q8qq8MSMev0/MdqGdR8wwBzubbzx/P069uvTLf3h8tEHO&#10;4bcYx17cc8H6cflJ0XJsJ5r+ZbAqD93nj25PB+v19aaSY4XkkZV+U/vCnBz+A9vqP0jBKbm28f3W&#10;7c5wff8AGpPNO0hM8c5Ud+/Q+vbt9KCR/KqrHaML82DjIwB1x1HT/wDXikeVg4MHXBGS3TPGcdh0&#10;x7fjTTKPMYKzbuAqnjse3HPr2GDRIVVV3Lzkn1HIxnP+fx6UFEjPlAqqdu0Dng4+pPPbk9Se3ICA&#10;Ox855EyrdGB68Y9ePu+ufxpCJEBdjt5O0Mv8XUjPpznjJx+VNRDEQGG7g9ep46e36d6AZMQ0Lq0s&#10;pJPyhc9W9Dxjtn0PHvUaGJo/Kj46Haqnr+HPTP5ZoDAFtw+bco3dcj0BJ7/Xnv1xShFIDk/dyMY6&#10;e/X6fp36ghxJLht3JALtuO31zt9OP07ZNKW8obA+7GNu3BHI6449enoMDHSmMGBVVwuW5HGfY9uc&#10;duenOKDPlWIUBcY3bT1x6f8A1vXpQWiVnLxyJjd/e9D07/U+vvg8VG0qhg7LjkjcrHIGenXpnH+e&#10;iCQRnLP0yWydx6+/br+fPs/cQ+1MFd2BnHXH+fypWJYkqo0Xnj5tqn7o746j8PrT/MJLH5mywCtt&#10;4XJ5AwMYznHuPbmMvkbQOM/eK9ef89Rj+dAbLKrPt7K23p2P4ZwB9OxwKYDo9vmqzfKGOPMVCTnn&#10;oPw+mKGkjYKUiVMcbWweh9Pz9eePq1su+4n0xnr6k/XqaA0YLJ5oVhxt3DHA/l9P/rAC4/LY8uI+&#10;WdoDLHjk+/5Z/A8UrSndym3LEdue2OQcd/z/ADj2OV8on7p+9tOOp5/z0pyjYGI+XHzNnK7fb6c/&#10;l+oA5pWJZp9mf73O5STnj17Z+lBudkhkJZflywDAN2wPce34fVgDlgCNoUYyvOMc/wCfw9MBscuA&#10;rJuHGWULnjj6f/X/ADoC5NPIGmIeIhsENuXqfw/Dr9fo9GXDbZPvK2D5nPGD79v5A+xrxyBSqrx8&#10;+CfTgHH8vz9KkQDOSGK9G2gkH888Z/ye4STbnLbtjKd3B9OPXt7AZJHfIND70TZhegJG3OPU/T/P&#10;bNMLKZ/NA46E7flPQ5x36D8qTdtVd7fKy5X0z/M8f/XoAlLMrKzx5yc9c/hnHYg/iT60rOqBT8rN&#10;vYj5s4yMcH8M/wCBqH5AqsoyuSMnPLY9vTHH4etK0mIyGCg7jtHXOPce3vnn1HAA+WXfwHC7lyOg&#10;K9OCQf8AaGP5c4oaTD+XLE2VyWG48dRgD9fx55qMNEvK53Fs8Anvjp/kfTqGh2kXykbduXrztPpz&#10;9cYP40FE0sijc6Q4WQc9B8u7nHpn19DUmyQhWKhRtG5Wx97PPQdBxx1yfzhBL7tqMwyCrcZ/DH0x&#10;T1If59nT7xCcnk/pyfpQK447eix9cHr0OeOP84z3ximyRxqvkvbN8rfLGy7vlH8v06+wNEg2nKt0&#10;Ubh/n/DmiULsVGTd2b+8Off8R+A9KBDWUs+GUk7s55AJ/Lr+HQYpZgBzu+Zl+6VIB9M8j69/zpsm&#10;QTwvX5T/AFx7H/PcNJBk4kXzGY/MwHtwOff+npQBJJKS+75P95VONvX8Ovt/Ohn3HnC7s/eYDHBP&#10;Hr27Y47DGY1KFd8igbeSwXqM/Xr9DShyE3O3ygqeMdOnHv8AoM+woGPDSxhUWTAVdrc5xgdP5f5J&#10;oLM24bjgLlsAYPHXp7/XHFRu7xoYhJ93+78vf1P+ePbNN3DfgnB+UYbHGOcf54+vSgRIZd0pCFWU&#10;DKtt689eD/hjHemhwMCQ7lGD90c+n4/nxxTmO99qHazZLqv655yTn+h6DFRrDtf54sD5ucdscjr9&#10;e/8ASgBrSM3zpKu1Scrtyo/Dt29DjHrQSyksFLLvJX5Pr2PuBTireWwiXI3fL2AGMY9Pb8fyaqn7&#10;qqTj72706A+38v1oENZCQpYqqrt3A4APHI6dz2zk8e5oGdoCvvbH97Ofw54z6+5xSBlDbiv3eW9c&#10;nP68fjUkbkKC7LlcbgcHc2fXjP8Ak8ZzQMRMNGw37fT5uT1GfTP6Z6ipCyNGvl7lViC3Trj6+/Pp&#10;mmpGE6PtZcNnj8D054xj/JDmRmh8zAU4y23gccn8M5xgep9chI15Q7sI05G5lwvJz0HI/wA/hTcs&#10;p8wSqvzY+Xr1HOc/Ttg5HUdXZVmdgpK/eY54bHXv6/55pvMUiuQuByuR0x/gPw6dcUFBIuEVCitt&#10;XC5Y8c8Dp17Z/wDrU7KkNH5WC0bbl2dsHs3+fpjNM2MqbUVuTghVyvb1/wA8fWn5Aco5DZ5UMQvO&#10;P/19fzpk3Bm3H5B0XPHHy/8A6vT25qJy+0M2GO7b5hcjH4gfrjHX1pTIi4bDKvGCuM4GTxz9ef8A&#10;9dNkyvBO1vr6dD/nrxTiIUn7u6PaAcBSOnU4Bwfy7fgcJukU7THwV2hf4eQBxz74/LtSMmyUqo27&#10;gu4bdu3BPX8/boPpTdiE5WJl3Y6J0GCce/8A9akK7JxxuXCqct823kHsv149QePbIcrybtjgpnpu&#10;PI4756/4dccYgVYm+VEX5Mjcp7f554z/ADNPcMsfmODuCnjGfXk/5759KYajt4k2jyl25DbiVyMf&#10;Ttk9fxHoWs8JVWmXduTPQNg5Oeo4/wA+1OkZGaRlH8R/iA3HJx+PPv17cGo3MRILvxtG3bMFz+fW&#10;qiTI+XQilkYbWPQDd2PT29vp+ALYYpN5YPvyoP3uQOvp6/hx3oKjq4ZlTnHGMjvjOPT8u3WnCNgf&#10;mJPXa38RPXP45/T61Z8eINrvjd/tA4yw9/8ADp+hpYwgi2xttwmVVlJGAf09ep/rQAu/p6/wjk8D&#10;/DH+FOLN5nlPsPA7gjv/APX68du1IAWQpu2uvPPzdAfr9ff+lCln3FBtXr2IH4fp/wDXxTQ4HzA7&#10;uD8qtyx/l6+uaPKjx5i7R8pO7qPTOMe/680GlxcHoiqdqfM3Tn/H8T9OTQzK64eFfmbozBfmz+Pc&#10;D64pFhKqA6/wkf5/z+NA3CRWJyv936/hwM//AFuTQERY2ZyZCuCTj/a6Hn+f+eisdvy71x1be3HG&#10;O+O/5Z/OmhlQ75XVtv3cqMrxx/8Aq7e45pxBIw25W6bs4yeoxx/9f36YZQ0sqj59xwu3zGXkdRx0&#10;649e5PGacGG5llU7WRdq9cn2wM//AF+lDKVXzGwp43dP85xx/nglL4w25l3fN9Pf9e/T8aXMA8gk&#10;+ZJnbtB3bT+77Z689exPYd6Z+7QBwGxz91DyM5Pf+v8A9Y2s7h1A7D5ceh9f8jntmgK5Y5b7yg8N&#10;97pkdP8APPFTuUCgGKTy4lbOGX5xk9s89fr7D1FOYuoby4cbi3OScY9vz/Wj95kxoN3YscnnP88Z&#10;/TigIUGUPbOD8uOeMnqP/r/XFdADyIw/zbiGGBhiefX169+350oCuRGGw6t6Y54HTnp6fh2FIDud&#10;UMobP95fvehx/wDrHXrTgxdcOMhkHbnoM8jr0/LigojDOh3bWXawz+85PsP89u9OLDlWVmDDbxgK&#10;Bk+/r+npwQ4kl96AnORjcOmP5c/56U1C7LzFu3MdzMT3I/z+vXiqJBVBlMf3cA87jx7d/b6dzTVB&#10;yu9VVmb72M5Hp75AOOw/EUrLuU+jfxcYIx39qeQwk+UKMtx3wSfrwcfz5pDGyRs+4x7sD7rZ9/8A&#10;P6Y7UZ273AyxYgHP07A/yz079jO9sbRk87uDzn/P+FIyoluzAt8vzbivTn3HTjjjtxjmlLYSFC5X&#10;BRsKfutH064APT/P5SZjbcyBcHBADcE9R17e4HHpTSYxHuJ9egByaAhB2kbdvLMG+6M/r/8AXyO1&#10;EdgB12qdrHK8ZGTtGM54ORkdO/8AOnI8n3doO1iFDKCTxwe3bn6dqarPt2lRtVifl7cA4yOn+Tnt&#10;TjtJA+8ob5uAc9ev4/nj1pjEaSMMqMi4GQo6Z9v59ffrT1XIwZcfxBmY4HOc9B+XFNG4FMYA/iXd&#10;+Hr06UdRt9QB06DH1oKF82VflZeMkEqOvQev+PTGM8UsrO0pSIZ24wvmHJHrjt9c00gBSAcsctna&#10;CS3bj147fh0oCBkVY1YbcbcL07nHp2/Gkio9hzjghflXd3zwcdTgevb/AAoKhiCNz7cBm3dTt56/&#10;/WH8i0nEZR0Vd3y5VRnPoP8ADn+tOjkB4PzHj5hjI9e59ulUMc7uX/doxbdkZ6jv6f5/meYqHAyw&#10;HPTH0YD/AD1pqhAQ+5d27PQfkOep4/KmuUCKP4t2GVe/p/n15pCJi0rDev3RHllYZHrng/X8xTXU&#10;RsqkhsjO7PJ79e/UZ7dOnZqvCQjBFznPHTOM98enrxUiOS3mK3G4hl745/8Ar/8AfRHeoUdR9BpO&#10;0eY24k/wo2cZ5zjgjg8A4P607zslVcqu7n52IXr07fqT1/OPzDt2tz/Cp9xjt0H+eKQKyhEQqpP3&#10;N3pjr0x3HXH045sNyTYxH7o7l2gZXucjPH4c+vNBLSN9nVBuZhjLHjPGclf8P5UH5ozsX7pxgN07&#10;+47Y/wDrZpIy6MMhmwx3fMcZx1+vOOenWkkUOO6Zsj7o4VsHn1JwT+XOMdTQrGVtxaPgZUjLZBPb&#10;AHJ/QetNVcECTliBuZuv69sY/LtQeWCtGqtJwVPU5/yOPb8aEMkR3JaP5WVW6tznPX9Rk/8A6qI9&#10;zsC7BirHcN2M8dOn17+lMETf60L833hxzjnj8/1+lPO1BgL936jP/wCv3/WgQkQCIuwKytzt2n8R&#10;wefw4+vZ6hCysHJLNlsdqaFRsOjLt/if05wPUn1PvSybCmxVZiDn5j+nHQEf/WplIer7DjOG3Y3L&#10;34H403DFl/2l+YtxkHkdv888URiNyFVPm6bvvBhjoeOh5H44FByf3mfvcbhnHTH6jJzSsgF8ncm3&#10;zCowfm3cAfjx0+vf3pULv+8bPLBfL3DI4x/ntz+TQ7N82SP7xX+fI/DFAcGRUCrhl+8uO/8Ak/nR&#10;qAJtlGw7srj+Lrn0Hb6fSnOHJInkb5ScMrdB298/z/GgIrkuB6k55x/kd6cgbzNhO1v9nGRx9OD+&#10;Q+lHmMb5yOdvyruGFBy2TjOOP8ke3Qdnzll28EYRgSRjJGTj/A+maEEhX5VI6Lux1Gfpxxz/AJGX&#10;JuSTMS7drArtbPH+cf5NRsAHKYCkAq3GB79P89BQNhzEcFcbV3Nx93Pryfw7dB1ofIUxMW2joq9/&#10;/wBX4daeAzZcbt3UlfTv9M59+tXcYql5GyzfeHfr9eeevt6fWnKrjC7+FyCD0GO+PQ88fTp3aI8E&#10;Ax7fVF6ADHH+e5460CNSdxK/LyrbR26D/PpSYgTDfOw+bb1OV7Z5P+PHHbFPC/MpBwN3zfMAAMcf&#10;X8icfTNIoXdv/wBW3HzNnn8M/X/OMuAjaFWCN975gevPuf8AP4VNy0N3JujGR8vROe54HX8f/wBW&#10;Kd+82hHYbd33W9euOaSULIrJJlh0Ctzn05+g78kevd6ndjczDn2z09vfNIkaVcPuWVQFXlWb5vc/&#10;15zx364HMRXCqq/KMKfmHH5fQ+2fpQHhWUIQMhgVjbov0xwDz255owkcfMWSo/vYIH8v8/hQMcxR&#10;yscQdWY8quMjvn9PXPpTrTzZZY4UjZCyrwRwvPT6DjJ/wFRouUbCBcDgA+/X9R/+ulDCJWKhuuC3&#10;OT/gP1qr2GWblop4zbidginCSEldnvkHg5Oc54OfYia3ivL2J7XULSGaNlZXaeHIPOODj5Wxghgc&#10;j1HQUg7A7ywK7cN83b16/wCfyqzDcXIs9kZfajL8ysQPXr749evFXGTTujixWGp4im4SSafc4/xN&#10;8PLuCP7doMhlWNj9oSNsNGpzyAfQ854wPxrz/TPCFzpGuwtHC7zR3T3bSSqedi5ByuerMPY5/Ee4&#10;wa1qmnP52m6jLBJyfMjmYH8OeR2HPSsa90dJ7251nVGt4x5LBhJH/rWJjVgcZJPU/gQeoB9fB4md&#10;SXLI/KOLOHsPlkY16LtGTtbe2l9zn/FFyNH0SHQrlf31xDGsiCTDguST3wAB85yPx4ry+XwsupeI&#10;l0XRLFrq4blraNWxDGBne5UZwPvHJxzz1APfeJE02KC71ifXUkubrzShSFpBCu7avDBe/OP6CvNv&#10;EWueL9Ttbnw54NgmcNdMLuO1hJZwuV3yHHPIONxIUDjHOfVi1KSPgpX5Szren6BZTCWXUFnaJPlZ&#10;gsqo2eNqK2FA6DK+mMZ4t2Ahu3MdjasztgfaJ02ge4QDAP1yeOua57UfB89gIItVkvrybZuXbHkK&#10;T15LfyBxitfw3pQgZWuFt44Y9u7zOODwehwfTn14zVvTQmNy/Ja6bDKGuZ5lZpC4kWPlgfmK4Xls&#10;se5Ax68Cuw0jQNF0zRVS0tfs9xLGZJYYWZ5YcFSM+h5LdOMc+2V4UubW3lmuIoVk2RGadVhG91XA&#10;VQcnaGZgDzzlvw6vxFZ3mk+GoZpdM8ma7ki89VwTGq7pZVIP8R5Tnkl/pnHW9jdcqjc4fxFrV/o0&#10;32TTEVbq5VVKm8SNtpYbFR24DY5zzy3ABOao6L4MtLNJdb+0SNdMQ9wsmoCZ0XPUygKhGc4wMfMO&#10;RiphHHd67dapqPy31wzh9yhkt2c42RjHoTk8DPqOV6rRvCU9j4Pkv9Nt1hi8tnEtxKZDNtX7xx8q&#10;/h+PYUN9CY/EcXe63qNlKRaWTXFxLMfJXzNpUg42jcSOMZ7AZ6E1Ha2viC6cPNYx3xjZg6SFWRD6&#10;Dj146/nWl4qt5NP0j7Pa6jI1w7KtxNGp4+biNQCOOOeOOnXNHh+G6gjmuo5ZztkIWTGDgN1PJB+b&#10;8SR3qXJ2LjFc1jS0Wy8TTyCOO8uDCIxut5rNZc88KvXnjsFP5Zq5daHZ3OorFJbrbqz7po5ISpYn&#10;oBu29evGe3A4FdDoun6hc6c15rGoXDBVU+ZMysqKOcgkcnBPXv8Aga3vBfgP+y7tZ9TumWaVgscM&#10;cbb2z0Jbdlc5HfPIznkHllUO2FNaGHo/w41WbT5Zi3kxxZEjyTbdpIB2Hk7j0Oe24Yyciurt/h9Z&#10;2FrJcqYbibaoeeaMKkYLEBSgAy3bHJbHYc133hnwkJZfs0tparb26b7iWaQKkSgZbIUAZAON2cqD&#10;jPBzB4hvIdf1G51yxnWKzsYzb2yiFlVm+9wDgoSMc5yFj2kAk1yOrKUjsVGMY3PO/F4XQtOmVdQV&#10;oYlEc0ysuHbAJVe2R04GFGRk14w2v/bdbkvIEENrb5LMqklmOcYPqcseMcjr1NejfHO6imkXQtOM&#10;n2eC3yWUnLOTgnpkkkE/ivpXE6f4KuYw1jBBI8FsoeRtwwzkck/984APbHPU130VamedWk3UaQ20&#10;srufRv7YUN591cSGOfzN0hBxucA8jJ44HGaq6poviGxsLdoImWO5/fXE1w2C0Y6Zz93GC2BnOR3F&#10;el6jpmlaW8do+7bpcDW5WHGFYKjElsDOdzc9yR25rkfG39oS28k0KNJCyrNcRr/dc/Iu0nJ+UH9R&#10;jgValqROOlxngXxMmmX0dl4lvN2lmZomn++8chI4GOg7YP58jHp3iTxDfWV5aiC8Cqti0ah87VV0&#10;O0KQTx0bJ7jvzXgcurweGJpdPu7XzFumVpoVHGDkEZ9RgfmRXpXhTxAms+Gob29udzab5awhlzvR&#10;JBu7nPykHHp0xWVWnszbD1HazLura3qM9zqGkRXn2i3hjDrHJJgtGDnAPrhcEZwfTJpmk/bDosOq&#10;+YrSSXDGGN8KHXGDng53Dj69PSs0fadR1G6eO2a6aO6dIriNdqnG35n9c4c4+uPSuos7KxktbS1S&#10;aSVlYLJMuMndJkkgg9TuPTAPrXPPSx1R7lHUpJrjRVjhj8yOAuspU8hmGe+ON/OPb3OeXeTXoIVi&#10;e0aO2kjUtmMZBwcspPTkdfUcep9I8J6PEsF9bzJG0LyJOkZP+y4B47AjHb+RpttBoclifDwtGju7&#10;e63mWSNSQrElTk/cUKR8vf61CqPZmjp8yvc828N6NPH4pW6tN/lpMs0n7vcUYKd2fTOcde5yK9q+&#10;HPheGbX7eJA9xbxIitIi8lRHtxnPy5PB57nucjC8M+ELGbWZtD0SZZI5rpVuLvG/eoX52HHO5jgc&#10;8Ywff0qziiGh/wBl2TMqxxlfLXBa4nB+bOQMKo/EheOuawrVG9jbD0+UsabYHUtYuNfhjZYLd1h8&#10;lXCmaINghWPIYMVIY7ehxgEkJ4N1YWWr3GuXcLybpJlazPLHysmNGwMYzg8AHntxW3He2vhzRVt4&#10;GRZzcKIY1mBMXQPKeccfdUZ6Z6ZNeeeO5F8MarZ6NETbpceV5skzcxso2SEj+8Tg4x69MVjTfNeJ&#10;1Tio2kzp9Z8TXc0VxDbSl5plYNNH975h+8kyR/vYx9Pp2Xw38JWnhjwH/bfiLP8Ao1rtt7aTKqoV&#10;sFgAPvEhgPUsxB6CuH0oW09hqGoXUkkNrNGwjRW+aV0yoAwem7BJ9O/HO74r8R6lr2kWmm2sRji3&#10;IZlVvmZwCMH06HAwMZI5GKyqRlL3enU1hKO5r6Ta22rzm7RIri6mj+0TTZCrGvzBV3EcBVD44JLH&#10;vt4wPHfhyLWbuPU5bMxxR/ubUo2AWdWCp3O84HfIBya6nSYJdI8NroVpPuuNTlRr2eBQSin+Hdjr&#10;joPX86j8RQR38Vrp+oRsksPzi3jJPlHBBYHPzNjaM9NqfUnJO0tDV0+aNjiFtb6205tJn8zz7yZF&#10;W4aQMqRkAAZzxjrk/eyPXNP8TWmk21hb2Oj3sEbIrSusZ3OWyoWQk9MsTzjkqcZJyOkvYLvTr6ax&#10;vZWkneFFmmX7qLjLdBxnIHQfTim2v/CMf2z/AKZYLGjKHkVfvug4AX/eB285/iP1rm6mfLpY4/RN&#10;H0nUbVbXWLLyhZwqIZI5P3k0xY/MM4JXJ4A445FXPEWua/HaW1xd6GvmLDhJJiBJMoHBxyACMHnu&#10;O9dU/hnSfEt801m6qtrul3AbhNI3AXg9v89hVS98OCC+263ZyXAtW866W1O5RhcgMeNp+6MdwD68&#10;6KtHm1J9jKxzlnd+Iba6VxEzxxQ7UkY9JMliR1wOuCcYB6Z251PCfh7W5rm61i6aHzE+6yOPlJCq&#10;qKfViAB165OMZqxqmm+I9SiVooJIYG5jtVy65xyQ2OBgYGc4A6ccbFrZXOmQWdrLp7FfM3LvjYJD&#10;jJxnJ3nnr0H6mZVOqKjR16le50hdJkhsGuGkk8lZrpoG+SHjk56Z4xxnkgjORXZ6FpOmzWEOt3F9&#10;G8iMFW3ACgN2iUDphQd2SOR6cVJ4b8JrcaXNqd7m8WYkrbrbkqVz97Ht2GeOvB5qfXPD7WtzDdqf&#10;Ms2QNMyyCOeMn+6BnOScc565IIFcdStGXundRw8oq5JH4L0PxJ4yktorXzobVlWNrFW+/sDBQeBx&#10;wTxwfer3h7wB4j8KXN1r2narItwzLE1rKqSSSAfeUNgYOMc88ZHfFdF4J0eS1sZF0vSL9JJJvNdp&#10;IC3lggjOVPzcZHHUnrgc9s3g7U76yt9K0HTXt42jw0ksYV2x/wAtMfeP1rhliLaXO2nhoy1tqeSa&#10;ZYSa/fx6tqV7uFnGT5McOXjmcsioFOTu57EemQCSfQ/Bvw30e109m8UHdfGFFmmZflUdflxwQA3P&#10;I556V0mn/AjQBBbwyadDLcW+Ad0Z2njnOBuyeMMcnn6g7WqfDGxtzLpt5eXX2Vo/Mjt7hn2DHVVY&#10;deo9zWMsSpbHTDDcu6PNvEJ05JJPDNm0MdxIypa3TNiNE3HMjYI4HPUjOO54pj+BT4av7XUdCgW5&#10;sVtWjSCacrvY9ZQM42jpzkEnI612EvwftLZlvH03EPnhY7UyMWjGQNwPrgDjtjH16bwh8PNHuoWT&#10;UZ1ndWKiZsEMAflHTOeD6DJ7VPt1smX7F3u0edzaRL4lureOy1WCO2t8OokXYrTYxhgecD17n8ap&#10;3lx4o0lRZanbILN2MVxqUULSCNTkHJH1B+vpxXrfiLwpp8cHkTaeFZW+UgDcCDjIPce3v0qgPAqt&#10;djT3upJY5oWwJpNyjHGMZz2/QdcVPth+x1PM7DxH4G0W+8k3sN5DbhdjS3BXyxyQNp5B9TgnPXJy&#10;a1Lm40vW/sssYW58rzHk+z/Ms7kbsAAcrgkZ4P8AXsbf4QaFNZx3GoQQzfMI5PLjVFRl4JwBkce+&#10;a2/7L0nRYrW2tdMS3z8iLCp3SYUkLnrgnafz9TVe2j0BYeT3PJ9A+H+jebDr2paQftPltBFGzYEa&#10;5OfmJxk8ZOPQDpXP/ET4XaL4qRbiS1jbyZlnhaHHlyHGfLz/AHuOD0B9BXumt+CtIudFMU6tNNsV&#10;lT5sbu6k44BNJ4c8I6QNLazazQBsfxcoedq8ngYAAH9ean20lK6D6v3SPCNP/Zx8AyS2iy/a4ZFg&#10;BbypnYAkHKjdnjnjBB49citfwj8NtE8M6jJpXiX7RNp+4LHLcyFlVeCIypwShPI6A9D2Nett4T/s&#10;uwKwvcKsc7eWVlO4gklOMYPIP6YrB8feFYL3TYb20LLNEyDfPIDGy5+TK/xAH/J6VTxUpe62L6pT&#10;jK6Rb0O20nxU/wBv0+6ElurKIIWkCk4zuYYAwM8Z5zjPIOaf4hlXR9QtPs6IkZtWikImUvjjPPqC&#10;BjkfUVR0jRbO6eK4lsWtLhFVfJjk2FW/i28j06j+pzg+KtDlFpMqpdSSJI4WR9QfYnXH3Tyec8dw&#10;ODmslJXNfZkb/EGbUZG0vRdMmmu/MkLIsJACbzuZyB93Ocdc9+MmjWvD/h7Q9HkuLfR4dQvXVhNm&#10;EmMbj/fYD3IwCcjjAFdl4D+HU/h3RpdI0WyaGSRc3VwuPmOcAlsnPXPvu/GtxfhfCukqLi4851df&#10;3JHVW9eOfX049qHV10LjR01PGvA/gDw7LbPZXnhizhkuP3t5e/ZVwyk8MDjjC4+Xt1Nd+vh7RfCd&#10;va2Wnaatu0gDt5cJj5C4Yn0ycccDjr0ze1zSfJtJdKbQ/tEMNwGb7MwVASM5AP8AL0qvB4Ij1i6m&#10;uY7G8kliVdrXbOY4m/ugNxx3OO/SolU5tWyo0+yM/Tb+8vHg1iCF5IYZG+0BRtBhAO48+5HOPw7G&#10;XxraeE/FOgmzuZIZ4o+Yk2bmDegXHYHnPXB9cVffw6fCUAgu7mSaOaMtPMk7LsyOi4xkcZ4/SuXv&#10;/DVjcaPNdaZprRyXEjbSrtFtTPy85B3ZGemM9aSl2K5LaHhXjrw/4g0nTrrSNN1LNm3mr/Z8z7lk&#10;V+NyE/d54Az24xiuKi+N0Hg3QodG8WeGbm6+xtJJa3sLAGMEnCOy8YwT82eRt6YNew/EP4XCK1Vd&#10;aurxyzBUs5Lhi8gUZwFB5yASM8cnpnNZemfs8aX4g0NbW4sLW1tWtC8gjw0zHP8Aqznp6euPTv6d&#10;OvTUfePOq4apKXuOx5F/wsm+8TeG3bRdAkuVuiftNxIoYRYYHA2nk4AB5OB1qj4X1aKz0+5fVbRm&#10;uppGkuGmicySsAdhCjAwpA7gEnHcFfUviB8EdK8JQzWOn2v2GaSOLyzbTGEuw+U9AOfudTznPYVy&#10;2s/DHwhD4ejS+kvTeRR75ma63BlIYZPbn5SB7Y55rqp1qMo6HDOhXjLV3ZxVnfX/AIhUWem2TyMv&#10;mLNI7LtIx8vTgEKM9cknpwK67S/D+naXoMbGNWmupGTdJD5iOB8pVhzgbhxt57dCc8/oNjqdwrR2&#10;d19mtnkWSdo7ckAKeAAAAXzyQP6ivRPDWg3sQj028upvmhYSRw/vZI/vFlAHypnJ+bk4IBz20qyU&#10;VoRQpuT13OXtfD15b6S+kxWabGwu63nEsUpbDIvOcMFG0ZPJwOTkVzPjbwraw2m26jeTzEPmSDGS&#10;oByDnpjoTyfvA424Pscfha00mwV9ZtlWGIFGjZlfbG4Hzd/m3HLAYB68EVyWu6VLNBJhVaFmOGTH&#10;BzlZEHAPP48sec8zRrc0hV8OlTsz5q1fwNrf2i4jskWZseYY1jO4YyScevPYkc/iWeHl1LQ47q/u&#10;rMXv2mHZNC0oXHdd5ZgAmF5BBOeCCeD6b4l8OCwul8QWKgvDOyyWcakKUIDDK4xjnGfUgdxXnviu&#10;KCzvrrSdiSq8jizk3ZxIFGY847jkdSBgjPFe7RlzRsfN1YunLQu/a3u7JZdPuSsckTMtvCwRAD/y&#10;0xuHzehwDjsBxVXU9Y8MeBNJOlm+ubi8vrNvOis1MDBThz+8LMBgA8quTu65rP0O7UfZ755kwqLO&#10;7STYCjqQpHGF5PU5DKexJ5vxDrumW9xeylrZnuJmhhKsAEiG3JVucueOnGeOmc6QjzVLM6qlR0sK&#10;pLVy09O5694G12TW9F0+Cxu4Ps7F0lVyZJZgoPJkdscMe5HfPGAdx9NW6hjmg0u6ZRMEM0kyqhfH&#10;IyyABvbOTgdM15r8Hlh0jw8LWK4jdoI5Im+UcMrE7se53AZ7J9K9Am1HzbVYPvMFC5jA7Yw3GO2D&#10;jg4rzcVG1Vn6PwziHPL4rvvr5WGy29zFeJeNDCvZUNxHIVUg8Hafxx+NWlLQwqd+epVQxPJz25x0&#10;7ZJokW3Esk2WkkcYZ1wN7f3iuSOR7kHryScumkFxIp8vbGVXcpYtkgAEknqScnP1rkPucPsa3gzS&#10;z4i8RW8EUCszyKvzBuewOSxOOnpwa/U39g74ULo3hy1kaPcSq/M2c8gHPPXr+dfAn7IPw6uPF3ja&#10;2uPJ3hZVO1ep6Ht1Nfr1+zp4Li0XQLaIQY2xjGf/AK3/ANeu7A0+aVz8948zKNKisPF6nrGh2KWd&#10;lHEFxx3rp/DllubeV6etY9lbeY6xge1djolhsjUMPm719Vh4dT8RrzvoalnEEiGF+tSTHamVpwGF&#10;24qG8cL3rqZyx96RSu5CT1qqRuNTXB3HGagbPWuWTOqKshD97GcU9Bk8UxQc7gKmRQelY7s06j0G&#10;RkVKq9yKYlSL1waoksWi5YYHWtmyXn7tZlkmW+lbFony8LQBch4AIqdBheKhjz1qccDFWAMcDNcv&#10;42vvItZH3D5RnmukuG2RFq87+Kuqiy0qeVm+6hPWlJ6F0481RI/Of/gqx8R/smky6RDNksvQMf8A&#10;P9PpX5p3LLO77XYMzb1KrgHngDgZGPpn1IFfWX/BTP4iSaz48l0tbj5fMyvfkHg/0/H8/ke5Ds3l&#10;oPmQDaV4znIzgjAPrnj1AOK+Ox1T2ldn9S8H4OODyOkur1YW5RVUu8bb1H3WJUk+h47Z7cYz16p/&#10;rU2um75lDdeeOhzke27ufQ9RjviaNX+UnhT1zjuCeOg9/wAwaQxA+UpRhiTGFbocEce3p3/CuI+t&#10;iCyOhJKlmGw/Mx3Dvx6n39+vqO7Krful7Mm/5vwOO3UDP4nkU3H8KcfvPl2/gMfqewoVlklGyX7z&#10;AN5nJI6D/wDV+IoLBt2xVSUKsfHfOMc8ntyaSR1CskgP93Cg+hyCOT7evIA56OuGBy0fGOfMZcH8&#10;vwHJ96iG9R8yblByV69Oh/MmgLDusm58MV3cL25Pp2zu4x0AHpThiIMdu4Oo3LuHQ49sYPTt2wOa&#10;aCyFiy8dBt6DBIzz/LoOOaCqoS33fl46knnv65/x7UDQNI7tu+Zl2fKxUAjPpxxnPryOcgcmaFmk&#10;QJONzBvvNx04z2Hcc/X0quvzlpFRumd248qCP5fjk+lPJjC+W6txzzIeO/4c559/pQFyzCUC8huB&#10;hflJ5yB684JPHUZwMmnBlVlmLlWbgJJubjn8O3oePoCYMk87Mhfl3A8npzwP/wBRNSDLlo03FmYh&#10;SOp5Pr9efr61KAnRDMwEci88c5+U+5x0PT/INNRtziRX25XL4PzHJPXBJPYnHHUcYNN8vcv7xdo3&#10;fxLx0P04/LrTQ4bknCsxYNweP5en5dOlUNEgDMvmImWCnavlgN0zgfj+GeenFKrLy/l/u/Lz83Rc&#10;DqMdvQ+gHvUCuHVSxX72FDYPOf55z/TmnZ8vay8/LuXC8HB6euPrxnAoKJUfy18x2j+9yobGeufb&#10;/wDUKoajJGdxvFRIVHmNIImyvU556cZ/meOKunBfa6jC5z1xgds+x/HsDSRqjhmaOMsVC7W+Xb7d&#10;/fP5djR1IqRlUjYZ4b1Sx1nRL6xtIGaK1ZZFM0JXILEM4yADkgDPGD1qDWrqUPI9tLFKX2tH8xJA&#10;2hNu3BVjlsDnOduBjgWNLuJ4/GFnpEBmhN3aypuVd0bgAOFPXGGVSAPXPOCBV1CG+t5bi3/tBfNk&#10;myskinH3lK/V+CPTBr0qXvU00fz9xTh3hc+rQ7tPa26T/MdeeU9nDZRuju0rSTedNsWJfMIIZQRg&#10;g7+/U5APU3jrD2nlC7dDZ29ms8MLbVMu4uA3IJPAJBA4bjnvlxkRxSWqWYL8fuzlNwIPzDu2Gdc5&#10;7Ht1p1vLGl9NA90qq0O8ttVsgo/BzjcRnbwT1YYxkkmjx6M3zHTaRcq9qpinMk8MeGc87Qg3cNjA&#10;+VwOp7ZHO09ZpE6DTGhN0Nke1BIszfI5wu3IYqBg/dXgnGM8MPPbC2bUdKj1a+8yS8Fu32tZJuFc&#10;sHKAfxMB1GTyODwAOl0zUrK/tkS4Vo1jjjmaS2mC5OFweAe2MDp93cOMnzsRG57mFkeh6NND5Z06&#10;/nkjPlutqFhVWBKjoSeSw6g8DPucamj3kequ+jSXse+VlIXzBIQ24bv4sgEZAUHHX5icEcjp19et&#10;qj21pJEpTiTdCOflYIBjglQMDOWAOCOcVuaPBcXM0uo6bqUbFZnuPKgZkRVCsSvLYG0/KQ2R0yeo&#10;rzJJnsU5LY9R8HTCaGGW7uIVtJ/nkkbCrIobyz5Y2/KOFbAJbYF/h4GlrNvbR6kz6akkkUNw/mww&#10;bQqIqKquRnpj+HBKjAxk4HBaFrd9/aNnaXq+X5k4dUkbaQyr/GSxLAkezHjBzyd2y1RrNoEt73+E&#10;lj0aJwuWVhnBw2P7pA4yQOcLHejo0h0qfw/DYSWjTp5B/fSRMXkX7uPuHLZDNnOE56kYWS3vLKaS&#10;S7t1+zyKNqtI2VlAOfvDcSSW3beBz9xearaJJpupzJZandbbeQmDcg2rtYYBO0Z4HYHIOCKqT2EL&#10;iWHT9WEskIXrh2mYLgbQBy2AAAM5JBHBILUrCsTeJ7LQJlubfXjdtJ9nMjLDcCSMLGwbh04ZeAxO&#10;CQAfUGqfiXUbnStMijstS3fMR5FwoDIp5zlCd5G9hyuGBXGdrFWL4hTWJI7+W4jmlO0kneofGARg&#10;YwSBywPJz68c94h1HT2Z7XS9AZbdlVZpH3SMk3II4I67Dwc424PK4G1OV5aGVT3VdnP/ABB8SeIZ&#10;7WOHxPK1rDbsFnmNxH5v3txZEdl3HcTjG3JLAHqR4b468bOkjR6YWXyjw3GAuCcEEAjA4K87cN0G&#10;TXpHjm4tmt13RyRs3/LMqHCZAwTnPt/ukdMkY8pvNJk1m6Fu2n3Fxz8qJHIMk/dBdfc4yDknvmvQ&#10;p8vKeZUfvHoX7P8AoEs3hyLUbv8AeXGsTO4jyFG0cKMkkEZB+v48fRPhPRLPSXbT2T5z0fZncdmQ&#10;fX0znoB681xHwT8D79Otb2FYVCkxLCildgGBuHoMnjp94AV6/pOkWBtxN5n2jfwDJ/F0Hf8AmDn+&#10;vPiJRUTswcOiL8Gmtd2cjLCgCqSzdSuOnTt1/PntjB03wHc3OsPPI7NFF8+5YeAQww2eeeMe/TOG&#10;IrtYJ7UaCLBLNftCfLN8wKrjOegzjOfbnPfIp6XqIvNNaZ5ZYpl8uXy5ARvw2MDgcgr+p6dTwxly&#10;npezYzVdFu47lUhgUR/Zy0sazFCnqN3duAe3T3yNq1t7qHWI4k8lGtQsayGM5EYwx53Bh0HoPlxx&#10;WHdapuiYvcD51RSrR7envyR1PGOjewAaZ0kmWaOT93MrMWm7MVIxzz9Qep7VjKtrobRpHrWleINE&#10;1C+uNQuoJmE0kcLr5KrHHlMYAPKnKn06t6ZPSadcWKWccPllcwn93t2tjj7vB3cY5H5kYrxXQtdf&#10;ThHfsskY/wBWvnMMhcq23OcdPr/PPZaF4+muCt1MnEK9GA4H4EY47jOfpXRRxUE7SMauDlL4Tu8m&#10;H/QfsDBYoQsZZkyenqfUjtn8qr6ZY3Sys5OwdGVed3PGT3/DH4VEfEb3SR3emO/lspLJIQRx2H4/&#10;5xRoOp2+cSoY492c7j157Hqc9+v6VtKpFmMYTjF6GhYwMPMF9axhgpETcAvxnGecdz+HvWtHZyz3&#10;QlMcoiCrgRg/u+nUj8OvrUNpqFkQUjVWSPgtn7p9en0+ma0l1x7eSOaK1aSE4VGjUlM/h0rajy9W&#10;cleVToie4s4vssgR5o7jy2AaaQHdg8DHTnj3x9KzNVi86D7aLabzJYSjR+XuMfvj6/zzntWtceIp&#10;Ybdp49M+Vo8+ZdbRn6HPp0GefbmuR1fxPqC/6XbCPf5ZUR3Mh3Ip6Nt3bc4xzyfwretOnHqc+Fp1&#10;qkhBrdnuuru2LefFCYQrfKp5yG+bqQcc47duKoaffxQooulhuJpFfdHG2dzEbQpwBjknjqB171hp&#10;r0wjX9z5OxtoaReuD16/1rNn8TwxyL/aVvu8uTMcat93JPIx3yehHTHPFeRUrbHtxwnKnod/Z2th&#10;B5lq0lssUi/6YszcI+ONueOCevHT3pdN8LPLNJcW8X2qNvmWRpnTZjIK8446fMCOCMnOMcBd+MNK&#10;uDDbXt4sYklBDO2FY7s5+bgnvg9eprtvD/jiJrJYG02O4TzGLw7UKSNtJJPGDk9cHt2AxW1GrRlL&#10;XocdahXpxvHqaZ8AaTqAmgs775prhhcfLlomxjHb9cdB6kVz/iTwnDb3IeyuYT9luDHNN5e0Bwo7&#10;DJycgEdsjjnFb1l42FyVuXvrW3ZWCzqyg7+cYYDoOM7Sfrniq+t+IhJYtG7STrwyvHIP3kmfujH3&#10;VG7PU9vTFaVFQlHQzoVMVTqWkzi7m7hS8jaOGOaFeFkEu3dz9QOenHOc8cU6bybZmzF5ZYFC397p&#10;x147898Ae1CTR+fdS29s2Gc/6uPajbRnPJ55x1HQdOaiiE0G2VLlQ0ZBkkVQD9Bj8favN5fePY5l&#10;ylnxLpGk2vmXd9bxxtBDy0bfxZC/Ic8nBGckjnrwBXC+BdIVNHl1fzIY/sl1IiLNGcycAnLKc7eh&#10;7jP4Z2PG+vPc6GLdbhltLXlY1m3bzkduhJwD0yefpUnw8003vhL7SLiWM31wxjjRjGyqep8xOQcI&#10;MdBXpU5Lm908bERkqT5u5zuu6NYapItxHrEcvloxZVkkVcsRncONpx/DwAec9xzOo6HpUts1ql0p&#10;ZlZ42IYH/aADOduD+ZPsc93d6JPfQLqZgmhiWQgeY79jgjnrlTnPIPfHOcC8ti2bi2aF49vEqt0Y&#10;E5PyrxjscA8n60SlzGUIcp5H4h8I3/2tZokZm2/Ns4BxnoQeuOfQjNZsj+QBFPEvPVnBPsFOD/Pm&#10;vVbxfMtQl1aq21c7VkP3c9iecDpg+o5zXC+KdCtlka+tLSRtnXa3Q++O/wBR3rJ66m3N0Kmk31zo&#10;0vnG3haT70n7wjep4JHGCDxkdec+1dFpGv28xMM+6FlYt+7yCox3GPUdeo75wccWrySTBtPX7Rhf&#10;myxOM8E9jzx34J96tadf6lG5Ed20Pzfvoo2G4MB/tdT9cVEo8p0U53PUbC/vtUfNnq1qsrFpFaOL&#10;b5gAzj5SSD8vfPOSSvU39P8AHLxqdJ1HWbqGSKRm8wN5hhbH3mIK8Y9MAnGMZFcBYaw9o2b3Robr&#10;5S8kU4aNpMr90MGBbAyRg8cjtxowX2mCeO3fRrizWT95C9vIkzHIwTjJC9OjYB/QCk46oq0Xudfq&#10;niS4N/5Elpaz3M0PzS/Z5ZpAeu4bm2577geMnAGdxi07WEFvI5vZreXlRIG3KXbqwXHHPzZwMnPt&#10;ijb+L1XQmstEvYbaMcpslCyNhgoXByV4JJUHk4HQVTl8W2E8bzMZrmNJcbWyyk5GMA9s5DbcA5OR&#10;kmob1uVa0djYt7i98Q2wLXNxNp1qA7SWtxhHf+Lh13ZO3GdpYEemazdRk0a2ikvbe0a4uJm3LG7B&#10;fJTb2Hdjz0zt65znFC71vTZCtzbWjWyx4aRZU4Y54ypOVwTxgYHGaqXrFyyPJI7SzEm6gb7hCHIz&#10;uIA+UcjHIUEYwamxLZ0C6iuoC3soXmhhj3E3AuQ8hbPb5F3YIwcHOcnIAFU7q1lSLFzcNtjbau1m&#10;ZQ5+6M/w9OxAwc9iKxZtZEZWz/snzkZy0lwlxuR855xkfXHfdz1zVyW2S1vVe3uizbv9DiZg0gfI&#10;YKc57kDtjKjrxT5SXIkhjuXu/t8NnHNa3kPmlIwjSBlyrMq5yBjptzw3zD7oDdHsGsPLW41i8gUK&#10;pJhZcAq+VI46HPK9FOMkZFNnU307Sh2tY45lWWPzT8gGRuVRgdQCR0H+zxgudNjimjW2TzkhmbzZ&#10;LjYzMDg7S6nLA4JHGed3IyT1U46WPPrSM281nXbjXbpRNb/u5AU2xuHnXaFbMgAJ52kDJxweeCeo&#10;jv8ASJbeO1hlbbdcMscROeORjLZzkHqOh+UHGefj8RaO2ow3Oi21xILxo4Jj5b/e3DDnkfKZCMsO&#10;CSprQjKaW15ptlb7l8lJt6LuQeYwQ8MTyOR/PIwR0JHNKXuhrV5Yy6a7ubxpI5YxIXjDHnargHcf&#10;KG0ZH3iMMvQkjk31+fUbb7bLpuof8er3DQC3OQqjagABGxmOTglfuk5wuK3bmHUNLkWy1HUmvm+y&#10;iRbi+jbMjKuGT5FVNg+c7SCRuHUnI5nVNUkEmmnUr9bePVrjbCzW52uhjR1gY4IVgDJ/vMjjr19T&#10;CxSR4uMmyl4gbVLG4tfEHh7TppoUV0uo4Jl3XPlRyfucsNruZSmORhgDkANguNe0G8drC9sbg6e1&#10;u7rM0B8lGD4EeCW25CSnOCMRknIzVuSa5huJv7TlZZppVlt7VIyyoxKhWyo4OcxnjAO0ggElsxU1&#10;BolB09p47dowxmhQfaTFFtVtqnjdKwIPu3Q4r0I7HmSOL/aF1TTNH8NXS3V0bldUjNt9lZleOdsy&#10;GLO0jo6kHoCpY4IIx4rDFceCEjuNdhvI7a+sVTSdYVQ5t5Y4SkscuWVpCGZTyMBVX+ESAel/tOfE&#10;/wANWR0bwcuneStxJEJree3a3W3XzreRpU3YkBxwSDyoI681x3xwurLU/DUU8ccr2lto6Xnk6j8v&#10;nXA2oCvctvIyOSc5JbaxrtwsZcq8zycdU5qskuiR6L+yxDeWd1qj3rJJIksdvDJHEIow0bM8qjaW&#10;52+XJk/eVjjIViPRfCmoz+Iv2yfh/wCHVmaRbX7RcBdvD4QLz0K/eHXpye9eX/s5ale/8Izr2rav&#10;pi2815qRuLOJWO7y5EEwDMOCRlsMeeQpyCBXd/sJWU/jH9umaWUiQaf4dJ5+6ryyqcd8fLHx7eoz&#10;XFTjzZxfz/yPUxEvZ8O8vl+p+wXgC1a30SFF7Kv8hXTK21QzDFYXhCJotOjLFjx1JPNbhbJ+YkV9&#10;xufm0dgmVQ2AQR3qAkq3X/69TuDt5+lRyhTyD1rSK0LRxPxJ+GFv4ng/tPSSsN4vOVHyufevE9eO&#10;r6HNJZ6raSQOhK7WB5I/p+P4nmvps/I+MfLXP+Ofh5ofjawa1v7dVkA/dzAfMD9a68PivZ+7LVHH&#10;iMKqnvR0Z86P4oaJl2TLwPUj06e/8vwqe28aPFcrKZcZ+8u49ehx+X8/xyPil4G8T/DzVXhvLGRr&#10;ZeILgfMrjp+B+v8AgK4efxHLEpka4IzjH16d/p/jXsxpU6sE4njynUpytLQ908O+Mxclomm+6GBG&#10;eT6jr/Tv+NdjpWtNPDuQ/MGxgHn/AD2+tfNnh7xyLeVWcruU/eJ65H59RXsXw98S/b4Y137htUN8&#10;wP0/GuSvhuTY7KNeLjY9Gs/t11J57y8Bcnnj/PGfoo9adeQND+62Hb1VS36fyH51Y0aSM23mA+h/&#10;P+fb9BTr4iTjHGPu+vt/nuTXLHc1k2cfrut3eny+Yr/Ko5ZT97H5dTz7cVa8P+OJpCAZs9Mtu6kn&#10;t39ulY/j5vJ3YZju5yO+f8cfkK5HSdUkivvs+9tobordK39lGcNjP2koyse1SJofimy+ya7plvdQ&#10;zDDJNGGDKT0PHpXj3xR/4Jx/swfFm3a7j8GRaTeM4cXWkjyiSxy2QBhgeOoyK7nRNdZhgP8AMu0A&#10;+vNdTpmvJII1jDKOM+3zYrzMRhKVTSUU0e5l+bZhl8ufD1ZQfk2j4O+JX/BFLXre4e7+F3xAjkh5&#10;K2mpQHIyOgdCOn+7+XfwP4j/APBN/wDae+Hu67PgSa+treNWd7JhJ+GMjdz046dia/YbT75iojfn&#10;gfyx/SrmIbhdssYZTj73Pb9a8WtkWBqfCnH0Pu8v8TOIsMkqjjUS/mWv3qx+BfiXwB428H3X9neI&#10;vCl5YTqQNtxC6c9z0Hp+Z7DrkqjhvLkfZ82GZeuP5nHX6Yr95vHHwT+FvxKsG03xj4N0+9jkGHE1&#10;urf0r5u+Ln/BI74K+LLaR/AckmjzNgosY3oDk9j9f89a8ivw/iIa05J/gz7rK/FTLa9o4ym4PutV&#10;/mflMysyqFjZlYZCqv38d8+mMde314kaF/lBbDbcfdHOe/v09/8AH7c8Qf8ABF74lWZK6P42tZlH&#10;TzICDt6f/X+tcf4g/wCCSP7RGkoW0660+43Lw3mMvc+3Hb15rz5ZXj4/8u2fXUuNuGa2ixMfndHy&#10;ou5FEgjwqt8x2lu2evfnB75pARkBZV6gcxng9Ppjr+PrxXuni3/gnr+054WVpZvAb3XvasDgY7YP&#10;+S35eYeIfhH8S/Ct22na94P1CzmjkKlZLZlHT1/rXLUw2IpfHFr5HsYfNstxivQrRl6NHOM8YUSK&#10;CdxJ9M/KPb3xn6emAM6InzMV+b+E55x3/mM+v5ajeFPEHm+XDpV0x4YqYmyMgDOPzOD3q/pnwm+I&#10;2sup0zwTqUmZNoaOzfIOM46c/n6VnGMn0OiWKw8VeU0vmjnCA/yJkbiVyFyvGenH6du/GKCqMfMi&#10;k3bV+9kH/wCt3HQ44/L1HT/2Qfj3rLI1l8PNQG7acyLtAGff/J/Kuo0b/gnV+0ZrMqwjwjHbqY+r&#10;ycZ9P5fnW0MJip/DB/ccNTPsno/HXivmjwhWaM/aG/d4JDMygd8Z64/rwPenRAFj5irH8o24+vPX&#10;jj27/hj6m8Jf8Eovj5qxaTV5bO3+X5fvM3546Zxx7fhXd+Ev+CNfiW4VT4i8b7M/ww24wOv94n+n&#10;auiOV4+e0GeXW434ZoX5sQn6Xf6Hw5vwuYmjXr/ERjAyR9P6L9KSOJiXMaM7L95d2Mdz3GDjJ5xn&#10;PpX6Y+Fv+CQHwssoD/bWrXV05wcvIB0Of4R/nNdpo3/BKz9nGzgjhutB8/Yu3M0jN7nqeK6o5DjW&#10;tbL5niVvE/h2nK0eaXov82fk7Gksz7Yt2c5Tah59v0/T1qU2l2w8oQyK3Jk+XHQe49cdB6dOM/sT&#10;o/8AwTz/AGbtIJdPAlmcD+KEdq3LP9jT9n+ylWSP4e6eSvQ/ZV9Oe1bf6v4jrJHm1PFjK4v3aEn8&#10;0fi6NE1TdzYzdvuxnjP0B/Dv/Wa28JeIri4jhj8P3X8B+WE8LyN2MH259unXP7bW/wCzN8GLUYh8&#10;Caeo24/49l6flWpa/Bf4Z6eqra+E7Ndi4XEI+XA4/KtFw7LrU/A5qni3h7e5hn85f8A/DOfw3rlr&#10;O0E+j3CszHCG3bt1x9c/57130e+TIuLGRcZOGXlv04/L39K/dJ/gf8L5bj7U/gyxMg/i+zrx+lVZ&#10;v2f/AIPzTRyS+A9OZo2yo+yrwTx6e4/P61P+r8uk/wACY+LVDrhn/wCBf8A/Dn+yNSiYZ0+ZUP8A&#10;DtJx1z27c9z/ADoFhqEitKLaRVTG7dHjC+vsPQ9P1r9xm+A3wZVdkngTTP4TzaqegJB6emT9PrVO&#10;4/Zo+Bd0snnfDfTGaRNrKbNOgwcdPUgfWj/V6t0mvuKXi3heuGf/AIEv8j8RCk8T+cIGxu4ZlPIP&#10;UkAdz9B160wLKUIYEYGMgEEHIwc+2B/np+z2r/sFfsta1EYJ/hdp67clTDAFPXHGPfOPoa4rxn/w&#10;Sn/Zx8R3H27RNPn01lkVwtq42Ng8jBB4bvjvzwTms58P4qPwyTPQw/ipkdSVqlOcfuf5H5LEKSvm&#10;Yx1xz0Hcegzjgd+OcigKefMLLltvcY5PTr6n8/evtz47/wDBIf4k6KJdU+FOtwalEtxujtZ12SJG&#10;SQFDdCQMdccDk96+V/if+z98WvhFqH2Tx14K1Cy2gEzS27bcf7w4/wA+hrzcRgcVhn78X69D7TK+&#10;JMmziK+rVk32vZ/c9Ti2CldhHy+bw277vHt0OM/n+bTlgqtgt2HQjjHQjnjk++OOQKUxSMFj8rbx&#10;lj3I44/z7Z6YpD9/duGMZb5evGDnr1Hr/XJ4z3BxZA+e5/2uRjnqf/1d+1SJJDsBQ7WbG3b83GO3&#10;TA7ccZ9yaidXJOUb5eW+bhf8/wBPYmlDSZUvIFDMTk5zu6devp17UASGTDBwyhM7vmwenbnHJJ9O&#10;evFKXMcYiLdw3XOR/d5OeSe2fXJ7MDeWPLkVsAkbmz8vPB/T/H0pwdPOP74D5h93llGOufc556cH&#10;t1AFLyN8hfuME9fxJHQ5A/THpEQ6ozuGH7vJZWx059Tjr6Z5/ORD5g8xW+8uPmUZx2/z7cVGpUja&#10;X3fLnayj8uOhPuKBgDmTJjTLYA+XgZ6gAH8vY/SkYNtOE3SbvlXOMcHk+v1/yUaLPyfxY2jpj/PO&#10;e3t1oDLIGjaT5VXPQ+nT8uP8gEAd5pLsyfN7789/07+n9Q+LMg2CTduQ/Lnn/PT2we3NRgIqMskf&#10;y5zhuQPfp+vt2pQ4lzFt+8flGM/z/wD1nJ+tAh8fzH5xuZiF75HsR6k57du3Wkz5YykS4POSoH6+&#10;n5/zw1HXaUZ1UH7rEYGOOc9v/rfjSliQ2/DY6/Pk9s9uR/nPqAJcRyyKJDBuj2gFsDhuAevsfqPq&#10;cU1oo3OY4iuxuC5z/P8ALp6etSNIFPm7G+Zum75s/LwM9P0/PkjDnYwXrgKvc9++c8f/AK8UCGje&#10;zMhQdD33At7+/Ix0/QUEpuIiY7kH3l446jnHPp6cY7ckoY7ZFI45jYNxgk8fr64x3AqMzrtXB+Xq&#10;epHT7vP0H4UBccjtnaiNgDuBwPxOcnjn3PWlWRQuNuPk7j2x+HPqenWmPIqfMY8YVgGZs/Ufhz69&#10;zSDCNyv3cZG7pnt36f8A6vSgROdwUhmyNwO8LjI9f0PfPWmRgljMvybh8ykHnnnvx65J/kMIXQEy&#10;7Vwv8X931GfTr+eOOaSdk2tJGBkL95m6jp7/AOR+FAAWLnIbpxkrwPbjHH4+lK7MIvNV9u0EeW3P&#10;OBjHTuevp6YFNLqyFEU/eO3oeT1JB/8A1H9aRhITh1bJYZ3HGff8x/LmgGL5js+6QDPZv7pz784/&#10;+tntTZPvqF+ZWYFmU5H4c/lkccYHWkbbnAYbQBt2/X+ecf8A1qQMx4Kll+6F9sdD17Y4x060EMHW&#10;aB94T+LnYdxj98nAIxnPbn8KaZIlVWedCq9fk6g9s/8A1iOB64D8KxXc5PHzD3z3wfrz0pIA6v5i&#10;sw3LmPav/j3+PX+VV0BCq+NsjIpYL8ysP4R26Hof1xjNKGDPjZjcN24NjOc/MD6e3X6U2Tft2tlt&#10;rlcYIz744yMZ+vc5FNV1eFmRNpBG07e5bHbpzwfp0xkBDHyk48yMrtwRIZMjd/M57+nHc0t08nmk&#10;qg9G+YD+nX/JqNScecu1sq3LsemOnP5Y6dfYhRM8agwjPGPlHb9P8irj2J3Pl63QtyNxVc8Nz35I&#10;Pbv/APX7uG51wGVgpx69M84HuD26/hSLsRMAZ2/NyeoyO/PX+efqFjPUFtwyepxxn36np36c+9Wf&#10;I2AIV3RNBJtX7393OOmc9v5U2RxIy7BtOd0e58Acc8f4+/pQRE6jn1G7b2+h+lId4QiU4O7heeM9&#10;+v69z1pBboLJkyeWny4VcsoC/N6k59PWno7t8ihuuN6kp+Q7d/y490jdyMMq8r/Tk0FsycS7Tu29&#10;vbJxk54H8qUWMFcMAZcfN93jJPt9eff9eEEbmTgMccsyrwTjH5f/AFvrTsBCflCrjb8xPP8Ah/n2&#10;pS2x87uU4AByM544/LjvTGG/G9XCfKc/Mo4A6k/l1x7Gk2MqlSQoXlfMbrjntyeO38uwCMD91hv9&#10;nn/9fr0pNxAb5ckjru9Bnr+XNUUgCoY/MWMfNk7uwPIwT398ZHIxnmjlgAG+Xb8q55I/z/nipN/m&#10;Pl1+XjaARz+nvimlI4YgpZgOvc49cdP5Y9azktQQM+W42g8Y98jGPrg+3sO9G7ABkwCzYX5hjOO5&#10;/wA9OPWnLiY5kZ2weArZxk59O3+Pryb2cKWUZX7uCcc+2en+eKexQYR2w579B9fQd8H+fXFC7stI&#10;i88AKc+gPYck/oT3pJMO2Czbm5O7jnr+mPb+dKmMfIu4H+Hbzjkfh/8AX70yogASm5RnH3vqeMe5&#10;9uM4FNJEjefHIu77qrvzg+me/wCf9KCVxn5gyltr+YeuPbnr/PrRMR5fmo4LY52rjHvz0/z6UASF&#10;I1T5uMZK4JU9D0/xPfpTWKdUb7pPzM3fHH5jn8PrQWkjBckdc8f5HP6D9adLwg2s24L91lPIz/8A&#10;q9+foaGIZkoFO0fMuVZRnjPB46/r1HrS+Sx+V3yFwMsA2D0P4+w9fyXIEmAGUBvmPJx6d/6++DSF&#10;yR94HY2W6DBx9M+3ckfrMX7wCIjZz5jNn5s55xzxjseD2/qKXaQdzlV/vfvDgEEnOQOxxkfpTnZy&#10;Du6D+83TGO5/OkO51UKF9V25OPbp0OT6VbELvZZWYbcs2WUMecHH6YOO30pArMnyHaV6++Oo9hSE&#10;7DtWbBPzblX5jjv9Tz/j2LoEyuZPlXo23Lbeo49uT36DmlYAIKODn5toHfpkjPHbOB/LrikG5T5m&#10;/wDFpOR75/H/APV0pceY+fLUc42tyV7Af0/+tmhY1xkOo7t8nbuf6/5OEUPiD7Mbl4zt7ZA74Jxg&#10;DH9Ac0sZDqqqrevyrjH4j/PH5s/eLF85Xsc5+6f07Hvx+tPU5PzgY7LuOOuc+wwKZY1TEy7TIpYH&#10;By3sec4Pp+X6OwShAkx3B3Yyeg/Hp0/UU1XfdtlDNuXG3A4Uf48+/X3pQzHDFPmPXGfXp+Z4/wD1&#10;4YxN3mA46Nh93c8d8A8ZHbP0xQMPiMld24cZ69+uO34/4IxJX51VgqkNtJ5GMEH8M88n8sFyAKzZ&#10;6tyRtyo/+v3/AP1UCFWVjIqtIVfgfLjH0z9f88U0kK/2hAEVtqM3P5g9x69cYoDFSAsq5YY/efXG&#10;D78Y/GpCrB9jIPTP5DBGT19KVyeosyBfmY/KuCFK9D74B6dD0ppQyyLIgVQByGUfhn0HXHIGfoab&#10;Gu4gFsH2U45//WPwpXZ1wq/I+MbVzn9Pf+nemXfmD5TwdwbPzeZ90DHOOfTnHt+NOaFkDQeZwBwz&#10;fNnjPOTyMimb1YBhu+9/Fk5H+P5dqWPe55K7W4Cju3GDnnAH/wBfNFgiC8xsZoj/AMCI3deM4/Pt&#10;6c93CXEbNvVduTu3DB44+nJH1zxQzSJJsjcfLwqgD5u/IxgdsY//AFOjjYPuWV8fiAfT/wDV/XNR&#10;KVhiiYPLgMxz9wccfn1PTPfP5UhViSIl3bv4WXk8c9OT/LrSqFRV27t33VST2P8A+rj/ACEZcyF5&#10;OgOF+Xp/L+mf5ER3GsUO23Ei4ViMM3ytyc+o6npx+JApxDM3+sG1eitj14PBGP1/wakWSI1AZlb7&#10;ze56Dt0Hp3P1qQqgcgrleTtyMDp2/n61SGNjUbvKwflHoT+g6d/xPHUVIXLKN8nbO2QDjvzz+ZFN&#10;JOd4LFUO3aW447++P69PVwMmGA3dDznHfv8AT/Jpc2oCBJH+fb2YcnAPPU57enPrSK3yYB5Ufe3d&#10;Dn+vp9PrRJHHIxWRwwJz9evP+fSjcI9qOir8vGz/AD0yf/rCqGSNGzBmdV4XKtnBBx2xjHHPNNj2&#10;M37tflKf3uR2I47f/r6miYfOBKS25QfmxgjnqfTn369+zo5JSwZo+ckNHvOATz+fsffp3QBKRjbn&#10;dn+I4zjPJx9PWg4OFEm5WUj3/D29f85GLEhidw6tnHzcevc/59MLtLOqy5GUxt29QfXOc9vz+pKY&#10;CczDMo/iPsOTgZ696cwUY3IeT8235jxkntx0x60H5Ds+6S2Tubr/APX5H5e1IqbdyCXBHONuefXr&#10;2I/zxSSGPbeF2hyxPDKrY2sO3Tp/T3GKdCVkTBfav8QVfu+vf09SOv1FNy24I43Y+VVPGQCf8ff+&#10;VC+XIxywLD72e/oenOMn25PrRYBThcMrL975Wde/+f8AI6UoZVU/eDA42h8evGPy4H055oB2DYCP&#10;unA5OBj19OB/noGMsNjE/L0DHBIPXvUjHl5o1wW+bLbc8nGeeOO/B7c0BSz/ADJ8vRsZz/8AX645&#10;pJR8qsp45xt5AHB/p+H8gbc5D42n7y/w+/sP8aAQ4FvP2K235gGY5/z/APr/ADMh2KPuXoCFAxn/&#10;AOv/AF/GlJDxcQ/dPy4X9O+Of59eKQBgwKFWVW+baeO+SPT6++fSgocG3Hc020qxJZjz3znPAxz7&#10;U0QqX3h12nljzx9MA+49+vHOGxGUybdvC42tnOMdiT164/PjpQBlwCje3IyTwP8APqaAB8DcVKrz&#10;8voDj17EfgMYqVFZ8O2193/LTacN7jr3/E0x2z8zOqllGN3TqenqOR+X0BC6ylZAPut+7DPkKB7n&#10;oAKpgSCGVIEkSTO4t6lhjr9f859KkgkC7oJXVhINuWz82DkHt1PHX0zioVuLiK5jtSMeYCkX7zjf&#10;jIGexwP061LPALSNpBHG5Zcjy84HtnHJHoMjgdTmq+yc/tY7CQRSySeXuCt99gzZwO5/Dk9uB71k&#10;eP8AU7Sy0VoBC52cwpgEy4yQRyMHdsbnsO+BXRzK9hpDBwjTNkmNpANnPEY5GSTt4HXgDpXnfxbu&#10;nl1j+zta862khbNxCpVZXbCnbkZCKFKlm5bB24wSa9LL4yVS5+cccYunXoxpp/C9vU5XV7u31y1t&#10;4rXU2WS3hRLhTCoXH8QDb8EBiQR247CuNhh1nRNXd7TxBqFrb+ZIZprdjBHvYthGZX+ZiG4X0J4x&#10;kHo9W1G/1LxLHZrFZ28dtJbt5MPyxv8Au0K5Ix8v3eMZH1xXK+MtQ1WynurDSIpI5ri43TSxSHJJ&#10;JGM8EJjJOeCTz2r2I/EfmElHsS6p4utZbyaz0lkbdzPdWyhWLEnI2cDGeeCPxyc9BoWhQXlmttfG&#10;YyN8xKQYI44AAGfrycdu1YHgq1khljF9PbyTMwHlW1mvyc8kkKASOvp716X4ct4ot1zN822MEyTd&#10;Gz0GFzk8dQT17c1UnIVOKkaXhXwUFVoFu90MixuFWMLuUngEE7lO5eF64y3IJIn8WeKJdakh8P6W&#10;Xjjt5Whkk4DNIp3fKT0K8AHnkZyRzWr4lvxoPhpvEty8cNxHFL9lUxna0udnlrzkKoIYkksWXnjF&#10;cB8I7qXXdDNzdwSORNcTEbufMcRKijkcj94SOOvuTWcL7mtTlsopGLrWsWWlIrXe236+ZvkPy/MR&#10;n8euccjFaOia3qni+7WGe7/0C3USyW/mMu9UG5VIwOOuFz1OTmuR1y2vr/xzeXVzC7COYpHG0fyh&#10;hkL9AAg464AHSvX/AAVoFnpej2UKp89xbl7hmJLLuEm09epG0/8AAvrVz90mnuYGv6JdxxyCeJkn&#10;gZopl24AYk8ZH3jnBIPt65CaDplvcSqBqEaW8bl7iVvmeRs/dCj0z09TyeOelv8ASTNYSG5dl2lp&#10;/L4bGP3g7d12gdifUEisjTUjh02G5+wPHJNCoVCpwFC9x/nJzx2rHobdbnR+C9St9OnOrywsdu4w&#10;xyP/AK1t3BOOgBG7nAyvJ5yO08A2HiTUb2Sae5WO4nZpLm6bDJa5/wCWhzxk/PjI659xXCaFbw63&#10;r0Mt7pqx2sYUKB8qqEAwzerHk9sn0Nekx6k0egzaXYTNZyfLLqVyeSq7jtjTpu65Hbd7AVy1FbQ7&#10;KLvuXNS8Rpp1xHomgvdSRKoEbiNVRpMMSxU/eAGH3EnGMcZbbV8d+Jre40q80Hw7aw2trHIIWnMm&#10;MKW+Yqc/O7jc4fcBsTjAGDWe/XRNGm1OASQ6lqkLI0cb5a0tyT8i8fKSAAW67uprnNSspb/RrfTX&#10;/wBHjkke6vpg/CqpI2IMAE5wGOOvHrWMIc0kbTqe6zj/ABPqNhqut/2hcxlI7mP/AEVDbgjapyMc&#10;gnj2GeT0qnpes6Vd63pcmlSzC1S8i+0rKcM+JAGZhgEZ5wMfxfjU3j2zvtZ1W8N5bxWzQSKbJY1w&#10;IwBygzg+n/fOPU1xunXn2K+W5vbNoZI5OTI2AT7D1HX8O1d8fhPPl8Wp1p1cahcXV9eJtaS+ae+h&#10;jbaCrnAI657Z6du9TnRJ9V0834k8xf3nyNINwUFHHfI4fj17crzzvhTxHZy64tvbw2+5pvLuFDuz&#10;bWIUnnoRnPAH61a8RXviGyiuNM0S6kjvVm8lnhwuEAZN/uMbR9PxqiTgPFsp1jxXPqNvN5iLPv8A&#10;M2kZG4Ej2PX35rrvhRcSS6BHdXKNu83aY24LAHp64xnPt61n/ZpnnuLeS5WSWRv9Km3AxoTyTuIw&#10;SRxkA98DpXU+F7B7tP7M0S0TyUjAWSNSN7YOclvmboPz9uc6k1yl0Kb57nW+GL2ysNEWwWMxvdSb&#10;418wAo2wr39ju6chge9aMpgTWbeLQrdZTGzK/wBn5XGAdn15z6kH61Xfwj5ptl1TR/Mh3RhmV8fM&#10;w55HHGOg444xXWabp9vp0umR2q7YbeTMlu3I+bnC8cfKB8xznPtk8Mmua56MIy5bGfonw617V71b&#10;mx1O6iia4WBFZgzMcDaFAU4PzL364HcmrF54Ia0SbxXY3fyQ3DwyecgLStltu4/xEL3Prx93FdT4&#10;butWgENtLCsLXkr3FizOw3JIhYknjIXG446c+9T39tJeaf8A8IpDbeWslwxZl4CJvPJPrnrg8AHG&#10;ck1jzPmOqMY+zM34ZabbpZx2cd55N9JIz3f2tQvy7zhVHVsFmJ6dx/Dmuk1rSYF1VpJ7VbNGkjjS&#10;S3ZsDqTITzxtwPoWPpWLLpDw3k1zdKbjT7fcVjSTZ5jDJ+XGT16kDvnpmm6WvjOzuRDp67ofI+0S&#10;fbI/vSN/EGOMgcBQckZqZb3TKpx5VZo3r7U4tG1eN5547iNJAiKuMS4PLA9AFKkdRwfcVxvjm0vv&#10;FHiy4utQtQtvHJG0My4CEM2MoR1J5P044xxYsdC8Va1O9lfIImuG2ttkG0DI2YyevfIAwRwOmL2u&#10;aDPDBJY6DCIbeFRCvmMWTdkjcC3Qk5OR1xnHepjyxlvqVLnlHVaGLL4pu/C95D4UutHjk8lsx3Nu&#10;2GuI8cE8cfNn34xgVe0HxjrP2gXKW6/O37mNgcA85cLzwT+OF71peGfB2oeI4/LjhjvoVt1e7kWL&#10;Ahbsm72Pocc49c63h34a6zJPGibbdpMR+YzGPD7ckMFz3OOeDjtjgqTpxRVKlWlr0NLw34qht3S4&#10;u7e4un8s+T5ilQzE/O59ABuA5wBk98ntLa4tLa2XxRqsbSyNkr5NuyKzEcZLDkdeenPArP0H4d6V&#10;psX2O90OW9miDeb5d/jAB/iYfMcn1/8A1bdpofnarHfapodraLHmZUkmLMVHTJP+6O449c4PmzrR&#10;voepTozjuYl3YamNAmuTa+R9pjMlzcSZ+UE8HJ6k7uPQE8Vm2el3d1P/AGbYR/NJtnkaVW5Xjyou&#10;OjdW7Zx1z19BvdBtdauFS/vFk8uQSSrGp2AKOiqB03fxegwOuK39K8I29nY3bR26pcXyqhij+Zog&#10;VGGOO4TJ+pA9zl9Z5Y7GkcLzyPOx8OvFqWtrZ2lxa273BV0I+aR9zcE/TBPPH8q7TRPg5ex6hZWl&#10;7qdzcQyztJM3khV25GCeeSSB/TkZrrLHwVqs32jVZHcSW8f+j9WEAA+UDn72Opzx0+u9p/iOPw5C&#10;q63YMuqzx7onmmyR8w2lcjGQMnnkZI9q5KmIk1ozso4WMehkz/DnQoNPVZ9EjZWtTHa7m5zuXnJP&#10;JOTz359xW9oHgTTL6cS3umW8Nna223ztoKlurEY7ZXr7HAq3pEXiD4geIbW6vrFYbG0Us8ckgJ69&#10;z0wB6eh5xXTxmzjvYtHimhW13FboLFwEC4VRnPLD6475rlqVZdzsjSitjm9d+HOl2Ngl1o+mwtG3&#10;y28K5HLgqox3BY/X09Bal+GWgPFawTQwiTcoYJD8xC9Rz7jpxj8a7C4Fx4g1KPVJG2rbOfJtVxy6&#10;8AnHb6/0rbM8NpGq367XS3yrMv8ACO2ef5/4Vz+0ltc6IUI9TiLXSdM0uz851kZYV/dtHNhdu7G3&#10;HJHbHuPfjatdUthapb2TLNGTvS4gYkofQnB68dfetC3udHiuI8TxqhXaI5FwXOCM9OPxz3+gc9jb&#10;iXybRDHCCflX7rJ6ccd6ObQ0jStsZ+k6hraarPJDbxxwqB5ij5m78jsp6nnPGOe9bl/ayX9vDezz&#10;ySNG25fMK7lyOo9Ovp27k1HpKW099N9qVlZ2CQy7vYfKRg854561caDUoIZLSy/5aElV8sqAO+cf&#10;Ss+Yr2aMq/0sPPJb3sL7plVYZGk2g4bO445HX1/kKlOh3WleZdaW6yQ7gWRmPQHnqeT69PrWhYGL&#10;UrdbPUoGjmChmb7OflwThs5J6/njmre7yI0lleRlP+uXaPlx6Yxj1yB3z2pbak8iZmXeU05RJm4b&#10;5ii7d2M9h7Hp/wDqrF8q+bVrc6dJJdeZvdVZeEG3kZ9ee/p+XaTusFuzCVG/eZZY1H3Se49fqK5a&#10;3jafxFHY6fLL5k0m2MIwCxhlbdjHpjjnr+lxCUTQ0KG61G18uGzkVj5jMpwM/N9fT8Kl0vT7XStV&#10;bUZ5TIWaPyfMI/dsc52j0OB9eR2JropNP+wQxmGy8lY4dqmTPRegz69c/wD66yY7Vp1VJim2dhKz&#10;IB8qjGB+P4f4l2aKCIdae28rz7e3ZmC4b5hwpHJzjt+QrB0KFLm+v9F3bm+0Bg2CNyY45wM8kj6/&#10;p3muWcckXlwQllaE7RtBB/x7VzdtKdBvYcRlm8ny18zOW9MfU+1F+hPLsQSrDdxNJNN80cBhkkUB&#10;hv3E/wD1/Tmud1iwu9XtorCxj8tWt4RcsOctvGB9eDyCeAfrW7Jb3lxebLiIBrheFj7dckcdcfli&#10;ix0LVdR1YWVtLthWRnnbdhnJPRfQDkZqOaxXLcp3fh+3vNWjkeGBreL92kcUeedueuT19uOAKjuv&#10;h5b6w6nTmDJCwadpI8q2OWjT0zznqMHk12MHh6O3uPsvkvO0OxFV23LGxIJ46YHH45FdLd6bp8Vg&#10;tu0O2OLjKry3+f8APalzD5UYOmaCr26yCeOONV+VRHxnbjJ7n+WfWnarpiQ3ameTO5dqMzY2c546&#10;D159K2LWwWWxa5yqx/M8e5uvJ5J+v64rF1W4kvjEbe3aW4X5YwynBJOMknoPz6dqnm1sXyoyX8Pi&#10;S3kVoVVbo7ot4GRtXG7jvgZ59O1aen6LYzTnTLKHdCI9zSMOv49v898Z218MvbafHNcss1xnG52+&#10;VeOgz24p2n2el2Nt5exWkKfMwHLEnj8ccVVxW7HI3nhi31/VRbzPD5K5DRsvTkexyf0Geh5zW13w&#10;no0d7DZRWWTHH5jLCxXuMZOPXPH413Ol6ba29v5traDzGXex24wuemT/AD9frUlrp9rabvKtXkum&#10;5keTjvwB9PT8aIysN26nmNt8MBbtd+IZIF+0YHlyNCGyufuDdjjpyTk1zM3wfh125FzeWv7+3Vkj&#10;aDdAzuWyoB9MZxnPXnpmvZr/AAIWsLqNmcSD/Vp9/n7vqefTt69sW50u6iKgyOvn3BM0mSMHnhTn&#10;HTGc/jVKTtclxifMvjr9m3xdrczT6/4uuJLRvmjWaQzMw4+XdgBeBj3H1rOtP2X4Tf3Vrc3kFvG6&#10;sxk2K0iAZwQzng/eO7n096+n/Gfh2CDTxZ2tyscjTx+ZJJJjaN3PH+7uP61h3eh/2pM2n2P7zy1V&#10;DMZTsVRjLHA6noOeP0roWIqdznlh6ctbHzj4O+BemaWzi1t1e1t9pjJyobn5jnA3nvxya6LU9CvP&#10;DVm1ppHh2NpYwrb1X5G+8rAkYxxg+vHbNewar4QjaBIogLhImV9qx7QW6cnJ4x0x06+hrnfEeipY&#10;6G072aRzPl/m5Lsf4eD3K8D1IqZVpTldslUeSOh4b4jXTdYdrDUbhYbXYlzcyecsfy90I544yQTj&#10;2OeeX1b7JqTR2dtd7G3bo2TPlq28EdM8Ac88DIA6YPrOoabBbWLeR5jMsimRW+b1xgDOcE/pz1zX&#10;NL4QIsTNNcyRszZaCNv4A3KkjnBBOMHGa7qNQ4a1GUtTxrxV4Uln/tLRLsrtjlkNm0cmNoMSuF3H&#10;7yg44IHBGOM48g8SaNau/wBqdwPnRJvvDGEIBAPO5ckep4znNfVUmgafJp11JdFZI7zUpBubaNuw&#10;eSrBsdP3ecjOO3avBfiV4QSx1nU9NuX/AHO3zI2IGc4xwV4zuBX0zz2r6DB1uY+Zx9Hl1R4L8RtU&#10;g8OaJcWn2qBY7hlFlubYRH8nBHU4yB07HJ4JqbwP4e0650Gx1nVQGNzcCDM3ACh9wTqOc8nORyAB&#10;8pxD8RfB+majqratZK0lxFKyLar0O5lJUjug3bvbceu0VT0XV207x7pfw7u/3i6VMtzdbm3KXzu2&#10;sVH+0cjnrXracuj8zhpNSk3NX0svV/0zvrvwRPb6LJLYXDQ30fzxr5f98s3lnOSTsYZUnGASOSK2&#10;/APiWx8UafG8MMkNxbytb3UbL/q5k4IwOmfvA56NjtTby9fa1zJJJLC08JbyY/mJ3kPng8/w4HOe&#10;nAIPOaDpqSeK/EE9nAySRTQrbxTTbWO0FSNxGWOwYPIz15xzxyj7ZNM+iwuKllNaE6Wt7JrvbW56&#10;TcNCCnlRFZEUHzFbg8qc7ccDOenUPntT9PhknuIYIXZlZgW245z3BBHX6E/0yPD3iLSby6aGS4WT&#10;/R/MsgybQ67hlSByM84wcjOBgZr0P4Q+Gh4n8c2ttaKJYjIAyMu7gj6cEDOCMnuMV59SlKErH6hl&#10;OaUcZg3Wj03XmrM+zv8AgnZ8IEjSLUbmBd3yn5h05/yeOP1r9KvAWkrYaVGiov3eoXHavnX9jT4Y&#10;J4d8M2caW+392v5f4V9UaRahUWCNen8Ir28BS5Yo/EeKswljsxk76I2vDdgryCRlrsLKAQxDP0rI&#10;0CxCRKuOvWt1UKjGK+ghHlifE1JcwucLkmqNy/LZ96tzSBF2k1n3LkncaUmOnEryHnFRyE9zT2Pp&#10;TM571yTkdUQQDPI61YjTsPyqONcnpU6DK81ER9AUNyafFywGPrScKMZp9upZs1RJpafHxnNa1qoC&#10;g1n2UYVVArUgAA5qgLEQJ61JTYhgU6qAq6pIUt2wa8N/aT8TDSPCl7OZQu2Nj97pxXtHiC48qFjn&#10;otfH/wC314+Tw/8AD/UGMqq3lMByccDnjNc2Ily02z1clwzxWY06a6tH5L/tbeLpPFHxTvJzO8ii&#10;Zgm1fqM+wz9ePpXk5kBQwXXK+XlW8wBTke5PQAe/8q2/H+qzav4mvb+d2fzJGO3+9luevrjn1/Ks&#10;RypmkXPzD7y7vmJI7j/PTPfNfF1NZNn9Z4OiqGHhTXRIjzwHdQu1ifmYdj/P+XvzTlkaONvn48vG&#10;dxALZAHqQeeD7ccjhrhssrHaf4eMDHv7f09etDK6jczfKq7WygHXA598H/PNQd0BwaQuTEU+YZUl&#10;Rx37EnH6dPXlrIY4yoK8H5hzxnHyntk+nfH1zJGGlAYhiWbcqheh7DHcCkMSKyliPu5VvXjOefb+&#10;X41LZYxxHGzYfcy/M288juTjvn17/hTo13O0sO3cCdyjHPHX8gepAx+ALhtO7Z/FwpCnP0Udj/TN&#10;LKSFYN0bn7oKqcZB5+mfXrjpVD6EC7WVTIHVf7ygBenP8m64H4ZNO2Msm47gi/MzBMgjAA79wR9M&#10;exp6op3L5rKpzz24YHqevf8AIfggicbX2hSzDLc4GSTz68nk/n1oEQneqMtwrbVXGF6b8gjr368e&#10;h9DkuMs6cCb5u23gg46/pkHtinDagIYfK3zbgMAE8+v+OKdF5bN8jtkrtk8vP3emODnqDx/Pigjf&#10;YEZ5W3tbr8qt8m3jOT1POO/Y889KcgYJhV+TcPrj/H8/x60zLMCZFZvm/hLERk8Z5/D04Dfg5fIT&#10;7q9O2wcehz9ckcdT9KCkL80S+WUjXGflVuAcdOnr3zz6ipJc+WNqKGwA232H5c5GMc89uKjzJK/3&#10;fmYj5v7q57Z7dvegM7MUZFzgNuwDjPPA7d/5jkDIaDkbCsqkHDE7kVsevp3w3rUhkLkhhtLFQR16&#10;HOef0zx6nnIjBExDks33iBx8uemMd+nrS7uOi7lkODJHyFH5/Q+uPoAAPQF5NsahmVuCrckY6854&#10;x/k4p2WK7lbOMABlB98j2HP159aj5kXOMqrN8wPK8gen+c8cinRyJCu6IkDgr3+bn2/ADJzkdsUA&#10;UNa1a+0kQXtpbzXH2W8R2aNC2EBPQZOW9sdP0kmjN0q3KXX2qO5j89dqFZGXy+mWPHCnPTHbvSeK&#10;jeP4duLO1ugrNABGzYYDJGCQe3fHH4d8rTJbeOyt9Z8sNJ9lYzxr8zEkAsHLZIxtPGcjnHcV6OD9&#10;6i/Jn4r4h0fZ5tTqv7UfybL5j8mR9OkRvtMigMrsSyMQAFx6k+nOccZBAmtdQe0nWSwfzJvMJmj8&#10;tWTk7inzA4wAzYzkkYIPAGbJIsqptuPOdrrDNHkGNdrltwPGSD83YkdBmn/aJIoPMhsvMWb5I/mZ&#10;soyhdzbSCoIVwQD3I7VrJHxNJq5p2NzqEubFGYrJN/q1ZSMbnCjhtrbQM5wcOMZJHy7lhdxyGGDT&#10;5IGm8tcKrtjj+EbQVJBI6ZAOfQA8q09vbXTNbXk0kkcmGmi2sIvlYZ+bAHQHOMhcc5JxseHonW8a&#10;6TUZbXY2zaflV32jPXbgncR7jI61wVo3PXwtT3kdzpvl2hDSRz28cib/ADfMVhLMUOMckcj1Zhkj&#10;GeDXU+HZFsomaxtNsWCIWjziZTwVPPXJ78Dv1rjtJvpLKeS21MkRq7rGskJZmEZGfToQ4wT02574&#10;6TwxcC2UW13ud/O3RSW8xOGxywbnIzs6nnjqQK8upE9ynKKdzsdKt4RZyTXqeXcxTLKXUEGJ0GFb&#10;GOe2W4HzH1G3csbuONluJra2cNKqNG8R3eZk/N8p6bgDznsOpwOZ0HVvInZ90cSyW7kQwwnr0Jxt&#10;xjaWBU5OGOOldDaaibTc8G5RKqMYTCPmzw33c8jLdMnA7ZNcktGehTlzI04oUaaa0nnSBgwMN1Az&#10;NGuO5xu+6DnABOACQTgU7SLaK2jhjTxJbxi3kMbSNbhiWAA+dSCNp9CD27DdUNhqcOfNuZ2jZUkd&#10;Zo4xuz/dI4Dj5RnOTgcZNXxp6zo17O6+dtHyqg3PgLkOOh5HHBOQOeciDUimvoLqJbSaFdy5T7VH&#10;cRoJFP3c847kf48Vyvi5NTujNNearJb+duKQ+YzqxJwxGApKjBfnkZGeBx0140Dx3X2jTfMyI2aN&#10;4wdpP3sY/hIPYEgcdOBzup2OoXelM17ZXNvHuVv9FZ/KVgSMnOV34IHbpyBwTvR8znrrmVkeWeMw&#10;HhBM5eR22ySSZZpMHAXuAcgnP+z64rKtbWzt4InhM7R28XzLI2/zJl2/VQAGJHUn5T2ArrvF9lps&#10;/iG3s9OkaSSPbLcR9AmPvYI+6M4IPqQOhwOb+JNpfW1tG9vDMXVP+Wqu+1QAOwOCRhR244FdEZ9E&#10;cTp9T1z4T+K0s9BbT8NujIKttJPJycgc+/qenXFeneGNde3kWXbuEiKGSRgMf7J/vDPfsfXINfNv&#10;gDxPqFpb293d3Ijkkj2MqMCvU4YjIxzyM+pHPQ+xeHvHFt5EcEhUyLGHVn43jOOCPw49MHiuespH&#10;o4SpTUT1y6vms52uFl3K0bbpWkLDt79P659xVC5hsLcNcXN0rfJv3Rg4Oce5XH9euRXn2q/GPSdN&#10;SK0lkj28iTfhs49Bnrz0H4Ac1RvPj74aito4Ev13MdqDqp4PO4Djp7ZP4Vy+zrS2R3LEUY7tHpV7&#10;cwKAkMKuGyzbTnrjn1J6g/TPNZMnijT7iJrWUtsXOGMnzZHIOMj3xjHavK7n9pjw1GLiO91OLYu1&#10;VDsVw2cHIPT7uTxnO7gVjXv7Q3gi6njFnq8LS8NtaUcAZyfX6g/kAaccHXe8WZSx+Fv8S+89fufF&#10;ssBR5pdymQmfcoAizznjk8H3/AnFdR4a14x3YlW7PlqmFVD8oHPTrjjPGMcHpivnuy+JCXMjPYXK&#10;eWxCrb2+BhyckdsepPsc8ium0Tx3dMDLbupy207iNv8AnA6jgenqpYWcdTajjKd9z6k0rxYk0S3E&#10;V0sgSNc+X3+UDGRx0Oee36dBY3cl021Imb+LczcFfT8/bHFeCeAPG9t5UUTzBI2Ujd26nIAzj73p&#10;xx9K9N0rxcbdGdJVZduNpbpntx3+n4UXa0ZrKMd4npFtfpEiyRvuDcqjDHHXPfPQ+386tvr87x+U&#10;bhlh243bWwg+gYAHp1A6dq4e38RCa14uGVlPzMjHdn+ZOc/n61MNbtl/fefywwrcj6Aen4+5NbQq&#10;Sicc6Ke51uoa1BZ6WqRXVz8uQ0mz5seuMkEcjrg/iK5HWPEEav8ANLIu1cqrSD5s+3OPxqlP4qa4&#10;Dm0lVpGGH9Nw45Pft69q5bXNc3TPMCNu3bFhgAMDnp0PT8u3GScpT3CjGNPUm17VYoZv3021i25c&#10;N1PHoOfWuZ1TxegmZYwvkq6jc0mAx5/H16DtzjHPL+PfiNa6Qsj6iE8tWyzM3AIPHLfjgfyHTyi/&#10;+IviLx0txF4atJljhjf7PeTLtidlGdm7p05OBnC8YxzUcHKpqZVszp09tT3RPG0Fw4nmvodolPlp&#10;IuVHQZzxyfbr7d9bTfiZb4Eseqwqqp8sfGeBg43cnrnjkcZHXHj3hv4ca5qvheLxbc6hM0l1Z/af&#10;Ot5ppGG4fKCGC5JyBkgDB781yPjLS/GulyDTtK1wYzkXSxyDyUxkMUK7iN3y7guOuc5G0ll/K7uV&#10;iP7U54/Dc+orD4pfZkM0+s52xssiPv2MpGOR3Ppzn+Rsr8WtFubn7VJcR+YVK+Yy7thAxgBce2AO&#10;OnpXwnJb/F67u/LuPiC0drKxRp4YARBkkKPlUsvT0BPJHSltfDvxBaOO50nx3qGoSx+YHVI3YnBI&#10;xyCr/LlhjqCc8gZ0WD5V/EOeWYSc/wCGfbd58X9JumKabfKzR/djVvlB7dM8cDp65560svjy2t9I&#10;Aju44m+UvM7bV5xgZ6E4/wDr+/yn4Xh+J9vJHNc3EqxsFWPdHh/MUc7RheT8vGSQ2TnFepeBfDd5&#10;fXVvJ4h8SXy3HnIGt23wlmx91iQ2AGwDjvzmpWHjHeRvHFSqR0jY9FWa98c6pb6FokUkltIV+0Tr&#10;GzlVJ+8dvOTk455P449Mt5v7I8NSaXbx+dbwSLGrLasvBO75juB2Ag5Yghs5x2rkNDsbnw3pkNrY&#10;6GsMM0gF1i42yL82WTcAQxAH8SkEHBPHHRSW9u9k0l3JPPGJlkvGuI9jxxt82CwUblTB+Xv2HGap&#10;NQ0QpR57XM+40rURuu2ghmhnVpLRY7jdFIifxYCrsUc8/dJA6AVm+Iraa5ZryTTHDbVYyM25N3QM&#10;vIAwCMj5c5GOpA20aaW+2pHNbw/aPP8AtELeZFMzfeA64yMEj8u2cjWtDnu7y3j0XUz9lhUEx26Y&#10;CLzkAA/LnJJHPI4xWOxXLd6mbHpu5vs088V0wkYNsfb5fH3SCAB1IxxwOO+cTXNDhuRJJDJGG8sh&#10;41kDbSTxjoOR6H8CRW5O2mLcfYreGPy44WX5I22FSVO315IB4PB78Ck1OKK5EdzaWb+ZuHlJJy20&#10;nJIKkDPJON+cCrizJxlE8x1/wWY7xJILb95z5mSqru9RnGD15/lWLeKLRN8seGzhVwDu9Rt579ue&#10;3oK9Q1zSoZ7JruzMsVxFGBJFuBzzkjHfrx1/CuN1C0uLwlxZnaVwWWEskno3OcH8voKUkOEuUxrT&#10;WYXjFvPqHlxNIRcQx4VjxxkEg4z6/wBa17KTRZmMF3ppvImiBW3e4MahgSMhlIJ4/hJzjPHNZM32&#10;3SpJLaTlVGGkhAJVTxyCenOODxx68mks+nSK0krN5g/dsFEauhPPscdMfj9czZSOs/dtbw3V1osc&#10;cYVm8m4k8qRmUNk5OM9+Azcrz75t7Z2DrDBo9r50glaWZHXO7LEDaehXqMKc8HvkCvFqd/E0q6dP&#10;ywXzjO37te5wx6HA68+tWrm8e401IpYbSOa3kzD9nusGRsgKx7Enjg8ZyuD2FG4SqWF1DWbCS2Zb&#10;6ZYLiJWMkLbizKB8p3BeB2PYfQZrOM9vfqtwLhs9PLWQ7dwIbd23D164BznpmS31FpZWTSri7+2q&#10;N0iRWYbYAM5wpOMDGV4x6jmo45P7OSS+vYrJoFYj5LfaZEOOTzlT1ODxzycdSxLkXLiS+tXjsLSx&#10;hkt1VmK7WYMGyAxBx83PJOM8kECrclzALdZLm98vcqrHM0eQW6qGHC4PzdCeDg45NYmo3tlfCSK5&#10;3cxsTJHGVMbDJLE4wRwpxn149Sez0VHgjuYI7+CaRPLYqWKN0yv8S+mc/wAfQ5JG0YnNUqG8b7zp&#10;dl5FCvmRuk0zFzuByI3GRt6gjGcZ4Pq1e4+/9hby3zCxDq53na2cMGIyCM9D3OeeKrwQm2ujdW9/&#10;M1tMm4JO+8+XIVLY4AXp35HAye8mrXUkNstxqd4sVv5m6S4t8NubdjaTlgA3ByCO5xmtonJKV9S1&#10;cWNpbSMJtJmgmjt2K4gPyqBhxwoAU46gDKn/AIFVQNNCvlx6lG2nmNHhs/LDTL8ynLFz0xhcYJ4y&#10;M4AEo1e/hZGstUa7aARnyVYtsGHCt3BB2joR0YelU9M1I6yJJrvQDY3kHmLH9pmHmMDgkDa7DaeO&#10;TgjGSAARXRTjc560uxuSSNqMdu8Ec9jZBC7yTEKUJO0IRncv+sU8gjI5IIUVzfimbUfEvhz/AISD&#10;wxc3Ed0r+ZbwRpGqv5QVGVxJuCMpDADaOepGedC88S2Ul1JoM0v2eO4tTcx+ZtbcEkjBIyQ33ZFB&#10;yRtGO23HIw6jqkqy/wBs+Hml1BtUmtrS8V3ImyizLOzAEHjdGTnAaIrggjPrYeHvXPExU+jLVkni&#10;bUbCG71W2dr02Rj8rzFH26TaTIOOGJD5wm3BLYJJXODcxX8Tnw9a6bcLDPfRXFxcTMWkjQIA6YHT&#10;nbICuEUjleQW6eXXr5NT+yNoMc1zb232hdrmTfv8z5m6q28A7skAlh3HOZ/benTWs15YX0c1zEtx&#10;FZ3SKGQCWJcOY8BZQC+7dkZJBz1z2bHn7nz1+1fqUXie9/snXtBdobqEXGlNGvy+cylnz0woVWUr&#10;0Dc5wADT8a2GqavqkK2euw29vbQtAlpq0qNskODLGpZQoUMXZehPlFtuG5Z4k8a2/iPxV4eufEa2&#10;v9jz2ETiFS2+F5i3DMeoHl7RkZD4zzgVH468TvqvgeSPV4m01xffb1kmlEe+WSSONwPlB3rHGemG&#10;xOP4c7vSpRtGKPGq2nKcr/0jv/hZKNG+Gd1YNcqks+pXEkytlX2qxjQHdnJ+T7wJUEsOua9t/wCC&#10;OekDWvjR428bNtYC5tbOJimNgRAzfT5n9eo57Ffm3QvGOkt4Hl0myub+3ks1Iigum2u8G9vLODku&#10;uAFJB5K88g19l/8ABEDwxcj4Zah4qubdVfV9anutwXqN4Qd85wvfPtjo3LllGUs1k5d2dudVoxyO&#10;EYvov0P0z8MkfYVwmPUf5/8ArVsp0+8KyNBVltFBJ+7WpkNgE/N069fWvr+p8FHYcX2/MR0zUJww&#10;zintMx2ow7daYFVVLRmtEjQjlTORURJ28D7vv1qU8MfbmobjrlMfn2p2AzfEnhvRfF2lTaNrlos0&#10;M0ZBVh04618m/tCfs+eIPh1fTa/o9u1xpIXO9Mlox3JH9a+unmjJ3rjOcU28tLHUrRrK9tlmilXa&#10;6SLkEHtXRhsTUw0rrVdjmxGHhiI2e/c/N2XVXg/fQOwkHA7E+nc/lx7djXqPwY+JaxzrbzXG7Py4&#10;P45+v/6/Wus/ad/ZD1azmm8afDG2aWFsG401eqD+8ntk5xg+1fN1rquq+FtTLlZIZoXKyLIcbSOv&#10;9fxr6CNSji6V4/8ADHhThUw1SzPvrwzrkOoWSSRv/rFGOfxx7nqf8mthrlSnlP78jtn/AOsa+e/g&#10;n8Xk1tIjPc/MigSfN+Zxnvj1/LrXtEGpG/h+2W0m4xgAqe9eXUpOE7M7uf2kLow/HcbsjSNnao+Y&#10;L3Gf6nA+imvOV1B4rwsyj04wO/HXr7eor0jxm8V9YNchm2bDwO+ByPyyPq9eO65cm11JtzM2flK5&#10;6Hvj8f5+ldFL4bHPOVpXZ6J4e1eVwsasxYyDdxxiu20S8XZGFbb8rf49q8p8K34kUAtxj8+a77Rd&#10;QWJI4k6KMMc9OP8A9YrjrR1OyjK6O907UN7ltrcYPPboa2bHUMhvYjr7H/CuL0bVWlkUu5+bbuXr&#10;nnH+fpW9ZTxSIqK/3tqkfgR/NR+VcckdkJam490oIGaP7QTbw3OKz0mYgO38XPPfIoySVZXwqrls&#10;1mac0uhqC93qT7fxUrKjjK9evSqEUrhgWPORu4/SpknJ+X/JqZFczHXNlG/+sgjYf7S+9Y+tfDnw&#10;b4hUxav4ctZw33t8QOa29yqpy/bpmlYh+eM49etS9TSNSpTleLa9Dhf+GePhMJvtMfhCyV1Oc+Su&#10;Qc9fz/rWvZfDPwJYqqWvh+3VScj9yP8ACuh2hiQD27fSkaBHJ3L+VSoU+xpLFYqWkpt/NlCLw/oU&#10;Uf7rT4V/3UH1qzHZWanKQoNo/u/jTxAuMon69f8AOPyppMg75PfI/wA9T+laJLoYc0pbskMUSqWG&#10;0Y6jb2oli3LlT29OtQlpkfAbj1z69/5t+NIZ5FYED9P0/LA+posxcxPGMP6+9OMjDgp9c9/84quX&#10;mI2rwvv/AJ6f0HvUjyFcknn/AD/9f9fajqBIzsByPpio5JlAIjH8PP09R/nuPWo3Zmwd3+f8/wBa&#10;jkuIYgXncfdJP4d/8/4VIFjdLn73U/Lj/P8An8abLeQQo0rPtH8R9BgH+WPxKjuap3GotGuTET/s&#10;9z2x9ckL/wB9Go1uHYeeo34G5V/vkHgf8Ck5+i1UY3FKfKWJr+SNm55Vj8uOpB5H/fW1Pwb1qvcX&#10;kxzHHLyy7Ufj7xPlhj+Jkf8AAU3PkqCH37eFbu+PlB/F2JqncOjARh9oZdvmN/CDlA31CCVvxrVR&#10;ijJyZML9JpNyfLFwduOinkD8IkQf8C96vW17KT5zqzFfmb2IUv8A+hED8KwxIsku9gFWRshQMbd6&#10;hsfhGEFaFjOZEYyHG4ZYD/acDH5UpGkTZjkWOFh1aHIX6ogA/wDHmq3GdvyL91OPwWqMLNK+XjyW&#10;dt3HrMB/LFXImIGQMZAyPq5qCrkoIXG9OzPz61l674N8M+JrU2Ov6Ja3kMi7WS4hDdfqK1VbdIzf&#10;3VK4pqhvKw45A/kafKpKzNIylGV4ux84/Fr/AIJi/s2fEm9k1qw8ONo988ZEc2mtsUN2OzlcjjtX&#10;zH8aP+COPjnQmN98KvFNvfwY2rZ3kflsvHXI4Pv06n6V+lWGjdiB/Hj6cdaVoxOuQMr1FefiMrwe&#10;I3jbzWh9RlvGnEWWtKFdyS6S95fjqfh38Vf2WPjb8GjIvjn4fahapGx3Xkce+BV4x84yo69yOtcD&#10;LDKig3Vv5e7GwfeI7dzx6D6d8V+++p+HtH1q1a01XTYbiN12sskYII9K8Y+Nf/BPf9nP4zx+bqvg&#10;+Oxul3GO70/903OD269M8g/rXjV+HmtaMvkz9AyvxWg2o46jbu4v9H/mfjVtcrkbS2P9WF9v0P49&#10;voKar7xlDGz9CysD8vTj6H+XGeo+8vjh/wAEbfE9rLJqnwa8WQ3EbSMRYagpXYD0AZPf2zivlj4s&#10;/sm/Hn4QXhTxn4B1COPZ/wAfMcZmiLYPO4ZAPB64zx2rxq+X4vD/ABx+a1R+iZXxVkObRXsKy5v5&#10;Xo/uf6HmhdWdZHG7B5O4A9f59KAW2h5VaPghfl5bp25ycHsae1s9rN5cxZGBwFZcN1/zkf4UxY0U&#10;l/LbO7KtuyB7fTj8M/iOE+gjK45HcDKSqFZgeMsTzgj35yfx/JhAR8j5gFYKi/xnuO3GMZ74OeeA&#10;EEiqdqAr3+RuvOOn5H078cinK5PzqFbaudv8Jxnrz7+469uKCbgxK8DeFDZJx83bk8dx35Pbty3I&#10;aRghLN0XaA2CCQfoM+/+FDsrSEbY2bHO49euTx+XT8hQ5JRYm+UfxHtt/wA+vX8aBpjomKhZWmbc&#10;zZG7GR0PPpg446g+vZhcqd23BU4X5Rt/M/gfWmF85YK23o3ofY/4c/jS5KlQozxjdk8dOfpnFAx/&#10;y/NKrfNwCoXr6jvzj8cDsAcKzSO48pF5wAeeOf5fWmRtHHlCxyq/KMcgYznp69MHsOvYVo2TeYzn&#10;DY+UfUn8cenbPpkDqJvQjy5eBuy42n3x16H+hpqzOUZ+E2gDbkkkYHr/AJ/LNKrMqKokO7P3V45P&#10;+RkemM+lNZjjKP8AOwHO/wBjx/L6YAoJY1kR93mfKAPmUMOMnjoD647enAp7F7fl9q8APtbHHYdu&#10;OnX6DqKjlbfl4hzyF3Yyp55H59sfhTGZEjwrMyocrubPPqfr6+47UySfeN2MyKduArN+Xfp+Q6+t&#10;Kq5ky6jAxmRvlbd2H5fTj06VVyq/PltqrlizdOTzn6enHvxTjIwjKOWB6qr4+Y468Y59+fWn6FIm&#10;llEcfT5dvO/n8CO34/rTpPLjyVdlbdjbtAJbA4+nIwM49c45he4MT5DrwTtXbjBB6dPw/wD1moZJ&#10;JXRvKbLM2Sw7kjqT/QDJPIPrIE4kDplF3Z/ugjpz0/zweuc0jbZB5spXqNuVIwDxn1zz2/nioXbz&#10;F2S5J3ElcDg+uPp/P85IeP3hU4z259yRgdefxyelVclkkDSPuZh8xPKtJ09sn2698+nACld0jFCp&#10;28MP7nPXjP19sEnpUQYEhV2yKpChx6env+Xr+EineMBfm4zuA575z1z+n8qQIczCP5SV+YZwnf05&#10;zzx+A9ehqMEF1IQ/NtONxH4fT/PtTd3mncZH+Vs/NyOuD7A/rz9MAUBF877q4LL6HH8+/bpn6Vy6&#10;XF1BX8xVnjJ2tg7mT14GP855+tOEX2s7/tXl/wCzk8dsdR6fTnj0DSgGY4o29Gfdtzz1/Ljrxx9K&#10;ZCqFeIXxn7qL07c/5zTjEZ8yBMgbHAzgr2xz6dz0/HsKeOqlU299g698f1HcfzKIjAbG3Beg+YcH&#10;sSO3Ofw605+P3OI9vzd/Tj6fzyf0aifJA5ON23zEXP6j6ehHalLJIVKrjcuQrYztPT/D8sD0Yqlf&#10;maLc3fa2MnP+I/xpzIfNZiMHBKN3/Hvj649euasY0sGbzFYMQ2dob3+vsaUDzOiKwByylTz7gdu/&#10;456Yp4JU7mVsMPurnv8AgP8A9XpjgwMMzJ/ut68c/wCT3qdhdRqpIAy53Nx8yk5X0/D/AD2pxG8L&#10;AG5ccAoSB049O9NMYA3bWVSPus2cjsf89/yDhI5DHduG4cHHr3/Q+vp3oGIHDFRG27k/Mp68np+u&#10;frTkTkLvX5SOA2c8jn+dIY4lDInTn5VPA/znvn/ALoFZj+84JZdw+nftz+H4UykOQbxIzR7hgZ+X&#10;vjAxkc8g9fTHSmqCeSMK2Ac/l6/1/lRJteYyeT8y84b6g47e3vx16UsRd+GdWHQl8dCO/wCH1/MY&#10;oGI0bj5lT5m9V/h28j19O34cZpwTDNIZdzNnaqnGff6Hr1P9abtxvkChWO0btpOOnr7/ANMc8U5v&#10;LaTYfw5/Xr+HPT9KXKCY3fADk8xjrzwMf4deP/1KzbW3by27nPzd+uBj6fqDzSJM4dgp5I2qI25Y&#10;dueMDkdPanMr8kD+Ejaw7c//AKvoB9KOpVwBkzviXdhd3zdSOv0/+se+RSuwdyhKsV6svvg4PH6f&#10;yPFN8xowNzBRj5m7suOv19/p1pcLGpSQfdVgVI9xx09vrgeuaABVLBWL/L8qdNwGeo6f574oJCox&#10;A43d+/b19vpx3BokeP5oxuGB67dvbPPH9Pyo3KhVhHtXhdo6bc9h260MQiKpb5V3fLyeceufx7YP&#10;8hT0WWVhjbtbb+PJ9h/jTS4kZQVb5cnjr064x/nP4Bvl43B0HzNzu78D1z09/QD6TawDmCo33+f9&#10;lfmX259OP/r9xN7yKzbl6/MOB+Y9Bn/DtTg4EgVz977rKv8AnP8An2FKfMkRo2O3j+LDDOf1HTjr&#10;VXYCbI/LORx0+Vv4fQdefT6dabslkGAFyMEFiOmff8PT8uae0C7CAuMfxbvfr+n4+tCxxM3zDC9C&#10;2B97GP5ev/16ooVm3qQyN+8XrnqcHj355pw2AYaBcEY68D6enH0696jjAY5ZGbaTuRWz2/L6Y7fl&#10;Sglj87t8zccHJyc9On9Pz4iQxVGdy4VWC71+bHf/ADz7+ppQ37wsPbhRjH+f6fjSeYRkhw3y9SxJ&#10;A6Z5zz69s9OeSeYZBsBKjPzMW6dP/rdvqOapbDQIO53HawGdo2ke/wDj65wfRzYRVChW6j73557e&#10;opplWWNo0Cjfk5Zc54z2PPX8vxyIyIgbZu2nnI4Gf89e5NBQjtEu5cKykEZ/H6ZBz25NOiQxplo1&#10;I4525wPXj3/z2pQF8xgdse1crIegbPUY9zxggcUwqHOfL2nkpnH5dcev9PUMaHlf4zJuUSfNuIwe&#10;5PXuMfnUbDCL5xwenGe36euf1zTmklDfMpYlTnac5Ocf4en5AUBEifzA3X5P8jse/bt6VJA0/Mjb&#10;m+Xn5lB/zj+X1pzbFKlpMY4wr85/PHT9D7jBlBJz8oX7vJ5Hrn/P9KcH2/K27c2Pm7n2GPoRx1yM&#10;9KAQMiqxXIzu4y3Xr+v+ehpv7vPksV2YyUB3L/P17c8H6U7PmAMq7dvo3UD/AD7e1OG8t+6n2t9A&#10;c8n+fbPP8qdykNQgjzN5b5stnI/zke3+JfEhMikuNuTyvbr1/wA9fypAQUaSU5YNwMnjjrk09Y1L&#10;Hz9x+bBYsRjjkZH+cntmplqAphKMHK8Pgqen07DnuOOfw5aqNKVcfdPC8fp9P6fSjy1GT5a/7oU8&#10;8c8n8e/TvTmQKd8S85+nzcj8z6f4Uk7aFDfIZgyq+09VZWxknGe59/w9qcgyg3DA6rlOR/wHPX+Q&#10;FOYsUUbFf5uFZs/LnjgevHrgfSl3qwxl+OFXb97jP48cY5/KqAijd41CtKGPBXI3E9fTJz6Y9PWn&#10;jzAGiDM6/wATKR7c9+vtx6YoaMg+cU3Ar9znn269Mcc+2M4OFQSEbT/EvCnjjH+f8nAGERQH+aSJ&#10;Wb1Yd1JP09v89GoUA3R5bPPGG4zz+HP1x9aXYULeW4z96NW7N+HB7nqc0HbuO5hg/Lxk9D79/p/W&#10;hFAyyAGLy2JHGVB+v8s/5zTvkRW4zu3fdA5z0H8vfnvSxDbwGbAXAWMA5U+w688/UU0fKBj5Qq4+&#10;Ue3HP/1sfjjDAdHGY2ztbGedqcD/AGuvHH4fhSjzE+QIvJ2hmyDn8vfqPbp0poQENGIsFQV2lTke&#10;3/6v1pzAh3A3MwZumBjPv7c8e56DqgFQ/L5cRVtuPb8c4/PAPp7U5A+GbO3HzfMvt056dVP0+owD&#10;fyQNzAfdbDBjn9Of85oLea21WHI5XPfjvxg8nvn9ciAbIjQgOE65CKD1+b/9X0/ClUM42ruY7flX&#10;r2znjk9+f8hxwHbYFCHnb688n8vUd/akjJOVP3Tn5vT3/wDrk+9IOohZt2VO7+vOcemcf59HEMrs&#10;gk4GWZtvT2//AFf/AFqYuyX7542gAdM+3X09cZ/WlRY1C7kHGCuQAAP6UwF3KmM7fmGVjGMgZ5GM&#10;8cdR7e/DyTs8su27gDJx7eg7/wCHWkd9p3CVtzHC/NwFB6jn2z0GMdaVMAY2j94PmB6Z6YPH4HpQ&#10;ArAOcsP4izE8Z9D69fzx+ZG0e0iSdR6lvqcH/PU0rOUcTuvX+HdnH+c/p19Xb5pFySfp93rx6Djg&#10;j/8AXWdihjtFhg0ed3IjZsFsAnv/AJOTSvGoG35vm9e+e/8AhRGwm3Axq3ykrnv/AFFCFyCwY4zl&#10;uuOTn1//AFceuKqIwYFhvUFscHd83uPqD/UU0NKHLGRiclmLcke3U5/z60CJgVmJZm6qpyRu6/l/&#10;n6km8tt8z7nHytnp2/px+tAiWS2huraRZAyhcN5i+w+XJA4IOOf/AK9PjXWtLuUjmaCRv9as9rMq&#10;jAPV42O5SDz0I57E4qD7VNb28jqzfc2vhM8Z3Egev8zV22S6Ohyarpl8v7uaOMRwSFWkL7iGGMAj&#10;IPcZzjOa3ivdsePiuaNdyvbb7v8Ahylq0CG+jt2tkaQQNNBb71k82b5gBj19sZ74PFeLfEPV77Vp&#10;7i8s53axtzdW8MzNuaV/NCl3JwdxWRPf7o7GvdLu/jVlidd32iBNs0zfvrd1J4U9Mne2Rzn5Tjiv&#10;MfHng/zNBlt7eSJTDeedHHDGY3kG/czHHy7uVOB1wOAOK9bB25T8q4opz+sc7e7f6WOT1mJrTXY5&#10;bNcLKqrHubGXES49eB8oHbJ446R6lpUl3qf2u1g8zfZh5CycPjrnkfrx/KnTq2uX32ya6bbp9mNz&#10;tllOGZuATgMCRxj8uh0DqUe6ASSCJGs1eUrnMEh657jGRhuhPHJrvifISW5y/heaePVVudVu1kkV&#10;lLRxw7UQ9fQEAAjsckV6N8OdPvtUuP7Uu7mC3t7HMk1xcTfKPm2lvmBCnpgjnOD2BHG6fptw9v8A&#10;bJol8tpSFKLlXA/h6/Ke+Mcjoe1bFjez+HY47u7mdrfzVDJ5q7s5JyM5zzkggHbk9etOfvbBD3Xc&#10;7z4ly33iPw6uhTaRO0en27SQwOrsz73Xe7OMqN54AJycrwS1cX4a1BPD93cQ6NbRxwtZslq0nCyS&#10;MfmLn36AMQRgDnq2h45+JtmdIms9Dm2qturbo5OS3ykvwAcjlT15GR1zXL6f42kktJhrWnIbiSYL&#10;cD7pcY6hh0fjuCOPQ04+7Gw5S5pXRc8T2fm3MPiC0ilEd0oaRWxuilA+aJiMAlfr798N33h3VItd&#10;WO5t3LNHFblZI4yOV2qRjt06dQM/U8n4NvoYI20a+k/0e4uFcyTcKj9FkbOSTzzwSRjrwBt6bcPZ&#10;3aWWstPHKyHd5gElvOh5V4mXITt6r7jpUSHTNnxLsiku9KhgaPy42SRtrHbkDd1HC4IxxknIFc/p&#10;kJn/ANMmkX5diwqzEbVwAOOfz/L0qTVdSsPPk8lFRY4yGjLAFfnA38kZOW24H908DoI4Z/sdpJL5&#10;yzSSMI7ceYcliMZA/XJ4656il9kpSbkammXTWMMkiTje0gAwSDGD8xbry2SoA568+3WanrX9mvb2&#10;73UzSSRx3N6vCqQQNgxgkcZI4yRg4GTnhdLvlTU4buJUlSzlYbbgZDOynLHtwT05zkZzk1ev9emj&#10;uIb28tfmWSSVZHk5lmc8nAB3YPQn0I5xisZK7OmnLlizotLupfFHiBS9nKo3hZDHGCyKeqLjufTp&#10;jHBJyNnS7/S7ieRbaGPFnPtjRZdwMSA7hz1wxUg9Mknkg1znhq8h0nR5tTkytzeSbY5Np3QcBmkX&#10;uW64wT0/ExadqI05h9tnmxMXMcaMCqruAJPoSAc446HuTWbjqaqfu6i+PrlrO6jlKeYbp5ZrrIZi&#10;XZgdo6c7f/QvXmvO5NL07Upm81ypkkJjbB3M28DDZwBxxnjG70rt9Z1BNU1+W2uH3Qbg+Nw/drs+&#10;cnuRhR09q5qTSrAwyJNcM/l7xuiUbvvYCnPK4242+vTg8ax2MZMpvows9RhvbaJIos/PNGoGRkg9&#10;B/dGTxnv3qLWLuceMYri4mMQugVln8sHDPnaTnqS3HTpWkllp1i015dae8jbWAjkxtViP4iM547f&#10;yqvMsGuO2n3bJ/pMMyuXHyw4clZMjuCDx3zjnoETy8pPaeBjcF9Q1KEW7eZiOPjhstkcfdPBzwRw&#10;fSu28FaXb+Hori3is3hk3Zja4YLtHHBxwAO5Bzjv3rP0DU7aw09bC1u1upvLG26mUR+Yq4J5IPPT&#10;nPBxXTeBPGl3d3El5dKsjIzFlkkDb2wFBJz0U9D71z1OaUTsp8sdUXP7K1GTTlnk81Le1ZZmnmjK&#10;/MH4OO33s4HTHTjjY8JafHLdTfbYVWPaI/M2j92XGN554CoM+2eRxWVr+sS6lCumizU/P8qrGD5s&#10;nGHOPvAcnjHbGRXZ+C9OuND08z3cPKzuJPOkz5jDccZHU5Yn9OnB5pJqJ2UuWUi5498Gtq1t52jN&#10;CskMStYsMERhl/iGDj5eh6fhnHP+GNcXULrOqQywqpWBYYzk+YF+YHsFxnB6DOcZzSfEPxFNa2lw&#10;dAVoWuGjtLeJcbbm7k2k8cYxvG7HAI6UzRfhlquuWdsJb8xLZkRLNbqUMxOGkd/7y53eg/KoXu07&#10;Nmr5pVrxR2XhdLfxFP8A2pq7xwwmRUhhWMh3X0UY4HAB9d3tltrTAslxeWl8oPmTBtjcr5Y+7k44&#10;QAZ9yR6AVzdonxB0jTG1XTfDiXChl/0ixkAU4I2gqwypXnjnB6cDA0rJ/HM1tAz+D/s8jIXEl0yR&#10;xhSB87E7nbghj3JIrmlHz/E7YPyNQ+F7GHUVU/6yRVdYoY+YwcHOB654Xrkj3FXPCfgXU/ibqiyW&#10;9sttotkrKziZX8zHysA3Rjwct07cc1N4U+E2qap5OseLL8zIeJIdxRZc8bQ4ILjJG4dW6E4FeveH&#10;LPR7Oy+yaZYN9nVlEccahpHRQBk4xgDHA6Yx2Ga4qmIUNIvU7aOHc37y0OYj8GWvgxjHo9iv2WNP&#10;9OhjzhpBjBUHk45zzjAPvWnoPhHRvGA238kLRNxb7Y9kiKcEsecrnoG9c89M9haeG59YDwaw8dvH&#10;NGAtvuyTluje5zzjOQWznpW5a+GbbSUktNPsLb7MqF7q0vIweRkYiPqcgsBwT+AHHOs/md8aKWiO&#10;Fv8A4e6h4Ji8u0v4biC4kLwWyqm8RjoqyEEnBIzuIznjmuWnGkx3B8OmK+mljbNxbeWFDMORubHC&#10;jC49B2BOK7/XdC0DVZ4zN4dvYwm5/JtpAAFXouc4AL47EdQBWfpHgDXdfuv7LuLmSNW2j7PAQqxA&#10;4JBfAJA46DJOc9eM1Pqy/Z9EjE8PWegaJGuo3uno0jhVhiijIDsT12g5Y8euAfxNdb4Z0y8vLlft&#10;9qtuvmsUhGfMdhg7WUH3HU46c8YrotL+EXh/w+0NrdwwCdgpK7T+7GDxjPJPPXk8nNb8Vh/ZJkTT&#10;fDcfkxIoEjTAfNnLM3XOO3oT34FYVKvY3p0XYXQPBAhs5LnUrxmeVjJ9mRvvKBn5j06Dp2z3xmnW&#10;vhG21SF/OjjJuABbxMob5FJ+bnsR9Pp6TNYeIdflWz8xbWGOFQzIGCLzjqRk54x04A610lho1lZQ&#10;HT7KdpGdUhjk7qucuc/THfHbpmuaUurOuNPsYOjfCXQtHia/s7VQZAxO64ZfMGcDIzxxjnvWldeE&#10;9HB+xWtkVb+Iw244yOuR/k11xtYo7eOzW0bCx53Feozg/T+lRnS7lFNxbx7WbAaQjdlfcfj2/wDr&#10;jnlOXc3jRijldJi1GEtYpA0VwyjbdTDbuwD8wHsO3piuit7VrpWt5rvz5JFUBkjwvP8An25qK4Vb&#10;y5UwiSRoSNzddi9CCc9uPwx9avv5IswbpWd43A27flPTkZ7fn+lTrfU6o01yjbvwxaSzR3FxHCs0&#10;MjbfLb5j26Drx/nmoYdP0lJ1fUbGY7VxIynABBwM/h361YS11jT5laG0XytwbZ/ETntnoOvb+daU&#10;MKawGgnbb53RS+O2O3+ffrkuEo9THbwy6Ibq0kKr5oY9G8wg5GPQj+daTafdsm5hcMC+yRMKCh+o&#10;zn69MH6Un9lS2Ea26SPIu5k2puDKBzke3T8u1XLC2Ak+SeMsOP3nz+YM9D06/Tp160Gco9ULY+Hr&#10;mLz7iCSFZgufMM3PuM88YI/PvUc37/5JbeKORSRJDtPyr2b/AOv6+la02m31iWvre1eTq/7xgFA9&#10;vqOP/r1HNbWN3Y+fBZxll6J5m3n056/59qcn0M1uZ+taOthbLNJNGFVQ21O4HJJ9eM1m2miWlvqV&#10;rewHb5nmO8e0DZheBwD/AHucf3sew3LK3edRp8FlgSH5MZby/UZP+f5VFZwXt9r1wDdyxpGvklQw&#10;+c5JP5gKPwxSuVy9y5azXGrWy7JcDy8yHZuIycHr+NLpmjbWkjlhYLG2dwj4HG3j8M/p7Vq2lnsP&#10;ltYlWbCv8pOFAz9P8+1WVsLdoyRAycOA3l9B7cd/6c5rTVsi/KYh02G1ZjjCtH5a8lifbr6YHHp+&#10;XN3lsj+IY7y4t2Yxt+7QRZY8c/jn+ZzXVzz212YrUyMhXdI22Efe9PX9ao+HdAhl1Ga91CPzeMxr&#10;0AySckg9enHH6EUaF9NSrYeH5XiXWdTik8142MahRtVOBkd8/h+XAqxZaZcLYte21piNmPlkr743&#10;H/Pr7VpzWbXFwoEDbZCE8zaO/oAavXVtDYwrBbwNtbiM8DBBxn/Oe+fSs3qBiBfsUGbiIoTgEFSG&#10;65BPuePzpbj7brVwdPgGIlOZjuBH+7n19f1p2p251TUYrC3l3AAeYQv3ffkn/wCsfxq3pdtb2EbW&#10;DqOX/iwxY59fSp5macsfmOaC1hRWnGR5YVV28IoGfoarrIPtcMq28f8ArN6nA98D24NTagJfJe2Z&#10;9vy/dUDn/wCt/nimafa288zTyQk+WuwZXgk5/TpU8wKK5bi6uzsrNPKrBWKspHViPuqB3/CnGC2s&#10;LWOBplSSQ7iOm0dc+3/1qvR2UULSbl3Oq5X5hnnJJyc4/wA9ahi06Se+a7lZpguGC9TwBj6DgfhQ&#10;5SRPujlhiMUbtvdY/urt27z2Hrxx/Oqj3L/bFNpaSNIzbR1Krj/PtwfSr+5ZHEDP5rf8tIwuec8D&#10;Pb+nbtVhk2DzPPbzCvXB+Xjt6/8A1vTijm6hsYs9jDHOPNjkmm2HzDuPLdlHtn3HfvUMlqr2zG82&#10;hmbPlxfNtHIx+X8h36ajG5d1kkdlVm3hR94D1Pt1xj1/KtJE7SPHbP8AZ4of9ZJ5nLkcZH+e/vV3&#10;0CKuZWtadorW+JbdpvlCRrtO3p0GR378elZ0FhYWOm4a3gkkZQW8vovPA4P+OcH6VtzaPJ5QnUt8&#10;0gIkkYsz9weTTbnRLdrPYscjBmyX2Bcfh3/r360y+WKW5ztxYafc2ghhnG5TuCp1OO+Dzj61y/iT&#10;R57+0mkinZmU/dfAz8wx25GR/Tua7nUdO+1NLJHEzZA69cf/AKvr/hz2oW93Z2TRoFWPcWw2fvY6&#10;9Djn8Mdu1K/YXKec6p4VFgZRZRMWbd9pmWMlTJySCAOOoPPtyOtcD4ttNUuJ1sNM0qSTLMis4BWR&#10;vb15bP8AP1Hsl/As6fvAsyyP+5+ZVIUckkYPP19K4/WfD8rSTtLGqorb9yyAkNgKCO+R3I6fljpw&#10;9T3tTjrU3KFkeeWvhqzaJtBvi32azjxGrMQCxRQuWzkHZnJ6E+hBFfOnxT0vUf8AhINY0G4eQzWa&#10;uq/NncN4bJxgZKEnOcZY8DFfU/iGNdMs5rmP7Qv7xlmj3dVK43hgfX72O4Jz3r56+NtvBeap/b5V&#10;mzG1veTbcMV24UnjOew/3s9OK97AVvfsfN5nQtE+VfinqGt6N4ovIrKwW5WWF7ny47VuZFmICZHR&#10;tjAkHqMkg7hWf8EfA17DqM+t69aedc+c6zTPnO4jhNxGS4Byckj5sDGBXVfFrTWjubfWVKr9okhh&#10;8tV6n95GHAU/LkoVxnAHJzkZ5XQ31LSbuW0s7aOFi7o0Hz/vBu5BHC5z1/kK+minOjZHzNGrHD4h&#10;SkrpdDsNW8VzyWMlva/aFj3qsSq5ChAzSFRuzu+ZioAxjjk5FGh6bLbQTRSeVaXDAzTSGUqDJ0IM&#10;jtgLjHP3R69hk2Lz6tqPm3iHbatiFVYP5fGW4AAx1Oc4+b0BFdBq+l3eq6dCPDlu7WrAI0yhWdxn&#10;7jsC4DZG7A6bmwTkGp5eRWPQp4iniKjnLZLRdSr4Z1R/DlzH4ov5QtvbfareOzuLd5JJDNC67UJ4&#10;UgSPhiRh1Xrzj7V/YD+G6eLdft9aEgmj3qfMVWAbuQMj1HTHHbpXx9Z6D/alxY6LYtHJ/pfmXSxq&#10;rYYqORj+ELxnp6c9P1U/4JqfBZvD/g2za7strKoPzc57Y6Dj9cVnUgqttNjuwOOr5Zh6lm7SX4r/&#10;AIB9rfBfwxFpGjwoqKu2MD5fpXrHh+xMsoO2ub8I6ULa1jjUdua9A8Oad5UYIr2cLT0TPgsbWdSo&#10;5dzX023EceQCKtdec4xQiBFCgUkjhF5rveiPM+Jle6cKCP51nzyZ4zVi7nycVRJ3NjFc9SR1wVog&#10;z5XFEYPXbTWHODUkI2rkVzN3NUSxjjrUnK8ZpI/p1oJw3IpxBgWz8uatWakkDFVU5ODWjp6ZOSKo&#10;Rp2aEMAK0IgQOaq2iYGauQr6VQiZBhcYpx6UU2VtiFiaoDnPGN6YbaQhscV+bH/BVj4l/wBn+HpN&#10;Iguhuk3BQrc//r/pn05/Qv4l6mtrp00hb7qmvx6/4KffEOTWPGkmlw3ONrN1HbuPyz16ds815eZ1&#10;fZ0WfoHh7gfrWdRk9o6nxvfztLLJKHdss3zccE//AK6hxuUDz2xldq5J/wAn8uhqSXYWwUcqCxk2&#10;5+n4DBP6UzdLt8lnVfkXduVcZznsfY+n0Hb5M/pEiVACsicjKhVHBPPH/wCv/DNCrCBtHrmMKflH&#10;uRz6jufqc06QbpMlev8AEpznJ/oR9R+dOPnhAArYVlCljyPQjnbnkcqB9AcCg1TsRPtYKWLL8ufL&#10;b35z+XPvTzs8ksmSyhjleg4xnGOST/n1dtdJNpYKpIADfljAPH+etLGJXVo0Xbub5d/dvYgcensf&#10;zqSkxAA481mX7wLe5wO1D4b96qrjaGYFTnv6D6cHkcUoUDaD8w3cjdux7g545/D8aUgbMsfuthTn&#10;AP4/l/8AW61RQwDyykQkPy5V2De2Ofy9OuePV+A6M0aAKwPRuRxx+vr6j2o3gI8W5GTbu6AkdAMf&#10;THYdOoOajMZkCqF2sx/iY88+ufr685oCQMhTMeF3L8208YGD39ewBzjt05bhC3koD/sjb1GPqScj&#10;9R0NSO6kxnCjd8zNt5fn72SM4/l7DgRyAMPMecsc/ieO+AMg8+uKCRxjZvkdOcfKzYAyT3GeMjI6&#10;ZPOOOCshVY98nzc7Vx82fp0zntj0PfNLulizJFcDbwflbCg5Hvjt6Z/UU1NkUeY1UNgFhzxjv6Z6&#10;e56k5oHcdEjlCWLfe5XcdoHPP0z+ePXio0Yyts8wKzKM7W3An/Psc8e1TESMu1yjFSwzu25/+t+p&#10;P1oQlY9gLHfy2eoAOBke2Pr19TkHEazEv8yjOcnq3fOM544/qKerYCsnKsA3zE5xxgYGM9enpgnq&#10;KQ5CruVfpHgbsY/p3BzwDnvTkkZ0KySMfxyMjJxk8f8A6+3GQobbSumHVeWGGwe30Pbn8h7ZEi4d&#10;hIp5jXCszcY/Ht69ee1RiWWQ4dckcqoxz7en59wO4NSqJH+XydqD5lKt1OPvYJ64H4EnnJGFug3I&#10;7mKGS0dHGFaPayg5AU/Tv1rjtZs9H0G4IOq3MVoWEiyTRuuyTcVJbIORubPIyQp64xXaSTDY26Ta&#10;dobzOOoB69eAfr9Ox4hP7Uu9Rvpr2yVprrbJHZ7uHHmluh9jk7cctjvXbgL8zPy3xMpxeDozUdVJ&#10;622Vtvm7fcWNOu9J2HTtGbzYVmUtJbopZyFPGUOckZx+I6A1Pp0wmt99w7yYmcRw8/NIGICb+vXC&#10;44xlfXFVXk0O0mOoLY58xo90kbKrjKkY69f4s4AHOMgtV6HUFFr5Uk80P77PkLGMKuQPmywIJ54x&#10;j8DXdJdT8ppS0JIry1Lm5e88uOaNhG64UtGX6t142cD5upxwQcaifavIkvUEbBcN/q+RkEluvI9s&#10;ckHIOAKxCsl3O8UupiSTy1C74/mQqvY5wCTyFAxjaCTnBda30i3I/s6KOOGMHyzu8srgcEMBwSAO&#10;hGB3xweWpE9LD1LHe2U93LbQ3jGORpmLSfMPkO/lT94tyy9TyTzxhq6C1vlEckShlYsC8CqpyTt4&#10;z656Yx0rh9KNxaOzXZh8mRQsnlyllKhchuP4gDzkf1z0elXqzSXQjiaHzQu3bt39AcknnqOuc89+&#10;BXmVo2PcoVDq9K1ueQbbrd5cJWWCRFUsM7hjkEBctt99mCMgZ7rQdeuWaB7e4YJefdVoV2p8mcjK&#10;7iP8ecDr5/oxsri+jdIVVYSnliaRec5YBieoDKfYE55OCvYaQLS7uorIJcW6+UD8sgUbmzkjHTsc&#10;YyNuM4JrzqqPYoS01Outo4riGKDVg0RkA8rOdhGz7x79OoJ6qOvWtPR7iGSymMWmoz7Qsq8oGwCD&#10;174PfJNcwur3EghgaOSaHzY1jbzGG48g8qwI6dex55OAdyzRo08mwt02w/I25f3hGeBhvkxjB4JO&#10;BxiufY6rkl6IpDHfwLJHayZVpGfzFZuMZOBj8uao6tp+o26tDeXkEkPIiZJC2DsLfdA6cnIHPcdq&#10;3rXQbq5uJHu7RfIkjeMyQtt27n+6pJx1zwQc5PIJFR+ItNOoI2j6hFa3MazZmmVSny84YjrkYPTP&#10;I4PcvmJlqeZyXGvnXre3ltkkjWMx2cf2UFjv4K/dG4njAOegHUAUXngu31K8XXBfPJCkMflJM7CU&#10;IZAwC4AG0Njr3IA6muu1G1sl0kzy26K1vdF4d0jgH16cH5Tn+H7ozk4zYiWC0uJAjqqzTbbdpFG8&#10;sCi5bGThfm5OTznjcQXzSM+SMlqefePfCV3asZtLS1uLiW3aYr5iFZOPlViq5LMcjIOeDxnC1zWk&#10;6nPdxJJ5/wBnbyvM23hOIyG2sQ4O0fMpHOCew6geieM9GkkaO2t4Y2njhBkaaNQ0kaoz7uh3ScLj&#10;sOvcmub1G0OmX6xfY/LhVmu2u4GbbL8u7cM4KkqgDbf+ea4zzXZCakjmdPlldHM+J7LX21G3spZl&#10;ha8XMeW+YZ5CsBlhkcdvXkAkee+PfEmv+G4mzZTfMnmxhnJIAIG/pyoyenAAJr1i9tb7XYrd9Ut/&#10;7Pby5pYZJIi7IQxwvXAOTjjqD0yRXMeKNB0PXXC31u0kcawrcM7l2BwQTuPU7uc8Dpwxrqpyjc5K&#10;1OUjwTXNS8W67F9psGjgjVSVCx8cA8ep5O7HXkZ5zTdH8I+L72VPtN7GF8kSLIy42kZ6YYkEeo7e&#10;nJr2YfD2S30/dZwyWzTzLHBH5ar12kxlcN1DKORkHoTk1V0vSLIytpUNzJ5UlvukWRc8lsDDqpGO&#10;ATg8qGypPFdEal9jh9gluzznTLLxPpunf2r/AG09m0Krt/eOA+B02huuM4GOecZGRXpXgD4reKdB&#10;lFr4l0xmjkZSs6ZUJ7HgEH6YHtmpj4Tu9Tumgnu5IWjlYSQR+Xtlj3AfxYY7ieIwwyR1AGDNefCS&#10;0AhNxo88bTJ/pEfnRQ7WwT90secdAMDqT2NXL2dSNpK5MZToyvB6o9x8FeNkuwQtw+NrFv3xB64B&#10;x9O+eM4+vrXhHxRaRwKjyNt3AMxYemQOv/6s96+QvDRl8I3nk263DRttb7KsYkAUuR984DHJPGfr&#10;1IPpHhvxxfxwnyJ1kkTInaOZTgH7rHuCcZ68bcV5VbCWd4n0GFzCMo2mtT6csvEsDRrtRF2Y+UyH&#10;P8vUc56ce1NfxmqzEXLtyNrKWwY/YgHgf59h4Knj7WDBHI2nFY2lCRqsyr1xkjnO75u/vz1NST/F&#10;XUG22t8t1ayLzsxgsM4xtGe4Bx249a5/q8zqljKZ7VdeKCGChCF5/i44xnI7dufx6Vzfijxt9lhG&#10;JlDMTsRFIyx/hGAc8e3A+mK4608c3dwu2S5Bh6PmAqqj5jtBcjHAPbPPHoeagt/GWueIrODXZnkt&#10;ZFwbC1yUH3WBkdSCOvK4x0wDmtqdKMXeRx1sQ6kWoFm/8Py+NtdjHjJZmbz5FTSreAvhcjO9zlV4&#10;ySefYnGK7Pwl8KfD50qG++yXWoWbSJDbwx6kYYkQI24RjBaY53LnCjGM4zipI/Fei6dY/wBmWGq/&#10;2f5MMyPC0EHmKqkruUBHfCkgZ+YnIyT1rdtNSvmt1ml1rVpvseniN7y8vFiidiQFKD5ldcAgsF4x&#10;lQmcju9pFaI8z2fct+ENC8O+HrazaC2WwuNPhMC3EavGkAVlCs/mttk6bRxjBByeMV52s9V1CN75&#10;7a73ecguLe3SVdRk3BjJwMQyMTwjEhhgjgqS14tcnlmmk0wCaxQCGazuGSVgQ25B56EOg3DOX5DZ&#10;BwM1g6W2qeH45lsraa3t5ty/6DdfaknjJyI2PmRiMjkECPdw2CD96akrxsVTjFSvcoeKNB1FTDPB&#10;8I2t76ZtqPfGKGC2ZSA6SfKAV2hiVQbu4XgmqGn2en6p4gfTdIdrWSzsHkZrfUDGkJwF8rOwfMw3&#10;4ByQFb8O9tLi10iS4nsZrayihkMU2oSWKxFAFVo2RZvM+XJI9CR0GAx5zxDB4y8Vzjw5caJb3Edx&#10;IWjaFhKjQuwWaZo5NoCo3Rg+OQAoy1Y8t9jVS5ZG14a0208L3l94taaSGQyb76aWaSbeShy21m3q&#10;wOAD0IxwdvPUaJol9PqP/CQ2l2l+zxLH5PlqsYAUlinlAAHawzyfeubsZLTQJYbawhuWurG1xDdX&#10;f7pbjnawLKMcqeu3BPPoBtRvftG9y8kl8ysJ9Ntuqq23o7KmQ5LP8xzggYHBBx96x3wlFampapqd&#10;lqg82+spJVmaO5t47dwr7shNpI3FgDjPPK5ycgjag1eTVbiOw0+Qs1xzCtwzyIQQSVBRRkFdxB7l&#10;T3NcrpU+oTwWsutw28E25Huo5b03SW5AKqyO6KxBBG75FxyMHBqbXp9UsYYbuwuLeG18syT28cSv&#10;H5pI+7g8KQqnbt+UnAwQCMXGT1N/aR0Ojg1R7GJbC2ujJarmSN7aQMsUkbFdmOCgYdVIBwMEZzSs&#10;b6RJo7ywhuFmm/czJIQfLwSG7fMB82Dnjv1rNMk00cUdvcvJN5saTRwkTxJh9qOcn5QQcFsAZXqM&#10;g1cin8vTre31CAw3RVbaaZZFMbK75VQByuODyOoJB9c7O4SlHcr3ul2TXqySXNvta5bzgsm4I52l&#10;S6huQ2MZ7dTwDUy6aiiZRp07Sd7fyw8sTLydpyMqM5HU47nvlv4g0LUvMh0+P7RFYXTWsizSN5iD&#10;ZujY53Y++g9MNnPcXNN1u6a3+26raf6RDlYfNRZpFP3dp4wxwABnqQOh5rSCt0MJSvqmR3OnX77Y&#10;rnasy5zHJkRlcADHAAPIIGTz6ise/wBKsI5JFg04RwmPzZFhbds5JLAcMM5I6dR+NbEOpX109vBY&#10;osNvNCXW4b9zskbIwAcqVJ3/ACnbzjHtFJbTWtmsty1vJcLC3mTeWAu1Ow/XqTz09Kok8t8T27WF&#10;617Ys9wkbblmVcMQT6528Y69c8GqVu39pr5lvcBmb7yPJhSPXpweOxGfoDjtPE2k294jXdpvlG75&#10;nhXa6jHU4+8vOOe3TpXG6/FNFD5ls8ZZzu/dMfl4HzDnknjPfPTIrMqXQtJaGEut3qMNxuQv5cyu&#10;NyheAHU8H3xj3GTVUtHGsbyWjJHIWDT3Fr84OVBAA+9yCR35b2qPTUurub+z77avyglOeM98E8eu&#10;emSOB0ovv7Q0+8aW41CQyRphJFjO1OeeNp+bkHg464/v0dBak1q2px232OztZlt1XeZ4y6wv03DG&#10;AM579OnqRThI93BM1s+24WPZ5jNndxxldx4yevJAbI9qkFpeXFr5MdtI0chO6ZZCqycDOFzx1+9z&#10;+GeYpWsdNSR5JLi1kVSfkw8W0EfPnGRgHlm5/iyScVUY66hJjTNMLxZby2a323DCSU43deuAOQwx&#10;yBnGTwamiuEguxcaQiyXF0CzRxqGLOCATtHzZxz97qeMHOc+7sbG9ElvJZ+c25Zlkd8IBvzvDY+b&#10;AHIzkEe/MMy3mm20FpeWL+TI7IzQqCiyEYU5IOCwOORg4OTgnHQkcdSXvHTRzG6eNnulmu9pMbHI&#10;+0KcnZg5weCM5PI96qi5tftc9lcN5zrucLJIPmXKsVC4J43e2BxnrinY3NqbcwSfNJCpRvmHmIT0&#10;KkAjJIzx9Ouao6F4rvdVgabQUaaONV+zzPCwLk8HdkLtOQd3tghSeKtR6mMpJG5YwXdpL9h0aSFr&#10;e1AWK1hjAMmQT5ak4wMqwBJ4JxxWf4h8T6HYWn2/Urrzl+0rJNJDGyyRRYJdcr0+aMgnp+dO0rU7&#10;/UI49S1STbeNAhntQ6ssUgLfxooOCSrrkZVUOcCtq2vdHu7mI2cEyyX0k8EybXXzQ+8HjAxxu64Y&#10;luvc7U/i1OWpdx0KOrjRdFt7fxHcI1vaJbw2drJqG1nG+eONimBxk+XHtwTuTJPHHJeJvFPhbw1L&#10;HJpkepWdlJqDXMlzcNJGILkCJ3XD8R7hcDIwoIRsggZPY3HgLSNSj1DRp5X02Oa5eOaRo98bOFjM&#10;UxQkqz7ggJ27mUEFs4cU9Z1CxsNMa3u7Qyi8YQ5jt1YlHPlpv7KpZ2IONuDjgV6tGXvI8fFQluV3&#10;gttce5ktNWvPJvM2t5HDJkK0jJEq8Z2gGLbk5AO7ocY5XRte0rQ9Qvb+K8n/ALPntzPY+UpkDAQx&#10;IQI1U7nJ8tg2AQshJ9R0Xh7R7PT55tKWeOCTRGgeVgwiS4VWkSGRnReu1HfccgmPJ6gjy3xt4ovP&#10;+Eyt9LuNBsY5LjXY4m+03Sr+63RR+WsYbgSSQkHOCEwRjgHujHmlY82UuSNzj/ibL4Sh8V6lra2b&#10;GzNja29zcQRmJfN/dNM6BhhigUlhx945wRgZ/wAZNetPFtrdW2myrbx3l5/aSvNGGxE0zRpMP4xu&#10;UKGjzkqWIBKKXo+K7Hw5eadrC6p4h8uK4Zv7XiulMctqAN5WPbwXcx89nVTjI4LNbmkurSTT9TtF&#10;kuvOsYNUmhmKvb+RbuY12twT5u6ZzgAbSoPG4+lT0+R5FSUtV3KHju4g8GeHtW1zS7hLuO4vJEsH&#10;aYsVVoxtT/voy/OuVb+Et2/XD/glt8LE+Hn7PHhqylsmjmOmRtNu6lioJJ6Z5HU9QR2I2fki/gef&#10;xB8X/CnweszCYL7xHaxNbxxkqEDK0jAZ+6wjHyA4zk5y2a/eb4B6DBo3gzT7CC2WNYbZAqL9B/iT&#10;nuTnjLAb5PT5606qZy5/U5aVOk1sepaSpEKq68d6uqoBIye3NUrFzGqjG5SPTipVnk29f4j+Ne/F&#10;Hz0WT+e2Qx9OKUuhPSqgkKOuTwp/OniQ58wD34rTl1BSHSTcbgOe9VmMhfbg9M9KlGNvIqJ8Y25/&#10;i4qiOYpSho5C+OCaWKUsoI/GpruDgKcDHWq7b4AqZ+lRYIv3iZ2GwrLhkNeC/tKfsfaJ8QftHjLw&#10;Sq2urMu6aFeEuCP5N79+/t7skqsuD/8Ar/yTQwxwMbf5VdKtUoz5osVWnTrRtJXPzXtJPGXwy16S&#10;O+tJ7WSGTEsNxlWB9/fHc/nX0V8DfjLD4gtEhnmX5uB8+fb/AD7fr6l8e/2ePDvxb01rpYVt9UjR&#10;jb3Sjl/9lsdv1r5Vbwl4j+FnifyLyOSPyZirblPHzY6nr0455969mOIpYqGujPJqUJ4eWmx9ReIl&#10;i+yfaIGXy5BlR2D9QPoTj2rwT4i6oNN1hlkfcGk+X5ucZ6/jwcdcH616/wDDjxJ/wlPhsWE7NuaH&#10;GV7N259f89jn5+/aAvP7K1V5pVCNHJtZMcbtxwAe2F2qPr+FXh46tMyqvZrqehfDTUHvDHGZGOcB&#10;Wbp0r0/SVETxuR028d14rxf9nmZ9Usjc7l56k/5/H/OK9o0+ESBXT5BuwFHp/kfrzXHifjZ10f4d&#10;zUsLkPwrhW459PmHH610GmTmOVlVvutn5j1/ffy5/WuXt5SYGjwCvIznPR627KRhKuH+8y7c98z9&#10;P0rjkdEZHRWd3uCrIQ2Ao+X0y4/pVmN4guGf5W259lC7m/TFYNjfKRGFG5W28n6Of/r+tTSX4SB3&#10;Vx/qX3N6Hyox/WsZRdzZSW5uB2O3edu5SzcdGPJ/IED6mn7i3Vv++fy/+sPfNZR1R5LkyqeBMfun&#10;HHnnP6KPyoF5IlsZTMw2x5/ERM382rN02XzRNZp22hozntt/z2/otIbrC/MeB8xbH8PUn8ufqQKp&#10;NMkcrQCQ8yMn0G5Ih+gamreqR9pLdt7KvfgyEfiAo+lTyl8xoicLkNlcLlvm5GOv1xkD3J9qfFck&#10;f8tOnXP+fWqAmCFkxuaPOOepQKf1kcflTwdvIj3MGwvvg4H5tk0rBc0kuF6OMH+VO3xuMqB6NWcZ&#10;EyoeX7pyrD+6PvP+fSpclh05HG3PTvj6+tPYLlnykC8jjr+v+frS4jVuR06/n6/57mqpnkwHDfl3&#10;z/j+gqOSeQt9/Py5zjGeP0H9MetHMBaM0aLtB+n6fr/UioZrhQ2xR94fL6fr/ngepqFn7MOx69sZ&#10;5/n+R9qq3TOzbI1+boyNxkk4wT2yePoH9qncZYnvHRcRozEnA2nk+w/Egfj7GqxkMu2RSu7Klcj5&#10;Sc8H6fKXP+yietMjjWSPLSsdx+8e67Tz9Su5vrIKmjiXDfbcfMrCRRngEBpPyXYlaxiZykJGwkVW&#10;iyv3RHu7Z+7n3wSx9zSmYofPt1+7tMa+pHyxj8/m/KmzF9mwn5mPzH0ZuT+S8VDJeF1+0QgBlzIq&#10;nufuRr+ua1sYSl0Fvb+NTsh+bbgR7fYhFP4sSf8AgNZEl0l0zQrJtj27QwPIUrjP4RIx/wCB0ave&#10;RKNsBCjhI2/8hofzMjfhmsu1vkvnyqMI5CBjuFYAn6YjVR/wP3qnsOPvM1o7hrhCWOJG3Sn5fumT&#10;kD8FwK3NNtwIyUixuUEAnoQc/wAqz9A0yWdvtU4+Vm3f5+gFdJBDHGVaX+Fhx7Bh/Rqxb6I316jk&#10;LKGY9NxxzjP7xXz+Rq0gKkp6f0Y/0NQw26hfKY5z5YYN7ho/6CrEahuoxv5z9aoOoAsHce+fwqVE&#10;+UK/bg/lUexGw6v7dfTvT0XC4bj04707FIcARw49Dn1x/wDWqMxNGMx/w7ht9e9OViDk/Vv5H+dC&#10;bg2H/vY/TH8sUuULiqys21Tznp+FKef89ajKkSb2b5lI+7+KmnLOzL+8+VlyOvXBx+dTZjuNfaAQ&#10;wqnqmiaNrUJttW0yGeNuCssYYfrV/KsduD+VI8Ubfu89vzpOz3KUpRd0eD/GP/gnt+zf8YZ21PUv&#10;B0djeMuPtmnjy3PfJx1PPfP8wfkL4+/8EgviP4Xhk1n4R61HrUKt8tncYjm2+x+6T9cZP6/pk0ZX&#10;v07UwbXGJE/WuDEZXg8RfmjZ91ofUZTxlxBk8l7Kq5RX2Zar/NfI/B3x38IviJ8MdT/sTx94UvtN&#10;m2/ItzCVDc8kHAzz+XtwK5xkcozAgkLlW45PX3x/9f0r95fiB8Jfh58TdKk0Xxz4Vs9StpI2V0uI&#10;VbgjnrXxt+0Z/wAEcfDWuLceJPgL4gbTbplyul3rF4WbH8LfeXP1I74718/ishrU1ei+by6n6nkv&#10;idluMtTx8PZS7rWP+a/E/ORJH3bgw+bkyNJls8c/r/P14iKhBsQg98Z3YP8AnPT+or0T4x/syfGf&#10;4F61/ZXxC8F3lqjs4hulBeKRQT8wYcc+/Jz6Yrzx1PzBo2ZlPy/3sZ6dPXPHfGOnA8OdOpTlyzVm&#10;fpGHxWHxlFVaE1KL2ad0OYSsjOT7nI4H6/QenUE1E0q/MYQv3se3Tnj/AOt0OceiZwojZsYwF2ew&#10;Ix74/kaJVZhIzsTnktksTxg9T/nP55m+ogdWQEgL13SMfun06jPP9MnoKeiKp3bM7Vwwx0P+c9T1&#10;9OgjEca4aaJiN2AwXtjoBjnOcHHp607f0YvhjyJF6Dv19O3v75qhairuOYygZc4Zlk549uCenX0+&#10;lI7DJ3BvXcp3Beeo9Qc+3XjA4p5RC3MO1tx2tzkZ9QDk8Y46HH5IY/KiCGMq2MFlbvyM+5756fji&#10;pK6EcaAtvljPLfK5I+bn1z1/Hio7g7WB3HcvqpB4HP09MdevQCnsH28t8x42t346D+XTj9aRtsZU&#10;b2Vv9lvlLcHI5Pf3xk8UEkbOIyuQeeDu+9g/n+vT25qNJIwVBk+62Tj+JQAe/wBfrznPSppNwU+Z&#10;B975V6+uMfz9unFMaVTApKNtUbvlJIyepGB1xkZ75/IAahkJZgp6Z+bowHQ9uP8AH64RIz5gCPux&#10;jC8BdvT8Oh/zk01sNMEkjX5c7dy/p2GP8eMUOryNv3bl2H76jI9D9cc/jVqIJjgzCJYwMnd8rgZy&#10;M/59uO2eAypFuWUnPReOvp749/c0wS4VmBGOu3aBgDgEjI/rk5pUkLx+XluThv3akDB5B9Rg/wDo&#10;PcCnygTMkSbnclVX73oR6/l3+nvTvNYSeWobd3+bH09/54OfSkVnL7ioXDYkDZwPmwRnHzc/07c0&#10;ibsEYVdo67c7evft1PI9cdyaQEhaMpnzP4dvyuMKPT2GBn+eOlRFWd921v8AgC9Bzknt3/QdcUvm&#10;S/MyrmPnbuGdvfIH9R7Z9muQjqdg+u7rk9yCPb8AeKu9xSYsjuIFzGvUFevTPb19h6+lJOqSttkh&#10;zt+7uUcD8xUSkbHcNu242r0yPU89+euRx2pWaYHfDIy7uW5Iz+o/rRYR82FHSRs9Dnnr83brj9O3&#10;pjNOGCxcjduOPm6f/WP+fXEKqsce6NsnACqc5PU9u+OM/X0Ap5lV+EYFeduWDZPr19M8enoc1R8q&#10;KgWRRgbvb8c4+v8AjS7VVtzdeMxhTgDHB/EdPb9SKLG043Y5+ZcnOfT/AA5pqhpIwGiX5VxtC/Kv&#10;rjn/AOucDPY0AOYGTMaoV+UEMeo6/l/j+NDQgjCphmbKls446Dp7/r6c01I3UkiIEsMNu5A47+3+&#10;QaVWVpfJLfN527hR05xwe2P8eTipDzH7SwDLMT82OW78Z6Hg035izOw75JbGcd/8+2OnRWACcFiT&#10;1+XnHXn9etHmvtLmHLBQfmbP4+31+opjBjGP3Zb5uy8c9f8A6/PT8egEcFVjA+ViOp7A9/YfoO3S&#10;hUXcqoPu8KRkduBx/XpQqjar/vF746kD/OeMetAhGKNte3dctuG8YxyOM9c8dx2+lOypbYse5nOF&#10;2rzzwPTr/OmMziXl9v3srj5Rx1znAPPJ/n3VPJK5Vix6ZLHr09f6fz5Chw2MGk3fKxwP3Z4Oeg79&#10;fXuKCSdzpnrnA7c8dv5UpVSThFxwNp/vDOD1OOvpx/Jv71dyxgc/d6cNnk/1/CmMVEDphZmb+HYp&#10;B4x/j/PH0cHkZtzSj/WH5euT65ojUGQiLKt/CUUDpzjv0z/njDomAlLH22t+X6H1/wAAaQgZCh/d&#10;7lOArds8/wCJ/wA9KE3bCCzAcv0wBk/4e3UfjTSGQgruXH3sNwzdvw/Qj1NNZPLk2SRnau0S78Ds&#10;OenXntxnjvwFIVF3MNzenyleB79R9Pb6Uoxuwg2huNoPXGOCf19fX3Jj86sVAycjd1K9+R0OB/8A&#10;rpQMJ8xbcWLblxt5PXng/wCR2plC7FYjyX3L/E3XoR/TNCYQ7CGHBG4Dk8cfp79PyAUWSJVfHOQU&#10;6bhzxnH69T7im7oyvkoflVs7ye2BnGQcce30HGKQDo3JTOfQ7SOR7f5+tNXA2hkXG04PA4wf506J&#10;dpxK+4q331UqB2I/zxSjEqENHu3DBG0MSw4z6dvTt7jE9QFXftMa5Y4+YYwAMdBxnpz69+9G3y/m&#10;j+ZipHU85HT/AOt3xTIoz9+T+7n5V6DI/X8/6VI27dlT82cAbjnJGAB2/XHbvT6FIZKyKVEcajgA&#10;ZORn/Oc/TnrSwvAzgYztP3S2R24/P86FwgaNvmdQP4eRx69+eO38hTchn3ROAeo+bjHHQZ9PT/Cp&#10;3F1Fjczx7Thty+vHHU8/5/LBcQc7Qn3csufqMHH0/KgmMvyo27Tt4ww9/Xv+Wfao3DxqfMA6YZfX&#10;2/8Ar/T1pxGiRsKjYZcspDL3Xg4/E9COv6UNmMlX+6MZITj6/SgMwkww+7jPzDr7dugOenHXPApu&#10;GOVBY99u0t82cdeo/Dp9KsGOLHf84O7GflUkjHQ+uf8APrS5Kpyo9dob1/n9e/8AJNiBvLDK25c/&#10;d5x/+ofz9qFWMR5QNkdS2cnGAM9wevT9etIm4K+wKAm5ujA9Oncfz/8ArUBN0TfvdxVcDdgZBwP8&#10;/wCcOR9pUSAfewoHfn0zjI+vbigwtyylFZV+bHX/ADx6/nTGNBUYkBXjJ3Y/Uf55/SnJGgiDbl8t&#10;c5GTjrz25xx7cjFCqHO3Zu28r8o6d+D0+v8AOnbldfLBBzxuYgFsE5/r/nIqZCW4gXAPzMo6cdB7&#10;4I6f59adsYDJGMSYUevU4HUj0+nH1WOKQybxu3HH8WAcgd+31/H0oUPFMI4HI+bP8XY+meDyfwxQ&#10;jRCOzmLoflXDFT04yev/ANf/AAd+8RiwyNvOP7vX3/pTsRxBPL+Ur/FjGM8DHbA9MZ4FOjOCZNp+&#10;bgfN2x/Tp6foCXARIjNtVeccL/sk/wCfy9OtK/mJu8sH5R2Xge56en4mmAJHEqxtkfNtZjkH0/n6&#10;5qRHjLeYryfdIb2z6DPp/Wl1KEWRSnmg8Lk4B6/TP4+lIoH+rZdu08PgcH0P+TTiGDKyg4PTa3bP&#10;b/OAfWkCjd5j/wAKg7VYjn057dO3OD0pAI6BV2rGH/i+Vffr9MD6459gqAFQePlGGOCfr+mT+VJg&#10;GRWjfjGFwevT5gT6fgOM/URlcBlYlcf3jnGM9f19Tx9K0AcUKpuYfMf4lx9OevBp3BLBR8oXCqGy&#10;Pc/56fnTUDPI4MfzNhXPHJ5OD/h37dKNqyhSz7twBwr+3+ORz6VPqUDASvk/vFwQ2OnJzx27evrS&#10;qxZtwfG7lV49e/bnn/IoJbHmnc2R8zYHPf8ADgn0NKwO3EZ3c4Xc3PTJGfyoAEC4/dR7i3HHrn9D&#10;Q7hW8qNh/vbvve/9f8igFQcsdpZcbtxy2fXrzjPocH2xSfMjNKFwvbHTueuBn+fH40xEgUOwCJuX&#10;noOv+RSFlYDjgtgHkcj/ACP85prYXk7c7cbd2AOn+T1znrmnI6Z2RSA5UA5b36j65GevH1pDFB2H&#10;d5YUKp+Vcnj/AD+n5UjbGX94/wDEMBjknk/jnp1FA5AWZ+fdeuf8/jTsENmNdrKMKexUj9T/AIUg&#10;CTcSyNg9fvDj88Z/pzzQYf3e2dScMD8q4I6+n8/QU0MwiDLAQNuNrrnJA5zkd8g/4YpyIobEQVm3&#10;cK3ToO3ocDqfzxTsAAOjgv8A8tOpOPTkdf8AI9qcQJTsd2+XnDdTz/j/ACpoDRlcNhcrlW47E+vP&#10;XqMUqM4DBZ87uu5j15Oce/1/+uXAcVZlUL+84+ZemAe34/0/CkEeR5YO07v4v/rH/OKV5Fxtzt28&#10;tuILZHB6Z/qT096eGMh3eYzDIG5l4Y4HsR/jgdKLDGqz5+VPl6Z3Zx26+n4etPu7ee1uWgnjkjkA&#10;AZWj7Zz37HPuOajDSJtlQkuuD8zcc57Z9B/h3p8MykGCVGZV+7sxgDPUAdOo4569s0gGK3z+Zv8A&#10;vcAtJyf888/pSbSJNs4Vf4dvAI/z17delOkjYsVjk8wbgCUyOO3A6d/y4zTWkVP3aMw4wDtxxjGP&#10;ywfc5p2sMEcBNpb5tuPl+gP+f/1VHp8t3o5mSGMTWcmSpVc+Ux/hwD8yZGR6cZHGVmiL4IC+u7dw&#10;Fb168kden4U6ULjbD95Rlt38X49yOOevNXGXKcOMwscUlrZrZ/p6P/I0I9Us7qwkt2itfNkG+FpI&#10;cBGB9QMkEMQcZ69cjI8+8YyXg1NV1QGCaRVkgVU2bGRGG3ptxt+YHgY3ds47i1haGx+0GZreB5Cq&#10;yxymMs23OCQwbAGOSMD2Oa5b4gaFpOm2TapptxGNQGCs0jMzBs5HzE5Y5yNpypCsDnJr08HW96x+&#10;b8VZfUp0/aya+Tf+R5rdy2Hk3XkxNDJeTZuNq5XKk8MB7d89ucYqR72AKG0weZujUvdKD1C4Koeg&#10;UcjOecdBkiofEbDWJrO8tpre0vrpGW4jXMcRbLAgYX5QRz0K84z2rN/4R6/06ZvtNoqSR/K22Q9c&#10;9G7g9RhumCMV60T84knctabHb2k8klpqEKxyLu2Nlk57dODxxx6cdq2C7T6BfWMmlWz3DKssO5Vd&#10;V2jGF+Xg4Jzg+mO1c3LPdSXvCC4XOD8wPHTGR1Bz6/jW5oLT6U8WpQaRDGi8OqSlpADnIQDJU46b&#10;t3OCcij7QkcnrmkReHpLiLzJIkZIwqjCsUPUZHv39s1n2UV9NqccDqVt4m37cfNIcg5Oe/fOa9X8&#10;d+CNOto/7Xs2DQzW+3FvMD5anDBhkZwD7ZAxwMVy0Wm6SHmuIZiZpGG2TaWUZ6/iDjvj7vuarqFu&#10;o27vHuJFgikxbpnzJmXkcnHHQnOQPY1saF46uJdQbw4gXays0cLKZNrAc7c9NwznpyfSuL1uS4nn&#10;SytLFmjmcPuYZ6OOMDHJIyfx61t/C3T/ACvFCahq0e2SZSXjO3cwOPm9x16HAyeeMVJUZWLl94of&#10;XL2ZdPg+z3G4I1u2GBbOM/icEcDlunpp3+pjzlgtyzbcrCysenO5vfJyc+g965mawmuPEb+J7Qgw&#10;mBmf5Su6TzEUDIOPvOrZHGR0PStzRZPNv5bm8dVWG33fKMknjA/PaP8A6+Kz9StOa6Oj0GJ7WD7N&#10;N8yyfM8cec4HQMB93s3uee1XfB0dhe6hHf3l2hsbRmEgVgfl4JTBHfGPfp1rM8P3EkaSWsUN1J52&#10;TJIzMvOM4UjuSB1JPpjvpTSC9uGh0u3R7i4YFoQzA8tjkj7xyDy31Oe0m6OgubO7k0Nb2aRTJMqz&#10;SMygKjMWOz2+Un8BjABrG1e4h/tqOyXWFZtvngrvwVZjgEkYAI2dzx9Dh134uso9FazuJ9TtWS5a&#10;SaN9MZgeNoj3ZGVHOMHvzxXInxEnh9o9daSTzLieQL9ojKssakBepIByc4JwQvbms7F32JL3VL61&#10;vGmFpC9vPaqeJGVifu4B7dD6Z49abZavpkryWUSt5K5aSGT720N/eAz146D+RrM1i71G5vI9RtHb&#10;yZoSZ5NwdXRWVg3f7rHGOeO4rElv1svEF00m5m3bmDL1Jzx1xtGe4xwc++iXMjOcuWWh3E/iO/u7&#10;SS0uY/Pmy7ZVuu7JLZIyW+vTIxWWsF3d6ium2Vz9pkmt45JxDGDmbKjb9ADu9Bnv1q14b1TTIBPd&#10;fbF8qGD95luGXjIJ+vf1P41m6NrMenzNNqEka3F5KZc25GFySqqSQTtULg9sMMms7F72bOksd0Gk&#10;x2Yhkb7Pl1kK/dPYAfj6dMVtQza3p0MN3p1n+6PEgikyyk4Py5PXPIXqMVS8NXN19hW3MUsc0jN5&#10;cc0qnIyeBj7w59PrnqNW6u/ENpK1jZRyyRQrnbGygjgcnd04zkg5/Os5G8LND9F+Jen6L4ih+2CZ&#10;o5rfeyzphom3DcCQTxt/r6c7uufHCKOyj0TR1muGkfb+7HJPHA5yCQDz2HbpXCaZLf6n4vjvdRhj&#10;kNrC0k5bComfuKfw/Tt3rovBegv4t15I00+NrZZAXjjUg8kD5nxnjptHX05zWEuS92dVLn6HY/DX&#10;w3r/AI91+C5uwVt7WPdbxtGwEe9sSTFuuTuKjoSSSOBlvojRtBtNOjgklHl2qwKIVaPaBEeCfxAH&#10;HXnkVzPgU6Z4dhuo4nVrgymMTKw+aXkvKeDwqnsMcKAPTQ0fxFP8R9Uk162DQ6PbwgR7m2CZI+R8&#10;2PlHA5HbHevOr1OaV+iPWw9PS3Vm8+i2eq6zbvcWbLDt8xilwUUgE/MR/EC2OvZT1zXbeC/hKPHF&#10;w3iW+1Ga4sd26EyTcTsBjdyBlAc4wACRkDvXM/C+0n8X+frmuxeVp8xXy4Y1IVlUlUUt3QDcx9WY&#10;egz7N4cu49F0xJ7uJRbhczTQ46dgF4x9TkYOc9q82tWalyxPXo0I8t2R2Xgm0J+0R2MZt7NRG0jA&#10;HdJnn1PHTA7kjoK0l0y11OJ7v7PDaQxbjHuUg4A+VB+I6++cCqDeNB4gj/sTw/ZCO3l4Zt2EJ6YJ&#10;xhiT9Rycg4FasFjcalIkTP8AL5xIkEm0Kc89fmLBe55yRjoc8UvM7IxK/hvwob5lv9WjYFpi0Y8x&#10;ig6ck+mPoQAPU47CPR/CFlbNeavObyeRQI4/LDE4OQP5E9ACOwwabb+I9F0ofZY/Kklkj8uOFZCw&#10;+hHOAAPc9ccmqc+rwazP9lg077VcM376ThQW5IHHA65zgn8MAZt9TeMdiA+HLGe6WeQvm4dRHtGQ&#10;vovv3OPx78dBb+DYrW0zFqEsNrBCwVg3zF8knHA5z/OrPhvwdJolq2pXuuNJfbcD93u8pTzgZ9Ou&#10;ep464xV6+hsrfS3GoXklxIu5/lIG1W7nH16D2z6VjzPY6FGxRtbTT7uD7VGjqsihjJ5eXDdlyOwA&#10;A471mw2EDzb3tp41LtukVf4Qd3HoBj/PUdDZ20cUXlxTm2bmWRfvbFx91c8H/P0rM3RFfspvpJI4&#10;22STHA4J3Ed+T+YHbJFQyibSru0s7T7W7tI1xJmNXzuKDAzg569efWt7QYpvs0moPbyNJIu1V+7t&#10;Q9QB+mevAqn4b0tr6dZIoFCxtlFRVGRnoCB6t69q6yKSxR/spuP4f3jJHnY3Tk4znjn2P0rnqdje&#10;kUYlgdoUAby1GGY5wT7evOf51d5ktJVyqqrevX+ntSXKwo4tDC22Nt23d8r+n8+vX61MszwJuaFU&#10;KriNeM/j9ayZv5o5/U9KIuvtEUcm2ZVGFOB97qff/PpVzbcyRfYxZxlG+bdIBt6ep7f5+up9lmMX&#10;zvy2FwF5Ax2Hvz9fyyafGtvftbSKG2qAv7nbnPHr1H/6u1Rc2KOmXEsIe3upmmVGI+Tt6cn1q5b6&#10;XaLdC5WCaHGWVeefcYqa4s2VxdRyN5rN+7jK/M659AOBj+Q471pWFxbXj5LYVUWILIfqcADv+HtW&#10;i8yajfKULxZrdo44LqNtzDK3C7iy8E9Ow4z7VBHYXt3d75J7dV8zcJI129Tzj8v/ANVbU2hWmpHf&#10;DZbtrZjdmPqM+mc/4H6SfYbiy8rz7WLZ5yhfLI3Lz3z+HPrz9B3MYyWwsX762VjbtM33fMAIU88H&#10;149/SopPDNqLn7THb3AZn75yW559v/re/OjAlwsqyzNHtk+VdueXJznpx2q48IgCtGIyzYCh5Ovv&#10;1/zn2p8umpnzWZzV1o0Fjb77q/8AMeQENtBJUjnJ647fy9qk8MW7QxssBb95keYqjJYDr0Hcn2/S&#10;ugaK1VXB8tVZfmVY+D7Hj/Ofas19KFsnmQOzeZh2j2nb2GcemOOlJblc14WY9rZjCsVxKyyKgLfv&#10;ADt9cDPrU7WrSQ+UQ3yrnduPvzyf1qe7ihkhack7hj5myMZ/GmRvPn7X8xjkiIQM2Qp74/HB5rQx&#10;5rmLe6YtjLNqEUskYjmwuM9Py9ataHb2oTfGoZgMN8p3HPf6ZParkIivkeeYN5a/wsPvZ5z/APXo&#10;ltYdOvWuIrb93JlHUpx7Hn8v88iiac3NoOngjt7Hy47dtysGiUr0POPTp+lV7wIfvDy5vLHlmbHu&#10;Nw9+v8quO4e3zHKBtbKKR+H+fao7SL7ZH5ktht8kZ3NyM44x/wDX65pS8hR7sz9O09raRrjzVkkk&#10;kI8wd+x9vy6ZP1pBbPHL9pmlIO45wDwMjj26/lWu1skNsywIz/L8qquPw7ZPP6DvTfssiwsoAG7l&#10;sMAOufpis+UftLMzy1t5O7Z8vXdgc+/+eKr2qSB1ij3KHJdmVfX/ACKk1gSeYLVf3jSn5VXGcDtk&#10;+uf88CnaaGtpFmuXJaRTx259PbP+PPaEtTSPwjbiVmYJZW+WVSIU38MQe/8AX/8AXU9nYX0sBn1C&#10;b90i/Ntb73sfSlgu/Mu5JvL+WQYX93jaScbv5/nUrShy0EcWdxPy5+8eOvt/n2qmhvawyL/SYfOt&#10;YljjX+7958H+XH1p5CwwMfNZdqjcwHOMev8AjSz3e1YrIyfMRk7RwPoME8f0qvPfvbx8BQW/h38t&#10;06cc885rNvlCMeYc0TzJtJkjVlJZi20ntVOPSraQEJG+1W3D/az3x+Pf/GpLW7Fx85VtqcMu3aN3&#10;p+HT2444qeVScW8btwOpQlfc89++eM0RkXrEp3lvbWVvGx88oo3Z3dfbrxVK9uYoreZZHjbdhRum&#10;wT3OPf8AzntWszNKVtyzbY/fjdnv6kcf56U5rIXDt5MUZbaV4XPl/T3x+VU7ji+5juLmSwSRleOM&#10;xmRmHXv09OgyD2rD1SSOXj7M7LuDKW7kDp+ff2/A9pexRmzaOS6XG3JDHIVQc4+lcxc25AuZdgPl&#10;jCyMwXaT0459s/j6VN2tBx945i58l7ktLCjRhWWKbd/HjufbJ59+tc3cNFJdK0gYeYpG6T7u8Y7j&#10;oD+R55rq5ArGR7UKzeYwdhhsL6jPXng/lXMajGBIkymZid3SMNsxzgdeuBn69sZrSDMZR6HG+J7N&#10;ZLpbK5SHdMWVkeTahIbrk8KcjB/3gfp4b8ZNASwmuBII13xhFVsDOD8mepb5v4hnpjrXvnimFYYW&#10;jkgTy2LKJt2WjJGFzznAGQAQexyTXnnxC8KWviHSJtspjZAZI5Xx8jAAjOf9ofQ/ln1sLV5ZJnl4&#10;yh7Smz4V+L+n36RSR3CszWsgYrIMgrID1x90tgtxyCzHnBrjbsQ3uptc3F5uSZg+JXAZmYZxjBHf&#10;HPAB+lfQfxm8FwwK0y2yrGu5WXYuSuM7PqB8vOSQCPQnwfXvCcPmK9nLujJdZIZlYEKDwwA6/h05&#10;69a+ywtdVKZ8HjMM6NQuabDp1zFt812RlO9fPG3BI254B5J6dz+vXZvdRij0nTLZreHaA5lhVGlO&#10;Sc5I3AcZ564HTJrA8B6Zp11pDz6nfMIYWecs3y78cclQW5JJJYLztGeSK6+11TQzpVuuhBvOCjlB&#10;kMOpKg/MASfXJI9gaurK70OzL8PGL55uy39T0L9lr4fXXifx1ZwSxedCrNFIm7IB68n3x6jH5V+z&#10;37Lfw/Tw/wCFLOIw4KxqCfU4HtXwD/wTb+Bs88tv4g1CwbdMw2puyRk7myNuOo6/7XXqT+qXw18P&#10;raafCPLXhAFO3FbYempanBnGIlGXJ0R23hnTtxUBa7jSrYJHuIx8vFYvhqw8pFygzmukhTYu1a92&#10;nHlifIVZOUh3HQ1Wu5+o96ndgo3Gs66l3E4NE5WCnG+pBO5J5qHIx93pT2BPLUxiM4xXLNnVFCKN&#10;zcVKinpmo4wSefWrEQx2rFGg4YIxRzjJoNAO7kVoTyjoV3NWrp6ELkVnWyf3uK2LCPCKMUBI0LZT&#10;gVbiBqvCoFWYsdqpEklV9Qk8uA81YrN12dY4WJbjbTYHkH7QviFdK8NXU5l24jbn8PavxF/bG8YP&#10;4o+K1/KsgZVkJQ7h83zHknnp6gV+tf7c3jqPw54AvpFnxmMj8f8APpzX4nfEbVxrXiy8v5P+WlwW&#10;P7vqxb/9fXv27V85nFS9on7l4XYDlo1MS15GBJMsUm5plA5IbaTnrgHHf8f60m6QeWrOoyudpXqO&#10;n/1uO9LJKgXL/wB3P3scf3u3p356expG82VdqcsVycZH/wCs9OvTtXhn7ChrCXHzORuTKj8B1zjr&#10;+ufwpRGjurswG5gMj0/Hp2yMdhj1KMNqY/hY7slcY4xx+H/1+DwqxDZh1DeZjazNtPf1PouOox+t&#10;BfKNjZGHl4b5VwBtxj3/AC54wOo7U5thjkkuFVVXP3lJBGfQ/Tv/AI00sx/ebsj+FVXOB1zzjHP4&#10;jsOwkRIVCsW2s+P4SenHp2z659OwoGEv+v8AMCnp3PtnH1+vHPXNNkG5sM20tzuCg54749P68elB&#10;wJWIhX5PusF3A498dySf88uMnmeWREzN8rFtu7PPTA79M+mO3JpIYYD75DlVydo/u8+3PJ6d/fnh&#10;Iwk6q4kBU/eLMBn1HHb/AOv0pHheUgx87vlL+Y2TnGdozweeSO54xzlzPET5qv8Ae5Vg2MjuMdBj&#10;05P60xjUiKjy1jXDY3cc8dOvXr9D+oaimNVVi24Rgnb1656Hp+Rp0nzKwmj3Y4VVxxwPXnkHnnGf&#10;XrSBif3QCtnp8h447fXjjjn60CGDa5R/O27WwV25PX/9fccZ4zxTmJjUtKEUtJwp78545557ev05&#10;IVcSNErmT722MkZbOO3XOPz55602MHYWD7txJk4BzxjOc/4fQYxQJAq7S0Ri9V3btp44AGfr7Uqy&#10;PsXefm8vOQMZHt2z+PbPeiERoVAMnyqvy7QMcDvjsPbrwMZNOCgJtwo/iYr90tg556nufXp2xQMV&#10;JTOP9Y2GUHg/U9Afr7c/gXDa0TBEG35trZJBB7jHtjocZzUYRpI/k2jByTuPz8kjnt7cdD1HSiMZ&#10;JmyzNyFDNwVIxj15PUADgYz2oFzEhMecNj9MKcD1/A/405mZW+V1CtGfl3KcZA9PTnnngn0yI4wi&#10;Ftpd1Dfe3D045HQdPT8M8yLJkryvJO47cFgR649xngAgdTzkLTBkyzO6bun3mxx0B9s57+voAKwN&#10;V0s/8JWm2xkjW52hJWm+V23Lz7bWCehbJB7Ct0KGbyPJ2jnaUPU4745PX9PYVT14+TZzam1ruNrD&#10;JMsm4hkcDPYHPAPrgkeuRvh58lZNnzfFuX/2lktWC3S5l8tf8/8AhjidekfXoVki1JG3RxGW1Vgy&#10;oGwNxB5YDJ5PQr0rY0jUoT+4s0kjbyd8kLMV2lAflHA7gn6Y+tR38NhpF42swWZjLNi1WMDzDvwV&#10;O3pjGOh/iBHrVCBnsrdp2haWa7I2NtKvwwOPv4GAP4c9M9Tk+zJH8605csrmnHcNMIzarFIsnzs4&#10;k+UORnfnuM5ZRzyRjkgU1EIsI45rqPdGu6QbW3LgEqNuDnoBk5/Q1R0zUxqEkkOkwhfmZpGZWQbS&#10;u7uu04+6ARgDOODk2xdvcThzcJta5ZJUGAFwGwMjgNkgAkdsejHmqRPQo1F0N1Lt5Vjury5HmM7K&#10;WZl3SOODkg9gCSuOOBzzWzpPiHzZBOLpZF24NwfuBsjK4HOCS3Yen05GxkikcGeCSPzPk+VfmLKM&#10;btoBHY9CO4zwcX4b6HZH9mj/ANZmLaqEiNdyncAOoBwMYBPPTrXFUpqR6lKs07o9KguhHcxtbr8y&#10;syoqt1VuW47gfKNp6byAT36vw7qcFjDBI0UzMv7uPY3zFRwpA79c+35geaaTfXl1Ywz3zO3krM3k&#10;cDauM84PBLZ6ED73euu0aWzvYfKtZJFRJV8xRcN8rdSNwBymDnHQfL0ryq1NLQ9ujW7HoWiXNtPq&#10;DQxi5m3RjLRne6jOR0POcbjxnjoBmus0ye00kRiVpI2uGG3evQsD8wyOeV4A449gDwenagNMu4xb&#10;W0C+Yw864kjUqSqgDcp9V57nOM4C5rq9EvftaRy38azNIFzGrIG7KQucjgqe557ZyRwVNz1KbvE6&#10;qHxlNbD7HN5cqwy7QssSL5g5J4GCduOeuMdCRSppazaOuoXEjr5jHydvAUHdwR0bBAJHcdPUY2ja&#10;Nba/fDUku51k8xvLh3AZj+b5CMEnAA45HygjG4EX9SS40y2cyytujkYRlp1TIyCyg4xnnJySRnpk&#10;1nqNyuUtc0hrfT2sdPZI5pJVP71zjCgt8uOhPTn5QCemATSuZEtY105Y9kkN0zeWYzhVDEA7vQ7c&#10;Y5Occ8Co5NcjuLqO+LpLhmUwqu0SZJG3ls5zxnnkcE96H2mSygiivNRWbbmXzNwwnmMq7T1z9yPn&#10;GBlRxxnaFOUjOUlF7k+qPdbLie6uMwzSObfd8zRKiMSp/wBn5j6fdHrVeYLp0Pky2nmGZmTY2MRx&#10;ksx2uCTt4VQOD83FOvdXttLtorKYKsaxsJJJGDDeMDCkYJBXf9Oetc/quvvrFiz+Hrv7UDbstt5c&#10;wXAJP7xiCQQqbmAP3sAEYyRtGDIlViR6vc2FtaNcXW2RJAziKOXc067kkZIiMYODnqMkcZ5xy1gd&#10;M1hJpbvVo4Y7fzUmjjQeZG4bA6Y7IfY8EmutukW3tZXa1jmupmdo7eVdzuGO6R13kd+Sw5z1yDk+&#10;bTaXp+m6rd6mdXjg8hU+1W0cq5dnUqFkJ3KBvYcqAct3O2umnE4K9R8ysQXgVdXNvcH7LLCsgQzM&#10;X8gY2gMQMKuMZ98Z6MBYFpqGn6JD5esw3VrMsixruZHEjoF3YUbRxnnceQAAeRUq+Gb1ZrrWNWkW&#10;8nvJlRZ7i1RZZFKHqVRMqFyoG0AD0ORWV/xT+oWS+GJtIhjZpgkMfklI1gjTeW5OFA/vYXBxgjv0&#10;R6WOOd+pLompmfT4tX06bS7yEskNvNcbpJI50XKqi718xt2RkkZ8vKjGGG7N4Zmu38zVfD9mbchd&#10;+nblnSMsmSxQqWjyeSSzcAZC9K3YbHSfD1hH4h07Rri6VbVWis7KJsyyDbGACI12ZyBzkLtbngla&#10;F7qyaWGnt/EdqzSyKf7Ps7N7h1lGflJRSzkL9/YFZtqjKgkM/aOWxPIo/EzQ0PwvHq8i2Fzqlk0k&#10;ySCO1t8ITHjgDdtVVyuN2CMEDtmtK+8BXsd0qtb3jwWsirHHCsCfJxjaYXCtgc4YFuhIGQDu+EtS&#10;vpLFrfxHp9xb2Udn5t1PdSQIyLj5CgVyep+YkRBdwwCwrR0jR9cvUhV7W+s7JVw1xqNnPNcSLgZi&#10;VJQUGeDufczZAA6gYSkzupxjZWF8H+EvCWqzSyzCFbtd5MFoqFTt+7vZtqr90nJxjByeDViy8E+H&#10;JJrfWrrW9NvDcYRpm1BIo1HbGCqlRx/Ee3JI46zT9H8M6V4Zk0vw3o+mq0YMUyR6fiZ5Qf8AVjy1&#10;WON8fMHLgHJAxgGu2l1B9J0ZV0zTomuo2UWcC3q3Dffy8siqdqH5sEAkHjBGax6noQitDkfD3hq9&#10;1S0u5bDVrR44/wB75yskluFBwFUqyl8YHOCMAnOMms+2+G89zq9+0WnqsNvG6WsmoKrWe5AG3kIU&#10;LPgv1wDg4PruXX/CJ6rE0Wr2NndR/vGkaa6lg+zyYwDEsSbnbO7J3LwOG9X2wsdFsXvdTS4vvOnV&#10;PNv402qrKV/dZYgRjfjB3ScKzs5GaXmVOKiczr3h7T2tX1XUtW2Wlvg+ZdQRhxJIDtkjZWbZtOMf&#10;dPzHp1qPQm8SaHZtc3/iW51iO7t9i2sXh9WkdkIfJngITneTuKoO644FaHxJ8L+BNStLy8ubG0it&#10;7qMQ30lmrRyGNQWwyKiu/K7drYAyoww3A+Q6j8ZbW2Og6fqPjCe80+HU4bK7vJLpZY5rWUSxLJJi&#10;NFGJGSNnbBJR88MVPRTi5bHk4iagdBrfxQMdra3GgeBFljjhdJry4uJriW3V2PmMrxffQNlTtLFT&#10;1Fcn4V+IvxH8LNZ/8Jt46ubOJbzdpmqQ2bTwSR8LCj3KzOJVYAlQ8YcsuSG2sRH8PfH0fjL4maho&#10;nxDea403S/Ms4Y7WPct2zzKQ0zj/AFnlMsSgnAbewZXMbMY9a8QvZeL5ta8B2q2rX2iXVzqlpqHl&#10;xqWhdIvs+x22pvhuWDDDF1MLEsPv9nJ9mx5spu/NfY9x8UePrzRvC2l3kuu2GrW6tGt9fQaaFguo&#10;5CYi8YTK7gWQlQTnaQF3YWsLw7f3eqf8TvXfEqQC/ja1s7GG+aOOaElpN+4AmRtkafcXCjecjHy/&#10;JV/8QtFDrrPh/VhY6bqUKag2i7S0K30I8sQtF5jmLB8srJuCgR5HDrXqMPx90Sy+Hsek6rqYtZrV&#10;1utMvLqdmvpCZCW2lAqsUyyoof5sLkBeATwklG8dQp46nKVme+aXr8fh2w03wPq87J9st5EsNQtr&#10;x7nzQgVUi81wMyNGVYnGQUJ4DE1p6P4q1K7E2qaNbXT21tYyQ3ixwyCWW7WVlSEAg/OFDE85IC46&#10;4rzzTLS88VeBrZo9QmvbeGRkjs/JWa++y7nEPlkMpdgRgs5I+U4bOErT1z4qeHdU8S6l4R/tI6Dq&#10;Eat9kulgERnUKSvyNt+bAlXZh42ZFUZLYPH7M9SOIUoo9Bn8QLo0F14d1vxjHqErRyNNaqsbSJGx&#10;yihWycIqhRwCcMQCAMyaU1v+5stJvdQWxsbMW8dvK3UeUjh2bafMZV5wCCCMEEVzfw+azQotj4qs&#10;NSmktbU3esR2OZbpnXPnS4/1itt+Rf4cDG0cM7XtffWten8E2x+zX9qrX2j3FrIG2yIqqqtlQ4zi&#10;QFMjIXkE4Bz5ebQ09o+U0raLXU1S4k1ZIlkuzHbnUoUmVbqEyuEjBIKxv5jsvXlnHygELWtPr2o3&#10;GtQpYWMmm+VdnzV1SHelzEqH5cq2UYZHzYAGw/e25Hn8PiLxpoMFjoOj+Hb7VoI0gijM1rtlgklu&#10;WMiOUPy+Wo4LAAqi/MxC03xh8QrXWrW38G+Ibm80/VI57i4srxbM4EyP8qqOY5V2FDtAPyuc8kVP&#10;s4pmMq0+U7pbu2laGzNtcw4WQyahHs2yruKl3VA7cAcEjkA4POKvaxeX1iPtl5KyrcSRfYpIQitM&#10;QfmjYj75Y44BzyeSRtrg/BPinxnZ6hb2uvTo2qX1jawzW9mwlZpN0kcr7wSNv3Rz8y4GGzkV0F14&#10;ye1nTwlZxWdvqVvYyq1xdHzUtpxH5gVwrLlNu7DYJwMHaxBolHsXTq6G/Y6tFPYrqKRzeRdQq8EJ&#10;Zo51UkLIrK3UqcdOQQc8gqdOO2tkdbmS9bYoC7ZH2mVsenr0xnuDkVkz2+vPdWa3ttGgsZIZpra0&#10;E02FKkOUbIdNpkPruVsYAODq2japZLJ9uvo4933rYDzFLErh+5UE9QDxjIzglsZRtZnbTqc2hiap&#10;HHfzS3DIxjXiNkPPDHPHPH0rn/Efh23gRWaxG7cFH7tfucEDg8nHHv0GDwO61LzQ00zXKwjorRxb&#10;8KDkkdcgk/dB6gEdCKz7q2jlhitL9IWVY9q+YvBU9B0z3PJHesJKzOj4keZ2WkW2mzSLf2MyTecZ&#10;ERZGVo89Rk59uOSMc9SKa+sl0t7W1trjZNJlLhFKhXAA53dOc4JOCc9Op67X9Hsby3YxWEMfzH55&#10;c4fr93jgjPB5znHQ1yuqadbWt9vELNIV2qFycqOOemDzxu4/XLM7kM9ve5WW90+SP5gfNVirbexw&#10;egP9RjODTp9OaFFnukAWZl+eGbBPyj5sKc+hypH48U1l0yC382S+MkasN8MsOPKc/dKhsbsdMNzg&#10;/hWols0lsw068uJNv3AwUK2AOMZ6H37HI75uLIleRiNqFvZ3HkiKTbtJCyK4Voz8pUE5BwAMgEkc&#10;cCrWtw29xZx2sWLWWIxyHavmFME7c5yQTjkLwVHXji29rdPIs9parIWkdJDsVV+9kDb1J28H5ST6&#10;cCsmZ2jE1yixxzw/u1hkLqy8k4kKj5OSCecnOeoxW8TjqaGfbXNpDqfkSIqTRaeWVZidwAyUIHfB&#10;PUfQnjjPuNB0rUtajurfUpoZvIJNvHcBSdxVgUX+8pfGTjIJ64ID9S8VX9rf2dvDbSuZY90tz56M&#10;tuxHz5y4yuc4K5GM5wMGq091a31omqprlva3EMTCaS6GY127ODhlUDqueOdud3QaHLJ3Nw+HNJlm&#10;sdQk8PGTUbaPy5JLld0y/LyCSAVPQEZIyRxjipH8UanIskVnDJC8Opwr8lqsrHD5IwD97aTnGTx0&#10;6iqYltrK2km0aQLcNNHNN8yT5YYBCMRlcheFwTjHLADZel0e8aC18VW/3Ybp7xfKUKlypiIG7nBc&#10;nawZupAGDuat6S6sxlLobmga5d3om0fWbZIZrG5mWNVj2jaGlMZbqrgqN4YdQcfKQAKPiK70k6na&#10;XfilrdFkgjjEMakqGHJLEZYDCg9Tzk5AxVC68TG58Z6Hp93aR2saW9z9ojt58Kd0SSRblU8AFXIY&#10;Ac7MjG2ueEOjeIde1TwyNOmWxvLOJprxmXzINybiQxGcMrKNwPDbsHgkepRp7M8nEVfsoteIrZRf&#10;w2Fnp7rp+pSiIrZuGkW3NtKUlbJOVxvC8gMXwOQBXlNz4+8GW+s6hqvi62t5rybC2e+1x59tKitG&#10;dwfaFULIvTK7RkkHdXf+MfEFl4X0S+GlWa2t5CWhjjjAZVlUIUiCkHaC00YXnHzn5WwoHgnxBube&#10;Xx1feJ7LxHp8k626jSbcRjyY7WZ2VGGD83BLBj0L4wMV6dGm5SueRiqnLAjs7+EeK5Itbimkm1Sz&#10;limu75QtrEzsyoPm+6VDzHBB+XLH5enI3fibxddWk9i/7uC3WVJJYLPa8txtYkncdoChUTjkBwnH&#10;OfRta8Nf2JeNHJaTNcKzhGtywne4WMtHfopcfvVSI/cO4NweGCjzqS71q2sF1O90stplvLsuoLfa&#10;rKQ5cs245+ZG6535jwcgEV3w+E8mXNzpM9l/YE8I/wDC0v209Iv57bMeg6VJLcZByXkfYpIOdp5P&#10;y55J25wc1+4fw9sBaaPEpTa3l7j/ABDPXr3z79c+u6vya/4Iw/CiTUPH/iL4qgLm/uha28it8rRR&#10;cfd577lI44OD97j9efDVuYrCNFHJUfe+n69fx+rGvTyun7PC+rPGzis62Mt0SNuHhAB044/z605T&#10;8q8/N39/8/lUaFlzvGQOOv8An8akiwzkID0wwZf6f0r1EeaOI+fIb7o600qzgqB2+bcPb/P1o2ln&#10;O4D8O/8A9enOyqCQvv8AT/P61Qu5CsiJuDFiQuN3rT9ysRjnHpUcj4gJ/ibAx+P+fpSBM5t3P8XW&#10;qsSmOlwzbSehx196gliVlAI+VT8tWPmJ+Zi3zdKZJztLrUlFExFXIDf4UjSOpxn/AL6qy8ILb2/h&#10;/u9RUckR3cj5vX0pWEMVsrgt9PeuA+L/AMLNG8d2DXK26R3iKdswX/WcHg+td6QIztK4x05/z/n8&#10;KgvIgY8GPHzflVQcoSuiJLmjZng/wy0K98K6lNpUwO3dhA3Tr/L1/LvXgv7cGpjSvE95ksFmjSVS&#10;3Bzj5j9eFH+cV9f67ppttSWaGFWaTrtXktnI/AZyfpXwx/wUO11h44/se2LPJLaqse3+PJI98nO3&#10;6162FnzXk+x5uIja0Y9GewfsaWE2pfDGDWZEby52IVm7gele3RQi3XYjfMJkDVxX7PHg+bwX8JtB&#10;0CVdk8WnxC4bsrsuWJ9MDJrrbu6kQvLny2JY/wDAm+VPQcLz9K5p81STZ1RkowSL1gyP5cUhPzFQ&#10;px6yH+i/rWpZOGeJhJ8o8pmZfrI/8v61zmn6oI1kkB+VcsvsFXYPzY/41rK0oSR4wu2PzCvzDkpC&#10;sYP03N/+usZQCM7l8T/6OGX73k/+0M4/Nv5VYtwjzPCX+VpCM8d5Yk/9l/SoH+fzI9nytuVSvHdI&#10;xj8R7dKkiuUe5U4XmVG+g86R/wCSf1rNmhbtbtfLW5z8rfNtPHGZn/wqQzGU/ZgD8ybNv4Qp2+pr&#10;LG77EoO7P2cDzAOc/Z1H85D/ACqWK5jS+QK4/wCPkD5h/wBN+p/CP9KmxSl0NGS+ZpVKuMu6tn2M&#10;0zfyUflUKXWbfyULbvI27W/65xD/ANnx+dZMVy8Vn5gPP2VTtz8wxAzHr/tTDp/9erX2wNeiKP7v&#10;2gLknt9oUfyRanlKUjYF8RcLvPDThmyexnkf+SLU1pfj7OrbvmjjH5iIH+b1zMN95cccqBtqxxsz&#10;H+75E8n83H41dguhCZFk3DbuRj7/ALhemPXNS4mimdNHNEjbJPm8vc3XqsYVQPoWNPkO47HkHUq2&#10;P4ufmP4nisG21j547oSfNvVtuPvfvJpMfiY1/Kn29/IIE3ytxEu1h13eWmD/AN9SZqHTkXzxNdZH&#10;bCN1/iUdGPOR+JG3PopNRyXgQs5k/vEt16fMT7cc/igrPa9k8zy5FxE0mD7IXKk8f9Mo2/76NFvq&#10;EjQ/aJ9vmGMOye+3zW/8ekjH/AcVPs3uP2iLEt08p8mN1VmbC7m4Bzj9CD9RGfWoomt1j3OzKjIr&#10;fN97bs3YPuIh/wB9Smo5LfLCztzw2Y168EkRg/l5h/GpEjiuZM7SxmcNlh90PISP/IcYH0q1TsZy&#10;qXLCzMNzzKvy8svuMMR+ZVf+A09lkeXyjuO5ljY5/wCByH+QpIlWYKJh9/aW/ElyPy21HcSsYmyP&#10;vQgMwP8AFI+T/wCO/wA62jEychJ55Dll+8ylj/vMcD8hmsvVNU8gyXEYZmjLOFUZ5UbE/wDHjn60&#10;7VNVVdzjouTnHZBj+ea5bXNdNknn4bbF8zYb7xRd3T1MkkY+tVykC6zqHnN9ltrr+Lyk2nsD5QP/&#10;AKNb8a2vBWnXN66youI2Utg/w7jwPqFArjdB059XvPMmfbbQ5iL7uZWUeUAPq3mnPPWu1t7q6ltc&#10;RBo4fuoEXB27dmRgdSpyPeWPpg1PJKexpGcaauzr7ebTLSNWEqqAu70z8u7/ANBNX4oUmXaj/wAJ&#10;Td6feTP57TXjvxT8aN4U0+S4E6rIzEGNfuqpYJx6/wCrCD1VCe9d/wDCvW7jW/D9veXhIeZMyA88&#10;/wAQ/kfwolh3Tje444hSlax1W1skruyw3fTOGH/jwYfU08Y9fl68+9KM9GbBHH+fx5qP7W2cHDL3&#10;qVE1FBDEYPzY/OnqGLKR9aA0c6fIu1j0XFKq5OD68tQOIucfKy/T+v6U5PLxjd6D6/5H8qasbt1H&#10;/wBcj/EUbi4wnHPyn+VA+axIFiX7zf7xI7Y5/oaZMiHDSJ0OW/kT0+hoEisMhjx/Cf8APpkU/EZV&#10;tw3YyD7j/wCupqbFXIhKrbVc/N6+valzg7ju4P5dsUDCvhif8Oef6GmiVmcxucttBPoeSPz/AMRQ&#10;4gpCSyDftK4/rUWCPnHrT5jnkev5VF5jn7rfL6/n/wDrqShyt8w256UBmcbSp9OKQqSeEHPB9jTF&#10;SRZNzM3Tt25oAzvF3gjwp480WbQPF2iWt/a3EbLLDcQhgQcjv9a+M/2lf+CQfhTxJ9p8TfA3V/7N&#10;u33P/Zd0xMLZP3VPJUe3I4HQcV9wAMvy7d3GV96fGVI4H/1q5cRhcPiY8tSNz1spz7Nckq8+EquP&#10;dbp+q2Pwq+MPwH+J3wQ19/D3xG8LXVhNEM+dLH+7cEnGx+jDjtk9M4riJBgqpVR/FtYZwf8AHv2r&#10;96vid8Ivh18XfD83hb4h+E7PUrOdSrx3EQbGR1B6g+45FfAX7UX/AAR78S+GYb3xL+zzqP8AaNks&#10;e9dFu/8Aj4QD+FHz83GMZwevJODXy+MySrS96jqu3X/gn7Rw94kZfj7Ucf8Au59/sv8Ay+enmfCC&#10;IpAfnbtxwPmHB68dPT/9VOKMRlgemF9uP/1/n3q7rnhjV/DesS+H9a02a1urZsXVrcw7ZEPBYEMA&#10;QevXBzntiqUltJbMUmUiTd8247SPfHpjuMkjBrw3CUdGfpUKkZRUou6YRyqr7gyspUZZRwPf6cnj&#10;0odnQBYx/FgLyCePT8KA5nYCTcowQzEAgfX1J6dPypruGBMb7lBO07c457c8jnrn86kvmuhskiEM&#10;WY7Rkt8xx1/l0/H8KSTBYr5bKyt825hw3sD/AJ/nSPJyEuUCjCr2+Uei+vH48/TMbswaQA/L1Vd3&#10;3ef0HbnufpTEhVkIOFG3aSRtHb8s9P05PvEjnymZeO5OdpGccA/T8cHvTjJEi73XpzgDAH4H3HHp&#10;3olQ7DDG2VA+VXbkdsZ57dD6nt1IMRo0OUZwQGx83Tt/n0z+GUUSScbtysuF7Y64/wA9j9aIxCLj&#10;zE/ib5Cqcn8MD/Pr1pvnEQbtm4quFCyH05PZRzkf8C59KtSFoOkJYrGSPmION44BOcfnx249KOAd&#10;szx4VQF3LgH2HHtjpTIyY0yuSxbfu3Z2nIOT05OfrjHepDuMjbW3Fed3ZeccYH4dB06c8HN2EKw2&#10;coo+VR8wkzx07H+n8sUNPGhZnJwvHzfX/Adf602SXYA0kjbiv3g4+XjP8sdPp70z7RmNpX+ReoPP&#10;6f5H4Yo+IRP5uQyB93zdVXpjg8f55/VN4TavmkbeeHz2xn/9fQ569KQy/v8AJHzfxRsMlevqc9u/&#10;UenGI/NkUsWRV3dGfqT3+bjv/nvSiBMdnzFgwCqxz24OB+OfoevviMgo5QTLx/z0C/1B/wA+tKZp&#10;2RWdG5bONhy4JPHOBnnt0B745jlXeF4jx6hdwz7ZHpj86u4HzYSMKWb7uD07H249x2988Cnyr1Un&#10;aR8qqB04+v8AnP1xF8kifKrLhCUwo49/qOMeg564p4U7FRlXhcNtzuXkfn+OMgfTFHycR5MiPjcx&#10;OSd279P5j260EYZSX+UcEYz3x0/AdPT15odmHGzIzyRkfLnp68/nk+1LtkkJZeQ3zbtvbGPT/wCs&#10;ffpUlCKsm7YTyDjdt5ye/wBPX3oWQYAP93GGJAB7fhTm27lDBuFJBVvXHPP+etRspzhS2d2D82R/&#10;tfjj0ycfouoDjkL5eV3KBuX8euOf89aV2k2/uyeBlWC5x15HT2x1pEEmCruOuDtbcMnp04HccAd/&#10;xW32/wCsEiv+7JaTnJ4wOOPU+3XnqDRQg3Mu3LfL1Zs/McEd/rj/AA6UMvPyoW4wqnPzHtnj3P4Y&#10;pJCHVg7ckYO0g49+cdj+WM45yuxmOwsvdc9cHPsenT14/GkIHAXbGOWYZPHPUdcY47/j6UPxFlWb&#10;LfL+X/18en+Lid8rRyEp5gBb+NSPQc8d/wDPNCmNWbgybiM9e/t1PXGee9UMf5auMB2WMcqvYcjH&#10;TIB6/jj8YgEJVCeP9r3I/PB7fh6AuaPcM/LxgNnnPPf1OM//AF6Iyg+dk3H+ELkenGOOev8ATGai&#10;TAVQCwkc/NwqZ75HC+v/AOqntJvPA478gYPcfn+VNARQdoVe7E5+Y+vB78ceg+mRsrLnI2x8O2Oe&#10;enPfp+P41SBDVEaRiJVHuN3t/n07/SnFlQbBn733gRxx9PXpx3ppaSVSu3cMYUbuoPBHPt9e9OiL&#10;sgfAUtg7+M4/+ufXmkVzAISAQpzlc/MD0x24H+fqKeOrSkMA2SGxwen8hj9eTQhkPA3fM2047fgO&#10;f4emO+KTIZVkRuQcbt2c+vPrnP8A+rigAAKxlz/EDnd29OQOOtK+fu42hslV44+9wOev9Prw1lJV&#10;mY7W67xx3HPJxS71bMhj3fu+f7wOTz9ep6frQNAFRB1+XllbuR64GKGeEEqGyV4Denv+f8z3xSB2&#10;yUdVG1SduAGHqev49uPpyibwdoABb72FHUHjPPXg/wAqYDzsLNGJe2Qy9Rx1x+H5D8QhUAFig9N3&#10;Untnp79fU00KDDgheV6rx2zn/PXt60FjuVgq/u/u5x19B6fr29hTHcc/zfuMseuPkJ4PP+H0/DFN&#10;Ik2mR1wNuevI/PpSN88u8pnau3nOQCf0xj9PoS/JeMvG4U7id27qfQ/56flSECs6LgKG3fN0Ge/5&#10;/wD1/rlCzFS3lleo+Vuvr+P4cfzR9qqFjXAkbouCSCOPp169eD9A7ZHk+S/y8fM2QTzn1PGSfr6U&#10;AhoLK7Rxru+bKo3fPO3r+OfwqQxKjF2Xaq4Jzn0PX2P5cUcN8jou3d8w/Hke3vnjr1zTV34Mef4s&#10;/MwyO/T+Z49hTGOG4ck/xd8ZJ4xwD156f/Xpy4cKjHO3HzdcHGM5/wD1U10kkG0eZu5G3aPTHTju&#10;R0+lSKpbby3ythPmBx0/lz2JP40DGwcnKMuAAFP93/63NOSJHOFh44Zc9T7c+/NJ+7kT9+xZMZ4w&#10;c8c9/wCRP4dQBlUeXMC20DsuW5/DP/1vekNbCxrhMZZl/unp+eKcC+FUL82AzAHbx6n16d/ShyS+&#10;CfMbH3jzjHt+X+RT1MrAxqpTarcFufX6fz68ZIwQYiFQGyV2hlLcH+nHbqMdfaliSaMspcZbcOe3&#10;1/z3pXLYWNJDtbjay7cDtx2/zimlVX5tjMqsDle5OPXv7HHP51IwEaKGOz7p9Dx06/zqQxyMMFtu&#10;04LZ6+x989D7fk2QSM29mb0bJ55PAxk4/nwc88U4eW0nyZAXG5mUj+LH48euO/GadgQ1yjDeFx0O&#10;cH5Sf/rf554cCy9vkzgbeo46+v8An8kijjxmRxu7qqZ3d8c5OOfrx2pVQHahK8/xr6/T8enf8M0D&#10;BmG5mfDbvuMGxuHb688/jS+Yz8suOR16j8/5e1Nj8xA0Jb5T/ezn3yMegHbn9AiZzhi69QwHJx+H&#10;/wCvOfwYwcgEFlzleCueeOvXP+fycu5lMgOW698dv1xj17ih0JbPP3cgnufrzj09vzw1JHYMrjcy&#10;8LlQPXqfoD68CgLgV8w7QvzqcjnA6dD7dfoKEXdtVieF2qRnB9f8P8nDlVFHklivON+3APsfoM56&#10;fpT8Zby+Tj+Ffp1/L+XbmkMYxAyzN93qS/QZ6j2FSSoA7H5s9V/ee/b6/wCeOjZJPM+TaG7L2ycn&#10;0/Pt+HNAdTFv8n5sMVIxx7c/rn2HvUjBSH+UjdubH3fc+vX6+tIrFVYOyt0J4HryMeuP89KU/OV4&#10;VW24+9nax9eOw9c8dcU1GUDIAzt+WTGcdcj/ACe/bobQAHjPKSkJjlTnB5/l9D0pw3YWMNzu4Ynv&#10;xx+H9KQghvmOFXP3t3Hv6DjHr1pxJbgxbcr/ABc9/r1wPqOPoWAjrKuCF5/vZxkZ/PqP070JKpKk&#10;ltuPmZfXrjv/AJxRl1TZIdvQn5sn+XX/ACPWnAxJI2GZTzt+U9ue/wDXtn8UA1SxAcTfwp8zYOfc&#10;egNOVflXc38Q2qzbfXj/ADj070Jt3A/xdFZlxkZ+n+fwGCPbGm4Ju3Hja3zdcH1xn8R19OWA4eZ1&#10;CNuPXcOnP+eOf8ZEGw7snbu9zgj68VHErhBKCzBuVwucgDof6H0/OnRHfudU2gf3VPJHfnrUSAcg&#10;dOQflPPPf2/n7fKaWYq+XSPaQ2Vbj1/Tr+fSmLBIZNrBgpX5Xxkrg9Pr3HYc05A4T5B838W5fU8j&#10;2Ptk+gPYNDFLEBgVO0jBJyefbntgD6Gk2NlgV2tjBG08Z/z+h/BT5gAbGPlwy7e3rnqP06+9By5E&#10;jRsrdWZgO/JHHB7nrR1EI7sjhlO3YSPlYjGe3t0P+eKkGo3ahXzG3dmZU3Z79ec9PoO/FNZfNVS0&#10;Hz548vqvHbjHfHTvz1IpqbRHvc7gV+8rBh+B/kf1ouP1CWR7nEkzLtU9c/yI/wA/pUlhMsV4lyYB&#10;JtOdm4jPBGBgg/iP1BxUaQo7KiplmwPlJGPYZ69fbnPPFNZCclQzN5eNw6+mcDGM/j9MZFGjF0L0&#10;lxBdJIZtKjbcwDFpJCy5zgj5vbnrx6d+X8S/2LcwT6Hq1w8d1tj+wy288Cs+Hb5PLkYFyQQcoc8d&#10;DjjoreaS3kPmA7cKjBWH3e3BHrg/h9K4P4gSeHdT8daTHdSlf7NuFmkgeE+W5GDvzzjOI+CBnYMd&#10;a9DL/wCN8j8/46jGnl0bbuVvwbOS+ImgLq3iBNJ0Qwzx2sKW0lv9sEbuEXaWw+erbjwe/wCcdv4T&#10;8UWzQ6Zc6VeMsEe2NpLhGOAvAx1xxjGe9Z2vXMuqeKjrFnBcLH5MzKBycrJz07EcVRtLfUtR3xpb&#10;SZLHyxsOWXgKD78Dt/iPc0PyO5buItYQx29xGbUhi7QuwDJyBgnueuef51qaLrd5Nex6cc3Cl2Vb&#10;cfMC2enIJPToM+vHNY8Oi6tp3kWmqvHbllURRmbzJRk9wCc9QecdfXIrTvbm18P+I7Wf7GAplbbH&#10;H5il5ADtUsCCFweP1HHKl7pUY3OhudLvpfDJls7zzJIGLSFOBHksSF9QOp4wDngnmuE1S3vNI1HN&#10;9ZtCWw2YX27l65HVW/DI54716RotxpmLOynl/wCWzM52hWZEywAGOjExnnHTJ71XufAOsat4bg1x&#10;9LaO1uVdoLcSFldQxHmKOfLOc5ORk9Bjooc0nZFVOVa3PP31CyaRkiury12knaII2cH0yFX9MdKk&#10;0h7axE99b3M8s00flJIylcAkZU9c8cZ54P0q5c+GlN+o0vT5mjZmEe9VcLj1JwT37Z4AwDgVqS6Z&#10;FYWsenfZmaRYdyvNeKI0Lcg/KeuCMcAcenWmTEbodpMNCn1C5UM0k3lL6DC84z7FT/wEdxxsWOnw&#10;2sdwkN6k1yY95hb7qnAOQ3Tjqc45x6VJY+Hri18B2UfmNeM/mz741IAZ5PL/AIsEY8oegwD3p97Z&#10;DS5ILE7T5O0TBf4gYxwpHrtOP171mzWMRLbT/IlmtLfU90i2hD+X0Bbgnr2HT6epxVjTXMcMk+Li&#10;KZiiQHb820Y3Nk8dOeKh86fTLC5jum86aQt5abeEXjb15AOe3TqcmoINYhOnQ2Eh3Seb5s6qv+q5&#10;BEYP95m5LHpwOAvOT1NtEW/ENjqlrH/aF9LNGbpfMuIVyreXjaM9OTxxj09RXP3tuNRjYXq7ZNrB&#10;GKhdqEsxJ7jr2PTjBHXY1LUZtUij1q9uEjtm3NDGA25wG7d8D+uapz6Al/Guq3935cbL8rncMe3B&#10;64wTge2AMU4q24nvoZVvpwhlk095R5arubfhQzkZJA9MDnHt9axL7TLmG5ha1V2V5G86TaWyvUL6&#10;Y5/HA7iui8YWOtaW7edppufLb94tvkSeXjAxnj0HGe31rLsPDmrXl013Nrv2HTpNrGa63B+CchYw&#10;Dzg9eBjnk8VS02Ieu5seFdA0+1kbU7m5mmt44W8yFoywG5SArehznBOOO2au+FPh5Y61od3NqLkT&#10;XEu6Pk5iU5yw+mcAdMZ9RjfEXhKG0tdA0mQzNH5ct9NcSqqsc5+70J4/HPXnA0PFOuQalpb3txp7&#10;JawrEtr8u4xnAIwwx3PQjnB6cYxk2pWN6cVynKaDY6vpE/8AYmqPNJaxTEQzq2dp29VPB/DvjHOK&#10;62TT9S/sCGS614RskmyZ2wd687SfcdeP6DLPDN3aeI7eNUhDfZ4i8srLjLEfIo+b0B79+xrq4PAm&#10;mmeQX0JXTL5N8kO77smMl9rZzgZz+BHPBmVSMdzanRctjndD8PeF7doYrzWLhoWYStGspVXbsSeC&#10;3Thckn8CR3Wg+PNC0FCnh6eJZ1ZREqL8qMAeB6hc5J7nJHrWHF+yzr+uzxzeHdcjmgaQfZ4ZpG8x&#10;+RkfID9M8D5hzxzYn/Zk+I2i3M2nPZ3K+Y3l3AhjLKFyeC285z6Yzn0rzqkqct2elRp147QOw8P+&#10;LJ9a0668PaARK84aGS4aQqrQ5BkwfUknc/TG0DJ6+ofD3w6fGNvZeGYrdW8P27Itx9nVsakwP+rU&#10;5H7vd8zEcencjjPhf+y7dXkqz+JIryfeF8yC6k8tFQbcMwGemcbeC1fT/wAPfDfhvwbapp2lLGzQ&#10;KFkvJkIjHJHlgdlHoCO3TjHmYqtGOkT2sJh6js5qx1PhzwZFpcNvHdWsSyIUeSCNcLHH/DGqjqMH&#10;aBwTjmt/W4tEttNkg+wLI3KSGGPcWb0z7ZA9yR0qtYava6Npc2rXcrMysvlzzSEYL5CjHqxHoMKM&#10;96zP+EjbUL6FLGL/AEiT93bL91VX+KY89z0AOWOen3h5XMe0o8xdXQNKu7hbC30+OOG1VTeXEcfz&#10;CRg3yDvuxnp9TW7pvgqy1NUuBaxx7j8qtHu8mPOeR0yTkgZ444z1ih09LW2j8PaSkZuC2biWNenc&#10;k5A3MfXjaDnHQV22i6eul6dI908ccSndwpG5ioO4/wBMVnKd9jaMIpGVpvws8NxT/ar2DzIsZaPd&#10;tDrnIGPXp+GO1bFn4DsrO4MWlWv2XLHd8314HPH/AOvpTpbi2A88q6lgEVWwCMDj6Djj159K1oXA&#10;kjcy/NA3y7m27iRnHX36Z47nrUb7mu2xVmt9PsYyywzSTHK7fL4f65PPU/r1rB1JL7WNQWB9NZo4&#10;cO0ceGw38I9OOvrn8q6a7kXaR50bNvI27iWXJ7D6A8cYqvpzR3FzJBZwSOfM+8R1A/i+vI/H8RUj&#10;M+bTtSkjkMkRCzR5Ys+WOTj8P8P1j07wgJbFbi4m2jzv3Nvk7cEdl9+OTWpqE91e3YsLa2jVi2G8&#10;6TBK984/EA+p+tXrcKmVg2Mtq/8ArAQcHsPU8DOe2M+9QUk2LplnFI5sriOQ+WeVjHRQvT8/Qf8A&#10;17Z3WwU2Vn5IV8tJJycc8+//AOsVJ4fj1KUzXgRtoUYYqMkeh7Dr6+lTyQ3t9cq1wkaqmFUN0yev&#10;Tk/l7VhJHREZYWkPkSXZmW4Zueew7fp7/jUlnbNP5jEhstlV8zk/5/z602cJo8Ye+dMyMpEfb6Y7&#10;+nv9Kks7iVYWNvDks4DSRrwp9P5dPSs5aG0b2LCwx6fA0x2bmb+JsEnA5/UfSo7i2cLGUu4yXY+Y&#10;Vbk496czvE0ZvE3SJytvsyAeevr1zyP6VbhxOVeS2WPK5CrHnt9Ov4d/as7FbaiWq2MbPP5LttUq&#10;N2dxb3Ht/Wi2sjA0aRW/mMsxbhsZJrWibyY/tsoj37fl24288Yz9f89qbaQKLndLOpaP5lVWyVOO&#10;vsadtjLm0ZFbZjlW4L+W0kir5Z4we/f6+v4Us0cNxLviZW+YYy38Xr/M8dPwqRIo52acybTEuS3d&#10;SMnJPPPX/PU+yWsNpMkDsrDdt2r1xwOO+c+n+ApXM9LhpVjbpLI1xcBNmTH5Weev681pWZiRtiWz&#10;ScAqzJzjkenpVHTku7TTyYv3c4XDLu9DnPHfpz/k2IobowiN2beVVmkfsD/9bvWi0sRLVu7Jp/PS&#10;L7WsKr8hwP8AP+c9KcWZ2jimtT1ZVG775xnJx+PepZbRo7dj9pCttwqqw+b/AD/npT5Ire1s418x&#10;GY5ClSTlumOOPw/+vVxiZuSEhha8sxAtqih42A+bhueBj/61VLOEs720qAIG+VY1Hynb79s54rWs&#10;4IYLOOFoM/xbmByCR0/+t/kVxBDDdu6x/KwzGFYDPHTPU81TjsZc25Xd5nizJKiYUkLjnPb0qGfD&#10;BIZj8gjJ3JH97HPNXpSoaEzybSFJX5t3cfXqKpXsjSRC4DbWDbfnXr7f5/CguJTis57HUh5EzvFM&#10;xOyReAck4/X/AD203EDLiL5eAfl/ixUkEcTbph/D/FJ7gds8f596jcw+QyC5V2jwVP3t/cg1m1Y0&#10;5uYkWHbarcPIG2ruaM8HnpVRT5jMjKwULlVPbmrEh/eFMMVRfu+5/wDrfr61Dd28sMazfIru3Tdl&#10;if8APP8A9fqeYtHuU5RAbrzGl3ALgyNxjOBx+I9O/wCdZHtp2kgZm8wkIPl9R1+lWZYmZhLJcs0M&#10;Zwir3b/Hj6c9s0tnbxrM88kjRsv/ACz4/X8fes92aq0UNWxYK0sQaPH3t+OOcYyM5PtUlrpoERMg&#10;6HAfpn8O34+9RMWu5mMZZCJMyeYw2hQfXHp2/r0spDFLJ5sk3mbo94jAwpHrj1z68enQ0Du7FZoL&#10;O1YXVzGqqwb5mwMrn/P9aqSKlwWkKtHH0B3YyueB9OvtWtdWwliV7nbIrD5emT7f/W/+tjPukZ5G&#10;QKrMQAqscgDHH+f8aylEuMiFG2skQjGxGyp2n9Pwz1x+tSP5zp5SAryB93nb7Ac9On400MyPhmDZ&#10;OMKvTn9B/jVr7TLE6o1tuRUx5mAAP84+nSlFalN9inJBNDAsrL0/1YVjyf8AAf56Uy8gaK1VMqMt&#10;8yRp2wf0z/ntV2I/uszRfvdoC9gox0/+vUHlzmWSSFcbY/lVV/TnocevqKdmJMy7vyZImYZK7dnl&#10;n5ce/wCX+fTJ1FhHay4jIXB27m4PB7/X/Irbu7Zo5V23LNtjG1eG+bPXOee/XFZ97ah1kW7nw3+s&#10;3JkZH/1vcdh1NJxkXzdjiGlt4I5pTEyOzHavl5X5j6k8HgfWsDWtioz2sTqSuZXaTCkcj5c4wcj/&#10;AD0rqPEVnI8a7LieNi3Gfl284zyPTt+pzXIXcjRu0EpkYLJ++EnOST14z/F+Gc461Xwle7I5S/t7&#10;e4lME961wJfXIGclR365/wDrYrK1u0E9p5MEjfLnPnLnHJ6ZPHfGfTua6DWbWJLcTPbyDMjDLtuI&#10;yemB1PX29zkGsW9YCd4Y7UruDfaMZVWHPXqRj0IxxXVSkclZJnifxc8Cw6noR2eX5kceI9sbEFC+&#10;Rhe5AHT+eOfkz4n+Hb/SLqQhF3W8zbmRcFG5w2ABn19j9QK+5/GWmW1xa+RFMwWRFLR+XgN8v3VG&#10;RnOMe3XqcV8yfHPQLhbptQu9P/dpHsu3ViUYkhd+M57fQbemBivqMsrfZPks2wykuY8b8PvP9mt4&#10;Qf3bNITHG4RVbcflIAzjaAQcgc++K9c+B3geHxVrtpaxWeZppo1B4ZgN2SAeOMgdM8pjJ6V5Poel&#10;QwSSaXbJJ5n2jMbJko6lTtVflIAbJ556rxxz9of8E7fhb/bPiC3vkXzljkA3TbiRhgGz756cDI6j&#10;oa9md+hw4FRUXKeyR+hX7Ffwlh8N+GLGXY27y1O5k2lh69Tgf155zX2D4R0hkjjjSP8AhGdvavNP&#10;gh4PXTdJtovKHEKlsr+Fe4eGdMEaIdvXjmvXwlHlSPkcwrOpVbNrR7MRxhtuKvNgH5RSRJ5UYAof&#10;aFO5q9I8bcgupQse3NZssnzVYvpccZ+lUQ7Ocg1z1HqddJWiSZwOtRHk0u/PagDLVzzZtEfGnGcG&#10;p4+uKjiQHrUyjC8VEdyhrZzRgkUDn71OUGrAsWac9fzrask6Vl2KEvkiti0UjpQQXI19KsRjFQxg&#10;dKnQYWqQhScVz3iu78m3kO7t2rflbahJFcP8RdRFtp0jM2Plz+lEiqceaSR8B/8ABVD4kf2V4Mur&#10;GG4IYqwAGTk/hznpX5U6pL9pnkdyF3SOd2NvOef17fzxivtv/gqv8RRqfiQ6FHP0kJbnoenH4kAj&#10;n+VfDruEZ5Fl2kY2jYR8vORk8Z4xj0xg9a+RzCpz4ho/p7gnA/U8ip95aiCRozIxjbrz8vHGfU/4&#10;9eelHlFJ9rANxjdtyTwOPr7Zxx9KbGQW8vcjbjjHO7qPm54/D6U7NukaiQorLy3XB+bP/sw5J4LE&#10;eteefZRHMIVOxlP3h169OnPfn9KTc8qAMo5YBGKZ79c+4yfTpzSEMCwZkJbG7cvAz1XHbv8Ay6io&#10;7nb9mby3VtrD5s7jjHTHXtx1zgdDzQadCRPmbasWW3AZbvnGR655/wA9mqylNqJncp3Bmxnp/P8A&#10;Dv14oyUO5AuGbcWUYB6En05znr3/ABoQwqrZZV2yfMy9OmPftnGfpjk0FRJJFYP8nzHcT5jEcjPU&#10;Hj9ff6FBKQcpn7vb5hx7cdO/4UyRn80j502ltxdSNvrwMnj8c478Yc0ysScjduAbHfHGcc4yOevX&#10;6GgB0UkalQrqvDfxZzg9evOc/r19BpFaPKxM23BKgZ3HHbOM5/zio0kmEG6ScfeO/wDi3Yxnp0yM&#10;8c+nHzUuGZ2Ibazjr23Y59f8cEnAwaCR5luFjCvJ8zMckdCCDxz9CeOh+tN3bhucNt3EbvTnv9f8&#10;9aCiXHMR+X1xkBfQ49+g4zk9MUMQ8OJSI9wwWb1APHvnHtQUwZGjChkXcrbu52ge/fjPqemM9aaz&#10;Jlo4SW+XO3jA5Pb8B+BoUBT+8jVgpJYNjaemTlh09ufw5FKJZCMCNtqrj5l6fj1447DqKCdhC2Qz&#10;FVXP+sZQBu5Pf6fmM8YpV86NEaWYLIMbu+Tnk8fX6YoHmEKMx8N/eHGOT9eh7cYz70skZMzwkhj/&#10;AAx7MDP/AOvp1PYnoaC+gN5uwrEv3j0POe+3kdBx378Z4ohlXG1DuVVyr9T1A7H0/AdvY4dvLjk3&#10;bV5bHAH0PU88YHXFKGWSPcjMxbI2tnCtjnnv/XPegi1xQylm85Fxu2/d5PTnp06/jzSxs/8AyzXa&#10;rN8px0OOvb36d6YWdkAjLAHu+N2c9Bzzn6fjxQHbeQyHEbZ3cnaODk8Z/wD1Z6jNA3sToRH92TjO&#10;V2k5xj3xmlaO3ngeK9/1UnyyBXxhSPpxx05/pUQbeV3bhuU8seeuc+/P17dcU+DczgtAH+Xa2VyM&#10;+3PJ9+MnH1J1FOKlTakrnKYNhLCisZLi1mliuJoRw2NxDN7jH4epBFZWpWsUN2klj9suEa8jdraS&#10;Mfu5dwG4kAE/dC9ScA9c11WswaxZsNYuTIbeTdBcXNqp8wKCm0HBwX4XqBgqRnB45bU7jxBp9t9g&#10;uNZESxyRS2syttZ2B2urZA6HjggYIIySRXu05c9NM/mDNMI8BmFTD2tyt29On4DIrvU47T7De7Zo&#10;wdxh8p1kQKo2jnGRxgDJ5zjoDUjSs4W9CszZU7XXKBRycjPBAAx25HXmodOt76+a3i1y4s5leOYM&#10;LXhxtXavJbt02jIxg9eaIIo7WRngaGNpCBtiUjCgbScgnnqTSmRRcjUYTyosMMOcMRxLlVBOSAWO&#10;MZbHUZ79Di9pwMsrvHJMy4wF3/MsmTkHn0wM55we2MYNuwtRNK16ZRLHCB5AIZQqsCAcDoBjGMd8&#10;c8allcXN9L9mdrhVVlXCMM4wOp7jjGeMdeDXHUPQpy5TrrCODT0W1nljk3s7RlQGCsBkFWAGfu5G&#10;e4Iycg11WmlNVlWS1m8n7Oo3BWw0Y+b35xzz2/CuEtNUhltzcrcRNdRZErspRo2YjJx/PoeeeMkd&#10;F4Nla6vpBBMEaPKrJuwNvXkYz90jPTBzXmVos9rC1FKx29te3sKQ6Tp90pazZWGSCxBA5yCfmycd&#10;/UHFdB4evZri4jkWSQ/vhK3k87WHHHQYwCfQgfWudtibdLiMyLJ5i4ykyhgCe/UbgADjuBwM81a0&#10;S+ntb/7cLVG8uRhJDDnG3PCsCPmzkNx2IAAxXBOGh61Op0Z634duItGtEd7rzPPb93sbHlMOSxY4&#10;7DHpkMDikn8XWZtZbHUL8RySf6vd8oZvvkALyDgg5xwFwOvPHW899qWnLqEvmR2/mCOGQMGdvkJU&#10;Kc7uSrcEe4bjJYn2G/gfTYL6OKWe5cx3ka+Y0iDGOHJ5JG45yAXwST8xxp0+aWpc6nLF2DUria3h&#10;8yVBbafHMRJc3EwUBlyqvtw2f4jznJPQYxWBf63Z2OlyXer6lCGtd0tzGrFUwMIgUk5Ukoffp16V&#10;W8UXdxpdkNSfzLqFrMFlNr/riHwWGcglvkPGAM43YwRn2Fw9xeXGu2lpHAyqqwmS3USSR7vlZjzx&#10;tdiEwSADweFX0IU9LnmVK75rGzD41uLPTrM3MsyS3kjF3lYJukXndzkrnOPQ9ODkVQsPEenvrVot&#10;zOsUysD5UkhQOvzckZ4X584zg4Bzjgcj4hvdRnmhsLxnzPNOIfMURbYRs9gpLFEzypHXJAIrGgvr&#10;jw7ZDTte1kXTyPG10ZJQ5lEbN+7jQfO27y48sAFBZhyxBXpjh+ZHNLGW07HsMl9pEkCx6hqcc00L&#10;C2a68sLsQorESFgAxIIx0PTjmuZmg0m9Gljw3odvcW0MsYW+miQQrDliGQfMcB1jAOQAOelUfFPj&#10;57TRUg1WCbUN+17fR9OZZNhUxBXc5ZoNhyQTuwzfKDnjz3xn8b5NIsdVisrKW3mk0qY2Vs7hnLFA&#10;UkY5ZQxARgAeuAiszMRdOhJvQzrYynBXkz2SVIdQsf7W8N30DfaG3Wp8vCqm7LcdwFIUZ4IPGdxx&#10;wf8AbYk8aLqOsapaJa6fbzyx/ZY0jWLc6gQ7nDbiFUseuC4AwOa8z0zxNd+Ktfa3jjvdS0+3uVXy&#10;rF5EjLNGNyIuY/3aELGhYqCg5JJJNrxL/Z+m6lHe3vh66h1CedVyTFuWGRBD5apHI0asrkFC+Wzz&#10;yfv9EcLyyszklmHtI3S0R6lN8VtE1a4g8JpczR22wXOpXkcLtc3G5iFUMQPK5SRuQCFiUjhgw0NE&#10;k8M+HrDdOFtbWZPs9hbW8jSXEvX55GbJiHzMwC4znHDHFfPeh3uk6TFfa9pOpoLq8VIYY5bgyx25&#10;GFCklzv+UAnIJPlLwAVFenfD7UdPubqLx1rliotdNs40tLe4uneOSRCQ80rMx3yMp4ZSQoXBAzxV&#10;TCqMSaGMlVqa7/kj3TwT4q0lNIj1KGGPQITa/wCjxafpAmuLgjbtkbqkjH5mVQrPwxwp6donjaPS&#10;9LudVu/tl1eRqst5da1IsHlcbVCwgAFtzphQgLbz97BNeZ/DPVJvFUAuvEKzTyXIcfKqxyhHwFjk&#10;mDJ5YP3RtOW+YOXAQjU+FN1B478SSXK2ttJp+mSMui2Vr5UNh50eR9qeMZyq5O0Mcu0jsDkbV4J0&#10;979D26MpNK3yO48PavPe+H7XSFuUha7jzdaiZlaRfNTzGL8YRmYc9CA4XI/h7CKTR0tY9OsbeeFl&#10;0uMEyqF8iLd8pYkAbnz0JJ+Xk5HGb4M8K3lna2+sX91I1ybx/sFnPGskcSZUSTELzLIxztwFGNhA&#10;650vK1G8/tLX5buO1tri28u2by2lM5VGRXYqANhaY4OSAFUnOfl5Janq0m4x1JrHVku9G+wWlx+8&#10;j5hkjUspLpjciEjft3gBR8vJ5IxXP6XDa3EtxaeLp7G3t2hWJW0+3YeaHwVdJGPCZIwFVTluCOAL&#10;cl5Y6De2dtp9tJDHb6fNaxwwRor/AL3a4kADZc5jfkknJB7EVPNpVhfNdXujTRmQSGa/0yWJVDsR&#10;/wAsolDZQbc7QMKFbgZ5le7E0nHmOS8d/C7wHrEP2dYodJ1S1k8xby2mAITbgc5G8MSFZgd6Fsgg&#10;AGvmz4weAtattF1C20iP7ZJcp5C6XezMs9ncSkox4PzjLqcqQW64G1xX1dDnVYZvBcniBY54Zi8U&#10;EluLmOJZNyggiQAPuCqflAXjIXINeP8AxH+FOo6H4v0u08XatZ2ojme3aaCxFoBMjRCGXdvZX+Zg&#10;wA2gguSNqtt7sLUtLU8fMMPzQ91f1seTaF4k0/RrHSbiPUriM215b6deXG3DmO4kZWmOMYYnzBuB&#10;JA3LjKBju/HLxFBpOqaD8UPDcrXWrNapDqlneERK55SQPtYciRhjBHOegODi/E3wV4p0/VNS1WDT&#10;IolvpvMWNVBgSZZMtFj5lDM6lhkLlhwcs2dzxBImteEF1y1s7G9kn02ZJLBbpYMrL5TpJuC5WfIi&#10;BYqANoYEgEj0PcbUvU+fkqijKG1krHi+patrltrOseF9M0zyby8vPNmYRLMsTpLHIu1tq8rtCkfd&#10;IwRlduOu/tSC98P28d6lst5HYra/ZYFXy2aGMSAtkMSXTcWICgMV3JkYridRm1XTNTl0PWrSRbq5&#10;ZfsNxcfLI+0qVy6nAzgDcMFuMjnJ6SWWx0ppL7SIFlubq0yLdJnd0GUOwRkFcO5wTyxUMpJLA13O&#10;CcUzzYVJxqNP+v8Agnv2ieJDofhzwx4M8ByfZ7zTdJimaNVYPb+cWlSX513fvGidNnBYSfOBgE58&#10;3jpRrx8TXGqLfyWsNvdXNvNDDHDBdRyy5hIAT5fmySxOFRzg7iK8o8LTeLrjwXZ6tdNa6fb6orx/&#10;almZZWhiYNEWHknGB5cSbCGBVCAQ2K6O68PeKJrfw/8AD+8s4oLvWLyOJvnJuJ4JzMpEpRjgHdK2&#10;SrOWJ5GwhvPnTjd3PWp1pcqaT2/4Y9p1D4l3tr4k0/VvBegrNp93GWuo1Ajgd1IR9rOuWAwX3qpH&#10;7sKSSTjV057rwPrs2sz6pBcM1z9ruLdoAsTWsqMAY13MYwGaTdn+IfMqjkcp8XdZtzqGlWVhpFvL&#10;ZR2JHhlorXc1tJsIlg2JgKAjP1HylCH/AIdunqOq3t/YmaK3hW60+1jubdbgP80U0eyaNyAMoH2M&#10;cqDgk8GuGSjyrTc9KDlzO72O/T4g6Ro+lW+gandzXUMksUr3kkg+1afcRuGMchPzFUTy5AxJ3iOR&#10;t2GGKmv+IobXWbbVYJDJBYtFa+Vbsg3JIrR+ayjltpWRW7cZJGBnw3X/AIlWly8Flf3CabrmlC3h&#10;bVIfmW7gjQ7lZMANJGw+TbkuFZkxufa6z+Kdklpca1KTHdWtxNHIm5mt5raVBnbzjzA+5hIUaNtp&#10;Ult2Fp4eco3Ri8THmtc+gvDmpnSreHUFl/s2TT5ry0bTWEsxdin2jMLthlBbEiqGwApBB5Aq+EtY&#10;8Qx+K5xY3lw2l61JHdrqLW+ySGLygPJ3dQ55ZR0xnk4ArzDw58Q9a1rwNJp0cbSTfbobdJLYhGmC&#10;xKTjP3GSN4mEikyfeyCRk9D4f8bNbadouganqeY49PFmshZvLumiMASYD5nVmDPgEgqykBsc1zTh&#10;KJtGpGVmj1eCbUdYtdD1Tw3ftrAVUiuVuJo0a4ibfGWEm7ajxldzglcDOAflz0Sa9oKWl/rWm3N1&#10;NqFsI01COGTK9BKqlSf3uU7qGLFiAcjA851jX9OOk/Z7vQ4bq+0uZJ5J7ZDBNGoA/exHd84YbsYD&#10;HduQknBq1rkfim50y78IaTql1+4YzWOoMokeUqWZ4yoxs8pimAFY7TgfeeotdHVGo1qdZaa9rExa&#10;/wBQ0VbizZjJHOUMNxHv4I8p1DqVxkqDlv7oI5ls9asNRkmms1m/dzvHOLy2dA8inDGPcMOOuG/X&#10;rVfUL7QrhV/snxBI7TafDLHG3mYQkg+d5Zyy5VwDg7cY44ycf+0fMWGzvMy6iVSZZFt1IZUcOxHm&#10;Fuh5IbnD4LHdxzzh7x20qzsbF1NM8fmBF3IufLZl3Bcdc9H4x+HrWPeLqbxTQrLM3mNmTyFzFz79&#10;j04HHbvg7Fje3d7bLO1vCY93zMi7FDEdPmJYcfie/Sq+vTv5KwwNPEytu3W5G2M4/u9e4HUcE84x&#10;WaiaXOJOnw6VctNLqE0EoB3faUB83AyH3dCcnGAM+xya0oba+aVpDerOyruVpIyqqv8Af6df4fp7&#10;VavtLnlhOoSx3AXCiSeNcrg556fKSuRkBgB2weaqWVqk8VrFqhj8pt0ce5MlfulsbQeC3RQcHHoa&#10;fKLmuSXRt7eJr2GGWPzNzNGsZxI2RjIH8W4eo9s8CsXVNTtJIGvzam3uBbu85k+WSeEAcMMgqOMH&#10;uDjHGTXS3djerAtzbqo2MuA3+rlU8EjBIB6nOCT0yeMcd4y1DQ9ItZ7rX7e0tPM3GG6eR9sRHO1y&#10;BgqCuBnj5ugzx00V0OPEP3bnOeJPD+g3MttZ3kDRrJIPssk0W4oxXOFJHoeCoJ69elQxWEEEcGp6&#10;jBLeLazSJ9pWPdJGuzBdlQYKYGDwRt9gQKjrtsbfT7OS2jRrVTZ20Mm5YiC4XaWwqIRkcnChRwAc&#10;GbwtqVxf2sira+Un9oFZoPPjeWE7AxY5ZVZVdhwNzc8AjIrolHqef7Tm0sWtL0vQte1O7vb15msr&#10;yRIGtlTCvOE37yeWSRcqBtxkKvBOCNpf7a8PeII5ZNTL4s4UWS4jUEP5jdVVQuSrL8+MEjnGak8M&#10;yiGC+l0m2jSSScyeSqBoUfIG4pjuyYJ3HPBwWzmjrl3put6lb6FrZjjnvNOuJj9nvCzIySQ/OPk+&#10;RVMvPAX5gQCM52ormlYzqe7G7L3jGZG8Qf8ACXajp7eZaDzIXhcgvCTumQAEYGGVgjHk9BwuAaVL&#10;carbvMpjihus3UMxZtqmNEAz82QQE4xjG0+9Q+I7LxLqEGgnUdsEkEBhvrjTSjxPOZLcswGCzLti&#10;mxycZAOQwdcuXWdTsDfeH9UhtmuJI5JLaXT42hkazyUXKMxCHKld2/naSNmAD6lP4UkeVWj792cX&#10;8btVi8Qx6beT619htbHVELssIOxo43ZvkJwSpaMgdAS2SD0+ffCFhc+GdXafUb2z1OKaxglDPMg+&#10;YJKEIB55QZ2/ewAevFeoeLE1OXRm1jxhDCtpJa3Muo/6QFmnWElkBC7lxKFkbuCD97ndWP4K+HWh&#10;6vFdeMJdVlW1m1Sado7m4DKZoZJciNgFIQKIY2I6qxwCH2169O0IngYiLqVFY5G++LWp+MPEen6n&#10;p195DXaXghe5XlFAwqhs/IGyykdCGJOSRmt41vjb+GLi/vHttlxPJcWNtHGcrGzqI+cbScjaOcZi&#10;cjIIJ6XXrOXXb7UNd0b7HZ6Z/YdxdXNtZyRo4KRsEkk3A+XJIJ3I2nJUIxwFwOZ+GOhWuv3+l+Cf&#10;FE/9sLGWOpQ26kPDCped3UDooeF12DIKysqgEqR0bxscPNKnUu9ep+q3/BJ/4KnwF8EtBe5g33Vx&#10;A9xqUgUnfI43B8E8n5ivuD6OtfdumRqlpGXAGcfxfj1+nf056tXhv7IHgWfwf8N9N0K4k877LF5a&#10;3DMWaWMEhWY/3igXd2zuAJAQn3qKMMm1vx456/45+pz2Ar36NP2dOMV0Pma1R1Ksp+ZLEx27R7ds&#10;f5/wqRdilmJ6Z7/mM+nvUKeYCob+7zj1/wA//Wpwdlh/eScn+I9/w/kK6DPmJEk2qzF/c8Y/z7VG&#10;867sueP73p/n1owFYMx7cr6k9s+v8qgll8xcY4DY+7+vv7D8apIknORFtV8MoAb346f/AFqRHIdU&#10;8v33UwmErtxkDoNx6emf5n8qTfJEzbmHH+z/AJ69hQBOZE2qRxlv8/z69aJNp79W+96cdaheXfHg&#10;rzuwRnPOOv1/Sg/L8+eev3v8/wD66LD5h0hbJGP4c010b5iB8v0pFuPOX5eOfTr7n/OaXLsMleaV&#10;gUr6kL7HOM8r+tQyRrIv3Pr/ACqYI2eDjHAoYBWBYZ5A+X8qdgckc74jsS1vIIk/ebT5fHfFfnp8&#10;SNNb4uftyWfgm/hcw6XJG14rLkgJl/LP4gY+vvX6O6iocNlQe3/16+X9e+B03hz9uef4n2tuVsvE&#10;HhtXaTjCXUTCOXj2jWJvq3fpXZhqnJGS7nFWp80lLsey6dpbR2ce4KMLtx0B7fkSMf7qGuY8e3L2&#10;nIeQLt5/hc56/UnPP90HHtXothpubRYhAPlGFTt0A2/+gr/31XnnxciXyZGR/mXGHHVgecjjq33j&#10;7FR2wdKdnKxE/hMbw5qpu5xBu+XeF+X+6Du/z6V2ehkyxAZKq7R9f+ms+4/iVSvK/Cl0Q/ksxz5g&#10;2/PgkHqfw/zmvSLS4ZbVpEPzyLIyNnjCp5SfQ7nYj6U60eWVgoy5joINS81Y5RyPldl6cEvKf6Us&#10;kQjg2pnzPJYHJ5BEIUAevzykVBbxp5kiRIzAOyJxyeUhH8j+HvVwvFHIs5Ib5hJLjkbd7zH8cRR1&#10;xPc6b9xk7OJzDbt8jzbOO/75EH/jsRP41QupZntWZW/efZ2Py/xHyZWx/wB9Sp+YqSOK4S1jiLbZ&#10;VRevZxGD37+ZMPypyqpuFtQisrToFJbovmqAf++IKPhFuR3HlPcyW6lcecynn5cGeOL/ANBi/Wq8&#10;OpSCNZUcbkxIxz0O2WXP6qKGdUhhmdV8xUjkZjxzslnP/oSfmKjuQIbaQAsrCORMDqp8qOL19XoH&#10;5l0RtHbvbTMP9W8ajuQtvDF/6E9XLZozeM8kn/Lx+Y89sf8AosVQjuVku8Mw2tcDJ7fPdgD/AMdg&#10;GadaTj7MsmAv7kNx3Hkyv/NxU2KLUDYsN6ZLJbBwvPO21Zv1My/jWpasDcNArZjWbbz3xNGn/tJ/&#10;yqjHCj3AtfugyeW3Xp51vD+eI3x6U61uw1v58hw3leZu467JpM/myn8aPiBe6XmmddOcqNzfZWx8&#10;xOG+z4/PdJUk7A3TeUTj7Q4475nCY/75hqmJkN8LRN23zhGFHP8Ay3iiH6R1YtcCOO5LZJ2v06/6&#10;+QfoRU8tiuYLK6lhVfl3KqiT5uxCSv8Az5rQSNVXyYP+WKFM4/uwqo/V2qNFEkEkDD5zGyjA/wCm&#10;SL/Nvr1q3cWzNJM8AI/1oGeh+dF/pQHQldFiLbeq+Z830UKKo6nKYJ1DH5RcL8uOyJxV6YhY5N5z&#10;hZDnj+9XP+J9TWx86VmP35nJ9VWPj9SPzqokyMHW9USGNd03ysqB1X3YsR+QrkbCe58T60bESfuY&#10;2WSd2BwgXbO3/jxiH0Q1H4z1S4nuW06zYtJI7QrtP8WFi/mzV03g7Rhplqtqi/vGkM9yyx7vmzlR&#10;77RtbHfEY/jqmCRqaJoKtHHaLa7YoQqxxv16YwT64yp9xKewNdJeMtlErJKy9W37MkHqTj1Gcgf3&#10;2UdqZp8MVlaqCvswJ3YOMAE9+BjPcBj/ABVy3xF8XDTdPmmhvPJK/Ms0h/1fBZXPPb5pT/uKPSta&#10;cW9DGUjyX4y+IT4j8b6f4dhYNuuCdqN0CgAkewC+WPXax719FfCezSy0K3iU/djGM/5/yK+UfhrJ&#10;N41+MdxqYhZbezhVPLZsbQThEOO4RQT7n65+ufBMa21nHHkbV42noT/h/n2p4rpFFYe1kzppMB9x&#10;DYC/d2/56Ux40CsxX2/xqT5/u7SPr/n161DuZp9qsRjtXKjtFRJP4CODleKeiMny/eGeVpsJbG0x&#10;9OD708S4bdu+UNj/AD+NA0SgNJgRn/PY0AKAyZwG5+mf/r0hc7/LVv8AgX8/y60jglsnHr/iP5VJ&#10;YjEEtg4O3/P60u9QOg7cev8AnkfjUbsrN5cgxknn05AP64NRyMyHcQOf0Y8f+hAUC5h8srRndjK9&#10;ee47/pUU0uAyeYyt/e+hwf0INK118occKOce2M/yyPwqEzRgfO653KuTz0O0/oVP40Eii586WSKR&#10;cbWA56N0Gan2AnA49OlUN8cy+Ux+bjBz0Y8f+hKKkW7lKtlGYM2Y29crn+hqZIqMu5c+UDoMe1N+&#10;Q87vzpEuIZSsqP8AeUfiCAaFYZ2n8ahlgVbP3en60p4OMH7vWgg5653c0qgOBvJ/zikhi79hwB+V&#10;NMit1PFNZlG0YJG0fN2/hozz8q/54oshHj/7Sv7EPwX/AGkbWa717RVsdb+zlLXWbFAsqHnbu/vg&#10;E5wf0r8wf2q/2HPjZ+zfrks3iXRX1LRVH7nXLG3LQsu3hXx9xhz1GD6k5r9olUMuGbnPfvVTXvDu&#10;h+J9Lm0bxBpUF5aXClZra4iDq49CDXm4zLKGL12l3X6n2PDvGmaZDJQvz0usX0/wvp+Xkfz8sBGN&#10;of5ufmLHqRjOO/6nHtTXdhufa2487sDnjP6+2ev5foj+2B/wSGW9e+8e/s3TLCfLLv4XuGO2RvmJ&#10;EUh6Z4+U9++OK/P3xd4d8QeCNbvfD3iLR7mxvtPuWhvLS4hKPG65yCCP5Zz9DivkcVgcRhZ2mtO/&#10;Q/fMk4iyvPsP7TCz16xfxL1X6rQzZDhRvG1QxGQDgjHH+fx+qTIzuwZ1VtuNvBxgEdMeo69BmkjY&#10;o2yJGG5l2n0bIIIJ7cduQDz04Y8CEgs21h1RsNyfpjHB9s9B1yORI90UrEevpk7W6c9e3t19+1Ro&#10;hC5hXDdeByGP09vX0PvUjOB8yF2+YbecEcEDn17dMcZpu3y4MrIW+Xa/y5HTPI+npn09TSsIjZh5&#10;WVAAXbtCjnp9KXYivyM9RtGTxnp/Pp7+tMHlkYaRlbBPUkLx0/zznr0pG2u2VG35T8/94dx7/Xrj&#10;6EVXLoA4vESp39MHJz7H19z/AJFLHuYbyg25H3ifu598+n0IX2GWqxCsVLbuCPXOc9+nt7HmnARq&#10;m3y22qflXIzn2Jzzzx64HXqHy6CFVdwz93d+HfGCPrSnJ+fltzKFw+O+ef8AP8sULJIR91lG3O3l&#10;QCBjof8AOAKAPNHkl28vdnfjtu68jttGcZzg8esDI0BVMKzfewB0Vec4x9OvYAipg77l37g27njJ&#10;78n+namxtGE8wStt25K7hjnryT9ffP1puVUkYIPPLEfL05646en+FPdiHHPkYJzH8oby16Z9+44z&#10;6dfQ0pYQHMUO/P3htJxTI5IgXZfMZup6Z7H8+Onp6809HkUZJ+923dPx78YphofNUW8ruT7vT5eN&#10;3r7jt/k0qxJuzKRuZcsF7n8vTj/69S/Y9x2/ZcMp67CMd8cj+n86dHDICdvzKF/vZ65xz2PUf8B4&#10;6cWfKxIVjfdhvvdCcZI/+t/OnBVjBc/w9m78Zz/nnjPPFTLayAbnLMqkj5j6Dt6AD8MU1LGQptFt&#10;/uqe+T3/AJAHPJ4pIXMRgFMJtyuf4ew/z9OvenfMCTkbtvysp6/5H+fVwsrtZcvExbJ+Vs5I/P8A&#10;wqR7S5MzbQwZyOfXvg8cD3wAefSjqJSKzK0a7gmNrbV56fT8/wDPFPRpHQEuzKrD5V/l35xjipFs&#10;5f44m77SFzkZO4Dp+P8ALtTvsM4TIgZv7p2nI4Byc9Pw6+xqh8xFGgC42r8qnAHIA6cevGP/AK1K&#10;Ehi+bYPlyMenT/PSpntJ95WNT8vHzLx04xwM+nfpmgWFwVz5PBx8u3p+vv8Ar16Uirohc/KCzqrL&#10;gbvTqP54/PrTVRWwQy7id305H6c/r78WvsVwW3/ZzuGVKqvA4AHf/PvQdOuWZQ0D7W/iCjpjHH8u&#10;fc0yroqxJkMAzSMu3Csfu89O/wCfPX8lUICxBH3v4Rz9P61Z/s++B3fZx8vPynlu5OD6gcD6exoX&#10;Tb1Dt2szZxhVIH16/rxmpauTzRsVwqsNqrnv83GPbn1/znsZEalvLy3U8YzyOR/9b/Cpo9M1DDeV&#10;byAqoH+rJXp1/DHI4/lmRtL1B28vymC7f7vXr1yPbrg/0oSsg549ymxC8bdxEfJ64PGB6dv8D3p7&#10;8SZP3f8AvndwM+/ryfr9baaPdEbmtGbHDbh1bPXjv9M89u9N/si85P2faGYHd6npkDv+fH6ig5o9&#10;yqZBIdjqW2j5l3Z3D09v89aRirMN5b7vJwT+ee4x1/Hvg3Ro12TvS2ZtoB27Dt6frgH0x75oGk6k&#10;F8yRWAjPDLHxjP55/Q9uooYc8e5UZnDF4x95gDtHf6d+35jvikJcSeaT7bvb3HbnP09PS62kagPn&#10;WyYtk/K2TkY+tJHod9G6stq2N25V8vngf56jv2xykVzx7lQIkIaGOP8Adpzt9s+nPPrTBGxQMp/h&#10;z0OD+fp9R/WrkmjXaqyG33fMT97r2PXv0z7/AKwzWsgGZI9rdfmIORzx2z/hn3pgpRZGY2mDY3be&#10;cMrcg/X16f5zSBVaP5BwG3eU2W+UL7n0A9OmelLKMSfPI21uPv42jOMZ/E/XpQQQOW+cSZwwPPT3&#10;9s/nSAUg7t5/3gVxk9un5Z6cAelARi2crgjtg568dOuTSKwkPyyrIpxt2tw39B0/yKuW+l3FyNqH&#10;7zZ+b88duvHTv1xTK5kVY2kl3LK+7A544b9P8/zVVyGAVuBn5kz2I54+v1/l0Np4Ku5Wxs3c5bbk&#10;+g988j9TwTwdGH4bXUyrKo2twGZew+nI/n9cdWkznliqUXZs4xirny2cn5gFXd36Z/D2556DjMm5&#10;FG3aRux8rdFGP/1/h+ddsnwwunXaVLfwkKp7EH14PucYP5VYT4TXIkwVk/Lk8/eHr0p8khfXKHc4&#10;MI7yKxBz5nP4nH49P1oihkAUgMcqM8nnnr/n8PSvQh8JX3LJ5Tcjd8vzZ46fTAPXjHc81InwlIXi&#10;D724qW5O3sP5f/W6Ucsg+u0O554sQ+UGPhQPu+h4/r1//VSAHawHyktk/N1OMZ9M/rXpX/CoZN2z&#10;7M25fvKo5JxnIHrj9fXtMvwnYvtWAbVyHPJxyBj6/Xv9KOSQvr1DueZCIMWYjB+9tX5d2fr29qf5&#10;e/hT8rL83zYz/Mc+nP6V6ePhDLKebNvkyV+b+mOQc47nORUy/CHyo1VbWTcfm27T2GO3oSOf5Y5P&#10;ZzD+0KMTypY5VOAG3bsENk9/SmhAzfKxDHsWx+PXP+fpXrkfwh3lnay24bo2AWHGOv51Yi+D8ch8&#10;oWqbuP8Aljnv17emO38qfs5CeY0Tx8W8wTO1lV+o8vn1/wA8flilS1k25y27cP4eq/17/n3xivZf&#10;+FNCSNnS2bHGNueo7n/PapI/g4qu0UdpzyNvUe/TjoO59+eRT9lIX9pUTxeO1O9liGMY53btuD2/&#10;+tRJbt5Ycxnb0wF2gcj16dq9sX4OLGv7ux2jB25XoeB0yO3tUg+Duw4lstvTJAA4x05z/XHGcUlR&#10;mH9qUVsjxE2UyKY2iY7z/Em09Pb15/Tp2abS4lbJj5ZdzLzx6Dj/ADzXucXwcjCbPs25VYkqVyf8&#10;eDx14OB6ZnHwZ3ON1pu2/wAOwjjp/n3P517GQv7Uongv9n3LFgkL8cLtUgeuP5Z+v4VIljO4wA3p&#10;tx7/AE9P88V75B8HGcKv2H5i2GAXvg8dMn6fiakh+DTSFUS0Yhj1Vdx9x19f/r+lP2MiP7Upo+f/&#10;AOyr1hhLeRhuH8WOnP4+uKcui35AV4GPTbuU8ccDn8Mf/qr6Fi+DWzdi1OOFPy4JyeAOR7dfT3p5&#10;+DEw+Y2ADYO0KnfPv9BR7GRP9r0j55Ok3yttNo27kjj29Bz0GfpQ+iXW5jJaP8oB+XOP/wBePy/H&#10;j6GHwcJUNFa4XncyDoo/z60xvg8INxa0O9W5Xjj2zzxx6Y/Oj2Ehxzamz58fSr6MnMDLnjGOvU9/&#10;T/PrUNxbXMY8qWJlzggKc4OB6dAe3Xp9APctV+HLW6mUWh+Xk/Kceuc49PWuV1vwMIU2rE2GI3Lw&#10;R+pxnPoeTjrgCplTaN6eZRqSPMzHGF2AbeAPb0+tPKnaG5b/AHwO4xj8q1dc8PzWzMBHxtHzLzjg&#10;/wCPHf8AplxwO8myNRt3AMA/8OcdQf8AgXOP8cz0I1Iyjcjw5Bwyruznn3P6f/r704RuHaQJxtIU&#10;7T7dOMVsaN4amvHzKCu7B3bfvHPXHp/nvXQaZ8NZZgXa374B3HC/j25A/I+9Plk9jOeKo092cSIC&#10;jCDa3BHrwOP8j/IoxMh2sG/EfXt+HYCvSovhGXfP2J+gyGwcHB7d8Y/THqatJ8H4in7223ZGWZec&#10;fT2/l3I7P2czD+0MOeW+TtO1VOQvQDlfb8hUnkO/HlFtzfxNndnPT8P88kV6vb/B1kb57NQ2c9c9&#10;/X6+mQOnbNWYfg4iBXWxXGPurznn0z7dM/zo9jKRP9pYdHj5t5JG+XHTr6Hrn/PtUv2WWQNuUdMg&#10;se+Pfr06f/Xr2eL4OTRlozp/+1GGX36D/PcZxwDai+DGR5a2a/e/hUY57Dr+nX8ar2MyP7Uonh66&#10;fMCpFs24MAvHT0Prj6dj6HJemnTHdshI+bpzj6+nX/I6D3m3+DDuv7qyjJ2nCtn/AA9/Xvx1OJov&#10;gxNNIqxWxYHBGV5yfX3P6UexmT/a1HsfP76TdSHZJFIzEAgGM88/T/PfFTf2NqLoUW1bpnHr0/I9&#10;v519DRfBbewMlnxwBsUjHGBnjGPTPQfnU0fwc+cmS0X7w+9kY9OMfTj6fWn9XlIl5xRR85x+H9Tk&#10;j2xQMcrlm3EckDj9fT8qfH4X1KQs4t5MLnrjnnPb/P07fR8PwUUP5i25Q8fewO/XPp156ce/NmD4&#10;MMI9wgyW5Csueue5Awe3Qjp05FP6vIyedUz5w/4Q7Vip32zckj9T/wDX69q8p+Mlqba+uoEgK3ky&#10;pIuSMujYLYGeg2L2/Ucfbmp/DiLSNLvNUntN9vaxmSaSHDFFUZORx0IYHG7kY5xXzd+2r4S0fTtJ&#10;0rx7o90shtZpbS8S0UtsiOWRzgEEAnaV68EdRgd2CpypVdep8hxdjIZhl6Ud4u/6fqfOFv4k8Tpo&#10;DWUF/NHazXjNbqrFU3FSHYgYy3zoOvXHpxX1RLtL1L43nnSW6ooaPJ3bcgsT6fKM88nFQ3a36+HW&#10;KwzNb214DDMrEKjY3YyTjkAN68Z56HQtmlm/0S7t5JJZuZI2AAXIzuyvBUdeAB8w59fUXY/L5LqU&#10;bnTXtprO6s5gqtJG8bufmOSTz7bR/LrzW5qVnrHiGAHRbZprrTrrIhXDDaRjGWOMbQDuOQAvOMA1&#10;nadfWv2B7N4JGby2FvLu/wBUu7b2B6AAY7c5on83T72+tBfxxNLbgzSP5gVTt5fOMHIDBSCQScjp&#10;wOIRlbY6Fo5tFtI1vLqBZpIdsPk3YlLKQrHHlllHO/nPR+cECsnw5qPiHR/EV0rah+6aOT7DDPIE&#10;VcxOueTyWPbOCBnoBVG3028nWMWtz8oUlbqZsJEpXJf8hxnnjoKjudOuL3U7W40eMstvcNDcSP8A&#10;NkMMNIRzweR/wHHXpfw7C30Z0Xh4alLaG/1GxVZmkb5JIQXB4BJHUZyPfk9TVu+nubu9ZRZwsgiT&#10;ylAO0EAdsge/Hb9NDT742sNnbWly0yCML5zsVIZQB6MQRx6cHpXWxWMiWMmtvArJdWqHzYP9YrSb&#10;VDcrgHHIzjIBPBBqJSsawityFbGafwhpdtHZR7dspkA+XYqu+Scem7AHc8d6p39hLPdA6haxYCCO&#10;4MiA89zn0GSAT2HWt22XTtP06z03S45JVn8zbHcRhXIBDleOPmJLc9scDqea1G+1doopxYzKZcC6&#10;8yZAjR7nyCSeRhvfGB9KxNtjJ8QB7dJNBkWRRdyNNalXDfuRj91yMqVK7jzjoO1aHhrwlpcptdOu&#10;7loY5o5JrqRVBbaMgAYwAWQcegx9BRV5brWWtrm6hW1OAkisd8e3o+/ZzycHkZzwBgip7vV5bTw9&#10;cWtjd+Y0duYl2xsjNGxUng9QAp6HBI96qNkKVxt6sF7Z3lpb2aq0TGK3JUHyoyNysDnAO0FQfft2&#10;l/seM+HJbRHSRrVFMa7s5y+3Gcck5z7AelZuhpJBpdxfa3crCskkaeXu2gDZt+bOMEdF4/i7ZzU0&#10;Gtzafpkdtp/kszNGFmRjtOcj+LqT09tp9aRd0WH1aS81O+nttSt2a1jKm4UBmDlVZuvYMRjvmsfU&#10;dIHimyimGqMm68BkuCxPBIw3PGMgZPAGQT7YcOtW9vq90Lb7p3Sbmzm53hQFIPYc5P8As+9dRop1&#10;LTIEs9OuFNvzMkUm1ljI52k/eAGAOafoCMmG5n0y9jg8QadcTCNszeQAxk428Y7ZPTnsKb4q+JEm&#10;pN/Zg0+VWmueowrLgYC49P6444rRfQ9a8SrJc3GrQ/Z7WTdc3McmQO3UKRn29vcU3Svh5DGzXyRT&#10;TeZu8uQx48wjH3evc5JOO/QVnLljqyo+0lpE6P4JsU1J5byFtsyn+Lsq5yOeozj8a9u0si+jS2tt&#10;PkkmkxujwD5SA44Pbd69Ow65HmvgHw7YpqVtDYqD5bbI/wC5tUAM5PA27mXkn+E8nNex+DbdpblY&#10;vDkbtGygTXGws5Ix06Y9OuBnivNxU+p7GDp6WNzwRYSaPqdsNNYNJtXEvmFgy7eCxzgPjtnOB9RX&#10;rcepf2Tp8MNwmnwu0fmuIbw4jxwS3yjHA9e/Q4AGT4e+HthoenPNd3KRq2fMikLMs0h+YfdGQSeg&#10;4JzknH3qWm/s/sdUXW4vE1xp7eZ5pZbjzIYm9AGz931HGe44FeLWnGb1Z71GnKEVod/o1rJdv/aG&#10;ukRW+4vaxQgrJISOixghm5556Z6AV0E3iPSfDNiNV1TUI40ijxbw7c7PY4xnjrjj1PFcroHw2vba&#10;CTUbrx3cXUkqgGQqjsFOed7llU5HQ8egA69B4d8A+GtLuh4gmsptQvIV/wCPrULgybFPQAEkHA44&#10;AXjv34ZOPNqejTi7FNNU8eeOPLeHRZI9PjBkWS4UlNuV3Oy4+b5SvXgDA+6Tn0zwjo8GixQvaNJM&#10;zvlJpFDSv05AHyoCfrjHTpVXR86tGE1O3aNo1DLDtCqOuNwY/N2yW7joB134tZ192MltDBGI8pHG&#10;MccgYAXPfp9cCsZyOunHudLoFrZ23mTXMax3DQ4WTy9zfeGR06Hk4PJ75p97qb3StaOc+ZKDG2do&#10;Jxndj+L7w/AVhQjVZJ1utReHan/LOKY5U56E9vp1+uavQ2GuX900/wBiW3gA/dm4Ybz68c4z9ecV&#10;hc6Ea1heXBKzeSFjjUKG3c7uxP8Ah6/SrV9qSyqJI7FpN3LeYevvjr789axYLLyg3mNmFTnq3POO&#10;h4x17+9dHb/ZbGFbd5o/M6s6ZOemR9eefoaRRnRrb2ibEs1eSR8tMT1+Uf8A1vy/KaG51a5H2Cyt&#10;fsqrGCLhnO4jjKgdhz1H9M1atba0vr9rtDvhjdlj29z3/TArUvZZreLzTAmwQ4j3KePb/aJJ/H14&#10;5LjjHUoxLY2UDLCm64faOWBYn/PbP/17UNjbJuefav3RcMy9fx756/T61V02xhul817kRSMuZS0Y&#10;XHPT27HgflVi+1K2hhEEluZYYgu3b95jweefxzWbZvy9jbtLq1lh2I25TkRxnGOvp2NVb/VhaSrA&#10;6FG3Y5zyD/n/ACc1kSXFy9qLmCzC7pPu88jp+H4D/wCvLaaXeXrfaLm7VF3KC0bnAH++R/Ln0985&#10;SuaRprdl23VL+f8AtOa18wK3+s27eQAAoHoB/OtCeQsY2jVYwMnqPk56+9V7XTrOC723DNI2wER5&#10;wo9+v6//AKqviS1xutYvM2vl/l5ye/T2x6e3asZbGqt0Gl7x5ftBgSKNWwzHJkb6/l9eo4xV+0ja&#10;TdcCZV8vAVdvLZHPP+f1qMCK4VbPynYM2W29F7Y69ce/GatJNHZqsccWzao+916DpUil2Lg42+Zt&#10;CpH5m09sZ/mB/OptMa0uY5EWMYYszeWvYDv6DJ7frWbG80wUXKMfMk7njPI3En8R9f1u2zSiSZ2j&#10;xkZ2Kfu4/n1/z1rSJjKPul1dHREZ7WJW8zHmRnGOnp+nt+FMisUQqJbfP7ws3yjt36UkWJrfzVPf&#10;Ibpk5GP0H+eKsCJ5m5l3LGrlmb0Hb6n681tFR3sct2tGyGz090nZpmH76YFI2bPA6VO1v+/Plw7W&#10;kxvbH3hn71W4bMNJ5k0x8vcVLMMKPlHA6cZwKdKLGIG7SMyFYsbeMyd+v/6utacpnKWpRhgZ7lkd&#10;i0YbacDt0GKuSO6xswhGQxDN02fT+eKk01IkdJSm35j8q9+eck9s8U7UIxIPJaaNV3AtMzcKST/L&#10;3J61SjZCcrysEUsmwz3B+Xbt24zhv8aa0kLjyhFwT+8LKcYA/qe1WLW5FtF59uitGzbFVWJ4x973&#10;5/SkYGKItlRHlZF+bk5HPPfHX6j8aq2hFyp9kM5Rh5jK43R72xg56f1qnfaeJkZEm2pJIFyc5b9P&#10;c/p6VeV/JLRrJK+1mKgDoSPU9uv/AOqiZ/JZZoIz83PzYzn6e/171mVFvmEji/c+XFt8sjIO0deO&#10;ffmqkcTC6dIlKhchjjpz+vrxzVwQuVbaN21Tyn1PH5cVCsaJEt0E2ozfNu5Y5P8ALn8alq7LjLQj&#10;sVd/3Sn7y4U4znnP49P0pNTjdm24G5VyjHv/AI/nU0kPlW63cRb5MHdtG4jHP+eKrNcuv3dxHT64&#10;H0qelmNXvdFWJAEVVXH8fzdj0/n/AJ5ou282dRDGu7aBnb1XHT86mlAVS0AYtjDZ6eufTjpj1qvd&#10;GO2QMJNzZzywG72z7f59KlRsUpXZGzwwKuY9x3kv/FtOPQ/4etWJLt4ikMUbbipP3SNmTwOnp/n0&#10;ri6SNMrt3dE+XcDx1/rTZ9SezCiQEbmwp68f3fz/ABrOWhtHmfQkhu5NvlSKzbWzt5Pb0681Tlll&#10;gYhUVn/2vun3PtUiyvn7QV++5z245/z/AJ5hukmm2uXZTncTuAz2wf5+9ZSd9jSMRpuo4ofNUFuG&#10;3MB1Ofyx/nmjUL4bFZZVYsdrea3t+v096gCzOuwBWjH30BOSv5DHFIbeFJW8vbubq28E49R9D/So&#10;1Zp7tzQjnka1Zz88jNg/Lgn2ouJBDOruyptTCyH8fTP9aqJK80372T5tp2v5nzHH/wCof56pPCTC&#10;9wzPuVvm3dvf9K2jqZ6FW8ZmkaULJxH/AAsPmP071DcTwvaAW0rfJ975gGH168f1/WzMJTEYrYKc&#10;DLbW/iz/AIdeeMe1ZU921tdLZNJF84YoJGO5lUHPIHJ/DnjrQWvMo6zbxzJJbSvJMfujC9ye3T/P&#10;rXGano0lpfOsOA0m7zPM4Hs3Ygjnp6V3TvcSRRPqEiKsTZaNVZlzjg59e3TtXPazCk0vyDa2Qc7f&#10;vY68jkAe3fjpmq5bxFvocXrqtDbPYSOrR+XhWbAIwBxwOcdB349+OT1S1Z7NXAmjZuGeRf4sDt1P&#10;+ePX0TxDEZme5dMLH82085GMcf8A6umOvWuLv2WG68kRyLG2GTy8sRz3x2/HOPzohpKxE4nB+IdO&#10;uoLg3Ms8Nvv6Tf3emRkjnnPb0HORjyD42+GLK/0uSIERyTbjG5jLZbnAXHHOSO/Xvnn33XYEVVmW&#10;MyBl/wBXxgnGenAbHBOAOp6k4rzn4kKlxppffC2Nwj3g7Sem0+hHoeh444FezganLUizxsbSUoNH&#10;yBpnhzyPGUekQW8iyNKxUb/lPzEgZx93PJHoO2eP1Z/4J4/BG10XS7fVYrVdswDrKFwx44z+HvXw&#10;D8I/hRP4v+L9vorWbHyp0mh5IJUkMQSeAcY9BgHGW4P7Kfsn/DhdD8K2Fu0TZWJR8ygHoPy/z9a+&#10;zoU/atSPicRivq2HnS6s96+HehRwWUYjQ42jivStIs1hiXI5A6elYXhTSlht1wv8PTFdTGgRMYr3&#10;qMeWNj46tU5pXBs9qguZNnIHXrU5PfFUL6fg5IrSUrEU48zKV1KC2AajAG3pTWdpHoZmC4xXK2di&#10;BnOcU6EHpiq4+Y1ZgGB+P5VjIssJjsKec45FRoT1pxY4xTQhe+f6U+IfNyfamAZHJqWBcvxTKNCx&#10;jGea1rNOOaz7FcDNaltwq0GZYT61MOOKhTJ4qaqiBDfvth5ryL47a+ul+H7q4dsbI25/D/8AXXqm&#10;sy7I+tfMf7Z/jQaB4E1GfzdrLC2059jWNaXLTbPQyyhLEY2FNLdo/Iz9ufxvJ4l+Ll1tmZvJZuFY&#10;9zn/AD+NeEzbizSqdzbdsnB5H4Hjkf8A188np/jDr48T+OLu/mfmS4YYDZ4GeMjtn8cdj25JpVbc&#10;qyLJj5SNp/PGfoeDyenTj4upLmquXmf1pl9GOHwcKaWySHRmFQAynnAbbxkevv1/D9aIQRhUPzK/&#10;8LBj0X8TwB/XPdgk2qxVAu4ZwQeDk8c9s8d/wAodjDIdvOxvvBRyT/DgjIHXrzweuBjM70PX5lxu&#10;2r/CB/IelEccLZLr95mG5WIyCc/5+tEbEQqTwrcMc9fc4zz+fcDNJCk2wrFggjOYh909Me45zx7j&#10;oCaB3E524k2k9W+bgH/P+PtQQQ/mM7rtOflXGPfuB+HtxzQDKYcKc4YnJUHPbPTGT+P+DiAHRVl+&#10;Zmz8uDjPfp06ZPuD9A0Q4jCNGjbeduFXA+mAffrz0HTmmRhpDsUFmZgfvEg8duSRyB+X5o+JVMnB&#10;ZcEK+eFIwPw7e5OB0zTdqquWlboSy56gfn2/Lg/UE9yTc6jBf+LHy564/Q/kMgdKVJlkOPuhc8n7&#10;v06+/X2+lMZjLBvK7sfKzeYvAyeM/iD1PGcnPFKrksoRdrdflyc85HPr+vtzmmxDlbeGI3ejc5wR&#10;x2Pfp7cg46CVWTO9Dz0ZvXB/z19KiijlBj4yeSCqdBux/Qeg9uKRGdgq5ZvmAKlei/8A6sfU0ikO&#10;eNVkI8z+IN8x9WwRz/n3PQSfvgv71WPzZZSM4Ppj/H8qYoMqbhKpJ27G3ZY5HTPP149Kc6vky+Xw&#10;ygqd/QdPz7fWgGJiRh5QiyNp+8/3gcg9z2Gf8KUKxGId3ysxX5sr9eOgH19KScxD70TCP+JtpIHP&#10;Yk4464AxkjkZ5C7Z/ffdYbioYfLke/HrjqMg0xeQrq4XfGc7myzcNzj88Yz+PfNMEkCSZD4/3W5b&#10;BwD64wP5Y4Iw7zTvIIYqo5Zc/Mcjj9PxHXgAUkskrD5z5bLlV6/LyOOOhPHrye/AIUDHzQyq7Lt5&#10;+8BjJHPb0/Me2KEH7tVkAjVucqxO3jnP6+nPoaazSOd0YIU/ex6n6ZA496VAuFjWRW+Taq7QMZ/p&#10;jP4DjHUIY9VE0e5FPyqocdce359uvHvTxKPN85tu1SAw2nHQ/nx7c49zUEysy/ckkXYT8rcgdDjn&#10;P/68fVZlae2kjg+ZmjIVt3y+wPXgE56dSOOaCJfCc7PrmrzeMJNNNv8A6PcRrNFCGAXYygCQ5P8A&#10;CwIz+g4qrrNu088VpqhsHRmUKits8zDLgDOQQf7vAORzwaveLNFe+0W0vFt7MXlnJG0NxNkeXnas&#10;mD2xkdSRx9KydM1fTpxNLDDM1z5uxo5kysrqxBKgnG0YYj0AbpuBr28NJToK3Q/nzjTL5YHO5Se0&#10;/eT9d18n+BRkRdFtf7O0y3YKsm79zGr7RuyQPmBHruI7jPOKlvoIhA2oXdntuDJlVDqrNk/wnIwM&#10;cY449+aqXjaZd3S6pbJNvEYa3mzkTgls5YD5QNqdcnqT2qC8ksWvZk1rS0vG8x1WGHDMoIOeW+8c&#10;DjO3knoauR83TlaRNdfaDApkJjHlqBGX+YsowTnPPUgevuMCtfRr8m6aa2uF8lgqlmCjO3G4579c&#10;dc8cZ5qjq9nJfNHqF9odqY7eEl7aQ4ILDtjOMjP0PbnFUNH+1vcLZW960JVSPliDMwA6AluOnXAy&#10;PeuXlUjsUmjvE8QLYWy2E1ztkuMssc5xv+bdk44II/P34zueHry3t7yNYLpTsRV8yT5QwxlTj3BI&#10;78ccjFcRbRpZIG1Vo5JLeRlaZG2ktxnjcR0PTgj2BxW1aPsWNlkfyWba43cuxztJwcAgbvm6HI65&#10;Fc9aiehh60j0SLULm8v4FMfKq25hIf3RBGQv94YHXnp+BuaGj2V8sjXsZmj+dph8uzDH5euOn1A5&#10;Axiub0TU5YLWErJuMf7tk/iZgQNvJGTz0xnI+XrWtY+INL0cxPctdG4kk2bY4dyiT7pbd93jOTnj&#10;gcjPPBUo2PWpVurZ3E3i+31TRmvbS5hSTckkN1DF/rGQqcDAx0A4xz82epNUJNThu9OGrWWitbzS&#10;JGMLbmJygTfuQAA4CKOvzEtxxxWBZJp2sXFnruma4/8Aojfv8sTG67/mbGMEcN97AGw9SM1uWFpe&#10;S6f9j0YrYra6lIWhVSxVNxEWVB+Td8jAAgEYwDkg5RpxjsFSrKTMPxh4kuyHv9Eupo/J2m4hLKyo&#10;VzKWDMMpgiPJGSNrfdBxXP6f4317RNcnXUHuJubaOFra1Jjc43Kp6t8rHOOD1UfdqvrF8YPEUwvr&#10;+SP7ZbzRXkUNopMQDCTsxQgrtbIOchuMLlsXV9TXTo5YhqKTSfZ0WGyLOrfOGAKnaSflQjzCRgE9&#10;gxPowprlszyZ1m5XuWNS8d6ddanbaZqen3sgjukVb68YKgbGGJAYNtxgg4+mSRVfxTq119v0+TR7&#10;1objUI1WTfEZrhFV9wkMYDHC8c5wSQvGTjPuNbSWUw38kkRhCNNazQoGKnbtK/w7SeNwJOeCc5FZ&#10;+l6vql7Le+KL/XGsWaUxaNb2+4P8rEIZcfMN+cDptRI+gPHTTj5HLKfN1OqvviVb6T4Mu5dP0u7u&#10;IbeR47ITTJmeRS2/d8xbduBDMygMFJ5ABHhOr3ertNdXupzWs0a3fnzyeayb3DxFoI2543CNSwOe&#10;PRTi94r8VPYaRfQW9vCt5cQx2Gn26jPlW5ZGYnGeX8xRvIwfLYAfLg6mm+ENK1PUrPQb5ZCFtWgj&#10;mtYy0Npuw7KgyBuYBkLZAJY9Bgr1U4Rox5mtziqyliqnJfb82WvCs+r6k39ngyaXa2+A1v5INrGm&#10;whXZywWRt6EqoIBCu3zgcdV4kn1uTRrgaXq9w09qq7pbaFj5kq4dSWwFVuAMAJjdwDVP4XeCNVFw&#10;NcuInZEuCL2eEpuuP3zeUI4wRkAKmBuUqdoweMdP4q0zUfCllfXN7o0dm2p25kjsZJY2FvKoxDGA&#10;ufnkCgbvmBK8FspXPUqR59Drp0J+zu72PMPh94Wl1aGPUp7actO1xBbfbEBkmuMhZZ3JIxGiFgqY&#10;ALKTj+77V8LPhn4U1HULOzv9Dhm0+KSN76bc3mXefnxLLj5Rj5sY52gYw4zmaJ4O1TTfCtveu8L6&#10;hfl2jj37SsTyfurePO3aCo8wnHADZ4XC9z4K8H6vq+jLawxXE0UqELIIQYxI2fMePgKDjAVioBUh&#10;sgHDY4jE3i7Ox2YHB8so3je56FFe/wBuW09p4d8Q2Mej26pbTeZZs8QHKBFkR16jIYYLfwgDLCr/&#10;AISsLXwzYR3kcbSWc1x5rCVBHG4JAVAu0ZyXB2+pwCAoK1rPTv7KsdPjW1uri4hZRaRrD8lrGqlf&#10;MEeJNxIKA5JLZwNuSav3Wp+LNauYhYWNwZJGNob7T4QjjJO5leQqpYksCFztGcCvJ9opH0ypyjrb&#10;U9An8UQyWLTsFjjs2EtwiwtAFjCg7PNySFwy4jbJzgsQFIKKPFWt6b9k1LS5Yt1xC9xm5dUumZ8B&#10;FO0YVFdQ+SSwGBknA5nwh4S1C7u7WK8uLOxjjmN1cm8lkuo5fm+RZHLxtKGYMxIIAZc/Nla3ri/u&#10;bu/ZLW5SdbW18i1ubXSnRLqZY3LTgFVyAxChdwy8R6gAUeho5SW6L2tWumwLDPaT2rYv0Vo5/LAh&#10;IRtzYUkjjfzyCG5GcYwp7mCNmTVLtLqS0dY1by/3zI5KxvscBSCCAwJGCu5c4GV8TpNeTQ29hqE3&#10;k/bT5EckYj8yJtuWmJIX5vlcgMwJ9TzWNogd9UuhcrJeLcQvDK0cZDTNuCDIY7jiPaMgnJQt/EQM&#10;uZX1Noc0h914nsNB8UWtxqHhxp7q1m8mSaCHy2ul3DDiTGcqFHQknOe/Gt4i/sjW47e/1G8ja11C&#10;Bo/IvsLhWZGUuG2k4AVQWTIL/eGKveCvhvJLPjXplutyiOaaCJRK0PUBgpKlsHnIDZznAOK9Gv8A&#10;4X6FbWiw3kMc0bL81vcSeXHIuMkE7iFAB6DYDnODzSjL3tDSphakrXPmf4u+E9Y8NW1xZaxbtqEM&#10;cTeZI7Bjd23JZdwP+uUKWB43Dg9cDMufCGjX/wAPf+Em0K4F9Y+HUZWkdeFtlZVjEpGN8ZjAVl4f&#10;C9hkn6T8Y/BLUPFkK6NcT2U1gyLHNcWcz/aWgxyhZSN46kNkMuMYOc1ly/Bnw9aaN/Zdzp1/HHbq&#10;x8mG+eCPDZLxurj58kEn7+c8nOa6vrDirHBLK+d6WPz18V6d/wAJlpq3TtJCy6rKlteKmyGcsyrG&#10;qKM8qqsxxnB5HHXptS8H23h3SLi88SvDHG32aOPT3iMt2QsYcvIycbFTuQRjpkDA+svEP7KuleJG&#10;tbTw69vZWsd9by2ivZtJvVSzGMEgKqkA/Ltx82dpIFangz9if4Zf2lLfatdSapLJKRNZajOQxZso&#10;yZ8s7lZcKY5WZCpxtwCB1LMYqKR5n+r9Tnbur9z5N+Fnw2bVUi8WCxb7Us4Wxt4ZFkkwYlfzVjYk&#10;+gOVzgIDzuFex6R8PNYi8ZSeIrPwteXX2LTYbfT5Lm3GWOzmZfLVFBWPdjgMSR3HH0f4V+BXhrwn&#10;drcWmmwzzz3DXExdYxLFxt2bsHKgZIGBgnGSBzJr/hL+wLZodOnijtYYzHIPJdv3zSFz5fluoj3D&#10;jaykEcY4weOtjalSV0juo5PTw9O17ny/4r0HxF4m8T6Rd2lhcRwjUZrlobqZTIplnKsiqgDMV3yD&#10;rlVaXGA3PcfETQJ9TuYbXSdMZrWe1NleapYSDMdvjaxx1WTbuAydoDsQegr1LwV8GtGa4fVvEH7y&#10;9z5jLEpijjL7xiPYZDkbmyxdsuzbSASF2NQ+GtssU0UUscLTuxaRiI5nYf8AARk5+mRuAAJyMZ4i&#10;9vI0p4G3NfrY+d/H3g7QLe5S31zRJJlnU2/2i408KEdn2CTeFXDg7BtXcG3Dk5rwjxJ4a0rQvFVr&#10;Z311dfYtSuZLe4iZvs81rcDlGAIHysqYHGCRzwSa+5/EHw/i1OOa1ayVmmhkG1o1aIkj5mKkjcwP&#10;IyDnoD0FeM+N/wBmGw8TeH4fEmp6jZx21x51090to2I1eQyZQZwrlcjJY7QMAPkhejC4vkTUr2OP&#10;GZfKWsUrnkvhXU9Q0Hy9M1LUYzbWdywa+jt0jzFBK8ZljA+8Hi3AjBADfxBjjuPC+taZ4ts9Qt4t&#10;Pt7q4miZbO3eRW8+53l0ljk3cbowAW56qe4xjXXwovNL8I2vhXSPEV4tvNbm7gspPKligjLNIEUy&#10;qWjYoQCysBu5x2PMfDvwlqvgj4l2McVtctohlSUeYpbazIFUptIAyJH4OQpVVycmt5yo1btbnm+z&#10;q0Wk9tD2zw34m1rxBdX2l2yzKsN1HJDpqxStcmby0+Qq2WyS8bhQCOwBBAroYbfVbaex8U6lotv9&#10;okZbm48qPAikIERYMDglwURj0VlRzgbyeeXSIJNRt73wtam4uILuUlp4PMmikK8ZUIJGVopMKVX5&#10;G2E87TUPhjxj4u0q+j17XfEka2t1+7gvJom8k9DH5qbj5TnLIGDMCcL/AAqDx37HZfoz0K98QS+C&#10;76z0xLq3a1uJxp+n20khDLbuF2FiTk7TkbR8pVd2ODWTc6Pe6Trtz4i8Mak13aQtJDdWN1IrNbsx&#10;UBocr8uM7inmKGAznnFO8TeFtK1LT4dHv79YStrHHa3UsZX7UhziDhsEbgjByPlZI3JUAqTS4Nb0&#10;tpvEj219eQxosnnpEyyXK4wCYl6y7NwbazZChl2/dV+7KNyqfMpGtoHiT7VrEmmQ6XNHMu7fvsZY&#10;45lP/LSN2Gxl5zkHIrZunsb23m0ufc80bA/Llc4O7cGz6H+YyeRXOwWgna31CHYscYRfLvI3VZI2&#10;OQdrbTuXj7wOMEEZrp0iWSyza/Z/l2s1t5mFbsW4BwQOOOcjqRXJZReh6cW3HUxpJnfdDFOv7riO&#10;GSAnZkk/19emenSq149vNa7mZYgDv8reeQAM+4JxtOPTnvU2tafLFLNc6bAscacSLuClpOueOv8A&#10;e6DIP4VltdanE63M9q/lxyL51q3cHqwz3HLdQMIeBzmuUXMomnp+qWzWjXNgJriNnVppJHXDxHPz&#10;AYAJ9Djn6jFc1401i+itLhLPSod0NxujBwkssZJ3ANkB2X5uOQCeSBzU3ifXnsDHqFhp11NGZh9x&#10;XkKKT/djDFiODwCfvfjm6/deJdSsxcy6Za29uqMLrzrwLI6lD80YUuecONrBG5weMiu2hT2Z59ap&#10;o4o4XVLR5dIjikaP7ZDfMtvbsN0ZLANtVl/iG1cYU4IXrjcJ9G0rVr64vpXv4IIFkMhnjbdggLvR&#10;4yQHU8ncBvGAFxyTjapqEWo3rW2kuzK1wz7mVG8qZU+ZQDE2xgy5+fAVsjCkEV03hOHUXt7zVbhm&#10;aNbzAtmUFl3RoWdQ2eM7jg/3W7bc7VfdicNL3pmxpGn/AGaKTTdQeSa3aSTEkLeU0m+VmAUgYwBw&#10;SDyFDEg1HqXh/wAPeI9QtY57OP7TaszW8yxgSwfNkspHzITt5yNr9weRUt/Ay3VhMb6G1ikj/fCS&#10;RkaWaUKsYxyN+5mIG5gCRjBYE3LS2ghhmkgvg0qsivLMqtlYuAjgZLjnOMMcE4IzlZp+67o0qWaI&#10;P7Q1Y+J9SsWvmk1COSFrpkkBYg5w21QNpf58nsyyYAxgef8AxBubLXNXhvfD81r9skuBa3VywMfl&#10;R+ZsCtgkriTaQMch2xgHNbWu6zp1lYah4tjhj3efBFHdQT7HvVjuJImVRuxtQeeyliWIY9SePK9b&#10;+K974w1rTfD1tF5kX9pzSwtaxsGiXz5DHGPlAclGj2gEnG7uQK9rCxctTwcZWUI27/0jD8Rppj+L&#10;tQ8DWGpStNHCP7LkuZgjTu1s6QW+NrdDHIQSMsZAWxkilbwvqvw28J6HaT6FCbTSbqWXUre1VVWW&#10;R9qOETftjz5qnbwP3O7I8zNclrmn6xoXxyh1bUZLW33aktteSLdvtuYZwFhYMgbaDMhV8DK8dASR&#10;1OtX/iGN9U1zxFqkUMJnjjjga/KNGrE4MiouCyxhhtycgAkAqM+r/LZnhuWruSmwgu/CEmnT+LtP&#10;vb680+6OqQwyG2ywuY38qZ8Mw+XegDA524wMCuy/4JO/CpfGPxj/ALf1e2WVfD8b2k2/70+WLDc3&#10;8QC7cEgfMGJICEV5jDd6cvwsbXr6K3h1ia1WWSyjtQpH7yS4dPMA3M/ybfQMx5ORt+4/+CRfwhn0&#10;LwI3iGa6jvJr++kIvlQ4mXOPlyOp6gnghkGeXNdeHj7Sqo/M83GVOSi5/cfob8FPC6+EvBWm6B5j&#10;TfY9Pgtmm6F/LjVNx9M7fwx/sV3yoeFX6KBxye35Y+g+tYnhC2FvYQxqo+77n/Pbr7f7VbYKN93t&#10;zjPUfX0/9CNe8tHofOruyTgEvxn9Pr9KGWReGX/Hp/P+VEh2kMCRnPzf5706MN5W3AOflVegPr9B&#10;6nvWhPUhkzIx2BdvRe6n/wCt/OmmMh1UN8rEg+pPt704OC5kl/FsY7cf/WFB2tKFUZ7BQcD6ew9T&#10;VgRuSF3I2cL/AHeOOM49P50O0jDoWy2fcf8A1/5UNwjTY98svUeuP5U3a+QGJx3VW5+g9zTJE3Er&#10;tAGOnp0/p6nvSb3UM69uTntQxwdgKtyQP8P90frTWZlGUfPy5Ldx7/X0FAEilVVe3zY9s/40vmnP&#10;Iyc1ArhiMkDqOOx9B7+pp0QaL5GPHRV7fhQHMS7gcZHO7j29qR2BXAbb90/TmhZUcgg/d5+tDDLB&#10;kA3cfe+tBRWvIgzb93HJxXK+LNCjvdVsdTKL5lo7bW2/wtjI+m4Kx/3a6u8bPzBfm3YO2sm6Vbl4&#10;1LfL5i/e7kHjPsen0NVD3Xcyn2HWqYtsZYRsvzAtyP8A6+D/AN9N7V5j8ZyEs5XkOGXcN2cDGcHH&#10;1JKj2SvU9wCGKKQ84Klu3PBP6t+VeR/HS6tls/KJ2/KMZyCe6jj0Ugn3c9K6qK/eHNV0jdHnXheZ&#10;2ulGW5PyNt4xwQa9I8P3cUk8QYL5TSgIcn5Y41Z2PsCxH49uK8n8PGSWYNDlCFyvfv0z/nGfy9O8&#10;LxRT2i2rSYWZtiuONsYG6UjHTp6+ue9dGIWtzOhqdhps5jt1uXX5lVW2/wC0FMp/8edPyqa5/dwy&#10;Rqdx2PGO/wDDHAP1d/yqvYql2yglfLkVSylRwHYuR+CKB+VSz3BtrM3TriRIjIFb+8qNL7f8tJIx&#10;9QK4Le8dXNcW71aIXr/Z41aJpJH8zd282WQfpGPwxVOQTJAwg+8qsgZezeWkQ/8AH5W49qsT2sA/&#10;4l8HKrujXoflBWAdP92SoPtQRlv13LHu884BP/PWc/Q8R0uVBqQTSC5nZTt2yGRUJ/uvKsIH4JET&#10;9KGvo5JluXVvndJPX5S7z/yRKjeJoFW0DfPBGI9/+1HEkef+/k7c+o9ua8sYeV7ZMr5m5IR6AusK&#10;4/4Cp/OgC5D+4t1Am3eXHF05+5btIfr80i/99VbKGMG0YBtreTwPQww/0f8AWqkE8M7+Wi7Y7hst&#10;gjbiWfv7+VBVi2l8wfbZMblRZeOudrz/AM2T86g06FqHUkZft2G+X98cZ/h+0z/j/wAs/wAxUnCr&#10;9giwxX9yvPX/AFEP/wAVVKeGVBJp8Ue7arQrtPtBarj6kvx7H6U+K98u689WGftBm4PQGaaTp9Ih&#10;T5eqJ5uhpWMuXjumb/lqsm78Z5/6R1ato5IrUjssWz5uvy28a4/Nj+dZKTiOykRi25bVg3sVtVX1&#10;65kI9+PWukgs1+1zRXD5zdSL8o9Z1U/omPzqZDjqW4LTzpmYnGGYfXMiD/2U1OkiMrJn724q31nP&#10;P6D9KjtLh38t2b5WaMthe255P5UJmNI4mIbCwbgvbJLn+YqeW5exW1S4bY2+Tasnf6yf4Vw3jfVl&#10;bkyDy5CA3urT8n/vmJvwrrNWvo7eCPz23D92zD2G+T+gryrx3qd1cAWNtL8xjOG542w7SfpvuCf+&#10;AmqjoT8RS+Hltca3rcmvXS7o44x5Yz95n3OQO2P3hGfZvTj1rw9phbbvLljyxX5W5weB65I+hZB/&#10;yz45TwB4Wl0+0jiWBTztfdwp7N+A27T7LL7V2015FpsIR42+4zTZXDBcDJ/3iGx/vzN2HGkYuWpN&#10;ScdiDXNSisbGR2T5Dx+7zhhgDj/exgeij3r53+O3xBaO3uEG242K37tSf3hBBYe25hFGO2N3qa9S&#10;+LXjIabZSQySorLuG6PoHA+cj/dHyj6V8l+P/E1z4y8SWmgWrH7Rd3CRx+WvKZLBCOv3UMkp7DC/&#10;SvQo0+WHMzhqS5pcp7Z+yh4ZP9kNrU+2Rr24aRZ+vmgcbvxOWHsa+n/DxW2tkjhRR74yB/iP6E+l&#10;eSfCXw/BpemWthYwsI7WGOONcY+UDAA/oeOnfrXr2jlnijZiehzu/n+pP/fVefW96Vz0IKyRtC6b&#10;y1JJB6n6dP8APuKZv2jh/fkfpQsYByye3X9P8+opJQEGduBzWR0EkBkLkbt2ew6nipAC7KR7YOOl&#10;UxcOo+Qc8YZu3PBpH1Fyv3CB6D+Hjj8iDSYXXUtlxs3KOvOfXj+q/wAqhnleGTe03yqCW9wB1/Ff&#10;5VXlvGjQvj7oZuvTaQf5ZH5VXuLryp2jyNu4Lz6BmX+RWpHuWJbos/lEk/Nhmx77T+u01DJcyOmZ&#10;G/gDfiVJ/RkP51TN48gC+bhmH8wB/NDQ8jvmb7o5ZfoVMo/mR+FAaFiSVXf5Tnkk7e4BU/yY1Imn&#10;zzJ9xvRsn2K/yCn8KSEm3J8pR8pOPoGXj8jVlWnchC/8ShvoHdT+hFHvB7vUdFYqP3kj/NnP6hv5&#10;/wA6kS3gtyqgsT8pVfXG5v8AEVCpmESxvksyKrexKlf5qKX7ZHGS+7cW+bb+UgH5bxU8si+aJK9v&#10;agbCcYUAN9AB/I1J9mVW24+8Sv58fzFQx3MOAjMCu7b9Rnbn8mU0gllb54iVkkXjH97AYD/vpSP+&#10;BVLjIfMizK2+Pcj/AMOf/HQajbYiuPRj/Mc/qKas+/kj5VOV905x/wCOt+lKwM26Mfe2lQPc8fzU&#10;fnRy2HzDwsa/JHhtox9McZ/OgqUyu7HFRzjzC08e5W+Yr+IVx+uR+dElw67zKu7721h/d4P8jRYO&#10;ZD2Y7Si5z6etOBVgR0x/KmlXxuSXcrNj5e3OM0oK8pwe/wBKChZIQMnPXrmvDP2rf2D/AIP/ALTu&#10;l3F3q+jR2OvGIi11q1TEgcKAu8D76/Kowe3QivdFUFjwNvuevt/n1oaMKm4n9f1rKpTp1YuM1dM6&#10;sHjMVgMQq2Hm4yWzR+If7UP7GXxb/Zg1iSHxjpPm6a0iJY6vbKWhlz6nHBODwcEfTmvHxBhfMUN6&#10;g7fQc59/b3+tf0BeOfh94O+Jfhm68IeN/D9rqmnXkYS4tLqEOrc579PqOQa/O39sz/gkr4h8NSXX&#10;j79ndJL+wMwaTQ+s0EZLElGJy4HA9dpPXv8ALY7JalP3qOq7df8Agn7Xwz4iYfG8uGzG0J7KX2X6&#10;9n+B8GsjbCsQ43/Ntzjt6dev/wCqiOLCb9pUMv3l6Z556ev+eBWhq2jX+i301jqVnNDLDIY5oZIy&#10;rKwP3SG7+xGevFUyFjX7OyjzCcnnhepOCOgB59e2eM14kl0Z+oxlGSumRhfMY/N/s9uf1570wb87&#10;g6hd3LKwPzZ6dMk59/55qQRSDcttHvLcbXj5/wDrc9enY8UycSPHkozYDF/lOV+bO7LcEdOT7jHF&#10;ZDI/KDPhIc/oMcf4d+B9aN0QyC2Op+9lRnp279MdqkOIzhUX5WB+bgcEZ55HBHB6fhUalVUQb927&#10;iTn5jk8k8en4n+WiIJCHRfPSMbjkr1G76D069v5U0xnO8qPRn3cemfpn6eowcGhJN5+aLJY5+77e&#10;3Xn6f4KjrsG0RhVB+bd0HP49vbpmhpFXGDD7XJLdDhvx/wDr+/4UPFcIpCgf7vHr9fenb1IGzG3y&#10;wApYDkkevBx79/yI23b97cNv3SwClfXPfr14oWgDWctKCm5vkCrnnuOeh4689OePcW4iT76Sn02g&#10;mnZY8lQNjENhBjA757+vPb1yRQuZflERYL/0zLDn8B/KgDk4PhOvk71td+0Bjn/Pt6c9sYGJm+EW&#10;/lohgYC5+bHPb156c/z4+hNK+GhdVZrVfQL0z04yMnB579foa1h8LAz+Wtqv3c/Nnnk+g9vY+mO/&#10;oex6n4/LNpRdrnzR/wAKkCqQbQbuDnbj6eh/n2/CSL4SmNSY7PDDlm2jP5emPoB+HH0unwskDCMR&#10;MPl5/d9B+XH6Y9uam/4VUqxgSQlWX7i7Mkev8z/9bINL2K7C/tZvqfMo+ErxjDWYHphFH8hxinD4&#10;R4YMbMqe21fqMHA+v5nrzX00PhSNpQwbmK8qy4554Pv/AI9KdH8KgFEvkndjC5TkcZx157+9HsI9&#10;hPNn3PmUfCgGXi2OeAFCnj+vT+vanJ8Imwrm2PB3Bdmc4PJ/r9PavpwfCkKRmJvlzu+XqfQ+uMY7&#10;fpQfhZGg3i04XoyqDgduPw/D27P2C7B/a8u58yr8IsctYqr9CGiGQM9v8/1zJ/wqXawH2VlDEBto&#10;65/nx+eelfTA+Fgib5rQbTx8y9B65HHf/OMVI/wrVE3Lb7m/uso5P1Ptz0NP6v5B/bEu58ySfCQy&#10;P5QteFYhVKdx94dPUmn/APCotw8tYG+9/EvOf8ccc+o+tfTZ+FiuV22md394cn29jgg4/mKf/wAK&#10;vV13Lb44w3mLgD/Pf+nNV7AP7Y8z5ij+D652/ZtzfeJ8sfNjuTj0x+P1qdfg8uGkNsVUA8bfp6Dn&#10;j9PXrX01/wAKrMUjKIN27H/LPgdwfxyR6ZI5zxUy/CtSGX7EwBxu7Y+nXH+faj6uT/a3mfMK/CCQ&#10;JlrTpyOAcfj0B/nS/wDCn2kyIbX5Tz68/j7/AI9zX04nwpjCYNs7/NtI8v5gT9Pcds+wNP8A+FWJ&#10;tBMR+Zv4cfqfw/yBT+ri/tiXc+XV+DzrIWW1b3+X5hz9Pb6H3qb/AIVC7DzDaMCOIzsPGfTA7f57&#10;ivqCL4WDzdn2QZ6uu3qP7vI9PX3HbNIvwpAfcYApGdypnk/UdD9fak8P5E/2vLufLr/B9GXAsu/c&#10;ZHr+f/1vwB8IlUBDZfdG37o9ev8An0Bx0r6h/wCFVRnBktfu4H3evTPf0/wpp+Fi4WMRfKVy3y57&#10;Z/8Ar9P8SfVxLNn3PmEfCOWQjNszNn+HH+elNuvhZsi3C229scL3zx6/j6dK+n2+FWE+W1Ze3zf0&#10;/ljuc++M7VPhl5CtthAKrlV4569fXgfX9cJ4frY0jm3Npc+VdY+HbAkSQcLwdy52rj3/AKflXKa3&#10;4Okto2C2+1m4ZfTJz/MZ/P2x9QeJfAfkhh5YB5OWXH4cjt/+vrz5p4w8FKsZddo3dfk5HHXP59qx&#10;lTXVHp4XH3e5896rpD2sxRV27vvfvM8Z6/8A1hWeQ6sSRu5yo7DHbGPz+nfpXoXjHQxFubyfQ/dx&#10;n279yeM8AVwt3CUcqBt3DHbB74H5/l9cHmlHlPo6Fb2kSbS7CaaVf3XTPzY6emD27evrmu48M+FE&#10;kkVZocszc/Lt4/znOfWsPwXYLdSrMoJ2tu+Xt6cfhn1GDXsXgbwzLKVzAQS2FCnr+nJ/PHFaQhc4&#10;8biPZ3RX8PeAg0ap5WGIbkNgnPb3HHT/AOtXdaF8LnkIY2xyGxt53emf89e/pXVeCfA7S/OYv4cZ&#10;29OvXt3Pcj8civUvDfgBVVF+zjbgL8y/4d8f59OynRctj5XE473m7nkEfwjSYAmAfdG35ScH6Hvg&#10;45yD61Yj+EJKgy23ys/zHJGB/P8AU/WvoSw+H6OqXBg9+20846/p/hVs/DyIHy/J+6NrJgjHQY+u&#10;fr+tbxw/c82WaNM+eYvhGAgiWD733lAHzc5z6def88yQ/CiNkYG2J6jHXK8Yxz/+rNfQ0Xw8IXzG&#10;hzk/3doHt06dPX6d6sR/D6HbtKEleuVyRz1/L+RNP6vEn+1pPqfO6/CUB+LUN2xt68dP5fpU0Pwm&#10;+QMLdmZCCG5yP65HJ7nr0r6CHgFMfNbZP8Kjvn8f85/OSLwBFGWAt2P93ahPOBn8cc+3X0qvq8SP&#10;7Ul3PAI/hJ91RabTt+UqpwO2f0qf/hUZmAY2g3Dr8vTPU9PTv+vevoC38BRuTtgZcj+7j2zUkPgG&#10;NEb/AEbDMD0Xg/5x/wDX4NNUYiebSPBbf4TRLlms/mY/Tryf51ND8JUUKGtNx67sHjA9Mfh+Ve/w&#10;eAlULILU/Nyc9/XH4fnip4vAUWcNblm5H3e2fr1x7c1XsUZvNpPqeAxfCeBgVSz4H8Lr7emMdf8A&#10;PU1KvwnjTOLbd0464Pr6k9BXv6+A1K5Fpt4zub68VJ/wgKK6sI8bSAzZ6D2yOR7Zzwe2afsYvoZ/&#10;2pLufPqfCeMjK6en3iVO3P5+3H86kT4UM3KWrFkbK57+3P8Ank+1fQCeASGwLQ7lOMb+v0HHH+fS&#10;pP8AhAgwDJZt39O3+T3x3pfV49g/tSXc+f0+FEXQWe7oNzL7fT8vb8amT4RxSuzNbBvn59vUfl+X&#10;vXvUfgTY/wAsIXr2wA2emO/5Y5H0qdfAJHy7Rjb+noOenb8Pxq/Yk/2o+jPBF+FKE/LZ4ywIRWCl&#10;j68c9+uc9elWE+FSKqk2w+Ygex+vp+P+Fe8r8Pljbasa8/wsvUf5+ntzzT08BhSQV9l/z6f596fs&#10;UT/aku54SnwqRQwW2UDbgsV52/XsM/5POUX4XxbGUwLtZudycH/6/wDia98XwKSVYQ+hHv19vp26&#10;Z+pefAoYfPD1Py7kyf58+31zzT+rxRLzOfc8Ab4VROf31oPu/L6/TpyPx/rVTUfhbCI90VuO+V3d&#10;OOR7f/r619EHwAvQQZ6ge5/P/wDV/LP1fwUiRnbB95c+nrx/n8qXseUqnmUnLc+VPE3w1WIFjB1y&#10;VJXqPT6ZHT8c5rzLxh4I8ppD5TN83XsT7/z6YHavrrxd4Nwrgqq7eWbaMjnrx/8Aq9T0rx/x54QV&#10;PMYQMOfQ4z69u+Pfj3GeWrRW7PdwWYt6XPlHxh4Z2B4zBn5sruGTn1+uP5/lyVh4dka+z5f8QLYX&#10;luRkf/r4/OvafiFoASZn8lTnntjk/wD1sd8Vx+l6JE2oKpJ+U5b/AHRnufc/l64rz5U9T63D4v8A&#10;d7k3hPwerqoWDaMZ/wBWOc+2Prx7dq9I8L/Dg3MIHk9Gx37jqPfp7etWPh/4Te4SICPcuMN8uP8A&#10;OPr3r2TwZ4IVwrxDJXCrhfzOOPf0/oOqnSujx8ZjuW7ON0j4VRsVR7U4VsKu3p7f59O1bEHwehQD&#10;ZbBcL95kI/H8x+v5ezeG/AbAKEt+i/eGefwx+mPyzXTQ+Asohkt8kNniPr/nj/OK6o4eJ85Wza0r&#10;XPn23+D6KwVIOB97j+v0/KrMXwmGMtaknOdvPPOc/j+mT06V7/B8PYxGBHDkdFxk/of8/TNWrXwA&#10;gYoIioZRu7/5/CtPYeRzvNn3PAY/hNGuAbX7o5+Xpz0/X6fyq1b/AAlUxKFtVxt/hUDGf/1/57e+&#10;RfD9VTiEbdu1vy69f/1/kRND4ACBZTCM9B8vcfT/AD9Kaw67ESzSf8x4ND8K1eTeINq7s4x15z9M&#10;8mrUXwqgMoX7OTg5PvnnPT9M846cV7vD4AQJzFtA4Zcex5/zn9Kni8CIRn7Pj1Xb04+v+fer+rmf&#10;9qS7nhSfCpHXP2UMcEEgfr0zn/61Tf8ACp1ztaxXC9mUjOPxzzmvdl8ELuMhj467uzdj/nt1qZPA&#10;i5bbEWUN2J45P+fwFCoEvNH3PBovhUwP/HuWGMjHOO/59eh6VbHwxj3bkjz8p2sF9xwenp/nmvcF&#10;8Ex58wxBgMbd2MH/APVxRP4Ns47V5b6JfJWMmRpRkbfQ5+mP8in7Ej+05HwF+3XBrPgL4eTPpzNb&#10;x6jrUNjY3QLKsUm3LuSMKHV8FGY4y0hwNoYeF2P7If7MGsaZa6f48+InirT9T1KBHutTutbNrJcg&#10;lk2iK6RgyvKUIKlwQoLKnRfu/wDa8/Zc8Y/tA/C7xB8IfDOhX0F20g1PQbi6vrURzSdk/fXEbQky&#10;5QtiTYGTKruxX5s+G/jv8TPgbDD8L/jB4UuNS03wxeXFrJot1dSx/ZVcgy204ilR2j35kCkqVPzI&#10;SGINxpxUfM86vjPaVrz1Vup5r+0T+z14n/Zpv9Q+Hd5qct5Z3EkN5pWoRwFrbU7c5GQ33d6gn95H&#10;uXIIJZSjjibfSNWs9Jjvzp1xIcgq0LZeEqRyQR0IyBjvnJxxXsn7RPjv4A+LPh7ea58PNL8M6W/2&#10;6zXS9J028vpblGIJnVY7p1aNBkb2w6bgBG7DJHg+maxqt5dW+maAqpJNNEm6dVjQMTxu54A45yOc&#10;+goseZW5ebQkufDz2aQ6xa2Eaxly8IVR8ytjIbaU288gYCnqDgjDYLaxaS4utbijMmzebeSVmYnk&#10;nPI4JHbOPXms68e6uNYW51zwuwSKQttsrlWO7PRkDLu9eM9e5OBZt9ai1Zb7U/LkkaNPM2spVowG&#10;GByQSBnBz19ea05kkYbjofE8Oo2WoW8JmhjjVVmaVyGnZmXYij6LkkjBO0dBzes7i78L+Gb5pIYX&#10;uLiRFb7QuRGinD7QTg43jOQaqaJaW91q0mmyWqkf8fSsrY8n5Qeh4KDJ+6eCDx2rX8T3VudOkW1s&#10;8r/ZbQTFmAbPmHB5/wB2PJ9zzwazlJmkYknhXVbnV9KuL67mjWZWMMJjYoGYrly2OwUAj3ZfSu81&#10;rVdTt/CS3KF5I5o4mhZjhnbPBXHTgnHA44xXl3hq2U2UdtdQSP8AamDXT8MpUAHI9CQuMju2OvX1&#10;u/FwmmW4eL93bNEFhaMspXIYk8YAHAPbOe3NZSZrH4SnqUrqW0uxkt/J0/aHMLBioRQgwxHLSFXP&#10;fJI9BTfE+o2720JtVDzQxLtVUzvLbmB7dMj8hVzw/wCGptI8F3PinVYNzXr7NP37vn2PF+8z2Gd+&#10;BwCN/U4NYs7xW91dahDBIrRtGqxtINqMPmZ89guAPT6UoyuatONrmVrFs2lvcae7/aSqiN3aPawl&#10;znadvVyzZ6E9elWNPt4beQPJcPJ5kambzOylsbOOAAGfPfj3FY8+qyTaiJbe5Vn+9LJ8x/e7id55&#10;6j27ZGeeNK3vIPtEs2oqzQpCJBJtByNxG8ADp/8AqqhdDntcOu28v9k4klZTJ5Z8wMyAsckE9sbD&#10;jt+tNOqXWnaaIry23Mr52RsCq5UAE89fwPT8K3vFhihvMxeaY2tVmjYMpwPuFScep/Ht1FQ2Hgia&#10;6sZNY0W2h89JMzRy7mbbz8y/ipGD36mp8xWOb07T9BvtVjvIFkiuIVxtKjgZ6kY56HB/Ot3zIbSz&#10;X5A0bKfPZ41UlT6DsMf7PbrgkVJpWizWb/2tHaQ+bvIggWYHKA8ybc8YII9MjPQUt7pBk1+aXUrn&#10;da+ePMuGy2zKhlUenXaPp7GhuyuVyl621LVpbKGzitYFsdy/6OG2q5BwDtxy3X5iT+HSugtfskqS&#10;me5SO3aUArtxujXnbuHQEeg3YPy53YNGyspNZuV+yWc0gAVbdBnBHXv1Pfpjn1q/q7aZpNhPdRWr&#10;XEir/Du2wjOD7Yz0PHPXHSuepLmOqlHkLPhbxJqWqa62haZGzSX1wguJoV2sY88Iq8HBP0wAexNf&#10;S3hK1s/BSW1tCPMa0jX9zLC26SVgoVOpB68ZGAxUj0rw/wDZ+06PQov+Evlt7eS6lZz+9xi3XBAJ&#10;3DJx9OpxXo3h/wAU3mv3JEUm1WXz5y3zP8x/doOOCT8x6YGOhIz5OJlzSstj3cHHljd7s9o8I69p&#10;+vsyXxSG3tJPLW38z5ppgByTnkbef1ODgDtodaE+oR6cHWX5RutVy2OASc9gPTGBz1rzTwHDNbab&#10;FY2TwveRs0t9f3LhVD7tzvyeQPrwMDjAUdn4eMIi8rTYHWa7JSKZGbc2MMZH7ovAJ6ckDjGK8isv&#10;eZ7VJ+6rnXC88P3dxDA6q0duuBGiAPPlRhQMcN+eB+mloGoaLHcqLyEKZG/cwxszbiOTjB5AHrgf&#10;pXJ22hyS2yNazbvOjzNcP95Rx/q8j7oI+9j6DHNb1p4V8QyQxfYr5baFcBZo1HmPz/ePbGeeMgjp&#10;XJLzO+nex2B8R2km/wC2Fl2jb9njYlpecDGDye2BnGOTjONCxvnuJds9oVZgRHHGwVVXoMn165Pf&#10;oOK5PSPBmsWd99s1b94obbbvCrMykZwADtAJ7kDHPeuq0/Q2iAaOO4ZpDnbNNtQZ57Zz+HUDj355&#10;HRE0oLNptQ+1391J+6w/l7tqq3r7HPfnkmtr7Kt6ixXFw0kDN80agAbQBzk8gfQ+ufbN07SreGaO&#10;dU+0GLP+tO1B06Aj6+vPpnJ3LdZbyJcXP7tQf33H4qO/UfjWbNY7khW2V1hkST5ecow2oQOAOPQj&#10;349OK0oLR5reNonXzGUFk3Zz0wfp/k5qrbQ26iJ7e2ZtqhPmX25PPQH3yfqBmtLSowh/0js2OHxg&#10;f3ecHqfxx1ouFiS1is7UwQlW8zk42/ID/Cc/nzzVhzp73cRvZmXy1yrMpG4jsoA/DFTXF/Z+X5Eb&#10;fZ1DEMCC3A6A9gPp6flnyrdakzOL+NV8xdpwGZF54H+f6VM5cuxcIu+pclGn4PkwruZsK45JHXpU&#10;aWGm226GJ/vPg/u+pPfHbt/nmqZsU0+JmS5afc2QwkHUd8d/8OtXrPU5RbGOys2XgEySsMJ6t39+&#10;3Ss+budC8iw0E5ma4W1WOMLtLSuD+OP8Bio1uyjLFG8jfITGqKPmYduenQVJax2cyrHeXbND1DY2&#10;qT0HuT2/GpLu6hhgzAyRhcFdvAPPP4Yxz0/pL3No9iOHT5lia7vVwxwQsbZ3cdM9c+vv9KntXmtl&#10;aOV9qLy0aYbn16e35CqTh2SIRPJLuXKhffoTjpx+P9La7pIjaqq/vAAzgk59hWMzRF9NRitoUk2M&#10;3UN82dv+T09KcsyllkuEV5HY/u1z746/z/wrMtFhIjdi25iByOPrkjA/yeM1dS3midvOkV23ZaVW&#10;ye36YrNXDlRfja48uONHVnIPmDfwvPGfzwBzk/nWja36kMJE/eNhV2rz15GayIrlR5cNuArrGB9/&#10;7zDI7/XnH/1quJKkjyOJ1VmJOCPlGO/StouxlUjdF9bwwyDI+8u1FjHf6/4nFWjNLBAYJJA5ztLK&#10;2MYPbHsayY5Xe6kaXc0YUcquD0wT/Pkc8VsabM0kf/HuoRvnjkPQ57f/AF//ANVbwlfY4qkeXUv3&#10;U67VwdwK/wDLPOc4+nGc1MPMlRZTCRHGw3lerEDHT27++aihwzSTsEUhfnVWzt56/U/56VaE0UUf&#10;2BZfmXGBjGcn/H/69bxOWREt2kRRZsNuP3UXkDpnnvx+QoDTahKsV1aO6uzbG4wcfT2HepWY3DMk&#10;EKfLG2WAzkZ/x/z0ommjSNY5EZm2qFjjXncQeDj8KonmIbWzghjZRGfM27CryEnjjHFLaPII9k6x&#10;ozL5eApyFDHjjk8Y+tWEnult1L2ywrjLfNtx9eKp3F7Lb3W9Y1k3jPDEkDHQepzj/OaHoHM5E6XS&#10;yOwQMFZQNxbH1rPvHFrAoaTafM/hJJ69f6U6VzDHbiaKQu0n3WIwvB+vb/JqEJIYlxEq7pNxLH5s&#10;59D0/TrUlRLEZuWX5pd2eCmeoxx/PntQJvK/dzMu4v8Aw87d3Tn6f5NRssszGd7iRVXJdVwefx/z&#10;zTXuZRtUFuoLOcfewcfSpZRNJqMIRRuG087WU45GfzrPv7hVUuSFUgllXqPw+tSyKz3CPOVx8pXH&#10;065/z1FQSLczzKWVEjZjl26ntwPes5XZpHlILS4EtrIxiZW+YH5MZAP/AOv2qhqLyNCJEDEr2/r9&#10;a1mjMdn8vzSbfven69/Tpn8qp/Zmn2MYn6ZZkXnbj2rGSlY0g4qVyjbLcyxr90LyAyj8/wCnJ59u&#10;9OuWeVhulO5RhRtGM4/l/n3qaSzubF+J/kkOY13duv8AnH6VHcRym788ye78D07Y6j9OPzzcXsdC&#10;lHcgMrrN5Ri+XknPGc9v8+tShJQo/fZboFXjtnH+f/1EUJlMZZvkMmB7r0yfSo7pmFxvWYKG3bRj&#10;t7/if881NmVdPQka63XG92DFjl2I5HA6Hj/OfrVa/kkP7mJFaTblduMHPc9P8aihdpFwG+RVBYcf&#10;MfUe1Mlm+ZlSNpB5fLqcADJPFJoqMR63AsW8+5mUN03HqvHQe1OW4e7aMG6ZVC5Zcfe5PP07f49K&#10;jkKfafMljJ4xwO//AOqo/PRcSMG2r8sbdM/Q+o/lTiPqOnmlLSPBIdrZHbB/D6Y9cVn3FuksIuZo&#10;xJJG26JsfNnOBz+Y96nhKtDNPG/lrwu0jOQfw/z+HNBLq6Zmt2ddofDiM43H9RwMexrRSG1cjuJb&#10;hE8qKdVxxuZcqPY8c9uO9Y968UEquTuZs/LsyDnvxkd8Y9K1ppJWR4nTdIW3YXI28Y5wfTj8ax76&#10;1ke1YxJGN3Addxx75H4/z9K0+yZ9bGRqf2eC1kFzdJ8z52xMcAZ+7/nHWuO1J5kn328HlxxsF8tR&#10;jKE+v59M5H5V1Gs2MsFuBcksPL2rJI+eeeOvt654rnb+GRQzySsu6Q5bbjZ7478eg/wER+IKhgau&#10;q6hjy9yxpkrkHGOoHBwOTz7HvXFa5pxkspUe0WRZSyiObHPHC+hyOMjBwcYr0CZbeRVaFkZZOBu2&#10;7nP9z8McEH159cebw6+q3UcEcDv5rKriOMtgZP3hx0yex/LkejhX71keZiorluXv2MPgms/xBk1O&#10;5t5PkZRDM7HJOeOuMjr/AJFfqF8HfCsdjYwgR42qOnb6V83/ALK/wwttNsLa8Fsu6Qgv8vfGMfnj&#10;1NfZPgfSltLREC/dGPSv0bLaf7tM/KM3rc2IlY6bR7VVjxt4AxV9sAYAplvEsUeFFKzAdTXtbHgy&#10;3IriQKnXtWTfTljgVdvp8DrWazF5cmuepI6KcbIaq+xpJOeKk6DJHeoCxZsg1jI3QsS5PTrVlE4q&#10;GEYPI+vFWkzjms4jkCjA4P8A9elz2pM+/wCNCsc4qhIkX0xU9quTioEHPWr1jFlgce9A7mjZoeBi&#10;tKFRtFUrRMNWhGp70ySRQKkpqelK5wpNVEDE8TXHlxNhq+Av+CoPxFOh+ALq083Hmbhw3+f8+lfd&#10;Pju9NvZyPn+E1+Tv/BWr4gia8XQhcfK7NuVOvHuf6f8A6vPzCpyUWfacC4P61nlPTZ3PgPVb37Vf&#10;zXUqFpJJC7MZO+ev1z/LrVD55BulLfL90sv3c/0PQjjOO3eWfL3LLEdzf3SeRzwc9hx/+o1HNDCi&#10;bljwA22PaeNuP5f4/TPyB/TSQjA9ElH93LEevt6fj/OlEwVUO5mXaFZWztAOecev6DjPuF2L5kJb&#10;A+ZWY8+/1wD/APqprExtiQqV3YZl+bPpjBK9cdfX2OQ0iSJmQMyuw3cH156DOcnt+nShmUKvnMu0&#10;42bccfieoz+R6HPNQlCF2v35ZR83zZx1Pf8AL271Mvl7Q/mqvXcm/kY4+h7D6/nQUPXG3e7/AC/L&#10;075HH6np7HrTSk0p8tYsNyv04PPTjr6fn0LQWxjy2U8bfMfkjHJz3/PnB5p8aqwJRlZdjE7egHHP&#10;sMjr60FeQo+ddsrh0YkMvl8D2xjg4P5cd6RtzITI27s5Vd2W9fw5/PH1asiohXzC3QRls8qT8oyP&#10;xz9aNqOwUMfvD7gHPzduevHvk+3NA73IyELtktkf3Tux3x3B9akQrvJkO1udw7Dj0/pxTTHKsvmE&#10;MXK4bapbBwOnHbk8c9OOeHSAH9w2Msdqnb949vr+NAmJ+9ZPLTeM7gykfN6ZJ+pwfXp2p6nzG+WX&#10;HXb846Hnj+fXH60IxMUaQqSGUk7V3Y9uvXnGcnOMdxQBIFZTBn58MwjJAOM9fyPp6e4BIpjR2WHd&#10;93HzYxgn1PoTyM59ulPVklbZtC7m3MrKMnjkcfh17elRRosqnJj8vBDLIwAUZPXjA47+vXAGaGcS&#10;NxGVLd1P04/P8D0NAIezKNyNvYvjLd+/PHGeeoHT6jCDGZGhKtknq3Vuvfr255/HGaYWMMisVVd3&#10;EbMoCk88fzHrj36KrR+asZZmbGMKvUj37/l2zTGOJIGV2qq5I+X0649CfTHfmmqDEVWSTcOB8xI2&#10;4PBH8vX8Og0RWMkrtAHy7e3y8HGOmM8fp0oWTyC2xlXA3NxtBOB0x0/HjjjkUix2SGUBt23hdvpk&#10;8e3/ANf2pCuUxnDq2W/x5/P647AUoIzsyuQ2XVcZ3en5+h71JGP3beXIojdduF6ZAHbnHP49z7BI&#10;xgkxYkn5l3MVUHB9B2749vw5V2BiVzCu0NyGPyjt2wG4J4OfpzRJ5e3OMLyv7zjHPr6DjpQsCzsC&#10;s/O4DH97nqR+PTH8jQJ7GVcy2/iU3OjgyRxhjHcRvwvlsPvjHJyNwHJ5UjPGK4mw06z0hbzRpLOa&#10;4t/tiyQSNDuKAryud3Lc5yB16Y6V6NeaeLgi8gk8maNcblXI2nGVI3cjP07YIxmvPPHWpah4f1Ea&#10;Y0Sm2hxNcSeXu2ryQWKnphSp3DOOc9TXpYKp7zgup+YeIOXylgY4lrWL3tun08iw91NIY7q0lWWK&#10;3mZY4oR85Hc45Gc44IHQAcjFU7PUNU891iXy1kbEUjfKQT99QvG7bycZ4yOwGYZL23u9Q2w67cRG&#10;4QtbxSRkqQy5AHueTwf7uQAQBbvpoI0jNxfKtwqnzT5a5b5ly21cfNuPHI4+XnjPbJH5HTlfUqW9&#10;7qH2Zpvsv2q4VpFUyZjQEOegGTjCk/dHO0VnPq2maLrUc8sskP7zzpIhAWEm4DJb6bux9OmK04o4&#10;4gxWeSNZFJ2svl726nZuwVGTjAyMhsZ6Cjfy35/024y7QuUVYrcNu+XKkEMc9hk4Ge2QDWLiuY6+&#10;b3dDqrOSyv7p0jsmvN0GXkaAmNeeBngBs7cHkjHGO20LpY54okjMaIhLSHkNgcnnjjp29PeuJ0PU&#10;ZjBjWfEqx7nWFvL/AHfk4ZfldgeG+YYPByDnoa7HzI4NNe0inbdbjpJlnk+Yhhu9OAAM5wevBJir&#10;HQ3w9Q6uyuVh08rDKsvm7Qsu3jHdT3J6Z9QDwKvWLqsNveTGZpLWTPkghnlXBBHA+ZmKnnBGfyrn&#10;vCssWoW++2uFhkLATxTEFmYdW5P+7wPqOvOha31uxU3DKq+WTHbrl1VUySSSQDxjpwR1IHTjlG+j&#10;PSpVrnSzIF8MfbYytg0zo7ll+XaR91sAkvuAwvXOOued+01XSdXmjmkW4W4hkkaZDMm1hECiq3Us&#10;rMw+U/MGT2Ncx4X8yaP7VJcNJMzMkJl2mONVVj5nzepON3uBwMVJENPvk1CSNri4hMylra1wwkuD&#10;uJdGBPbgDJ2gZJyWFcvL7zNZSco3Ri69Y/2d52sae8Ulr9ka4kUZHzbWRVCgZX5SiHnknPGefP8A&#10;xJJLbrJ4ont1+R1ZpI03JEu5kwOOcM+3PXJYnBwa9A8aw6lYJHPrGqeXbx2wkjvJgDG52fMoCnuy&#10;qADk4CnGGFeN+N7jxTdalMNPsms9MtFWDdImfPlYoMHjBZM8ZGFPrt47KPvHBX92LKvi3x3NNq1r&#10;BFeO25ZGgXY2yNguUB7A5OMcYwSMYydKyu4dL8NQ2dncWsi2tup8+bnz5goy2SeSznpzhiW6lMR6&#10;T4PTULSLTvtfmLtkE24AKjtxvbjkkNnPUDHSvSPD/wAFbXUJIIJ7ZVsYI40kbYPLbJVli+bjnjOM&#10;Zwe+MdM61OEbHPRw1apJt9TzDVfAus6/ojeL7qyh+3Q26vBbRr8gjjORtzyGbG7JORwOcEnX8N3k&#10;+m6232NWu1jkjktcq5fYNyjYSOW2ZCgksAzAHcOPoLSvhXDpWmNNDp0d0VYK9w0jLHHkjAztI+6u&#10;MYPO3nkVT+Gn7Pl3Y3Mj6IB9jupv3Ec0jDylj3gP1P31kPKbgS4OPmrmeOjyO/yPSp5TL20XH5nn&#10;fwk1bULrULX4aXti6+dq0c8kknym4tmTzcLxyFKFFxyoTHqB7D4m+GL63qB1q/vI5dHhm3sk8LSe&#10;aoiIiCqckksNwwvBCEk4C16Fpvwu0bw5ZpBLZRnUIbZn86aPazYA4Gfm3EDJA7jjI4HT6Pe2s9iu&#10;pvFahbPYlwyPtfy5E5kXJxu5I3DqMg4wSnlVsVKUrxPosLltONPlm7/1oeN/DH4GX13eTRaxZeSG&#10;t1FvHJMZBBDnO0b8CRjgKzccKuOASfYNN+GU2naY8ek6VDHuiCxTNahpEXknblt3JYHaFIYbq6aa&#10;78J6ZqMeu3F0kXIRYZiPmxlsnOc7fnBGQR3HAp2seP8AwbdhN2rwR7pv3OA+DIP4TxyCeBjLDjjN&#10;c0qkqusj0qFCnSSUUYqfC6PVFFve3cjW8kY33FrH5cx2kNtVgCwHDEkZPXG04atqXw1qsdhbnTVh&#10;+y2sipFbyW+Ap9SOScegIHpjvuReL9IW6k0rUVjZ9yrbwLEGdYzyCq8b/wC9uznB56VtaT4i8PiC&#10;OS6uZmj+ys0lvcSgKhBGQSMbSMH5cZOORnFT8zq5YrWx5zqPgnX5ZMTzLOsjbU8q1f5Y8kdU5AHB&#10;HIAz0PbPl8F6/aXX2qONZDbRG3SGMBdicHORg7vl9zyOc4NeyWXi7wnqt59lgZFKQ5U28m5NxTBJ&#10;2joCeuP4ccZJOve+G9MB3mO1mEixl2WT5nOORu3HH5ZPpzmq5pW0ZnONPTmR85H4bazc3qiRZWjt&#10;12wqyhhF/skbicevK84PavRPB3w3ubYMxiiWKRMTT7yJDyDnr22jgDAPJGa7GLw5YadcSNHcQ2tu&#10;G8yMSRttfIHKErt+UY6lfUVg+PPiFd+D7ptI0aWO8aHifyz99WXev+rLLknPfkAEdcVMKdSpK7L5&#10;qNN2j+J1/hrwxt1PyrWRW2L826Hbu4BJOSO5HJPJHPHFXjpmJ10YPNAwhMd4ryjMqg4IJPytgYyN&#10;3JPbOK8l0j40aiumtp1r4fjW42utwt5fSR+Y7bQpVXIQnGVwSozgcH5Rgj4o+LmkgtLSI3Ukcio6&#10;yMl2rzKHYgCLvgE8kgDOSMEjqp0ZbJHPPER5tz3fU/8AhGy8cDataxmHeJdskZwMEkcOUXopJ7k4&#10;IwMU2ezsL0Lteb/R7dTD9oUIpAbmTawxtwccYGeMcnPgz+L9djvNkekXEdxcSn9wti37vEZyvluq&#10;ksM54JUAZHrVS/8AFerbo0cXFv8AIqsn2F43b5WJP71vu7mUY7gHjqDt7OUuhi60NNT3TWvEfgaz&#10;8OLpk/ihbxl2yPK0YVk287QCemOCSuQMdM82NP8AFVnHp9uZZZlhuoVWP7YgRnB+VvLHJZQCGB5X&#10;PIJOK+U5/E+p3UbXlvNuVWJVFkWJo1yfmYEAYxk5Jz0wcEEvPijX7u1ZJdWvrx9x8tZG3ttJ5/iw&#10;cjuOTk8jOan2EuhEa1PY+wbHxXp0s975Nzbx2Fs3krLPMu5mzgqo43ccHAJ45I6VmSX/AIYvbiOS&#10;6v4zEsgW3ihfH8WGcjIydo68Y45Br5NuPiN4pswIY5pVKhBkfw8nA9ASOcDk/jVPVPjB4i85dRXU&#10;plkBAVo5huIxnGM+g/8A1Yo9jVtorh9ZoRbvI+uLrV9JtL2N3aONbePy5DE7hSCAxBGPUdecZqvP&#10;4p0sJ9k1BEZplxJJb+Yrykc4HGDgY5wR15r5Og+P3jJUktry9k2quJFlY5BPUH09M8AHj1Abf/Hb&#10;UoZhqFxqJbbzuZiQFyM7hgYzxk9PyqfqtWXQyeMw/Rn1PqfibS9N00SiVrdVmVllMe0vnlQSGAJy&#10;e2eoxjNeZ/Ezxvp2rac1rESJGG+RmZY1fBwNyMTuDDgk5yRjJ78Hb2f7QPxSiXUrawOk6awy1/qw&#10;EKeXx8yxf6wg84IAVuoZRzXxL8c/iR+0b8RPihqnhHw9431C00ezvZraTV4YGje6iVzuZW+bCN1G&#10;08gg5PNdlLKa8o3lojyq+d4eMnCHvPsv8z2D48/tX+G/hxfJ4di1l5LmO4WWSxhdWaPGRuTAJxuO&#10;dvcdDgGuZ8J/tW6B4v1pBBKkSlkEkcrMpGcnftIBB3c84wfYHHnfhf4C3V3qcmtz2l1qFxGqmZri&#10;QyzPhQS7M2d/GPmJBPTPQVoeKvgPHdovijRN9rqEEYBYKfLuBj7hC/dbDdBnkEHqTXZLB4WnDl/E&#10;8mWIxzqc0lp28vU+rNG8YXPia2sdNvNR3C4vnE0lvGXRNsLsrjODuDKMZ6nCngnHeeH/AA5ILK6u&#10;Lrc17dWcsT2c0xnivZto4hyAUBwylTkjoOOW+Q/2d/iNfacF8OakZPMRo4zJcWhkcKnJVgPTHB9h&#10;jPNfSXg/4lSarpa2elmSaS3njmW9uJNytNI5GwL1LBByeAPlXJ3ZryalOVKfKehCtCrFSR6Z4L0b&#10;U9IU3SalJd2btDIsN3cbbqxCoNj/ADP8zIwUDGG9ctyY/Duh6p4avNSsodWS+aHVJJIrW7P71FeG&#10;MiNs7VPLbhtGcP8AMTw1Y+h+IJLZftWjldXhuoV+y6deXTqJFZwXTE2cjcB8u4ALkFtoOLGp+KUv&#10;buLV9MtJrm3bzobuMsiFQUDeW5GDuAQDIAIB5GKn7NilL3rmt9seKVYpdPIZ5M2wZQskb5BXDfcJ&#10;3HhRwfcAA7WhfbPONzZz7VEgMnmZfL5G5Rjv94jORkHpXE2HifxRq91LFfaNPatMQ9vcfY/3YQkg&#10;rLsLqSvyYOdp3YxuAz3kENzZJ9ouI2ZWjysiuBk5x368kc9e2TjNc1SPLJHpYeSlEr+JNNM0rXrw&#10;TecPlUSKWYLtzyM84HOSeADnrXK+INQuFEa3MMio10kS28XWTcGAZB1xuxwMYzjjrXV69Jo/nwwX&#10;czQvIdn7nh0OM5CquMH73bjgGuL1/VHXWI9A0yWCRoZopd09yY3MZJ/1ahWWQ5GeMbQwyRVxjqZ1&#10;nykEuqT6Jr9rpWpxfaPNsZfmORhUcZL9s/MOQcgZ9xWf441C6liB024haEzbvMuv3QCsPkUvt7MR&#10;jII/MVoX8ckV5Z3EsaXCXCi3SNjuCHaXYFgpySqMMMMFck8c1ysDaPYWUmhJPCsc3mWunyXzecZ4&#10;wFDrlyFkZNrIVJ3bTGGPzA16EYx3PKnKV2jj9Gsrq5+I17a/8I5cwxhWafUlVJopcOApLjDbzGYk&#10;KkfLzt+7XYaB9m0/VIdN1W2S3kRjHp8MeoHyypjbAKAgHhAcHONmQFxxzS+Fb201CTX/AAvq62ka&#10;7VnsY4S1uxIIJCsRsOTnKY5GCSNprfWVfEuhw6RNqBhnmtIwxYgSxJt3LkngEFdwLA4IyPdVHzSX&#10;YVO6jaw7w/qmp6hZyX2laLNqlmrKLWeSQHfE2Cz/AN1uG25PO3IzwWrZ16HTNd0uW2k1JLVrVUkN&#10;zZsdm8bJE3AsTycEgnHLDjIzFpMg0vTrfTbG8SRIYW8iaRo9owuxVIVQuBt+9/srnksa47xtLJ4k&#10;uzp1vBHHdWOpQxXCxzBFkjVEVg5wQyfvG27gOVzlRu270aftJaaGdaXs4a6kHjLxRaaN4cTStGWG&#10;RdNntjHYSFVZYlnjiGMk5fKEE/3ow2eTXnPg/WbfxLcza5PdvM0mrvBpduMrEqsCZigJIYKC3JGT&#10;kNyTmrf7R8kt54dml8FSqzXui3MUjMyQ+a8cglRcOc4yLliAASDkElRjkNYnm1vwrFY3Nkljcafd&#10;xNBHb3QEclxLIHe43FlO1o2kIUrgKcDJya9zDw5afqfN4qo3Us+g3xHbzeLMX+pX0f2H+0rVHlW2&#10;Esw8qUbP3RzjBZj8wJcfL0HDvFmt+CfEUlrFqZaF1024+zWMiGS48pfswtwSc/OfmIY8EevWs5Nf&#10;j02wbwbYaU1zqDWaoLq3t41a1RkjlAAPJdSDkgEjkdApbH8X2N54I0+503WtbjNxczTQXkrM8zQK&#10;rlHbIAMjhUJzkABlwBggd0IrRHlzk7N/eVdaa68YW2hRW+p339pawpW6t4Y8+VJLIDGYwOSQuTtG&#10;T1HzMRn9n/2Gfg7ZfD/4WaLpdqVlMdjHHGqhTGI8ELt29R8zfN/FuY/8tFA/LP8AYY8F2fxG/aG0&#10;nRWih+zaasGow+Y3+tkkTAIYjIIWNiVXnb05QE/tR+z78PovA3g7S/C9un7nTrZILfcu0rGg2xgj&#10;JwQoAOOPlbH3Fr08DD95KfyPDzCp+7jA9Q0mIQxAbW4GPr/nnn6nvVxckZXbgc/d9uDj+Q/Go7eM&#10;QoGYtjB/z/j+VTDeQHX0zgLyM/1P6A16kTyxsjO0RUH5uBtz37//AF6cxdYmkYj5fVeD+Hp6etRu&#10;7dRFnnOO30z/AJzTlkdhliw+bO49vqO59B2rVEjZACxZQfdSeQfr6/ypkoyd4QdNu09OD3/2R+tR&#10;FvLlwV2842/Xtn19amhPmBcheR83oce/YUyRrlvlXJ3dfm7jPU+3pTC2Bhfw9v8A65qWQBTucN3b&#10;c3fpkn29BVfcrDcrlcZPI6H1+tMB7hmXAA9B6H/Z+g70wOyDmTODnP8AX+gppkkbjZgKoXC/+g/7&#10;x7+1NkmkXh2/4EvYY6/0FBLJAwlOCBkfIf8A4n9eTSiX5izNn09P/wBVMyhXAP8AwHPT2/xpLYPG&#10;xD/TP49fp6CqsTdk4HzsT/wIev19vb/9dDIXfDRljuHfp7//AFqagYnbzjPGOecdPr/LNGwF1fcV&#10;28+o9PxpFJkUz5OCOB+tZ98gBWTb8u4bv8/5/WtG43Kdzds9BWbqax+QD/CpX05OelOO5Eh08KmN&#10;pXb5dpLNjqMDP5/d/GvDf2g9a2XTW80itJuYKyk9S2JD09flHrsFe4XDyJpjPD8z7QYx23Z+X/x7&#10;GfpXzj8eJVa48tWDDauzPURg4B/H7xz3Oa78NHmqanFWdo2OS8O3ZypLsMn5fbP/AOqvUPC0z3YV&#10;UdhvxbQ+xb77dOw4/H6V5Po87W88bBlxtyhCnjt/Qe/H0r0fwZM1yI2ikZQ2Ibfj7jsfmY/7o3E/&#10;T61riBUdD0KxKXcImDlVuMnpjarn+kUZ/OtH7QuPP1H5gn72T6Aeew9evlL+GKytFdbqNY14jmGU&#10;J42o5Ea/TEaE+2a2LaVJT9quI8xsu5sdlZjM/v8A6uNPzrhkdcStdK9tE0UTlpo1IZumXRTn85Zf&#10;zBqFolu5W09B8sjeSBu6bnWLj/gEcn4VblJiOdu5lUFlUdXVfNb6/O6r9c1RuLSZE+zQSr5irsR/&#10;VuYVOc5B3SSN9KkCqL2CSSN1lG6R0mbnoJJGuG/JRH+FUvt7RmG5Vv8AVIJNnptieXH5uvTvipZo&#10;1l86aFV2SNJ5IK7dodltoh0/uIx+mKrywLeS7PJK/aJBlicbUkkx+GI4z9QarlC5ctoFtrYQRZYw&#10;syqVbOfLhWBef9+VyKtK6JebIQ3lNLt+qGVVH/jkFVoncCO5jQKrNHLInAxlpbtv0WAf5FTwIHtB&#10;bHKMkOz6N5QX9GmqHEokt72RI21CZMlYVmYL2KJLdN+OWi+maWVVhtWhPLrCyO3qVhSP890j8e1P&#10;kg86X5wpjlk2MueqvcImO2f3Vu/8ucU2C4aWSK+bP3UlkJBxyXnb+SUgL0DxXN02TuWabYRk/Nvu&#10;oo8fiIz+f1rY0O5wFupWb7qyMCOpLTTfqNv51z8PmQ2y3CLvaBQ0aryQyQHH1PmTr71opL5Ehstv&#10;yh3hjVT2XyrZf1D/AJUnG+hUZHQSutvCYwNu2NuPXESrn8zj8aZe3HkFvKf7sj7W9dqLEP8Ax4ms&#10;9tTSU/aW+ZC29ue26SUgf8BRB/wIVUvl1IIsRI8yMHO3+KRcMe/eebH/AAAUuVlXizL8T6rHJ5lj&#10;BKzbpPK3DuCRF/6Csh/EVkeGvDMmpXI1y7TmSSSXeykhNzs4b8AGf3CIP4hW3YeE1Sd2mnBjbHze&#10;ihSgb6hVlf8AEVttcW+kQskduscgRjsVcAHMYCj23vEn0hI71UY9CedRjoTWcFpo1usIhZcLtSPr&#10;/s7SfrtXPfDnvXP+LfGltp9vJqDSIwtYpLjcf4ypKx/XdKxb6CofFPiU2iNFbyj9ysrRybu0a7AT&#10;/wACLt+NeOfGHx+sGk3VjbP/AM+UR7cb+RyOoJNdlChzNXOOpVZynx9+JEltFLpaXys6stufm4HB&#10;kkbp1J61wv7JHhmXxx8RrjxrqERaCzX90Cv/AC2mxk5wOVjCj/gR65rz/wCJ/ia/1m8uMXLObm4u&#10;TG3JDbpBECB17H/vnH0+pv2UfAJ8IeBbGze1YXE2Z7lmXDb3OQDx1UFU6Z4rqxMvZ0+WPUjDx/eX&#10;ke1+DdNe0tPLhi2tuwB/n6fmOwru9OlVYxtfK7dwbt9f1/Imud0S3LW+FRtvIZVHQf48H8QPWugg&#10;VlBIj3N/dXoTz/Mkj6OteRI9E1QxRdwO5f4cjqef8GH1FRTTGVyB/wAB+uMj/PtTYJjs8kSDn7re&#10;p6Bvz2H/AIGaWVkY71HG7co9Fz/gx/75rM15kRNcAJlF+8GUe+Y96/qpqnd6r5Bkmjgb5m3/AC+m&#10;A38mNaCWb5jjb+Botxz/AHSUP8x+dQfYS0apJF8zRqufqhX/ANlH50rj6FSOe5mm+zFPlZvLl56q&#10;SYz+u2miOd7cPKfmMe5hx1MSsf1U/jWgLaMMZnDFjuddv1jkH8j+RqSOyWNViI+UNtx9GYH8MP8A&#10;pQO9irDCI7kS4xtmHO7sJh/R6sWtjtijDf3UX5vYNEf5D8qkhhVf3cg5k+Vj/tFSv/oQFTLMJC0k&#10;J91z23AMP/HlajlFzDYLZGj2MOqgc/7SY/8AQlqVigAEZxuyQy/7Q6/Tcv60x5mkGYRuYdFA/Efr&#10;xTQrOqhXPAKqq+/zL+oI+tO3cnm7DbufzIy0akHduVf/AB//AOKFU/MW2be4+WNicD0Rgf8A0Bmq&#10;zNPtzIcbB8wXHVfvfyZvyrPdyuVkduqqzL9DEf1KmmImaUxhYhIfl+Q/h8hP6Kas21xI/Jb942Nv&#10;oGySB/32pH41mIZhtDH5ifm9mI2N+uDU8dxcM+EBEhxtX0c5I/8AH1/WpaKjI0vPjUsqA7Vb5f8A&#10;d+8B/wB8saVHx+5c7c/Kvsfu5/MKaoRXa43xx5QLuVfVcFgP++GI/wCA1JDLJI32Vhzwu7/xzP8A&#10;31tP41PKXzFz7Qz/AOkfMG27gv8A48B+rrS/LGVUH5eMt7Yxn8mU1XjlBXzVG3cd6+2cSD9Q4p8T&#10;q/8Ao3nbRnb9B90H8mU/hUlcwscMhl+WZlaTy9+PQ5Rv1FLDfiRIzcwDeyrlh06E/h0NNmV/9dDH&#10;820/KW65AcD/AL6Rh+NKzKJWkyoVWzj/AIGG/wDQWosHNYtooA4G5WI2n69KVgSpAH6ZqhE0tsye&#10;VPuVFAkjPQ4JQkfmpq1DdLcxiRJOV+WRfRu/9anlsaRlzD97L8vP1pjeXKmAPUkU4y8cnqevpSCV&#10;d+1l7UFHgX7Vv/BPn4MftPW39qXFn/YuvR7mj1TT41Hm9OJV6OMD6jJwea/NH9qD9hr41/svXbXv&#10;inQ/tmi5Cx6xYqWhZsjG7/nn2x7n8v2sWXnlMVn+JfDWheKNIm0PxDpcF5Z3EZSa3uIVdJAR0IOR&#10;Xl4zK8Pive2l3X6n2XD3G2a5E1Tb9pSX2X0/wvp+R/PrK+wEPt+VcDcM9BnOP/1f4NZWSRn3sQg2&#10;q3cNkEH8Ov4+9fpB+2Z/wSOi8QXdz8Qv2a/s9rJ5R+0+GZF2xuwPWJv4Tj+E4HAwRX57+PfAPin4&#10;c+IpvCPirRprO9to/wB9b3EZVlJA+U57qcqe2Q3NfJ4rA4jBztNad+h+6ZJxJlefUVLDz97rF/Ev&#10;l+qMSRQIgqEZXA+Uk8jAx+GPQZ/EU1sMNpPG7lOM49c/1pXA3ZZmx821dvsfToPyyRio55SFB845&#10;zt+7uyM8kZ/L8a5T3rh5jSv++z8v3l5A4HQ+n8+xp+9iVVXYH+JV6Z78++P8elQAF8qkLLt6/NwR&#10;3/r/APX5NETPIFjj69Rtzz/gOevqMdanXmAmMvmDYz5xnzN2B8wJI9Mdz19cUOC0wZJj8xyNzf4f&#10;j+Z9c1GxDlVRSuOvr+HP16f/AFi5iQm4RN/skKMhh0H8vxqwHCRgqvH8pYgFpF6cdfY/hjvgU1nk&#10;X7jSDk58tFx/I/5+nCEwr8wU7XJ2yZx24HXp6d/oc4VUw7GRWb6ZUA5P+f8A6+aQH2poXggDbGlt&#10;3PHX6/0+v0yK3o/AtsML9mXbgFu3PY/X68V2Xhjw9GCqsmMkdD7deK6WHw1FtVwg+YYI3dR/n/PW&#10;vo1T8j+Z6mMlzbnlkXgaNUbMR7gELj6H29vSpF8FRB8CBAreiAj24+vvnBr1IeG41YsI/TPA/wAP&#10;896ePDcLHJt9p9h1/wA/0HtT5PIz+uPueX/8IPDnmAHI/u9Oen/1qUeCo41GIGD9FVe4z7fh/wDr&#10;xXqSeHkViRHj88dhj/P9KVfDiIcFG+9nbx29vb+v5V7PyJeM8zy1PBKkbhEffknP+f5/nTx4JgEo&#10;cWuN33toGMdPy4/zxXqA0OMJuZPq3tjp/wDW96cvh2I/IyH/AGdynkdaPZh9cZ5gngpA3Fv/AMC2&#10;8Y46fy5/nTl8EKvzfZh8zYPHv1/xr08eH1U7Vh6nJ+XofTn/AD+VOXQQo/drgbs/d4/z+dP2ZP1v&#10;Xc8zPgeNsL5AyeG3KeQPr+P+HWnJ4Jz/AMuy/ez25PfgD/P4Zr07+xhHuDJ8x+XG3BWnroKKCRFz&#10;k5x7f5/Cj2bD655nmS+CkALLajg/KEjHTgdv89O9OTwQD92D+Hqsft7H/OPxHp39hRyJuVBjP3m/&#10;h/z/AJ6U7/hHlZtjw8njGBx/nNP2QfXLdTzOLwWd2DAu3HKleo/D3+nTrTovA4dV/wBGXkZ+VevH&#10;9cfj+Nemp4fVl4iGem73xz7f59uVPh9GXlDn/a/z/P8A+tVeyD66eZnwPCVKPablOOFXk9P8PT1z&#10;0xQnggpH8kPze/QH/wDV0/zj0saBCVUquD1U7Oh5/T/CntoEa/KEU8YXB688f1+lHsSfrzPL/wDh&#10;A8Iu62KsOFAAznHr/h/OkfwKM7ltx9/+6QOxxj68e30r1BtBQnCoePve5/xpF0GJl+aM+3y9Px/z&#10;zR7EPrh5f/wg6hGYRr33YUcnv1rE13wdH5bCS28tTxtHTjn0/wA9q9ol8PoqZZf4gOOn8qw/Enht&#10;JIWEcAHBI4HPrk4/yfzqZU9DanjOaSPnDxh4OEkUjlW2kk5X6/px/WvI/HnhmOFJHwvI+9sz6nHP&#10;X8h9ScY+n/GWirGJCIs9/l+nHavFviTpGFmzuO1TyMjOQeT09Tj8cVx1oaH0WX4nmkj5Z+IWmeTv&#10;Kxbf7y7ck4Bzx/P1/OvH9ZjS31GXjLM38XPp7/y/lyPePinFFD5iKiu207dvHP8Aj/nNeD67uk1O&#10;QSBuo9iOp69v6DpXl1lZn3+WylOFzrvhpbK0kahA2GA3dCBgcnH+cnivoT4baAshjHk8MwDJxg/n&#10;1/8Ar14H8K8GeMhvbtyeBj2J7/45z9OfCW2CJC77T8o/lj+X8q2ormSR52bTlBtnq/gjw1GqQlo9&#10;zLgg4247/wCP0zXqnhTwovkxjGRnjaowB/n3/UVzXw/sowIzujxtwTgbfYf5/DivXvCWlQqFRU78&#10;hU6cV6lGGh8BjsRK90xtl4SRrUME6jJ4+8eR+nP54q0PCEapjy+hwF/+v/np3rrrOyhCBT6jop5H&#10;1/z6VY+xRpjf34/Wuz2aPBlipc2hxsfg7YQohU9tu3g9Py/z61JH4RTo0Cn0G3oOPwzxXXpZRYDN&#10;H1/IcUv2JGHCr8ufXpnrR7OJH1mocmPCSfKBH/EMbhz7c/5Jpy+FNzbtvH8S46c+3v8A54rrFtY8&#10;/MirzjvxTQsZ4RPpjqafs4h9YqHNx+F87QVbGfQfy/yfxNSQeGRGo4UfKfu/y/z+ldEEQHGzv/e/&#10;CpEMKjcPpk96fJEHiKjOfTw3G6gmP5c5B2//AFvw/wA4qxD4aj35WA/dxnnjjp/n0/PcRVUYdf8A&#10;vn9f8+tSKEZfkXp329P8mjlRm6tR9TGTw3DgZi68YZcf5609fD0K/IYu+c7enPWt4BTzsUH124/z&#10;xUhiVuduOvYc1Vg9pI50eHbcrhouD/eGP/1f5xQfD0OAQmc8jOK6LylJJ24/2ienX/PpSGNGyAF+&#10;9hv8/wCenNHKifbT7mANAiU4SPb3btninr4eAAVY9oxjC59P8itw7VzvTvx6ilBxzt3eytj/AD+d&#10;V0BVJdzJGhwBOIu31/z/APW+lOj0JGXa8OV6Z24x7/X/AD0raRQ7HajDAx8vb/PNP2qRnA/4DRYH&#10;VlcyI9AjXjZx/Kj+w1Vdyw+7Ljv/APrraWNcbQ/1PT3oQZ5AX5TyadkHtJMwzoY3M+zPP5//AKqo&#10;a54ejaNj5fy8+/6/5/lXVgZdiRz/AHqztYVVXKEd+h6UpRRUakou6Z4/4y8PCMswj+bPTj/P+fwP&#10;i/xG0dY7eTEaqo4HoTjGevHX/HtX0N42jZo3WMZPzfKD/n2/yK8S+JURMEjR7Vz7ckDn/PP+Ncda&#10;KPocuqzlJHy78T7CGF5AqKykYXafUc++OB+Vcb4esfO1VFVlC4yu0dPT0yfy/oO++LXzu7llVcN1&#10;/n169f8A9XXhvCkqrfbnVW3PnEjfjnuP4frnGM5zXk1P4h99h7+wR7b8MdAUhFNuoAUZ9vT/APXn&#10;n88e4eCfDsZ2xypn5cBWX0/yPX14ry34URCWOMsF7bumPy689eK+gvAdnG6LvLZzkYwD/nOK7qMU&#10;fLZnWlzHReGfCqnBdN3H3uuf/rV18HhiIJ8yewb0p3hy1hjiUKFz1/Sunhgj8lRsHpz/AJ/z9K9C&#10;MY8p8fWrz9oznIvDCDooOePu9vT+XsDUkfh2LZt8vrz93g/h6V0ogiyTjjOG3d/8aUQLjgc+hrTl&#10;Ob2sjnl0CP8AiTH+1nHP6/jxU0Xh+3C5WPHYjbW4saqu4nn/APXTkjTqu0/8C7//AF6OUXtJGKvh&#10;xHH+qH3j2GKmTQdqAIoI6r0wP84rWIAHzjtnHHH1oRgDwq7j3x3/AM4p2Qe0k+pljQojhSgOOfu8&#10;1INGToVBwSMnt2z0/wA+9aSyZHy/g3r7f5//AFq0qqeG/Ciw+aSM1dFUNwv/ANeibQYriJoLqMlW&#10;XDEZB/DHIPoQcg8joDWjuwduTyf4hijzHAyF/wB7P+f88UyfaS7nG+M/A2kXfgzUbGG7uLeWGN0h&#10;vpbqSWS3kdAu4NKWyuGGVbKtyGVgSD4z+1d+xB8DPjpYWFj8VPCUNzJHDHpMfiDT7prK/wBLhRnk&#10;jO8h2khC+av795Yg8iuEQKWX3DxfqtroU17pviW7ih0rVofLjvJpFj8mZgU2gttVhgAgFg2VwN24&#10;VW8e+NPh9pvhRLz4peI7LSW0uBr+/N9N9naONIyJp0EuGKIshc/KSBgEbjtosrh7ST6n4yft2f8A&#10;BLzwh+zT8Lb34o6N4n8QHbIiafZ6lawMLhfMCSTNJGE2p8yY/d53kjlSrn4qvdKCTtYTyXDTQhVm&#10;tuSUV8HAUDk8ngDnNfor/wAFL/FXj/4i3Unh/wCGNxfyaTr2bzwloKyT3l5PpwUst08KzMtr5sz7&#10;Y4/KV2QAsFJbf8H6pDpMGkza34aVpLy6UTrJ5paSRMliS3BJw+MLgfJnArnqfFtYplOa7t5NCbVN&#10;VkUXCyMkjqozM2cYZu5GeWzwcjp0baSwaHBJdWOmxyM8ixEBdwZuSRz1yDhsY4b3qtpmn2mrs1ks&#10;37wiJ3DfJkN8+OMgFQFGMjIPfv095ot/cWqy2biBZM+XHCpzAm7qWySGON2BkgdcYbEO+wl3MzT9&#10;ONjqF5d6hL9kN55C+T5e4FZCW2AZzjKIMdhx6motTN2kDeHdOxPGkwkuZvtCkyx/7LMBhhnO3BXr&#10;xyc9Fqqafq2o+fHeRxrpukxy/uWKCIxu0QBYZwcYPB6kEZ5rmfBPhRfEni+GS7j/AHEmOJmIRIVQ&#10;EnjqduOnPzKBzSaVtSot8ySLSQ6vDpf/ABL83Fv/AHWwuFIwQM4Izxwc87vQZ9E0zWdP1vww0F68&#10;drM1vGjfaZty4HGAfQYz7ls+oridcjs7/wAdSaRHa+Xa2ttDJKyqApYIXc9DnmRQOhIGQDkZ3LHw&#10;9Kvhia/gMkcLzMEhdgfOkx02nB3454PAyTjjOXu9ToRqXvixD4Mjim1JJItFg8m1xlTKzZ3YX+Ll&#10;BzgYK46Vi6N4iuPEWgtc/wBmeXBHOUzycEtgH0YnHU9j3rH1Pw+15bCzS+thFGjp9l3ZZmOcvjou&#10;D1znH41ueAdPtYPC2oabOdsUXlGBZCSx2mT5sHPJbk+uMU+WMVoRKUnJGRoPh641u91J7qxxbxMf&#10;s4Rdqs+Dxn6Enj0OBVvVNFt1uJNw8qBYU2spBG4kjcec856c4AxzjFWvh091qOrWtgL0pNDdyGTz&#10;DtU8Z6seuO/+1Vr4m240SePT/N8t3t2ZUf8AgH8IOPbI/D61P2rGqtyGLZRPMrRidhJ8ySx7tpDn&#10;7pXHbKj6EnHUCm6JD4l0/wA6LStVVWlnUSmZvlDYz8zZGMcDPB71jnxPb2uvxajHF5yvb5dGJxyh&#10;3L6jj+h7ZrR16/uXeSx0zUI42mjwLhflBc98+46+/ND3JRu+EoTqN9Jq2rXyyJGJEulVQxcOpc44&#10;xwVGO4yOfW1rt5pt2ZtNtHkm8uZRNtywmYqAx9CPvDJPGD/s1T8IW/jG7tY9Cttbt7hmRWSPcF2y&#10;YIwxIAwuefQ9e2bi+BPEcGl/Yr7SvM/s6A/u40LtNucfNJtwVJzxkHOfXgZyem50U/JGvoy3mh28&#10;dl4c/wCP2SP940y/JAzA5IIJwQCg6+/amzeGvEiaZcaTHpazNaSo2tXNvOCrW6DcEBOMEnBxjPyD&#10;gkkUmm6mdMdotRuLq1dWE98stkYTEx6AMWOTkDHT271u2vj671SAaf4Y0QwWqNujwpy8mciV+7Pu&#10;GRuwoI7nrx1KkuU7KcYt6knhuz8WyWNvp7ab9jtY5t7QooZpGOODg8cjHOQQvTIrt/A9q8d15rTX&#10;KJu3yTPGTgZyWLN0UdSepKj6Vj6NI9kV8PalclrpgDJaxbi65HR2Pt3I/i75Wu80jR5hKDe2sirI&#10;yllkXCso9eOnYL0B3Ekkkjzakru569CNjtdG1vTNC0uG51O4SEfZx5dms2Ps9uOd8nXk/wB3n0xm&#10;ut8DatDrgN8I7prYx5S2k4VY8fJESf4f427seD2rjbLwlJ4kuY7vV59trHm4uriaQZuMchfQrxxg&#10;ENkYyDk+jaVpF21vHpG5ZLgx75vLX5bbPOCckFwuAD69O5rzq3Lt1PWoRk9eh12kQ3FxI2pzTfKq&#10;sluiKVByPmO3pgHC85xjgDiuo0rUkt7PzLwrMWbLGST5E+nPI57Z/HGK5nTYbdLYvcyq1jDGYl3f&#10;8tGAwdpHfPG3ks2R0HzW9KF7ctHcahAtvHCA6w/NI4x90sQNo4IxycZrz6kbnpw+Gx1sEupXMcl7&#10;JIjeZtK5yqxAkchj35GfXgjFbFnpepahDDd3M0lum4b445txbjnkgYH+fQnJ0uS91aFZbCKa5cMJ&#10;WumUBRgncy59z16eldBZw3NpG1tJfK00uSsbR7vp0I755NYt3N4kzRLFbmKM7pIz8m5shAeMY9en&#10;TGc9uhu6ZLfu+wwblXqzqTgew/z0rM8uSMMX1HY7gGRI4ydzdwPrjA/oa1YJr0OEhZ/l3BWZgrH3&#10;x7+xqJGkVdmjiKxT7TJcq3Tc2M8+o5/zipY9Tt41YLCZ5HXO1m5H+1x07evJrMSVHLQyxqyxtn5e&#10;cnBz2/Xt+lWNIt9Qa5kUIvlldy7vvDgEE+vSpNrGvZI8kkkd4wxuIZo8DGfYdetS2HkxMkCwxqbd&#10;ifMkBYbcd/X8/XvVe3uzDbw/PukZvvKpO79OT+n9I5J7hboy2TRx7n/c7m7579gD/T05GctGa8pY&#10;xDJMxumj4Yjam4MwGDxnr9adHdLDbrdJcRiPusq5Yr/d+Xnkn+nNUWaQzNMZHkfb95V2+vp2/wAn&#10;rUmnQO0a2v2L938rM23Le496hvoXCPUmhv7q7bGyZ2ByPlJP4/qPxqK8a8d3iusthvlC859+e/B4&#10;PT2zWizeTA0VxF5cgcfdG7aO3+en86z9QubmKVYbKNpd2d3y9SR65Htx39qyk+5vYbbRzW0a2wu5&#10;hHJndtk+br0z/npV63nt433hJM9V8xjhv8/4VRS51GORY0tdreZmRWIC89++f88CrRthNtmmZT8u&#10;e4x1/wA/hWcvIpGhDfvIhaVN6HhAynA9/wBTxUzXc0srLattVvvZUEjA5JqjbErtZJH3dflUnIxj&#10;H+f/AK9XLeHhpHLeZ0Eu3ANFwsaOnQeVNmNQ6lQNxbLEn1xwMnP4/jnSsmsDMYnB27Mnknof8fft&#10;Va2ltimRbtFIUyvyjGOvHPPHtUsUbyx5KBd68DcefpVRManmaFtJp8oFvGxbyziQrwdv6jnj6Z/O&#10;zHfzxtJa2sK/IPvNyOffv0rNtViihYQzLlkCyN0IH+TWhZyulqssQjZWyNqL79fpxnNdFORyVIlj&#10;TI7mGRpLi/DG4+ZYWXGMZx+PWrljM140lwwIIkzGzSenGcfhVGMeYzGNGZmXOJsDaKjKSiBc3Kk7&#10;eZI+oUjOf5/j+uy0RzS941tPu7mRvN+0eWv8W1Rz6GpoCUE00t3uZmYLjrISPp0HPHX9KzY/Iljz&#10;B5hjjjChSuRuA6Zq0ySMy+SBGzNlsuBtJGCenWtYyMZRJrO6hMiotuxK/wCs3KDuz0+n+etTrHDM&#10;rAYWRlzlk6A84Hpx1/8A101nYTZDxHP3324AwOuf0pl3ezIitAvmBv7pHp3qzLfYjnfyZ1iaT5ip&#10;2+XwDj3NQOpeQJE3zbSVkUkEdxTr25mRo7e7s1VeBH82OMfzpUjee4Krc42qPu4wgHUfyP4VPU0j&#10;7pC/mRNIFhOWUhtw6c9fxpbbyTL5QC7VbYq574FNW1nF0088+85yqr/dzxn3+tMWSO3kbe23audz&#10;d+nP1rJmm4+6JkvJuQWibKhVxn/9f+e+aDygSNJBHuG3lSpOBjFTNctJL5jSK25iu7p261CJIxPv&#10;EY+bkr2HPTj/AD+VSzSITSlI8/aMsFCxjHTkfy69se9QR3cpXbJubYxVW3H/AD/9b9Z5ZY5gzLHt&#10;4UK+Ohxk4/zniowPMUrFx5a5YrwT79/8aljVhI5FkjAVNpVSMr1PzdPp0qncGSJPtSxrxHtbd1z0&#10;yPU9un/159saf6OH2/LhsqefUcf16k/Sm3BEUcaFsqzfKq4wR2/zn/62T1WvQ2i7bFN5VgUxq4dd&#10;vy+Zzub09hn69PwqvMkhjeBhu8wc5/w6ZH6GrzQQEMSQFcll+Xt68mo5UEBYyKTuO5O+OvP6fpUm&#10;sWZ7vFEjBDtx0Bbk85H9akhQ3SedMGCtzt3fy9OOPam3nlSyZEShtvDdyfX9DRaXDFWt3dlRf4h0&#10;Pfr/AJPWlI3fwleX/RyxjjLb9ojVvmxzj8KhmZpomH2dSwYHGeeOoz6579/rVy6sto8yHHK4DL91&#10;vz//AF/riOJYfmEkG1iN26NuFXHU/hj1qdifMpwzRIu9I2VW4K5P3hnjn09+1R3BilX/AEZV+Zfm&#10;Abkn/D26/nmnXskgObeXcVkzIVQ4f0Ax/n86hFy0QUtHhez7Rg5PqOlOPxFa2M+WdzG0brIvXOxA&#10;2MDH4etU79GjtG2wFmC5UvBuA9D2Pvk+1aF5PG+3y7PeX4+n1/CqE6XDgtNHN+7O0RhgMf5/L9a2&#10;e2hn9q5z2rSF4mcRGRvvbHUgdegyeTgdTyDiufvVlkhZLiP+HLkEYGevGcH09/TBrpNaiEXP2dt3&#10;UsTu3dyfTrjr/wDXrn7yzfewmaMq5y0oIO3gY78n3+tYrcue1zF1DTbiU+Y0kaxsu1t0eCec4HPI&#10;yBz0449a3vhVocmreIo4LrTXVVkEcflueFz0z35PXNZN0WsLQC4l8tAcyOo+YLj72OM8+nr0r0X9&#10;nzTLSfxBHcxxYyxMa7eq5HH/ANbp/OvWy9c+Iijxswl7PDzl5H198EPC0NrZwqE+6g7f59/Sve/D&#10;tqIoowFry34TWyixhbb/AAgZA9K9f0ZQsS+mMV+oYKKjSR+N42fNUbL54XkVDO5RN3epWIx1qlfy&#10;leK7JM4oR5pFG9mLcdeahjAHP+TTZGEj4z/9epAAVJArlbu7nYlZWGzsduAahAYncT1NOfLHJoRS&#10;Tis5alxJowQMYqYKQvFNjGBjNO6Hbz60EgenNC9aCOdtOQZOAKCkSQgE9K07CKs+EHKkVq2KEDNV&#10;Ekv2i85NXYhntVW0UDoKuRAZzRECQDFNmbbGTTqq6pP5UJGe1MDg/ijqiWemzSFxwhPJr8Z/+CoG&#10;uHVPiMwjmyqMQwz15xxz9B/+oCv1e/aV8cW/hvwne308wCxws3X2r8SP2s/iWfiB8Rbox3G9UmPV&#10;scZOfx9fx+leHm1Rez5T9c8MMDUljJYjolY8cnbYrebGPkbChlI6dD1z36euOnSmtLCLjdC5Zt2W&#10;ww49QD6fX+eBT5RIRkx/dYcevXuehx+GD+NRzpPFuWWRpOhXcTnoOxxj0+v45+cP3QZhEkIdc/Nl&#10;889hyP8APUinZi2eYY2U/wALKfu9OAP1x9Oe1AOyTEY/iBOFwB1PQnkHB/z0NoiYxkYbb/q1Xnn+&#10;fPPHr24wFREZEkVcxIvfHYck44/wPQ1IrSbBzIqrknCjKHj6AHv+nOaRWWc8bfv4z2xkfp/T0xQs&#10;ieUpaQv/ALrZGem365/ke/FM10HNFEkuxZW++dynPX06Zz7ep/Ghf3nyiTrjGGPXHXjoeM9P6Uzc&#10;Nvmsygfd5wxxx3+mP/r807G6VY329duc4BPp9fbrz+SJkK8u91cb+udqqWBzn8vrg/jTT5m1scZ+&#10;Vd2CCQRz831/Lp2p2EYHb5ZyvRW555HtjIxweOefRCVC8BmwMbuTgD09cjj6/jQGonlxFmz82F2Y&#10;8vG8jtzyff19s09kkkfMzFlX7vzHHUn8v0+mMBC/m42bSG242qGJXoeR1/An9KIzIE6cMxIzjjgc&#10;/rnr6UDEaIKrSNL82MNuA4br+H647GlEfmMzPK37thtbaDg47f5H07U4u/mN5aZ+Y8ZB+Udenr/9&#10;fnmmoSU2Nt6+x9uT/h7evIUhzzSJHI0i/wDLP73RiegBIHX9c9Ke5AbK5+Vs57dfwxwT681E6EM0&#10;Kr5ij+6uevPH/wCrkjjPeWMZOyJdrFslff8AXPPbr/QBDWZlyxG1WUFtw6Yzk5/zjHSl2ow8kFvl&#10;Ue/y4A7Z9R+I96RJI0PnLFwuNvHXnpx9B7/0TEeMCErsP3R2564HX0/HPPFANjkUeaCzMzfeO9uc&#10;dPbp/wDWNSFGjA81mj+UMp74HU8AnOfwGPxqNcAdVKqSq7mwpOecEH1x7jrRCDtVQdqtjblQMc9P&#10;z/z0yE8xICzMGxyB05Ppxn0/H+lN227fMv8AEw8tt23IHPHOPT19qSJpI48lW5xtZfr/AD/z3p6Z&#10;G4xNkKoKKoz6DGfXGf8A9RwQFqCRPv8AMMPTnY3GSB0Hof6+3RZiN2QwUFQFx/D0x0/Dp0/GnYAZ&#10;l53EkD39vfvn36YpHmZvu7W28n5iOnXnPuD2685o6l9AAQSZbbkMxPzHnjgden5d/YV558SoNUhX&#10;VYYNR+yXGpSR/ZZJBmNyh+TGDjIDYPXAVj/EDXoZXL7pG/eLx8ykkYx1HPb39gahvoLG80m4sb20&#10;MwaMeWyFWwwOehBUjjGDxz24rahU9lUTPFzzL/7Qy+dLrZ/imvyf/DnjWiarcaPp8mmavI0k2nyx&#10;xoPLEihQv7w7sdMseT0ycE9t95bK/igmvLBme4EghjYBmx/vE4z1IGeeM+p4rxfpOo6J4hWBA1oP&#10;NklO6MoJbYnuG+/tzz1yPYbm6GynSfRbSOLUkgaG6KwKIw28qMhc9eM8H07GvoLRnBTXU/myvRq4&#10;LFSoVFZxdrFiw1FtJtlvpYWkJjH71YVyGcltrAdR8v04AGOaL18JJqSxLLGzL5abWXYMjlumQGJP&#10;A64HFXDpd263EH2jNvAC0ksgXzIwUCqhPoOWz+IwelZbHxA6zWV3cW6RxsjpcxqQzZ42vnoc9uxG&#10;R61x1EdEL8o/Qb+KIvNFG2ZpMSG2AR1Jbk89RhAOnGc9MhepjkxdfbbfV1kibygwijCgjPLZXk8r&#10;zz/CTwSK4xL0abNuu4mkuPLMZb7OzRgMcMW4wBt75OQ2MYJA6bTpp2tI7OzgULHGwhSRMJHgAfKO&#10;MjOTnqMfhRvEqD1sdZBcLftbShVlkZdzFmLnbwGbPOT8p+bOePQGo7mz0u4jks9SVLqGbAhWSPcW&#10;TO4LkD8wD0+vOXo2peU80tjNu3Hafm8wE8jKkdB37E5Jz2K6De6i7tYG9b7VHDmS4WPJ8zPQLnGS&#10;SepGfXvXNUWtzuozUdDuLLUL+wW8aBEkVV2g7gedqrtwp+UDGT6ZB7cdHHLp0Opx6d4a0m3tXt7E&#10;QX7xgLiMRsyxpgAnaD0Jxl8E5OTy+iaVPHZ22oX1v+7+277uPlnkdTuKgAZyWVBjrtPHJzXoUdkN&#10;O0h9T3SzSLbCC3aQpumPypk5J+XjnHTJOeledUkkz0qcZSRh+Kry1vLOG4jkjZ47oLp82MJbFSEP&#10;4hN4z6NxnAxwvjrwvHLHN5tnMyHakcdyvyBdwyADyT8y5Jycbenf1cRW9/rNvGHsJXtJJEuLcMyT&#10;QM2MyLFjnuTg8gjoOK5Lx7YeIEnkEcKjbGczyEYLFQpwQDlWGTxng9QaVGTUrFTpxs2efeGYNJKz&#10;Q3tkJo8NH1MQBYr90A57P15GeMnk+t+GNeFnJbpb3Me0I4Z47YKu4Dbghflyw3cgAHnocBfD/Ftv&#10;4hiuv7W0sFZAm6Tb90cglhznkkEE4+9jqRTdP+Muq2UH2HVNEeby8hmblX4chgew3MTgcMcE+/XP&#10;D1K0bxM6OLo0ajjLQ+jLrxRpjac1pdiFuMNaXDDbgjP3F5KnI79cd84vaZ8R9G0+ZpLe+ht3VQiW&#10;0cfyNhVIAx0yVHzDH3TkctXy7qXxvt5ERNScJIsYj3kCMKANpAzjuMn1Oc4OaSD4yabqX7qLWIZP&#10;4fLWRSz8+mfxz+fbOP8AZ9W2p6FPMcPHVM+q739ozToJv+KdkZPs8axtubaw2/dOM4II5ycA4A6Y&#10;xzk/xQnO628xlXqojU4wwwwwQfl5yAeME5xjNeEWPxCsUkjl+0rMrL80vmAMx2gHgY56cYGD61sW&#10;fjaae3kfTy0gYnhYz0yDgkehwfTkelH1GMVqjb+1Ox7lqXxS1vxFAljrerpdCNUVGlkLcZIGCpyQ&#10;CvQ9QevPFa51R7q2MYkHmGMq0u5t7YIxjBx6c4yeR7V5bpfj+S8jjVYCgZd2FtWVT3565HyqR2Hq&#10;M5rrdM8WW87IixrumGG85ZN/3ueQo7J16HJ5PAp/VuToVHGc63N2W6n8pbyK+eGRZMRiJiXjyNp2&#10;4bK5x1XgYGMDFbOleMPGWiPeWVlq6zR3EPkP57NucHnOCxAOVyFyRkjAznPJr4o0XUbO1sm0aCGa&#10;OEfaLhtQT9+/OMhjtGQWzngdeOaWy1eKZVhnsIZGSTCLJIFZhzhQxz+pI56jqH7GL3RtHEPdM6WL&#10;xVqtlcLqNpq0lo6SK+7fKvzE5xjY23GTx6HJxnjrvCvx78W+HHjkj1aWW3imQzW67/n4wMFoguNu&#10;OCD26jkeS3+t6fZtcQS2LLHJuBXzlGOcg4OTzxxncBnBGMhkGqzCAiOeFfLZlVoWYb+cKuQoPTHz&#10;c9vXiXhabWxv9cqbXPb/ABL8atW8YgXA821imj2pHDHKduOo+UorYPJJPQH3zi3Wt6dfzQy6nf28&#10;kKwMpV7S0R9uA6kbzLuHzHccA89TzXAQ2niK+uI1XRL4TSKf3C2UnPO3cp7humQCOnJGa1RP4h0a&#10;GYXNndQyeWYrjy5hb/OV5Ztw5GCuOcEg8nNVCjGGyInWlPc67UdatYr3/RLyZpIYw9vtmRmV8cEA&#10;xyAnfhtylBswRg5NaGn+OfEOtzRPeSzSTOzt5UiTXBkVUKh3M8rqmGlY427R8xxxleDsNWjitFto&#10;bNZDsYsGjMrbGA3AgsyhsZxkYII46AaljqFpFOltdRTNLI0bfJqEcSNjaeI4YgxAUngZIzjqPm1j&#10;H3jllfc6qz06C6uZh9pkkEk0R+1zyW9tuJlAIk8lZe54wQQvPPfH1TVtIium0xrWxZtzLDNFI+UX&#10;yxnbvEYK8nlhu65yowKeq3txBZPbywWayQzo0Y1PzJpUUBdqBZSxVegGUXdjGe1ZMWu6rq1xDoWj&#10;2d5LcyRlDa2kJPnHuAqDd3KgdduR3wNHTTMJVeXc1brxRpjadCsjvvIjKSTYJ+VFyQY2UcEjryoP&#10;1NVLzxIv2dkh06ZmDDLSzHBBI6sCcH0yT2x79R4W/Zc/aB8UXuR4FtdPilUlptZ1BFEQYDICRF5A&#10;ef4wCMYxmu+h/YamsNBnvfFXjO7urpIW2WelWpjUzYG1cvvMmTwAVHbgdrWGk1exxVMyo03bmPAr&#10;3Vba1g8+6t4Q22Un7RlsnAAwRjB4LZwMkng5wZdH8K/EDxh+68K+Fru7kmUx/wCixt5flk55OQox&#10;6kgDjGDjPbeFfCHxV/ZfuLyz+LXw30/UJIbj7Q15cbbe7tYyoxGAUJ24IK/KD833iCtbvhD/AIKH&#10;eEdU8Vx+BtH+CniK5k8zH9oSTQrbRIASzFssTjngAE+1KMY310OWpiq9TSlHm7WOA1r4C+OfB2mt&#10;qHjGTT9P85vLtLKabzppH2/dAiyoBOSzb/lGcg521c+GWo6T8KvGK+MtO0uTVbzy0SS31qdDEkmJ&#10;AXj8qOOVFbdnHmMw2rliAQei+N3jkfEnxFDrdqJYbWKAxW8MmPk3YL7sHg5AzgnhRXFST2dpbGIT&#10;w+duDeYzEeXjr9OPT0z646Yyp0dVudlHLamIor6x16Gx8S/i3478Y6VNoupawq27SMGhs7aOOMMQ&#10;OGKrvden32br37eaWXw/0iG7kv8AV5o7ZmbmSRSwck+uDjP8/wBOsnLXOkrI2nyXBumdbXMe7Lgj&#10;J4BKqTlcnuMdjtij+G+oahLpV87rDbRyYku5kHlKAQ2RuO1+Dnk9McfMKxxGLk4ttnZTweGw0eWn&#10;FC6V4Hm0me40uwMa7oY3b/Rg7SjIJGGI6L0KHPzdCSK6LTfhrpehaGZtVFwzW8bPHGrIdrMrgsrE&#10;hlwckqCwYbeAMkeiJ8LdOsvDsUGgTTO00K7ZFUtvZoymM7CMZIXA5HI+6DWvoXhiw03T1IgWSNhn&#10;cLdgq7VIK5LcYI3c56c8DB8ipipStY3+rqUbtHyB8QPhl4htvGh1HU7YNdLC8FrKrAC4jVmKyjOT&#10;0GAM4BUhflO0d14Lt9PmhWe2liWxutUV4rhWDq5Unsd20/dGeeobkkiun+Mnw/1HRL2/afR1uNPk&#10;g32ZW3O6zBRpBIhwBjh1JxlduSGyAeM8EWtyljNNayR3djMixXFrIxTawn2ElXX7pTCEhl53dBuz&#10;rVl7aCkeVGn7Oo0eg3TJcafu8P3UFreWNwpvG89oPtcJYnHRlIYgbWIG11Ayoc5t2fiXU9W1/wDt&#10;V7e1tIZtP8i4t76w8yaF1k4G4lsoSVJUHJ35U9VOX4d03U9U8jUPDtpC8EkMcc32qRvLjQsn3dxw&#10;/wApL7RkZXAwSc9l4f8ADvgeC0b7DfLcSTSTfvJmdiu3grjAyoY45ycYXJ2mueUeXQ2jHm1JtAlu&#10;vD11Y6LdXzPHMrW8m7eYWZQW8re3zIM9FZnBGFAyq120+oXqWE8VjCvmR26lllbCgEHAAJOO+cfk&#10;OteWz6Nq+kQ2txqPiSC+hhv1KwvaqjRBjwWO35QAFI4OevTLV2djqeoztJZXl0r252PD9nV1kRjg&#10;gndgqCc5z3HYZFYVI63OyjLlVhdW1exjuoprya3t2Z1WFXmCs7A52hj8uOc4GOWJ43cZuoatawaQ&#10;t7r2oxWqxxm6n2yeYo5G8ZwrMeDz0BxnBIzcnutl5G9/bQxyeYRHPbqHOPmx1AKg8Z6YPfuOf1+/&#10;1Bb2x0+y8prG6aWzunljZ3ibG+GYgMNwzlCDtALoc7QSNaUeaSRnWnyxMmXQZdLvotC0rUtQaGG+&#10;S4t7hrr7V5bBSuf9IYleMH93zg8EDgQ6teXtzcrFfN5qW8+XeKVt0ig53FXAABI6bgc884yL/hrW&#10;LXVLqWzubRbO7sXj3WkXBdGVdsqHIBXJA4BGcg+/NavDaWOtTSJNeSbpjcbZH3QxZZF67SQSW4HG&#10;5SwAPbvWx5vMpO5j64toNNW80TWLfTZL5pYo/s7IkWPKYjG3bgjDEthd75LZYEvr6bDYW0MVtdtt&#10;1C6hbbdMpLMzFn2AgY3KEOASGZVYnO01oXeiabbNJd29hG0ssautyLVcOSOMN1zwcYAHTkdsrxPc&#10;wy2n2YwNLarG7eXI7GVRG4ZfLwQyMAHO4EYPII5NZR992LkuTUxbK68Uxy3XicgzWMkl9aPbll81&#10;1SUlWCrkqy5khZTn54sgryG5jxp8Uon1+z8NaTbWK3FxJNHBJdZTymjODI7/ADBUBGRnHTk9K1b6&#10;O4s7K1nVPs7X1wkl1ErEO0+yNlTPfhUQk7jgj0NeLeLv+Ei8O6bfXOn2ki3YkddXtrybJhaW5y/k&#10;FGORxt4GCFU5JwD7GFoxlqeNjK8owsbPxdltNa1X/hEx4ouITaxLPNfQMy/vJC0TBVyNruhZyowp&#10;WFx8rEF8/wAe+FtcaG68OWvjNbhb5ZJ47WxZonMRZQol3clUONu7+6ynk88b8VPFieHte0u5uLFb&#10;qKVoDI8jO7FYZkkUOAThwGdNm7OLhs7iBXYaz4nVPhtZ+I/FFxarqSSeVIFj275FjSQx7g24fO+S&#10;24BlZm4yCPUjHljFI8GU41JTuYt1qXg7StJhXSG+zpos1zeWjT27xNLhYkT5ig/eMzHlcldqydhj&#10;mfHN5YQS6l4Q0111JYby2f8AtGZsNIqIHkQYIRcc4GMll+boRWm3iO21ZIfBd8YPJivVF1NDbuHu&#10;IohlkBHfCbVwCQQvoCcK60CLxj4rmv8AW5EW41S9jjs4bfcrFsqAqKoAYMUbnPA49DXUlyq7OFyj&#10;LRH3Z/wRU+CA1zw1ffEvWIW8y41ZV091wWSGF0ZcMefmJIYnkl05AVhX6zeCbOO3sY3UbVGeFUgc&#10;9CB9NuPYqPWvlH/gnf8AAz/hUfwi0Xw9Bqk00cWnx/u51QhWbk4KKGYA5HJOQWx/rFx9gaEhgtlV&#10;kfcF9QefX68nn13H0r2MLT9nRXmfO4qq6mId+hpIY2TDSduvUD/Pb1PNSOzKqhM5XI/vHGOQPUnu&#10;fSmbI3i3xnBxkED8j/h+dIC0ZZNzfLlcf3f9kepPc11pHO5EjMBHkgZ7Y6cf4dfeq7k5aQSN97O7&#10;+6T392I6en61ILg4GSrYH4H/AOsP51FcOW5yR82SwXJTPfH970FXETegyQFep/i+6O3sP60eZkZU&#10;fNnoo4bA6ewH6mox5gXeI/8AgI7Z7fWhtjfOAfvYbb/F6KKokc00jphm3ruzk4+ZvX6DH400sPLU&#10;Bvf5u2P4v8KbJuLHZJu+bDFe5/u0gLld6D5t3HpnHX6CgTkBbEecsuVJ+mf/AGY/5xTTKwOz/a9O&#10;Bx/IfzpchtuA3G7Zk/m/+FRkDY3ljHQbf5Z/mf6UIVyUErJuWLrjbx144B/9CP4ClWYqSUyy5GOn&#10;+ee1V5JSki5O75fmA/iyc/mxyT7CnmaPy/NUgr13L37Z+pPA9BVkXLakBd7qA23bj8On+Jpka+XM&#10;8n8IQLkDsT+nT+tM8xtm4Op2nad3QcfyHU+vSnLIwBRvuluPyGR9c5z9QKkpDBJ8u7PH5f5H86oa&#10;2wkhVFz80irg/WtAkhSX64I64/z/AErN1fGYdrfebPPYf5/GnH4kSN1CZF01llkwdpBZu3ynn8Bu&#10;NfOPxrufN1GSRQFZmbC5HyqcbV/BcL9TzX0J4llFvpLK/wDFGd30wS35jC/8Cr5m+K13JLrEkUjq&#10;ZJJSXyvQ8nH6/p9a9LCx1bOKtsjF0aZUuNsirtULjb/D2yP85r0HwNPK8bTo25lwlv7u4wSPcDNe&#10;c6fs8ryXyxUbdwb7tei+AN8TCaNPltVyu7GWY4Ucd+T+Q7VpXFTd9D02yt9qkWv8SlY1/ARJj8dx&#10;rSjjtrllhClVkbYrAcCNm2ntx+5hf86p6SQieXEAzLuSP/gA8tfzd2PPoauXcoeQWlsMBxsU+7kQ&#10;r74CCRv88ec7ncVZrmXct5Mu7cwlZcDHzEzkfpGKzdRlmst0nn7mgVx67nVdi49MyuT9DV+7vIL2&#10;b7TEf3UvzsD1COTJ/wCi0iH0rGurr7NcLNctu8lg0vy/3AZnOP8AfdB+Aq4x1IkSOqiRrRG+WNmE&#10;e7v5KCCP85XY49qVrLzQ0abdzMyQMG74FuhHHqZG/D8q9uklgixSR7zbxoGUKc7o4jM//kWRV+or&#10;ThgeNfLUbpFHlx+7j9yDnt87SH6DNJqw4lMwrJIu07YZmJU/7EkgQfgtvbnt0YfSpIZgxW9dfmBE&#10;si+hx55H1H7pfqv0q0otDa/ZI02rNIUhfacrGcomP+2McrfRlPcVEZYJHW4lTbG7b2XPQErK3/ji&#10;oPYmj4gI5ZprRBaRKHkWJ8rnkskIhUDoOZrhvx+lSmOO4uHsrc/u9zRLtGBgukA+nyo+PYE1XVJr&#10;ZUlmLeZCwkkBX7wiVpnH4zSRr9VxVxLd7W0jt0QmWFNi+8ir5eD/ANtJXH1WjlJ5iTT7mNZvtNxH&#10;ui8xJnYDsXNwf/IcKD6Vatw3lR+av79I153Z/eBC3/o2ZfyosrW0k/0eUqsczFWkDdELBc+2IoWP&#10;/AqtW/nIGnki/eZMsg7biTKR/wB9yRL7bamxXMOjjBzHhTDu2HHePhSM/wDXKF/++qQSyvJuZd0w&#10;yXZe8pxKx/7/AEyL9YxRJCA32VJMRyDy2b/ZyVJ/79xyH/gVQx3u0G7mKqY1EzKezENcP9CMw+2a&#10;qMSXIs3OpW6OsMLfKZAOmcxltv6pCf8Avo1zt5rk01t5nmfN/oJk3cf6yV5W+mcn9KffXj2MEkLD&#10;5o4XXbxzsgCj8dzn/JxXKeLNeitkvIhKoEctkFXd1woQfQZDVvTpmNSZkeO/F1xDZyu0vz+XcHdj&#10;p827GPw5/GvBfiL4wuHuvtMs2P30DzEN08mBpiOc/n747gV3PxC1y4l+0C2aTPm3aBdvUlhGF+uW&#10;/HArxnx9e/bbuSK2kX95MwY7R8sbyKhPX/nhBIR7H0NehTj7ONznvzyKPwq8ITeO/ilZ2VzAJLXT&#10;2El038LeWp3d+MyzN/3xn2r7r8CaNBDBGsiMW2jcN33wQcr+X6j8K+cf2R/B1v8AY28U3lt+81Jy&#10;/wAy8ohZpP8A0J2/75HYV9WeFdOit7WN2/dooO7/AGff3xkMPoelefiJc0z0KMXGJ0ul24SBUSYD&#10;vu9TlcH8yjfifpWjEA0ihBsXaDu/ucf0/wDZKhsrV9rb4dv3v3a/jkfnuHp92r623lvl3Vm3Y9s9&#10;M/mB/wB9muN2NLXEKEIeG4P3cdueB/48v/AVqaLc6bnKt3zjqf8AOf8AvulaWBfnyFXs35HP8j/w&#10;Fqj3lJNnk4X+LPUL/n+QqbFXJlZUDRA4VuCzdemM/lsb8Kc0zuSfvMf4l7HOcfg2fzqEW7SkI65P&#10;Xdu4/wD1ZP5N7VIuAdiqWLdP8/55FFkPmkLHhfmA3dwueuO35Ej8KVikQCLu+UY478Yz+Ix+VRsH&#10;35dtq9yp5Pf/AOv+FSKqBgoX059D/h0/A0AmyOR3fcW+VT/F2+uPrhqWNN3yyE5HDH36f+hc/Q0K&#10;km7OzkY2j/P4r+NPjEW3cPbd7rj+q/qKOgrak0ahvmVGw/H0J55+h4ps+2MebGvUZA6/7S/qGWjz&#10;9iGGRvmY4z2HOP8A0IKfxqrcaiNu9T7qP/Ii/wDs4/8A11maIjuRGvJPy9/cdP8A0Fx+VZ8rpJLs&#10;uh2/eM3ocRv/AOPBGp11dlJdpO4Dgf7o/wAUP6VAJ4Qubvng7h3OAob/AMdw350wlYly8n7phtLL&#10;83+8flP/AI8AfxpwlaWMyxD95t3RhvXG8f8AjyMKbtkyzPJ8xb5m9+hP5hW/GnCSRXWSOP5mbdGr&#10;DnJO5f8Ax/cPo1MCxHJEhBjfMfJC+q/eH/jjkfhSgOD5SMdzfJuz0P3c/wDfQRqZCgCgQKQvy+Wv&#10;quDj/wAdJX6rViGHK+W21SeCxHXquR+SN9agY5ZPl+0QxMq/e2/+P449jIv4ULb7F8hpP9lpF6kZ&#10;2H9Nh/CniQs26NG5+ZlUcc/Nj8xIv40sa+Z+7Y/Kyjnb2Py5/IoaYySAlh5kgy7c/ifm/wDQlYfj&#10;RJEifufM+ToOPur0/Law/Kmklo9y/Kx5YehPI/J1P509HSRMop2cYPbGCf8A0EkfgKLBcbGqSKyO&#10;MMxxj3Kkf+hqKRTiXz4yw3SbmUDqOv8APNOkjct8xw209PX/APXg/Q0TRM3Ksqt1Xb2yc/zz+dFg&#10;uS27QTwrKg4bkbvTg/4f5FOMW3j/ANC5/wA/59qgSVLb5mf5MfKCPy/qKlAULtRuP7w/z9P0qXE0&#10;jU0HujNwF20gD7etKoK/Nk/5/wA/5xSOrDnd0H6cf4f5xU8ppzDDG/Of71eQ/tS/sW/CL9qLw3NY&#10;+K9EW11dIWGna5aptmgc9CcfeGQMg/TvXr2WYfJu69+3+cf5xUhVipUPt/vf5/z+lZ1KMKseWSuj&#10;owmMxGDrxrUJOMls0fiV+1H+w18av2YNZuBruiveaP5xWx1mzx5U6hsKSP4GIxuU9DnBIGa8SeN0&#10;jCRxsrrwvzE5A+uM/XrnH4f0FeMvBnhzx5oVz4Y8YaNb6hY3UZSa1uIgysp9j0P+HtX52/tq/wDB&#10;JvVtAF78RvgGGvLdZGmk0Vl/eQqB/wAszg7sdh1+p4PzGPyWVP36Gq7f5H7Vwx4iUcZy4bMbRnsp&#10;dH69n+B8AsrklUTMe3buI3Y7dsfl0/U06STzBvmO/KsG3Y/H69f6n0q9rWhatoepz6Pq+nTWtxbt&#10;tmtbjcrRnvkY4+n5ZFZ5R2AkIbapwrLjA9f/ANR/xz8/JOL1P1GM41Ipx1THSzqz4a4zh/lU5O0e&#10;w9OD7/yoEnEcfH3s/K3P4dOM9f8A9dIm+UZ3D7w8xVb29D0BH49c0wO4T5n/AIfukEZ6f44pFk3E&#10;YZ2xufPzN/FkZ/pnp6c5pkTQJmOV1Ur/AHo/8+n40ghkU4faq9On59s4yR359+oBNPBwsnfn5tuP&#10;b/OaPMVz9TPD8SbEiYcDAbHGTg9+35CuiSINE33R2+ZflBz/ACrn/DhBhVt2DwT756fpXRKTs255&#10;3H5ueP8AP+e1fV0/hP5WrSSkxQqhvLO333DIHX36f5+j0RSMbiNvLZ/z39OnT6gQrncxPofSnL8w&#10;wD1U9+vPX/PvVmEZAQmNpC8f3l5P/wCsVGzKAdrfKT+f+f0x7Glmfn5ff5vx/wA/lUMs3Xdxt59/&#10;qPx/lQKUuYlEmNpL5+X5htGMdR60B1IwCcs3y9P8+1VSzFfun73fPH/1v8KjaRw28Nxnnjt6+9AR&#10;lY0klz8wkIxw2G5NG+Nxh3OcemcdP89unuazo5mVtkilvm+U/wBf89xVlZzk7ePm/I0CZaB3ffbG&#10;WztxyeOc/wCealh2lVXCsVH3uuf84/z2pfaULFdrfL0/zn3/AM93fbUVthO1V5z/AIGqiIvhyDvO&#10;dwx1+XPH+f1p4IQ7S/bt0/z/AIVXhuVwpb/gTbuv50SXCJICW91PSmBNJKAu4R9v4RyP8/r+NOjd&#10;dyldvpjPP6/5/nVeOclGUMv3h0/zx27eh9KlWVpB97d3FMCZJAWGRgnr83X9ef8ACnDIGPl/kB/L&#10;/P1qFfuYG75uAR69v8+9SowbPfPp6f5/yKAFbdgvGTx09qao4+ZR169z7f5NPcFHyc8deelI2Si/&#10;vP68H+X+euaAGSdMg8f7RI/D/P8AOsPxC3llmdjt5+Zsfhz+XHp+FbshBTLDn0z/AJ/z+vO+ISrK&#10;XBHy8jpzx/n2rOWqNqP8Q8y8dHBdCBgKR8wIPP5HPbAx714X8U5m+zzM5Xaq42ye/wD6Fz69a9v8&#10;bMjFgx3H/a9a8I+KMj7JdmwfNjPIx7dv6eg9K463wn1GXfEfN/xcuMGRA7MzEqzbevGSOnXj868F&#10;1Vne9kKEsSx/eZxn3+nHTGMe9e3fFuWVpZFlDM27oF7/AI/598Hjw69ZpLqQxheGAVvTke30/wAm&#10;vGr/ABH6VlMf3R3XwoKCTJb7zjcV/i6c9Mj/AOtnpwPp34TkxqqE/d5ZSvv0+nHb3HtXy/8ACo/O&#10;qJ93d8q7ffnPWvp74PSnbH6cH72QQOn9Pat8MebnG7R9KfDt12xjcflxlj0U9+3r+ntivW/CLsLe&#10;Pf8Aw+vT/P614/8ADtjNCjO4yp3LuwMjpj3FeweECggUbOcY3Y6/Xv8AnXrUj83x3U7SxZliXA27&#10;vUEZ5OD7/wD1s1Pt52j+Hj3/AE//AFfpUNm7eVuztx/j/nvU3RsbP84/ya7DwRVBGSe/YjPH4f5/&#10;qoQBckKGHO5uwx/P/H65b8u7D92P9cd+lLKSACAfx7daAGTF3OSN3zDC5/D1/wA/jUbS4HX73zdc&#10;A+/0/rSySbSCRn1XH+ewqByB2+b+L8utADjKqk8fzBH+H8/1pyXK5znJz90GqqyYXfn+Lj3odvlA&#10;JHCgY/z/AJ5oA0I7gA7VO3sfm/8Ar/5/lLHIMe5AHf0//X9c/SsyKbcy9W71aSbywQo43fNt9f8A&#10;P86ANBZAqku2OcenapVuI9wYdmyfy6VnC6ZI15z+Pb/PtTRds5y549ufWqRLNhWVhkkENz9aQyhF&#10;I3fUZrOS7cDkD/aI+n8uKJdQJGfM49B9en/16kSLvm+Ydx/u/wCSfXj3/wDrvViRtPVh82f881lt&#10;dDcMt+vI/wA/zqxHdhlXD+/Hb/D/AOtTKRejlEYI+71O70/z/hVmORpW3HaPmz0qlHNld+G64PqO&#10;D/8AX/z1tI6udwbr+tCZBYUszbWxnpux0Gf8/wCcU/PzFpCVLGmJn75bp97tTuc55X0qwAbAfmX3&#10;X5evSs/VlO3CseM8rx/Tg/jV4hgcheO9UdWJ8okgA7f0/wA/5BpS2NInnvjba0b7h1Ugr7fln3/z&#10;z4f8SgXWbygdvX6+3X26V7d40G6NgPvDj5v8/wCH8q8R+JIVlm2nduXpxkZ5z/n/APXyVfhPocv6&#10;HzT8XZWPmFWZt2SvbJ9MevH9fQVwPhKQtqiOG2qMDdzwM9evI6dx1zmu6+LtwqmQKwOHbcqg8Z//&#10;AFevf615/wCEZMakqgfMG2nbg4Of0+ucn8K8ip/EP0PDf7ufS3wjDJHDvRfuj5l6L0OMdAf89ufo&#10;bwCXNuqiL/dKg4JxnBycdfrj8q+dfhQ2+OFQV25ym09K+hPh84xHvcllx93r0HH1/wAK76OyPkc1&#10;0kz1zw46tEhGcZBHU++P1rpYGARTn06f5/KuX8OFPJVY3z833ux9v0rqbfJUN0bGPvf4/wCea9FL&#10;3UfF1viY/dltpOKX7pDZ/A00MMZB+63504LkAcc96sxADd8zDnH97pj/AD9aQspb7/OP1pxG5dq+&#10;n8NQSSAdevt3oAdPL5aMA/t0/wA9f6daj88Kdgbqv6YqvPcMDweT91h24wfr/wDqqATqD29+mfb0&#10;/wA/lQBfWdVUBuR6n/Paj7TkNliefmz+Hb6/57VTW5yhweM45z+X+ff1pyz7gMKPmbtx7/yHagC4&#10;J0xhtvJxTzL6OvHHJzj/ACMVUWXam4vj8MUGYAZLH7vUL0/z/nrQBcluJolYWsixydN20nr2IyD0&#10;/wA9q+U/iR+zv4B+Mvxq1zRPFt5o2j+BfCuqwahrOlaHp7K2r3H2SKYRXSIqrFFCS07SHd5jSRZZ&#10;TEwb6akuT91X9hmvi3/gpf4j8cfBb4NeLNF+GQvPL+J2sW+hXkMakxRTXZYySo4BaGV4jJEyEJG4&#10;8t1kDpKjJ26lLyOV+C/7P/hT4yar44/bSk8KahqGga7bzaX8J9DnZZ2FmitHHcumfMTzpiZY41Ta&#10;inJ+U8fmP+0N4YT4efFfxF4Z1DSk0u+tLuQ3GlxTRvHb3BZRNEDGdrRiTcUAyMBDkcCv3K+B3xC8&#10;BQeDtP8ABnhbw5ew6hpFqsGl6TqNitlNaQ43RkLMImkwjjDIgT0IB3H8pP8AgqbFZaZ4ybxTPodo&#10;usa5b3kPiSS3ik5v7fULlUkZnY7S0LfwcbETgk5qKiclcrXZnynHrFjYy3FzayRW0McwikvAucvn&#10;LP1+ZzwqrxwOuFNT3Xi15HVLRktC2P8Alg/nbjzwRkjOc8DHSuf0r+zNH1mwtvEEKTN5bzTwTXB8&#10;qKXliFCks742r8vAx35rn9T+Ierf2k0WlJHucbG8kYP0BB9zzk85NZ2A9S0nxCsqQ6Ra3014jKds&#10;xhCOnGMAHIGTz1J6gAE8SXWlL4bS41uyaS3jt4GhumViPNlPz7cj7wJGOMcbTjNcz4Nn0Wx0qa8u&#10;I5mmmjwsYb542UhiAVxngdcDqeOAaveINee60eLQZbuOO3WTdNuxy+OBwfuoOuOpwOe8SjzaFRlY&#10;oaVr2p3VyLiZ92qavcRiHbIB8oOCDnngDGSR930Oa9RGtXmg+GNNh2tNHZ3tx5LB+Fk8qZB16JuA&#10;J4Bc4yWJGPKPBVqdT8XnULh7iOztY8tPn7iEDhcfxn7o56n16bfxD1+PTv7L0xdMZZFtd+2aQkD9&#10;5+8JVCOAwYY68detYSjeVjaErQuzbgunj8I3zaTbnav3pGxxmQHnHQ7enqOO/N601WKzmW3UKsdz&#10;CUdmULskXC4OBxgjd+PQ8Y52y1q28RJM/wDacMxc5+zq2xcrn5fLznt0BBGRnioPPvrm+cXWlXUa&#10;TS/vY9qnccjLrgE98c5rSSsEfeR2ngK2sbbxYYp8eXcQsfLbCsrD5WUZz1HXPUbqyfjjdtcy2729&#10;3LvkZmi8xdoK7m+dfTOSfUZb3y7T9cXTdUhu5FlVvJXdtVfmboT074IIPBDAHBJrH+LOqW+ota2k&#10;iY8po7RvJYfL820hu2SQffHNZ2965p9izOXsIZbvUvsdpL5nmFljZhmQvkE5x0+XPT2z2rqLWez8&#10;Vpbw28bNeW4w01vIArc/Irf3iBwSO/TdxXI2i6kY7iDTFmWaMGXzI1I3A5DA8ZB+6w9SPpXUeCoZ&#10;LQw3LQNG0jMZnjUZfK5IIHbjkdfTtly0RnD3pHc+ANI1G2lm0yyheSWP/WWdvJ97kErtOOeCfQ4H&#10;XrXc6hZaJBFDJqWl7pP3btDOJAjsob5Sd4JKsOp/Ec5OTYeIG1o2j6a3kXdk0kdxPIp3yrgbeuMq&#10;Ds6/3icVV8PfFjU7vxIvh/xVaqy2915E91Z27MC+cgNjJUE7fmAOOa46t5ao9Kj7rSZ1V14ThmMd&#10;vfafHDBdODtR22s5OGyikjjspxjGM9a1rP4R6Ct5HFpGrXUdywj8uG0QOynIyzjYcHK4A4OenXNa&#10;nhbxJ4Rm1N9Qi0lY7mO2Cxs0J2xIB14AzkjAwM8djnHYeEdYs1sfMjtHV9SkYRRTMdxbHJYLztVe&#10;v4djgeXVqSR61GnTkZfhj4TDwnMviSx1PZZrkx/aFjadmIxnIU7Mk4wOmeOoz1Xhzwd9tMur61df&#10;armMoqxqVRZGZv3cQUKAQMKeQckgnkYpyz3HiGGOyhmaT7TBuht3jz53O0yjuF56HOTg8Yq9favc&#10;aLZSaJpcrLHA4ikePDM8zAZVffIJ4BIEfGc5rilKTZ6VGnGxZ0bQY7+eexXVbg2cVx5Vw3nY8wxn&#10;IUYGRgccYwWAyO3bostiIdGHyPJ5gKwg7c4GQzZGdvI3Z5IOeAa4zwdd3mkaPp9hc3kMtxDGblVj&#10;zta4kO4qc84y4JY9Ao9eev8ADt9Df3DahJIswYCG0kjbcZmDBnmwf4euMnnr6Vy1bnbT2Oj0rSLq&#10;4ulnitZCsMIjs4TGSpQY+bDA4LdsnoffFdjYaLbafapJqk4lmVsss7/uSevPQE89AM1R0RL+yt47&#10;dOJrr95O0jZJ4xh8HC8ADAP8sVvJptrJNHd6q7M8TArblcKmB0H8+egrzpScmerCPumhpxv57QNY&#10;Xflhj/zxwX44Gz+H3yBkk47VraV5pjUlgjs3CiHtjG0cn25Ix79MZ+npfTjyrSxW2h2ZkJb07knp&#10;wPT8a3LHSJng23bKuDuKrwEHH6YxzWbepoWIrGzli2NBGNsf7stLuYdgAo4Xv9MYqPVLG1tZkLHC&#10;9fmViW6ckn+uefWrxBt7dYYAirDLli43HB7EEc5B6Y96mZXkVry4nklf/loxjxlCDwPw7UmaR7mb&#10;YW88kmJJZkzkZ3cDI9if856Ve05ltYgku1lEn3Fc5QE/Tv15Pf8ACq6BklUfOqMoPlswGe/+c9BR&#10;NdwfaXW3dJmCgMFXBOe5z2/r61nsaLctLqk8EixQSKyvGV+8cv74wM/56davGRHgMQm24+8m3djI&#10;9up9x6c81kRWsrgz2kgQp8zKrA455z61P/acg2wC5/5aZY7CcjGfw/znGazlKx0RipWsajadYyKJ&#10;zqPkyqvyx9Gf8B+P+eKh2XNrHsZpO+MfX1/x4qu8kLyZluSzR/eUKBj/AD6etah1IJA8Ul1uCplo&#10;+mB6e3OaxlLmNFGxVN3fB/MaBWXGGmZT0x2P17/lUy3IkTz5ZgNqnaxIKjgjgemP64x2YszGRjK5&#10;WNmwE4OPy4/+tThE0ZzHdJujUGPf9cGs3I0FllsiPkjlZt3yybc59s+nX8aREWV1W4mYjd03/KOx&#10;Hp09etJam3kwzS/MzHPXhc+n+P8A9anXFtDErNHP8y7mXHbjp9agaLUCi2QkTSNtb5V28tz/AJ/r&#10;Vuxu13K7NJI3AVW5b69gBnisJry6mXy7ey8wqMswf5Qc8D645x15z35vxHUihSYYZsH5GDcdqW45&#10;GsjPLLHcSSMxIwu3s2R/n2x+WrBczRxLHcyDcxwzNx7/AP1/rWDD9vQrG0T45+bdgYxzj9Pz5rR0&#10;YGadZJXyzMP9r14HH1/OtI9jKaujXsxBHZsqxbjuVl4PzMeOSfTj8u9EFpJYwCyjaSMSEH5mHHP6&#10;9T19KhhSKOcnzHZdxBk544yD/iev4VYNvLdyfaCWSJvmXjcSQP8ADn/Ctoow67mlZh9qQ2hXaRg7&#10;m9uOKuThDK0bXEZEhGY0XooHUn9OtV7aK2O3zW3bkUsxPfGO3+f5VYMcQl85GVdycll9+v1rqjsc&#10;M9xtpK4n8pkRFXtuz34P1qYxweaZJpvmRf7u0H8vUdP/ANVJZRYi8qCPo+5fl6tx+n8qd5bzsry7&#10;WVW3be3p/TPetDMlnkmsrRvItlHygjcvzd6jhk3ykHzMQ4+Y4AJI6Dp2Gfr9alSyjvI8XM8kjBs9&#10;eCevp7VA8ebTymWLzScM3bIHb3/lT1J0C9t1jEkjyjbJ97DZ6nj/AD2ouX8mLzILSTyn4HzdTntj&#10;r/n1pBCIFVFAbHyszKeOPeo5LhJFXzJGZl4Xy09+f8+lIEhJ7ppQoUsrB8yFWyTx046Cq811cR3E&#10;hWGNtowjK33R15OB1/rUs0gmm3RSlQqltvX2yagkNuxa02bfMXjcOM469OPasyooc6ytAtxAvy9f&#10;LZQOCMHjrnrUMruu6OSYrhsqVYAnjj6/rVzescKYGfmxn8/8/pxVWZ7PzkEjjd5uWXrnj/8AVSaK&#10;iyNLSIRK88hj+X7obPbjj/POelOtT5UTF4SNxCort0Hr3/yevameY2CHjztVVaQnlOeD+X1qxbW0&#10;dxbSEN/GQpVT649v8mhIG+5SuI/mM6N8wzhVzyP8+3equxlRXcMxQf3iOo9/x960DBFKNqJtjXk/&#10;N97Hf/63tVdAqzMhUliR5nHA65/X/CsGtTaMtCrKk8X7+Vt7MPlZ1+6ffpjn2/CmzKJJY0R/lbJK&#10;L/e9OT1/wqzLFI90rKqtubb06D/P9ainhfzt/wAse5eo4AP1xnPX/Oalm0Sv9nhCeTIqdPl3L05/&#10;l/h+FCxxMnm7N3mKfl7n39DwP17VIYyloFklHmN/F2B6jtT40UxeYg2MowoRflUg9On9PTr0qTXo&#10;U5F2xtA8i/MN0e3n8M/jimIYQygRncF++0f3hjI+vP8ALnmrkgTy2mMQjbp8rcjnr/8AWqq0i/ZH&#10;KzLuaXKKygnP+f0wB3o5RXKlxYwRs0k8bFlj+90xz3x/+qsxoIE8xhDu+U5IO1icepz/AJ6AVsSM&#10;b2MEBm8tflC4/XP+e1Z93HcWrN91lXA3eWGxz6cD86C4u0dTNczzyiW0QnuVIC5P+f5CoZLeTey3&#10;MXysMbvX064/+v6jqNC1tkuZSJZMHccYUfz9amutGjkk86S2KKg+/PJ3yB2Oc5/kR7VojKUtTidZ&#10;hMU+1X6DcGX7pPJz16isPULbz2jPmYHqy4DDH4e/4D8T3mr2CYkk3c9N0ak9P5df8K5zUdJcxNNG&#10;erfxH5m5681ElrcrmurHKakFiiAjstyq25hHn5sAk9ucnoR2Nemfs4hG1GJkdTu28jLfLngZOff/&#10;AAya851iG2lG1F2DcF2jB2r7+/4DH0r0X9nVzbaxGk3G/lvmHH1HXpnvXq5S19aieRm3vYOR9v8A&#10;wswtlGT/AHV6CvV9HkAjC5/+tXkHw4uGOnRkdwDXpmh6gWjXP0r9OwtRKKR+O4mHNNm/PKFXcBWR&#10;fzgkgn/69XJpw6cHtWXdEtJtHrXRUloYU42I4+TvNSO2E4piKRycUkjE8Vztm6ELEmp4EBPFQoo3&#10;ZqzEpUcVC1Y2SoMjGKAD3/WlJ+XOKZwBkCrJAdelSIMEc1GADU0YPegCxbLlq1LNSq9Kz7QZbNat&#10;qpJxigC7AAB0qwhIqGNdoqZQe1WgJKxfE12I7dvmx8tbDHHNcl44v/ItJH3fw0pbDirysfF3/BSf&#10;4mDw18ONQSO72NIjKm3sSOP8/nxX48+JLx9R1Sa6lG4tIxI/4F9Pm/pz9K/Qr/grJ8RZPIOhxXH+&#10;sJQKvv29v8Pevznnw4Z9uAxAweD7n3P0r5PMqnNWsf0n4f4P6rkik/tEJymZ0GzDbt3oM+n59eBT&#10;ZRLHIYTkJxtXpg5447H3PXvinStJE/7sn73A29/XsM8dKGk6lo2wvde/P+OR3I7+leafeRI/LXPz&#10;xv8AMMMNv49sf4frRI0jly27/aULtBPORz1H5Hr2GCBwudvzbeiY4yOMfj7H2poQn93sK9Cqjt2+&#10;pxjBx3oNBznacN93d/F25HTng8H8z7ihC2PMRVIKgqq7VIA6f/XOABnpUaFXkPkEKrMcHzMZGOmR&#10;/n8jUm8YMfy/McyKTg4/Edcj6j3oBajrZ2aOMHbu6ZTPBzzjHPr6Y9hRGwVsKT83B3KR1HOcHpx/&#10;nkUgPmfMSG/2fX6jHTp1z26dl2+YqssbHa2W2gsc8f5/LGKAJN+8GORmk3fg3Pufz9uaYhwAhiLn&#10;Pyhm3bfUnP15xnGfflC2E4Xb8wGz+7z0H5H1pjNztDj5W+ZmYdfXPv8AlkduKCiUTXAl2gNtbIJU&#10;HgjGf5A/QjqRikEioDHGFZWX5ueR7+3rjH5Go7Z1lj81kAC/wso4wMY+n/6ucDLojulSPy/u425H&#10;uMduv589M8ZAHxAlsthQuGVOcoMDC9Ow+mOCfcZxj5Ih+8wu4Nxj3x+fv60MsjbSYvl2/d7cbSev&#10;v+oBz1NHyvIrN8xI+8CO/f8AP8sfhQALOUXKowxGSPl2/wAI5Pfjjv6E9RgZ0YFFjZ8ZUZ+Vhzx3&#10;/p+nVIs7G8tCWkXd8pye3498D/8AVlFkLBfLIUYzv3g7lP17/wD6x60AhxkH2dnaPaqjnbjHoTnq&#10;Meuck+mAabEzufIMJVo/7px6ZGPXjk47dOBlskixA7iuNvRWHTn+me/T9QykEt5qtwCF549M+gx7&#10;dsUWBliKQvuSP5flweRg+3tkj8fypqHy5P8ASSflTayszZIHGcMe359uOCK5fayvJjcrY3ckr1PT&#10;HX/P1WOcxPtV1Vf7uOGx6n8uOfX6gIsljt81uucfdHPv9ev0oTYF3zD7rKcH7uORxz8vB57Y9OlQ&#10;+aZisJdfvgsv4Dt/nrTkkETAZ+8wCtt+U4HUe/688HmgehY81kj+WTDNkswbk9OmRx/n2y5jIIm2&#10;ytnp5apj2/D1xjBA/ERwvJKNxk3ckBhkkjORz/nH60I6OS0zNtPHt7H6enXr9KBkhJZy/mf6v+Ju&#10;Ov8AnPuaN3PmO2QWy2W4A6dMnsc9eMfhTUlYqrZyvRex+nU/5654w6OXCKY2j3MRwM9hn27Z6Y/w&#10;CuW5xfxP06O80u7vpo2haO5jW3kuG3BGABZgpHzBk+XBPOPXkef6NoMV1PDPc3Vssflt8sUjI8GD&#10;uGQD1XkZ9AR1OR7dqlhFqFp5KBCUkXy1kxtY8gg8HqDjvjJIrx/X4NQ029vBLH5aQ3G2SXywZEjC&#10;KV3rxzt4DDIOGPavXwOIvD2Z+LeIOROjiPrsVe++nq9f62NbTLe9W7ktZ3+0QySCaSeGMlm+THll&#10;hwckNg88fLxjBhExVprXTLPyVZt7KilYj0U/3h7ZwDgewFT6YHksIWhLKGUSN9mdlzyBuZc4OfTq&#10;Mc5+Wm+bcxi4iX5xHIysGG5uq++eR0Pvj6dUon55SnpYyoWurISXbylJG5VA25VUqSeDnj3PTd7c&#10;dFp+o6oksd/FaSRxSnCpb/ejyu0HGcDLjAxnGRjGQawcQ3IvJJ32tvZUTLeXy2V4/AZxzg/7Wasa&#10;RquozWtuWDXVwoURrb4Qqo5TO/jIGR05GenFZWNr2O20OPR7a7ltbGzXdcTEjyVCg7gv3sDHzMig&#10;9DyRyCQY768iS4hvLW9t5ozI0i28jA/Nzg5U4ABGcgHGMZ65j08jT7x5HLSNJGTI0jfNISTgHA25&#10;zjgds5z0qPVYLbWrVYWsGuPlVdzMNxTA+YbmHGFHH17cVjL4joj8Oh0+g+N/sV/EWSUThfLj6yGV&#10;SqqXCjIHOW+bIGCeK9c07U7u40y3nuNajmjhtUjkb7P5nmzB1baSOQRtZRhQBu5wv3fAfDdrq1hc&#10;fuJ47eGMbbp41yxypwpZmJCgAjjIHHTjPp+g69cSwQvdiK3hkmjmtWLfO3ygFjkjafl75OfTv5uJ&#10;pa6HqYOq+WzPV9O+z6M81zrttpv2hVZoSql5HgUMu04PzkHrwD2HqOV8XaRcNHf2Mst0Pnea4tVu&#10;FEkcRkyiGQqoAw2ACP4VbBOAbmj+MtBWR9e1OPZJeXDRW/nWxVooxGofjqxZt3I65wQMUuo6l4fW&#10;I2+ny3FzbgvDJbxN5f2hyqBvmxuC7DjIAAAK8AgDlpxcZXPQnKMo6Hl/jPwLqS3qRT2NvbwykBlk&#10;m35BTO7h1GF+7jABAJPyrisPUPAkEWk/6TE8kqzb5pnjUurcZYr05HTg/L2HSvUNXbT/ADboaePJ&#10;ZlSR2EZCx7cKyjuoCqUGOQoOOKx9Wlg1O1vGa3hXzpCjbYcgrliABx0BBxnHzDscV6UcTK6Rx/VY&#10;ayaPEfEXgTSdTkn02WFdzZJbfyBnGcnkHjocZz061w/iD4FPqsP2u0sZJkk3GJjF95cckcds/h71&#10;75qenadDutVJlV4mJEgaTLY5KBMLxt5LHGeucFji2gj0+OS7uxcLIse0IsGQ7843dkQcZJPHYGvQ&#10;p1pHK8PGTtI8/wD2avC2ofDjx6yX1sp069j23AlTcI2X5kbOMdM+/wA55Br1L46/Fj4P/C+3kt10&#10;K31LUpLciKKPTUMYyv3mldCFPPVcsMYFSeH9Ci1mSSa0Zl2x7ruZlPQj19PTsMfnavfgtpPjxm+3&#10;WTTR+YV/efe7DqQcfj6/jVc0Xds0/s2pKP7tm9+yOfgv+0f4Pjh1PwHY2+s6en/EysY0MTSbTkyx&#10;GPDMrYLYzvB4ORtZvTtV/ZM+HISQaDfahZhlVoo7e6EgPOc4kDlvXr9MHBHF/B74H+H/AIcfJ4f0&#10;yKGGZt8giXoeDnp2wfb5u3NfRXw7j0mXWLe7+z27J5if6NKQ0U3qjknIBB4POOhIxmud6u1jKtSx&#10;OE1dz5uuPgh48sdbm0XwJ4kttYuF2zfYreSFJkCsMMykkttZsbsgcjAANQy/DH4x6LdwSa34B1RY&#10;xGqyLY6aXUgE5YlUK5xu/QmvqLx58OPD/wAPfGek/Efw/HF9q8uOOZmjO545SqGJ8j7qsyN1xlFb&#10;g4r1XQopvElnGi6NCp6M3mE4+vy/Ue/50fu4ycZuwoZhUjFOKuvuPz9s9bvNJ1IWsFxe28cW4m3a&#10;dYnJIxjIC9uCO5PP3QK2tIGlXU+JvOhkbhpFjPythQdoXGePRvbOOB9qePvAqXenznW/D1ndQRx/&#10;vFktw42jHZl5J/Pr0qj4Y/ZC+HOpFbttGaNHbcq2Mnkr/wCOdcD/AOuO1c1apRp7Sv6I9KhmMZxv&#10;ONvmfJ4utQE8LQXN5uE37uSB9h3AfK/zE5wM89effB2ob2B2WKy0W1zuXdNJ85LKMYw+4nJxwGA4&#10;PQcV9XyfsMfCm6uBduNcUbt+1NSCgH/vj6n/ABHXM8Ufse+BNI8RW9vY6jrgt7je0cVzfRuyLkfL&#10;vWNcnkZwB0qIVYtXszf+08Htc+eYYXg0WS1uII55JVwphjwsCHPCKewz2zgr6nNHhj4Wat40lm0j&#10;wvYTwxytibypvLjh6cuQOueepJwThjkn6z8MfsefDGRlub3RprgtwY7i6d1/LP8ATn+Xb3nwe8H+&#10;DvBl7Lp2kpGbezk285EX7snCgnA6dsGuqnKNRX5XocGJzilH3aa1fc+f/g/+wF4Y1Czj1T4k+KC1&#10;nFJ5RFqCw80gt/q96ySKB1bKjkfKecfQUPwM8FfC3Q0Hh3xDYyReTmG307QfKNyc8BxuwDk/eJJP&#10;ccYOb4G8RaVd6bHe+YqrJCG9B0rb8XfErwL4b0dvN1uFJmjPyQx+bM3fbxwPoSDz0OeSnWpK8rb+&#10;b/LY8XE1MbXnyuTfkkv8jzD4t/Gbx18OW02y8KeCtNke6uzDdXmoXDmO1AwQ/lxAb8jcANygNjnn&#10;FaXjj9pH4VeEvhlYzXIjvvGC30d5ayQrtjsmimDIWDE5BA5VfmbOSVIBrwn9oT4xav4nB0rw/Zvb&#10;rvBa4mh3FsNuwvOc5HX0455FeS6ZofiXxBdfa9cvJN3mDiRsZOc8Dt3z7AnpVLFTjdI9nBcPyxXL&#10;KouWz6bs7j4r/F3xL8efE83iHxHftcecwEj7PLCqBxGAuAqqPf8AM5Y4Fnpun6Tus9NsYd68bfJL&#10;AL9D9f8APNdLo3hpbG08mY+XtX5l8v5fr9OAefXpjmtrT9J0ZbKS4i1uGC4jYEL5bMsg3D+IEc98&#10;dcnIzg1yVK0nJt6s+xwuW4fB0+WCsjzvxPax6dFDeWzw8v8AvJNoTBz91ehzwe3YHJGM0dL0SO40&#10;x9Siilut9yot2jUJIrD5mLA5xtXnCnqQec4HcTaTax3zXf2LT7hUDNNcXIJSXj97GeAVIBBycEHA&#10;B3gVDPo0Ol6wmnWNrK0F1u8v7QNiRLknLKcqOEOeQcMSetRz9SKq96yOZj0Nr6/Yw36sjXCiXzAz&#10;Asin5VGcdfmIPToR13eieAfClhdXDQnTY98cmyxumiHLcDKAjBYke2SccEGl8N/DVNKn2W2pSmFY&#10;A/2V2D5bIZ3AP8QLDjHy/MMZZiPQfCnhKPT7iRp3hW3k2ho2VWjAC44JCgd+OB04zXFWrN6HOqaj&#10;qZ0iz6TFHatdSQxszxtbpD5e0FdueOMfOcgZxsI6ZzWlgvL29MEGoJGsu0zXDQhzcSfIEOWIzluT&#10;3OcjG7B6DxGI0so7exuYvMj+aKQkDHOR8oAyB174BI7jOPovmyFoX0/y/KwkgdsA53FFGMENu256&#10;YPUAAY5S29CDxLaWGoaddJcWYCIpNr5YdVZo8kSRSBSysvmRFRv3BlB6jjzL4vfCXRdJ8WzatD9s&#10;/fzZuJbiTb5E6JvyJEwGDISNuCCMjBLGvWXjmMcdlfSeZ523bGsw2HcACpwCBgFc8AEqcn0pa1FZ&#10;fYWFwiyIy28cbLbK3mOg2jcpbrlgpbIIAxxgKNadTlOOrTUtWeG3nhTW/DYZ9A8qZore3knWNpI/&#10;kDZyuw7AxXdGQw4y2Ou47nh/W72LlYfLvvJaaWNirmM78SDOcE5yepB3KM4O6tTxYPKuWisrGP8A&#10;s65aQ/YVjG4Lsd9x3HDdSMYOCQeRkGpB5l9DIt1oazFtLWSwv7pv3khwMMvmbWDEbRn5i2DuIIGd&#10;pe8cN+SVi7qmsw6xPHONIk1S2uUWK5khjtZIiQTuGydwrDjnIJB3ZAODWlbafFFDPp9nqElvayWb&#10;KIY9kYgyOHT/AG2z90fL8xO07akgFjpdjEjzyGZVZYbhuAQQPly+PT65455qvceH7p4I7e41S/ZF&#10;+WGabajIwGR84GCpYchiPUYOKx3OiOiuSRG0vYXjuEtrgKNkyl/ljyd3C4yAVcHj+8c9hXI3PiXQ&#10;PC2mXa6BZ/Ypo59rNZaTI0SSFSMEWy89CwDBRw3IziuiuI5bfTtsNl5aT/uZtpOVBHVSFbkAdzg5&#10;9OvKy6XPB4zur6K6aGzWaO4unb5RJuQokY7DbIoZsHAUjOQ2K6MPHqzjxUr6IaY7mFjeatrC2cN1&#10;a+VLareSGMuA2143AjkjJ388NjauACDWS93qeg65caVrU8M8d4ZP7NuppGky7RL+7l84kkj9582e&#10;fLL5XFdJr1lpt1o1xLqcaXUOxd4mh3owHOCCCGYYJ6YPUcdeRmg03R7+HUdCm0+5s0sVlkjX5lRA&#10;5CzJx8i4kKsSDkEHK/MD1XUotHJrFply+tdUi1O60qXxNcfvo5Ta2twkEyKy+WhkT91uyGKNwzL2&#10;APfltc1+Lw94jvpPFscjtYsskeoQ7/sjW0neZVkYjG0g71YMFBViSQO91G00LxV4ahu9d1eSJrdf&#10;tdtcJIUNvJ5ZLuNp4+8Q3OCrENkDnz343WGkXfho3t+9y7JJtWaHKssb5DRkjLBeSccr8mcepQ96&#10;aTFiLwpua6ai/EbxdoHiCzbRYPF/m3klurw3FvcMSNkqHzHYkYGcMAW5dQM8k14ZqPiLUPEn+m3d&#10;xM6WsbTTLKnmhpoZHMkcW/KuqsyoWOAwHTHSwfGtx4i8HLoq6VHZXOn6LPDrMN0PJeZnkiSRoSjZ&#10;dt/zYGc5QkfMTWLca3cWmuNLqB+z6fp9hawSRKiFh5zLHIVxyR8qrgAHJOeCRX0OHw/sUfLYrFyx&#10;D9C54UtNcvrefxtq/iGRSzWwtrCSMCYpuKApkH+JFAyAxKq4KHYwk8WeItPtPBen3Hie3Sf+0pBu&#10;sVuAiyRENtZmGACoP3lUkE9ewybs+JDAtvPP598b6OGX7V8gt2kYyyP+7IIUfIrEHOWU+grN8X6t&#10;DHYLoNjbRap9oMytMYQJI3ZgHUL/AMswp+QHPGeMg1206fNK7PLqVnGPKiOysta8NGHxRNYWd5Ld&#10;NFDNZPMGmZQ0RQgcnc6qvz85Lt8uNxHsn7JXgyX47ftW6bc2AgksdPjXULhYWC+TNiXCdihzJIGw&#10;AMKTzhTXDp4STwv4jj1C58RK15DpVrPbxtAVNtE0ePJLA/wgY34JynIUV9gf8EaPgzG2lah8VJo2&#10;uJNX1N/ImaMAtCrBVwoGMc7j6s6L0zVU5fWMQoInERlhMG5PRvp5n6WfBzwxDpOhWsUadFG47duP&#10;/ieh/wB3p0jFeoWkQRfu4GPl+XGfb+WfQYX1rm/BlpFFaQxqqr+7Hy9R0/XqOvX5f7xrqIgAoH+1&#10;g7j0weue4B/M19BY+WvfVk21T/G3X0Pf+v8AIVG45xt3K/ykL2H91f6mlwZU2hWU+/Ue31NIfMLY&#10;P3hx8vceg/Dqa0JDkj5+nTK/p+A/nUUu4P8A6zleGx1HHX/eP8qlnZ0XCAfN/n8h+tQsoVtmD/vd&#10;wfb1Y/pVRAQKeeDgHG1f4c9vr79qbJGxViC20jHy9cei0uQj+WR7bR0Ht/jTXlXbhvcfL39hVA7D&#10;YpGx86qcrhgvQf7IpsqnzQPm9Cuevt9PWnKGXqF4GCq/w8dB706WQHiRf4cHHXHt70dSCFwD8xOf&#10;7zAY3n/4kf41C7FE3FSwLHd7j/E8Y9qkLttbzPmPRtv/AKAP601zGY90mVX19PU/0FUiCPI3fO27&#10;ruUDqOdxH6IKUv5Q2lvmVskf3T3/ACBxSqgO0sBuyPorAZH4KM/U0JHysafN02hv0H9TTvqBIjIw&#10;Kr1VgOeg7jP0+8fyqYFSMbuc9+o//V39z7VUJiG+QvtyvLHsOv8A9kfwHemx3CYYKrfeOd3LAj+o&#10;7/7Ro5QuW2/eD541+Xg5/wA//rNUZ4/N1eNXPAUu4KjI/wA/56VdRGUM272x3Hb9O3vk1Wt2DXtz&#10;eOP3eNn/AAEfMf8AD60ogzm/iRei3tm3/KuDuJPGB8xH57R+FfMXju8+2615juC0j+Yy+h/l1H/1&#10;q9/+MGoSLpkzyTqrY+bn0+Y/qQPwr5p1nUvtOvsWZmj3H+HgKckf5/lXr4WNqdzz60v3iNSxgzIs&#10;YGEx/EOnHGfT6+vQ16F4Lke2t1uPK/49l81lYZDPnCL+ZB/CuH0e33vmVMnGNwU8dv8AP1rvPB8J&#10;tbZRI25LfNxIoPVl4QfTc36UqxVFe8eiaFdfZLRScSNHwGHdlGPwzKx/KtBIcL9mgchpB5SN3BOI&#10;Fb8vObj6+9ZNhOsTFCV/d4OV7+X8zd+8jCtORHmQQ21wu9f3SN78W6Nx/tPK3/6q4GtTqV9ilqAj&#10;vyZ1baJfmO3sjndj8IY0H/AveqJiaSXdeBfLdlaZc/dXPnyf+Oqi81dmIu0ke2Ty1kyY1zwqO21R&#10;9BDHn/gVJbqlzG11cR/JtLyeuwkyup+scaKf96mnYfUrRq9viSYs0irvmRieSf38i49S7wRn8RU6&#10;hkZXh3TOuFVQ3zM65T9ZHb8s1MYJLdGkulV2X5pvd1Alf85pAv8AwAU3+zV8tktpf3wby42HUMP3&#10;W7PrueVh7rT0Yrjb2SOWSRbNv9HkG1GxnarkorfhBCW/H/apjsl2D5kTKjYeZfTJErD/AL4Ea/ji&#10;kumiaMiSHbFdcBgB8qyA4H/AbeP/AMi0QSmSRblwdsjeZIvYBv3rD8EVB9TTS0FfuOt4mS2a5uEb&#10;5I1FwuOTtzNMPq0hiTvV62hl8oSKczKdp2/xSAsCR/22kPHontUluyyR72TdJ99l/vMpWQj/AIFM&#10;8a/8Aq4NNHlLb28nzR/IJPU42q3/AH0ZX+lT6h6EMdpA0ZthLtib5Tu52xn5T+HlRuf+B+9TieaI&#10;maSPbOzF5F7bvvlfwd4199vtSQGC4QyXWFX70n+zHjcR/wB+lQcd3NMe6uYGaScfvPmbdxzIMsw/&#10;7+Oq/wDAaqwrkd0yt/osYZWf90rg9d2IgfwUSt+NUrq4W9xMisqzRr8noJpgR/5BiA+h96tTLJDG&#10;wiH7xVMcJ9TgQIf++mkasfVNVisEaaBvlZp5Y9vP7uFfKj/XoKqJn6nP+K9em2yXUT4Zred1XPHz&#10;Sd+fRf1ri/E2tI11KZZd0YvrXevrsiaRiPfA/lWl4rvGa0aOMFm8iKMYH97oP89ePw4PxndC8mme&#10;1uuJJJgrbv8AnoyWsZ9xsEreuOa76cYuNjnlLc5HxXrUtpbGYjmOFJGX1dUM5Xn/AG3T8q8yvbKX&#10;XdSh0e3HmSXMv2ZVVu/Fvnr6GZsd8dDXW+Ldbikle7Y7Y95mdfVS5l9hjYkQ/wCBdag+BWgT638Q&#10;IL+RFZdOUMdzA5YDYB7ZeSU8c5U+tOrLlRVKHMfTvwb8I2ulWdrbW25Vt4FD49ccke/U4/8A1j3D&#10;w7YraRrswzblKKD79PYZ4+klcF8NdKS3t45LZASwG1ffHH59M+/416PZoJI1yW27Qef4R1z/AN84&#10;P1jrx6jfMekoqOiL0IEMarFKxG1fLZj14AB/IRk/jUqxSNH5bltpBIx1A54/LP4qKSOLH3l3N/d9&#10;T6f+hD8RUsccoJbzP/Hu+Rz/ACP/AAI1mUCRRhwoZevLN3Oc/wBfyakUBTiFW46lvoP1wAfqDT4o&#10;12mYocbRk/nx+W4fVRTwu0/MMsedy9N2ef1/R6LhygIGZQrfNt5ZfXrx/wCy/lTiQrBlk6clh16d&#10;f5H86b5oxhWKpt5ZfTj9cbT/AMBNAbY4KLyONvvk8fnuH0IqRhKGJUKdvbnsc9fwb9GpEZB8qrkd&#10;Sp649Py3L9QKRxEo3SNxj+H0+UE/kVP4VGzyQv8AaVQZHJx69T/48jD8aObQCwu2Q8uQSu3cT34H&#10;8wp/Go5Zogu4DgkMo+vzY/Rx+VVbi7KJsBx/CWHpnbn8ijfhVeTUJCfNU/Mef905zj8HyPo1Jlom&#10;uboxFk8xccLuHbtn/wBAaqdxOysRjbuOctj5ecgf8BbI+jfjTWnOd6njbgAntjA+n90/QVAkaupa&#10;Nepxlup7fqflPvSCzEnnkEqqu1TuwoboOePy5H0NOg3s6tsX5Au35T152/1U/UUJE23azbty729+&#10;CMfl+q04lFVzK+Tzu29uMk/lhv8AgJph6khUIu9DuC8qP7wA/wAMj6rU0WIzslkHTDNt5Hq3/oLV&#10;GvmqzM4y24jaDwDuI/8AQj+TCp4o1WPzmXdHsy2e6gZx/wB8Fh+FIofCZnyRw27IVexyeP8AvpSP&#10;+BVOiI3y5AVhgN3C9M/gGU/8BqJEaI7P41yN3+0Dtz+YRvoSasIxZRx+756f3cHj/vkkfVRQIkRJ&#10;CRIyFGJztPZslsf99Bx+Ipxgi2/61ivr7Y/+JOf+A0Mx3YlkB5+91wc8/wDj2D9Gp+AhyEb2/p/U&#10;UwFAU7lP0Yn9T+eD+NKodHDD5f6c/wCP6GlRwgA2L7dfTp+IyPwpGm3KQpZsKQ3v7/iKYdBZpEVS&#10;ZMgYx9Vx0+uM/lUfMabM9eGb8Ov8m/OnKZHO1+JFOT6A8fpnB+hqPCAq38OPu/7OOn5ZH4UCbuEr&#10;tu2nb83Td2bsf++v/QqckpchXZdzZ6fiRx+Y/SmYVVzjd2ZvXsT+RVvwpGM//Hwu3zlyQrepzx7f&#10;MD+YoCLaLSqAuQW3f56/5/nQWG7D/X/P+ef+BVDHNkb40YFlyqq3Xp/TA/ClNw7sqFCuPRv8/wD1&#10;vwrM2THs+z5grA4x+PH+f/10w3IZuM8jpnOen+ff8ajZiTh2AyfX8P6fp7VBK5+5u+Y88Dp/nP8A&#10;nipYcxYEwkbB27s9j0/zxSyQmQeVMVbI+7jp1/z/APqqG2dN2QvPcn8asI205Lfp0pFx2PA/2n/2&#10;BPgr+0fZyXmsaKljqu393qVmoWTpwG/vL/snIr81v2nf+CfXxv8A2ddSa9n0V9W0MsWh1Sxh3YI4&#10;/eLj5Ox7j35NftKzEjDKvpn/AD9aztY0bTdVtpLTU7CO4gcYeOaPK15uMy3D4zVq0u6Pr8g4yzbI&#10;moKXPT/ll28n0/I/nvmtZEcxSxsPkH7vgcbTyDjqfoB+dQyIqwKqM3C/eHY9M9PQ9P61+p/7Vn/B&#10;JbwB8S7q68b/AAZkj0TVpllkms8f6NcSMCRx/Ad3cflX5yfF34AfFj4Ha+2gfEPwZc6fKJGEMjxZ&#10;jlCnqrDhvXr0r5bGZbiMG7yV13R+3ZDxZlefQtSlyz6xej+Xf5HE8K+TE3MgOCozu5xxknp/n1aJ&#10;1QDy23cdfNx+uTn+n6mRo/LRtwXaOGY9W744IPb8TUbGXP7orwSPmUHv+H+TXnn0kpH6reHg4hVk&#10;7qQuF4HTvk/j/jXSKAFBC8qp+8Pvfp6en0rnfDy+XAittXGPlU44x710SLsGGYDaMEH8fyHp/nP1&#10;VPY/lfEfxAO7O7K8KdvbgE1IrZjyo3E44b0/z+ePxLflUBcDaOTjtSquBtIxzj0A/wA/1rQxIJzu&#10;YbJevp37fh2qGU+Z85C8DG1hwfp/nGfxNWLgndyW+93PI96ryhQPnI9G9zn/AD+tAELKpYhRjsG2&#10;9Pf/ACKbPIwVUTJbqR7/AID6f4GnSHHt/s7ev+f61HMi9CV/4D2pARw5aXEsm75ckE5x161Ye4JG&#10;0nHy8Lx1/Ef59u8IUMNxP8OeP88UpGcgpx0wvYUgJ/O2riMsW653dvx/zwOlRifEmVfjse3XvTec&#10;srH5fQ9/b61B8xYKqk46cdP8/n/KqiBfjvJFGzIPHCMOQAPr170G/wB3Gd397Dcfr/X8aq+Y2d2e&#10;euc9fxoU4b7/AN3+6On+c/54qwLyXIZwx9PvYx6f0/rVyG4Eq5jG7ceOnX/P86y7cqUyyjjnoOec&#10;/l/j3q1AcLuB9+e3+f8AOaYGnHKjcjoxwwbHGf8AP+epnt3bdg9v73/6v1H/AOuikuACnbn9f8/p&#10;Vu2UEkFuenfigCc5xs2YyOPm/T/P9KaOq4ZSc4yRnBz/AJ7+9ObA+QqMtjK/596YzKYcuNw6DBGf&#10;p+v5UANdvLj2huQvO3qR9fX+f8ua8QEszKozzgHHT0P5/XrXSXGFDMR97+L+Vc14j+UMSy8KckDJ&#10;+tZy0RtRXvHl3jiTKOJHZuw3DLHr/n8xXgvxVfaJD0fO6NuRzn/PA7H8K928cNmKWTluSeOQa8C+&#10;KDsrTAbl3Ftu1fT25Hvjjt71w1fhZ9VlvxI+Z/i2ygzZbuxAT19fft75P0NeKXLBLmQvK3H3W3En&#10;ocY9M+v15Jr2n4sbishzt3Z8vdznn/63+e3i93/x9NJGW/1mF5PX8Onp+P5+PW+I/TMr/hfcdt8L&#10;XleXa8J2DA2qPl4znjOeQe4+vFfTvwcflE3Mem1gx4Pvnr/PpwQBXy/8Kwz3C4C5yM8Z5yPToT1H&#10;9a+n/hFJteMs3CgbWXtz16+38vatqDseTnPxM+k/h5IBEjOrLn/D6+5/T1r2DwfIPKQs33cbRx/+&#10;v/8AVXjfw6YxqvPQfLnr2/p/L8/YvCOAiphmx975ePpXr0T83x27O3sGGwbiVOcj5unTPX/Pb1Bs&#10;qCeM9eGHaqtgzJCrA/w5yrZ/z9elWOM4K49+fwrtPBJEdicIPusCrUTKqY2hmHHpkce/4+lCjcMt&#10;zt/vD/63+feiTa3zbc/8C6c9fagCrNnO5i2OpYdP8/4VXfecfNx2OSRjH17CrU0Yf7u38c/5/wA+&#10;9QuqgMQfT+L360AV5c/eA/L1psso3bWO4D+I85/+vj/PapGRj0VgfXHIpot5D8wdvUcf59aAHRk7&#10;+oHt1JpwkGRG8h45BGePXp3/AMinLb5x8vX27/8A66aschHyn5vof84z7UAOV2YbNmPp27fgKaXZ&#10;lA6fKM7l9+n5f5HSneV3Lfd56/1pCgXlFX3PTH+f/rUCHCRlcsAV6H6fl+FRSTblz5eRn+Ltwf8A&#10;P1qRsY5IJ/U/rUZTd8ynr93B6+9ArEkbLIS7Y25HRs/lnt71ZtS2Tz93Bznr9KrQxlpjsPA+6fXm&#10;rEUcgG7bxjvz/n/PpTKLsDMsuRnlsDbgY49/x/z0u2r5O35sZ+8CTmqMGXb73y7fuk/r+f5VoWi7&#10;IwVILfn26UEstjjar9hjGyncjgDB/vL2pi4UDdJ9O2f8Kd1Pyng885qwsOyDwBj+9joRWfq3yJtC&#10;8bfy/wA/56Vobioy7Dn/AD+fWs/VQRHhWbod2V64/rQyo/FY868bruSRFDKu04Hvz/n0OK8O+JVw&#10;/lu2M7WJbL9OOeMc+mOfUV7l43OInwF/4D9Ov6/57+FfEklFcFmXaufp0H+feuOr8J9DgfjR80/G&#10;KR/MkGd21vl25x39O3T29zXn3gyaU6ssvlBl3fLvXA3cfrnvkjv713vxgRwZN/8AwFWyw6Zz06f5&#10;PrXnnhIr/bEYEgH73GWI/wC+TyeDXkVPjP0PCr/Zj6Y+EMs7xxNIzMzNgbuCep6Y5P556V9DfDtm&#10;KKmNuzb0UEnPpj34/wAa+c/g+5Kx722t0YDOR6/rX0R4AZDGv7oMWP5+3Su+hsfIZp70rnr3h1l2&#10;ZI+9ztxx7D+VdTCqtDgHPy/3uv8AT/P0rlPDS4RdvPQLx+v5V1dqP3Y4969KPwnx1f4tR4LEKC5V&#10;j3x/n/Hnp3pwJxlVXG7mmjH3y3bjmnHkZZT+P1qjAbIdidO3ADD6f5xVO4ckkAdec9P89KuSoXUj&#10;GMen8qpzhN52v/F8vHWgRTmG7Ic9/lzx27/gOlQkbiYwTjdwD/np/jVySJg20dN3Pzf5/wAiofJ5&#10;44/2v8/55oGxrsdudrNyBnp+Xv19PyqS2ZwrFj94n8PYfjUZjRz8y/8AAm5/z/n2q1BEW+baTQAH&#10;GGOT0xyMU2R124P/AAHPf/PP+c1NJAQ2CnzfSo5UyqkjPTr0P+fp/SgRQ1PMtq6iVY/7rs2ArdAc&#10;5HOcfWvmL9vbwpP+0j4Ws/Avwx0S6uvFvh3xJYahpeoyTJHp9jeW0iymK63nbOArtujCuY8sSQSU&#10;f6E+K3iWLwj4TkvJJnhM0qwLNHbmRo1OS7hQDuKxh2xg5Ir4d8Vftc3EXxvuvhd8B7Rtd1TXvs6p&#10;o1lOkhtLOSJW8+1n3DbM8YSNxJuU7gRJAFYspWtqVFXMeT9rr45aT4OuNG+K3w4159U0uYtcabZ6&#10;HZ3mnxxiTbFFBHcrJPh8grGz+YVeMbRvWY/Bv7WviG/8V3eqab4o8PzafJrOsxag15Np4gmjjCSR&#10;SRLbiQ7QXDbkDgArgncAV+iv2hvHXhPwLeaj4O8Q/Be9t/FVpIhj/tolo9HibcDOEiBiWSTC7Qry&#10;F9hLMrgkfKvjhNQ8XWmparBrcdwq3W2W68lVIG0AbxyUJHQMSTt6nHOE+bobR5ep8/eP4ptB1FtL&#10;ivBI+zZcTJnLL/cB9PUDIJzyeMZ2na3Jbsq6Zp1rGyLl2kfhuMZyxBz3xnqOBjivQfHnhbTmit7e&#10;aNpLiRwIw0eBBCqlS+T0BdXbBJzkEgkiszwh4I0ua7jkvJ55rOSbylykbb19ME89R0Pfj1o+yZ8v&#10;vaDfBGtymaSBZo0kmcCSTzBtPQ8HGePbOcA88VvX1tc63rqmO8h8uH5VVZPlHAGTz0/2f0HSp7jw&#10;/omg3yweG0aRpI+Y5NLWIghjnqGyxwBwep7VU0yctczLqumuvzgmNp1UHA+Udc4yTz6/hS2EjT0j&#10;7J4es5tQupY5GIZ7WNWHzbTt8xhnAGRuLN064GVFctpN/qvjTx1DJJcG4jTyooflYb4xwOB/COuO&#10;uMd80/VdF1DxRfiZ7RoYeskbMGaTPTGcbunvjv2ru/h9pOhfDyP+2NWtpLq8jmLLJg+WhU4AJIGD&#10;7DnpjvjF6am8YuUUjh9W8JBtemWFm3TkM38GP3f3s9ifm+uRjOMVpad4d1abTS0V0/y7p93DKY1L&#10;LuJyOc5we4HXPXdt7G5m0S98Xy22147W6ijUt9yZFlVeRxuw6N9R+NbPia6tvDGlw+A9Au42aG3h&#10;tNSunbKmThnIOMnnB78huwBDvfcLHGT6yLjTPtEEE0YVhI67drM2CAwweo6lR3GeABT0WTxfeW8s&#10;tuqLw7zZO5UUYzxyOBwOnTB640raytDr0OhabYOwuFBlkk53dgT7EHHPfjODitrw58MI9O0m912w&#10;vWkRpitoV+bfGcHb05Gec98de9TeKLtKTsJNBFotlDp+jqt1da3HDd6lJu+6nGIjjJIzktjGQdox&#10;yDestP077XKljJJLa28WzeuGeV2VcenJyQW5AJI5xlqGg2Gpa3fQx20iqs7CFiv/ACxjU4K8dOf8&#10;mrV7HH4e8TtDbshjjjjKttwu07tgIz0yAfUD365TlfQ2pqyNa4i1Gy40y7e1uJI8x5kO08tjPAI/&#10;yfq74f23ia98Tm/udEkt3urdoHluItsMsgcjfGwIDKEDk4HAGMkkVV026mvNTuHstXWRVwsKylcp&#10;8o3HqeAo/H3rsPD+tW12DZOis0lstpa3UjYW0twcuy9i5Y4PXgdwNtclTmUbI76Ki5JnoXhWFLyy&#10;+x+HPETQyRsixzXNv5quWPyRhc7hgZJGcZJGACa0LS2fSpkvtevXuBNuLLHbKPkLEqCOmCffkEc5&#10;INcqJdIsbWO511WiuJm/drkRsq44Jz0ZuFC84X3zW1oOj+L/ABZPugW4Xzlw15NGAjhVJygPRQow&#10;OMZ5POMedKPd2PSpvokejaV4wsPDFpcXy3sf9sXwX920fmi2TOByQP4RgA/NjrjcajtTb+I5or9r&#10;jyJlmYt/pBPlBiB5h2jmQdlA7Z46LT8G/DjQdLuPsniea4crKCsbZVJGOA25s8844zt5PTmuyk1j&#10;wvpEsmneHbmG4vlwmnwwwgRmTHXAX5VU8DjnDHk8V59WUU7R1PWoxlb3tCtofhm01vxH5Li9W3hL&#10;IYriZpGlABUFvmAAJLse4HYEnHqvgvwzYaj9nuI0jktYVOJPJ++wB4XP8JbGP5Hmuf8Ah34MOkaZ&#10;LbaneS3DSIG1VlA3kn/lkP8Abc4+RSdoUZzwT6jo2l2sEX2nVT5Lt/qIUYfuFA27cDrwMccdAOTz&#10;xVqnMelRp67GjY3OiWwY6Ho8bSLCqM23LJuY4Hfb/jyPWtHTNIv52S41Of8AfABlbbt2noAuc8j9&#10;eB9ItHtYbMJBNbNLcM5f7Pux5YIG3cR6LwfXAAq1Kb03TW11eRxozH/VHl8d8/3e/Ht+PnyZ6EYm&#10;hBLZwMJZ7omRWZDIQR7+vzH+f6VcivJoIm2RKecxr1xknnGOP/1/Ss+S3htUWRooVXcAryDtnAxz&#10;nsPcgY+kOmTxwDz1kXa/LyNGWzx6Dn8/5VNyuVm/avfz7nktRHHHyu64J/XHPXtx165q2t8trE0L&#10;os0zKdsUeNq+/H1x044rFtZLiZlm+0TydFVYV24HHOAc8n1Pp75vafPbW8rRW8nmSKP+Wfzkke4G&#10;P/rUrlqJas9NCj7ZNLG8jMGXy+RGpGeOnt196fERZzM21SWGWUMxYnscn9OB+uBPYiUpst08vcBu&#10;kP3jnvnpn6077KIV229x14ZmYnB9z/Sk1oWOhtVFuktyzNuXCjd97OMY59CP88VHDarsMsxK7Wy0&#10;a9vbqP6H24GLMNxE8GyMStIuV83HBP4Z/pinwQl058wlsfPv7Hnj9Occ4rKW50U/hIRaxwvG1vb7&#10;dqsVdmGB+vr+HXtzTkmulC7JVZUysm1vmkz056dPboe1TyIjqROrDfwAzfeo+zwy7UNuclsbY+fz&#10;APIx/nisJG0RIJWhbeLdtx/2hgDPGeeKktl83AaLG5syFlLZH+H6ke3BmgihLLbbPl69M4OefbGa&#10;I4ht3x3aqy9QwyAKzZRnyWMVvLtih3Kxwxjkzx259MY6cY/Cpks4ELSFAPmLhUP8sdx69OlDxCd5&#10;BIF+Zusbfr+dS2GmRRgqxKh/9Yu78v8AI7e3WQJYd0UW+2s9qt87LxheOn5f5xirUTzTKol2j5dw&#10;xH0Pp19qrwJDbHK7m3Elum4HPP1/z+FiK+EyLNDMu1Vw3l5/n+VFxl2HUiXZboPI3Me1V6D2/T/A&#10;1LYW4RPORGjU7mWTcBz7D6Z5rNlZHkVVtyZAudyvyR9M9f8APpVi1uxG7PKW27R/rG4P9auMiWbk&#10;KmaAqY3+bOGbhcfnyCMcfn6G1FPGFkhR/MONoXjKDpWJc6jcXdotraH5QB5nv32gVrQvH5Kz7UUM&#10;eu7IH+1WsZGEovqaNsjxQh1n3SM3zevHpwf1/wDr1es5XedlWfaokzt2/wA/cH8SD+dW2h+XzZJu&#10;GA52Y/wqRPIV2jhfdIsm77vVck8/4+9dUDjqalyKFzK08km2TJ2xv0XgZPT/AD+glhEZtvmhZn48&#10;xm4wM/4dPr0qKGVyskgVWcscL14x2pz3PmxiO7uNzSSDcvlgAjHT6VqYal2GQWsmwI0iquM7uGY9&#10;/wDPH8qpS3sciyK9l8ygIqr0BPf9KXULjCKSxIC4j4HBz15qtHPPJI0kYX753b+MgAckfXP+RTcu&#10;glDqWJrqeeLzIYj8rEja2d/4+vH8qiUylds25V6BVXk+v48f55FTSkB9v2nco27dvHbtVeMMWEoH&#10;z7iEZuePX6//AK6Vw6Dds8TNcFfm+bcq914wv0P+fWqkgubidkiURg8KfLzu/wAKmvnjjgypXb8y&#10;kDOR9PxqkGXyVCyqC3DBcZb/AOtUSKiWog7xZ3txxuLYIOO3Hp3/AE9KhmjuNTW2Vxv+7ubgjDfe&#10;B9Mf5NODHd5SFtqnf82PQAZ/KqpuCkrOZdjbcDavP8/rSZUYlpZ3hcW/yszFfvDbxxk8Dr1/+t3s&#10;YkhTz4irLuy3XAye3bvWehkMK3Tybow2V/eAsWz/AD7VMrQi2lkX5WZtq+Yc8n+X15oQMmkyknlx&#10;A7jJjbu+6MdaVkYziPbsxg7d3B46dP8AOaggg81FZnJ2N825eGUf/r6+vtUjSiUsUKt8oHmHpnt/&#10;h+FJxKGxR3P9otKNrfLtbdxj37H8ev6VJc2hlkaWQf7ILN+XHp1/P842Kj7nddvzdz07984psdxH&#10;NFIszssirlvw7Vi0aq5XeFUKj7KBskO75uPyI6Z5/Go4FuBH5QLbpmJJ6EEdRjvxz/8AXpxR1leQ&#10;AsjKSi88dP6Gkjuf3aNEisijcyqwz25x6/1/WTW+gw3Lw7kMTFcZUcjg96insoJllli+V8Y2FegH&#10;cH/Gpb7UI3YJywYjO9eg/lkf561T86cOymCRcYHzZG3scEdvyqlqh+ZGbYxyeUYWeRf7vB69f85z&#10;/KOaOaWZorPczMv3mhOeuW7/AONWZXiuJA1ztV143L0bjpn86gRts5aG8kRflGzIIHI/Ec+h70Ri&#10;kJyZSgikNyRcxxs24g/MPl6dVPPT2HPr1qzPZ2TzfNFGpBH3lRQWz75IHsBUq2N0jZjikmUj7okG&#10;T6dOlXbXT7uYZmB27QEVmHX2x+VaRj5GMp67mRqemSS2wChGVFwdqnA78Dnr+HoK5rXLKOSAAqUB&#10;6xjHt1OMj+nPXgV2dzC8RmMUxDKufLmIB256gf8A66zNYsoLu1WU2q71/wBkgH6f4U5RvEcZHmOo&#10;RwgtbyBV3ZCrIMhh/P1x+GexrrvgvIlvrkaN5gCybQrE+v8An0/SsnWvDkNqZHiCGNsnkEsMr3Gf&#10;ofpVz4Y3EMGs7mmO0MoZmzyf8jrW+BvSxEWzmx0efDSR9sfCy7WfTo1yW+UZNeiabK0Z3Z/WvJfg&#10;perNZwoZP4O9exaVAskW7Hav0qhK9NM/IMXT5KzRaW/YrtalWTd97rVe5gaFt2cZpFd+1dHOzm5S&#10;0zqACTUe5nYkmoy7N3p8YA/+vSbHYliU53Yq1EOmRVeFTmrEfBpxFIcxGaTBHAFIeTTu9UC2ADnp&#10;UsWTzUSEDkVPCpLcUAXbNDnOa1rNazbGMY3EVrWigLzQSWIxgYqQLmmx8VIFwOarcCO5bEZNeb/F&#10;zVhZaRPIW+7Ga9C1CTbASD2rwX9qHxSmieEL65abG2Fjz24qKkrRbOrB0nWxEYLq0fkr/wAFJfHn&#10;/CT/ABMm02O7VljkJ3Fvu4yPXHQnPcjj3r5XkZ2zK8br827aVGOev9O3U49z6T+014rbxP8AFLUr&#10;ppvMBnZfm6nnoenTGPTg/SvNGn+Viy7dvX+HB9M88/n/AI/FYiXNWbP6yyfCrC5bTpJbJfkNkUIH&#10;5Yq3Pz/KA/HOT3/Ec01olEwLndIFyBtH+e/fp+NLG6xIxUhvvfLwCTj/ACPw+ppHjFszKw2MG+6w&#10;IY9c46d/5+1YnqjSBGNhuZNvGNsxHbr+vBHPt2ocFSrEchSWVT1JBwMdgevI7e2acQ0x8sB8N/s7&#10;vzHfP+fSmmFUXg5G7dhWHcZ/+v27fggGxswRiyMyqoOVHv78D0x/Kkzl13FV+X5mZ9pY5xwfTb6g&#10;9OCCMU8sy5liDfL8v3iDzz/n/wCtTF3MuVOS3H3sbgcZz6jHPftjApjiPjOZNiP91sgsq8cc9e/H&#10;T1/RGXKExMoKD73Ax6E9QO5HTn6ZpVw4LKnX+8uM98f59+3V6j9275U7vmXoOe5/L+fegrcR9wj8&#10;yXd/rH2rzgncf5ce/B9RgZfLA/eNujXOVByRn1z7enbgejQpwoXb90H723tjpnn9D9aCVI4dR8zY&#10;9W5GTjjOMD8TjqaChw2PtUMfvZYtzux6dj+IJHtkGk86Mx+ZLJIrP/z0b8Md8n65/lSttJCjLFcg&#10;bsnHscn/AOt+NHzsrSKO3bvkY/z6UDsCbN2QGLBd3zsB2GMY6c4x368cA0NshjYtOPmXOWz+Bxn/&#10;AD7kUFnYqxPP8PGBnjt/j6/TKgMx8wBeuVG3k+4//X+XWgLDCUMiqQCznCjfjLZ64x26Z9/pTUeB&#10;fmdpPl4AJ688YJx7f/X4zKkKiMuyN8uCqvu+7naM8c9v8TUfKklFxn+725/KgVhsRYIUEm4HAHy8&#10;9Dz7YPT2yMeirN5h25dGGAo5PXvn19Djn9aSYkMUaH52ywXGM/8A6ueh5688Co+CRCzrwOQ7YAGe&#10;uPxA5/DjFO5LFEqljGBtVs56E9cevpxzREz/ADrsVnZvlXLHHHXkDvx0H60OHOfMHy+X8wAByuT2&#10;wMD+VAhRRtkbdhcMAxz1BPPHXP8A+ru/MB0EnybC2VDY3BscHk9eBxg5Gf61JHK6nAMnytgDIbqQ&#10;fUevf6Z601UXzfKQFRuI+Vdx6dMD+RoLgjJJLeWG+ZecEf8A6vXsPpIMmMisqKhXc2emVbGOOM/m&#10;OvbjoHqZfM3u/wBxiq7mPAJ6jjgZ7cY96hWbeuxNpG3+Ennjtx7cfl9JVcZWTy/vMPujDE4I/wA+&#10;meMkcBakSKUU/vItqg5KscBPw7kZx179+ady/Chto3Bvm+Xp7Y465z1qupRjkfNuQboxkfLgdc+3&#10;59OtSJLMhBWFl53bQ3uAPf8Arx+QPm5iwwDRL5hztJHAHyjPPIzxn1HbjOKzfE2kaPqVk13e2XnN&#10;CMSbWCyGMn5kBxjnBODwTt6ZJF/egXKhTztc7RnHYDnn8Kiu7c3Fr9mc/edS24HBAYEqRjoR1/kK&#10;qHuzTObGYenicPKnNJ3Wz1PHZfFkUt9Dp2j/AL5Jmle3f7u6AHC78dGI3bu+4g4GBnUs3hk1bdax&#10;C6/cktJ86mPLHBK9z8p5Ix04Pep8QvANtpd5cazp+g2rSR3Tzv8AfOyMqTl88bCWTDDkMABkbiGe&#10;H7qXUplW5uJFT7MDanzNmCc7+FPP8JHJ6nGR1+ijKNWnzRP5qzTL8RleOlRqq2una3lf+uhZggF1&#10;fzafZzxTBpFZbeSYrsQMpAxkcHIx7jk9Kllub7+0lTTZtkTKN9wsJK7l5D8Y5AJOT1I59aitvLtL&#10;vDGXyfuRXUJyygHOemR8oJGfTrxVqOJZFlFlDGHiDDZtOSTgA88Y6+x+nTnkveMYaxNWzuNRv7GQ&#10;Q3hX7Ort+4IB5POAQckjnj1HcVeW7jileeSSJYwwEMiTFkI245LD5emPTC9fTBsru3uYGnV45H8u&#10;NmjRvl3g8qQOeSD056Ywa0NKtQLi4S2kZlVtkazTMyrtyMrkfLgt1Bxj3xUSjoawlqb2mm4tZI4v&#10;Pt40lYsrRkhnTk/K2OvQEj8OxHRaTfQaFr+4X7R7dsX2j7P5krtggKpfPJIG7pnnOcgryk/2kWsd&#10;19ly3lrtm4UKdoGOfTkgnjHr0rVs/EtnY3IuIYo5JFVVmtY14UYJBIPOT0x+Y5Fck4no0ZRSud5P&#10;qGl6XAk/2STWL64kECB7kqsbFcrjC425AzjkD81spLqGu6Z9g8MwJDGsxmuPM+X5927HzMTKOTjO&#10;MnJAH8VPSLGI6bCzSyRrcMzQxRxldrlfkBU9+CDznBx2xWvo2lXbSeXJcNbyXUccSzbR84XeM8AY&#10;yOucjPoCCOSTiehCEua4xbW+uHk1ArCkjTTRrbx7cBWkba2TgAgNnJI7nK8kw6hZwnw9DPDNMy+S&#10;6M0LfKXVj0O4AKE2gDoO2CQK1L+2LQSQXBAMzNGojLMoXBYceh+U/j3xWRDqFukZsiIyVjZnyD8/&#10;AG4+wCr0yAeuQuKiLNuXoc3ZpeoJ7uXUpLUw5X5TjPynIBXscZO0YUYyTnDZv2Gze+stMazt5GkP&#10;mW80+8JGXIVWYHcxKldwjBILN/ERsfrtQ0SG+0/z9B+Z/PV1Z28sDqQRzwQeMZPr61Vs9NeS+WbT&#10;jKsqoFKrJwWJYBjhslgeARyF8x+SAa9GnUVjkqQkZNpJZvbQ22mSCCxt0VrycsMzy464IVhnOVBz&#10;hRu77V9Q8NXWjwabb2GmAteSMzSN5XAAXpnHOefpkZznA4GOOLRr2OJ7yFYtOk2wkhWWWVmPz7Tk&#10;fKMfM2chVwSCM9Mb3TTbf2ZYCX/WN/aF9uZ2u5i4H8QGEUjAGASeSOAA6kn0PUwNTl3PSvDl3DcD&#10;7O3mL5udrbt2Md+OprWiubnTXWfTbld2flODt+hB68cnkcVyvhK1uBfQWtu/mPcx52XTldoz8rMc&#10;5564zk8EYBrf/sy7ljla01FGWNsKYZhl8HHHXd3I6AfqZ9oez9Vp11Zj/GXxE8V6xpknh61kXdKp&#10;UylfMCAdCA27G3H1B5BHC17t8CPi5oT2EcOvTeXMGG4yR/LkjrkcDg9APyrwSG3jVXe4ePeFXcjR&#10;rlgP4R7jr+I65FX7PWb7T3ZJ4PJ2qqtsVsjI7kY9O57Z9qmUYyd2ebishpyhamrM+xdUm0XxB4bm&#10;uoGWaJ+GmAyqZz1IHr2OM4/KL4L6/aajp0mk32Ib3Sbx7O5jkVt2UPyE55OUK5P97d0wQPk/TPHu&#10;qqk1lY3twpmVkiaP5MMSCCeRjr+eOvNWfBnj3XfBl7d32n6jdRXFxMXuvLuMjO0Lkg5PTHJ57cDG&#10;IdP94mjyZcP4uNNwv6H3rD9i8kFZF29du7qK81+Nus6foM2k3Dy2+23vNkwlmCMQ6kBVzjLZx8oy&#10;cc44r53j/an8dWsZS18R3C5UrmOYKW/IA+hz6+lct4h8X+Lvih5hubeaaWNshrj5wrZ4Pzn06EZ6&#10;VpOXNTaRjh+GcdGspT2PrnTPjf4E0jTQ+o6rEjKBwp5P+PT8ew5rm/ib+1H4dl8NXGm6TA8jSQss&#10;jeZtA7enHTH654wPlHVbrxRoCL/aEzRtt3Ku7OOODnAHqOvYe9RQrrmqRx6l/aE7NNIo5wv0Ge2d&#10;3p0PHFKnKfI43PWjwnT5lOUrmtp3xh8baBp7aDZs1rDHlIVe4Eh8vHC7gFzwR/D1HfAp+nfEHxPf&#10;QTW7W0rOylvOkYctngfNnJ69eBu+tWPD/g9pbqSXVFZmVt4i25244x6/571uQaJpMEnkfY0w37rb&#10;HM2+QHJzjB6jvxnHGe8Qw8aUbJntUctw9OV3FeZyS6Bq2v3/ANu1K2+2fITIzudkQzlhtH3fpxxx&#10;npWl/ZllEjXNpDE2xV38CPYMd+nb1wex6k1vaPpUs5mRJDDGx3GJmONo7fL659Dz1Irc0TwlDHAw&#10;On/aXkh52qWZeT94ZyFyVGcYOccmlK70R6UlRox0OAez1vYbqbV2S1YYVLdfLDZIyAUGWIHsCADw&#10;DU0mg2+GzbzJatalZHjUr8xUsQzcdAAeeme+MntbLR9PvbmTw1qFh509wuxV+75LbgBJgnA6lecH&#10;ng5BI5rxW2njSVSyZporOUrbqwUGcFtjO/bOVGFB+QEnOQMYuHU5KlZydkU7m606O8jg02Oa6hkU&#10;GETSM+xdjFJW+XCDgYDEnoScg4bo+mweIIvsur2eU3KZ5GYOfMbjeAVyxwCRuPTHP3avQ6Ylo/2K&#10;VWFxMsgk225P73PO8jghV3AY5Py8YxXWeEvDFykxlFu0MckjTNJcxkbscAc46cf55rKpPliYrl6m&#10;9p/gvTtOjs9QW58ySGKEqDcNuZsja7FGBzyfmBB5OOMUT22q2q/Y7Lyw0I3MoYbZGIA2ZxkDA6DA&#10;HpnrcuU1G4sIxp1rDAsbBhDIuz5vlO5ckAdmyfRc85Fc/f3bW98puLuNpOFYydGDHGd0gzu3FT0x&#10;x64zwSlczkWLltkIN248lZmPmNKeF3/eYgkg88A5AyOW+Wo9L0+5gimkuWZba4XCiRAGA9ACflG7&#10;OcdznjAplvZSzSSLfwqjfc8zbw2RlgeBgcdM9SCORViOdYTHAZFby0+8COG6qckjLbmJ4A68jGCK&#10;Rzy+ISfRrfUZTdatA3kttj+zxcZjOSzPt4wFw2RgYLEFu/N+Irzw9pBk1nU75Lecx7Yl1CzV08xS&#10;CAH3oPnJ+VcAEYAyxrpdQ8u6g/0hIW3Rnzps52ZU5yD8sjYwD2yF5wKwZ4V0+187V9RiisRGfMha&#10;IDyWLFBlumSCAeATx1ycVGF5XOWtUsjh9U8M2ut3El7rVpcalJbtIryalbnES9igIK4zGoB6gDAI&#10;5JxZPDV1oV/BdWvgzydRibMdrLdbbdodsasdiuyISMEYIyxJZCSQOq1jSJLhJ7K31iC6tgxn+wyW&#10;AU2uSuNpU/KeDyE9ck4APEfFLxLdaaW8Q6zOLfbN9piuFTC2iEtu3oH+ZGQc4GMMDj5Q9d1OKkeX&#10;Wlpc3z4pmuzb6H4Ns/sqxyYuWktwgjHUgkEZc/3hvGcE8kVPrb6zdWlw2mSMJGkiW1Mm1QiqyFiP&#10;mIfndxgY5zk4rw+z/aDbSvHC6R4oaztbORlvJWW3XyZd+2NArvwkbYL4OTw3szek+IvG9lpGnaf4&#10;hsXuruC4dUiks8eSiyYCM6kbjg8cYIDZIKjIuWFlGS8znji4yT12NXX1sIIZLO8uFj2sg+eEj5gx&#10;dSRxjkDnjJ5wTiqOlvPrGm3z3Wmuqt5iyQKWUNC4GSDgEjaTuBxgEkdeY/h/rdx45km0zxBPYzJJ&#10;b7riJ5FkcjHAaGSMBflORyegwxzxNIumeEpLewTxJNmaZVsY2sA0cMikblAjUKN6snDY4TrjOLjH&#10;l0FKpzSIda+zae0OqNeW9rIf3DXSPHukZhuDA4IIwMbeCeTz1rk/iTYpo3gu/v8AT9Ehhmtrd2m2&#10;wqvmlhy7sF3NtXa7E8MgIJXOa6TxVo7ap4fvLC8kt2WZ8zLx8+WG8leQygZ4wR3Oe+H4XuYNCsbj&#10;wvb3t4qWZ6aksaTeV1jI/ikTHCNjOFIwWUkkI21RMny6M5vxd4oFzY21n4Z0iZodDk89rpZlWW3R&#10;VZRBnqZCcA5PzBMNtDYrx3x18TNT0FJtI8P+PpDbzxsq2t5p25Iw4DiEbVQnIbdtCghVHzIu0DuN&#10;e8W6vb2tn4Oe5by2AgeSZhsjQs4il55LbAB5YH39y5wvHlXxb07wv4k8QWo8G37WEdizQLDAh/12&#10;918w4yd21GUlTlhL26H1MLQSlqjxcbiHKn7r/ryOW8CHxjrmm33ii/FnJpdvA1o1xFDIszS3CC58&#10;xc9Hj+TBwAocHDDBqxrt9daf4ntbPxhDbHdmNbxrwtbiOKEgph8ZAJOMhcZB9QJ7a31rwvoNxqKx&#10;26yTX1tNdCGZj5gWWMySOnIOfkQAYyjE8jfXFXEk+o6w9/Bq8rWUcJaGzu8tsuJYm2gKMpufLLz1&#10;zuP8VezCPMz5upUlTR2Fz4n8SeFfDj6pLpm1d0P2ry41bz40ZWCy9GZg6klgVJaQBiMgGb4e+H18&#10;b6q1sL5449zpMsEi+YYQg2nep2gDccAA8qc4wCeH1K4vviF9q0LRbWXyrbSmM1jHuZ2Zdg3sBngS&#10;bRjgkuCAc4r2HwhbXngvwbf6olsLF/s4t4WkxhVSNVznAJPmeZ7dMYFRiq3sKdluzTA0Xiq92vdW&#10;5zHiK/1jxFeaf4W0m3upNY8WXa6ZC+3dvTzAo/EjLDJ46A+v7QfsKfBXTPhl8K9D8M6ZAira2Ecf&#10;yYK5CAdR1A+bB7gsed61+W/7GXgdvjJ+1/ZyWNsraf4YxO0itx58h+UAgfK21W5I+UZJ+7X7Z/CH&#10;QE0rSYbXA8yOFB+7XYPugcD+EdMD+EFR/wAs668pp6e0PPz2veoqa6Hf6RbiGNcL/FjA6+v+ffJ7&#10;CtONMIUiKr8oO7+H2/DjgfjUGnRGNVj2cbeeMf8A6uB+AwO9WgQRzJju27+Z+vYehr3VufPrYdJJ&#10;8m0J7DHX/wDWf0qPcFbbHK2em0dDx90f1NCoYj8memFA5PTp9T39KdMi/LIFOc49j7D29T3NUgIW&#10;dtxfp8vynHGfXB9OgqMu0bMcfdGFKtzn0H+1/KpGlIO4ncM/e29h3/wqFnXBDnau0jd/d9h6mtCZ&#10;D2fau47dw7Dt7VFuyd4fHOM+nsB605lUbh6dh2H+JokjJKuh27QNzYztHf8AEj+dASWg0AptjKgd&#10;wo/hH+P9aBIzDeAcqPvd1/z/AFpsrbHA2lW/hU/w+5/nSOwRt6Tbcc89veqJYsXlsql4tuRg85x/&#10;s/73rUcqu8OFbbt56cAj/D+dDSSkBohtH91h0H/xR/SmynflFO3nPtxj9B+tCJ6DbNWWPY38Py/N&#10;6dcH3zyT2HFORsDbgsGJ5buDnr6Z6+wFRzGVFIK7m6KPXPY/zPsMVJb7SmIwd3Vs9Dx1/H+Q96pq&#10;xPkDb5PM3gKoYlZe7cZOfxGT9AO9Nt0eIjCY6deo9/r/AOzH2pyTxTW/nocrIdyOR26/p19yQOxo&#10;gUyHKfRVHX0/z7k+lAEkhdI+i7cdM/UY/pn0yaom+jg01pZBwxZzj0+8R9OQMVZ1CUwwvGuMMu1c&#10;e/8ATH6D3rC8Q6rBBbYuItu1dzKv08xh/wCgD8aulHmkTUlyxPM/jZqIn02SNZl6bGU+3LHv/E34&#10;4r53luTd6wpQKu5gPlXIIwcHsc8Afh6CvXfjVqcsVm1uzn5vkDc9/wDWfqccelePaFL5uqNcR/3v&#10;lyPmOc57c45/GvZpx5aZ5/xTbPSPClqgBberBVLDjjjHH5Zx+Hbmu70BEtLVbiPhWH2mYt12rkRr&#10;jsS5HT9RXIeGrUJClv5WM4Mh2jG3nnP6V29lOsYjklQsuDcyn/YjG2NcerOfxrjqSvI6KfuxN/Tt&#10;9nFmRBJIu37vPzJhm/AyOB+HtWs4khj8q0ZvOVWWORefmA8qP6/vZZD7ke1ZejMlgmZZAzQxgMxx&#10;87KDI5/FyPf8q0YmliLLBIplhXZGPWRAVX8DPKf++PaueRtGwLbx3EjR2xUK2Y4WXPyoWMEf4eWj&#10;n/gWafGYgTNt3Rf6x4+7LjzSv/fKQpgdmNSQWyfvoY5QsePKgZWz8gzCp4/2Umf8Qad5lqo+1Tw5&#10;y3msnHb96Vx+ECetSUKIHzlf3sseELdjIuC2fc3En/jvtUKRSCLyYpNw4iik+oESt7cCR/xqdILm&#10;AeUkvmTKvlluzyqyqW/GeRz/AMBHpSz20KRFI2ULIwCs3ZMbd34RI7fVqQGfd/Zbv73y2867mH9x&#10;ZBvb6Yt4o1HQjf70yKGZBuMeSZC8kY7nKyOPbjyo/qcVJ5UjMQ6hUIxOo+XG4K8oH0jWJPq1WrOO&#10;5jK+bAGdW3HHdx85H4yOi/8AAavYndlrT7WSMSFWJuFULH0+d1bH/j08rN/wD2q5FgwFCwMTLtWR&#10;W/5ZjjP/AHxG7f8AbT8o7C3l8xBG2MNtjkPcglEP/fXmyfhUyrB5eNhjiZQdnPyqRn9Il/N6m4xo&#10;VowrTo0g5LR45P3ZHH5Kkf41Wu1kgVprj955LAt7ld0j/gZGUfhirb3kVqjXV3tKrl5F91/eOPxc&#10;xKKp316bIeVIM+SxV9v8flgM/wCcr/jtFOJLKOqajDY+Y8TuPJVyoUnkxrsU/XzGLfhXE+JtRKxX&#10;Nlb7VNrYw23zdmbBI/EnFa3ibUohavFGxyJoYdw9vmY/iefxri9YvYpb+7u3nxFPqTM27usUZZ//&#10;AB7b9CK6qcTCUtbIyfEWpuj3EyfMY5maEf3iiBV4Hq7Afga868Z6g0MLW1lM3nDEdvI0mMlALdDj&#10;/fed+fT8ux1m8aJMzKWa3UOynkbl/esP+/joPwPevNPFhYzeQGDFJNkbbhy4zEre+ZJJm/4D9a64&#10;e7Ez+LQ4nW79Z5NzybVds7d3AUtnH08uIHrxnvXqf7Kvh6ZbW41+aM77uQKp64wDIe3rI34+uOfI&#10;9ZWCSZ4oXkwy7Yyc8IxVAevXahPvn619K/AXRrfTtE0+wZWjxCr7Tg5Zsvyevf8Al6VyYid4nVTj&#10;ayPefBVlFbxYEWYyuVPXjls/985P+8vvmu8tIWEe59pOeVHRvb8W3D6PXL+GLZooUW3QblOFDL0b&#10;dyPpvA/Bq6WzTdH+5k2/LiNj16DH/tM/VTXmyOyJaQKgGZOM/K/r3B/LafwNSyTKoYbdvy5wo5PX&#10;j643D8BUblAvmFcrtzsA7cnH5b1H+7QJlQ8OGkXgD1Ibr+LAf991A7gHmeZVc/MDndwcnPX6bsH6&#10;PUhnjCryVVsc/wB0f/skf981XZ4jH5vmYULgZ7Ljg/8AfJX/AL4qNZkX5plyfvMo7c5I/wDRgoGX&#10;DMY2LmMNsyfLPqMn+ki/iKja52lY1cMeQj/7Q4z+JEZ/GqUt0xYFZvmV/vdieOfpkKfcPVae4Cri&#10;PK8bVz16Yx9cAfiooLSNN7lXTJX92ytx/skHPH+43/jlVZLiXd5hPzbjn/eJGf8Ax4A/RjVI6hLN&#10;+8XOT0OOvccfqPYkUzzGlzHG2F6LxnI64/I/l9KkViV7ncW2ptYDKr+Qx/NfyqETHOcn/ez+HP8A&#10;I++DR5nmM8e7Hy456Dgfp7+hqQxMw8sJt7e5HTn8ip68gUcwxgRV52szbflyeuM9frjHsRUqgOhY&#10;Et13H+9wf1I5+qnpUZQnAZmI24J9eO36H6g1NEoXduLZ3ffPbkc/QNhvo1Fx3Ab2XEhBbJ3Mo4B9&#10;R7AncPYmnRJuZW2YbeCi8gL97A/Msn4igokQCqO33G/HC/oV/KpERgyiRtoLZZh1xkZb8ij/APAW&#10;oDcWO1i2KobcuAOnP3cf+glT9VqdFkMvMfzDr9cnj/vrcP8Agf0qS2iC5MqYxyUXp3OMf99j8qsw&#10;wPJ+7MjfKcbvfIGfzCN+dAEUMMaorAnbtHzeoxj9VKn8KkQMsiskbbuv1Oen55H/AAKnRqqjcE27&#10;f4PQHnH4AsP+A1IwG3G/5ect/M/yNNAxEQhQyD5Nv3j6Yx+q4/FaV4XwWkI5+8e3+eh/Gkiu1LbS&#10;cHdg+3PT8Dn8DS+fJu2DjoBx/n6U9SfdCX9y24t82MDHb1P58/Qmmee4wduG7A9/b+Y/GldwfmMm&#10;4f3Q3XH+K5qEZPygHcrABvXpz+e0/iaAfkOeURN0DKq/N7rjt/wEg/8AAaC77iT98fwj+93/APHg&#10;f++qjacBcvF8uM7enGM4/FSw/wCA1GWIAiL7m4G7nrwCfzCH8aALDzoqYLbVxj/gPT/0Fwfw9qjl&#10;eYrgqokbhmHZuAf/AB9P/Hveq7TKT5kgCqeWTvjHI/75LD/gIqN5ZOI2k+ZuNy+vGT/30Fb/AIFU&#10;gMvJLmKNryxiVmWJtkbOVVwMNj2O3I/Cp4tS82Mw3B2zxqA6r03HIOOmecH8T+MDXMecr9V4+rY/&#10;IuPwpkkPnfu5vmx/F16cZ/75MZ/A0FWZcafzHYMMnru3f59ajZ1bKMSufvcdf8/57VXhW6xwc7xy&#10;G7Njkcf7Q/8AHqtQyKSXB27uVVh1BBI/TP5VLDctIigHnr3/AAqQKwbKJjoAwPX/AD/ntUJnWJgz&#10;lVzx97r3/wAKkLoPlVfw9azN1YkWfMfPB98c+/8An/6wbIFYfLj/AD/n9aRJDjaIvyPsP8/5NOU5&#10;G1oPzHf/AD/nrQPUpuGikZlHA5PrXO/Er4O/Dj4y+G5fDXjvwvaahbyg/LcQhihx94Hsffr6YrqZ&#10;Yz2H69OlVn/dZdjwchvY/wCf8mlJcysx0qtSjUU4NprZrQ/NX9rT/gkL4o8HWk/ir4AXcmrWIDPJ&#10;o8xxOigBgEb+Ppj5ufevh7XvCmv6BrE+ia5pVxa3lu2JoLiHDIfTDYx0/wA8V/QkkkE0YWROqYOe&#10;h4/z/nNeX/Fj9jb9nr4z65F4l8efDuwvbyOLyxcNDtYrnOCQRnnPX3rwsVktGt71L3X26H6ZkHiL&#10;isHH2WYJ1I9JL4l69/zPBfDhKwBQm3jJ4/X9PWuhUfJsMZXb93cc+vP+f/rVz3h0BYo8jb/vHrx9&#10;K6NW54GNvP3en+f0/Wph8J8ZW+JigRtyN2ByPf3+tPj27cY57t6H29/0/CmbwflcDG3IyB/n/INO&#10;3NHgjd39s1oc41lXaA5Pue/+e3t6VA6SNlWLZxn3Xj3/AM4x1q1y3ysu7tjFNI2gbGbrlV/+vQBS&#10;eBuu0ru5b6HpTDbNtzIP4cNk+3r36VoNAgVSpB4/p/n3/WkMSBtrD7vO70/yaAKJiYxHCn5mHOeM&#10;f5/z6Rtbt127VwPy9/8AP8s1oxwDG0Lju3PA9/8A9X+JpGgQHG3gn1/z/P8AlQBnFRtMjbu/y+v4&#10;/wCRTRAzL5KYz/tdB+PT/P1xdktiTn1X+HuM/wCfypChYcMQM/e/r/ShOwFFl429duAB/dz+Gf07&#10;/kqRtu+6rfNhcD19aseRKW2Kp9fofSnC2O777d8sf881YDYkMa5J287u/p9P8+3FWIFfK7V5U/3e&#10;v+f1oihYjzCe/wCZ9/U1Zhj2szAZ3cKRgk0wHwqc8t/Dz1z/AI4q5b7Nny427e3Qfz7VDawjIDKp&#10;5+UY6n0qxGp27dn8WPmPXp/P+tAEhbarbvm69B7U2TKrx1zg9/pzinYA/i3f7I6UjKB8u7OB/nv/&#10;AJz70AQSbWT+L1/T6/41zniWIsC53MoU7k+6Off8+nOPSuldd8e/B/A9a53XwrRt1xtPy54zWU3o&#10;bUPiPJvHm7bJ5rfxZ8vPP5c+o/P8K8C+J6bFddygFWB/Lpg+w456D1PPv/jtflkZVYZPr/n9a8D+&#10;KabWmQbvmcquFGSOuB7dR/KuOr8LPqst+JHzJ8WY1LSLJIpYZ2nb19Mf5BP44rxW7RGu2SNj+7bB&#10;PbAHI6fj3/HpXtXxXWQeauzHbay9RjP+eT+HArxe+2reOrEkHIVfx54/kCfSvGrfEfpmV/wzrPhj&#10;Iomj3Rn5W+VQx56dv164/MV9P/CNiTCY1/iUKoY7ent2/P19j8xfC7aLpZGjXcpxtXHBz0x6YP8A&#10;48DX018IWeQoJI2BC5VV7f5/r0rah5nl5zuz6U+HUmI432KFP4buefpx268exr2DwhueBSCS3UM3&#10;b8v8/lx438PC6xxrJyx5DdCffr9B3/lXsvg0hodxbb+X0z+n869al0PzfHL3mdzprExrzwvQ5xx/&#10;j/j6VZQ8Yx6/Kvcf5FVNN5AbPbr6nv8A5/yLUZy2cg9uW613HgPcflifkfdt49fx/wAj9afIFzwA&#10;2D0I5B/lTUYj7xwu7rn2pwTjPcnljg/5H9PpQIacN+7WTBYA7h6nH5/56VHNEkr7wNp69hz/AJNW&#10;AAw2nA3Hnpz7fSmjOCOh/wBqgCq9sFO1FHpx/nmhbRj9/d7/AIVYZST8nXbTgig7u3/1v/1f56AE&#10;cUAVAoRvvH/P/wBb6+mKY8AUYKEknkBv0qwirjGMseCcdalKA8rle24/5/z+FAFAQkc5OPp+n+cU&#10;qxOh+ZQ397Prk8Z/z3q55J6Mo9Men+H6UJaALg5Xb6Y5/Xr70wM8xrvZUZvvYz/XA9v896b5DEbU&#10;G7PDdPf+laSWeBksfU/L+tAsgCFX+990d/8AJ/OhAUYosfPKOcc8ZPXp+H9fXirEMWT8vbg+mc9K&#10;m8gJyi/zweODUsUAXDqf8+oqriEihzwpzhsc55/zx/KrsH7td+OPbr9f8+lRRxmJeB0Hb/P+fxqd&#10;HRV3ZH19aYmSrlhuH0Xpg+3+fSnMDu3Z9+v+fWo1YMM4zz+lODJ0bHp0oBdiRgVDEMBz6f55rO1f&#10;KjHGT07+taJGRtI528/T1rN1gMByx+npx/k/55T2Kjued+NtrQShccKevb6/lmvC/iW7GKRkYBjl&#10;vU/X0z+ZwPpXufjfGxjuUdf4ev8An/CvDPift2TfPxtw2FOeuOO4wP61yVdj6LL/AIkfMnxhkQ+a&#10;/ru3D29f5fh6cV534VO3VhI0m/58M23rjgkehwfxx616F8YWTdIN3Dc/ex68dOn+NeceFJt2s75G&#10;A3Ng5wOcjp6jPGD9epFePU+M/RMKv9mPpb4PsIUjwVztCrgbc446fnx+ea+jPh8HxGN4/LPPQH3P&#10;X8a+b/g+NkabFVdp4+UjP8u2D9a+jPh8xKrGVX3Vu/HT2/z6ivQoHx+afEz2DwsFMGGGeM/MM/j/&#10;APXrq7Q7oVA3bu2P51ynhlk24PrjBz+f1rq7R1EYJH14/wA816FPY+Nr6yZKF3jhjt4646f/AK/8&#10;9KTBYZRj6Bf8+1KQM7Wx93O70oQjbtwf8BmtDnAqWX534H8XXjj86gniflmPc7h16cf0qzu3DP1G&#10;KbKgOTtx36UAU9pY4xnjcd3+eaj8nzANpbufr/WrRiVeqfw45/nR5a5OcH2oArrbqZPLQfeY9xnr&#10;/n/OKs29uMbthw3I9qkWLCAj+HB5GTUu3HX3/GgNSF4QqghTjGG9/wBP/r1DNbhf3ijp/eAzj296&#10;vMuRk4X/AGuOKb5Cudp6dz+lAHzj/wAFGPjVZfAP4D3vju8uWgmjjuLXTZjAXCXk1tKkRfg4C5Lf&#10;h+B/Nz4aeHP2ivhNo+qftpfA7/hIdYuNU8L3zeKr7RLy1hubLUszztstJ0db60VTGZAqGRAjyhii&#10;/P8AUf8AwXe+IOveH/hLo/hm0ZmguPECPNdRxpILVhG2Bgg8mMkjjBKNyOlfP/8AwTy8feEtd+F1&#10;n8D/ABLp8PiJfFVs9jplxc4uY9IuVkkLwLbGKXfNLGSytIMx/Ns+/h83rK3Y1j7sbnxr4a/adubn&#10;wbfJq1ne3nirVdZvLrVdcvUWaS4eRAm12ZiWUL8ygBGiZ3ILbl217XT/ABT4d8HLZarr2ny/am/t&#10;G+sbOViYQ0bYjmZlGJCq52qWUA8knco3/wBrv4WD9hD9rezkOhvq+iyTQ6m3hnVre4tWiBY7oH8y&#10;MEkFW2SYfIChwzB1PAeH/iiPi58U7zxv408Ux6fp4h3TW95qZeb7OgAWGIzMPNZFVQoySQgA7AZ3&#10;kPRxMHxFot94t1C2hMce6S3ECssnLgHgIP4jkDg/pkCtK4tJNCi07T4JWY6e2Zm8vrM7enHPynjP&#10;QfnteKNestWuBr/he2t1wo3f2TDtVH5y6oBtjABxtAwMdD1PJyXqW0UcdyrSNGcRqsvOM553HnJO&#10;Tnr+VTcR01wktilxcPL5YjWDyrORS25hIdwLYOAC4z6nPpxmar4g0Vo5NTgWONnuFjt5JmZlcnsd&#10;rKVIJ6EEHrxxUGp+MrSxtoLbU180SRYuImfLPIcjIxyD2BA45xnkVVkhsbONQqMytKskjvhXjc5O&#10;0EjBxnBA9CBipkXDsdt4dhRrdZr61RS0KlpY1LK43ZZgxJy2M9cnPHGc0eOWhsbC10pLmNby4/eR&#10;28LfJbR4z824ZyV5ODkn5RnPGZo2p2mjWm9b4D7u14cElh93rnkE+h78jiqGp3mi3DyJp13JHPIu&#10;JJmj3s/TdgA5OfTgYxWZtcNH1ho9O1Tw1JPFJFOqzwwrJmQeVG6ueOAWVssCcnHTvWTpOv3d3rk8&#10;9zdI0vmPIzS56kHt9D/ntY0nwrLA39oqjM0bPIrtwUG3LPgcjA9cY3r0BrDubG5Ei3SS7ZZfmj2f&#10;wryBkdz1/DnvT3J7Ho3hWa2v9buLmK2CR7RFK652bPvEYZidpOM5I4DccV1uvazdW2npPcD9zIyL&#10;HahTHvKD5WIXJ7jgcbcHPUjzTwC2oLc/YLj7Lt3b2bGCrEYHQE/lk+3etbxp4i1x9RhtdSEy28G9&#10;vMtYQx3Z4wxAPXGeBx0rOUfeubRklEb4i1Kb4f6xBquneTNbsd0lvJIcM+xA5Xb05OfUbeCOh09B&#10;W81K1bXNVsIYY22m4ae6SEyKoUIil/lx19fTjIrG8RxWGteHI9UitpJhAoa4aSMqcvxkY4x+Pb34&#10;vaNqep65DDaR7pISyjYuDGjNyHPckAYBJHAx7Ure7cL3dka2hw3puA8mn28UnmAxtZtFKGX0D7yC&#10;W6de2Pau48OeENT19YrgPb2qycxvcSqrqoGWkKrhcBt23LAk44zwWeBvBiT3EcGnfcjbaZG4UnGX&#10;bPACopAzkk5465Hu/hfwJZy/YtK+xxsB+9maddu3kDewA+XIX5V7KuD0yPLxGIUNj18LhZS3KXw6&#10;+Ddo9ot1c24vLxsBr2S188spy2VPGwHPXkAdyQBXa6H4X15YIZbxpGZvnjWGLlYs7jxuAyTyuR3w&#10;cHgbcl8+mWsmg6FKGk8nypb5FO6FnIGxR/e284yBntk4G5oMscGorYWaBTb2SPIbdeEzwgHYBQrE&#10;YGRxzurxqlaUrs9+lh6cUkhIvCdhFp/2GOwml1ab5WkRiqwJ7HoOQFHUlgx6ZA1vDXgTwp4It21z&#10;WfDFt57MBHcW8JfJYgBRxu3EEA8HPritXUHi0Ty4VYG5uNz7nm+6Mj94x78bf/HffF3T9B1LVbyG&#10;8YiRIV3W8TFlBfA/ecDoOg785NcUqj5T0o07bDfDWiXV5evq8/nRWMBzawPtDs+f9awHK8duoA5J&#10;5FdBaCd75dUvbtvKiRktWOMBieu1ep9OBnPGM1rW2g3900cl9fQzMqqFjaAfIMD0Iz2+Y9fftYk8&#10;OvbzkMiyb5BvZWCqi9WBHT27469a4ZVL6s7qcbFHSdWv5tzxrOp3Zkme34ZTj5eTj+eCeeQa3Y/t&#10;t/bs4WRdrZMc0a89OOBx256jj0qpOpiMcdtDLcTBSuI8Mq9889Pz9cdqbOLq5QSQQGFkj2qYWO1c&#10;dvTrnoM9azkdkY6Ghc2FpbSt+/aUbg26TPzYJyBnJzg9ufSq5gumn3/2g0kcYJX5l2Hv8wHU+n8u&#10;OMu4/tOEYuZZG6tmLJ49PTHtznqc4zVmGS+jz9lijVVbeoKn7vr0/wA+tR6AbOkx+bjzZ5Du+URK&#10;hz64P5Z28j69a1Lb7PINkSo2DkuHxg/h0+g/H0rDs9TCGMtIfMb+Lbj8fl/z0/HSs43ijVbVvXJd&#10;Pu8/h/Tk0lo7spI1I49RufkSYLGF/wBWzAqVHfoevOOv9KvW0F7LGu+86/d+bCr9M++PX8Kq295c&#10;R+XBO5duf4MDnoen+cGtexku7hd91IqxopZWU7i364H+NUxMWwsLcL588cjKrY3g/eB/Dnn+X41p&#10;WuliSISM4ZY2JVWkO4de3p9fXpmoIrmO6LpbRNI231GBjPtxwP5ZqzDZ3Tr9sn+XJ3M0jDOD37fT&#10;8qjcuLZHMqzFURV9vlzxnP8A+v8Ayah8mRZftBQCNcgM2MHBHQeo9Ov8quTNbLKu92yVwo5Jbg9v&#10;60io8zbfKYK3EakdR9PTp2/xrGobxKk8CrloXbk/LGrDj2OO3P8AnpTSGa38oNtI5VRgHr2/P05q&#10;49m0ixmOBmX+FsY4Hpz0pbe2iVd5+bn5i0f3fqetZWNLmcWnhDBNrNnksu0Dr36Y6f5FJFJIxLwv&#10;tXgbX4z3/T9fcAmrstuuG8hPKVjn92uOoHHP+f5Uz7GrqpkgLfKBkqAevTms5XKQyzvCu1WjZjwo&#10;2tkc9B6jp7ntkVN5qIGcwttz8zcjGPbtRZ2kNlGxWUBQMKJM/dx/nv6+uBIhmVNiSbN3GVP9PxxS&#10;QMe8wittrpMrFsL6Eflxx/PPOKas1tFylkzSbcbmyCT+Pv8Ay/GmSzZCoNow2WbB5b1Ht16etNWy&#10;u8sQm9dpGWABH+f0q0hF6HzpWXEQXDfLs+YFe2fX+f8ATas93nKpmj3chVEn3fUex6Vh28H7pT5s&#10;23GGO4lWBPHH+fepre5kjk2pMoxj7zZyc1aIkuY6IxNG3Ds65+7uztPYHP8A+s/pV6FFWbaThtuG&#10;VVzgD1P41k2t2kdssSW4bd975cZbIxk+39Ku2csgOwjG0fMm3H4c9Mf4V0xkkclRPqalhMqSshI3&#10;OuHy2B7f56n3pl9cyRytJHLt2kHj+L8f89e1Qb2tpAZY93Oeh69cn15qKWaERNcOfvtlVLdF55H6&#10;/StObSxhGN5XLWFn+dgu6NdiDJ+bPcfr6dKtWQtYEZ+Zvmwuc9PTB/zz6Cs+2uUaNTbqdvSPOAeP&#10;6/55qa3kkkCoHLfN86BcZ/pSjvcmS6Fm5upGvNohEa8BcLkkY/yf8mlmtorOCOUvuyzFmZsEf4ip&#10;lYyN9qkk3eYuGXHK+3Tp9aq3BV/NWWRl3sAu3J2n6celW2ZFUwNO7eZPtT76j+9ntjv/APWqK7/0&#10;fcscKEiPhV49OmP8/wBJVZEZbgNt8sZK7f4e/X0qO+Mcm1kjb5s7c9sHPH19OtJF9SnJNKhkVF4W&#10;PCsuMEnkZ/w9ulNj86ctJIPlZdsi/wB5f8/59JZoioEke1Vzu2LztBOOfxz0qrc3cTr9maGRvlyz&#10;DGCvf3pjWpLbq72pilPCschsZDZ9fT/PSpvNW8hKmPduOVyNvy4/z15qAXsaslsG2rt3M7E5JGfX&#10;gfp0PvTllBCkMq9wuOW4xQInm2wooiiGeP4juzjnr/j37c0ZKERfezzu4ye5HY5/z7VHlJbj/Snb&#10;BRd2Ox9f89ulPs7p0leR1ztYHdnqD2/nQ0PoNlBKFFnbdwxXZ/D/APWx147D6j2UQTz0mYSdS2e+&#10;AMZ/z0/Cie7j8wuQ2A+Ttz+WR9KfcyeSd0QDKy7tzc4/L8qzlEuMpFOdfnXyhtZeGx/FxwQOO+M/&#10;5NECwJI0TRbpF5XK4BzgcfTHXp371XurmRpHW3XzFb7oIO4duPbrTree6XTQblo/NX+6P8f/ANX8&#10;6mKN+hHdo8Zc26s+G3MqsRnvxnofx4NRJM1yonUFs9eMcZzt4zjGeeh/qty0Uas5b5WJLMO/15zV&#10;eaS38iS4gLI0nXbk9uD9eB/OtOUiUh16YprfZGrSL8jLtXkfTGOT6VNp8ysSzBV27dwk7Z7kdjjr&#10;09siqcr7UJmmVXZRtkaTHtj+XuM1TiutesV3tFDMzyAK8c3I/DHP6EVUYdTKU+bQ2brUHtp1kuYv&#10;ldcLNDJt+X374P09eaWPWpoLcxz2obcuFkj4bpxnPXH9e9ZL6tJZKXuLiONjkqqN8pyR2PH4jH4V&#10;Xi8SixjaTSpvMZTtkh2nAJxwcZx7Y4rTl1MXKJvTawkitOqt5m7Dbl5RumMHoD0PrmiExXls8ckY&#10;jZdv7tjtBz/Cfxz7ehrh7/4n+E/tP2a91WHSbhxtH2iPaGY4OOcAg9PTscGm2/j6HQrlbrWWxbSD&#10;93cQ/NDnPBBXJTtweO2ap0pb2M/bR6M2PE+npLaPAnG3IUyLtbAycduf1574rjdBmvNP15txUMpX&#10;iRsbsYzn6E/qPw728votWtmEMgm3x/uZlb7644I9e+QfUfWuI122Syv1uYJc9H8xW+XqeDn8Af8A&#10;OVH3Zpmspc0WmfUnwG8QpLaW83m9hu9z/n/Pavozw1dJcWwYGvjX4A+IpIhFAJ9wLAjZjBB+n+fy&#10;r6o8B6uZLaNjJntX3+Aqc1FH5hm1H2eKlY7W6gEkXSs518tiprUilWSKqOortfIHevQPJIUbPBNT&#10;Rg7s1XjxViDAxzQBYhyeMVODkYqKMDqPrUmTjrVohhk7sGnADtTVJHWnAGmV0HRgg1YgXLZ/rUCg&#10;Fs5q3aIWb2oEaFkmAOtaluvy8iqNknpWjEOM00SSpyKexwM01fcUsh4zVIDL124EVu+T2r4z/wCC&#10;hnj8eH/hzqA84KzxMF+fp719deMb37PayNn+GvzL/wCCsnxIFroLaClwczZGMnj3/wA//q4sdU9n&#10;QbPquD8G8ZnVKNtnc/NnxZqEuqa7dXkrjL3BO4ddxbPQ5A6cnqeehrHYgSbGwuOAeOMcsP0/+vUl&#10;+wkRmJ2luf8Ad6DIOeucYx+hqDzDHGuxWG3ruIxuHHp+Pt+FfHN3dz+pIrljZC4JdpGHy7sNufGe&#10;3dSMc+mcn2JolijiZhHEq7eNufujJ656cHjnv15pu9ovKMTsOynH04Hp1weO9N5+YjlcYRcYyeOO&#10;npz7YB9qRQ7AZmRirArjke3rnP5Af0KRK0g8t23e6HBbJ68n0B9Bg+gBChVdNnyg4z8ozjHIJ559&#10;+aaYwwVXX5cY+XGVxwfU/wD6vQCgCNA4jZpV25XoAVyeg75/H8Tg5w8+eskiI6qzL8x4+brz3xkn&#10;0788Dh+xQ2A/tt2gfn6c/mPyo8vYCoxwuV+bPPbg/wCR+YoKGrHv3C3mYMqk4YHIz6EjOenTPv0x&#10;Tz5TExxMse1s53fdxx/QfgfoaR0zgqQNsYxkfNjB459P5g9e8ibmfYzsy7gc7jwOOnQ9B7dfXNAW&#10;GqN2ZGZWZh/D8pb8AO3v+hOKJINzbGZflY7Tt6rxnvjJ5/rTy+9so3Mi43b8gr6/r6/yprsmBlRj&#10;7p3Nx9cegP8ATqeoUiOXyyFkdfvMQuCVP9Mgeo9ewGKejsDl3fGV+Xy+MY/kPfj88Uokkmfk7VHH&#10;zdznqR+X5jpSxDB4XJH3fMySc447+/PP61Q+YjcBj8kgbC8LtDHGeefTjr047dakePfwxVk24DMw&#10;+b8e3p9OPWmhQGUtB8xyV2Jk9vT1yBjsO/QU0GUFRGGXtjb16fQ44Azjv24xI0KI3lYBk3KhBXap&#10;OfTjjvx+pxgAM2rGqxKTgx4Z1UtnIz06j8j269akjEbAsv5qh+bJ4PHpx6/nTMxkMSd21mZfbvxj&#10;r/M0BcYGMcPlIy5X5+OuAO/T/wDUcYBwVPLCsEWNfvNhlyFJyOD09efr61IrH5U3SMrYK/xYGOCe&#10;2fyHXPQExP8A6rIj4I2uvrn1HQ9cdfWqsQ9huYnjcCNl39zk4Oc55GeufXrj6IZZANshRV5G3J5z&#10;2GeCv45wadhvN2/xbsNg8ke3v3+o9KlAIGJ85VsFvu4GTzxyOB+gz61IhkwaSJQ6/eBLNjp79uwB&#10;/wA4pDIsivll2Z2qwfdye3UEEHHOMfjyHiI7shO//PPGOvbHXP69KcoxLjaoZmwqqvAOemBxjg9f&#10;bp1oGFtmUbkKg4xtwcdOxz6dPYn1zTg6Qxq+75einaGLEDrj0/Pr7/Kqjadsa7flGAF9f5cHOf5c&#10;gAIkKbJTGu4MHVunQkHnkEZ/OmPoISiqyvIy4AILEHPrnBGTkn6cdcElwkH+rDswQ5+XPHvn2H+P&#10;tTVd1jXCLnYpDD5sH05xgZBP4/hTvOdZGZQq/NkLn8cH6kfX2pBceQyvn7oPAKLx7j/PT3xSwglQ&#10;4DZYDCrjP8j/APW7dQaZEEjXajdNo3fgD3/H8/fNSqHaNpGPb+LODz0OO3X170Fcxk+JtJstb0m4&#10;h1uzkMCxlrea2kKsmFOduO2AeeQRkHpz4pq3h/WPDFhH4lur1YVvLjdaNaszxpcBuYWJO5fuHPbH&#10;8RzX0fouh6jrV8um6fFNNJK+FVQSCdw7Y57/AEJ/L37wb/wSJ+JP7Q/wzuJLy6/sW7YrNpqzRl8P&#10;/eZeh+Qnjr7jrXrZbKtKpyRTae5+Y+IOAy6pg3iq9RRnFPlWzbun89NPK+5+fPgT4gSzbdMlscSX&#10;LeULUZZ5FYK3m72XkDI684Y/3SK6q7u7K1kW1Xy471pAVWNgB+PPTr/LHTEP7Sn7M/x1/ZH+KEnh&#10;bx14Gu9NXT5FWPz8zQk+SjSCKZAFKndG+3qgePPzbhWZ4Y8RRa9DDqKWf76Rd0nygBOh2YPcHOD/&#10;AI8+liKMqctUfjeBxEKkbJ3NOK3a3vzaXEknYxsfnK8kbSP4gcOcE8/gM75nuLWX7KkPmq0xa2ZZ&#10;Ao3bf9rHJ+mAOPesmWIRzfaZo3Ko+NqqAWz97IPQHnPUDjjvVvT72O4KrdjMSy7x5chBycLtJycY&#10;OPfj1JFcZ6RpXTfaY9weZYd2CElaJsnqvBB3dMbcfdwOoB1dJENtbSJILeCOQMVWBS+zcBuO84JO&#10;TuBIXHHPAzzms6wbayWCMpm4kUK0i/KH4YsVPX5hnIwR14xmrFrf6klmGLQzZkMcflZZtgH3eoAO&#10;FGM8AZxzisJRZ00qiid34e1vVbySTTI7ho1t5B5lwy7lkfbzjr0OOeMDrxkD0jSJ/tkEPzJ8qk/K&#10;u1lY9Dz8x+73PB6Z5z498P8AR7rRoP8ATYyq7k2GMhGVcnoRkYwxyQT0HevSNEmgsk8wokLRbjlm&#10;P73ORknAwd3fkYPHTNedXh72h7eFqe5eR1HiGT7bYs9oiszOouFC7WH5/wAXOc4x+XHI6i7aVcFE&#10;Maybd0a2+0+YCSMrx93HPTGG4A6nbtPFJurxt11Gqqo3LJKSUGM5PHH5epGcmqHi2BbyKGWzu9q4&#10;KzKnHzNgqxJ6rnoTw2QODU0/M2nK+qM/w5q0Nrcl57xIxdcrEW/1Uqk7lOVAI7Z65xjGMHW0RLLT&#10;pN0N1HOVdyyHKmTIIcHIBHyZG7IZT8ykbQW5t0hIjkSSOB49oZWY5PCnGCM8bewHHvwdnwPquneY&#10;0uqeY0aR4w0YZkb7x2/3s/ryOeRWibiFO0tAihudJ8RWuqJEEvLVGWO4mSNf3nmuc4JwTsJkXkYb&#10;5eQq7tPQ44FvIryxEdx9lmma1jXhmSJQTI248DHRcfMfowqzr2madqenNdxS7nkupAilmiZ8hctv&#10;6gg/d9AhzyoJfcL/AGXF/pIkk+06eNkscZVrdlU7l2c8FlYMRj72ccgV0c3NE6KcOSR02kahBA6X&#10;tsrSNMTJIW3MRgDdxjPJ6LnBUdhyeytyINOkudRAk85dscMELFpF7jjKgZ9TgcYyRgcH4EnnvLMX&#10;08o23Cyo0Yly/lxMHfazMRwPKGOSQGHGAT6BYD+1wL6dDtmXc0q5OyPaMLwcY2tnpnrkY6Qe5h6u&#10;xSsHhmIkuLy3NxuIjh3FhH1GBz2OTnJPBHBzjWXTr66v2t4oxNhc3T+YdjkEDbnjvt7HP4nM+gaH&#10;p+iWTSX6maaaMvYGOT78gXhySecdcZydueTTbLXYrG9ggeb9zJuMxVhhVXHr9fbn0p+p6Uaycdgs&#10;PCjX926apcw/6OflUxtyuTkkgFVOCOCSDkdDxVhvDcrCSeSSGWFlYR7TtC/nnBwB1OMVtaJN9q06&#10;OU3BkkuZlb7QwI5wxwCDnrnPXIPI5Iqx4qB09Y5YJFjmWXyxJD8pJODkEcZIHUZ6+ppo2jVpylZo&#10;57Q/h9pDn7TqnzCVfljWTGAcDjGT39/oeRXW+CtKsPD4uroQMUjXlQw65HOT3xuI6cDj2ijvtNt7&#10;VG1GdvPZQsLMjjy24yeBk4545AqPU9atl0yPT7e6kheeGN41fopU7epGRwR06gU0+VDlUjKNuhQ8&#10;aw/8JX4gjDLItvEeGkXcqZI+YchVA/vZ/vYxmix8O2VpeNaQWcZ2bWhWb5fMJAIwo7YGSeRyD1xV&#10;+TT7xbFZ2f7Q0kiLuVGYHCnucEcDtj9DSztpumabD9gsZfPkiMtwzY2vl2UlB175ycnPOTgAVF7t&#10;mc60PZqMfQrXtrJYRfYtRtzBcyMpuYywViScgKBjJKn/ADk4s2GgW175n2hWjXIHmRsV3ZGdoz1G&#10;ASM4GQQeGBFhfD8uqS28l9N/o6jG6IgMF+Xpj+I7skbfy79FoWnW17eSvIys0zIIo+CFXy1UtuHP&#10;VdwC4PC+hzL956HJOtyx0ILTw3o1tfQ3N40oRY8yWjKEkZD8u5QTjjsWIXPHetJ9NazSP/hH5zHH&#10;qDC3XUWAdYmPKKhALbtvmKSVCnaCqk4UdBpGq6N4S0VZtZ1B4ZtzQSPb25aaSVSUARdvy/Lt+UHI&#10;Hp1PI6pPNDb6hNCY9PWyMh+z3E2SZsOVAAY5ZAR1IU5UHfjmtKcTglUqVpO97L7n/X/DmdrM+mW+&#10;nsLC3aO+kDT3Eki+ZPdyMyso3Bn+dgxY4OMKTkZ4zRo8WoTS/ZpnZZJo1m+xxhoYIXCuUCkt90gE&#10;AgkbSSMnANXt431Rb+RbxY7xnlnuZJsyyxgZTzSBhUMi8KvLHHCgc7PhuC3Gh/2nDZsPL3BZFXcI&#10;lbcx6jCnbIA2AeVHK5BXjrVIq4/hjuT6R4J0u10+NAfN86NmkSFuFk4JDOx/eH7hOOpAOdo3NrI0&#10;lmkNhb3UcYjYR3EZUtJtJzhu4yP4gCfrxWbqvi+00SJdJjjmHmRIu2Vuh+8eAAxGcADCnJAzwKqT&#10;axLIo2PGkjwlpPs7uxkVty9egxk5JGOMY558yUpSldk8w+8u5ot0wto1tV+ZY1YqYpQFC7z64IIB&#10;IyGzjoRV0uwtr+8hmkRYVwuzy1LZYkkj5QWxn+XTjivYapYX0Hl3Oom53N5kzLh1QnnhQOBkZwAC&#10;TwM4JOhbyXUFu0Ek1q5ZQilXG4Dk/Q9OgPGcDOBmGiXIsSrbyqtxKszSeYPMi8wMRycgdvu4OAQe&#10;eVByKj1VzbStfXoMLKuJFUH5QWzhkJHIBZhx14xwKmnEso8uCVpFdfl24YZ6bMYzk54PHPueKk0B&#10;kEkFpeLcr5b+Wqt0I+7gbsepyew6VonYzl5if2jpDQi7fLW6rnLXhPmty21P72cduzdeMnz3xX4u&#10;kuLfUNRi3TFW+yyxSS+dHPIEzvjXnJOfuliuDzhsmu0vdLZbj7LHdD5lH2hoMlj83z7GVjzhuuOh&#10;9xXlHxSE2lWs2ky+I7qzkurw/ZZIdkkrmQg+VtIbAJOcYzjCYG010YeKlKzPKxk7R0PNZv2jtSh8&#10;Vx+FtXtbiG6F9ukj1GGa3LKXSMBRKoIzJt2Z5IcZXAIEnxMkvtb0m11y61jT9Jv4reMrceU0v2Zg&#10;d0g4KkKWyCxVjhjwSxYfPXxltPFtx8ZdJudEvbq81D+z5pdOt7uzSCXzEJ+YndtAU4IJUAsSACM5&#10;9y1o6LrGlQ6jc38cNq6nda6hdKiK5+5G5ZXVNp3BgqqoxjpivfnQjFRcT5iOJqTcoyex5nc+IfEu&#10;uarJ4ctNGmttYhuYp7ibz45opmD4imTaV+QnBKtuICBAh6jvvDOowaZo7WvxE1q11qO7jjZlWGVZ&#10;rYF2RIVEchOxTKRksrcFCGAXa4fD7w3p2nXE66nHdWM0BubfTWmjnRlcONoUKoQK0eN52sAV6ZOO&#10;U1HU7HX9Ht9bsozbto+vmCW/upEMk6eXuBaCUsI8BkQuVy5Vfvbhsu0ZxsY87pyu2e16T49k0nwd&#10;q2v6dfTXVjaLv0/7YX34MZPlneAzHcrHliTvAHoeqv8ATF0mC6kgv2jt7q83M02w7B5ccYXJ5dA0&#10;anJ5JcghgteY+D/iHPptjdeHPEXh2OH+zfJecwt5M89uIohI+CcSOinG7JO5QDgEZ1tY8e2Wu6A7&#10;6FqMlx9qZgsexWjKFPNeNgV3bxycbgNwfO4HjklRkpWO6niY8tzN8f8AiK6vtVt9P0jxOqw3bCG4&#10;uLS48xodxXEoAG0FGQg5yMZJGMmvMvj94w17QYdN8M6wupR65JdA2uoafal2dtisJF2qytGVHzxl&#10;92AWK9ErkvEnjG48O+KLWzafTJbNrl9Ru9Ss7HyozbzKPlJO4yFRIG+XJGxSMY+ZPiJ448ZLa6Ho&#10;Ni1xDNqFzNBK0i+dcWdnKXTKMVdMbNw3YDDaWOCmD3UcPyyXU8vEYuVSEnt/SOA1zX/GlzrNlrOl&#10;38k2YI7ZUkn3SQyQsgIO0YfY4b5ckbkdUwuFUtNbtPDOt3mjalu+2apOzR3DTNM3KGIzRLuK7Xxv&#10;yPmG1CMq2Vz/AIf6hb6Vpd1ONNkUKqrbszZESGIG6cM/JIkZuMg5353bgK5nwd8R9R0TVbqOG3WS&#10;1W6maGGbIe7jwNu7ON+CRlcjPbkAj1o076I8Gdbl3/zNvxDZ+INN0rSJlRrfVJGkE0ccRVJtyKvk&#10;RgdiPkLOAv3juG7DV31LVPD866MbrzLPUJYm8yG3XciopJ65HzGXJcHlgcYxkz634i1K602O51XW&#10;2vr6G4tWh0/yFZYYEEmfNcAeXkDO3o3mBySOTN4Z8MX+peNdF1bVIba80+TVlgCBiFWWNwEVtxxg&#10;luR6dAOlb/wI3kc658RU5YnZfAb4aXdnqn23xEswka3ZY4ZpdpMYlYl3jGNp+VFxjGUByeMbHxW+&#10;Kfh+bwHJeafArRW915TP0+dGADj23LjPbj6VvXS22l2a2xvpLeaZfLdJGA8pNp5bHfC+4+U98Y8h&#10;+IFzF8XfiHo3wi8DQeVDql3HHMscZ4UsGkYjuBz78V4PNLE4jmZ9PJQwOE5Ivv6s+/v+CKnwXuof&#10;BEnxL1m0ZbjXrh52eSPdiIhQi9t3BBPXPyr/AMtCR+p3hLT/ALNZJI2cbTlmbPqeT3xzz35PG+vm&#10;79h/4TWfw/8AhppOhx2gj+zWax4VcYxuBB9Dktk+uT/yyr6k0WExWyFT09Fx6H+fbtlR/Ca+0wtF&#10;UaKR+eYyt7bESZr229gEPp0J/n7Dv69KlkZSOG4PzbvXn75/pUVv5ZwJIwDjpnjgc/gM/iakZHb5&#10;h8275uf4vc56D0FdSOcdFIFTd83HH0H+JoeYs3klsZO04Pykjt9B+pqHZJHJv8wg9fw9fqaVCE5e&#10;NQ24fiRzt+gPJ9TVCHOw+VgevO7vz7fyqHySBlW2jd8rN/B6/U4p4cscowO3n6e/+Apsg2rlt4Ze&#10;PXbx0HuaoUhpDpwdwC8qv93PUn3NIC+N5YDGDhlyEx/M07cw3oyj5R/D2J/majlA2/ujjHr2Pr9f&#10;6mgFsMfKDcBnb93cefqc9qb5iblcDnI2/X1/Afypd7odhQqvP3+rfWmBI2fP8J4I7NgfyqrkyH7z&#10;HF8jHaqnr12/3/qf5VEzFudv3c8Hpn0+g/U0rSMrqu4nceuOh55+g7VGZWlRgyd8Kvr/AJ6n2qox&#10;JbFba5+Uf6zAPPUE/oWxn6VIrFomUBd0nyxtxyT0z9ev0FQhS67BuO7+93B6/wDfWPwX0qRXRYvn&#10;l+9zuHrnJY/kT9AKqRK7jWlfzlfHyn5ggB4+g9iw/wCBH2qS3MalkhOFVsjnjnjH04xn/ePNNSVg&#10;QhGCXwp7/wD6wSB/vHPanRpHsLKo/p6fl1/DPrUvYFuV79ozcxRtJhXkJbPoBk/pz7DArk/F9/E2&#10;7zuTtyy59cyt+mwfQ1ta9LJNeyW0cn3YwnTPLE849lz+P0rhvGupPLDJJGP9bkbs9Fc7s/gir+eB&#10;XVh4aXOetLoeLfG/Upg+DKNyx/gWb5ifr0/A1w/w7le4u87A3IaNm4AOCMduoB+vPTHOr8b9TEs8&#10;kbMw3Tb12+mQAB/9f/CqXw9hawtdsf3kbaoZeoJ+6M+hz6V6k/gsctNe9oemaOzzbmijKbnWNf8A&#10;vrn6cfhj1rsNHktrqTE0u2OZ8sy/wwwjPrwCcfiO9croxWJGiaNm8tSDt7t/k/l610ukaas22wll&#10;GyWRbfbt4KDEkp9uB+p61wysjpW50+msstvHJdt96NWmz3PM7/z21pWlrd2joq5eaNt2M/edFOPr&#10;m4mxz/dqjpcgmSOa5O5ZP3km7p8+6Rxg9PkQD8RW1bJfW481R+9Rd+3+/IBu+vM0qLj1QVz+RfmO&#10;s4YkH2RGbydqojE87P8AVBvxRJW/4H9KhlnIZr2WH5VYysh43Y/fEfmYE6dj9KuSCBlMMAXy/wDV&#10;q2P4c+UD7/JHIfxqGO5iaV7h7c7U/eSR7fvAAzMv/opR9anUoE/0eR4EkDyRtsG0ffdMru59Z3dv&#10;+AU2SW0uo1cOfJbCRt3EZwmfb93E/wD32fWnS2qRn7PDIfOXKLIT1Zfk3exMskp+qmo1tILhvPC7&#10;IdrL1+6pBXP4RIfxf3ppBfoSGBXP2m5AZpvmmU+5E8g/HdDH2q1aWc8Tby2Jlbao/vSZP85WP4R0&#10;kcciFbiVTuaQyMvqw/eMPxfyEx/s4qxhYX8iGUsn3AzN1I+QN/6Mb60ihGKKTEhXy9oVO20FSuen&#10;H7sSP/wOo7q5aSISzJ8rN5kiqvTI8xh+C7Fp0k0U75x5Ucm3zfm6K2GYfhCqr9XrPvb0tm5mbyy5&#10;zNHz8pP75h/3zsWnGJLJbi7hO1747hGy+cGHO2P97J9fnKL+Fc5q+o3ENu8Ty7pDZxPMG7M7mRvx&#10;5H5U7VdTkm0+4Ezc/wBn5d067ppPmP5D/PbM1EPeancxs5w15CjKf9lNx/p+BreMTOW2hS1O6iuL&#10;tpLkERm9d5MNj5UHzfoPyrl7rYbPdeR7cxr9owe8jG4mP4IACOMF8dMVuXshvY1t2Xy/Oj2yP2Xz&#10;Wy35RKT9K57xJeFrd5pdyJJ5jyKeOHJlf6EQpEv/AALHtXRDTQ55HIeLNQaISLt3XAPmNt43P98j&#10;6+Y8a/RT715lr1xOV8uJ22xp8jKx6D9zGR/wMzP7nHTg13fim5uCWluCTN1Zf9oNuPrx5rgD2SvO&#10;/EkiwKyxHcsRJj9W2/uIvzfe369q2k+WJVGPvGNpdlDr2vWulQk7ZrgBTwMJ9xP0yf8AOK+sPhfE&#10;sV39oWEybc712/w49ufy6flXzR8HrA3PxCWXO6O2t2HzE9FGwdfdj9MGvp74ZvDHdLdpuxDIpk+b&#10;+HIyPy7HtXDW2O6nHU9v8M5MW2Y7jkgv69Bn8QyN+H4Dfh8vfveE8rllVscEMSPy8wfVRXLeHZFt&#10;0j8xvlXjCjqMAj80Zh+HtXTwXU6xLIvzMpyu4/ebGcfQsP8AyJXmyOiKJi0hG7+Jc/d/vAk/qyn8&#10;HqvOyxOuyQBcYViei9Afy8tvwqOSfYgWKXhflXHp0B/Ly2/4C3vVW5utybQnTJ8tevfj8iy/gtA7&#10;E1xqJAZTbldwz5fUjO75fzaSP67fUVXa6Jm8wS/d6se54P68N+dVSXaXasrfNIOR36fzKg/XNMlS&#10;UEyfwsoPyr39P549DQNFhb7P7phz0PGew59+CeO496cZFYKD8zAnvk/56fUHNQCGSNyTIdqgZMfo&#10;OePwO4fQj2q7bwSFf9Wq842gdGBI/Lcv5PSZRHDbnzGJX5+NqqR/nqdv1xT1t2T5gC23J3cKQOvT&#10;8PzBHenxvE2MIzL13AkkrgfrsJ/GMU4bwfmO6QN19Gzyf++wPwekBEIY852fMpxtbscj9M8fRhTz&#10;NwWRPl5LerDB/XAP/Ao/enRmKMFph+7K/Mv8QXnP/jjH8UpZZJpiF3Kp5B54VsgEj/gW1vo5oARE&#10;QvgPzu649+v0yQfo1OQSMilozsHyop9MHA+u3ep46gVEjBrfzI7fK7SdrfTkf987l+qiraRSbBuY&#10;M33fYtuHP/fWw/8AbQ0WDQWGFWUKJdzfwt68jn89h/4EasRRwlBJsIjXnbnoMZx/3yzjp/CKjt4S&#10;MMihU7Y7LgfyUj/virUZRGLum5iclR0zycf+jF/GgBxBjk2O24jv6nP+I/8AHqm3wrHg/dx97+LH&#10;H/spB+q1XygPlA528bm/LP8A6CfwponYSY/v/wAJA6+n8x+IquUnmLUkzLyD827nPABz/wDFD/x6&#10;oXdWTYAP9lc/p/MVGy5jwZd2cY9+P8P1FNRSCDz0+9jqPX+Rp8pLkSBgjYQ7ie/cjt+YB/EVICsi&#10;qjnJ/venbP8AI00xgjLNt9/Q5x/6EP8Ax6ljkjiJkkJ2k5xj+HBOP++Sw/ClcpIUksOIyG3AhdvR&#10;skgfgwZfxqKT5F8pSVXpu29F4/8AZWH/AHzT5rqQAqp/eL+Pzc/+zRj/AL7qlc3CMWBzj0/2eg/8&#10;dYf981NwJZblYnDMD5nXb1zj58e2cSL9cetU3u1/1TfKo+Xd6j7uc/Ta1RsXeTzWYqWwCG/hJOM/&#10;99gfnUYEZOV27i2Vz+g/D5lqgUiSS5mdvkYeZu6ejZyB+e4fjToUJjVYPm+UkKf7uBgfXbx9U7VX&#10;ZzGzGRcrsycLzgc9fXHT3WpYrhzyBhV43DoDnr9OQR7E1PQaLKRshXL+3tn159zn6MaUJCF3SL6d&#10;u2P57SR9U9ai3BovOctwv3fUen5ZX8BTjJP8v8OOWZRx25/PDfRqkom3FsABuSV3E4z2z+YU/Q1J&#10;GwXD5G3J24GcY+YD8tw/CoY1YD5l2qVznPPT+fH/AI7U4j8pv3Y+638PTdn/AB4/4FQBGVUgon3Q&#10;u35h8vXBP4gg0+GR12RSMF+bG3sOv5fMP1pwWBPlIwpXALenT+RH5UpYD5lzz/PGcfmuPxoHsSxT&#10;iSNfkPY7sdP8/wAvxqYyso3A+3XP6f5/U1R+UNtibb82Qf4Su4HH0w1OWbYPnQLnjKseev5Hip5T&#10;TmLQl3lgw9j19f8AP+SahnjVuPRj/j/n/IpUmE5yG2nI6d8j/P8AnikkA3H95uB/T/P+fWpC/u6F&#10;GQNDzn5f5H/P+c1LBdJtw/y+nvT7gqyH93jnP+f8+lU8tD8u3P60xKR8i+H2JhV254zu9Bjpz9PU&#10;n+nQglQFfjuV4/H8v89q5rw9MEijJTDF+Pcev+R2/Ct5ZmVFLZBYZ6/p+P8AnvXztP4T3q0byLEc&#10;m3gydF5+XpThIR/qyyso68/57fz9Kqs3POPl6+3v/n/9bhMMYAxzyVxx1/z+frWpzFz5MsSzY9xx&#10;/n/61BVFO8v93/Z288c/X9eagWdWJB4Hr6+30p4nIUgn7zfnntQBMzIgyzY/vDb/AFIpoGDhxt2n&#10;06dR61GJgF+U9eo//Xz/AD/CkEu192du1c89vUfpQBODzuA9uP8AP+efbDhGpG3iq4uMBV46ZG7B&#10;/wD18f5NSrMrqFaTjJ+96UAPaAA7yPl3Z+btTTAu1VVT9c05XjOWSUcj7qn8aUSRtHhQNvTC/ToP&#10;1/GgBgtYz84XJ3c/L+nbPb8u1Ne14yQN3T7uMdal80jcd3zDJz+H+f19aRpywyDntTQEKxFidxxw&#10;dqj0/wAOKmSREOCvbBzUZucRqkgXv8sg/wD1D/PvUE1zJtwr8/U9e9WBowzRMN5+71Jycn/PpUom&#10;jLfIPz9fy/zg+mKwlvCrscgZyMDt/n8OlTJfFnHJAb/a6f5/pQBsCUFeeP8Ad/z6f4U93P3y6jPq&#10;On+f896zorwGTePry2e/+fxParcchAwR93jsP88dqAHOQ6fM/G71Jx/j/wDrrnPERbayhT83BUt0&#10;/L6fT+Y6J3wnDlewx9f8a5/xG2+NljZvusNuf8fXp9PXAqJI0ov94jyjxuyBnYNlW9P8/j9K8E+K&#10;qMVkIQ7upxx9T07enGDz05r6A8dYV5DubPJ3ED6Z5/HH8+1eCfFTaIZHeJdw+4rEkD3HTkZ9O+K4&#10;aux9VlvxI+YfiwsiyXEYONrNt3sOPY88fQ14le7XupPm+U53MW3f1H+B7dq9v+K+A8zKq7jllz68&#10;+/8AnIrw7VFja6kUd8ru28HtyT17fUnmvHr/ABH6ZlNvYnWfC5Sbldvzc5bbz3PPHTj6HP5V9OfB&#10;9ziONZfu7fmbnaff/PXHWvmX4bSj7SXRRhm7jI5PTPf39ePpX0x8Ih+8jBifcozGOmOMcZ/z+VXR&#10;2PPzr4j6T+HI2BY4/l+UfL0JHvx/9b3PIHsvg8fug21m/wB5epz6fy/rXi/w4SSIx5k3YbOV45Oe&#10;Pbr7dfevZvCZwildvU42qOOfavYp9D82x2kmdxYOiR53/wAPI2+3+R6VY+0o4yxGT0xg4H+f8+tD&#10;T5E8sMDtKrkDuM9v8j88VZNwoOC4xtzu3dPeu4+fl8RZjk3H5m/3uOn+RUsc5YgM43dMev8AKqJu&#10;tzLu2/e43fUdP8e2adHcbZAwB55/Tr/n1oEaRKAcZO7sf8/5NGchvvDj/Ptx/jVWO9yNuAcc49R/&#10;n/63FJJdIw3sf97pj9PwoAnLhjkrxj73PpR8qkoxHPzY4/yen61W+19w3LHg55Oaa90y/KrL7beM&#10;np/n0FAF1XVpPnDf8BWplY+XtjIz2Xp3rLF4qD90c9/mPUZ9f8jjtVmK/JXcynHUjn/PTAoAuhUG&#10;do6Hv6f5/wAmpFQFsbQ3cjJ6f5/+vVH7YrDP/jv8ufzqT7cCChI9Du+lNbgXvljJZjjoe4o+RVyR&#10;jrw2TmqgvOTgc/xCnG6Y/MduenP8/wDPp7U9gJWWLON+Om35ev8AnimzSbRtLcsM4xzVWe8IDITu&#10;x2449qhlnZj5eduV+ZT+HamiS097lidy49+P1/zzTlvsPuUfw8cfz/Oslrj5yS/zDhdv+fb9Kfbz&#10;7G+UkDPTt2/z/jTA2Em3ttB/h+9t/HP+en61aimDjg+v4elZVvMG5DZ/3sfn+X86t2r7M/P1/vHO&#10;T/nFAGgW3NgfM3oR+tZ2tbdrNjb2LZ7/AOf1q7E+BsDYHQMapaw+5cn7u3/9f0pFx+JHnPjdwisy&#10;ds7Qeg44H4/lXh3xOMaxuMfxYVsd8fn/AEx6549v8b5WJzGwX0bP+eOn44xzXhfxNkPkzQu2FLbl&#10;b+v6n0/OuWsfQ5brJHzP8Y5GRZF5LMCW3HHTI3YPvg4/pk15n4TZjrGwrhWPy84B9gPpj8Oeg49J&#10;+LyIjSguGwx429OPryM4/WvMvCozq+75c7titu565/8A1/8A6s+NU+I/RsJrh2fTXwjWHyoVQ/MF&#10;BOB7fp69B6ivov4fv5flkqfmbAyOuT1/+uemPbNfOHwhlkmMEcyq3T5TjqQD+eT6d+vevo/4dBDF&#10;EpCndt8wLn5uPX6/zP1r0MP0PkM2+I9h8IAiNd0h5xlv0x/nj9a6y1ZUhwWOR1I/+tXH+F2CwxnJ&#10;z/tdQa6m2bEfzNx3U/1/z2r0o/CfF4j4i2sik78dOeO9IJMjIHfvnn0quzqGJP8AEfzpDKAcbe+B&#10;71RzFwSbTuAB/mOtOVgEyJOvOc/571QS7wvJ+Xp835VKl5xnOPx5+lBRaQZ4LN+n+c035CflB2sc&#10;8N1qA3bEbuhwcY9e9MFwpIC49/l/z/k0ElqQ7jlQo+Yf54pVcAAluT6/5FUnuguSp9OP6fX/AD60&#10;1L45JRv1oHc1Ays/r71XvtH0zV1RNV0+O4VOVjuEDKT7qeG9RkHHtVaPWE+0fZt58xV3fN3XPX3w&#10;ev8A9cVKt8qKH3Hvy1Aj4t/4LXfDmG++AmirosUOnw6n4itNOkuE09fs8ErF/JkmYLmOP5nU8HO4&#10;DHSvyG8PfFDU/gT8QriRfDU4g3C7ls/tBtXUqGKRqSfLYFmRwyruKDehQkFP3t/bu+CiftHfsueK&#10;PhfaSNHqE1vHc6M0eA32uJw8ajJAG4gp1AG7rxX5BeI/Anw0+N1qf2drtpLH4v2NpHYafd3WYF1l&#10;LdZpHtHVnRDKQIVhi2+Y80Rb928rxNlURpF6HmfxL0Cz134gxn4q/GuXxvrfi7wpaXmsx+L/AD4r&#10;/Rrzhk0+SS5EjhhEQVMcyIwKq7oQVHlmufA/wxpmsXEnh7UboQrMBCl+Y7aZMnCh/nMffbuLBeCN&#10;x5Fe0fHD9g39rX4S+GNJ1PxvZ3Om2Ol2bR6L4tu1ebSfLbLr5WoWqlYxIznCXSROrttJPJHgHiC/&#10;8Taof7N1zxLLd3Fuu68uZr1i7TeZuZkyem45BGQcdOayWnUN9DOs5dc0uRrXS9QaHa/zKwQKcEgZ&#10;3HCsDkYOGz09BuTaZfeI4CL5rxrtZMT+d+7UDjPzTcDr6n9aaLbSbTSriF45muLb5vlXcmFICluc&#10;4LEjjp6tkU201O0tLPzba6ufs43BrczAKuTjAzxzg44J3cc4+ZjvYktPDNikEINzbzTRM2JHV8FM&#10;ngHAyQcg9OvAxk1au76OwkCyx28W7yx5cePkb+IuCRxx369TnGDTstaubqRQZbxLFMpHHPMrpCOu&#10;AcLnOM845x9a07uWNbJX07Vo7jduEcN5EkhX/ZBJJBz1wBjpWXU1h7yM/WL4LC0V5J8rSCSOGSMR&#10;7uBtO0DhDu43HGDwOuE0lRdRSXVzZgHaD5iqoVVB6Y6EnHbgYGByRVa4h+yzqL/VIlZW8zyo35bP&#10;fCjjPrkfzrO1W9vnOy0jEcKvlZpJAdvHJwCctnuTn+g9wv7xreI/Eiw29xomjwFGvoVjuJF/5Yw7&#10;lZwCf4jgfiMdcmo/D2jadrVi3ie7iZYYbqaPy1bAkfEewc9l5PTpgcVl6Xp91qU39n2CMzeW7s0y&#10;/OVVSxbBPygKvrnntzXaaRpEdxHa6cEb7HabTIsYOHPcfT72cdDuHep+GIR5ty5pHhK20vw++tvf&#10;zCOGRVhjjkBLTNjjJ5A9cDj05AOhpnw3/tuz/tDU5mSTO2QeYNo3LnOPb6jHoRyGXF29zqVon2pW&#10;hsNzpYpINqONzZZckH+HPsCOME10+iWjarqDR6uzC3E6vHGP+W5UOoznIAXcQSOoP54TlKMTqjGM&#10;nscxrHgKRNCuHsZ5JljgDbOdqgg8EAYGR8oB65yOBWr8PPBVvZ6bG9xbQxrHJua3mb58q2AAu4k8&#10;joACO5OK9AtdLnureGCyt4UhtXSXz+nmOD+67fKAdpHGcAGmqlhoMNvZ6FpvnyWt5uWNkxvzMCu8&#10;9wBjPuPTGOaVSUlY64UqcZXOq8Lzafo65s4Y5JlRZFWSPDb/AL+75hkIOCONucHtmun8I+NDpW6y&#10;tbWRry8uFjS6kRmxbqBvZQo6bgcLxn+8ArEmn2dvOyaZfXTSZtkit7lsZUgHcygDCqBxjBLY6nPO&#10;noFxCNaMdnF5gZY4W8tQrKBgkID/ABFcjnjgZzwB5VazuezQ5k0dX4ehura1hbyzGzbfssbHe7sf&#10;l8yQ9ic9OwYYAzXY+AoEj+3ao7som1Bo7VWxvnRH8vdhf77LwOM7gcfdx5+PGItdQmsrWGeDy7N8&#10;XxJITLnJGc5PYHHJYHNddoN3BN9n0i1nRYbC1jt4YVbl2VCGc+nO0D2bPUV5Va6R7VHlud9osg1f&#10;VG1K7Cx+dciRCrZBAzsbd/dAJKjH8QJ7Y7HQrJoraN7KdpGZt0m6TbGD7E9PYg8Y7dK57wxosVto&#10;yWckMkka24VW8zaztjGcDHTB4+tdtpUhW0BNuXXcN0TD5j/n8hj8/NnO+x6kY2sWNAntLKMzPE3m&#10;eZhYYgCMDvkD5snpx7fW1vGqzrJOzBY5MeTu2qpI6ktg5P549ajkgtbSIXDSeZvj2+XuPDdx1PHG&#10;MZpUv7XBe5ZdsaZ2Dk5xkdOp/DP9M2dEI+9cHsURtlrbEx7cMqcfNz37dPp7UR2tu7cRLHuT951U&#10;fQev8s81YS9nki8m2gyrLsVnXPHYD/8AWOe3FQeZbGJbadJIy8mRvwfMP1Gf5/y4k3jcy7i/I1pd&#10;NS6xJEuRHtJVccAcdR079vzvBr2NkimjhaNeZGjcbX+gxnHHf8e1SQ6PajWFv4sCTy/lKx5YZOMD&#10;3wSOP8M6RmEx8u4iMjFv+BDj0HoPp2/BXuBQW4kjSOe207cu4hZOV9seuMf+gj8NaO0uZH5uAyqc&#10;SLHkZPr/APrqC3trcqzm4ZWSPbhjwM9evHbPHWtazjiMXkPMSE49QTxnnPNO1xxJ7GIhRM0jAJ8u&#10;3bhiT0Xk8HJHT+mK04HlnsysrMg4Lq2QqjHHQdcf1rPttu7L7WLNj/V7u/8Anrz/AFuQNbXF3tVW&#10;dsZZfL4H06Yz/nNDQSNawjkkANluBDDbvX3PPT/PrVy3trx7vYkP3f4mH3if5/XgduOBUEHnw+WL&#10;e2+8pwWjGBxkA8dKu6fBLcTK0srFs4ZZOmB0wvft7VNtBKRDJZW6yMRNv24DMhBI56H356c/1qSF&#10;UjDCFM7eg3e3fn6+nTjNXZ9NSP8AetuOcbV/n0HtV22stqKEijVNoDHHbjv6jj34/AzycyNFU5Vq&#10;Y8dhcE+XESjYJXL5OenAGfy/yZigiUx+UJG3bWG3rz+Zzx2/PNagt5ORaO+5RtO4nAH5cf4flUJg&#10;jgjkklj3M5zkZZifx6f1/GpjTsNVSlJbrLy8e5l52scdvUgev178daU2lxJHs+wYDD5W3YJ446+2&#10;f8mrQTVLp1LlvmX5d0ONv+f85ojScBo3uVh2kE8f5/L+VQ43K9oZYgh2JEY2VuflBD+wz6//AKvq&#10;ZL4JIij7Krbl42MAQMe/erTW8yt5qeZJ8o3t6dOmP8/jjA0AkO1Yptyrz0bPGO/86mNMPbRKNlYT&#10;XNvuKPuP3duefbA/z6d8SSWkkSZMvzcHCydex9M/596uW0M1qitFb/MQSY3cY/nwe3J/TGIUY72F&#10;+POPlkEI3XjjDVap6akut2KNtDqGC8ku3gDjA3fQ/wD6v8LFrZ20Z8yeBlXI8wqwH4j0I6/yqQWs&#10;8s/m3TRxd1y3zFj6dP5VaOkzXJ3uqbduR5fbj3xj/wCvS9nLsHt49WRq0k4WK2+WNVy3UZwO57Vp&#10;aaL64k8oTqucE5GeMD/P4e3NNNLZC009zIyxrtVUIPOM9Oe/tVjyp2g+0EvH3BVsfj7fSrjBrczq&#10;VYSWhoPJIqr8rNtbHC7ienFZU7TLBJG0u0gkMxkAI7jA445Hap4LqONPLXc/yn94T0GOc9qghNh5&#10;qDP8e33kOPpzgGtHEzpy5SfT79inlyvtVRhU2+p4z6cZrYhs5vJzBdfKFA2luTgc546VgwWmLySW&#10;aI/vMK2w9vwrRi1DyF8mCcruYGRfTnp7Z/DP8iOm4VPe+E0WvGiVY5FbcxHOcD/P9c0SSSR4MgXc&#10;ZABt7HP88Z6VVlvZ5E8jbuAXPGcAen+e1QHVWTbgudo/1i/xcHr27D8KoxUSWR2iLBp127mXO78M&#10;Y/zntVea5UuEnLLsXO9RzjHXr/nBqOS4kkuIwyoNy5wGPTn/AD/nhwYTyecF6Jjbu4x06+/9KEU9&#10;NyOUSTlmZ/laTHOcFcZ/A5PTtUtzZxeV5kM4LYOflzx+H8/bv0plq8iRN5sa8twF4PQ/r/SluCB5&#10;YAkXIKn5jx3+nWtEjNvXQozbmSN22rGYcbsYz7jjn/6/uamIJtla4ZdsbDbgHI7/AM/TOahnmHET&#10;OzOVKtt/iwOn0+lNedsLHhmJYg46gen5dqkouuZbe282V9zdMMcZJ52n8M8fT61WF5CrrOz5dzhs&#10;Y4HXof8AHj361J9u2x+RtZT/ABeYCRt/H8uap3phGAg2+WxLDnnnt+Z/zzQEZWL8t15SkFT975VJ&#10;545Iz3/+v+NRzX4wsaFl3ruGeu0/5/P2HGat/dIdhVvLLfLt6n3H+feobu4WVAJbjdgYO7qMcdP5&#10;/wA6OW5WzuXmMKoWBaSL+6qnJ5/Xt/nFNlvfLVZoAsi7SWbj9eeOue56ZxxWUl9cSwm3Mvzk4Qy/&#10;Llfr+XT0qlc3jafudoM7M7W5IA5ypOfb+ZojEbqGvdXBlt/OtwzLu2+XIvI/HPufrVL7UEUh5lmW&#10;Qfw8SIeuD+vYd/Q1g3Gttbq8sF95fcqx3DA56c4rmvEnje206AtPrEMYLfet7gA4PY9T1/yMVpGm&#10;2Y1KqjqztL7W57EfMRcqzfeXbleD1GcfnisLVviLa6UMSxywSbWOVTax9SAxAI98/U9K8H+I37Qm&#10;geFLiQyeNbnuohZ+nHYcd+nIJ/OvE/Ff7busXk0tj4S1aeSNVbzB9lyp6EdHKnuOSB79a9Cjl9ap&#10;rY8nEZjTp9T6d+JP7Q+iwZ/tDXoLSaPAaW+glTOOM5RXU/THpnFeYXX7WMdjLm4uoL6VV2zzWFzJ&#10;EowcjiRVXOeDhh1PynofljxX+0D8S7+FZ4r0wwzNsRk27pW4GVCZyc9gWPXtXOQ+K/HmrRm5vtE+&#10;03XmCO3aaaV3fcegjD5yfcgHOAPT1qeWxjG7PGqZo5S90+uNT+PmheOLET2Pif7dBMpzp2o6nbsI&#10;+DlQPMV0OAxx2PTPduh+NfinoFwmoeFrmSzsx8j2+oagJrV25+XBBZW6D5XwM5214X4P+C+seNFk&#10;8SeN1XSNyjbcTW5m3HHQmNQI8YxjLE+np6V4C8KeH/D0bQPPrl08fMV1b2t7axjPBxJGGBUgYyVH&#10;PcDOFKlRjotTanWrVLSase2fDr9p7xDaXyeH/EehR2bS5ezjtLrzVZwN7CMgHejAZ+TcBj5gp5Pf&#10;P8S9C8VRt/Zt+pm8wFYztyTgHHBwc/Lgj5ckDqQK+frzQvC+oxNa2XxJt45pVRl0rxBakiORQW3K&#10;7Krb8/MGWQdAcntQS+1rwfcNdapq9nGY4wU1RbwyedxySEDbQDnKk8Z4YHrxTwsZO5308VOMbX0P&#10;tP4AeMX+3x2s8p81dpZdpAXIGe/TJ+mfToPsX4aaytxbId3VcivzE/Zf+L66l4li0q6uFlkhVDbS&#10;KwbzYj1+Yfe2kkc4z8vfNfoJ8H/EQlhijL9U9xXuZbL2ceVnzmcU/aPnifQulX4eHBNWLv503Gud&#10;0W+GxSG42/lXQW7eegAr21sfMMgVNpz/AJFTxHLZY0ssA2dKSDAAH6UxFqLFSckc1DHg/wCetSDA&#10;61USbDhyetOXJFNA56VIOtUA5Fw2Kv2UZzVKMdyK0rFeM0CNCyRT2q/EOMVUtFA5q4nTiqjuIkRQ&#10;RTbhsJTkPHWq+oS7YWPtVAcL8TNTW102Zi3Ra/G3/gqL8RG1r4hNo8d2Nq7iMtkdTz/n/wCuP1j/&#10;AGhfEY0jwzeT+bt2xseWxng8V+Gn7YvjSfxX8WtQuluWPlzMVKsRn0I4/wA8dM14eb1LU1Hufq/h&#10;jgvaY6Vdr4UeRybXkaFV+aMZLFQQeB09jn068e1Q5yfNeNk3H+Fdp6eufr1789KkHlqAiBgE+RWX&#10;AOfp+B6np6YqNvJbaAPQFUz049OgwB/nr82fu4MAVDIWb5cBo1JIz0OOcDjr057YxSSMm4iRVU4O&#10;0Jk7/U8dfT/9VLuixg5JUZ3MOcemcEEdP6U6RXZ2J+Y8bsnPPTof89+9VoMAqSApJAcZwzYHHT6c&#10;U/crFXeNlZQGbf259j+pyMc+9MmmBxIWYqRn0Jzzn14/n9RhSVLRkLu2f6tkbGOhBOfcdc9Md+RJ&#10;Q9CW2sPmVfu7vyH+HvSRu5jPlhXbA/d4wSBjGM/r0AH1oyXjCszDB+bcRx1GPrjHX3+lPEqebuwN&#10;38LR/Lk8np3PPfOfx5roMZlMszr8q8cAY6enfgcdv0o3MoKq+3opCsckYPTPX16/ypQFLeXK6spG&#10;fMz164PvyM++PWkEcRZZbiBZApO8SKOB2Xt1P4mpC4s8jqzkIN2Cdrfwjt15J/njpkYpU3s6khSB&#10;xtDe+e/f/PHFIEUOBHtZvLw21sd88/1+v0o3Bk+95ihsBQ3b0+v5fyoHccgkaTC7d3G4xxkkcg8H&#10;HoR7Hr6AsiTzhwhZWUHKxlt2T6Dp9CDnb+anJkMnlDv8xx36DpkdAe5z69jmNsPCrNuydq98fy4/&#10;zk0xIGieQsqrv67ieeg5HX6g9cfjkx5VSQi/MGyFY8seuBxjp/8Ar5xTm3mLLKTwQdvO7P8Aj6dM&#10;/gKCwlO7C7So/wCA++OM/pSKGrFcs48xW43bdzAbgMc98nGAMEnB9Rw2OFpn3I3yDptxx2PpwOg5&#10;4/KnSPk742zmTDLu4+907HqR9OaXDblSO3GV4wW68c+3v0oENjDNmPy90YxuwPccn1GM5OOMHnrT&#10;NgkCsob5mIb+Fic/045z39zUjxStBnyWbaMlW6Y6dOvQke1NkcZKKqlVXbtKjgY749fzx6UCY3hp&#10;trKfm5ZcD04HQdOOp5wemKanlykOrNjlWfcSBx3PHPPQ9fanNIHXbEvGOGOOMe3bBA49MfSmyuhf&#10;aFx83y7WPzY5BHPtx2z074BIecsSJOSvPdux5+mRjPT27CUyANtfPzYKr5g3HryehPQnkY6555qA&#10;MoH+tbLHK85x6fLj27+3WpSECrCX8tc4aMKoyBgY6jOOD6eucGgsc8iBQqr8u7AO0jH4+nv7e+KH&#10;f59sbR7gu4g5OMHnhefve3I/Kmo5ZWBX5jxu79c+p46HsOue4J8jEllJbtj7w44x+hz6/qEsA2WO&#10;5UJbHO4EZ+o6E57cdeO1TR5VsKF2qSOIxx78Hn05xn8MVGgKfunHys2B8u4lfRuv0wBjBxjqRJbq&#10;zNmLaN3HygZHPH+PTIx1Gc0yRF+dNjR/dbO1+rdfUDHpkfpgV3Xwf+Bnjj4weIY9I8L6XJMrP802&#10;35VycZJ9Onr9K7f9lr9jrxn8cdZhubyyuLfTdyu8zxkZX0H4cdfX61+nn7P/AOzT8PvgZoEFrp2n&#10;RRsqjc20ZY969fLcprY6Sk9I9/8AI+B4s48wGQU3SpPnq9ui9Tyf9kH/AIJteD/hpFb+I/Ftul9q&#10;C/MJpF4j9gOn+P6V9Z2UWj+HbJbPS4FRYwAMLWVe+KEii2x8J2UdqyZvEDOSySNyefQV9zhcDSwt&#10;NRirH845xxBmGdYp1cTO9/uR8pf8FS/gt8P/AIjfBzVNH8W6U7WOnXFxrd5qCtI08c8m/wCxJuUM&#10;RDJcloWbBEfng4ChiPxAfUNM0vxfqWhaRq87QrcqbW4ubNYZZ48j5XjJIBAOM5AOP7vT+iP9o34c&#10;aj8XPh7qOmeFfEDaXrDabNb2sm0NBdRsM/Z50/iRmUYcfNG3KnBZW/PD9sT/AIJm6p8VU1b4ifAH&#10;4d+HGtTdW1naRWerT/bYhHFANoRh5cpAD4LHJyytk7SHjcH9Yhdbo4cDjPq9Rp7M+KRrunS6bHc+&#10;eJlWHfIyqRwoORz1OMnGRnHPQ1m3d5q1vpLzQaY3zzbmbfyrHPzAfxD6DsOOK5Px1qN18P8AV7jR&#10;Lh55I/tklpcBVkhWQK52yKkmGjBG7gjIJ2/Kcmu2sb86ppNrqFtIjttx5bKFwx+bB9TznjgHoa+S&#10;qUXSkfZUcUq6sh2ra3FqOlW8N88cW/LK0bHMbbCQ4IXGMA9Tj5Tnpmuf8BfEBbMtpuom+ZZpX+Wa&#10;Daob3YE5OV29cg9iOaj+I1mLeS11lYyLP7ZFHeTzQh4o1Jwhf0XnHbOWHVhXL3HjDTLLVro6DqEn&#10;9nz3nluZVbdFnORvLc7iOp5wFBIJq40YyhtuZTryjUWp754T8YNrMMMFnrRZrhXW185Qdzbm+baC&#10;M9OeQM98c102j+MtSjufsUkckt0szf8ALnIoKj7ynIYehJHGeR6n5+8EeMrObxZ9rfV/s9nDb7IH&#10;jk4jlwORjpxkZHBAIBxXrPhzx1catdWsAMFrL5OIYpV3yNGFfDsATtzlcjHb1xjz62H5XsevhMc5&#10;RWup6hbW11PfQ3N8fJkuDsbyWALrgBQ3zA+/A7knng7Wll7SNZry1MrSSqzxTRqEkXcFJ4z0YYLD&#10;kEEZHSuL0bVIvsLIdUmvS0iiaODACnIfC5PA54BJBJOTjNdLoTrNCtvqErJPLva43t1BOSc544DZ&#10;YEgjJHOTXn1I2R72HqcxW1nQ1ULJZ3CNFndKFB3IynHDEcg8jufl+bPFUZpdUtzJAjyPbyRMytuP&#10;Kk9eMgqBgEE8HqcAEdVdaZcwaerzvtMnyv8AKAA2AoJxgNjpu9QT6muZ1bT3WM6bfTIsaM+SxwwG&#10;T93cccZx77ucjpnGXNudDjbVGhoHiiLVUjtpJmNyFVVhfC8gZIIGdxxt7YxycnNdnHbz+Jo4b8rB&#10;DJEuy5HnGHMp/j38jPoD8py3ByA3hmoag2kSeUpMc0Z8xTuwACSATkg9s8nI3Z4Nd34K+LjaVCth&#10;e+bItxtW6ZmDq3X5gBgcZ6DqCec8DS0o7FUcQpStPQ9Je5cTtI7XKKunrHI81uqMm0D5pVLkLlZF&#10;Ik4BPJVieeysvFi4Zls1jlQoJreNAkiqc4byyecnjK5zlSB2rzVvGSX2lyXy2KXEiohjMjOJJJVG&#10;RsZTuG4DsR2yPTWOsWSwRJcBmVZsn7rMqYC4+XBBP3SQoO3GVYDNCZ69GXKj1zT7/F55kreW6wEL&#10;a3ELDcWYjdnGAOODn26qauT+HNOuNbitbmJ90yETfZ3bahO3OMDs20cYG4HOOtec+HvEsskVr5Gp&#10;FpI7crAZJl+VS7ZBGFBzknrkexBFdFoXiq3vNeRp7xf3dwomgUCJkwR0VSwXGcfzypqr6nfGUZHY&#10;+F5EhT/iSwbFs7cONysqSqGwAQf75KoCAPvdutL4gvL/AFFrXWr2NbgXmoOVW3iwodEc7U5bIHyg&#10;c8DGe1Yfg/xHNb2C28NzHuvHUbkZV3bQfk271JbcwPUg7QckjC2oPFmi3GkW6TG1/e3xMkkSpuOE&#10;GBiTIP3yQMkEdMc0RZpJuOqLx3Ndw28thcbsMFZtu7rhgN2zDYzx19ewqHUL6F9VhRLdo2Ek0W7P&#10;mEsGh2nh24Gfu8dD67ar2s1qmrRiTUILe0e9jWMmGEMu5GGMrjZngtgg8emaqf2kLzS1urnWmuBJ&#10;NI3+jtGsm7ahILDGCSehJxtyc97cjOMnfc1bbx5q+p3oso9JZ7q3uOFuppFEhXjaFGGzkOvC/X7p&#10;FaF0k+seHbfUZ1hdbV45fs8MDjKkhG/ed8MYyeQF2jAAyDgf28lqsl3LY7Wubrf/AKTdKqFz5jMD&#10;sLHO4SAAtyVAzxirFp4x0y0tFt9a12NbFbia3nto9kOE3YKsZPmkO0sQV28A4U8ip5twvyx0Osju&#10;NRgkkeWJUto43eOBJgP9WMsJHADNhCcsAp4DAHbWxB8RNG0a/a30nQY1m8v99ayXzRuiumTLNM4V&#10;SGO3PILZIXJIB4HR/E32p/7FnulbcJba7ht+JrtVwoZ3YbhuBz8gIxySq8VRbxDe6t4Oj8NWqaXC&#10;vltK2mxxHf56nbkq+zcGkAfCtIQU7r8gXtJRJqKMlr/X9f0zrb/xeukeKLnUdNK30uoWrTnUBJ5E&#10;UcwfbLHFJKpLqPlDeWN+c8gfNVe21dHliuJb+B1Fu0kd7Mkq28Uiu6ObfJxPIQ4CyYwD2BUseRuv&#10;EFvFosOvQxM01rdLJZtcbmjdOQQFuCfMOSoyoAGMlRwRm3XxKRNQ/tTWby4kk3I0U1xNmQIDtCqe&#10;hPIAYKpyeB3rOdUxqVIxW53NjPNfaSIrZza26rG8Sy7GT5gsi7zyHPDDGMBYgDk4Cp/wlF5PAthD&#10;eSXEawjzFWLYj5I+XLHLcAnC5PXHQCuMXxrc6ijX63KW/wC5f7MzyRgRjvuOce3GB8wx0NVtX1We&#10;a3djfNuWREkuI3JjxsIB3hcgnoe3UgZJI8+b5jleI5tjuH125tNsElxaq0eUn+VCiMvJKqGyT8w+&#10;UjjdkDGahnu/KlYyzzq8expoQ219zcgsCvTGcADJ79zXD2h1u+NvPZXiratIqW7MuWTnlcFuCSfv&#10;bs4PQr07jRPD1vY/LcmXc0e9jvCSLls4JXgAHOBnBBHA74hr1L2jX2ptbNc3to0bOBuWMAhAG27i&#10;rEN/s9OCx5I5CXk0sOoWuqW0sLKH2eZId23PGQeeuMA8HAIwCOIG863ufmij2Rllt+CjNJg/O23b&#10;jhgMHOQSTjrW0NStLW0kutMLeYvyyTxqrCTCgZJzx0XoARwB0xS3Q+ayRHaazb27eUtrJI08gjY5&#10;b5C2duVz0OCdoAPUnHIrM8Q+MdU0zUk06HTNzKzBFmkZFCBiQ2U/gweSQedvIOTVuO906501priy&#10;x5bEStcZ3HHXkgkYPQYxjPAzXI+J/HnhuK7h03VfEEKzNhEjkXbIjZPIAZfl3DOORz0rWFNswrVo&#10;pFjxD4h1KbXYYbvVbNY8sVtY4WWWf5dpZiwKk5I4A4Kk55FeR/tBeI4gPt2mo63dj8/2y5jLR4W4&#10;UGJwBnhzvyADhWxwGBpfHvWdastWtBpUTG0aSbyJoc70uFg3QvuQs4BVJAQBjL54AFeJeMfHXh/W&#10;Wh8M3mpxtrU126/2ndWrrLLbhfMUFWwzBkJXnlNu08kO3s4PC6qZ8vmOOjHmp9R/xI19PEVmvi/w&#10;9qdna+II/LOo2kOPtl2VL/6oMB5iLjC+WSS74PJ8uuV0/wCMOqWthq2m6nEl1a3qvc6bf2lrn7RH&#10;PkOEjGV2M2X2ngHewJPTa1Tx9a3/AMKv7F8SSM1/5My3almjW6KsQw2yHDybfmV+dgAAA+YHyjwx&#10;/wAJPa6ir6V4nXTZIbgfahdZX+zppECpJuTsWkjORkMr85G4V7tKmuWzR8rXrS9peL3PQ/Bnx91D&#10;wxfQ+HfEdxJbqlv9nmVbgbgNjMJY9hJYRkNjAB7YGMl+s+JtO8RapD4x02WKCZJhc3VuX3SyXEch&#10;/fRsMJKB8u0OeEIYg548t8UXuk23irSx400W48u8lilhnt5kKIkbEtOjAqD8yn5iF2AMDuWTjYtt&#10;MWztfEd7oYs9Us5NQ+zw2sOzdLuEThlYD5hxtJj5IUFdpzjT2UU72M/rE5aXO+0D4m+PfGG3wjc6&#10;zcWMNvJMy31vMqrK7BnmEqsNwGWdhzgZUHHU3fh/8aNP1GDUvD0rXrWtm032OazEfmpNMkzBim4h&#10;maFbiQADvHksciua+H1tcaf4Wa+03Tlaa3ZluLW4uYo4cOSxaQbjJG4XACjhSMHBy1XfCWq+BtC1&#10;u4u2gkjtbizDQKr+ZbwqGjO4LnOza4YElT8u3CHeDEqcWnZG1Oq9G395U+Nlje6Tci4sL7/R4xFa&#10;3CziNvNi4EYjjiztH7sYOCc/3cAnU8H+ENL1zwH5WoTTLdGzj0+bV9+BA8rR7UC7sACN8hcciWUH&#10;rXH/ABR1m0ttD+wWMheW4Z5v3kJZ7KyVkMagIACOCRyCBKo5AAFbwt8U9IvNOjOlznzdQtbeW6s4&#10;5SrechkVIs+u6WVuvQLyO2tKnLl0MKleMampL4w09U1S5SxlSza80+C7/wBEtR9nRWJZ8qoZljCk&#10;HjaTwRjmvLfFuk6JpMtxeWt+jW7f6M011I7NMSgbHlkgLsx3xwwIBBwentPFPijUpJ7yVmhttP0m&#10;OKO3uEMkZVEQ/wC8Q6hSuTyHXrWRo8Fx4h1iOzi0mEaTGTd3arGi7XUEuSwIbGGbcOOMkDIXHZTj&#10;7P3pHBUftpcsOpd8MeFovEl/5mj3F21nPc+YYLeQCRVZQFLAHhnClAP7x2jGN1e0z6VEttaaf4ft&#10;7S1hhlz865RTkDaM88LkZzyWJPXNUfCPgvR/DunXviO5inNxIscFnCuAkcIVFBbgZ+Ufexzuzhfm&#10;zcs1fQLW30+8bzZreHJkbkMm7AJOO3XHYAda8nF4n20ly9D3sDg/q8Xzbsz/AIj+ItOgtG85JlmW&#10;3YTTfMR8ygnHUMM4xznPOOa6/wD4JI/Bab4vftEah8TJ4D9g0fdb2MrRnbvJBZhkdgRz64HfB8B+&#10;NXim/mP9mWF1I0kjMrKvcE4xt9cAfU+gr9Xf+CSP7Ng+F3wU0f7RZ+XdXUKTXm3hhI3JGfUEgf7x&#10;HPyYHRluH9pUVzhzrFShRaR9wfCPw4dL0iGERiPbH8yso2jGeM98ZIz3Csf+Wgr0yySOMKG3DA5V&#10;jk/X8M/izGud8G2H2eFdq7UQYyB9DkD05GB14jHrXUWsaxBY0AG3pyDjH88cj3OTX1iPit9yf5Qd&#10;jQ53fLj1Pp9B3pGd2X5JPmZcg/3/APax6f4U5XVn+ZT83y7e/sv49TTZdgnLBvvEdRwf/sQMfXFa&#10;RAcky7czHO3nKjkZ7/WhkkdAEGV37SuRz/s/TuTULSqVLK52/r/+v0qaMny2VPptB9P4QfQdSaoZ&#10;GEUPxJ77sfhn/Cmu+D8+75Rge2R29z+macrDOC33edzd/f8AwokdFjIxtVefl6r/AImgkgkleHph&#10;dp5/2Rj+dIjLjITaw5O7op/xpx6eX5YK56f3f8TUZESurFeEXO1ugz61RKHBcHDH73Ru7f4Co4wQ&#10;PJDK27jbnGcdh6CnTZwV+ZuOd3VqjdS4Lbs/lyO4z2HvUg+5G7nd9/OT94HAJ+n90fqfWmqFK4K/&#10;Mcf59vU1J5ZWZS2G8w856HA6/wC6P8+tIfKkboevfj3/AJdfQVtczeokbhpFI5DcFcYzn/ED8F+t&#10;OlcAfONvGdxHXrkn8s49gKkgjRkwTnvuPfvn8ePoo96hjY3EKzGXcGXO7bgj8P6epHpU3C3uih9x&#10;3Rr/AKvkKvUcYwO2cnH1LelILqJBsXAHf0z6/Tj8gPWpHMEi+V8x3HBVTyDnoPT0/wC+jVHV2Szt&#10;HcceWucr3/D3H6bRR0AyNVklundYyd02UXnkbjs/QByfrmuC8d36x2Ek0YXfJGXX1G9iB+UYHvzX&#10;U6lrFpJepetef8ecGxYZPl3YxgehJLdfSvLPHniG509bp3nNxuulZdh48sRsBj+ma9KjT2OCpK+p&#10;4r8VLqK6117aOVmVeFZR/EDj/P4VqfDyKPzUk3fKq/vPm6dT+vTtz+dcn4pku9T1uadSyoZ87upz&#10;v6fXH4c4rtPBcMlnp7RPAzSKMd/l+fGffOPfPfvXTPXQVP3Uek6FNDMkc05ULuaRpBkjaM88+vv6&#10;V02lI0yLbhd03kiJmXp5kzY6deFya5izijt3a1jTaYljQZAw2dp4/MZz757V1ujO8Mk97EPm+0Ts&#10;qrj5pI18pV/Mkj+tcVTubROhtYba5CyRvtifGD/dRmx+OI0J/wCBVrQTXECi5VC020ysuP4lDS49&#10;c+ZLCPqo9KpaZbqXa0Rm2pIYFb0GfJH44WU+5rZt7hCPtdxGSgxLyuF43TD9fIFYORsMWGGEm2Uf&#10;eZYQ27ooPkqff5Ulb3z70x/IGLi4QeWcyuu3+H/XMvvwIRUn2Mwf6MW+Zf3Sv0zgCLP/AH0ZW/8A&#10;1UKEeYXTBdi/vGRu65aXH5JCPoaVw8hhQxhQDmXaU3esinYT/wB/pJDz/dqVks3RUz+6/wCWmR1T&#10;H/xuMfi9KsCQ3DJCX3KvlxnP8Skx569TI8h/4BSbYQz/ALv90qksOmV5bA/7ZxqP+Be9UFi3H5yj&#10;fM2X+9t/2lG8/nJKo+qVUmgRAbaKX5Q+2Nj3XPlg/kJW/Gpg0sDeZkyTDllLcOytk/nNIP8AviqN&#10;9J+6a0tfmb/VwtjOf+WSsfxMjUR+IJEE0kc+zc5Zbho1OOOJHMrZ/wC2cSj6NVC4eW+RrlZA3nQ7&#10;9oPQyyEc+4Xb9KknL/Z52hj+Zo5CmOuZMQQr74XcfXrVZlaOWTD/ALtZhGqj+7EMZ/nWvKY6jJNF&#10;ivvkZsb7xN+7tHGNzfhgY54rO1G1neBrrIWSZfMk28APMcjPf5YxV4+dcRYt3/4+I/L+jXEgH5+X&#10;n8P0zNY1Vb6RjBLtWSRnV2/hWRmVfyhVj/wL61cYyuKTsjn7hbm5XzJvlS5J3eWx/dqy+v8AsxJj&#10;6vXJ+I9bW6Mk80HdnlWM7gCSJXX8F8mMcfxcV02tavb28csl0cRyN+8+b5lViHbHuIlRfq1cXrty&#10;ULSXcKtLuLTRoo2tJuDsPxkeOP1xGe1dcV1ZzHI+LbuRXaGB039A3+2Dgce7u579K858T3QjY3Ee&#10;0rDu2/vAciMeXGB7l3duO/0Ndd4tuGsstAyvt/1bAA5IOxfzcuf6c8cDqcaTutsXZo2dVLf3oYc9&#10;/wDabJ69T+NEl3OqPunoXwF0hEhu9a2dWWJW9cDJPXsT+Q717r4HBjbyJz5alWG4NyWI46enH+c5&#10;8w+EWjvpfhGzjlUo9wpkkbI/jOc4+hH1GPoPTdBhEVq0qqw2EHhc8/eJ4+lcFTfQ6qZ634T1F1tV&#10;knZWkRTu/wB6M/8AxOa6T7YkcJUXBVcEbhxtCjG4e4Uxt9UrhPDdw0sjZJVvtEbbWHVXQ/8A6q6H&#10;Tr/zoYxK+fMRU3dvmhdcj14H6fWuOUfeNoyNhrzd+6Y7ZA+3aBwrbyMfQMxX/dYUvmW7rld2eowe&#10;T8u7H4gMPqorOmuVmt2uosbmj3r32kwI4x68rUkd2YpvtTjdGsm4J22iRW6+m2Rvy+lRyF83QvPA&#10;EjdpPmjCfex1Xgk/ipVvqDTkheSRo8ru3HI9WyVyP+BgH/gVRWcqSOtrIW2/JG2R6F4m/p+dSwze&#10;ZF50O1W8sN8p7lVcE+nzIRSY7kjPH/x8snyr+8256gBXx/3w8q/h7VLHGZHWJzzjbuUfxfdz/wB9&#10;BG/GoQ+JfkYGFWywI6qrbwP+/cjD8KmKlI/s7k+YPlPHOQGTP/fUa0gFHlxn7Q7bUVd7R+wxIRj/&#10;AHWkH4UTQtGiwB93RCy9myY//QljNKRHJKrSKFjLj5R/dLDj/viYj/gNU5ZLgQqwbDBQpC92ChTj&#10;33x/rTQNhNcqsglSMs3D4X0++B+IaVaWBmT5JpN3y4bbxuwMfmU2t/wGqpummG+0f5t3yE9/41H5&#10;5WprQ4RRGpZeqqRnII3KM+mC6flQSaUIdj+8I8zd8qerdcf99D8nqYLHFICpxhcbvQcDdz/stG31&#10;Q/hDaK3ChlbP3XH4DP4/u2/E1cDwFAXj4b7wVexGcf8AfJcf8BpFXCFj8odMYU/Jjp1yPw+cfgKN&#10;lwyH5/m/hbtuDD+uPwY1IoKzBiisx446E/8A6wPwanFVyMp8vOT3Ix/PaT+K09gGRwhsK7YXA49P&#10;bj2yPwp0qIq4LZ28sy47Dr+WD+FL5UhlDS7fMP3jnjP/AO1j/vqnNGCMxKpGM89+px+IyPwp3JsR&#10;wyK52gj7zD7vRs/0b+dOaRIhv2blHzf8BHOPxXd+VOaP5trSZ2tt3KOvQZ/LafwpZcn95/dO7aT1&#10;/ix/6EKVwsRF2+VWPJ+U7j/wH+ew/jUMtwspaU8KRu25/wCBEfkXFOkA3iBX/wBlcHvymf8A0Uar&#10;T3EbHzONvLFV64zux+TOPwoKFadk4m/1n3VP+0Gxn/vtUP8AwM1Xa4j2/Mq7VGFwe3P/ALKSPqKb&#10;KzeXzIemyRl69NpP5hW/Gq9xIB/qpMMW6eh/wDD8jQTzE0h8w7GlUDkt9OjH64ww+hqN0YA+a6oN&#10;x3cjg9/1w34moZJWBXCcZwG4464/mVP1pJLgsNqDcOoBPsB69ulTYuxZg3h1lKhTuA57EEfhgN+h&#10;qaFVUrubjI2qx/JfXP3l/Cq8T3LKE/h24+buMYx+mPrirNrE+7Eh9xIfpjP/AKC350BsSpsZ8rn/&#10;AGWbnuOf/QT+dOUS7ijKFH90ddvP6Y3r/wABHrUscW07iDtx90cdjx/6EPypyBh8w+9uzu6856/m&#10;Af8AgZqRjPMZX+cbmVs/L03D/wCuP/H6NxVAYx8rHG7nhcYB/Iof+AmnBIGZRjjoPbp/TH4rUjxR&#10;RjYBgEn5fzyP/Ql/KgFcrvcPv/efKGXO388j9WH4CpEkeVt8bbmTPzY4JB/xU/8AfVOjWOP5AinB&#10;wMn8uPyP/AqcsafKVUbTznHTjg/qp/4DRcFcbtzHtBLfL8pb05Gfy2/lTFZ2HmFS3zbiD35DH+bD&#10;8KmZVRd0q7flx7jjn+o/ClAXfuJXdnux5PP9Qf8AvqgCGFRbL5YO2NchhjJPzlf5EfnU0UkTWyhi&#10;33c4YdvX9P8APApsTROikS7uANwUc9Bn/wBBNN8uFG3QxMjN8zfzx/P8qCoy5SR2Cs2Twffv/k/n&#10;71WMPzMU+7/DtXP8gf8APrU+1JASQO4Kt9f8/l2prWxk6oevUN1pBc+MvDZUxLs+bnjH+T3rZWUF&#10;NpfJHGM9P8/X+eaw9BctAuHX5WzktwOPX8P6/TYZlG4MgyRwBnj/AD+mepwa+bp/Cz6KtK0ge5AA&#10;2j5eMd/w/LtUf24jB8sdec/nj8P/AK1RySsiZI/BevTqPeoZGLOUfdt2/ez04HT6c+/Par2OUvwX&#10;WW2ue+T06dv8/wCQ5b6SMsgOCOe/+T6f5zVSFpNuB3BB9OefxpBIVkypXbjHy9/U5/z070AXReYG&#10;O2eT6/5/Gmtdj7pbb16n/PX/AD1qqsjJGrA7cISR1zx7/wCfrTt5J27vvD7q9P5fjVcwFlrqRRtB&#10;xk/dC+3+f89Hx3zl94/iXOfTrzxVGWUNukWMfe+bHTd646//AFsA0W8gP3mPPp1J/wA/rUgaQvHD&#10;7Wb+HO0ZyB6+v+PNPN3JIcMh46lfmwazVlwVXau1R8pXtn/P+c4qSKR92CufX5un+f8AJqrgaJvA&#10;Bgt1Xj5fb8gaFugDu37vmxnsce9VYiNg24VlHOM5/D/POfSjeJD87My9V4HrVoCxJK2RGgzt9Bnn&#10;6VBPNg8njGenX0P+fWknZlbPVS3zL3/yf5frXkeMlmDKvoo7/wCR/LHamAG5YNhm2jb97bkr+Hep&#10;IZSDhA3JPBH4f5+o9aqmbIV8r97ruOM/T145/GnK6sWy3JX+f+frQBo2t2uSCP4hkNxV+2uM58wt&#10;wuG3cHr39/8AGseCRQV/DK//AFv8+n00rYKwyBhuuV/z+FAGlGRJF95SuTtPb61g+Ix8hUSD5XP4&#10;D6//AF/z77kHAxnPHzDH+f69KxvEZPkt5XHQL74/zxWcjSl8R5V49XDSCSLtyD29zjt/9avB/ioD&#10;smGNy5Pyr+B7dunTn+Ve9ePEUmQFB/exu4/P/Pb8fCfip+8WRWUNgkq27HJH6cjv6/XPHV2Pqst+&#10;JHy78XJGKyI+PRstjnHoe/4fzFeH6ic3zKyEZkw3555/D/6/rXuXxeDs87J/C21v6DOM/hngH3GP&#10;Drs/6UyKP4ioVQP5npg/SvFxHxH6VlP8I6r4Z7mvWy7fLwzHHX/9Z96+mfhEV3x7X+8vXbyP589f&#10;w9ua+ZfhqYXvFbzNy/wtt9ccfT/J6Cvpr4Sl4mjct1bcrLncOP8APp/LGuH2OHOPiZ9I/D4qixkj&#10;aMZ6Egjn36cd69f8Ltjagb7rbeMf5HWvH/h3AfJjDp904C7hz15OAP8AJ556eveElzCqjK7eR157&#10;jOP8/nXq0dkfm+YfEztLFtkS7Jf4fl/x/p/XsJHkcqQCwIb5R1xUNmMw7sgjj730xj8ie/6c1JJ5&#10;e7P3juHJP6c16B8/L4iNpHjb5m27eA3HTOCf1/WiO4YjBY/NgDbyD/jzTWLBmaH5ccrj6fz/AFps&#10;Kl5Bu+btt4+6D/n8qCWXRNmLeSMqv3qYk6spAfOOcjr0HPTuKGyUUEf98nGevHP4/wD1qa27+BvQ&#10;Zb+Ltn2//V05yASecWbavLY/+tUbTMPlJ+nQfj70xd0i9PvDqf8APH6Ui7QgVQx7cn/PPb25oEH2&#10;g/fXOP8AZ+lTQzEx5Yc9Pvf5z/n0qvIcOoHG5f4c05Y+On8GFb0/yP5UDLv2gn5h7/n/AJ/GnxTA&#10;p+fDNj/PpVSNi3T+9930qeFiR8uFxyDtx6n/APXntQS2Wop95278n8BUhlIyC2fl6+2P89qhjZj1&#10;G7P+fTrQWOd0b89FbGCPerBDi7E8jJzj/PP+c/jUVxIcMhyOp6/40kzSKQwXaP8AZXt9fz/w5qvc&#10;SSFsA/N15brg/wD6vrTGRvOcfM3PQDbz/np7Dv61JDMxcK7dRjnv1rOeYqy5cbj93/P9OKfFeFBs&#10;zjdxxx+P+c9qBWNy3k+YJ03YI+bj6f5/xxftJFJB/Ee/+R/L88KxuJCcHB5yVUH39ev/ANf61rW0&#10;juuzLN82N27qfr60AbFu+V+flumM/wCf8/pT1UgjqGI698/X/OasW5UR4C/QbRjP+R/+qqutAIC4&#10;5Hr0B7mgqL94878dZjikUbeO27qf8/55xXhXxNfy4JIzI3qny8Hv098jp0744r3Txxn5iwYEduDn&#10;jHPTP45/rXhXxRYBGwgbk/MG+Zc/0z+tclY+jyz4onzL8ZSgaQRfRjt6ev1/z3zXmPhWSFtbwU+V&#10;uMc5wCf5fl+ea9I+MIUmZ2Vg4YhuevoO315/xrzLwgNmsM6fKQ25vl75Bx+nHHA614lT4j9Gwf8A&#10;u59MfCBuI9hLHOMdgfXr9Pw/Cvo34euu6NTJuY43bSc9OMY98Yxnn8K+cPg2xRYVZ1ZcAbR0HPT8&#10;j9fevo34fENFHG6qy8D7vHJ68dcnjGPXtivQw72PkM2VpM9j8MEIiqn3sfw/T69hXS27qsOBy3XA&#10;78VyvhzMkcZkf5tuG54/p7V1Fm+ECgYbGfqcc16cNj4vEfGOZhkh+CW4x2PpUMkvOVbr9P8AP+RU&#10;shYDDAjdk5Hr3/z/ACqtIMDhO/3WXrVnMxqzFj5QzkY+7/nmrETF0C4/4D+FVQd0qjhu2VbqKniw&#10;ACMcD/P9aBB9o/efIx9fm4/SlE20iPd9Oc5/z/TtUcqSspO5l3fd29/w/wAf/r0pbjeyjB9O/PXr&#10;QA55QPnU8/3jx/n/ACPSmNIE+Qna3XJ/z/nFNUF3DK2G9jx/n+tNuV3ZA6heMDj/ADzQAOnnlXil&#10;8uRGzHNt3bT9O4PcZ59jgiS21E+aLS5jMM558tujY7qeM+/ccZAyBUcO51Yh+2RRNDb3K+VPGrxs&#10;2WVlBAwRj9efY/gKAK/iycroM0m8AQtHI7HnCq6sTx7D0/DtXxv+2/8A8EttL/az8T3fx/8AhD4m&#10;s9B8ZR6ou2G/09LjTr/yn8tmmjZWGWZdz/K6soYmNy5z9iahptwbOSKDUJEXblkYB1Y9ySwL/wDj&#10;w6/lgQ3uq/CZ2Go2xutAcgJdW8LltP6IBIg3sUwB+8AJAUl+Tl1KzWo9tj8n/Bn7U/xQ/Z98T6j+&#10;z38cf2dfENiWLxyWPgPxJqNrFqKhdkjJZS3YgZSACVtxFtPylBtZK+fh8IPjt4p0Q/Gv4MfAHxnJ&#10;ND4gvjNrV5ATbXcX2ry4oIw7tJJcq/7t1RmbIxyVYn91/ib4Y+AX7Rfg5fD3xD0Twf4s0o3CGOPU&#10;mgvFtiWGXTcMwyYJG9CjjPBGK+A/jL+y58Lvhp478YfCX4XfFDx5DJqlwda8HaT4b+I14ml3dq+x&#10;poJN85zNb3YdmO95HS6t2A3CWRIlF/1/w5ppJ+Z+XGrazsvrrxDqf2gXTyM9ylwpDJycjGc4I4I4&#10;ySasyT6Nq0UN3pCM3lxAvbyPllUgfKTgZ74JAK44J617j/wUL+Afwy+EvjE2/wAN7/8AtX7RpdvL&#10;rmpLdvcC5vWBMrrNIWMgfCyZ4AZmO1QcV89Wl9HpWmRzxO8UkmZGRQByBgcnORweMc4HBrHaVmN6&#10;F2G9ex02SYrHt+5DyrYBxx9TnA9sis3Qre6+wrqf2ry1kUj7uWTLEZ+pAHStaKCbX4Y7fVL1pckF&#10;IjcY2+v3jyDz159z1N3UFsdPtzHDbNjazHzmyQxGMDB6Y4zjABOOamUWtSqcuhmeC7C7vtSuLG3K&#10;pa2MKyTTSfwZbtnIzkg4APLEdsUt7bC7kSQxKzRhiqooVY8dfTB6D0Hajw5reNCvjFctA3mKY9qf&#10;xfNxgdvlJ7fNgnpzZtojL4clKrJGzKzSMoY7lzt9egO459fwqPM0VuWyLPgaCGOYWt/FiO6jYzTN&#10;ksvzg8jngnIxjqehIArRj1SS3DQxiSBZmYQrGxKgZ4fA68gfN6VT8K6ZLqMkh3yQwtasV+ysGfaF&#10;78cDI9sZ/A5aX93aJ5FtO3lFlUQx/N0XGeevXj6nFTuxq/KrnV+FZ7UyedMy3iqoPl+WuxST8xPG&#10;Sc8ZxgE4HUGu7s1sFsI3uY2aSS4ZEkmIWNkVeQR2Xdg4yTkc461wfhiG5vdYtbvUVP2dYXuNuxNz&#10;eXHvBHB25bHXIO4e4rtrG/lj0Syv4bKaSSLT2eVW5WN/tLsWLZxkKMcAj6dKyqWOqkdxo+pC0ga6&#10;uHWTyoR5Z3LhpHwCWznacsepP4YqmDIJgYpPtEk1550hU8ScfN2zjccDOMKUJ65rLttUzp1vJeuq&#10;3EioY1gjZsSYLc7jgj5lbbgAEdTgGtNri+sNx0u8ZtUkl+xWwHzA5X5+Dk4UFmPU7l6dK5JaHVH3&#10;pHX+GvFt5q+pXctjPut7cxQKHBXzBlN6jJyB6YGcitrQNVhl1K8nnuclphtK5BMmFWUd/lBG04HK&#10;j/aAPm2mTy2TR6Zo6NukkBMzc/MvHmYGRj77YznBHtXV+GAJ7dYTNvYXEkSpDtxI2d4AzwMksCR0&#10;ZgewJ5K1Nctzvo1Nj0TRby7uriab7YvzS5s2aMMHYFQSoUnAEhfBzg+WuAcc+mfCeztLsw504NGt&#10;qJHlaE7pFbt7/dUc98dhkeMWvjTTvDOgxX7pJDJaqVjW6iKrjY20Lxhvm2MQD3GeckexfA/Vluo8&#10;tKnlwsqFyuPmVI1Kj+LrnpyCD3avFxUXGJ72DkpTSPc9Asbn7PHqF2GLj5ZFxwOnGSfmODg8ZJxx&#10;wa0NPa4MbTpA3yfLH/eGDg9sNzkd8+9ZOn3yxxeXEhjMigZVf9Vk9ep+bOfx64xWlaefbys6yxyR&#10;su6NmbpjnHGc9vy4BzXinuGst21pYNNdEmRV2P8AKW29hx3HUe/pVSytjc3X2uXaPlK7Wfbge/PN&#10;WZLe31ARyyKG2nKZbcSFAIPuc5ywHWrEOmvOATb5Ocs44AHTkYGPl9B09etTJm1PuQteQCZJxet+&#10;8jwFXPK9z054xznn6HmxMsm+OUptXYBulyue4/H9evagRCRpI4UZXk+XCDHTjv1OB0PGam+W5kS1&#10;cTNHs+Vm9Mc9M5/z6UX0OgdHvkhkWKZd20bW3DkZ6E8cdf8A6wqWO2jW2WM2vlyd1Y/ez6kng89M&#10;VLYwzW8/lBvNjP3Gb5SnX/AH9BVgR7UdXDN8h3EqATj/ACT+fc0KPUmRn/ZCI9ttKzJuy2SML/nj&#10;nOenvnStbSLT02+Usarz1ycfiajRi0p8lvmJAVvJPy/j+A9qvQ7HCF4W/h5K5x3z9ev5VVjPmsR2&#10;Wo20k/l26s2D9+NeCcfTrWqVit5reRsbtrFVZskceo7e/wD+qqVvGZH+WBvvfMT39/8AP9BVuLzy&#10;I41+95vZz8pPqSPb+ftQCkpG3Y3nmL5e7y1b7seMkcjjnr/n041rSB2bAP8AtcIdxP8AT2xnj04F&#10;YumqRc5My/uxtbaMFie2f/1/pW5aXVvartjG2MYA2qDyQOeOpPHP4d+J5eYJe6tC8kTCPy/KAPVW&#10;ZgeOuT7dP061Yj/49fMHReFPRWPU/wCen9acN3BLMsSuDh8KvmFuf84/z0uC4LEkSr97G5uPyA/L&#10;6YqkYtsIcMgJTEa5+bHX69vwzUMw8zM9kPM2r948Bh65/L69e3E5vYreEm6A4U7YyTyfXHp/Tn2r&#10;L1LWBOpLT4jUYVY26fjj25+lXy6E82ojXss37x5Ej6/JGp4+pznP0/nUflmNiY1VWbrliAPX/P0r&#10;Bu/EqCFmt7iOOMfdLSct7Zzz0/H2rn9U+IWi2T/Z9Q1eNm67FYDGBkkjr6/ePXtS9jKSNPbRjHU7&#10;p9USSf7PE+9o+G2oT164/wD19focNvteS0HmTOofd8sQbBPp0HTp3/pnzafx7Lcqx0J9wb/VyR5w&#10;R6gdPUVLpeqxX1x9ovtQuH3Nhgr7NzfX19s4+lXGjIwlXgegQeIbG4LGWWNvnJVRwgOOw74Hf2OK&#10;m+2QOm8T7mx93G35e/bj/P4cJe6/o1i3l+fG3kyHdK0wKxnPqerd+ByOtUrv4xaNZWf2a1vPMkK5&#10;Lx/OwBGc4H3fr1+lV7GRHt4Hoy3cGnyb3kGWbHlxt835+3f9asW2sx3IbyyrR7flwvyrz/F6n/PN&#10;eVWvxS0i2HmfLGrDOZfmbp156Ajr/nGmnxEn1VGaOZYYG+4sLZO4+rHjOeOncelJ07FKpGR6MdRs&#10;icXFyPXaxwqjqO/p75qKa8W4ha0tZlhjz+8lb5mxn7vTj1/PiuOtNZV4R5G1Wb7oOGYE8dcZ7g8d&#10;yPwuvqNx5GVuFjYtlfn/AP156enrzWfKVGUTobe7FtG0EH7x1ztViBj3NQRTM373ezNuyxbHHqf8&#10;/wBawrXU0lTyfNlVFbLYJOffkZP+e1XotZt1t/Ig2th8r0AU9MHvz370OJtGXKbhvA3ygnLjgKD8&#10;q9s/UevOPWnR3VrbuPLwzKN29Rknqf6d8f4c2dduC5O5eX4KP3+vc/WrkmsH7Mdx/wB8t/Ee/wCn&#10;HpUSRakuW5uS6n5UMYLsFbntycdf8+lQC7OFkQ+YyN+8788kD29Oemawr3WY9u12zGvBy2SP19cd&#10;MfyqGLWQqszydGJ3Ek9O/ufxzyaFF7i5l0NybVJNxZE+deG2t06c4z2/KrT6lGlqzBlXd9993IbH&#10;H4dK5+3vPtNvuUgM3BDEenT6/pUlvd7gsE7SKG+X7x5PT8c56/yxmmGkrXOgF6kUDMYmY4DFSv8A&#10;PP4+h/So7nU1aANnKj7vXAz/ADPSqMkwtIf3BReMLjPOOcmoppYrlyyx4C/MeByM8c/h/nvVyOXU&#10;l8uF7kLciRsqAw649f8AP+RJZzypK5UK3zBlIY8+oH/6qhSYQR7Y3yxXIVW6gnkH/PNQzJMJjOpj&#10;fcv3mJDfp/nNJlyXcuT3s0UjSmVVjLEEnsMA+369eTVa+u4RtV4yrbsLlRlD9cdOfy7VUe5IfynR&#10;h3+Yf/X6/wD1vSqd7PHbwNG18zDOWUN1P4fX3+tLcytYluNRutuxwxb+HbyMZ4/rVA6hGXaWOUng&#10;blLBsHHt+FZOo+KdOsYihuHDM2fLLD5fp3x9PXHtXG698QIIoZSLleQSsnnAD6/l9Pr6bRpykiJV&#10;Ix3Z2+qeIbjLSK0R5w3mSbQ34f5/nXKeI/ijHpqGSS+kVVX+Fh0z649sfnwa8x8dfHTTtDhYS6/H&#10;GPuuZ7gSe2RgbvyP14rwP4gftOnzbiaG83H7qReUVbOOpPG0cg4PPP8AskV2YfByqHn4nGRp9T37&#10;x/8AHiGOya4S8m3LnAadUDj1yBkDPbnJz07/AD98Uf2ibwwu2maixnBKx/Z2JVW9yTnjGen9SfJ9&#10;Y+IvjDxhctLrWqSKrAhYZCz7+ynGRnjb19sDNMtjZx2rXWvTRwxqqCOzhg3STZOB3+UeozyPxr2q&#10;OFo0NZanh4jGVq2kdC1eWes+M3fXtf1K8vWK7oY2jHln/aHI3DHTrxnvWbP4SbV0bTrvUl8mGQNL&#10;hhHbQgDGHKgDOTyBkk+uRnS0WDXvFqHTNK09kjWUjbLbmPcucgBQMBfUnGQD0AGPX/APwF0+/W2t&#10;ddlF4kKhVs47dljtiem2NBycFhuJ4DdcnNdc8RTprc4aeFqVnot92zyLwD8G/wDhIfECxaTJHNGI&#10;Ru1C6YKnl7uQAxBCDI44Y9MHqfe/h98FvBWiT280lmNV1CIhWRf3SJgfN0AKgAnnjH6n2HwL8GRZ&#10;2bIII4Ld1G21kUtI3TksSyjgdj29sV00fg6fRQ1lZS3XmSLnZptqgcqBxmV1xjsM4x7V51bHqXuo&#10;9Ojlvs9Wjjx4A0+3uIbi+vNLt/J5WKOb7QIuMEIh+VW+rMPTHdupj4fXts9nPHdakV3b47OEz7m6&#10;5YRqR+o+ld1H8NZZ2a5vbB0WMZMzPHJIpx0EspYoenKIDwcHNZd58PbBlawtvDUa2/zAmbasZznJ&#10;JkJZzk5GApHr2PK6kZanT7KUdDzW+0b4apDJDp3hC4kumVd21TGq4JAZlVA5OM8EAZODyBWTpKs0&#10;Lab4XXS2t4ztuYbu4kuAhz90K4O3jnDMvPY559E1bwf4J0q4dbvUYpLjk+V5NxcFskcBFeMkdOpO&#10;fXmuW8TeG/D+pRKizXzQL8scbadNb9ePl3HI6d5B0raFSMiZU5RMD4TeF18JfFaHxPaSNHtLGWKz&#10;WMR28QB3NJtkfK4xntnbjaeD+hnwR8YQ+XaeSu2MYA29B9P0r4N+H/hS6t9QxBpdvb2VtKWjhWRp&#10;fNfggM2OG4zyWOQD8u3j6S+EfxAhtYIDE/k7ZI9yjkkZPJ6nuPp6V3YedpbnDiKalTsfffhXUFur&#10;KNlI6fLjvXX6NKJFCmvI/hF4kXU9OjIlDfKDn1r1HRZ1EgUGvepS5onyNam4TaN9kUpiq7Jskq4i&#10;h061XuIzuya2OcVME809cnmo4/TPWpEz3NVEBy7j1qQBc5Ipg9alAHaqJZJAuW6VrWS4xnrWba5L&#10;81rWaY7UC6F63XFWlGOKrwgVYQcVURDh3xWdrk4itzz261oE4XrWB4ruxFbsxPSmwW58u/t1+OF8&#10;P/DnU5ftCqfJbq3Qfn/n2r8RfiHqz614pvNQ3fNJO5Lbj1J9vz/xyM/qP/wVZ+I40fwNcWKXDbpB&#10;wq4OcdsZz79D+tflFqVws80jvGqgtndH368ehH15x9BXy2a1Oaoon9DeG+D+r5S6rXxMpq33RMFX&#10;5trBSfl7g59OnTrj2oHlk7GcoFAYZJz1yc+mP6cdjUzMzbfKHysu11578HtnoG9fxqFlg3BPmB6n&#10;aOV+mOMdeOv16V5J+jxGlpFkMau33f3e1s579fXp+PHOaGYH94HDBT0jOF7Y57f1xn0FNleRUVxc&#10;sq8FtwG0kDkkfTtxx6c02e5WUMDFnbywVycccZ5PPHUfpmgdxVd0XspZdqgnqcY6ev8Ah2FPIBP+&#10;s+6cNlcHjg/j9Op9hmo2fO6R2ZsncflLZOOvT2z0P54pNziXEkaxlhtwU3YH1HbH58e1VsUWWZuU&#10;aTduyNzccevHr+GKkRn88t8v3svE3Jz15GeBjnPT8qqy3K4yrEOoO3dzn0z9f0/Wnyz2yoYoQsYD&#10;f3sHrk4/8e78+uTSKJ4slt0k275sKT3bJ6f57+/JGVfaNrDoRx0IP6fzqMzRI5Mxbc3LtGxHp7nn&#10;Hbt+FN80xx4X7zDPPJBIJyPcH3579c0g9CVFOdqM3q3uB6H/ADz9aRV+f3JYDdjg/wD6+vbseM0z&#10;zfmVmj+Vc98qecYwR7Y/nycUqvI8gVyWX5gVzz1yM49gO4HHpkUAPxNKzFDuLMMqz7iWPPP+cngU&#10;bi0KyB1+XjLNkDn19B3+v5tadGjX58/Lgsy8t9Mf0wOg60owBi3OPm+Vefm5x+X065FADlRU2iT+&#10;JiZG3dDn/wDUMdu+OaiQq8e9D3BwOMn8xnnn249aVJCr+Z5aqGbH7s9Pl4PPfA74zjr3LZZGkXAb&#10;DrtbbzgH6+n8j70AHmKysyrtVfvMrZUEYB4GAP4ic4/DpQpdGZQ21emcbjxngcHn/wCuaaolL+Zh&#10;GZT+7K8kHHT8SO/GB3PVQqzNlkUdF2s454/l27+vXg0BL86sSgXeoB2hQMcjjGfT1HH1AqNpCOFc&#10;FdvQ+xPJ4/n6Y65wZy6q0vygb2Z2zj2wACM+/wDSoiHkVQ67dz5HznKt0yfcenX9KQCysqHBmYdM&#10;MwOMZweOpH+fanfvUbyzCflIDZX5hz3546H8MnIpsrTAZjG5l/2uo79eMe3t70jRoPkRpG2/Lz82&#10;OTxjj0/A+g6NLuIRG2YR12/7uT1/+tz/AF71JGjtvcbs7sbmOOrY9PXkHPr+MbGNAFEfys29cuP0&#10;56+/b8acWRpGnHO1QNyr2OeD+vrnA9xSHcfEyvF5SSbty8Nxzxx155H1/WpldTkRSKG43fLhTzxn&#10;8SOh79zUQUhztCqd2/bu3Y4xx1z3wffpXYfC74O+MvixrsOleG7CSaR5Ad6xlhHk+/HTnHc/jm4x&#10;cnYxrV6WHpupUkklu2c/oui3Wu30dlp1vJcSzMDGI1O7J4zgd8564znvwT9gfsgf8E59f8WXlv4o&#10;+JNjsg3B1tdnPb72Rz649u/Svdf2Mv8AgnDpfw9it/EnjWziuL5VU4aMFYxgEhfx/E19Y3A0XwdY&#10;LZaZAqlF+XYo4NfT5Xkbladf7v8AM/FeMPErl5sLlr9Zf5GD4H+G/g/4UaFFp+kWMUJij2qkadPb&#10;iq+ueLJZZiPN9RmqPiLxK08jMX/i/hOO/wBf8/y5mXVWknKueTj+L8K+1oUI01ZI/CcViquJqOc5&#10;Xb7nQXOrNKN29cBuvPX/AD/nrTTqRVTtYt/WsdroFAXJb5cfKv8An/DBpyXCmIqy4GT24Bz1rflO&#10;S5rf2gqoqs3c7SO/t7/59qp6HpGl+H7W6htII/3+oT3czLCAWkklaTPuQWPPfqepquHwS4JDEf3e&#10;v/1v06++FkmWOJtjY9QD/wDW/lS5bhzM/Ib/AIKefsZap4D8dX3xR+H2hyXV/q2qXVxcSQyqPtUk&#10;lzcSzh4iw8tog8HKBVMZjkx8zkfH3g7x/c6fJbaBq0Yt/vRrKx8vggDJ3DKtjI24APbsD+5P7Wvw&#10;v074vfC7WNHS3jj1KCxkn0XUhdPbyWV6nMMomT50AOQxB5RnUjBxX5Q/t8fsc618N5JPGGjfD7Wb&#10;Gx0XVJNG8VXUGpDULTzvknt5WeNUMI8iaJV3KBlCvy15GZZfGV6kUevlmOnS5YNngHxV1WTxZcSe&#10;H9K1WKLMyiNo5h80ituxjsTn6E1zV6k15pSzvZ7W+WPUbcqB/DkSAYPoD6/eyKTxAl5E/wBjvLZV&#10;WELKnmQrvKKR93PPIdmOSDt5ySARF4j8QXUlsNOs4Fk083TCNo12/uxI5AJyQPvjHHTdgnec+Mo8&#10;sT1pVOeo5M623vNL0Dwy13pd2C8i/Z1jkbPVdznuNw+UDHTJ6da9F8GW76c1vdfbVupFtPOvJvtA&#10;ZS24sihehJYZwAMYbPCivG9NN1qcq22nht0bH7Lbxyt+7+UMDyTggDvgHH4VvWOtReHPD80NnfST&#10;STrEQZCRsQTLwe2Mc+nOOmcctWHtFY7KNZU5XZ9LaN4vt9Ou5LawYXPmNGy2sJDPEryABj0A+Vh3&#10;4wfeu20+9kso/NtrUzzSMCsMMgyhYgFs/dIwenqMdTivlvwDrktnFcGS3uL++uGyy28Zj8hDgHkD&#10;KHI/HHOBwPa9CmsjJbzi7kwkapuZyy+YWGFfcOSAcgDPqcEDHk4ihyvQ+kwOMlKKv/wx6rc6lqEM&#10;aC0Q/wCrXcjSA843EY65BBPOCcevFZOopfzwNK22JUKmEwSb8kAnB9Prgke3FQ2Ws6hqOipcKqjz&#10;l3W7ICd6YDENuxz07de+AQdS18QWsTLc3ECzW7whZYfJAycYwT3HPrj5cHkgDy3HlPoIS54nH3Ph&#10;+61C0FoFja3lmY7MruPI3AMecjJ9sHB6A1Dc6G9lbLZXFyzSW8mUG0ZK/wB3IJz6gjjjjHBrprO5&#10;ktM+fc/aoWJMMbEfLGvA9OccY6Y9OAK9y1lJvt5mWURoVZpUJaQnG5Dk5OQM9c5I5GeLUwVOO5h+&#10;G/EfiPQmFzG6xyK3yx3WGSUYBAzwpGO+cHHqDXTp8WLG7mWTXdNWyuGZV+zxxsY1552lskcdsHgE&#10;diawLSwmtmtx57FVjRoSnzLtDMSGDgZH5An04IzNZ0+SeRYY45Nyq2Fl8s7QuPl+Yk5/LGD7YalF&#10;s0jUq0Y6M9L0b4gQC4W8W9jcQHCkqsgVwx4zkgjHOOMYJ5IrprT4iNHfLbx3EfmQtthuFyxKL/AR&#10;83fOMnjOCMdPn1bW502+kvNNSSOJY9reU21843Ejs5AIAzgHPGMVZXxn4ytUjYT7ljj3BX2glc9d&#10;wxzgAcg88ZPNa210NoZlKG6PpTTPHr6brs13Z2rTQSHL2flkKQADj5FBJXdw/wB5Seo5qWHxrcQG&#10;H7JeXO0yRt5cka78BWBAY8MpJHHQnGN2Ofm3TPjrqdiii50SOby9o8zzBkN13HOOeAPoQMc5Foft&#10;C6ZPMwl0iVRn55I4wMHGPmwQTlcduf0o5KnY6I5xhnvKx9D2PxG1bS92oW9988dxHcPHdTDfuIIA&#10;3HcrcttO4AH8hUVz8QLq2R4roziRvJaOOaWFvkVNn3djEKQQfwHOTuHhI/aJ0ueK6kt9Hl8rafOb&#10;7KvOD2DKW/z3A4rr8e/s+2MaDdLvJVlXayn/AL5IGSCTzngjsThclQ0ea4PfmPoJPFlre6fNKRdE&#10;szShpNQ3LHyrkYCDPDSAkMMbs4GMUr6/NpjTafZyWcSsscizWNtKxVgNgPmuNyZK92A+fvkAfPmq&#10;fGfVLYm4tdBk8rhtyFRzjOB2P09RjnjLbb4j+JLvbexxNblPnEULFTHuXbknaBjK4IzzjGMZycku&#10;qOeWb4e9o3Z9BR/EG0uFhm1m7WYRyfLJJu3Op5PAILDJ3YLjHOMAmpLz4zaD4bttsviGOziMzeWs&#10;m2EShucYUkt1xjPBwBXzLqGo/EK58uS51a7aF5QR9lUpu9QWHzEbRk88ewqrPoVyk9xe2q3ivJAF&#10;WWZd7O6j+8ehxjB+bofu8YPY33ZzzzictIw+89zvfi5HrztfWSlR8rrJK25dwY9OOQCvBOevpTdM&#10;8ZWqGFLi+aSZyFj3fKRlQQgJxjA65xgqScdR5foyajGq28rMkkKb1eOLODkcYBxnbgAjBGc9STXT&#10;+GIri2uI/OtyzecE+ZmwshBG3uDnPbg8ZPQHGpTjHYxjWrVpJzZ3Wj6q+q3ircWzSRRXSyTTIy+a&#10;Mk/IcZCnG4564I5BwK6i1u7rWLyGOG+Yws++3t5DtjEa4IJY9gMkk9ST9ayfDem2NwftNrb3Uaq3&#10;nS/vhlx2AI5OTnkA4LL0rpLKxjmmhKaiWCqGkWH5ZHb8VxgHJ5wB1BY5rz5M74R0OiWW5gu4tPWP&#10;dDuc7YVXa+1sk4XIOOGyoAA9eCd60ulitVvvs0rbV3xiGEpvPoTg8YPI5wTnjHHMDWPKs209tSaL&#10;zCrSRM4djknJyB+IznBGeSc1qaPeaHG4lvEKwLkTFTluSdpXaBjJ3KcnOecjINZo3bNG3uodXg/t&#10;ITSL8hRJftSBcEZBIJO0KVyGzhunBJaptPttF8uSX7bBcWynCi3ViUKdt2QRgEMB1x9cGjHdaUZG&#10;S2S48u6+c7WSTAJxzleenUHjbjK45dpi3drbrY2EN1cS7lMd0EaUbccdeAMnA5wARng4GiSIk+5Y&#10;vLqLUtMkihj3QRvhoZrVVZcN90jOMDI9OgHIauN1nxXBpls0dpHMFZnSKKPTZH2oWyx8sI3AHzOx&#10;HA6HHzP21t4bm1G9iu7M/Nb27x2MkayNtHG9TtKKx6cqf4twzjB87+Kem+FrzVv7a165vra402NZ&#10;VhN5IiyZYgrMyPtZXIKjIKjC8jANdGHjzS1POxVWUYOx8+/G3xpoll4ztdL0j4oM00vnW95p/wC7&#10;V4o5I3DASeYrNnGNpZgD8qtjOPK/iNpdjp2kWer3eszajFNzpvl7S9pdLHHKEk2liGeNjkcqSCTg&#10;uDX0R8WvE3w68J2EkXhEww3NvB9st7VoY1hguMkQqyhPmU7Cu7a+wuqkjOV8F168m1e1/s/RbRob&#10;TT7eKa4t5LctI8e5kMvAGXCqijs4WIt82a+mwsZcqsfEY6a9q02Yzw+A9J8EQ2/jDTr63SGaK6bU&#10;oLjk9DIgLZUM6FlAOCrKRgkEVyUOneJdYfe4uftBCWfm2+nf63ZKn2ZuWAJEiyRjBIB4IwwBm1KD&#10;UWeLRhp/l28yiBtVvHYRTtHOXY5bkMw3bsHAViMgni94L8R6xPb6mvhGCFbazikP2Ga2CSMsnmeY&#10;YZRna/mozc5AIYhcrsPoWsjypW5rHOfEay8STx2sMniQX1vdLJMrbWYxP/y0CqVyo2ghh3Tk8gCu&#10;5+Ammt/YlnrFzcTWNrcXbW1nHCircw3DhVaTOHMeZY19QWymDvrmfiN4hh8VXem+IvDmmfZru8mQ&#10;XVvFL5bNL0dm2/K5ZecgHgdTgrW14f0qXTvC+jyXl3Nd/Y9UnEkCgNarGyws5AGd+GfftPBEZyAc&#10;4vXlM4r95oZ/xK1Lxb4P/tKxnule3uLj7RHcKzI1zIAimRcrhN0RGEbjC8Esc1l+AtbtNM8XNBrY&#10;uI/t2ntbusnlPsuRHiIKu3OEbawwFb8yai+Po0maW4sIYba4nmkjf7SpaGTB5+7FtiZMgKBtBAxx&#10;n5qpa9r1lfvY2Wj3Ma/ZLO1hdI4pSpeLf5xwQCQ3meYw2nO1VPArWEOaFzOpPlnqX/if4r87SLi/&#10;utet/t+oC8juPsse1HjCxNCA2TtVlLALgYKqOuRXJeFtcuPB/huz0hrKGS6MNxcZktnaRGmAClyg&#10;OGIU5/6Zsp6ginTadDpdy/iu8Fv51zARp9ndQuyzo0md2GXoAm0k5Pzcjng8OabNrfiS51HxKG3L&#10;lrtZVK+Ygxuy/OwlBnI7D0JrWKjTh7xzuUqtRWN3RNKvfEfiOZNXvmis47PzdRxGXlf57feowBj/&#10;AFjMCc5AYZP3q7uz8BR2+iXV7ayyLbqshtxvAb5mIT5s9ee3HB9KofCDwhJoIlebSpfNuI1ijttq&#10;qA2AQM9gQc5P+zjOK7vSrZp5ZLLVnXduZT8u6Md13YAwADjuMj8K8rGYqTlyx2Pdy/CxjFSktWVI&#10;9YWPRreBbXzZo7dRIQp8tJFRW2xnn5VztJ7cA0zxDrB0OzaSdgJirvc5UckjIUDn1X2rV8Q6pY2B&#10;kltV+0WcM3lfKow3B5J7jIIPHUnGK8r+K+t+TazS3l/uZgzRKcbRz90e/wCBx9a8+nHmZ6tSXJFs&#10;u/syeA7j9oX9qDRfDd3+8sbGZbvUGVSdyptAUADruKKo4zx1r98v2dPAVr4c8OWlolv5axwIjR9V&#10;AA29R1A+YZHXEh6kGvy8/wCCJfwFfURqHxf1yHbcakwhsWVTkQhtu7J/iY5VOerE/wABr9hfhvpJ&#10;sbCEx7R8oOEX5cADG0eg+XHsE9TX1mV0OSnzs+DzjE+0rcnY7DSoBEsbP8vOM7ec546d88f7xP8A&#10;drSiRVQeW3TOAvTjj8h29etVbNkiVC65Hov1A/M42j8T3q7E6mPeir6/KeDj09h+teseShB8reWw&#10;wBwMckegHuc/hTWKxklj95vvDpkfwj2HenNMgQjO1tud2Og7n6nt+FROoMbRFOwG30/2B/M//Xqk&#10;ArrHkgNj+8V757/X09BTvmPAGdpK7VPX/ZH06k981X3HDEy43cs6r1Hc/U4wKf52W5X/AGdqn2+4&#10;P6mqC5K8jY8zOQcnn+f07Co2fdwTtK8cfw8/+hH9KEmJCjcrY54/z0/rTiMsHifaNpIb+7/tH3PY&#10;UB0I3BzkfKF/u/y9zTZIlAUOg/4F0U+pqRCPLYoNv91W6D/6/wDn2psUmG2kD5V+ZW7e/vTJIZ0a&#10;Nsj5lIzyOWPWmgKyhQmc8BfX2qWRiO7fM3fqahkVj8oj6nO3PX2H+NOIhxjZRuLblP8AFnhiO3+6&#10;KhkASKO2jXjoB6+34/yp6LIAwU/KzEBR0+g6cDqTTWbzpPM2ZYgD9f6/oKtESZI5zbPbo37xo2WM&#10;9AWIOPz649APWjzIw4f7qqPu9D24x7fzPtUFxHHMywzc5+dWHGGVgwJ9sjP0XHenu0EkX7wtlv5d&#10;vxx+re1JoBxjjlYnO39B+f6fQMe9ZfiNitow35Ejbi3PzdCf8fpt+laUaGEYQ+Zzkgj9P0x/uqfX&#10;Nc/4luZGvRHG3ypgBuh5IPT3wD9Mehpx1kkJu0TmfFNzbTsy3EXyszB9y54Ix/Xtxnjowrxv4kaN&#10;paQytBcyQYjH+qlIA+XGB/Ln0B7NXpXia/kjVmJVV+barYweGzx+P0OcdCMeR/EXVIzE8DTrkjbu&#10;K5znB/4F/X67q9Gm+U4+Xmlc88g8L6td6m0lvrUnMjExyAYOeSfblvfgY6nNeg+GPCetxr8mtyLu&#10;5UtbqME4HOPck8dDx/A1ZvhfTHu7pZPmXcwK/NnoR69Tnp6nJ6AY9S0PS4SyHyVG3BVV5XnnjJ5H&#10;IwPTH95iKlUaL5VsR6Xp3ia0g8ySW1nYyZDGMjjHXjvgY6ev901v6TcX0LRtqWkqyllRmhk4VfPD&#10;see5GB1+99QTftNLkG0EggJnK5x0HPT/AGfr8vqGB0rDSI1TYqAAYUfJ2JOT+H5cnqp455T5tzSM&#10;exNpV5pd0ZTM0lrNKu6TzF27pCrd++WOB3zxXTWstuz3Fy0qTW67fs8cLZ3MpJbP18j8hWDFBDBD&#10;mQLtCnh+529cH8ufx5waZdraLCZIS8M2eJIWIb5sg/nz27569c3HmL5mlqa6WV7/AKNZFg13NlG2&#10;nhWUYyf+ByOamZYEDfK2yCX94rDjgl9n12xoPx96yYL/AFW0O2LUUk+VXX7QueQdx5Hr/nuKsQ6s&#10;8Kra31o/lfaI5G+zuG3H92uT7bQfz/GizZMZIsGOaPzIkkxKuV3N3kwVz7fvZmPH92nQSJO7CXas&#10;JkHzf3kLE/8AouIf99fnG2q2l0ZJRLHDNJEpSJ12LEyh5GGPUMfz5p81vZt/ocE7NbpCYmfaNxfC&#10;x4A9MZxSuO3YWa48qX7U7k+WvmSKfVI2mYf9/JI/yqi8kaMzLu/dfKNvdo1CD/x9s8+tQ3E0t20c&#10;aRbWupDuXH3Fe53En6onvkCoV1VIv9Klcxxs6KWPALmUyMB6joB9a0jAzciaeRV8tCu3yroO3/XO&#10;3jxn6Fz/AJzWciyywRw5HMKhtw+bdKxY/kvP4571PGZZoZLdn+aSEQY3dJJpixz9FHPHUetIbgXL&#10;MlsF/f8AmSRt67mCJn/gAJq7E3uyjdM5iWOAMkk+4x7TyjSt5UZ+irubrxtrnr9be8jaW2uMRzIF&#10;j3dNh/dIf+/au/8AwOtrWEIb7Pbs2yUMsbBR8u/MSk89kWVvxzXO6rKLlTcRbY42XK5zlQ4Cp+UK&#10;bvxxXRTRjJ62Ob166WVGedVZA3nvF14z5uPwVIh7bgK43xfdS2s8kcq5lgdjI277zKdvbnLTuxx/&#10;sdsV1Gs3OyRpmj+biV4z/wB/Cv04iTH1rhfFt21vzJIzG3ba7c/P5e5mPPrLIBx3X16dCIRyGv3Q&#10;tUcpOsvlZwrN94oNo7f3yfy/GuWs7Y3Gq/Yc7sSQ220Eg7mbLf59h0wK2dZuUZ/JlfeqsBI2ByEX&#10;p+LE/ifpSeAdNXVPHGmwhM/Z3e7kDLnEh6fjjA/Kspy1Z0xj7qPbtEVbK3jtE2jy49q7ugxjnkV2&#10;fh10b7TFKx4hLY3dVxgf1x61yWjRL9qRw3yrHhdy5x7HPHf/AD26zRrbfbXEmxlbYsasqnBJ7fTk&#10;df0riZ0R0SO20SOVriOTftZlth5ZPrk9OxOep9/StzQ3jb7PEpYbvI3IeMEiXHfHOayNNWSKU5Uy&#10;NFJGpZeMbIufwyT7Ve02Vba6t2cfN9otV3bclvlY9O+d31z6YrCWppcv2LS+XDGP447f5d2CrfZ2&#10;GD+AH4GrUkjzWsjtHtXyWCMD8xBgU/0rK0u4lkhtRvBVYbXbhyQMFk4/Mc/U9hV+2uYHghikcbWE&#10;e89Bkh4zjPTqKiXxFRL0jss0ksTn5JJdrc5PMc38wf8AI5kgm2Tecv3UP+rXuFcMBj/cb9KqW142&#10;+F5wob907CTPJw0Tc/8AfP51LanzHUMud21dr9fuMn8wKhl3W5owAyeXbuBkMiFm7ZMkB/Qp+XvU&#10;4uGCfaPlZtvmM3/AVkP6q351Re4nKebECFZd47/eRJP/AEJHH4/lYQDzOdrDd1x/Du4/8dkpDuTX&#10;AjkPkSxlYy3l7ucMCWjP6Mh/Csu9u5XTdMu0uoLfMCQzdW/77U/99Vakcv8AuYmbzNu1l4HzFdv6&#10;PEvr2rHvrtppWkk2r5nz7VHAVxk/XD5osIkguUmO0TsqM3VuCozxn/db+da2mxOFCABdx4G3lDkc&#10;H6P+jCsfT/luN0x39RIu772B8w98jn6iuhtYQshikfawyG/3h8pP/ot//wBVKXYaLsEYmUlOFAyz&#10;cYAx/wDEk/8AfAqxHwdxi3HcT/wLdnpnpkOPowqGGNx8zIoUDcE9MZOMf9/B+FTMJIsxBs9tx7nO&#10;Mn8RGfxNICZCjqTt4XGCMZA45PfptP4U5csSURen3Wx6+n13L+NRwNIVVUUbevB5A5OPyLD8KeM7&#10;9rMd3Tdu75x1+u0/nSKQqiLP+sJXdjcT2x1/Ig/hQ0kqpny8tuzt5+8OcfmGH40jS26DJ4U/Nt9s&#10;dPwBYf8AAabNO8Y3Qncw5/4F/wDXZcf8CpAK4y2zeu3pu/Hb/wCgsv5VXluPK2tIOfvH3P3iP/Q6&#10;jdgyFC/y9Fb24H/oLIfwqpLfCJs/edfm2s3frj/voMPxoGSSuSoUPkZ27v8Axwn9I2qC5lSeLf8A&#10;xHlfQN1/nuHPrVWa6PzJF93GMFuo7fmhx9VqPzmcMM/wnLY6/wCf51Q9AaZgNrSArtwVbrjGM/yB&#10;9xUIumnfC/M3XA/z/nirENvLK3yxiQejd/Y/UZB96mjtW80OOe4/2vbn1H60XRPKV47KacZbr1b6&#10;H1/l+Rq/DaJu3DLDGScc9D1P5g+4FTw2sYRQcru6+/Yk/gQfwqTEgQSYy23vz83/AO0v61N7lJWG&#10;29kDiIM25uNyt1PHP57T+NOwobzEj+XqFXjaOuD6cMw/CgE9DINrZXJ7A8fyK+v3ac85YYJX12eu&#10;fm4/8foFcBJNEd+/5t3c9SCP6j/x+iKRQoikVsrwufTgfyKH8KYwkhKxRR/N/Djv2H6haVVQospO&#10;F2nau3kDnj/vnI/AUCUiS3Pzj7RC33c4Tjnnj+YpyBt2fMG4DK9eeRz+e0/iaI964DPub/2bn+uP&#10;zpxeDb5RZvu8KucnHGfyYflUjDKMM7Bz90Hr/wDrxn/vmlMro26Vud2Nq46c/wD2X5io/MO1kA27&#10;ufu9z17+ufzpRC/5/wAfr2z+qH86dgUh2DIGV2Hzfxe+ff3P/j1NaMrIuJM7l+Uk5IGRz+oP4GmI&#10;yg5dG2sM+wB5x+p/75pzXCA73Tap+97dcj/0P8qdhAqQs/yFl+XDJkfKOeP1Yf8AAaeDs2sY2J/i&#10;HXHc/wBR+NRodh8wR/Pn5sN1Of8AEH/vqpIZJDHlWDMvr37/ANB+dIdx2EK4SIZ/3fbGeO2cf99V&#10;H+8iUAIzn+JvLJzx9f8AOakRDnYJe3Hy/Tn/ANB/KnKvlj5IyfbHT/P9KRe58UeHz/o6u5Hr97B6&#10;f/q9Pr1rZkBAVwmAR8vHtjv+Hpx9Ky9B3LEsqpt3DhWbvjk1tGPIyOPx/wA4/mfzr5un8J71f4yh&#10;PuA6N0x06k8f561GyNvzHyAfvevHXnHsP/rVdmgTuenXcPXjHt17/wD62y24Q4KKBk/eJx06cf5x&#10;+dUYkMYKowG75s4B/wA//qpGUY+Ueh3Kucfy/wD1/lVmBCp6YBGdy8Yz/ntTgiNuBOflwmWP+ev8&#10;vyAKYKjqMZb+H0/Ppn9acEZm+QH7uGZTjP8Aj/hmrn2UllaONVOMcdsVH9mGwhlBdeg/TP1zj6Gg&#10;qVtyvMJZB8yjp098dKEjLLhhwq/Nn3/z/j0FWHgO7cgXO3JbHH5nHp9acLRkHHVc7ty59P8A69BJ&#10;WC7mXcdzdSA3/wBapkVhIokXHPBPf/GljgGPnX+LP49x6/5/CplgKEbX+7jLY4FMAj+fo2PbHQ46&#10;/wBf88uCqR5gP8Xzbu/+f8+5EioTvU7iMj5eevf/ABPfoBViJZE/1h7fw5rRAVJ4SACB0/2aqXMb&#10;KvIxjrubrx37j1/xxWwpYLuKhjg7fbrk9P8AH0qtdImQB2T7348f/WpgYFzL9nCmTdtyD/X8v8+u&#10;SK6bKny2Veyr24/wqfULZzypA2sPven+H+e+arAQhdqbgu3DNyM889f559frQBqWcysFVmGCxH3s&#10;+3+f8507V1wB1AP3c9CT/wDXrHsWw2Cfmb5R8o+n5dOOetaVoXi/1ZO7Hr68YoA2bdkaPfn5W7r+&#10;n9P8ayNeVhFgDkglvlrQtpGA2rkHHzD3/H/P6Vna6ABwdo68gevX8Bnt6/hMtjSn8R5f44ZwZI8M&#10;3Gfp74P+ePz8F+KJMYk3BV2r8wbGegycev8AkdK978eKxRww27WY7lwMHnnP9cfn1rwX4rbwsmws&#10;vY7f0GO4zjj/AAGOKrsfT5c/ePmD4tgRMxGRuOfmUcnkZ7Y5/wAexNeG3+0XzAjhTx8vX/Hk4+vt&#10;XunxfjVXklUj5vuqU5H/ANfnkjrz17eHXwL3zNFtdVb7pTIJz+nQ9sfrXi1/iP07Kf4f3HT/AAvi&#10;Zrhc95B8u3PUDj2Of8nt9NfCZN4h3S9sn5RwPT8x/kV8z/DJcXYaWJXYN95uMc46H/8AWPft9O/C&#10;JZMQqCWC7VUEZ78nt2Pb39q0oHnZ1uz6P+HMcjop2fe6bu+P/r+/evX/AArDuhAX5gcHgEnp/nrX&#10;kXw4j2CPMajLA4XuO2Tznp06d/WvYvCMJaFcDdkdsDP6+mOOlevS2R+c474mddYxFodowS3145/r&#10;/SnSxbj/APFcZ/l/SprKMlQyA9QR+Pt+dTGHj7nGP4e3HA/zzXcj5+XxGaYixXkL82B/Dk0sUDB9&#10;zAfdzkdv51faDIUKv8XzH26Y/Gmi0bOVHT7xYnn9f5dsUEkCqScfh8wIzSGEbmUfe59M+v0/z+Vx&#10;LSRThjx02/4c8dqc1sXHBAHbJzmn0AzzCU4G3rkbu3amvD86gnp93dgfj/kc1pC33LtC4XPTng/5&#10;/pTfs7jdGqbeny9efT6f570gM2VHYlZE54wM1KEDrhuvr6/56VbjswDwp/hxhT0/PpTlsi6qMnC4&#10;wA3T3+v1oAppGGPU5PH/ANb+VTRI2MKPm6bsdKmFixwCnbIDDpnJp4s+pC7SwxlR17Z/+tQTYYoA&#10;b959ME5x7VIkblQu8cA59RxUotJN/EIUdNvT/Iz/AJxxT2hcAkpjtyOv+fx/TmkUUZY43cyJjnpj&#10;j19+uf8APeoJ4FTPz+1aTRklSEJ9fU9Pf+VVriIsuwoW4PfPb/H/AD0qhGLdRSZ+Qfw+np2/z/8A&#10;WpqW48zjJ/z9K05rNZW+dz8xy21s56d/8/oKrhSkmAq4xlh3H60CY61gK7srt3L8v+fy9vrxWnbE&#10;qQTjGM+mT/kVSt0ddwb6kZ649scf4j8au26LhmAHLA9OnPrQSa1vNhWVt2V+/nj/AD3qvrDBkyAo&#10;3DntgZ+n+f1ot2AXKr9doPP/ANfj/PFRahNJ5bMpUY42+/8Anp+NJmkTz7xvInlyGXb935t3T6V4&#10;T8U8xrIqE/Kp+Xpg88/nn+nIr3Tx188bFi3oVbP5j/PfpXhXxRmWSGZ2TaGY/Pn8z+Ayd3tXHWuf&#10;SZd9k+YvjCTmR+Pu9P6cf5xXl3gxmbWWjjPIYqqqvOQcjg/TpjuK9L+MUZZnf7oY5ba+cdOcen+f&#10;avL/AAfL/wATsnylLLICN2c4yM/qeePbFeRU+M/R8H/u59OfB9mMFukTDbtyPrjp/Lp6dBX0d8P5&#10;iVjZWHOA2Fzt56fX6+nrXzX8HW2RQ/LztBLY57HrjmvpD4evGYYwYic9W3c9Prz6/wCcjuobHx2b&#10;fEezeG2LxpwFyvK56e1dRagiHAPfHy1y/hEt5CBol7YXnC+3Hp+X5119nGDCAR1445xXqR+E+LxH&#10;xkU0TYG1Cce/+fWq5jdzux7VpSRhxkAd8cfp/n2qN4ed4Uj/AA+v+fb0qjlM9LcrtJX1HOe/+TU8&#10;cYB3f3cD5j/n/P5VO1qzMo6dc88g/T/PanRW2wAunPTHYc/h/wDX/KgCq8eJAhGOM/U96TySx3J/&#10;CP8AJ+lXVt3J3ADb7pnj0/U/56ym2bO4L+vfHqD/AJJoGZbQlNudw7gdMUkkTbyQv3+eBz/n/CtI&#10;WahdgIC5/hH+f8OaZ9jHXaM9OM8e+P8AP+AHQoCLygH46n+HpR5bEZZPl69Pb9f/ANVaP2E4AI4A&#10;6bTx/Wkawdk8xwN3+3n/AD/n8wRREQcMHHXhv8/0p9om6Ha6hio2t+XX8ePxq5HZ7Puqu3/Z9P6c&#10;UpsAHVgGVgMEdiM9fr6fXpQBjar4J8NXsM17H4X02W6LCZXlsY90siHcMsR3xjPYGvKv2ufhT8Of&#10;jR8Htc8E+J/BEesLMlnNZo0ZX7EVlAScY+4ysZF4A43ozBWbPvEdq2PufjuH1/z371yHjHwQdXTW&#10;4tCuGs9WurMzW0gw0dzhVA3KcElXHO0rjzUYkkpg0tZjR+Nn/BTb4T+KPgvqtn8Db3UYbrT9Bkkh&#10;0nybGERrC6mSNlxGJSFj+Qh2lK4OJDkY+GLiGOx23epz7yi5ZeR84c4U8enp2+tfp/8A8Fh7HXrX&#10;4x+H/HV9eaWwvvE1vdW19a2hW4FpJYW45i3s3lqYJSBvIJL4AJavzf8AiP4Wk0HxldeHtbtVtg0y&#10;uscMgkZFcb0Xj7xwyrjAIJwcdK5anuyZrGN1qcrHd3EwnJlZtrZVjtwxB2gg9upratZIjpUgaRTI&#10;0W1flU7Dyef6dMH8xi6oY/B1wDNp32/ZKVaZX2xqM4KrxyeqkkcHAxgjNuXxTpepxRS6foclrxtu&#10;DtznnGDlicYHGNvt0FS/hCKknoQaWI47NnMbjdKxPffkLtUehyCP5d66JbkWnhq1vEDbpFkEsW3A&#10;O1yyjj+Es2B+frXJ6v5mlm3ihjMDxwvKNpx/Goz07Y45wPbg1raReXDL/Ycok2/ZPNVnk29Rk/qc&#10;Vm9jZWR0mgX0WjaBDHIPLuNQspIoZPM4TO3bnJ4BDuxPoAO1UfDK2E98VlBSP7UqmZsEsuMYB+m3&#10;P1596dpqcIsxpNyV/d2bFfmGR++ZgM4BOMDk5GAO/FP8Ju1iy713Yl+8zk7uehx+Hfr9cDM0Utkd&#10;jBfwxazeWdxB5cEcChum4KZEGMn2QDHHTnmuq0DWCunQlofu7JYVXO6bDMvl467ehPqX59/O9H1B&#10;JWZrtkVZpnEjNhcgkvjcc9G6eh9e/YeGbuTUrXTfJijVI4mO7yz84C8jIJx29BkdiOcZR6HTTZ0n&#10;hrUJIoZrj7VH5lvZ7ppFP3dxUbRx1yoPvz1xg3vBeoTaxp8mu3btB/rvsf8AEyW5xuYjOQ0hAG7I&#10;JVVAxya5XSpliW90yKSO3/tDUPKh2qWaFXyuMkHbwx68/L64I6vwzLaR6vPpdkpjhsVjhTphVjTc&#10;3y9wWUcHruz71jJa2OinL3eY6uzX+zLS88xI4bhYY7aPauY41A2kjpkHH1OzHfNaHhC0OqXSXYu2&#10;VoYcQryN8jZAUZ6kKSvPYt07cy8uoXV2u2cbppg8hkA2xHaVDHGCMDJ79SB2z0Wj31pb2ymwUtIW&#10;8iBlYtlVO1pcgY3sfur68nI5GNdWi7HThWpSTZueJtZa/lj0G7uGmkVllnaGFTujTH8XcM2BnHOD&#10;0IIr234EBbGxjea2XdbxjdbHcG65LkkdSxPpg4ya8Z+E3hS2l1S61LWN7faGWNlUYwVJCquDkgMS&#10;R6kbjk4r33R9Pkikjv45Vb7PdB7uSSNh5p2hfKXb/DgjJwScDHTI8HGNP3UfRYGLvzHrFrqIliVE&#10;2tIWz5YwMKeApxnuCPxJ54zt6PFeSKZZZVjwOI16cjjHtnrj09jXM+FLK7jsPtkkG66K/vJZmPyu&#10;Rz2JA4H5Y4xXY2ly7OkQiEszj5QfmLZXO78ic8DPtxXiy0ke9H4S1b/vLnHmKAcM2I92eD0GfpyT&#10;x+laSQoJNyyMvmYXdHGTnHbn3B/zg1T0yzkJUyNGWT/lpJ/EOgB46DIH4dfW7FFMqZCfxbWYqcHt&#10;178n/Co5TanLoSwojOywSNIzcqoXGCR1/Dtx3omMMass27t82O+enHXHvVu3jJKyrHH+7G0tyqrn&#10;Gc/rwBj8DzPbul1M6pBExVgv3QMfT0Hb6D6YXkbKRStS8jqXjlRi2XjGcAf/AKuaugQ/Zv3TJnPO&#10;3uPxx+Bp0mkQB1ZNu4En5RjC+2f5Z/wDUtViBmWJW/efeZsFfoM8/wCetWkZzl2LCoDGpjZX28H+&#10;6ffpz/8AWpWZFg2QuDlvvZ6fh39P/wBVRW4e4Ro4btYZOQ3lgsRwM854HPHrn063rbSZI18tpVkX&#10;/e59Og/OrsY36FONLgDdCNxbIbap/wA+v8q1rGxVINj7cllKgdvfp6UQ25SL94ylVkPmNtO3HQDI&#10;6cfz+lSC8O9orW3dYwRuDDbnjr9D+tS4lR3L0cGCA7Fgv93jHf8ArV5EsbYuqQbuOdzDn0/X/Gs9&#10;L6GHMLHB25PmHKqMdPy7e341Ru9UtI911Pcx+XtYs2ckjI7+uePpnHrTjHsVKXQ6BbxFIe2iVR/z&#10;027dxz6Y4HSnXOuw2ABDtLJu+Y+X8zev0H6e/WvO9a+K9nYRSeTcxxpDncpk4jXsPc/7IOema5PU&#10;/ir4u1mRbTwpp0iyLuZ7idlUhccEDPyj6gcDritoUeY5J1keo+KfGej6VC2p69qoCcbbeL73sBjt&#10;0/zmvLPFn7QKy70luLPTbNmxG91ISORx8q8sc9un1rnrzTNX8U3bQT+IJLq5/wCW8ennKoenLscL&#10;29z7dsqLwj4Y0u78qXVoWkHzTQW6+bIR3DuMY6Dgtj1IHTeNCPU5JYiRFd/EGHWn+1weIdc1Zo5S&#10;FSO0McKAZGFwuT37/jVrTtdvLBXuE8EzQyO24tP5S4ycfMxLHv8AXrWR4x+O/hjwZBHp3hyIXl1G&#10;u0izZZpFbrywwi9AeueteX+Of2n/ABvNFJDBrGmaPG642GXzrhWzjG7hEyD2BOc884rrhh5S0SOO&#10;rXUdWe1XXxc8Q6daTDU30ez2v8rSzF3HfhQoBOM9j9TkVy/in42TzJ8/i1VmTDMRZzMVz6cBQceg&#10;49+K+cdT+N3i7dMD4zt5mb7s1uMyIcfxEk9ckZ55PT0xoPiF8Tr+6mmj8deTHkncyx4A+hIyffOc&#10;enbtp4Dq2cFTHW0R7/efFjw7ZJ9uvtV1rUGOGa3MKxqvbJ3kYOCfl/lms2//AGkNG83/AEPwdJMc&#10;YVpr87FGeu1BXzzJqHxFnuZZdT+JKXEav5pjW13DHAGOcYxjHp3OMYuaTrOpP5lprGtKPMj3SeXG&#10;QACc7eG4A/DPc1t9SpvfUw+uTPerH9qBLVsytY2qr80aqyAnI7FyMnGe3fiug0X9p+ykZYtQ85yz&#10;ZMnnIF9x19O2BxXzheWvh7UbuMwq1wx4ZIdgBBIyNzknqMk5z16cZZe+BdLmijElkY/JClcXJbf0&#10;wCeeD7entUywdBbmkMVX6O59YQ/tUaPBG0P9sR2PCj/Us+Tj1BKj9e9a+gftP+GpQssutLMQvzS3&#10;WB0Pp2Ptz1r4ylkuPD8/2qHR/wDRN20usjMgPpgYI78Z79e43NE1C8vD5t3Y/Zf3QCtbkPtU9yWH&#10;zen49ehrnqYKglodlPGVnufaUP7RNvIRLp95HI7fdjXPPtwDgfy6/W94c+PNhqjtp0+2G7XmaGSP&#10;Dnsdu7qM+nNfHsVx4j0lmm0fVH2B98iSFgHycjBHRsnqOOfwrorS78UyWTJNK0kaqryeZKZiByQU&#10;b2HOTjPueK8+phoR2O6niZSPsSLxxZzN5sACnd95mHyj6L9ff9a038YNp8GJp/lUks7cA8Zx+X+P&#10;avm3wD4vureDyNUJklhOwrGcF/fk+vvnJ781v+LvGwktFsItRFtCip50jzfKi7hkDockcc9Oox0r&#10;klRfNY7I17xuz2SHxjaufOF4u3dkqZBlT1xj/P8Aho2esQ3MbTvPhVyFdmIHPfntXzxbeN2juYll&#10;0/fbkAJMflab3A9OnPHXt267RPH93pyLczsklvwQseSFwSecfToOme+Kbo2QRxFz2LT9Zfbtgdcb&#10;t3zDBz0OOv8AXPWta31KO9dYZnXc33nVu2eo9x/npx5roPj6PUkWcHEm7LErt3dOPpmuvtr+yuXU&#10;SyMobHzI3JOe4HXvXPJcrOqPvHVi5RWYyS/e4Ks3B59/f8v5TRSRFtqPtVWwx68f5/lWOLqF40xj&#10;5WwFA5Azx+H+fpes54Y4zJDcAsFzs6c/59qk0itCxqUMwj2xt91htYYyOO/4frmq8N6Ei8nhXXoe&#10;w5/z9KmvRLGPPHlrncQr7uB+f90/TJ+grJvXaFMh9pAyzKx/U8ZPP4mpb1Ha8dSxe3sgdzIA4bnL&#10;fdJ7kcdfzrntev8AYm23iUsFycN0H16Y/GpbjU3DB2uGZNnzLt4A7e365z+vIeK9WuVkZZLR9p/5&#10;5uVVffr7/X19qiYSkcx8RvHMkEjRQMrzLyPMiBz79CcZ/r1xXgfxD1S9uQNf1bxKqWzcbYQGZm6d&#10;A2PyzkjvXovje5tpvMVvmmZThdhVR2Hfng8Z445z0rzzUtJtI9V+2ata/aLhW3WsPmZ8hfXapOCe&#10;vPY9AAK9Oi4xPMrc0tDzmfTtR1gyL9jlYeYHMEvybQOAZG6Ac8DnGO/FZc2l6ZYGOS6uY9SnTO1m&#10;x5UXsnzcnJ6kDPcdSPWo/AWu+MW22uneTCz/AHWUc+uSRk5B7AccZ4FdZ4V/Zo0OMB76waR423Sb&#10;rX5VODuwM4AyT17dgMY6ZYynT6nMsHKpsfOek+CvE/jC5WbQ/DjSeW3zTNGBDEOASFAJZvoSTn0N&#10;exfDv9jk6o8N74jt53bPmS+bnzF9MKowPQc5574wPoTwZ8J9G0eJfsumKWGcSGIKBk/e+vJ9+a9E&#10;0nQIba2VZYQ0ijhkX5c4znk859O/HHFcdXMKs9IaHVSy+jDWWp574K+A3hvRoootK8Px22xuWkhG&#10;c4HOWBOcd69F0n4f2ekuh8iL5sktjkLjscDHHpk/129J077JJ89y4KsciMDPqMYGAO3TPFb0NogV&#10;o2WNU2jdhSeeuT/d9vxrnU3L4jq9nGOxyMuhaXBbrDGhQFiGdXO7cPcYOOOp/wDr1Jb6RbwLIAMN&#10;/DtYBufX3HqT611c+neaGlR9jNz8i9Oh4x3/ADFVbjSHkZRFO2FUA7TtDd+cfh+PoM0F8sTmTpVk&#10;T5UySNtXah3fMv5cA4+lUtT0CwmgYwaX5zbSPLkjDbsZ6sR09s//AF+sbTZokIEm0L/dJz19P89a&#10;p6pDK8ZDE/MuPldh37cg+vf8OK1i2RKnFnnieHLeFWN4kYYt+8SRzsjXrg57nsffHI4rmtb03g2/&#10;2u1jhZt0zxYWSQehZjwvTgYx6Ac13/iS08lvkiztyI41lHsD+Oe4/KuWu5VkuWhdtpbjai8AD+HP&#10;Xr9a6KcjmqQRytppV9JJJFo9ham1VQGkm3rlcchRjng4ycAknB61f0LW7nRPDsj6lIqyJCsm1W3f&#10;MpHJOBjp/wDX61s3dviCSACSP5cOV24YkY6EcemMfnjFc/4iif8A4R+63TRws1rKG+Q7d5X8cr0+&#10;oHrXoUp2kkcFSkpan2Z+yx8QRreg20jTZyoyMjgjscflX0roN0X8t93Wvzw/YU+J0cthb25kVWEe&#10;2T95k784x7dB19cdBX3r4J1ZLyyicOPuivocLU5tD5PNMNKjUvY9JsGZ4hTruIkVU0W5MkSir0vz&#10;L92u48UrR4BqRcngUzndUo+tVEBy4YVLGMjio1xnkVNECOtUTIt2Sbjk1qWiZ6CqNkhxwK0rYYGK&#10;BMtwjIqVeKjj6ZAqYdOTVREMc4XJriviJqIttOlbd/Ca7K7cJExz2ryX44a6NM0G5m/uxsevtU1J&#10;csbm1CHtK0Y+Z+WH/BWH4hG+8Qx6FDO2fM4RehHQg+v9DjpXww0zeetzvHzLuKqvX1Hv/n2B95/b&#10;x8bHxP8AGG+QThljkKr83QfMM9eO4HqOOO/gqs/ygIrM2PvA4x6f5/rXxuMn7Su2j+qOG8L9Tyel&#10;T8vzImTJ+7tUKNpPORkHPGf8/iQ2SSKT94mH3Lldx9+uOf8AH6dKkVn3qI05YE5wQpyDxgj+Xv8A&#10;WmSLHEFVBlW+7hj1bvnJPpnH1rmPdGG3OWjDAblJ+YHkZHGD1yR0/wAKhKh0LmT5Bz9AW9ff25PH&#10;rip54gIx+5+TbjdtbgkHnAP49QTTHUQzjd/Duy0Y6HODnng+mPfOeoLjK+4F1VgpyVY9AcDjI57A&#10;fh7dKdmRlIBX5sNKyt8qtg989wc+n04p0pkjGZNvA3ZDYPbnk9fcg8D6Atk8x42EkXzMrbtv8RBJ&#10;zyD1/TOR3JQ0x0uGJZkQlchjuzjkZzwf69+1OZ3hTzy24/MvQc8ZBGOpyPxPr3bhljOxwrbsq21s&#10;bhgj8+e3I9RQ0UcK+Wjtt/iK9DtA7dOgz049sYpplXHfIyjy42+VflK4P0GT7/l9KkaV3jaSMqPm&#10;wvIz9OT9fx6ZNRrKQFDRx9yNrcFun5/449BQZpVVQoIYfM21epOPyHTqDn64p7juLGBHF8yqrd8/&#10;KMgc9Oo5709ijO7P8y8t8y8en49/Ynt1qM+UkQkW3+bIVWDAYGcYHJ47dcmpIcyyLsPzbtvbr93j&#10;p6Dvjp9arlGOaQszFm3My5DZxkZbp6j/APXTwM4iPA/vdB+vr/njpAkskiMpTnG773fAJ4zg/lxz&#10;zjpKJPmFxEu07f3ZLEk4xj6cA8njnt3nlGPlY7d2Pl/g4/hzwe+Af6fUBHO1mZox820DLHJHGf8A&#10;PTJ/GmvJFtWJZT97DEgYPHTPP949fTHfNNaNVZdyc84+XGF/Dp0Hr6fVWAVhyXcccLlU5OTx7Z6f&#10;jj1zQI5FG5flj3DG336dP8mmxogG8RruyCC2d3GepPPZv84y5nO9zEoCqcfOh9OufQ/jikLoChbi&#10;LY7KoYfONo6EDJ68foP0odXZTuKsrdFVg2enJHfn68Htk0jIZeE3Bv4W/wBof4deP0qNFjSFYxJu&#10;XavzO3I/kOQQePwrSKAR4l8rPkhlGA2Rj+Z54/X9UMLOd0H94jduwDz6+vPtzzmpWkZlaCRDgEkR&#10;9+BnPH0//VRJLHcSZEoO7d5ag/MFHHp+A9Du+oGIhImnmVmPP8WOdw9R6f598PtUaXiIKxUjYmfo&#10;cc8jp+HPSrFjYz3lyttaxMzNhUjX7xOR9ec/X29K+s/2Mv8AgnV4o+Juo2uv+PNJktrFXEkduwOZ&#10;fdvf9TyCcddMPh6uJqckFc8rNs4wOT4V18TNJLp1fojyv9mP9kb4gfHrX40ttOkg08uvmXUkZwy/&#10;3R6/4n6V+p37Ln7GPgn4GeHoli06P7Q0amaVlG5mFei/CH4DeDvhNoEGnaXp0aeTGFyFGTgdc/jW&#10;74k8QpawskJwQvHoK+0y/KaWH1avLv8A5H868WcdY7O5uFN8lJbJPf1Kut65a6Tbtb2gVAvGFrzX&#10;xH4jkuZ2YSfe478+1TeKfELXMjRpuP8AnrXI6heM7Z6FjzuyOo/z+lfTUaKij80q1faBf3jM4YN8&#10;zH8evt+NVwo+Z3k7ct6U2Vml2sqt168ev+e3INGV8nOVVuvHr+J9eK6UrGJOZv3nkq/zEcNuLdvr&#10;19//AK9OiMhYlvwOO/8AnNVo7gNLz97j5t3c/wCf84p0d6PPwxG0noq/d/z+FMzvZmlApcbSPf73&#10;+R6VV1nUPs0LIVI+p6ev+eP8Z7aeVFyeP+Anr7cfTtjp3zWLrk/nvsKqq5B+X19P85OPTikviKvE&#10;qWECX0ryTx71ZiCrY5HfPt+FYPjL4P8AhfxrpfiHw14v8Ntq2neInP7mH5WQmFEIY7gDiRDIr5OD&#10;JjAxk9Np8CFuU4HVlB/Drn+X5VsWcy25VsH+p9qYz8O/+ChH/BP/AFT9kWfTdTgvbjUNU1q6luVt&#10;bOTzUsbX532PgbgwUNyAFKq+ANhJ+UZvDOqO8MMWkXv2fYJJo1yuyLd/FkY+hPOAPev3y/bo8BaT&#10;deG9S8aweDm1a+kt45kjtbXzpn+zxyeZAeDJHFJAzqJYf3sL5ZVfewr8l/8AgoJ8INQ0rxxf/EW8&#10;8dpdaffyW7R6TqGl/YL+1G1g1oLVFGPs4EY3YVHSWNowyDI8PHYJQ/eR27Hq4PF8/uP7zwbS5YrP&#10;TWlSZo924yeY4y2TllGRnOAQeDjGcYxmLw3tutXaxkusKu9Y/M+ba42kDAzlQWPsF/KqNre2S6Y8&#10;N1dSNHv3vGYcsF3LnLHrgKfTlj71T0zUJbS886wO5bp28mFP4YxnCg9Tzkc8nB6mvFcD1o1LyVz0&#10;qDxBcaLP9jGo5vr6YPbpBIqojsQMMx+6NoGD2wfWu38NfErTrFrb+0LwfZYb7dd3TZaLZh2d0HXG&#10;5dqnng56qK8Wu9ajudZkvNKRoQu1B93+EDbj5cluMsOxPBFbOk+J0+1NpyKyw3GAnVfLYbHC4yS2&#10;CnfjJIwN1ctSjFnpUcTKMj7I+HPjt9dtoW1CDy4ZmxCs3EshPIUcdAMZHB6DA4J6DV9IttNdJ9Km&#10;WKGbzC0aqMbzkfzG4gf3eowc/P3g/wAa6hNcaPp2uadJG11eZkkjbY8CqjHauQckBCMkEbie9fQG&#10;keLI0S3e0lmnt47Vp1ulTd5jocBSMKzMOeActtxx38HEUeSV0fX4DFupGzexR0SC5e+Yn/VybnWO&#10;Jdu055yPTJ+UjjA7diW1jv8AVf7VU+TNDtP+rbee+Oh2nnPA6KMAcV091aiK4+16P5P2h1+UBHxj&#10;AJ2k5J4PHBPy/wAXOcLW5472/wB8c9xbxmHN46sNz5IJZT0HJwcDBKZ7muKLvI9bYt3JsLsrFFCy&#10;zy4XZIwDbenytkcgj1GMMOgxWdeeHd8MltFF+6VP3c8ce5m7DqOSO3ucGtDS9HvbmaM3VvHMjESp&#10;IsZ3gHJXq3yt6kHdkdKu6f4a1jUpGSK93QlCyrI26Rs9c5PPpnv7dRlKVma8pw13o91HY4TSGmSO&#10;QuzyR7WcAnG3b3xjjJPzKM/MKqz+HIr1gXt085v4dxwBn8Mk9fX3xXoV7oq3c4tGkaMx8whMxfNu&#10;PTaT1Py7cc4J55Aitp7S3vDem3+07vlYtHtUqCSAqlsAAnPcEt2q1Vl0MpUY9Tj7j4eWxtWhksIV&#10;2hJYW3ZYjI9APmBIHUEdsA1lRfDzKyW72kPmNBvDsSm1WzyMrg/dPI7ZzjqPRNQ1GG1sWKWscMlx&#10;n7KQv3y2SQGBPUEjPJ2ueaxb64uBdjzNQt12xqGbaQMZflADxyPTtnpirjVqIwqU6JxKeDbF7pbF&#10;J2mZl3KqL5vmdRlgCTn26DmtBfCGgWkUt1AfK2vmKNem4LgLjGcZJ4OfTgjnU0+10+W+jjdrhGO7&#10;z28wSKp5GMHAYAn6nOOM1tTX8ixl7y0j814zFNmBW3Ljbgs3bbwD25ORitueXUxjTj2ODbQLK9vr&#10;e4GnSYZQwW3Od+SuQRzjbkMeRnGT1FdC9lZB/Ng0iG28y4aQySPHtlUqCycDjqoK8gFlOBjA3LPw&#10;oiW7TLc77OaNYlhZ/mh7IAuQQRu+UqRggD6X9TXwxbn7NLrOV2+adreX5Tt8uA+8DIyxxjAwSOvN&#10;SmHs1Er6N4PSweNJHhkEcmYhdW7bPl+UoSvHO3dkdiOp3AVH0mzivf7P0+3t47lN1vGbdmMUqjK7&#10;9pwOAAM7cZXB7su3FqNppdtFGmsCaGOQN80yElg2MZx3GeM56DgcCTX9bs9WvI/sstrJcRoHYwna&#10;u1M4BCkDr/FyGIUdc4xvNmy5ETaV4St9XsjKXhFxCFWNJt4QtnAI+9t53H5R/Ec55qzpHhS20q7V&#10;NQ0qzW6mbDSec65bf12kAHdkAY9WxgnIzLi/jtm2qscUka4jnQfN94AnIP7s7iCAT2/NthqTXM4a&#10;616OWOOURLHJqCookzncCy7mO0545G7kA8DOVOpKJpGrTuehWi6jb3UccFmvlszbozMm5sDoCrEr&#10;x1GehAPodK3mii8sxhrWXarRyecGVjzh1BHTAwSc4HOetcVZfEnRroyabcapZ2dxPHujW4cSNuIU&#10;D+Mbk4IOGJA68k56XSNI1PV5Gn1PVEC+YJppoXMZkYsQreZ8wxn+8ykDPIK7a55UZx3R1Rr05bM6&#10;Hw1dT2WoyQweTNJJhWudivgngkfPg5wMAsOhHTNb/hNItU0eG+vvtDeUR50MUiKoX+83AIXGD0xt&#10;OdwGM5nhiwstA1sf2roHnxvHGksMkAkPmluCPkAYndtCjhlwxFdHaa/aabuGo2N5Zqu5muLvzMQo&#10;PWTaNr5IPzDO3qCSuMnHU0UlubEnw902Myahd6xDG0PlotqxjZ5WlAAOzdl1XqflJ5BwAVNVzpWl&#10;3dj/AMI1PBd+XNDjUfJuRGytnG/lywB+6GCjJYjO45ORpHxT8MRWTRWep3eoXO+SSz0+O4Sdp8qx&#10;wiuNhjG1izNtOVQnKlVrG8aWVxqNrpDXVxaWmualM62MekyPDi3ZgJw06MmBsYyMy/IJEjGMtk70&#10;4vmRjVqx5XYtah8ZY/B8t1pTXGpBVmSNYGt3t0QvFtTZJL5ULrwAx8zJwMKwIUcHe/EXwl4v0bUh&#10;4Y8TWGtw3LtDeWMlxGJRCFPyAMFj+YHgM49CQcCur8qbwpotzB4r8Z6nfGz0O2t7i7a3xBFNuYyz&#10;MduHDEoNnBVgXYNuDD5g8Y+I9Q8H+Orrw74duzq0mqRwvDBbyNGSspaNUhkJcRE+ZJGVyyuqgEIq&#10;rEPWwuHhUZ85mGLqU/NFbxLrE+sagsGm6r5d8tncxSWeoXCrM8kUcglgdSMo0ojXaf8AnoVB3iUg&#10;eEaZ8a9TutY1DRheTf8AH7HFJMQkbhNxKRHgD720ANxncBtziu6+J2r3uteFLzT/ABPeobj+07q4&#10;t9XupwLgOwTKeU77vMUhEdcSblOdxZc15n47um8e6dp3i2SyWNbVlstU2vvmDSZXLkjO47W2kgs2&#10;3c3IJPv4en7OOqPkK9SVSWjPXLB9A8eeApPBupXMkca3P2iDULayaQ3MgRUmAQspyrjcFJB5KjOQ&#10;Rw2p+FNnhl/Fngi38yGC63+WZfLkSSPO+ZcdVEnmKV2qCDzzuFZui+LrrSNV0nTrXWdQuLZoI/Ms&#10;JrouFkEaxSmMN8gZ2yvQhV2jb0UnjW3n0i9mTSbhtQ01r6a60lriTBZHC5L5AyCzcFuQxye+NuW0&#10;rGXNeN2cFJ4x1ux8TwK0bNeXkoa3aWQBI5RIFU4wcHbuQ8/MD1r0Hwp4t1iMWMEskENwlrc7dO8t&#10;o2kXyZHJ6AbmK4G37pI3fMUJ8717UYn8bx+IIrX7DJc6pGIV+0DYTkuZyuRlSMDClVOWIIxVvXtc&#10;/tLxJHqXh9mtHG2W0jabcYt8e2X5sHJ3bQO43AZBFdUYcyOPnlGR03jrXzLp91/amqXk0jToB/EA&#10;MYG2IEhB8xLYPXkc9ebtXtho83ii71AQ3rq0scKZ3IpfBdSSSvJORjBDDoQBWfca5bXAWxgsEaaO&#10;4PmKkMnlk4ZVIYn5cJjbtAIB7YrRh8P654s1S4g1C1CzTTrB5jx5TyGBjBUZ5RSc5BAyMD7wFNKM&#10;IsTlKbJ/B/hHSvGfi2S78U+KWSzjmaa4ijXdI0nzN5IyMDIBPsD+A9W0jwmqWNz4ptNCXyYmR7ax&#10;3ZEVopGAD/tZCjOcjBORms/RfhDJpphjfQ7VbeOFJYVVjk4UbizHkg4Y5PPb0z12k+L7HV7630K3&#10;t2jhVvKmj3kFQqg9Oy4BHp+GceTisVKq/d2PcweDjTXvbl4XEkUL3d5LDa3FwqQ2cjYGxCDtAHrl&#10;ucc/TrVOz0a6MexwIxcXALW/mcmQOPmU8/KeTg8dB9XXmpSeIJLe68S2cNq+1P7PtWUv5Y5bPUjl&#10;s9cn5uCMDFybR9Qhtop76+dJPMxDcRt80aqwzzjHI649DxXmyl3PZjHqZ/i3TINL1drGSSNoba5U&#10;5hOYwwIwR69Wx6Y7dvD/ABRNqnxY+Jlj8O/DsUkjX14sMfzZDZYY7cYGc16T8WtVGl+HrvVvt6kX&#10;r8W7ZwX7tnp8xAOAO569u1/4JNfBM/Fn443HxH1K2Nxb6ZJ5UUuA2ZH5LDsWAOAO5Yfh14OnzyPP&#10;zCt7GN2fqd+wV8D7X4W/C/Q/Clja/Lb2MaFdvEnVS2fQ8oG7ATN6V9h+HbVYIBHGWHqduDyAc+x+&#10;YfQsB/DXnPwY8MQ6dpUMHkBREqp8gIVBgJ+K4Tj1VGPWQV6za2vlqFQc7fm3fe3d/wAf6lvSvtaU&#10;fZ01E/PqkvaVXPuWo4djAoflVc7R+I4/9BGfc1YwvzRlVG3C4j+7x0Uew6mq9t5i8PtVt2W/2cDr&#10;9FGAPepVKqpIU7QuNrdQp6Z9z3+laoQm5t3DbSo+XI7f3vw7VG8ij5QWXaoBHcZ5C/Vuv0p2VY8R&#10;Bmznb9P6AfrSbklT+LG777dSM8t9W6AelWQxyBNu7dy3O4dB/tfh2+lRoqojOGK7WC7R1XOMAf7R&#10;70+5LRnMOO/OcAH1+i1GJiqbXVsrzx1UH1/2mz+AppANliYnAZc5wVX+X0HeiIukCmWb5tvDMOvq&#10;x/kPrUjSKqlnRc9Pl6H2H9aWYIRlz5m7P3lwGx6+gFPQWowS8Lt4XGW9h6/WjzF2syKNy/wnp7k0&#10;Mj+YzBuo7/zP9KjY46DtgBjwvuaAGyGVWAXdgcY/ib3JpzMrjIU9uFHJ57UxMMjABhuJ2ls5PPX2&#10;FLLGjrsQsu7j5O+P4RQIaRhQdwJIwArfLxyFHt605YvOO7OFZsnb37evfp9KjcNlRg4K7V2/+gj2&#10;Hepo1R4/J8wFmGF/2v8A9fT6ZqhEcvzB2OGSTbtGeS3zfkCCPwX3qKZUdlQq3ytksByOOv6k/Vva&#10;pQY3fBbdu2szFflPyjj/AD/CvvUMzIH3E7eyMw5Hofrzn6kelUiZBIslsuSNy4OF3Yx7Z+uF+gY1&#10;yuuX7O0lw8gO5mbj+IA9fxx/nFdJq9wLeycMoAjjIOc8cbevtkj/AL6Nee+NtYig01T5nz7Dnpzw&#10;f84/+tVUY80rkVHyxPPvHfiXZLN5Tfd3AdD1zwOepyPb8Dx5RfXE2t6wrNIzJ91VbqM/5PvyW6k1&#10;oeP/ABSryrAp+YzMV64I65z3HPPfB/2sC78MPCl3qKLe33WQAssiZKhhyTg9SME98YHcV3z91I5o&#10;LqdL4Q8MSeXFJhcMPm29xxz/AC98YH8VejaJpD+Y6v8AMu35c/MTg9yev3vp8x6bziv4X0GGERsy&#10;7+4PBznB/r2POfdSOkt1iiG1kz+7zuX/AID7Dvu+uRwCSDhKTkbRjyrUcbTZtkHy/Ifl6leB/h9e&#10;PUcyPdRWyeXG4V157cYJP9c/n05FVdU1eO3udiH5cYHX1wP8+35c5fa/57q0KMCudvUfwjr/AD7/&#10;AK8uNKUiJVFHY29S8Tx2x8rex+XDHpj5cZ/MHH1/Csv/AITW2LZWbKhh36/MP6fhXN3s99c3DSrG&#10;xwoP1GSf8R71j6xFqSws6xnncSysRx1zn/OOvpXVHDw2bMJVGz0qPxFGX4ZG5x16ZJGf0/z1rcst&#10;UtJFzE/zfeUfXn/P+QfCbbVtXsJmuJZpGkJVj146/wCccYrpNG8ZX4QRq21tuGx34xj/AD/hUTwz&#10;Ww4VraWPXrVhfmJJguVOEJGePmB+n+PT0qO40pEkVoVaPau5RFIV7hvp3JrB8I+JV1KOMyzfN5mW&#10;+b/aP9P8963refzp/vIHUY+Xv0/z9fQ4J5XFpnTGSkiGPT72N8xX3yx42Kyj+GIrgenLZ/HuDkQ3&#10;9xqFvCtv9nhfadqrtI2t5e0H2OB+BP41pef8qkDb+8I2/TP/ANcfj2Iwad5eeWhV0XPmfKF7n/Of&#10;88UR3FL4dzOu9RiZJrafSG+aUFnjYZby428s46/fbP169RUEuuad5k1yWZWjt40iRo+ExENrDA7s&#10;xH/AcU66u2KSCLd82drLx/D/AIfp6jgZeozGMfIu3cv6c+vH/wBYjsc10RRi5EWpXdstpa6Xpt7u&#10;naZkvJ1k+YIR5I2D1A3ge+TWdqM0Ml9fh5FFpDjy5GGN+75MKMdAkbD/AIEar6nBFcHabRced97a&#10;c/eUHnI9M/j681zutXWqWEZtbK/dcxjEcmXGFRgoPTpkj+oPXXdGbKvifVLa2it9T1ZGjW8dvLjY&#10;4MuMyuBj1IRfolef69ezhfKnLN5KqJQOrFF81+PQySAe5HfitjxZ4ovpbtRc2cchhJWFoyPl3NHl&#10;8cY4TGRzgk9zjide8Q6TqQkjFz5LSSSSP5gCs5knxj2OMD154xnFaplRjLsYeoxAxNDI7GT5Vbb1&#10;LE72/njt/PPR/A+1E+t3+plQF25XnjJ6A8dK5i/vUuLxz9nxuuGEQXHAxgt/Ud8fp33wahCaS+oP&#10;B800wCqV+7jnBPcY7+4HOM1jPZnVHSx6JoAWN1mk3tzg7R0Ge/XngjPt6V2vhJXuDCBKytc3SjaV&#10;HyqoyTn8M1yGmQtFKqwlpFVj6Er+ntn/ACK9C8P7UuLNlC/ureaVlViTgKR079/wPpXLM0prW5s2&#10;Ux+yGWMH5zcS/KpJALEZx+B6euPWrPnRi4WEOu0XRx8/HywkE/r/ADqnbBLOFYpEbd5EKNnB272y&#10;R1weuODTr2SVB/aUSx7fLuZWbrgsdo7H0HX/AOvWVtS2S6c4WOHnasdlblo2zkZfP88dPQdquG9R&#10;IXuYgzNHGzfMRzibPXoR97rVOFnjuPJQL5arbR+XtIKsOex4wMjjjnvTluo4423qP+PV9zbvv5lB&#10;xnp27/Sk0O7tY0Dfy/vIjcHhrlWXHzDa6yLwT7n/ADxV+C6AaRiW2xySMuG4YKyv+HBrHby7q8ba&#10;G+W+YTDbnO6Ppj6ge3HtV7TZbuIRoZFfd5Y5fHBXYSCeuSOQeamUdAizchaKAkh/mhYCTavQJKpA&#10;+m2T8qk2Bk2q+Cw8v+6c4aLH1+59eKo2Li6WMRDc0ioZMrtOHiKA+nVR+P4VY89nQyyYZ2UP+8U8&#10;nasnb3U/rWfKaCX94fKdtpWRlLfN/eIEg5+qOPxrKupoWnEqR7ccYY/wsSR+IJ9KuavMzu8dtLhh&#10;uMcf+6wdcH/dYisa+lJdvKlXarDHy9FbkZ+hFEUBq6c8p2nZl1XLLjncOo49R+ddJYqvl+WZdy/3&#10;sc7cf/EMD/wD2rmbG9wOvzR/O21fmUrww68qRXQ6a6pGI2nVtuV3dyqnPHsUc/pipkUaaByVaZl3&#10;EZK/7XX+YYf8CqdFjOFOflTHTJwBjP8A3ywP4VBAN0eWXcw/iK/xDPv/AHk/8eqYOIyCgJX+6P7v&#10;X/0An8vapAcPMPLj5t3T1IOcfmCP+BU4xqy7fMyNwHJ+i/lhlP4VGZmi4Xh+P++hx+pUfnVG71CF&#10;CyCX5dvGP7uMD/x1lPH9ykUWZrpQqvN6gsvv1P8A7UFU7nUZoxt3DPAz78c/99IP++qqXGozSktH&#10;Dgk5bHPv/PP4GowvDFtzYyOnoAM/kQfpSBCy6nhPLwxVeFHqMEdf904/4CKrPLJPuL/e9W7988fg&#10;aufY942bcYJAUnOGzj/0Ifkad5MUaLIqBujfdGD0P/oLEUyiFIIy29wPlb+907H8OR7cinNbxtEH&#10;3cquQvr1OP0IqZbYoPLcgfwsucf3kz9chaermNy+/wD2vm7fdb+ppWFzREtbdflMjjqc+u0YH8mU&#10;/ge9WA3lv29fl69/6gj8aZDbyeT5cci+Yw29T12un81WlnkL/vEXjcG3H0JU5/U0coubsWYDEcRr&#10;90/KC3p93P5MKRmcDLK24AMfbo38w1V1hEa5MjKxUjnt8rD165QfmKmDh3JLHaW3BW9Cc4/Jv0o5&#10;RXuIIEYbXb5icE8+6/8AxP5Um+NkEki7dw3Nx/wL/wCLH40rs5i3NG3yqTt3dTg/1UUhlWVjnPyt&#10;09sn19mpkjtrYKjc2Fxu56jPP/jo9+acu15P3Z3c43egBP8AR6aJp9m4xhdwztx1PB/mDQkcMf7u&#10;4Xp8uNvXoMnnngj8qQwfz1dnhZldlw2V6McY/l+tP2ZJfO7vu4GenfHoT/3zSI/LSMMt125zz1/m&#10;KkMUZOcKcHCjd05Ix/48OtACBCkm4Hc3U47Y/wDrrSjeJVh+6nRfbkjv9RQkywHey7mYbvp0P/xV&#10;OUSSqI9w+9jPPoR/PbQMjAVX2uTt649uv9W/Kl8shcAK3f3JH+JH/j1KVj42x8MPy7/1NUrjXkgc&#10;2GlQNdT8g7SQkZ45Zu3I6cnnpVWchOSRZcYGzeNuPbj/ADgfnWLd/EDw/aNJFps019JCyrJHY28k&#10;u09vugjPH6VNHoWpalILrxNqG5Q5ItrVzHbj2P8AE2MDvz6dq1reKwsVVYIY0b+EKm38gOav3IvX&#10;Uz/eS20OfOueOdVumj03w2lrDjC3F3c849dignp64q1B4e8RSxhtV8VsJP7tvCiqP++smth5O6MV&#10;47ttHB7nn8gKdbkkZVGjP8W1V598yHJpuo+iSBU4/abf9eR8Z+HMmBTlR0Hoa6AQ5jxnbt+7yBjv&#10;/nFc34ZjUW6tsxlRtbd0+n+Pt610gKsFcx5/px05P+fzr5OnsfV1rcw0IGOThflXFCWipjkEdWb8&#10;f/rVNG20cA7Qv9f8M/55pyR42q4yF/iYemf6elaGGstSutsByq/ebhv84qRYVjywbaf7o+mf8/8A&#10;6qlXcWJjQfMfx/HmngbSxK/Lwfrj+Xb+lAfZIfIjU/Iy4C9M8fXinC1TOdrbdw9P0/z3qYPgZLfM&#10;eOOf0/Cgbch2H+77Y+nX/P4hJBHbRn7yglf4vU55/GhrSMjOzC7cfeHSrJUMSBGdoGA3Jz+NOUoC&#10;p3duv/1vqf8A9dAFX7HtbAHO7rjv/n9KX7GBgEjk849Mf/Wq0Cm/Zv3HHG09ef8A9Xf8uaXnjcfz&#10;PWqQFVbTYBn7q4GW7/zodVVMquG9P8KtHJO4A46Y54568/hnn8qHyRy3Q8U9gKcsTEEBM+nc/wD6&#10;8dc/4VBOGIz26fMKtzxwoP3i7Ruz6dMdKrSKUY5X9P1/SmBnXiMrYweT6/T/AB/wqqbVJZPkX/OB&#10;/n8BWpcR+YP9WflX7vryPTFVfJYMuAuV43Lxkfy/r7+gBGlsfmGQOCGrRtom+4OnXr9ajSJVADBm&#10;KhcYq3BG33RH937v1/LtQBNDhRtB+XGD/wDWqjr58uFiq8Y+90A46e1aSqNigjlhluPx6jtWZraq&#10;dypxkfKu32/r/n0qZbGlL4jzDx4wfzI87gON2OvevBfiinyySE7SuByvORzgf/q/Ove/HmyQMX+6&#10;QT1ByP04/CvBvijIyRSSFshNwZs4HXAyee+P06da46ukT6jLV7x8wfFsgSzMhHPRQ3r2/wA+orwv&#10;UQ6XbDB+8fm2/qcn/P417r8XRgyu49cfLtHqfxxnvjPTivC9RBF40RjVl3EN+8z1Pcd/89DxXiYj&#10;4j9Myn+F9x2HwwWNr7eGX72Mrxj9D/8AWNfTfwjURvGc7uxBxx79f8nGetfNHws8p5QpLPls5ZWV&#10;iff8+Tx0wR6/TvwjDvtlMX3f4cFQvt+XXn+RNa0VsednXxM+ivh4qrHGBJ/D7fe7n9Mfp6V7J4OC&#10;+SpCnj/Zrx74eEIquw3bh8q8fN1GD1+b6dO3v7F4QD+Um9wfU54/z0r2KWyPzjHbs7jT93lHaf4R&#10;07Va8pfuY4/u1U044jG4cfpgjr/n/wDVbL/vceX+n+cd67D58PJ8w4Zff1oWAbfnJbb7ZA7/ANac&#10;FVW/dHH978/T/IyaFO4f4/lj1/8A10AKIsEZpzBScg//AFu3rSjoM9Qe/wCHX/P/ANcKhjsP3mPp&#10;6Zz/AJ6/0AAKcbst0/zzTTHhsd/7zd/r/n/67wAWJU84+b3PSkUSk7gO3bv/AIfrxQABFyM8+9KE&#10;CyYCDP8AT/P+RxQg3neHbrlWZe34UqKVRVxjLfMAfQdc9uvX/EUACxL2Hvj8f8mnbF3ZC4x/snii&#10;MnPTv2XpxUmAT8q/N9ePagVwEagYIXj+HOc014wo3Ddj/PepI+cMB/3yvHv+P+PFNaQjo/8Avc9e&#10;mKsVyF0Tcfm9e/8AntVeVRhmUjb/ALRq5IAUyP4Scru/z/kVG8PBXJ+Xld3HGev+elMoz54QdxK8&#10;4Py/0qoUUSYJ7nb3yPxrXksoyWIXnd8ynOMf/X/znNVmspBLyfc4zz+X0/T8wlohjjyF3M3y5wp7&#10;/wCTU9soztVu+P8A61ORGEm1FyNv0zx/n/DipoLYn7+Qo7Kf8/l/kgWJIflbmT67qq6hu8tg4+Y/&#10;ex9OtaECKPlZ2/PH4exzVHVlwhGP4ce5/wDrfz+lJlR3PO/HLOUYqe3+f8/yrwf4qTEJKxUHbnGe&#10;i9+T6fp1zkV7t46yIJI1bG1uPm5Ptjv/AJ9K8I+KGPIkeIc8nDAYIyOfoOpPuO1clXY+my/4kfMP&#10;xhbb5gSP5uTzkkfXHf8AyTXl3g92/t+VMqrBs8dhnn8M/wAu9em/GESI0hI4PU7Rntnnn+nvnmvL&#10;vCbKNekV08smRhuVevQY9PSvHq/xD9Ewf+6tH018ICVhjfzMfd9scfz/AM8V9JfDvlI845Kjcozz&#10;xXzZ8HQCsfmHnHYd85x6D+X6GvpP4cgGKANu/h+UcZ5xj3z/AF/Puw+yPkc2WrPZvCR/dqWb5gvT&#10;H6f/AKq7SwKtCFY9u3OP8/nXF+Ei3lI+4f723CkZxn8fw4xwOldpYI3kBsdOny9OfWvUj8J8RiP4&#10;jLTxgoBIO2frntQYwD97j+lCk7Rj5fz7f04+vJ6dnAqx+937D9f/ANdUcweSEXg+w9qXyMclex5x&#10;Sjyx8uCpIz1/z/n60rYLfd9/l7UDsIFwcAjPQDFOwF+Yen6Uhzwc7T9f8/4UrFGPGQPpgUCG7Mj5&#10;zkE5456f5z/9anMnzZ25/wBrBoLEtx/k/wCf8aQlCePlx6Hp+tACqAo+QHAPzDnilaM7cFct06fr&#10;+h/WkBQ/KT+HrTuQeABngDHt+frQA0RMR0/ix/nipE3ZwBn8RQAqDawP+7/nv/PNAHzb1HTnHGf8&#10;9/f8sgDhGCdwA/LtUGqWMV7CJGuGgkhfzYbiMgNEwB554xgkEHggkGpx6v8A/qqvPp7M6zWl/Nbs&#10;pyVjYGN+OAykEAA8nYVY/wB7tQB+V/8AwXJ8FeJPh5H4Y+J627Lot3eXMMyfaQ8ccg+XdGkmG2Mk&#10;5fyudhMmGZVVh+f/AMffDunrBpPjDQZ7Q211HK8QFxtlgjjZgkUymNPnwn31yGXnO7cB+937X/7P&#10;vhH9pX4c6p8M/idPZy2M2lyW63C6XuktZZSMXELGQ7JY9gkB9FI6ZFfh7+1N8P8Axl8M7KX4AeKr&#10;NofEHw91jVNP1LyLkizvoWaE212sbyMqvIivuVQN2z58tmsaqfY0juj510vVDdRmz+0RwyTxhhMR&#10;8jsB9yRfunjPPUEZ96tS6RdSNGqJFGXjVZpJCDwT1Vu4yRxwRWfdaRHBrWNOhfdGqeYhQfNxk4wA&#10;M456Ac8YqS5sb3QvstxYahJCpTPlyMWhYZ4Uk985HToM+grn0NY66of4qSeYRNv+aOHZG/mcNz/+&#10;o/hVY6xpSz/vJZGP2FVT99u24YYXoeePbAx1reBg1O33WbkRzoTNatIMQsO7fLg8cbhnqehyBzus&#10;eHHGpNc2EaR7ULMyydMEfKRknpn69u1SXG/U0LbTTd3m23nwxQIWHoMOF/Ncf8CrWurWSGX7PFIq&#10;j7PCyq3H3lHYdcZI9ePrVDwzp10dXikuLpwWuAz7lHQ7ceg4B6+x44ro9UtYpbNrhJlaa1VR8zcl&#10;NoXqcKdp2sQf73bFZ36GvLsyqbOeDRyUPFvDGzQhhtf5zx7kAjkcgd+a6LQHnjt7NbWAbfs7FWWT&#10;arNwxycjOMEYznHPtXP2s1w+kKYLdA0KtA7KwCpyGAJzyOOnVT3IYVPa6ndpHDHFKuWhdSuBjqvo&#10;OmOOn1qX3NYHU+E5lhsreQhopre9a5lVlGQMAr9cbD3rpdM1EW2v6tcysq7rybHlg85ABIPAwCoA&#10;OBknJ9K577TbWkzG3V4o5LWFoZBjCt5ecEcA/dORyT164qos99JNDDDK8yszNNmNVDNuDHuT1HbA&#10;ye4OaziuaVzWXuw5Tt7O81K81CS2/eSFofmEYyR74x6Hv05713D3kOgW1reDbH5NmmN2SAxVlB+o&#10;AGPXdnpk1x3g94Y9OkvRJ8wjYTTLkMp4+mBgH26HHY6PiTXo9Su4RDL/AKOt7mG3kUAnEWVB9Mv8&#10;uOx/TlxPvSsdeEkoxbPW/hhqsWnyx3FsnmtFsjt4+MyTMDhmJ64HOPfNe8+HVu/s9tFLMscrzD/V&#10;wrhcfM+PUbgoJ5JY44HFfNvwzubyyumjtPmWzUo1xJ8pXu75PAJJK9DyPrn3/wCHes2/2W3N2nmN&#10;cxxmGFRjMZHyrgg8s2Tj1AHbj5/FR1ufSYGoe0+HA0mm/aY5d21SG+X5m7McY5HT0/w6XT4PMjaQ&#10;wqNi/O0a859SPvZ+vOfpmuf8MMJI4/m3Ftwmjjk4wDjjHpjr3H1ro9KNyWVXuFZNwaKMx5GTjv7H&#10;8emcZrxX8R9BD4S1Z210g824nyv8Lbun+z0A9ODj+lbVpZLJbeVFIPmzuCx89CO3TPP41VsnU3IE&#10;AXcG3Ltb7pzycdScf16VpQpIv76V/vL92NT/AIcnk4znP5UiiukawfO0n3mx8uOOOffgY7VO1o0V&#10;4suzjYDIu4dOoPQ4/wAmldrd9rlv3gX7rEDHft/nPrVyG3XaPMRdvUM3Tk55xz/n0pGkZ9xk9rFL&#10;lpD935gAxxgj17frSXFu8iYUfc5Hy/N06f5/WrTWKhAqO8f+0y9O/rjrjj29KLiKOL+FjtIyeePx&#10;yf1/+vVRJk7lGzuprVmMqK3A2oq7mz79ya0rNpYlSaUgEr8sa5xj0z/X+fWqZVoQJZFXac7ZAuMD&#10;1HI9v8BVgzStGR5Sx/hjAz7/AEz3/nVEljey3CzzSfKrFgp/p6f4VBd6/Y29tJM8yRlRuY7g20fh&#10;9Paql1dQKMswY7QGWPOOnfPf+dZl3a2tyheDT1BZS2/yUGM98tyDx6Z/oRYFTXfifpmkBjH5s0gX&#10;7qjOOO/bp26f18l8d/HuO5uGFrqcblR8scUgZEHqxGAT+SgnAzzXXeLPCceqW8i3Vqtym3lrx/3W&#10;OPlwAB/n0FeT+L/BHhmNfsDWP9oP96O1SRLW33dMAcbsHOMB84zyevbRjT6nFWnU5rGLrX7QumQX&#10;EMSXi3VwzZX7PyE/4EeCT7Y6/QGO0+Od5cMZtSZpI9o8uxXfGjNzku2Pm9B9c+9SWvwp12S2ki06&#10;2sdLbaojeGweVguTzuwABnPfnmm6d8GfGdvtMUV5qtxMD5lxcN5URz32oxY4Jx3wPTHHfGVCKOCS&#10;rsuT/FLx5qSLBearDpdjNHtitRJ5HzDvzhmOOeFx71z16ni/X08vVPGui2OnrnbA1yQzcYyQPoM5&#10;xkfkelHwP8VtHE7+DJllA/fpZrCfMI7+ZId+O3061or8Hr3TVaOD4abX5KrJqQEhJ77VTnPH4545&#10;xU+0pxegRo1Jbnnmm+AdK1O2khu/FVxdYZh5enWbxxhc9Fxgngjgk/hnh1x8IdHKOIvAP7tfvXDW&#10;O+RsepI/yOuOtesHw78QbdoXh8FRWq78N52pSMANvJ2jJ/X17DNXrPwd4jiuPObWreBt3zeTGrNj&#10;p69P84BqvrPZilhvI8Hv/gXBcxArpuq2j7fu7QuAMjIwOfX8+nNYOofBXxDbxSQ2CTzrESWjuLgx&#10;4PPGSQBx/Ovryz0W7iYCXVNQUswG+XT14/75AwOD34Pt11J/CF/eRxo93M21gzbtPjXzOM7c7Rxj&#10;PNH9oTh1M/qMZI+BfFHw8uRYvNqGk3lpeQ8RhbhnbHrnGOgP5n2rjr3QNQgl86S5SZsYaNslyozw&#10;T1/Sv0gu/hzoGoW+2azhWU8Mr2yhnPpgd84rntS/Zv8ACN67W8elxo27K+XCpYAHvwTnGCQMe2OD&#10;Wkc0cVsYvKlJ7nwFBNqFrKt2s0Kr5mYYfOOWIBHpz39uPzu2vizxFbyedbm5VtoxubeWb6A59frX&#10;2dqX7L+gzvldPt/MGSs3lgtz/Fnjb7kHJ9MZrkdb/ZU0i6t2uLUMshXKyeUPT36/r6dqmWZxk7NF&#10;/wBluOzPnvT/AB7quqRrb68LVIyuJkVcM2BkZDcYxj25+ldBY3elpDizcrCzbmaGTGTz/d6de2R0&#10;9K7zVf2XURmklidXwN6xnIK5+6M8k9xzzg8VjzfBK80UyW5nm8xcsrR/MDjuPzx6ccYAOc3iqb2Z&#10;0U8HUWr1M7QNSlg3fYbpioUOsTKf3h5PzevXHtzzXY6Fq9pbxSQTWm3zVw+wcDJOQRkc9fpntisC&#10;LwVcKuFtWWZlz5kf3cY4HT3+nIrR0vSbmyWS1mD7H5Rih+7/AHfQhevOeeD61zTqp7HTCjymhDqu&#10;pi4jjsh5cY484t154A9en+c4q5Dpkt5ffbLqa6+zRN50k94x3M4G0LjkcZz14Heo9Hl2oFVguMbe&#10;eCc4Jye316/oNS1F3bxym6j3L97zI3IAbg8Adfx7469Kx9orl+x00AXNkVmWd28zd92Zhz39eR3z&#10;mobDW3huRbWWr+S3KrZxq0jPycZx1HA54Hv0zci0qFwtwYlaYMGVlhJYOe3oufxJFbPhz4a2lnI9&#10;7rDrsbDGFRweM4L9SPoR2FN1oJaijRlc3/Dh17VphbzShWWP5tzbM/gOp/P8ea9P8J2ssG3yXZiy&#10;Y3NzgfXnt71xGkaNKkSeTbskZ6LJDkDpjvn07/iMjHeeG7a8iKtHeZDcfMuMf5/lXn1KnMejSizp&#10;YY5N3K/NjGc4544GOnX/AD2sojl0bynX/bduF/H/APV+lTadZT3LqHi2hh/ADwffj/P5VrQ6SwVc&#10;Dc2B+76fgP8APpUJXOgoSXKmNmlbquB+8wG49e/X/wDVWNqFzarDJyNzHA3Mfm9/w5ra1PSTt2x7&#10;l+fICYJX0xx0/kT71nzeHoJoX+1Kdx4UHjH4Cp1uJnM3sjXa+ZA2F+8rLjk8jHPb/wDWDXL+LpEh&#10;RpYpOG5bJGDyRx7c4+tdZrlr5St5KKxIO3cQuOOvP+efy8/8W2+ZRbSSDGfl2twF5zj26YJ9/wAL&#10;prmZz1InIX7SapcyWltb7nk4+7tZSTx3yB7df6y6Z8ONKt7jztY/0qXC+YZs8HOSCPQZrajt7Szt&#10;4zAMuo3HOOD3wfy+UYBx9TTY3SW4jjlTZt5G1cZOMBs+nPXqMfl1OUoxsjGNOLd2WrGzjiuCsFsf&#10;I6x+Xx83931+vSum0hgkCL5ar127V+YgYye3Gf8AGuXfULCwkLXLNheq9AG9OeCcYyRz0xWVqfxo&#10;gt5xY6FYtezKpWSOPDBeeWIB4GCOpwMetYqMpFtxij1qxuIV2pKAq9F+Y9vx+lay+MdE0+JTNdwK&#10;Odu7/PvnpXhDap8S9eDGa5jsYmbc7Wu3cQMfxccj6HP4HO7ofw5s9Qu2j1K/muX+YSNcSmRRzjvw&#10;eAOcDORnrz0xwtRnPLEU49T1r/heHgexKxHVY2bofmzjv0B/oarr+0Pp0jNY6Ho9zNs+8scLfN0P&#10;U47kfWsPwf4T8JEYiS3UwxhnXaAwGeOAOvXj/wDXUnh/X/Cjajqky6hHst2xHGqsSQHK4HB5+U/5&#10;wK6I4GbV7nPLGU72saa/FrxreQvc2Xg27YH/AJ6FFyPpu/z0p58W/FlYFupfBu1TtDM10M7T3z35&#10;I/H86xNU+Jej2+vt4Vg1eONmuPLcuwCqzHkhc5zsGemM7s55roW+I2lxIsbXccm3YiKr7syNgjj6&#10;kH256ZpPC8u7BYxS2S/EytT+LPxCsjtm8MnjjCSg9yPbpj8cGq91+0FZIHXXlazzzm4QqDkZ6/dz&#10;+II61a1nxD4Yjjui+oR/6KixvImMJIxLEnJwTjZwoyN1Ymu+HtE1vw+mpXRW4gugTH5ke3K5x0+g&#10;9f8AGp9nKLNo16cuhpTeONM1u1+0Wt5FIp+bOQQP9rPp/wDr7ZrEuZvKucqo3uQWZWzkdzk4yc9v&#10;rXnlr4bm8N6w9rp12Y4lLeVCvVevzccZ6n0Oc9a7LSJLpkVrhSuflZgffp2Hbvj8ua6LcpjL3paM&#10;2ba0SUwwXVr5a8iNljIGPU+vfoSTyc1V1G2eeBoLXawZSuXw2/scdc//AKunOeg03SVmtf3oZmUA&#10;bmY7V+90HPft+WKz9atTGGjWZ2Ut5gmx8y98jOce3Ixj8aKdT3zOVP3Tx/8AYx+It3oHjq50aUbf&#10;K1CQFFwANrHjr7noDjPHbP6kfA/xWuqaXBh/+WY71+MOlatd/Dj9pHXLT7WfL/tJ5YJGdWKq534w&#10;OmCx455zg54r9PP2SfiSms6RbET5+RR979f6fh7Yr6CjW5a1kcud5fKeWwr/ANf1Y+yvDl0D8hat&#10;8OGTkVxXhO/WZY3DdQMmuwt23IM17UXdH53KNmNcYfinIMmlmXDcU1QBxWkSSVBk4FWIUPWoYgT1&#10;q1bJk4qiTQtEwoFaFsOMAVStRk8ir8CjpQSWI+mKd0FIuOgpxzjAqogUtWl22zDd2r5p/bH8YjQf&#10;AeoXBmUFYHIOR6V9E+Jbjy7ZyTXwb/wU5+IqeHvhxqEa3HzSQsFXzMZ49ccfXt1rlxU+Wi2e5w7h&#10;Xi82pQ80flF8YvEkviTx7qd9LMWMl22ySQnLKWPJ9cdfTtXJsUjJVlyVbI29D1x+f6U7VL2S71GS&#10;480FZJHyWU5LZ6rz1HPrjnrgioFIQbWUDBxuDbcA/wD6/p3GM4r42TvJtn9UUYqnTUew/btDSLJ8&#10;20Bvn6jJPT8/XBAI6U1SQjBjuVeXPO0jH8+n+SKjupljXAlVdrEhtxBPHv0HHXn9Kc854KBeOW3L&#10;jnk5Pv8Ajj8OsnQNljbywybm4yCOOgPrx39abMG8zYM7vu7t2MnGO/P+fWnZBfbJGF/4AQxHJ/A9&#10;evTPXPIUbm+ZLk/M275Wyo75yB6/z7YoAhEO7ovzL1ZcD8Tjrg59OnbrSuqkeZGV+4GZVYYbgL/h&#10;jr+FPMcZPlruXIztUAYxj9PTmnozSR/MNzAZmbk/8Cz0x9TwfwyDIQGG5ogrAZO3cCAPp/nqO9Eq&#10;LGjRsMZbaynHJxz9fp70/GWk/erhmIPzYVR35/Ht/QYaIsvv4VVwy7V+XPXB9sg9QAc9exoYixLs&#10;3MclR8vzfNngkY564z9aiysfPmr8v9/HTHB/Tpn8uhlfyw25ZVVV4+YA7Rj8yc5/GmvJLHEwhQTM&#10;fuo7/Kxx04A9PfP0zQMbFgt8hBXOF29h6/y69PbmlCOVxGHOeB25zjjJ78d/pSFY0lYtIeMbpG9c&#10;ZJ6c4ycc/X1p3ykZdW3cHEZ/Dpnng4zj17mrCIKxbavl/wDAYk5OF9+T6/nx0qQkIuJv+AgSduRn&#10;17//AF6hQpv2SEKuPuqenTnt15/Hn1y8FgMeVH83Rmbktnv6d84657dai47krJKCJSw27QfmyN3P&#10;X+np+XDAchonUbm52r24Hv8ATr64pXLQrtWEMrcbiCoA55GOnOR+eOKZKc/OZgdrZI28ZxjHOOfx&#10;INVGQCFt3LCHC7Sy7evB/I5+nTP0kJlB8tkCtvYYU/Lu9PxJ6+9R+bbo7kENt5GW9cYHJ74HfPHq&#10;eHHD7YxEcqmAFxxz07eoz257cVIh3mK7mbzdu1gzNkcLjIIz39/b8gQKVYMP+AgDgfTp/XIPtTTI&#10;SymJOVYqu7Jx/X9R+RNTRW73Cny0PzSYx7456Djvx2yOOOajsLmGoiHhcBg2fkbBx6jI6ZA9fx6V&#10;ueBvh34l8ca5Do3hrSZbmZpAq+TCSF5x26dzg/j612HwE/Zl8cfHXXE03QNKm+zs37y4ZPlHXnOe&#10;uQPwyPr+on7IH7Afgz4M6ZDf3umRyXjKPNnkX5ievevSwOX1sZK+0e58XxPxlgeH6bimpVekV09T&#10;xv8AYf8A+CZtnoi2vjLx9aLcXO0Msci5VMjsD7HFfeXhXwRoPhDTo7PTrSOPy1x8qgY/z/OtKzs7&#10;PSLUW1pCFVeMVm+IdeSzt2bf7ivscLg6WGjyU0fzrnXEGOzrEOtiZX7LovRDfE2vxWkRVH6emK81&#10;8UeJS7NiTPfr1qbxZ4qJMm5/ou6vP9X1cyytI3ze/rwa9mjS5UfL1qnNIbq+qNNK3zNySB+fp/n+&#10;lZ7XIfjdhux461XnnElxsbt1A+v14/znFPBZU2xls9+mPr/L8j1rrUbHOSs2xdoJ+U/NnOePr7/z&#10;FQtc8gCQLt6DP+fShjJsZS3U5+UDIHb8fb/GogFZwfM29N2cDj8/6UwJo5PurtB+UfdXp/nj/OKl&#10;2hXUl2/+vVTzTDyBg8n5gMkf0/X+tTwNJJKDJH07HsP8j/OKDO7NiNAISzLldo+g4/z/APXxWHqz&#10;u0mI5NxJwv68/wCfyrZuZVgtPMdSRt59x+P17/qaxHkMs2MK3Xe2P5/lQEpFnTIn8vO3/vpc49v8&#10;/wCNT3d+VmKfdUc/Nn+v86p3Ws2Hh+0+030u3ap3K2OnqD2rgfEvjrUvElzJZ6RGVjXIZlbgDjJJ&#10;7nHv3qku5W8RfjH4z8Mljb3VjHes9vJAVm5Xy3IZht+qr+IFfEX7Zfw10fx/ofh7wM/hPUjpMd48&#10;SW+nzRs6s8DiJt0rg5Xyk3ZyNg5OMivpzxdJBpySS3DtLJzuZsZJI9sf5/OvJfiDDHrMckN3p7SM&#10;sJMaBjG0bZUhgR9xgyqQwJwVGO4qasIzjys2pR5ZH5DfEnw3feFfGmraK6sq2t5NHtZhuXa20pwT&#10;j+7wcHnr3wvCBudJnbUWtEa6t2+WTGNjY59c8kn2IzzXvv7TXw91/Vdd1zx34nsnW8W9ZNdS2iiJ&#10;HlRqvmbU2kKDt3ZC/fjJOXr56exvHsWv2vWt2Fx5C7DwpAz/AAnAZvf36gV8tWo8smme7ConG5pR&#10;3Ftfa40MLPHCyPJ8se35yOgAHY44rqvAN/pWqa2bS5ltwsflyyyNhgMY+YE9McdMHI+mON0wCzMM&#10;uxm3Kxk8tdv7wljgnkkY2E4/rxseFQzSSLBLDcTNYZCxxsrOzOvfPJy/TIPTuK4px3R106nU9rhE&#10;HjCeG0jlmt74W5mhOnwbvKGCi8twM7zznGOmK734eeJbuLTmtbW+luJ7GOM6l5MLGBV3n9yM5+Yj&#10;czeh3A/3a8htvF2sWuvLJpeqMs155aXV6zbVt0x/DhdrYX5hkALwSO9eo6FB4Ak0M3ktjptiUQRW&#10;b280zSHBP3tq7nG7J/jY9cgA48vEUfdse9g6y5rp6novhb4lWehw6b4R1/UI1VokHmvg5ATk71JA&#10;bcDkdMnIB5C+jamugazbww6VaxPNLb4EyYLA55kHJJ659Ryegryf4U2nw/tohNqEb6feQ28itvjM&#10;ciyYDbgSxLlxxhWYFTk4J3V6vbXNtodhapriwQ3G5Y/JMyqrNhwASQVUHBO8fXkbgPBxFPlloj6r&#10;B1pShqylpWja5LFte+jWJQ21LaUFi4GNjnoCR0GegIAyCah1uW/sNPX7NayFWP7u4hkVtjc4BC4z&#10;yDnJ6ZxkfONK1mg8S+JJLXR5Io44Zkik4w0qGGKTdGpUDawbrwQRwVAwbF7ZwRjTfBNnBIt9qF+6&#10;i5njJWNAvmGQEj7uBtCkDOcNkdOdR11OqVT3dGc7aa7q0d89zNborQ7xJtmUsGOeN4OD1b6dAe5x&#10;9Y8bzTXrQQWskkyswlW1twzdSvU4UkcDr369q9mj8A+FtCMVpf2QvLq6Jktl+x7d4OeB0XIf+Ihe&#10;hJ+6ccTqHhfw5pl+surRNqUnDyWwRvLjG1m28/wk4+9z8wGeONoKKeqM5Tk42ucDpVt458Rzf6Jo&#10;sdlC0in/AEq42/fzliozg9zz/DxgjiWX4feMpNUMP21Ykf5fOjtQoQDo+CxJzt5AUKc5xmum0D4l&#10;eCZLk2GpaddXCx3TQQ6YukvPAgUAMA0StHvDh13SNtUr0xjd2vhzxJ/wmcQXwvaW2jaZa3TxSTPG&#10;+6PDZfy1OwKy7sMzqY/kOM81pKdSHQxhCNR/Fc4O3+AfiwwC7bVLyaZGUQssKHHzH5WH3jjgZHHP&#10;Ge+pD8FNZ1SzXUNc1m8uCVZUFrMse9sZBIVc9ieDyBn5elev+HntbXSDoNreNcQwqxkuLi3wpeTI&#10;BVsDcpbOdmQM4wAcHO13xHaaLaTX41aRZLOEyfZ4bNhFcjbyrkjKjIIBBX5gCd2CK5vb1nod0cPR&#10;jG557Zfs+ztpymwmvGmJJaGad9rEkZBKkMpCk5zx2zg4qr4o/ZQnmmN9Bqd1cRyI6fZ3mkXhtvzE&#10;qSQQvmDkHuD3I9s0jxJp+pRxRWi+Xd+WrvbzKjNEwwAOTtVdpBwWJwTtB77OgXsar9gEDSSSYMZm&#10;kG5gF+ZwHUbh8pGCDjnJwRmPrFaLtccsPQktj5v8O/C0XOoC0u/hgtpJauqXLXl0dsnUF4ym7cpI&#10;4+YYAIODXV6p8FvD+hxSa1qsoUSRvHGzXk2FURkE43YcZyCxPU+hFd9Lr9l4i1G/1Xw3ZGGOy1D7&#10;Db3DERxXcu9V5A+fCOZCWHJKYyAFzzupaTpcsOoa3HPFq0tvdGSPdbqlvayKq4C7WwclHAblwDll&#10;JyB0QqTlozmlSpx2OQtPhd4as9O/tbxC1vo8LPvkurxAZpycNjZI37r3Yqd20lR0avS7f4F+G9Ss&#10;fNtNCkMn3EurGLyFlDBsbtuQ3OduXxnnuc8/4C8XeEI7G6166aa+u76a3NvHb4llW3ljixFkHom/&#10;JxnafmYfPkb+h+KLHw5f3Pw/8L+FbWKd4VuoVjZXEccgYKnD4UrtnJKjhdoGZMKSUaj01IU6cexX&#10;tvgR4MhuZ38PaSzXSwxi4ujI4eYlm4EhG1uhbYBzkYI34KaD8GNL8KWN5rE1832W51jbFdGNlbzN&#10;qwKhjHyyZl+Xb1AYgdSaueHvi9oWl+G7XQLq5na8bUpU1LWLiAtJZtuOJLhYj+4d0KAI+dpO0EBA&#10;Sar4gudG1SOSzt/tkdjfLFpdjd3DxrcPM6L8m/AYKJCAXIQBmzjCMF7OpsxxrU+W6G3GkeN/Buu6&#10;ZpnhSVZYYv3t1NCshFuoUhUCZ4YjrtYqUBO0cbtq28Z2Hirw/b6pqt/C1jf258+eN2iYI2UCeW+C&#10;mHwpUDMZ4AU5AoWdpoujfDWTVYLCOG40nW2urqa1mZP7RjjPlXYQNzgLHJGoYgb0jPTG3y74y+MN&#10;B0Pxdr2u+HtP8u3haxuNY0W4kVWDRyyTtIDynmlImJ2lkby/uFmBXWnhuaVjnqYz2auen/DKx066&#10;1TXNf1CwhEun6jPpOnDzmjXy4ZURyQeUIJGWYYxFGjDABX0We88HWz+bsjGqW9nM1t5NqIiyxkBj&#10;nj5hJhdp45G4KTivnz4EeMrHS/CutaNJcSTWzQzapaskR+0SLcNDISGiY+Y8Rc8Aqylv74TPX6j4&#10;wtZPB0KaDP8AatT0+OERyahcDzr5xEBLGS+Nknl5SQ7BhwgOA2KqVHlqE08TenqN8U/FHRF8K3Xi&#10;WykeForyU3liI2j+1fZX3yqVYbPtH2ZbgrsbLhCPuq235x+N+pafpPiW6imRJtL1yS3v4ZIsGEpK&#10;RIk67flGxwykqQArYOcA11Hxi1vT/EV34s1TwxqO/UDbw39v5bhvtJjSAhmUkR42vC7FguGQjKoC&#10;H+a9V8Zre6FZ2fiNhC2naOy6fNbw7llhXPll/TjfEx29EjyowWr2cHR926Pm8xxV5W9TZ+KcYv8A&#10;w7/wlGqSx319b/6POuoQlobtAQ67ypVkmEbffBR8xnY7DCnyzQV0vUNCuNL2Rybbv7VHDHM7HaVL&#10;MmzbhflTeOg/dnkBSq9hr/iXWbgN4VgsYdQtJraSOaOOR22urL5bbC29iBuOMjcN2AQVzyvhq6so&#10;b6/1Gy1lLLVtFtFkt54pFk89VmgjEQJXa4jyzLIBk4RhygNevTjeNmfP1p+/dGXqVrdaZNDDcIzR&#10;tG1xp11Gu0yxlWYnbgFuGOT/ABBe5A3b0ui2E32LXor1rizlmuYLVViVUZFKvONo4+VLhckYOVbt&#10;g1meO9S0/wAZ+Elfw/YLp9vp1/NPJ9lXa1okzxZSJM52x3MkzhFBKpOFDNgMeX0zUrOMNplpIzwy&#10;GGfcsuI45VXbIqDdjkyRNxkYXjjp0KKOeUh/iLRvtPiGxv8AVrtnWxvTatCsf3GZAI1J6ZG0tnkc&#10;1ak1WG4v/wB39nWVVBluJuRBGqH5dx53bhFuIwTj/bIrU8bXllf6SNc00RywTTWjyNdbjIkuyQsu&#10;crnhmKkZONpzjOaui6Dpmp/8Su/ucSrIIBtmyzuJEYlzuOOCgwDk7CMHtp8Jnqy34O+H3iqO0s7q&#10;Lw9HuDNKDIjLJPEmMOdxGeXOcgZAAAbIA9q8FeBbMWLatoNza3CyaP8AYvJkXMYUtE4DEknAMJwS&#10;DjJbPSsj4P6ENFt42iYWsl00ltc3F1byD928md3lkrwGVcZJwSMj5cV3UcWlWmqwQ6I0yWOmxENN&#10;IpLzt3BOOSTlj7sBwOR42MxXNUsuh9BgcHGNPml1Oe0y/wBbuddFyb829ncWJNwjvukRSCu1hn5W&#10;AU8du/XjTmtwYY206CKS+PyW7SMBnc2S5Pf5Q3tgfnc8K2kZuLy/1ZvLuI7xvtzMu7zpFjyi+u0B&#10;kG3JA98ZrNazbS7STVb4i4vJlRFjt1J+y2m7kJ3JxnvkDNefJ82x6kY8u5Y0az0x5pNJmnW4mtY9&#10;jfJgM24sSPQAtkj8Kh1a6vdNhm1bWb1GtIYWVWkcruUkkErk5JAI9ee1Xp7bT5NPP2fS2uJLjTAL&#10;e43GMW+4jDnvjGWx1Py8DOK81+M/j63vJRo7pK0MMbIWZsbyvbB78Hk9zUxjzSRtOShBs8z+Jnir&#10;VPFGp2mkadLI6tJi3tlyQ7M38P44H/66/Yn/AIJPfsrf8KV+D+nadfWCrfyYuLyRF+dp3I3ge/zB&#10;Bn1z/DX5jf8ABOn4Daj+0L+0hZ6lPbMum6BKk08rAlUkydme3ygFvUEDuRX77/AvwJDoOg2cAtfL&#10;VY1CxHgovQKT6gELnsTIe1fS5bQUpX7HxWbYq65b7nqHg7SILKxUeUPlAwyrj5QBg49OAQPQRjvX&#10;TxA7RmQxE8bT/D2/Qd/UmqWkIqR7cfdUMrlfx3Y9P4/b5RV1MqFi2BtpAVOuO4B9/wCI+4r3jwCw&#10;N4PlleuBtHcnov4DJNJK/mR7S3zNkl143ere3PApkKOv70SttGSScH5P4j9WPA9qa0nlzF3X5wwB&#10;Cr8obHCj2A6/5zSQcw7IHCITj5VUd/8AZ/xp23Pykqz4+Zh0Y8gsPbooqGEI+Cz/AC4/hPzbe/4s&#10;ePzqUv8AOuWAbALcdx2+i5/OqJDy3ZMhenG1j09vw6n3pIhbibcztn727HIJ7/7x7fWlRo3O5m7Y&#10;HP6fzJ9MUqsFDHO7A3K3fH976seg6gVQBLGkwyq/KfT65x/iaiZEMikfxDdnbw2OhPsP1NSlj9wD&#10;jkbffGcfh3qKQoPnZlZTk/N06fePsOcDuaRIwFg7NG+7+8rfzP17CnucJvbqvP3v1NMcgD7vocnq&#10;PT8amVRJHtK8sMhWPX1zT2GVpAHTONzcDI747D0pI1xcbc/L/dX+Q/qam+7ySfm+63f6Ypsao0gG&#10;1hk/wd/b/GmIbhBEyfL82cjPHXJX6etNmgMsaxIud3y/L3z/AI/ypzq7fvHJ2/z5/lx1702TPmRg&#10;Pg+YGHpx83PpnHPtRcBZJMTYU/w4UDpj/wDXz9AB3qvcSrJseUMojwxZhyO/Pv0P1IqaZQGwp/iz&#10;/vHGefY8k+wFNleFo3YfNuHLN9Qcn+f5CnclroY3ifU41tWQSfdjZmxz0GP0xj67q8J+MHjOK0tX&#10;2ygsoZQo7/Mf8PXuB3U16V8UPEENhb3G07QkIT3Gc8dc/wBc59OflX4peK7vVNS+wwP/AK7oGww+&#10;Yk59O56fXpiu7C01yuTOSvN+0S7DPDNjP4x8QLIqM4VgfXpySfUAc47k46mvf/h74Ni06ygUk58s&#10;KFdsseSefU8ZOO/T+GuR+CHw8ltraO6uLfZO0altvVeSccdOB19dx7KD69pmmx2iR4/hZQBt6AHH&#10;b/OCPwKkrysioL3dUEEEdvLuKKBxv2r6dfw/xP0Dr+8SKPy4sfLweOvy/wCIqTUXWMtbD73Pzdun&#10;T/P9RWLfXc808aRY2h9yjd259/WiEObUiVTlVinqs8k8ihHOCxY7R1yM/wBe3/64LHSJpizSsO+G&#10;XqOn+f8AIrYs9Nje4V5YvlZsNu5zz/8Ar6+laNtp8KAp5W5fNIb2AXGcd+g6dfxrZ1FGNjOFNylc&#10;y7Lw2kVx5b87lyvB4Geef89Ppm7c+DrOXTxBLbYVWAJ9flzj6Hp/kitWO4txMsx6FS3Kg4HHH6+4&#10;/DppWwS4PkxycMuN23OCRjp9R/TqOed1JXudHs4o868VfDSO3Rp7e029vr0//X6c+lcRqGlXGjXO&#10;JgyMrBlPG0kivoKS1iu7Z4JIuG43M3Xgf45/X1A4Px74WWKJ38v/AFcZAyewH/1xx647EY2pYh7M&#10;xqU+XVHM+CdRjwpSU/eXkqeevH5/55rvrC9yFEUpbnG722k/5/w6ea6FD9gvhb/dXzMhee4IP4c5&#10;+g/PutCmwHUn5kYK27p0/wA//r6lRe+EX0N+a5DBQp2tyW9xh/w/zg9iM26kWeTaUG1ZPmz1GCP8&#10;+vrzg0r3DfdkkcbVPI78tj9T/nBFQyyYl3ZX5nycdl/ljp+HtkDOMbFSldDjaxK3DfdyRgZxwD29&#10;1/P365esom9XicN8ufbuB+nP6+1XbsiX5lLKpbJ4Hofp7f8A1s1Uv4WCqoG07QBk+hPfP+H4HrUd&#10;AXvGPKyiTJH3W5UduFJP8/b8ORyviPc/mGY7V83bu74246fj/Q+tdHfuYlMYb1XbjjGw/wCB/L6i&#10;uY8Q70ixHtbbMP3m712/054HGemCcbR3Jm7Rsef+JlMMzzMdqlvv/hn6/wCT36+c+JLfzi8AXd0X&#10;5l5HXPQe2PqD2249F8UE58xcY+VcK3swI/U/p32k8LrMUkzzyREtuysig4HJkDDp1wfTHTGASKmp&#10;ua0/hOVtdMvLe8Y2dy6/MS0e4so5weD2PPP1PcCvcfAVhKnhezLqokWNZJFUYByMD9MH8T26+Xab&#10;ZCa5ZZVXPT7vX5s9O3JPXoOepr13wjpOoWNnbmwuGjk+zqsnmfNGeuSeueuB35rJyZoo8x2Ggo2/&#10;zJHB3K2D6hSDnPryK7i0MP2K6uIJdrQ2CxxscsRk5yB6YwOOSB3rh7HUbu1SQ6voEirgo1xajO1M&#10;d0PI4DsQOQMZ5Nddo08d0tyNMu45GkhXzIFYq8Zjfn5eMEAMM8elZPU01Wh0ghdbp1kjARboBlz0&#10;CRDj8D0/OmmMtZTCHdu+xxqAf9ps4+tPnae1u7lnRdsasV9ZpCuCFGfbgfyp7zQRu7rMqhBbFtzY&#10;C/OQT6j7p/2Tg1I+pNPcL9vnSWMKPt6/Nxuwq/yz6eoqhcs/2H5vll+ysY2zkH5ySc9O2fx9BVmU&#10;j7UwMPzLqUzt8pwflyPp65H6YqCSGO4t1VYVZXtTuHbaCePp0H/6jQMu2csIdg4+UX0LLtyOGTqM&#10;5I9u315rQhy0UJ38qVKsG/6bdM9DWeY0kAmRfmH2XBRvRx3PPfuO/rxWpZwywj7OwVtrfMuMfKJ+&#10;ODx0PUf41Mh9CxaTCymWMAbvMj/hHI+0sMe45qSK4TMZT+FUDKozgBmTv7Y6VFdB4kaFR8yx5JA6&#10;YuR1U/0+nfNUrycLI3kMPLUyjbjI4kJz6j/69TYEOuJTDtlWQK6ssjMfu8ZRs+nUVVaMl/JBZVRm&#10;jY+q5yDU8kqXMjQNuIkcwM3XCuOP94Z5z1/ICoABEI5FXbuhy53d0wpAPbp3pGhc0uby3VnRsblf&#10;5jgFTwwz9T09PXmt7R7oAxxyOcphWaTA+6Wjb9CD/wAB71zZ8+F2iVvl2yKygc+uCpPP4dMfWtGw&#10;u5pYvOtnZVfLHC7h+8jz93qBuHqcfgTUOPULnZ2srbQc/vPTrhuf/Zl/Wi4u4I3DRr8u78wCPX/Y&#10;f9DWDa6nKf8ASEAK/M/ytwcbXzj8G/OtKGRJSo2Mqq2w8HoH2/8AoLis3FlRkiG7u7gssShg2B8w&#10;brwozj6gfnVWOGW4HJC5XoO2Q2OfqpH0q46xSQloJgMRncXjxn5Fzx9VNSbV88K7Rn5xw3b97/8A&#10;Zf5zQPmKqQRRjdGvyLz93/db+TGpYrZJRsdtrNhG3D1DJ/RaQQjyQVRf9WB8kuM/uyMYP0/HFWIp&#10;pI58KZCqzZ2h1bI8xef/AB40+UnmGCSQspjUfMA27d6iNv55p6Rl18tlZW+7wf8AfXHWkZdicu2W&#10;XG14R/zzK/8AsvpT0t2yZHVuZM/8e+AfnU+vuafKLmYbZWfeIpPvd1z3RsjH1P8AKmuvkxEAfw/8&#10;8z2Ddfyp6CIWoLxc7QDugPPyHHQ9fl/KoJZ4xcYXH3uoYrkb/fvyKAGTXiMxYyxn5s91zhkbAz7E&#10;/nT0MksfldMfIrZ+91H4nIFVxuuQILmVd20DbMuPvKVxkd8gVYt4lhKv9nX72flm4/hNICYKFOXV&#10;uW3r8oHRg38mNIZGRNoQYGR972Zf6U0kA/Z3s2+ZccSZI4Zf6DgY6jvUTbZ5FlmRkUZKuvI/vf49&#10;aQEiyySyEoMr13qwwec/1NTC3S2ZEba3GGbPI5K569MY96gkNvC620UjfTpgZK5xj0IpWKktsZf9&#10;4LyeMZ49xQBL9olL5UbtvPOeO+P/AEKpTFGkaoGZ88H+XP8A47TY281t8cW5erd+4OCPxNRzJKEY&#10;xupbgdc54wR+a9aCrjzMPvRqM9eR9Dj+dPwzYw+cfe9R1BH5gUjNFtJRcLz8vPqf8aU73k37SZOv&#10;zcD14/FTQFxZJo879vXnB5468/magub22sLX7ReXMa+Xxudh/XvkfjVfVNTisn+x2sf2i8f/AFVr&#10;GwXPJ5PovPXv2BpumaLczzw6jrUyG5XpbwsfLi9cZzj0JPJ9s1XKlqyOa7siEyal4ijR1drKz3fN&#10;HJkSuOeOOn0H6VpWFvYafEtrbQrHHjKJt/XGf1NSbBGnmbj83VtxH1+YjJ/AVG8RY+WrfKQCq7D+&#10;e3r+LEUm+bQcY29SZ58Yy+O27djHtn+gFQ/vxKsZ3YP3lXIP5A5/76IqSMKy7y/3fl8xWHI9C39F&#10;5qRIkZVD/c3dGU8/8Bzz+JpBy3HRwxH5k+ny4wv49BUck8bNiN1Xudw/rzmpX/dxb5Y8qf77dM+w&#10;46VmX+oBXAyrf7P932oRUkfIXhiRGiRVkxxhl3c/X3/z7V0ce3GEQZLHdt9e/wCtc74cdvLjAGem&#10;Fyf0/P8AzxXRQbAm0DPT5f8AI/zn8B8rTPp60fesOUMzghQzEY6/59BSgrt2q3B+7j/P+f5ozxsf&#10;mJLd/mHNOGDt+bbtHXj/AD2rUxvbYcFGfm2/KehAHGacCpT5+n97J/z/AI1GpGdmPmxjC9uKeXLJ&#10;uZujc9eOf8+1Mm49SoG3bzt+ZduPwP8AnindG2iRgcdm680wOcjDbhjO7Hf8OPegEE4MnU/ek6dz&#10;/nt7UCH/ACA/IFK9Pu//AK6c+BuCxr8vP3f0pseyMEquA3RTj14x1/z3pwYl95X33dqAHE7lwx+b&#10;pnPXH/1u9OxkHafvZ3Y44x/n8TTC20tEueOPm/n/AJP9TS8gAMvy8ZC9a0QEqf7b9P0P1oAPUDp/&#10;F/n/AD9aYGZU2eYu7o3QEf5x9KejE8ds4HX9P8/41IDdvzKpIXJyev8An/P41DJAHbedo3Nn9anU&#10;gx5I+Xd909/1/HHtQA3mAs20YFUBTktOMqNuG9P0/X/IqEWMmd0nLL0Zq1BDuON3/j3IpVhDYTOP&#10;QjPX60AZa2uNyRpz7r7/AOfpVtYAkakf3cBcfiP8+9WUtiw46cD5V/p/n+heluFYSAkcD26Z9P8A&#10;9f8AOgCGO3Zhxz1HXIrJ8QKEiwy8cAbuARn+n866BkAHznn/ANCHtWD4gx8wz6g8HB9/0/z0qZG1&#10;H4jyzx6Qod5D8v3vx9f5/wCeK8E+KSkJIsfG3IyO3BH9fy9M17548+fzAzAbs5I7deTz1z/nqa8B&#10;+Kxi+zTPuUD5irMwyPlzgds5H+elcVY+ny34kfMnxbVWllbZIjLnbt9P8/T+leGakqrfSEBvM3Y+&#10;8eTn2969w+K4OJZYkY7sllCjAP8An/PU14ffqktzIx2t/dZe59QP/wBWK8XEfEfpmU/wjtvhVH5t&#10;yuxF/LJz1z7/AK/yr6e+ELKEjaNz8uM5br/k/TpXzN8K2xNvD8g8/J7fkeOe/tzmvp34QYAjjdG5&#10;XI46H8s9vf6mtaPQ8rOn7zPor4eorRxgDcMf3dx+p/w/pXsPg/Hkrwfu8ZPNeQ+Ald0T5xIOR1yT&#10;jjnvnPbr93p39f8ACSlhuJ+7gcqeK9ijofnOO3Z2tnk23zZHb5ec/wD1ulWVyzYB/i+Vj/n/AD/O&#10;rYlcqoQKd3BIxj3/APr1OXQfKRjLYOP512HgkkYZukec8fTmno2Rtj3Y6nj8v6VGNpXIPPTd174x&#10;/OnJIjkuNuC3GMc9P8f1oAk4zx/FjHHShSPXqfu596ELcKHA6/MP8/5/WmswMeBxhfu8Ef57e9AD&#10;92fk3Z+v8/rmggD+e48UwSMpX2/h9+abv4IJ3Aj+71/z/WgCQ7fldTnnGKcgwoJHJIwRzjn/AD/n&#10;o0MuPm+h6/40vbld2OPl7+/b0/woAevJUD7u7oO/NOR8ptGf++v0/wA//WpoGR90nnptFBMi4I3c&#10;njGOOcj/ADmglokUqRkevTpSEI3LH0x+VIoYHCv06baFLFgrv7LyOf1/StAQMxJyBlhyOvB/r1/z&#10;xRw3U++M/r+f40YLIdnPy5+buMdsf5+tH3lBK9uh/wA/56/UAEU49qCu5Oc4/LPv+n/6+acvJyRy&#10;P4vXn/P5UKc7Sx+mM4/zn/JqeYohMCtu2r8vAxj3/wA9uwqQBgu1Vxx909vxqQDP3gPx4zRGsY2q&#10;3B/u9/eqEJGAFXduz028ccGqGtFRFjHzFTtb2/w/T6VpgYYIF/TOazNX3AsOdu3J9+On1/x96C4/&#10;Eeb+OHVUdBjcv8NeEfFRQEkTfhguefbqen19/wBa928dfMrR+ZwW+b8ue3+TXhHxQZ445Nyru/l0&#10;6cHuPf8AMVw1T6TLviR8w/GFijygjG37y9uPb6f0ryvwc4fWHcbdp5C7v9o9fxP0z2z09T+MManz&#10;VRd2052+3sO3I/8A1Dp5V4Q3y641tvGY2ysTfxMT29/0xnuK8io/eP0TB/7qz6b+EEzMsbl/Q9OT&#10;/T04/wD1n6T+HLf6OnXb1Py5/T/J4/Gvmv4PjAUIw+7x3z9cZPSvpT4dFG2fd+7gYbof8OM/hXdh&#10;/hR8lm3xM9m8JvlRtGfw+noPTjtXbWBxCo9h9f8AP/164fweB5al93y8Een+f/19K7jTcGPI+7tx&#10;6Yr1IfCfEYj+IWg25VDdh835inYKx7TzTVGTtZuV9e3PSmox2ZPHHPf/ADxVnKSKwyxA5b8/8/pT&#10;txLZyzbc8f5/z+tNUkLz06sx9acpA4HXFAC8ZyxK5HAFAAXhPmxwx+lIc7ep/wBnn/CjcEwA3+9k&#10;/pQAu5tpVR7+n+eaTeB8ud3bBGM03erPyAvf73Q/405W3DGCc8A0AOGdxyevXrSoMHhW+78vI49q&#10;QFR2zzncV6UrfMFZHLf3Vbvx7dv1oAVWPX0+7TssvzZ9+ePp/n/Gozl8sW7Dbn/PepFaUN8vzeu3&#10;pQA49Nq4OAVxigZO5k6/p/n/AD6VH5yI/wA64HRc/dY5wOfx74NUNW8U6ZoVlNqOuXa2tvGp3yTN&#10;04HYZIz/AIdcjJdLVjjGUnZFTWorC78OyxavZ+d/asyD7Kw+eRSygLjsQmM8/LycjGa+Fv8Agrb+&#10;wxD8Q7LTfjP4Vt4m1i3hlt7llt90ki/KwiQRqN5RFkkG8fMVkLMO/wBM+LPjxq0155fgnSYwVmGL&#10;q/VpWlbH8IyvyjIO35evQHivNviX4x+KvxB0uTRvEHiyRbC4GLiztY0RXB4wCQzfmx4wDjJrxcXn&#10;2XULx5m35I+hwfDWaYhKfKorz3+7U/BQWv8AZ/iK+uNVtVaRpyYomYqBglSQQR6d8j2p00Gmas0k&#10;ds0irGQWhLAsilc4DDAPTjIAIPbpX6heP/2Afhf4gX5PA1nHJGTtmgVUJPJHTrznoOo5zmvA/if/&#10;AME09AtRdal4Zu7y1lVss0MYZQx52hccjPUkjGeMjp59PiDL6krN29TtqcK5lRjzRSl5J/5o+LtJ&#10;N5p2pvp9kGZVziORdu4jj5Rk4JAOCCM5HeutfwJdazbR6pp2m/ao5V2lIV3kLjqDH83I55Azk8mv&#10;UPHP7Ivj/wAMWkM9vbxzXdjbx/vRAUMi9gT82D/CAWGcdsEVo+CfDfizwtF/Zk2lyR+Xjy4513Rl&#10;MA4LLkZXkbiGHPTI47JYynKnz05JnFHLa0KjjWi4niEug6ZYyqouWX5WLRSxsJEIHIO5RnGBnjjc&#10;fXNEuv2yfarfTZ7fy9vlSBFA68nJwdvzY/D6CveviTosWtxRz614fa1m8tj56Qoc84VMFihXrjDK&#10;w5Y+WBz4rrXgu88Pawy6ZZblkyYcxnn+6d2F39BjGf8AaVTuxpSqxq6mdahKg7dDnXge01f+zIt6&#10;+X5LCOHBA3qVwCpwR8xyPwwOQLGn6zbRT2dzAn+rGZA2B5beblx0wD0x1xx+Fdr67s9VtVlk/eb4&#10;5Hk2ZJw+5s7ec4yM44GeO9U/DOpRSX8dg0Ik8+cqsT8tu3gjB75we39RWjXQ51udpd687/btKguv&#10;NdLaIqysF3FFMZTJ7/OOfQdya2vDStZeFLi/KK0ywxvC3C+XxjHbrI6e/wAhzk8VybItpql7qk9x&#10;ut0lYkydGwRhuvJJ5HB4AJHIB2v7Va60uWxXbHHm3n+VQG+RWODn1DKdvOCPalC0QnzHUJrK2+kQ&#10;2aoUX7Rtk2Y4Vc5P0IP159qsPqlzd3kc5JST7sark7RgSPnpwCzDtmuHtta+0WvyXEn3hGobrnp9&#10;Mcfr3rqNLT7dq8e+UeX5io00ijCKvLHbnAzjPPUfhWFSF7s6KMj2j4aoZPLsrhW86a2SSUf3UZmL&#10;H6naQP8AgVe7fDrUYLrVPttxGsf7xUgZVCKh5J7dVHfA4da+ffBWvxW5eVwFkiilmYM3zCJUCLGD&#10;/tYPYnk8817Z8JryO6tFh1JmkjC4mVcAbQDu2gj7xbauO23r1rw8ZDc+gwNTZI+kfBepW/nqq8Kq&#10;8blGWQgdODgY9c5z6GuvtY2VBc+YwBbLZbp179evT3Fed+FnjjnWO7kWObOJF3HaGz9xcdgCM5J9&#10;Owz6NozNdW3zbfL8n5XLZB4Pt+vt9Sfn6i96x9RRk3E2dPtpIZPL8tfMdTuU59MZ5+p4z0GeK01W&#10;FV2bFYSBm59R2Pt/nvVK385wEkkHzFNxbIwOeMc4PU4OMe+Ksok4xJu8vcuFXnPTp+HX15/LNmwt&#10;tZxS/wCshjXgqrtlsN098Z54/wDr1rIVR1hfAG3Ctu+ZvTr2qgiqSJkdQP4UhXGPfnrj+ZNalni7&#10;hXAZfmOVxztB/wDre+aLADyQyKI7iNdzLgKq8H/J9PwqPypIl2LCNozjcuT9D/8Arq1PaFW2llxt&#10;wpePrwcgH/DGO/tXliZ+Wk/1a4b5f5Zz2qgIZCz7pIRGqqvQ989f15qi1zIWbN5sjQnazLyy/j0/&#10;n/KpdSE7Izw3LKWY42genv8AlVWa+hgURGXcwbau7nPv1HTv/SpcuhpGOlyK4knQf6NY+dI3RmYB&#10;Rzn/ADxXK+Jbb4g6mXksPEUdorHAb7EWYcA5yQR1zXWXP/CQNHvtdTt4+MfvLcY798+3+eapzX2s&#10;xRtFKq3LY+b5SMNj3H65waqL5dTOWp5Fq/wg8c6hK15f+Lr7UZFj/dxyvhVIH93Iwc98/h3rGg8I&#10;+O/Dckr3nhfTbhCx3E7lZ+vXkeuQM+3vXtMWqal1mtnG3ht+MDBPfnPPv/8AXRZLO/2mSxjuju/e&#10;RtOvf0+Xjnt16D1I6I4iezMZUYyPFU1+5S5jivNAsYfmzGLmaZeTjDfMfT1P5Vuafrvjm1/drd6e&#10;sXynbbXUe7aOcZJJI4+nfjofSYvDuhagrQS6AttHIpJXarKT647H3HSoovBHha3KneqmJiVZWI2e&#10;vHOO3Q0/bRI9hLozmrLxZ4h05xdJpGoS+c22SSRxhV5OQxXAHTpW/pzazqVtI1jdwwsVAkSz+eTA&#10;HI3sAP0x0rWt9CErKFlWVV6NKx4HtjP4d+a1LXwtDDLmMP8AMcM0bncf15/Qd8d6ylUbNY0eQyYN&#10;Jv76WN7u3uNysN7vMeO/P+f/AK2wdDS9BeW2j+XhflBzx/nrWpp+kraOsivM/wAudvmHbjn/APVW&#10;hDCVbbd2ix/N/C3v6fT64qUmy9DHtvDnlRrIZFVT6rnHqD+Hv26VoReHrWWDzfswkZW+Zt/yj/6+&#10;QPetK0SN7gyxwqpUfebqRkD9f0rRg05L1oyXVc/e77VHv/nvV2sYSt1Ocg0K1SNYUkUbV+XGVBOP&#10;U+np3x09Ktx4bgjUYRGjG3bv9fp149/8a7ZdMt4VImeMrt+ZtwAGfrxg+3IqhrF/otujxtqVvkcK&#10;yyA4GOnHQ9fw9aeqM/aR6HE3+lpLBIs9vjbIOUUKOOgx1Pf2/rkXug21sxgtoVjxkqu0rt9z3zn1&#10;/Wt3XvH3hTTEbzNThYHG0ySgYAAA4+o9MevSvPvGXxq8D2K+ZL4htwwbhhIApX16nHb8B74rPll2&#10;L5o2KOsaXAzSbrVWxnyx5h57+vT8TzmuW13RbWFfOeEE/NtXGd3f6VLqXxo8I38rG21yCQ9f9YMb&#10;sf3f4vbGcnjjmsubxfpOpDEF3GyquTtYY/8AsumOPes/eiWrMx9Xs7ZZt8aKuCRt+XA7Y7cE46fp&#10;0rJl0tbeJy2zLcOf9rP58Z5Oa6Ce+tprhkWQ5I+bbkd+nQ49+elVZJI5FMTL+7Jxu3ceo/T8/fiq&#10;uacpgR2NuZcCLbjrhcL9ff8AnW/pGmux8rcDH5e3G0Z75z/+vPX3qIwWsQO99pYDduUnvnNW9DuI&#10;o5vlmLfMR94+38+fXOe/FTLYo19K0h5rhhHG3f8AeR5BHPb/APX19a6fQ/Dlzccea2VGFVlzgkn1&#10;79fz703wsFvZlChhzldwPH+R+Feg6LpbJADIjblGFxwfp06fzrGUnHQ09mmYmjaI9mBGvKrgJ/s/&#10;56etdpoekwo3nbW4wT3z/n6U6w0qRWBkjDdWDMOB/h/Styw08hcRxbvlBCtwKxW+pty+6aOmaYsM&#10;IVFXcvTbkf8A1v8APatGC3+cP5e3HP3aNKtzsaRm29tueK0Y1Vl+bgY6rW8b2J8jIkhmi3ZTd8vy&#10;tt6/5/OsfVoLlt4MTN833d3U/wCRXXMkO1cDcec/LWRqlsgt5JSv8OV3NjHWkI808Uf6K3msxXJA&#10;zkYI/u+4/wA9q8t8T34n1iS4m8v5csPMXcCfp/jxn8TXovxevDp+mSXDD5M8YGST3/T/ACa8kX7V&#10;JELieZcsx+9jgnnt+WenoetbUY9TCo9bDri6uVHnTE7vvFVULgfl2Pv+XNY+v+LLext5Lu5uVUbT&#10;w3Xqf1PPv/SHxXr/APZaSPdSqvkr13EHd1+np36+nWuPv9QnN0t9flPM25WG4zssxnGXB+8+DkLx&#10;tyMgEjG9Onzu5nOXLE0ri5vNZn+y6x50K7MR2UThZJF/2v7oPoefr0OlpEmmabD5awqDGOVVflyu&#10;M7s/xfh6Vwt38QLHRZmtNGaS6u1Dy/umZpm2jLN0ySFBOR2z0rl9Tk+Lmva22kXDyaPZyRwXEn7s&#10;tK0MoY7+flHyIxDDPKtkfKRXq4TA1sTK0InjY7MMPhY3qSPZde+M3hTwlpUl14g8QKqxuZPMRudu&#10;OmPw+teZa5+334K8MNdReHrn7fN5zy3McKs+2JernA3BQSOe2c9q+HvjpqXxAfxXImreI79reSFW&#10;RWkO3BTlSF9ORz645rmPCsut+Ftbt/FNrNNbxidfMikZsTgkbo3AYEowyD0BGR1r3KWWQp6VGfO1&#10;s2q1P4a+8+0/EH7efxo0exjbT/Cd1b29wJvss11HtZmjILLk8/KHjx67vevDtE/4KB/FHQ7uWWGa&#10;ZpJGmB86TO5nLNzj3LdBjB74FfRHwq/bi/Y48a+JfEet/GP4MeH7PTdG8LCa3ht7VYZ7/UnMazeT&#10;EZiuxgpI5DkAZONyn4l8YeK/BHjnxlq/jHw94VXSbC/1Ka5s9NZy32aNpGKxq3U4GBk8/wBfWr5f&#10;g8PTUoNSTPGo5njcRVcZRcWj1D4b/tF/tDfFbxZH4M8B20t5q0kl9qQYX0duxWK2lnnbzZGUDZDG&#10;7DJyQCBuLbTR8PftkfHjW28m18T3j+TtEUP2khncnquB97oMjB5x3rzzS9LtNR8y7sLMbXjAUlf7&#10;/H5gc89OOhxX0z/wTr/ZJt/ik3iZNbtY5PsLIvlzKZICx5JI+Vs9vldevUg1nHC0pR0ibSxFeMku&#10;c5Xwn+3v8StOSC08UO9x9nmacNt25JXAyOnAP0O0D6+7fC7/AIKCDWNNjsNdhkEUMawW8sik7Vxw&#10;SvXcQoGB6Zzzg+aftIfsdeDfDerXWneFQLeW3jLNNHEwUswztwzMx/PPGM4xjwO+8L/FP4bXk0rW&#10;cjNbzbJJrWUuF4DL0UlcjJG7GcH3rzamGwtSo6a0aPWhXx+GjGpJNxZ+h2j/ABu0jUWbV5ruSG18&#10;vG6ZMSvjqdufUcDHcZ9vT/hRq2oeIo7fUNRtVjaSZi0LNuaMdl6nkLjOO5+tfAHwP8Yat47u4L7X&#10;dRa8jtwrRx+cFjVg3GTgLG/pkbTjpkc/avwY8c2Gntbi+1W3s/Mh3Q28i7vLUDGGZC2DkeoJB7dK&#10;8LG0/YqyPosFXjXjzH0Na26tFvjDfKpXEmFyc/5x17dc1m+JrKfyVuNhjdeihskjHBx3/wA9s1Np&#10;+v6W8Kf8TFpPOO1fJjMgKkew9s/z5qPULtJbf9wsxVl/eeZGV2Yxycgf4YHbjHBSl7yOypH3WfGP&#10;7T+lalofxtnuLW1kklk8m4RoFZl+aFRjjoMjAHXH4Gvqr9g/4tGW2trK5mwV2gjdy34Z46f54z8z&#10;ftzaZGvxDsdRnulEkmjrHMIVyCQz4PPTOW9eFGAe837HvxBl8L+KIbCW6VVZvlHmbSO23GeueOvX&#10;Ne1GpyVFJn00cGsdw7FLon/kftf8LtdF/p8P7wNkfwnNeoabNvjALdBXzP8As1+Ok1bS4WFxu+Vf&#10;8M/5/Wvorw/ciSMcV9Jh589NM/DcwoSw+IlF9zYk6ZzTV6VIDleKbGpZutdcdjhJoMVctlycg1Wh&#10;jNXbROMUxF62HcVoQDmqVqo64q7D0oIJlHfdSSHavNLgAcVHdNtiYmruByvjm/W3sZGL4+Wvyj/4&#10;K4fEjK/2DHc7t7/d8zpyf8/Wv08+L2sJZaLNK742of4hX4n/APBTDx0/ib4ryafHcK3kyMecfl6c&#10;fj6Yryc0qclG3c/RPDvB+3zZVGtI3Z8xysuGYdSfmZsj3Ocd/wDHuM1D56yfO30Zu/Xrjjtn602a&#10;ZFdVWR923c25cnaT1z0PTJxzwPXJapJVgHKhVz8rjj3wPUY9eO/c/NH9AomFwCVUR5O7OFbqOfTn&#10;1HX+ooyyhkLtt2njIy3A+b14J/X35hcxyDD7WWTaeJCSevPXsMep5zz0DoZml2zLIGy3zZHYnPYe&#10;w68frUmkWSAvF85mXnIzx83A/wDr/wCFCyBfm2FXIx908ccE/mO5B4x7RtlW2jY2cGM7hz6c5yeP&#10;r1+uXCR2fczFtrZX5Tz6ckdTxx1PJOOyHckU7n/exLt538jGM/59aa0cZk8/dtkZcfM3+enXPp69&#10;4y6gbXb7vQ4GFXBOeM/5/MP/AHikI00hUqBuxuAP93nnjB654qoopEkSuQrhdoVc7hyBgcEZH4df&#10;XOelMk3oylPm4+Vf9okDPTrjp35HbqHBQthPmxj29vp7/TtzSy+ZH/x7wttXd3+VfvY46d/pwe5p&#10;ddCriTOgZdyru3ZJ3DAGeOvuPz+nEYdFhURruGSP3cnHX/63+elDDb8izKqkYGeOuMd+RwOfahHW&#10;WNi6MM/8s2PB646+4zg5/WnygRu64zKu7kcn5vf6/kPTpS/MzKkasvzAN+eRye+T+XtTAY/LJc/e&#10;XGXHAI4xk/j2yOPThCHgQbnZSrYZNuccjgnB7/n6Y4qwHrEI0aON167f3f3l+bOCB9CO3T0FSKQi&#10;nah+fn0PTnj14znj+ZqHfKQpTqrMFL7uOnT6HPOCM5HY1I4ZozLIJG+U7i2Sw7+mARyevYfURILi&#10;gjHmA/KvEbKBhuP8D+tKGMqdGC4ADkdBx9e31/lmNjLC+/zvvfdZWyGxyRzzgHkn2zzjJP3zS5WF&#10;cN3YHkj+vPTr+RqQJJA7ttKAbR3+716eh5/znmiL5Itg+8q4UsvQc4PPf/8AV7lq+YgaTy923gyK&#10;/HXHP6decnHGataTp15qd5HY2VrJLJNMVhVUIYkdR9ePXuSRwQXykSlGOo23tnuR5EO4tJxGFQtj&#10;P4+v+elfTn7I37CPjD4w6lBrXiOwlt7HzVLFo/8AWDPQcYx7+v6+g/sL/wDBPrUfE91b+L/iJpr+&#10;WWDw279xjjP0z+nGetfpH4A+Hnh/wFpUNnpmnxptXG1FAx9K+jyzJp1GqlZWXbufknGPiFSwV8Lg&#10;HeWzl29Dm/gB+zX4M+DehQWWl6XDF5aj7sfP/wCvpXqTXCKnlRDatVVld14bHHHvUGpanb2UTfMe&#10;lfV06MacVGCPwnE4zEYqo6lWV29Xcfquqx2cbMW5/lXA+JfEL3MjHefzqTxL4ie4LLuO2uT1XUiy&#10;MxGd3AZvfnH+f/rjup0+VXPNqVHPYz9cv3dWGeTyzen+c+9crdyuWyTyrden+eef/rCta/vSwbcA&#10;Pbgc/lWDdz4uPKDY3fL9K7I6HOE06qcdckcY4NSWbGQ4lI2/w574P4fSq0aqzblPUA/L6n8ffpk1&#10;YkldIiYl3emV4x/k1QBPdHzGVdqsSOn+f8agklZR5m3jPzVDcz4QherD5st2x/nr+VRid5F8vaBt&#10;+8zMRn8/5frTsTzFgz7iGIzznHZjj/PNaFu/7pZEHvx/n+dY9tEYwEctt6Dt+P8AL/JrRsMoNzDk&#10;YJx6f55p2M2aM0xeAEnBxnGP5/p0rB8Q+JrHREZmk3SYyF79OpzTvEniOGxsmhSXc+z5SvOO3+fx&#10;rk7LSb7UiNT1Rmb5tyxM2VxzknHfjv8A/XoLhHqynenU/Fc/2nUJmjth0XON/HTHHHXj/wDUEu0i&#10;0u0ZIQqqF/vdfr659T1/WtdoWBWLydoC5AHPt/n2Fc/4nnWFWjBxgEfM35HGf/rVW5cb3PO/G93K&#10;0sjZKlQTuyfUf4/X9K4G5RmJKr8vT5geDj88n/JwBntvGDAsxT5TncPU4A/XqP51wt427c6y/NH7&#10;8njGP645HH4CWaHin7X3wEt/HngPUvG3h+ON9S0/S7z7Tayv5a3MDJIcBs4WSMlmXPyuCyNgFWX8&#10;4r2C/Gn3i2tioZh50s0xyoC/KCOepJIwPU49v1m+JVlZan4F1DSbjyzDcLHDNuUbRG8iKxGeOFJI&#10;J+6ecdh+Yvxa8P6dYfFDxJFokP2OC4vpJbWK7bZHCPPkdI93AK7CgHphhk4yPHzKnFNSR6OFk+Vp&#10;nDRsbCyt7N13LIrZj3YI3YG78u3vjjnGn4RmurPWVlsDu2xscnDBNmXZsE8nIz36VzZ1J73y7tJX&#10;3q27cccqDlW5OcBsg9cYHXnPWfC/SWu55NSupfJt7SxupGIkG6dgpOBwepcdsYBx0rxuW7ud/Nyx&#10;0PQLtNL0zXf7U0yznktY74yQx7gshLH91ENw+YqWTPBJ25wFwK6DwS0WoWEmtanqEztDKYpLiGQ7&#10;EwxBAI5ck4AVc543HHFeWWmpxalqq6jqEskKX2bprdW3YiD4KL82Ww+9R3JQk45NbGi+N9Qjmu1k&#10;iWGOBkMVvCoEZdlIAUZA3bcZ6Y55APPNiKfMtDswtXkldn1D4W1RtH0Y3EFosr30guIfM+ZhAqhm&#10;RsZYHYo+6uAGBHFTJ8WtIu9cf/j61Ke1VobZI7eRrcMFGSzAYyCSvAbHPGDz5Jqvxie60G1nSK3a&#10;1s/9Gs33BRI/JdipU/M2SxbkDhR9xduFdfEvS0gg8OaGZII/L2MrY2tz8xIbnblRg/K3PT18t4OM&#10;m2z2lmkoxUYnu3hz4l3974nuJrrVJo4ZGhYK9u0MbN1TaD85BbJVQxB+8xxhFu638eUTxzpt1o2n&#10;JfQ2PmboLWZGW5ZsxKru23KAv852nt16V4xJ4s0aCRdH0fUI1kfJu71puE+VMoq7i2SV2tz0UD+E&#10;mmS6/LqWqWmrRSSNLOxhnjSIIiE7I1VFJIL7GyVGQD77s5vCx5tUdEcdU5dz2MfG7xZrslxDZXq2&#10;NxO3/E21ybE3kW43IiRR78sWCyFFyAqszFuAS1z4i1G0jU3eo6pPdrt+xzTLEJFDDdLOE2rDBztA&#10;VcsDjLZIridOu9Jhik+0+a5vNYkh0y2mlCyPJGYy8jsu4MSFVuoADMUwSa1G+K9lcXs2oySf6E7S&#10;Bl8sbG270hTIAIj48zaDg9+Mms3R5fhRpHESkvekz1y117w34J0OHX9QuLW4nlfydLtdHiljF0CF&#10;C5Xd8wJk2gnaoDLwBwZH1XSfDVlomleLtbV9Titzc/2dbsjKtwVbakZXoMGSR3baAFILr91fKNG+&#10;JVzf63Dd3C+ag1QSwW6xOy/uoWaONG3A/NLlmYkKSEIIUis2PxndeJPFY33Ek15c+ZIwsY8Ilssj&#10;DyVBOFiESueSAdwY/NvUZew5tzq+t2+E92svjXqR0648UTNGumxyBY4Vu1DkEhFMvlbYkjVm2hzu&#10;DBtwJMYzW1G48Jaovl+M9be+vJpGOmf2ZK0azNt/eMqReWdh2kbnJXgE9Dnk/CXi1r1dL/tLSDCm&#10;rTXF1HIwZwixW0reTvlz5gUICCpBbJ3A8Mc//hJLPw/qt3rnh21t7hrq+aws0jViEVEDu3zLsyRP&#10;Gv7tSHdGJ3M+8YSoxvaKsbxxLteTvf8ArY9IsrvS9Nhh8CajBp+ltdXCxTXlnLLeNb27HLRvsBO8&#10;oXPUJz+J7bxr8brTwNFbiCa1uVt2ktbIRwHlwmITsG0KHKbBtyd2BxnB8KXxVcaWtnd63rUJsBGU&#10;uptPj3W+7DYkaRTvJ3o3zMuzByRtBNS6X4stJtOmt4dTjmjuDDf6t9gQrH5ZC+VGvygAOVJ3jDEw&#10;543A0fV1O11c3jiuXSOh6Rr/AIzt9W+Et1pujWuoSWs2lzxbvsbKzMow06khQGZgWzuJyQcc4HG6&#10;t+0D490nTLfQLtNNtZbjTGU/apgqTR4O2VEjUnechChYsrNx8gLnk/Dvxg1m8gt9G029jXS7PTFs&#10;tYkN0qzZErgjEinMm0AHG4DJIABwuD4usxbWtv4wvXaW+h2QfZbj79vZsWCJkcBt+M55ONuGDkVt&#10;Tw8YvVHLWxkpRvF+p6VrXxHi8AeKJ5r4R3GpWN7Jc2Nnb/8AL1ayhWWOMjBdkugu7GcRkEblVVXs&#10;9d+LN7oHjHRfFWrWtkum65p5OqW9rMzSW0UcqPuZgFQBTM7lQ2WCMTyFDfN3i3x0njEadb3YuXuo&#10;LxLqR7y6DCB4Q24gAYc4fbnH8ZJOc1sXPjXX/FOjWNrt82+umXTHinnCxyQwjy/MLKw2HzQ83dl2&#10;KcYwR1fV9E2jz/rnvNJnpHiD4i2OleTosVlaXFrrmsXB1YCcGOJo7y52l1ULglHt/kDBikAydvA1&#10;vhd8WNV1u6hsrA3l5cSW4s7SOVeDqAhbzY32/NtRN0pQHa3JALEA/O97rz3ngez8Gm2trdrZpJpJ&#10;CHDWkqRsdokG4/MxK5Pyk+Wx3bmA6D9nD4q6ZoPjqa41PwYVmsdPu4bYQqFXYVV7YxyOyszb9sbM&#10;/Jjkxg/MpcsN7rMo4qXtEr6Hu194+fwr9liuJY7G1/tjVNOC/ZwsCQQQpPKuMEFmmjcHdjmZiANw&#10;z4f4++JOL/RIATeXkdrbx38k8IZlZpW3x8cZ8xD2XduOTgc1/jP42tNSluNPbUmnV/E1xfq/2/DF&#10;LmEPG+Qp8vaS3UkBU2kD+LxfQvEiXuq30GpXMarcQbLY3bgHK5PUeqKdrdd3sTXTRw8eW5y4jFSc&#10;nE+n/hZ8UJ/h/e6LZW7TXi3s0VhcJ9oO1JGgaONlU/wtG0Lu2Mq0YGRgitXxb8Qr/wCFetSNBqVx&#10;Jqlq2/Tf7SkO67th5m+1b5QpZWMRV+CR0/jFeI/C/UtM1vxlYWVzqTLdrdW/9nCLCpbMhWTv8xCw&#10;wsArbsNvAAOAd7x/4j/4WxH5llBbwDUNQRUWVdhMyAhnTeQY4yDtJI5xnjYAYqUIuoWsVJUXqUdN&#10;+In9p/EjU9Z0u/udLt9c0+YW63MQZ4GCPIoy3JV2c5KsMAk5LFGryGz8XXFl4wgOoQxzafNeXSbk&#10;Rdqxz43R4wBxlXUgDBZh0wBuS65efaWnvc3X2MtcLIrBWFuHUmNkxt24KqONpO5BkACuT8bPqeha&#10;s2qtb2sNrdXkdy0Uu4LtkAaJwx5KFG6nKkPuyecejRpqJ4+Irc3U2bzWfCWi+IIdRtbSO6tbmzhe&#10;aGGQRSwqzKrRKCQGMci7lOVIDAk7RkcB461hW1fVNautRea8a+DC7WHYJQ8jkuQQOTyRwDliCBgC&#10;u2+Kohj8bQaUl7A+m69Zx6rZGQK32a5IcGPf2HniRSoO3bhj92uJe0tfF+pW7QBXWaFZVxMrMZd2&#10;3y3VScFpGGMdpCSRggdkYcqPP5+bUksJ2l0O5uJrmT7VDMkbQykqrK4kVlPqcrF3Hys2M8YhTTIf&#10;DngrUNXe4TfEY1RrhdrfvMfd65w6vnGARH1q14aa21fxTBD4ueHyl2QTzSSlfMhRkyzYOW2qpUYI&#10;4QAd8x+KtLdNAt7i4WExtN5KyNN8rQlpxEoAHAIEmFOOE/PSK7E7s6LQ9OsPE2mQQ6pqaQw2tv8A&#10;a7qST7zSAAiJQT80h3OVA3ABucDcw674c/DK+1KfSfFzaZFBGIWjkeaRmKbiqxyvg/M2x8AADOwE&#10;kkGuf+B9nban8QrHRtUt1ksfOxYqIQVjkdfJVsEcgYLlfusUG4Yzn2rw3earFqP9kXWlW/mG08tm&#10;sY8DduDhtp6ja0zZHTy84zgDjxlSVONkejgcPGp70ibwza3ceoapY3U8xjtcw2wu0IdmXrx7Ogz3&#10;BHpxWtqdnqUWlQ332jy/JhTzD5O6OWXpk8ZGTwOeAO3IrQuVtbFZbuVJJpLi3X/SLWMyeUSTxlT9&#10;4ru98gH2rntW1m30wXF5Y6LNHtTyLVZJPvc8SEFs8eZ26Y79K8CUueV0fSwj7OKRPDc3sVnJLLp9&#10;v51yxSG3j+YqFUAMcdWPX2wOmOd7wnob+ENBu9VvblricuY49zZ3uFxtHTg59uVPbisi08JX9pNZ&#10;arqGlq2pTRxywqXOBHkggEZ5wDgcg/jirvinXY7dpoVuVS3sxs+YnajZALnHYfKM9fmPoc5Sl73K&#10;jopw93nZzniTxne6DBNGsUZujuDbWwMjnoecD6ZBAx0xXzl8QPFVxc3EkYvDdSy3R8tVUZZmI547&#10;Guu+I/jmSa7vJIpAEZdjypn5gTz17HoK2/2A/wBna+/aY/aS02wisPO0jRLhLrUJGXiYhgFjH+8f&#10;rx7V6WFos8XHYjomfpH/AMEf/wBko/Cr4R6frWuacy6trTLe6g7Jny9w3xx/RVVnZR2Qetfpf4N0&#10;xoreO3NudqqNqMct6BTnqedpPqZK84+Anw6h8M+Hbe2EK7ljG9lXIcnG5/8AdITgf3IsY+YV7JY2&#10;UcSZkVv/AGbHQgn15I/3mb0r7DD0vY01E+FxFR1qrmXIyYgrAbu+Mf6wnO0f8CPzH/ZUCpImZizN&#10;Ju/2v74zy34nge1Ise4MgkXndv8AYYBdvywo+hqVMu2EXDjg+zY4H0UfrXQjEdCz7suV37hwOm4D&#10;JP0UfrRvWRVO35doxu67T3+rH9KbIFbDFCUZQGXPUE5CfVv5daaRJEWgknJ5O5scZ/iP4Y2iqQXJ&#10;AiltzEqW/i9MdW/AZA9TQAxTMY6EL5bfwjsv9TQC7ABhhtv3SeMjn8l5J96bJFvg2Ethlyc/e5PU&#10;+7Hn2FUgGJGhfMkjOzfd/wBrk8f8Cx+VPMjK21nX5slZMfebAyx+nQfSo0fcmHJbauGC9+MEj3/h&#10;FCkKxaMhWLfN83y8de33V/U1RJI8iA+W0RUbgOOo7gf41GNzXChPut8zN2Pufb07E06JTINsgYdB&#10;/tDP9TUfz7xIjAsDnrxnpn2UdqlASKFVPLKnaOm5ucev19KN8m0jH3eWXsPQ/WklmB25H8JYbuvT&#10;73+FJG7KpkQZ2j7rdvr6k1QDmdCzNK5+78vvz+gpMS5XDD7p29sj0+n+FMPKElPm9+fbJp2V3Lxt&#10;4Ax/j7c//qoAJN2drH7yglj7f09B3o2GO5EijO1Pn3djn/DOacfLlCupyOudvPT/ADgUyZSsWxZM&#10;NuB+76fz7n3OKkBjyMV/dBcn+A557nPp1yfwFV7ieOOH978oX5vp7/zP5CpWVGCgrtbGFVfzwfbu&#10;fwrnvH+vQaN4bvNRaXbtVtu44+Y9M+nqfQUeSD1PDP2gPHX2ZbkLcKF3Mp9VG7gH6AHPrj6V5J8I&#10;PC19458Xvqt1ERDDIvlqwORknk46n37Dp2qn8WvFFz4o8S/2VpyNukkI2+YOBnr/AOOnj8OSor3r&#10;9n3wJbeG9FjhaItI8amRnXnt1/I/T6AZ9KUvZ01BHDTj7SXMzt/C2i2+mW62yQfejwq44Ht16d+/&#10;b2rUeZbQ7SMO5PzMc85z/T/PFW5LZLVUwoAXhvpyP8+/0rF1e9ij2r97A7eu7r9P8/TKMeZmkpcq&#10;K+uXZE65/ilH5f5NR2Nm0knmyS7ZBsGPy7Z4pyW7XUcMki7gX+6e+f8AIrcgsI7ePzCA3yrtCr/F&#10;j+fH/wCut5S5I2RhGHPK5HBaQqFSNd3ltjb+f+H+eKSWaKN/JEWPmXb75P8An/OCLN0AIyoO/JU7&#10;iM+n9D/nIqlcyRpceZ5fyhd3X/d46fX/APVkVhe51RXKWLeaN7hXcbefvL2yB/h+h7g52bKFFk8t&#10;B8rSfKuM9mGPy/zjFYdqpMhbySy7hlueeBg/mB+fHIGegtRJGwVF48wYww9T+XGf85FRIssQMxj2&#10;qVPA5OevB/x9/wAeuR4iso7uFop4+GBG4EegU/56fga04lfyMQnjaAdyn0H+f8iq+oW80ysCF+Vd&#10;wYAfN/nA/M9jwR+Ihnkuq6MbLUmMETD5t33eDyx449/r6963vDTiLckjH95Iu7evrjn+f/6gcT+J&#10;bV412TDB6njvwP5H68fWqWjvK3McQHz5XcPT/wDV/nv1XconL8MjWuGjji4f7ynjv36/99flj2NR&#10;l0Z9yM3LEt7cj/P+eY43mMCwsw3KnG3nsv8Aj+f1IM62riFZOOgK9PUf5/8ArdFsL4mN1GcIy7FU&#10;szDcp54w3I/z/UVT1KSVY9uVPy9ePX/D/PpPdQPJLnC8LtKr1PB/+t/j3rKvPNWNg6nd/Dg88kEe&#10;+c/r70jRGRqt0vmNEkZ3KFLHd7EHr7/56GuW8VXCSO43fc2nAU9N359vrn369DfKJrqSRm+6vrgM&#10;NrcdPTB9PwFcn4hYRNIFO5hgZbsQ2MYPPf8AXHPWtok7uxw/iWWGYsqyMGYDcNvJ4J+mMH6Y9unJ&#10;ao24yFkDKbhh8vYbjz/TnrjnvXQeJrhzP5cl03zHjvt6jPoPXoe/HBFc5qk6uywsyqXkYKy47MeO&#10;pHrz6Dnhec5/EdEVoWPDNl/aGqLAg484bmbooHc/59M9zXtnhSH95G08IxuD/KuSMDnGenAPJ6e9&#10;eZ/CnR47m5kvZY8rGP7vy5Jzk579+v5V6p4ZRkt28t92dxZZF+TofvdSxzjC85zz0rGZtCOqOq0q&#10;2V1icRqh25XavHOfuk9u4z15c8ACtuLw9pd+Y2uIVYbkBkjQgjGMe/GE46nIX70prMsLaQTxhS+0&#10;JhV2b2zkfrnqOhJCDgNXRaXvNt9p3qq+WTI3mE7sqwzkckcuc99zsOWiU87Zpp1K8sGuaPIl5peo&#10;tdQ/LtgvsyAAcYDD5jx353EA/wDLRajfxNaxhtM1XT5rFmj/AHky5kjyuWALjthHyTjjn0zovOyr&#10;iTK7Wz8zYKtnnOB8uCp5HAKsRkRLlLe1jmnZTvDLzlUCdMDvwCCMAHgFQDxCctS6sTj2Imutpa5s&#10;bhZo2dHt1Q7lX5QGBO7d0ycdTuFS6TcRrceVdnbG7GOLew+cFfTPqcflWXL4RsZY/ttks1rcdfNs&#10;2MbPwcfLjngJgMDx5YPPmELBceK9Jby7iKDUIdpXfGpjlTptP91uSccKTvQdWxVXUhao6WySSC2C&#10;qcYtlSTnk+XIAR7n9RWqgVDMkRbc3mHapHB3L2PbPNc3puraPqcK2f2+Syk+1SOtrNHsMuUB6nId&#10;ehJB2kSIe4Na5+3pCzXA3b7h/JWFcqiuNwzyDxtHP+1060nEL9ixqd3LCJ4h/Gt0Fxls7WDgc8jv&#10;7D+VSaV5Z/NGwNJIVj/4Gufzzxg0kmqxXEzPJcJ/x/hGG7j50OeeoJwfzHXJqG3tdq7fMLFYV3EL&#10;uI2Nt6Y5/n/OgETRp/o7vjH7tJSpTptOCT6Hvx/hRKI0nKxNws0yxsT1DAHjse3B9OKkxBJG0Kvh&#10;X85QxYEdFcYP9D9R2FLtc3Sxqp+ZojtbAwCpBJHIOBjpz+dTuWJFITKFUswNwp8vJOAVPO3r1HY9&#10;fpUmlodsLef5iqkTep4JH3uo696j+eRFkSb91GIWb5cjIYjkdVBHp0xx2q5CjQHztvyxpIihuVG2&#10;TP3l9sdRQQadjCt35cb4O0KG4DHoy9f89PzsiYsnmDC7RnBYrgbYW79OR/nFVbOI3EqzMh+8Pl8s&#10;SA/vSOCMHoatQPiHYJvLby1BbzmQj90xGQR7DtxisyiaOTCmAEfxKG8wHA/eD/CrkZACyNJ/FnO5&#10;T/FG38yOMVXO5ZtwDbfMBUrIhyN5549m9KLZZorfdKjt+754U/8ALNef/HTR6AWHDhhhj93B+76u&#10;P/r1CyrKvK7vl3YCL/0ybsenFSXJBn8oybcSY5EeR87D+tRpC7RvIzNkRnsnOYxnnPtQguEMDLL5&#10;Ui7vm/55g/xSDHX3/TtUhysHyhfuk/6sZ6L7+1OkC+exRAG83nhOf3vuenNNbalsw+zsxMePljDf&#10;wdcA9eKGSR3W6CTftxzgrtPPzyDPf+9VF5TKOCwXZlf4wvyj054IqxeTBGYKOkjblVihzvU8Z+tU&#10;4mEd1h2w4IH7xfLb72OvTof880FFu23RNviJAJJVVIYY3Bhwfqall4P2SSMbv4SYev3lB/lUdsi+&#10;UolWRiVAb92sn8LDPy89uePTrzUlxJHGvnEqp+99x1yeGxn0/KpsNjWdVl8w7N2CeQR6N/jxTjJd&#10;YPlqxXftIEmQvJHHc8f/AK6hhdy3lSfL8uGaGYMP4h0bGPXmozBEZ2Y222SRRuZ4xnoQPmXjPHbN&#10;FhXLTzyb+WUh26bOmePx5HrUiyIW80SRn5d3DdsBqrpcfJmHn5if3dwrd1OcEe5oLyrKsbGQr3Vo&#10;CeMkZyM/1qbFXLm8McME2k7cDr0I/wAKkOc+Zjb/ABL8w56H/GqlvqNqVZZGhR1YfMytnoDjkfWn&#10;/wBq2EFq0k90oiiX95NkYGMjA7HtRrsGltSd8rynJ+6WJ+o/oKzb/Wbq+kay8OlWkX5ZLhh8kZ57&#10;fxEc/j1qsk+p+MJ9kZmsdPzxJtCy3CjHI5+VfqMn25Fbllp8NjEkFpD5KnhUVcsc8+4H1q9I77mc&#10;eae2xT0rRLbTN1yyF5pcNPcTfekPTk9elaKlCVDDjPCmPAP4d/xp8RztlROerMrZP0LHgcelDqi5&#10;mV1A+6eoX8+rfhx71m5OT1NlHlVkRSCQlnHzcdeOPxH8hSRxIpEeMruyy7f6f4mpAjSOykNuC52/&#10;dIH4cKKFRXQRO3ylvlX/AAXqfqaYWABVbzVz8p+96ewPQf8AAacspiTKt8o4+Xj9etOO4NmR1jbt&#10;u5bH+70FU7mSQjbHascDG6Zsf5GaAfulXUrspuchSf7wY8tnn/D865vUtVlaUMj/APAsdf8APX8a&#10;v61evETIo29sjv7fr+ZrmLrUnkkysfmevHT/AD9OldFKK3OeUj5/8ONsjwr7cYx6nHet+ORlQL/D&#10;jJ7cf5zzXNeHZSIFZjt4+UhsjPXOcdv6VuIzKM7snJKg4z/P1/n+fx1M+wrbssPdNsyPu5zxj/D/&#10;AD+VPWR0ON3+9nr1xVJ7iMc9c845/P6f41F9q2Hci++3b9PbFWcpqwtgZb1/AUGcAA5/A54Hp/8A&#10;XOc9azzeMB8qg7eefy9KQXm9sD73Rfz7f5/HtTuX7porLub5hwRx8vX3/wA9PWlS4YHcvT+I9e/Q&#10;4rOW7baoZh9wYByP1zSy34VCSWYbd2ePzpkGqkzB9zjnJHXr/n/PpUiupchP/Qc471jrqax8kL/v&#10;dB/n/PrViLUmYbN2ccUAaYYA5z0UdF6/5FPDY+Yv/wABAwP/ANXFZ4vZHPl5bPO1v5/079+akiuU&#10;Z9q4X5vu4/T+VVcC6kgJ3svzA9cjj3/z60okU/MeeQcf5/zxVeGVWVX3bhxtHv8A5/rUglHb5fds&#10;nPH0oTAlXO/fjoen9P8APp608EgbTtz/ALK8VGu1juDdV7549+lOJbop+Xk8jrVATDd94Md3U+vX&#10;/PFOLoo7fNzj9P8APeo4iA+H3HLY/wA4pyvjbGZfuj7xPT/P+cUATADG1lU9R/n9fzpzKu3AAXjK&#10;+3v71HuIU7s/Ljd81SZ2j+6M8+vQf4g+1ADX3KHJO3d6Cue8RN8jMB/ezz1wPT/IroWZQNrde3X/&#10;ACa53xIPlYZQrwWjxyOP89PWpkaU/iPKfHh8oMc525Kqep7Yrwb4pyLHFKHc85+WTpgduP8APJr3&#10;rx/lg4Z85yWVR97p79a8A+Kxc+aiRuzLk7sHoB17/wCIrjqrQ+oy5e8fMvxbZWlmDnd8xG1u/wCt&#10;eI3jtLf4lkyokO4sx9fr0r2r4tvLmfbHu+Zgqrzx9eMHjn+Y6V4lftuuWjCsu5+/G7/OAfr2yc14&#10;eI+I/TMpf7k7/wCFKnfGs7Hnv+AHoPc5/lnA+nfhGrkLIJV5+8OTk+n169f1zXzF8LJgPLSIrg/x&#10;fwg56A4H+R2619PfCZstD5fzHPvx0GOcHHX1/wAeih0Z5OcfFI+jPABRtqptbcflG36f0/n1r1/w&#10;my+RGSPvLxu7/pXjXw/lTyI33bl4I56ZHXH4fy4617F4YkxHGu3cyrnbXrU+h+dY3dnZWs4WPI/v&#10;Z6dacbhmfAHO4kc+/X/PeqsDxOAxIYDru9P8Pf3oeVVUB/vYB6/Suw8IuGYbew/A8f5/z7SJcocu&#10;w9chuc8elZpuztyrfWo/toPz7uR/Evb+oP8AWgDaNwo4H3j23Yz/AJ/+vTXnTO1mJ7fM3T8/w/nW&#10;clywdo3PP/TRemO5/P8AzxSJdBv3kje/3u/15/8Ar/yANATKCfm6t82e/wBR9MUq3I3cvnvtbr/9&#10;fr+tZ7XGD5W08AezD9eKR7kkM4fuM84x/n+lAGst0M7ifvH+v+FSLMvUt8xGeD/n/P6YKX5DbTks&#10;fX+f+f8A9VpLxiAu4/N+dAGr5sakE/8A6qVJU2lo8qf4tv1rMjumUZVT949OMeg/l/8AXqzDO27a&#10;3p/e4PH+eneqsBdEnO0LjP8AD3P5f5+lKWxkbcf1z/8ArqFHO3DH+LptIP8An/GpFZh3+Y87epH5&#10;f5/pQEhk3BlGS3I+ucGjJbC84/nTXYKcl/4c9PwoyQct+WP/ANdJi9BeFAG0Benf/P8AjTwSQGx9&#10;7kAfTmo2yGwB90jJ6duP8+9KCX+Xbux/nP8An2pCJUZQNrDgfr+VAZf4V46/KOv+f89KZuGMFCPm&#10;AO79T1/z7YpwbjiNvlXkEdPb+VUUPUttxjcOemf84rL1krsJILeoK+3+P8q0yxHyq24Bc/5/z1rO&#10;1YxlGX5SQ3ocDP8APv8A1oYR3PN/G+7yWAAzzt3DvXg/xQchXARfmyMMMbuen596968cRkiSNV+v&#10;ov1/z1/OvCfiv+6RvlXG5ur57Y/nk457+ua5Ksbn0mXvVHzB8YlL+Yki5PzEduo9v88Dp1HlHhd1&#10;XxIxDfxA7vXnvn6/nj6H1r4xqN0qsmzdkLu/zjoP1+teS6AVOvM28YWTLcZzk/h78dz6mvFqfGfo&#10;mB1wzPpb4PKdkLOo3FsBsYzjp07f5x6/Sfw4A8uNVkJ2rhSR8oGOvXpz27fjXzN8GiJI43LLu/u5&#10;9O3/AOqvpX4czBwHZ/urnO3OM8e3p07jrgc13Yf4UfJ5t8R7X4SL+UqKowMfKcAn0/Dmu2spT5H7&#10;w49e/P8An+dcN4Ql2wIZB97Bb0PT8ce1dbZysIlI+8f4uvPpXqQ+E+JxHxF/7QEVQkYBX7oHGM//&#10;AKuv1pfOYduvp71TeZmbIkyByNqnj/P+elBuCpwDt+btnj+dWcpfWUlhkYP+fx/zzU4nzwxBx+NY&#10;v24KCwK7enUc/wCetTRXYI3ONvXPT0oGaRuFxuxlu+O/P+f/ANQqMzqwUeZn3qlLdHKkHpwx4/z/&#10;APWz+CG5GcDkDoMj/P8An3oEXWmCjP8Ae7+v+cfnT1nQvnAG3Pp6VnNd52u4+8eoP6e9RPeEc5Ix&#10;/eP+fagDaWRXGG+bvkj/ADzmjzVP3lzx6dfUVjxX0owQwGeMZ681Ml0/Y7vbB/L86ANNbqNWJ384&#10;/H3/AApTcoPmOcf7vT3rNW5Ygcn5R83ze3T+Xp/hMlxlc7m44zzge9AIh8Qa9b6BYTavPcboYx8y&#10;r/ESf1Pb+leL+L/Etz4y1Br3U7plhj4trXf8sQ5IK5ypbjn6jHANdL8XfFQudXbRlfbHb/eXzOC+&#10;Ovpx0Gcd64WO6Eqsm1ZF5K/KdvHfP+H618jneZ3m6EHot/Nn6RwvkdNUFiaq956ryX+ZfsNCQSxv&#10;GF2t/wBMx84Py9cDg+hwCM5x2sXPhOxmt8Q2+JmVQqIwbjBJGMZxx6/0otrkThjNd+YuVO5WJ6c8&#10;/mevPP41fzzuR1RVyBnO7PXpjg9+vQdeBXx1SXMfdQoqGhzupeCYVgUldqqxAkY9ASfmK+gIK8nP&#10;H4VzGvfD+G9Moj0osrN8zeWPmXOcdOPw9PbJ9IbY+/aqjfn955mdp9Rn17Y59+tZd4JRvYw+dIfu&#10;q3O38x16dvy5rjlTjfQ0SPC/EnwZ0x42Emn7yrFuFD5U8nKjIX/6/oK818V/s16dqMv7nTVX5szB&#10;bfjaeMcfrgEDnivq4xaTqM7R3KyxyMqlt0Y7AkhTjOO5/PnkinqHhixlWWY2yOpbA+XcV9s8Z/L0&#10;6U6cqtGV4MxqUqclaSPiHxd+zXDDaN9q3RR7mCusLsTjOAQoyy49cE4OCCAa+c/iz+z3c6a9z/wi&#10;zQyLD+8FlDtbbgjhDyMAgfKwDAnnjDN+qGr+DdMu3/49mYZP8X3BzkYGDz75/IZryf4u/AHRdet8&#10;PeWttKsqiOa4s90cjHkKMkZfB2ja2TwDuGVr2sBmlajU99ng5jlWHxFNrl16H5H654V1MXc159ja&#10;NpA7M0hHkg4BPzHkc89+Mc4war+GvB81ldIptFkm3lmf+Hg5wuT05zk/h619iftD/sp6x4Wmj8Ta&#10;N4fmhup7gQ3tvpIkubG7DEKpKqplhkY4XARkLn5c8geG+NzdaQ0dpr/ha4t2kwkDLD5kRGM+cGXP&#10;mnGeFA3H3yo+up42FeKcOp8LWy6WFm1PoeR66hvNY+wRyABWQ3KspwhVNzqPU5B/ED6VoQ3kjalc&#10;atKu5pt3lNzle2D19xSto7/aJNTntdsrbpJIzgBS7cKckc4Cj0H05qlfeZcxw2tpbqSswMb7iM4B&#10;3H129OeBx9a6ou+x581yrUt+G7iO4v2kFt5cdugWHcdwM3r+BJ+nFeh6BeXWn2Ett5m1GYSSQNcf&#10;u3dUIVmXsQjtg9fmwMd+D0KWMXf9nwWsnLBLfapVpOnOcjgn37etdNZ3lpbWf2ESec8gMcrL95vn&#10;DZPHXII9sc4yMlTYqjoz0jwNqEAuIYbwN8i+dNbhv9ZjB2YPABYgH6dsce4/C29vNy2cN0vl21yw&#10;kk2gNNKzDGBjHJzzwO/IANfP3w20eSW6TU7m+KtKN8jTDhfQjJ6g8knHXHY496+D9r9s8U/aJ90d&#10;s00MdszhstHFCmZMenzP9cnkEZHi4tLVHu4G+jPo74e2awTLdx2kk7ZCG4MhXzTuznBPA/AZGPQG&#10;vVtHMT2qyGIxr1LZ4ZRyQf1/zivLPB8k7rOzRLHb27MrMpB3Z6qADkHI5zjqMDmvT/DM8a2SpHz8&#10;pbywx2hc/wAu3Xt6183Wj71z6vDy0sdRpzNHI0UgjbzDlmzySeTjHoeM9PYjFXXV03FIFVtuQWG3&#10;jH0/zxVTTFEf+rZpVUsVZs7h/hkdvy71oWtxNdRq8sPO1Sd2GK544z+f+J4rFnUTWKL5ZjWMMNuP&#10;un1znIq3Isb/ALxThMHdt65/zn2NVLSZVKwGNd+Blfp/n/PIrSJMi4hiZc8N5jAj6dO348flSiVy&#10;iGQxqq5YIxBXDHqPr+H07ZxUAlWW68uWFvlwNzfw4J46/SpreELcFRIdypt+YZGOv884H/6qk8gK&#10;3nqjKSwG3057gYGaZJm6hHDGGaI+YrcGP0Pt/nNYeoWKNGbhEO05IC8fTp1ro57FQ7cLhhzxwue4&#10;9/8AH1qleWcc8j/a42zjL/L09+/v+vSs2axl7phxy3zTCMfIrYK4Unn+Wfb2pwvJiwjlaGZW4OUI&#10;zx0z0/z7ZqTVrRY4MBQGXjLdevTj/P5VXS/t5Y1dY9x/u7cbscce/v8ApRcbinqSPJaMgWGBo9x4&#10;29voc9OtR26sXDZXDZDMZN3Ht+P58Uz7ZZyg7FXeq/N1U/r3/wA5zSwlGYSJLlpG+ba3oeo/zxj6&#10;1SJcVbQswWcAXzbW3Cyd8cfTpU4t97FJ4Mry8m0k57e3P+P0qFGjVVicFC2CuG5Ixwc0s+r2NurM&#10;0jLtAIV2xnGOeenP88CtNCS+tuhcEQ/dyN275uvGMf5xVgOYBmKBeCd2T97I7/5HT0FcT4h+MXhv&#10;RT5NxqEe7b8oTLEnjgD6c9O/vWfpfiz4iePMnwf4Ym+zn7t5coyRgY4boSfwH+NVyylsiZSUVds9&#10;HGpWtqm67Zdwz5n7zH58446+lZWv/FPwrpL+XdalD8vHlqw5Hpj61lr8GvE0rRv498YvuZsfY7J9&#10;ijjJBbJJ/Md+nIqonw68EeHs3iWrSLDNueQqWYj15Oex9Pwrojha2nQ4546hH4dfQll+PN1O4Xw1&#10;od3dGThSsO1WweuWx1+mP1AQ+PfjBfbja2NvZrtyqtIWbnv7fyxTx8TPh/4emhMt7Zr5Um6NNwPV&#10;RgntjB/M9uK4X4i/tlfDXwrKYH8U28Z8uTzmVx0wMKf++uuOPau6ngqfVtnnVswqWuo29T0E+D/i&#10;rr2lrrGr+K5ljZvLjEMYUO+3GMHPHfPufSs7Xvglr1tDt1DWjKr25lKvqHJ+bGNvr/k18y+I/wDg&#10;rb4dsdGh8Llri+u4Y8RlG+Xcr7VXA6kqDnn0xnOR4z4z/wCCl/xmtdWvvEF14ev0t1hVYZGhYbYd&#10;+UOemcOM+7A9xXowyyjbSH3nkPNqilrNH17r3gXQdN0+6nuwsksSyI25x1A9yMcHrn/63k+r3/ht&#10;0sbC0soJrjVbx2j8tV3NEpPPTofXPTPXv8eeJ/8Agoh8U/EdhdWH2y4JvPtAkeZuqSDkkAcEdM+n&#10;0zXA237WfxPs9YjvkvJN0FssFu7zHMSjHA9OgH0rT+zdNFYn+1Yx63Pubxf4e8M+W0Fzaqt1tx6k&#10;swOT7cdh1JA681yOvaf4o8HXcV94Wv5Zv4zZySElVGBwe+eTg9u4r560b9pz4oWZ/tO+tGvI5HV5&#10;bwR7twz91Tjjnrx0z+HpvgD486J4ztbj+09RJkkfdqE0mVZz18uMHnb0AA54xXBiMDUoxu1oehhc&#10;whVlZaM9Y+HHxjHiSLy7x2V49oaF2+YHIGev/wCsc16LY63Dd2yg85xnscZ+nPWvnzxJb2E7/wBv&#10;6Reww3isT5ceMleMDaD1/LH516Z8JvFZ8Qwr9rYC527WtT9/PfHHuPp09K8etRjH3kfQUanNGzO4&#10;aSczHyrfK7trBe319/8APSr1tbvuMoi27eFKr0H+c9u3uabZILhhKZB0I+7+v16cd+/StTTkjcLv&#10;bzMNjaG4x6+/19vz5+h1I6bwbK6KrXGPlXH0wfxr0rw3dvLEJFXOV6q23tjPr3rzbSIY0RX3/OGB&#10;Yx/eJ+n1/wA813nhdpmhjkVU77twxn9P/wBdc9RHRHWJ2+mwEPuG4ruwF65/WugsbeXctxJGw7n3&#10;x3PP+fwrn9Gn+6itkYyQe+ea6bSmFw4Dj+HHXj2rIHsatuo2DaAq9lq/aR+aWZ149FqrbAsMbfXD&#10;VegKKAijjpxW8DB36EUtp+/3pGNoHPasnVrVgrIhULtx/wDWrfkKlCAd3XGaz9XjVrfds+bsoHSm&#10;x62PB/jJZPLp81tOMxysqszKCCpPP5jFeTXUnmGRlg+RWx8rDn29/Xn2717L8ZpZVhm8wNEokyW9&#10;Md/wIrz228NS6lbFLTy41Vt+05P6/wD6+tb0/wCGY1P4mp438SbqbTPJ892XDEiNl4Lf3to64btj&#10;k+vNcz4e8BeNfH0w/wBIkt4ZJAQEk+aQswB49cBieMgYz1xXcfEXxJoWkfEVrnVL2Mpok0JtbJ1A&#10;WeVeSCnUgkBcDn5u2MnS0n4y+Cri81TVBfraQ2cbLoVu1k7P9kMwdY3ZFbMmCPmbj5MbjjJ97LcP&#10;h9HVZ4uYVcQ4tUl8y9oXwETSNauNJ0TRldFs2Vp/L+aMs1uNzZOXyruAMnnOeK9T1b9kq8vk0e9f&#10;VYbUWGgtaSWccPmDbukMYJY9VE0i9+nJ5OfOvhn+1J8ONM1Oa+1GLUGmuZY3ZpIwsaqn3SMnn+I4&#10;6n2IFe6eFv2qvhV4phW0h8SCN2Yrtk/+txjg9cfpX2GHxWE+CMkvmj4XGYHHyqc7hJ+drn5P/te/&#10;Dqb4Y/Fy+tbix2CGbFuzKCoXIxwc4wAB9PXivA/Fkct1cCd7iSaLcRHGCPkx0A45x9fx9P0+/wCC&#10;h/7O2kfGKzXxh8N9SttS1KMEGOx2SPcL3AVevA6jrxX5u+I/CuueHtQmtdTjFpMJM+XfRmLGCect&#10;8vUY69jXJio1I1HKOqZ0UeWVP3lY4m+i0iOxeO6tZGumOGbdgEenuavW+nadJZ280bMi8K23+A+/&#10;4ZJxwe9Wm0CMuwvLi3UqNyrHcJJtH4N/P6VN4V0bVtV1VbLS9HuNQmYnba28JJY5747YrCUpuNma&#10;whGNzX8LteXl4srK/kxMCq7erE8Aep/DPJ5r9Pf2OvDy/s//ALMEdrrUgj1jWt1/dI3BiDjOXJ5z&#10;jt+Axivjz9nL9mPXLfxNbeMviLpQPkzCS20aHBZmH3S/Zfx6/Tr9XvdeJvE80dlBAktwmGaGV1CQ&#10;rkgSOhId+w6AfgCKzqZosPT5Yavv0R34bJ/bSVSrou3UyPHmjt8Q/EV54u8RiSN7iVpI/JsQqeY5&#10;5fakbKoyTjavygYwOKwNY+Ffh7UGt9i2sl2zGJ3S4nPKnd8yllUEkk4IPCDpXo+hfA3VNf1CHXNd&#10;1OS4jjLPGtrco3HP8Owbcf7zYGemCDvaj8JhYxrqvhOXzbuEqzM0YWZ1HUHACuCpbhgCQSc5Arw/&#10;bc0ruWr6n0Do3VraLoebeGv2H/Ceryf8J3pemf6Y0apcWELPbebgbcI0ToA/oGIyT1xnd6x8N/hp&#10;4K0uWKeGynttQwC0N9IX3EHO5dw+fBHoHUghlHNemfDHRbGOztdX0PMf2iELcW7ZCFhwDjqp4Izx&#10;074rpdW8M21w32hrRPM3ZeKRdyu2MHcDn8CPQZ9DwVqlSouWTOqjQpw96KKFhEq226Kdi3lYMf3Q&#10;uPw5GScc9vrWbrRiuLeQnasg27V3Bc8deByff0H4VpqYI1ZJY2jbHzQlSCF/v/7pxkf/AFjWdfpM&#10;1pIqszNFkKxUevOcZ/meh+tY090iqnwnyX+3pp4g1jw3eb2Ltp8sbL83KBl/HPzbT+GeBz4v4B8R&#10;SaB4ltb+ORlYSLwv90nv75Pf9a93/wCCgKxW0vhmMIqhbe8WNfUAxqPqAWHf0HvXzbDI0UiugXcp&#10;H3TjPHOOvHavXlHZH3PDq5snin5/mz9Yv2HfinHq2kWqGbduUfeYZHH1/wDr192+BNUW8sUcN95R&#10;X49/sBfFN7a7t9PnuDwwG4HOM8Yx2/8ArV+q/wAFPEK6lpELDjt1r2svq80bM/IuMst+qY5tLRnr&#10;kLb1xUiKF5xUFk4fpVpBk8+texE+G1JYuvSrtsON3SqcI5rQt1G3GKrqJ7F22UY6Vai4OaggAAxm&#10;rCDBxTJJAQRmqupShICasg471meIbgR27EelMDw39qDxYmieDr6cy7dsLfyNfhP+014pbxR8V9Tv&#10;2kMii4YZ25yM/mPw/wABX69/8FD/AIgjw98NdSPmfet2G3rnt27fpX4oeLtSOr65cXjqXaSZi2ec&#10;/Nk/h+X5189mtS8lE/cPDXB8mFnWa30MsqiHy2Tr/rFXB5PXtjnPU+v40NsYKHhPy8qM9Rjr97uP&#10;fjH5IqEBSYvm2hTIvO8fX0PQYJIz705VJjYMq7vvfMu7d7Y/Dv8ArXjn6pbQQqqtI3zbeCrKTtx6&#10;9cH0/wC+cjAFOkbf8hznGVY5Hf35GTj8uhpJFCFjKu3c2V3LjcfXPToc9+g9KWYOgJJ2t8xyxyu3&#10;09+47dCPekUmDKzh0L7htCr79T+eT7+uOtOBeNmjO5vnYbj+Z5/AZzk9cnpTQiouQFzGpzuPAwMn&#10;B98jP19+WL5SOXWTnPDMoLN1Bxj+XJBz7ZOUpEsfO44y27LBlPPHX3PB/wDrcAIkpjHzRruGdq7e&#10;mcdOOOvbr+tRkNjy0UbTuZwVJ7dvXn8+O3NAkwyMzbW3ZxuzknI+mMjqfT8QFD1lRpS6csP4mbBT&#10;375Pv2474p0siyBo5A3+y27Jx0x25wT0Hr64pvnsxUKu5h8q/MTkHB9MflxQHlUMiD02swxn8cHj&#10;GfzHJplEjAKWBkbJbLZzuGOo7+3/AOvmmh32tydp5GF4OeCPyBz/APqoZUyIwGyevyjk/T9Mc/yN&#10;NIYjYY9ql8qzqSo98jPIx+ZpANPmIvMhztXr0H5Hnn2zx+NM8yNP4Nq7+OgXkH86eSrfvSjgK2Oh&#10;457n8PT1yPVCzKMhOp3/AC56DnPr1H6YqhXF+bd5qr0bCspOR/vZ5JAXPY03gqVYMM/dbcR3HcHr&#10;6egpoLQNuSHY+7aytH14A/PJHr36c5VC33oS+7ktuXcCPTt/nHTrUtXBMfHL8rOuGO4EMRwxzkDn&#10;0BHOc8fjQreYuNodpOMso/L2+vHJ7cEiunnNGWO/JKtj26duvXpjnGO9dj8H/gr4u+MHiSHw/wCG&#10;9LeZpGAaRASqr0z/APrPf1yaqEJSlZGWIxNHC0nUqOyW7MrwZ4K8Q+Nddt9F0CwkeWSTKLFknn8f&#10;Q/8A1q/QD9ib/gnInhx7fxh48tFmu2Aby2X5YyOgH0P8vxPp/wCxd+wHoHwk0+313X7VLjUGjDS3&#10;EkeMH24+lfVNta2ulxLZWSqqr+tfV5XkvLarWWvRH4Txp4hzxDlhMA7R2cur/wCAReGvD+l+GNPj&#10;sdOgVQqhQdvtV9Lhv9Zu61XMojDEj3qrPfBV+/8Ae719RGn0R+Nyq1KkuaTuy3e62qJtB/8Ar1zm&#10;sa07KdzNz/nFJqupALyw9+1c1qeqvIP3ZHzDI+bJreFMzlLUr61qMYdmeTbjv/n6+lc/e6gzA/Kf&#10;1P8An61JqFw04ZWbPphh/n0/nWZPcJ9wd8n0+vGP8muqMbIxvyvQguAzliX+9zy3rz/QVl3sSeaX&#10;YmTjoc8/5xn/ABqzeT3Cxsqg9G/CsiS5Yys8p+XIC7h04GD/APq71aRPMXPNJlZiODjb7/5FNku3&#10;YeX5X8QON3Q568VWh3iJiwY4HzZ7cf59elJKwaMOZcbfTqMfXHTH+etWJsdcOC25sZ77uv1/z/8A&#10;qdbMNrSyPw2OnfqP8/8A181VkkbaSjYz1yf1/E5qnN4jtdOVlkuFY7c7V5A+vt/n1oJ6mwGETfdA&#10;5yPf8v8A69Zep+NbawX7Lanc+f4emfz/AM/hXP3/AIn1LV3Nvp4+XdhmWNsZ7c+uc1Jp2nxQOs10&#10;rPOuNpkB4HYYx7j+XfFGhXKXtOtbzVZ/tWoRns6R8nB9fryP84rbVMR5x34z/D04/T6cdKq6PbtJ&#10;F5oOVz0C+vp1457/AOFXHd4wYsfdX7p7c/8A1vr+lRuTGTcjIv5Rt2gL8p9sfT2rkPElw864P8X5&#10;cj/PvXSavcsrNu4298/pj19h/OuS1+djIWQn5eNzfy+v8/yq0XbmZxXilkjicOuRjc3B6f4dPrjH&#10;SuE1aV23bE2hWONy4xzn8OB+Y7813XidZmLLt3Z468bv8PwP6Vxerxyx/NEC+OcADr6c9Pp/9YGX&#10;uaI5nxL4cfxJYSadPq91bwyQyKy2rFSXYYBLLg4U5bHAJwWBAwflr9qz9mDxP8S9OXXvBOnWH2+O&#10;1VtQ05XZJTdxHybiKBAu1QyTQyAO2ZQokXG5t/1fNJlFYSr97C7uODxnOevv/wDWrA8UaJa6ldW/&#10;iyK5WGTSWF5NFtwtwYVZoy7AnYyhnAdc5DFWDL8hxr0VVg0zaFTkkmj8m7vw+ttqFxdq/wC9tcmS&#10;KXMbJI2TtCkdN24EjoBjAyM6cPimaKHUdAspP3MjrIsxX51aGGdcAj+FzKznvkfjXuX7Vfwxt9G+&#10;L19dajbx251DXI4riNWEMdrcSkkDlADG0T7xjcq7wCcgivCda0qfQNdv9LvQtstrM0EZkXa0hY/L&#10;uyMhdgDFumP94ivnKlOVOTR6cZc0Uy695czPbyPHJFGdJjC/Mdq4JJA5HHnKx4P8J75p/g+9stS1&#10;Wz0jVL5raGa5y+3G4buG56ZwSRnqdo5rN1G7nh8HaZawyJ5c0LzZaPBAMgGCfZccdsk9c1T1zVTY&#10;61cSofJRdQbaqxj5FSQgMcjjAOfQ/wAsZRUjWMuU7RNX1B/sel6ZZt5y28AaE/KUk8sF859Wbce/&#10;HtmqNre+ZJ9kUrJPHNlpHj3B23cknv1A6EccDms/w7rFvtfUVt/NMqLtVZGDRFFYHk9BtyOeCM9S&#10;DTbC7OnajDqbDc6w/aJlYdVyyIvbjvkeq+hrKVM2jU8z1LVdWs7jSrGWxtJgrWhGoSry07tI8j7W&#10;7DyJLcEYADO1WrG+tJbiZHtv3MFjH5TtIy7G8wk4+YD5irMd3r0B5rg4PEV+8Ni8m7bDp6xBYsfM&#10;3nltrdxtAVee2PQVs6dqmoL4eWWG1X7Y0KqZYyMY+Zk3DnC43MepbcD0U5wlT0OinX1uzoYpZtc1&#10;bR3vb/7FGqXU0NnNIwaC4IlR5yc55dAxHQYUHqRTdC1vSZbfQNAub+OO1tbWWfUrdmBKOZ5FMLck&#10;g7ETr1GOgIrmfDF/cafpVxBZv5zRXSx2bFmZyWZyzYHBJPO3GSAo7mqPiO8+3avC11qJEjxtLNsV&#10;gq/KdyhR0wdhxx0yffL2ad0bxrcq5v6/rQ9Kh8fs/imafR38lYdNeazJkCslwUDCMN2b5TxngEgk&#10;qMVN8PfFt5otj/Z8k95IupIst1Ct15Tq/mOsRXvkCM55AO7IBOAeH066msNHk0R9PWSTcszLdIdx&#10;nUuhUENzuzlTnBOeOOOw8DX82l+Jri4vk8ywtWWJiuQxWLKR72+8uOAVIGGG4hcbazlTjGLsdUK0&#10;uZM7rXbjV7/wxo0L2ccl5Z6h52pst8Y1uIZYXZQrhmLlo2aAMu0KWI6klNDQNXhGvX9tZaKsNvpl&#10;5Zy/YxGI1M6y5kIjAJi+URoASCxtySrFa4S91k3/AIeg0PRri4S50CxE1vMo80SrvQKAoH97Y24k&#10;ANGT0bBkRZvGOv6t4kgt59PuNPhhvbZZpiIWjDfKjH5dn+rnVDlSfMUKuPlHP7PmizqjiLO51vxU&#10;1azttVj0C/a6/su6kVlK4543Y3c/ecoODnl+SevLf8LGXQpmh0a3a3gVkS4itpAEzgmMKMZOdzMQ&#10;DgkA8s2RxHjjxN/bevvcRmO6hhVoYHgm3YYKzKG6EDLdeSB1JxmsPTtTvLVLk6uf3k7ecskigNGw&#10;ONyjAOcdQAOnTrnaGHtFXOapjb1HY9P0XXDZ6ZqGqyoq2l9fxSXWn3L5E0ciqjJuwQCQSzEY++Ae&#10;oIs3WtweI4Y7Swt5IbW4sZUhj8/bG48zcV+UhtiiReDyzLx0weDutci1u0uNJs5ZXiuJCdrrwshI&#10;wo578L6dD0BJ1oPE1/p8sFyYot9xbhJGaPiNT8zISP4iUOcE/NuPU8Do9So4jm0uXvh/BNrHimG2&#10;/sqTyrdPLurhvnPzyM/mLxwAPMY56AtjAHGlpej65qH2iebTUa3iSf8As23uFX9w/lfK8iEYKqhb&#10;spBYZJyFOF4R1/8AsbULjX7h/L3SSJbzCcZkIQqWU5+6VO0epZiM4rX0fxfeXMbauyMrfbJHuGjk&#10;DHHyseFB5jG0hc9Dg56jSS5Y2RzRkm9zn7e/u9Ptv+JlpbRw3L+RNeb92ZBtZt54wAxXOBwWIxmt&#10;Twhqr+BPEP2y2vL24F1cG1lFrcAia1KN5uCjDdkhhySGJI461y/jXxFp50221jSr9VuHuJLy+Zrh&#10;hueSQ4GQhU/uxG3zEHcXIG01V8E39xpniIWEUZ8v7UB+8YxDe0inyyMn5SwA2+uRzuNbKncwdWUd&#10;mdB8UfFFrcm3g0PVbgXVjesPMhcSxTKIY/lLbQzbVD8nJ5PA5B5m6t7dGTVrS523gkyyRxnPyqSM&#10;EHuM4I7MMeodr0mjaN8V9c8MapB52n2fiiaCzvElbckSXLRFR2ZXicqSwyGEbBgA4fH0y9tLG1uf&#10;tM4kWOOJLMLnLqsnIUY+hBz/AAhehzWypqOhy1KkpSv3Ou03XU0HTLfxPBHD54ihjhkW4cSbwpMT&#10;sMhSskJKlhz8mMjDGk1XxxqTaHdaLFcRtbsrz2cl9Hh0/e7/AJXAUgEk5JHJGCcEAc5q+pyW1+uh&#10;z3CosbR3DCNMBm2tGB0yAoTcM92YHGTij4b1LVdZn1K0himVYo2d9sZkVEALMOAcYdB14JIBwAQZ&#10;9neRpGt7trliLXNQmf7Ze3s5ktWKfdUlsEssbseGAdY8Nkkhhk9KWz8UHUdJl8Najqcgn0WSW30q&#10;aSY74VWTcqDJ4ClAwyMhmPXcRVSTWrDS4bWK00db5riHyb+3ViGcmYu+xR833DGpYAhcMOpBrN8e&#10;6WL918QaA+64tY2N6Sm52jzgF12/eBIBzwcrjOGNdEVyxOOTvI2PFEWn6r4P0HxTfT3hZbqa11K2&#10;g2j7Eq7GjkiX5QDxMdmQCMKCoYEcrqdjf6K0fizw9rYkhnnjaG809sbJV6MoOCu4KGAbBXaQcYBO&#10;laa/p9x8Orzw/FZRpcy6ta3iSpnb5YguY5VbcSVyzo2ByAue2KpQ6Er2sFlBKs/9pQzS2/kzIdjI&#10;uAjqCdjDDfKcHocYwW2RmJo94llFp+nxOzfZN32q3OC07bt3OVOD+8YAHPOcdRW5qzyamq6xe3dv&#10;Dbapa217Da2u4pFDFLLbIoyM/KEIyQTiYk5Oaw/sFx/Zt9qBgkW+mvo5NP8ALkAj3NJuL89eMADg&#10;AjkdRXX+G7bxEr6VpypcQaVrj3C2kdq6J5L42yugYfJyvQYDeWFJbYNo58oQjKUtD0H4Z+Do3urG&#10;XSYbq18u6El15kyrG7odzPsZcrneUGMYJYZbGK9g8N2TprDpE1xdXl3H5E19Co8vYoClUxgKhwPV&#10;jgkscAjm/hB4U8OXOhtqura27Xl1I11qF0wVWRiCykZIG3G9gNmecnIzjuIJtO0PR2sbO4FzNduv&#10;7yOIK23kZOzAJwTlgFGE4HOK+dx2Ic6jifX5bh1CipP1ItQm0gq2g+HJ2+eT/SMZVYkUAl1zxkkj&#10;noNoPQAHOh8OW3ibXkn02CRobWNkWPy/lLZLY564CgfU1oS6fJqO6aOH/Q44wtxd+YPmY8hMjv75&#10;7e1RvLc3kX9leFp3s7WWIQlI/nZ1LZyG9eAucE8n6Hz1Jo9H2cWyw8qywR6vbXci3l/IEjk5JIC9&#10;MdB0Gfr615f8W/E8L2cnh3TZU2AFmmVuSOuCcdBgn610nxE8Wv4ShbS7aXdcRQpHDJv2kFvvDPT3&#10;98+vNeA+P9efT0+wQSviaY71252r12g+/wCuT7Vth6LqSuzDF1/Z07I5vxlrMfiG6XStGBbe2JFR&#10;T87ZwEX19f8A9VfsN/wRs/Y2X4Q/CK31jxBYkaprB+0XX7sbk3KBjPXcqfKB/ekyK/PL/gmZ+zpc&#10;fHT9oG11abR1m0nw8wlkVlLLNM3EUfv8w9OK/e34HeALfw7oFvCq+WqxgLImeQN2Xxj/AH3/ABj9&#10;q+oy6gnK/RHxWa4mXLyrd7+h6F4R0ZLC1VhGquqj/Vj5c4UY+nyAf7sXbcc9NZyHyl2yH0VmPPTq&#10;fopJPuaz7G3NpGI2T92q4aLqRjCkfnsiH+63qa0Io1Y5lk3d3C8buefzOF+n0r3lE+dJ4csQY1wC&#10;oKr6n+FP/Zj9B+EoZ0Xy3LMCpG5f4h/EfxIwKhhO6Pcz8/OGcYwM/fb+Sj1NTbjERt+U9QOgQ46c&#10;+g5+tUVESctAd5fk5LMvY/xP/wABHA9zSKdir5fyrkcN/Dx8o/DAY/Wm+esi7ccllCR+p/hT9dx+&#10;lSRyLNy43Lt+Vu7gn73/AAI8fRapC66CbS8ykbijdB69wPxPJ9sUhla4lZpJFKqxb5R17M/4n5V9&#10;hmlcHy2EZP3WO79GI9z91ahkOAS42yMPmPbeBjj2UfrVIUidYkRMREqFXPy/w4Hb6dB7mhdjfMw7&#10;7dvp3C/1JpIZI9qhRuZtuFbqe4z/AOhGiTyPLVQNw2fL6lT1/FjwPYGp1uMZ5jAbh93n5h1Pqfx5&#10;H0pwZRH5RjVWP3V6gsM8/wC6P51EzkblMi7g33sZHufw6Ux5kjUmWHcuQnlZ+9nkKPxGTWnKRzFg&#10;YPzE7h/ePU+/68USKIgqqT67gOV9/c1DuPmN5c38J+bHDH+97DsKkMjQ7uP9Wv3vQevuT0H1qWUJ&#10;KAkiiPovO3uM9zT+AcDjbz83PX+tNiLNIRu42rjuR6fU/wCNDEEfM235h909fXH680eQAZcja8W0&#10;f7Jz3x+eKdseOBUT+Hjd6e/+e9JLKivuyNvPUfoP15pJLlXuFBfk/wD1+f8AD3qWBGMjhV+b0/p/&#10;U147+1z4wXw14EhtYmzJeSqeeMhRuz9c4PtxmvYA+7IC8cjOfvf7P49/bivkX9uHxLca/wDEqz8G&#10;Wc7MsFuq/uyCu5juOfTt/kGtaEOaovLUmcrU35nC/ArwjN4t8ZT+I76DdGjfKu3ocDn24x9APXkf&#10;YHhnSo9NtIYET/lmAVXHA+n415j+zf8AD2LRtAiupIv9dGzNgZwzH8K9cnma3t1Djb8oIDY447/S&#10;t5S5pmEfdiVNe1SCPY0J+Zmwy+v+f85rCnE1yQCP41LZB55HarN1I2o3SmMZxJjdt9B1P+fxqzZ2&#10;pwx2/Nu3HPOMMB+HH+e9bR/dxMJXqSLFpZwW9nnJLK2V75/zxV2TfLbIVG08BlPfnH8z/nNRKkb2&#10;vzHqucDt6H8/51VlndH2r8y5I57c+/sfyBPc4y+I3iuUbcOGiY9Q2Pmz15/z/nIqvsinmB3q8bcF&#10;Tnr8vP6f54pGkwGhV1yrcLj3HH5/56ErEHK5KbtwAZVH04/l+B9wQFXL9pEc89cAN09B/P8AqPw3&#10;7dZFYhUYjeCyjP8AeH+P+eKo2caKQxdsn+Jl7YPP5Af5yK0GBjbYp2/LndxjI2n+X+cdMpPoUNjR&#10;ifK3AjaobHTOB/h/nnEsqoqusmP9Wf8AP+fT61A7kt5kUZ64Zdv+f8g985kG4S7SmPlz973/AP1f&#10;5xkC5ha9pSSoZpFb5eNrcjr/APY/54rm/sKReYis33WzxyeGPNd/JbJOWZl7/dx7n/P4+hFYculM&#10;29tm4duPYf5/+v11pztozGUeYw7CCV5dixrsYsqrjpwfXp0+n8xYvsxgruP8IOCeeR/nj+dWobUw&#10;SquQOWLY+r/09c/lkCvcyM0DxhUY7efyX09yP84NW5akRjyoozJhfNy7DPfjByxx9Mfy7jisnVrn&#10;MWfm+79euP8AP4/Q1qXlwWcDZwG6evXH49fyP44Oou5ikjYZxH8u32Ht9fp+FVHUb0MfVJ3H3pic&#10;fxHdxyef/r/1BB4vxDNGsDFIsfuxwzA4PYZ6dM+3/ATkdPqNx+8mV5DtAO3r6nt/TP05AJ4/xFu8&#10;tnMi7XRTuwOGPQ+3Ufz7kVtykR96RxHiXltwU/LkD5iO/UfgCf8A645zHtUupsj5XjkZh8uMYbHG&#10;MemOfTHbm/rcjvc7Sf4gy7fccDv/AJ9cDMGjOzXiRxwn5h+8Cr6t178Dgc9Og6ZOcviOmPY7P4cW&#10;s1vpv71D+853eo6du+R7f4ejeHlmCRkJJhWCpwN2cc7PfHVicKOa47w15QsUVk4j2qvv65/z/PI7&#10;TQtrL5YVTuXMqSMcsqjq391OeR1bgdKwqG9I6zTSWPnKi7Y1+9uIBXBxz1Awep527m6sK17SUpbh&#10;RE37zAVlwrE7gMAdFY/KMcAMV7Q1iaWkxTKzSSbm+YumSpznlf733CV9fLT+9WvGkZ+Up8uw7d0n&#10;y7drL970wH5/uid+61gaXuOiZ2g80TblCBo/LU7eccqp7cIVHp5IPLMKktG+RpCQI2U7s/Oo64wP&#10;4hg4x/Eo9Z802VtkZWVmVmLZWQ7W4znv8pOGz/dJbHEIqSMJbvvZmG3HyowjwQfX+D7o5/h2gniB&#10;jSAtIHMXl+Xtk24f+I+4P9/ndk/xZlI/1y5Hg80sZoxnywHWRt2VPXJA5/izj72Xx99MkICFdgC/&#10;vMrGMJtwVwMH7mNq8fw7FB/1LVNOsbR/u/l3MoUR/IMdO/3P4ev3eCeYWqQK93YwXcD2l9bLJE24&#10;SCTDBgM5B4P+3nHq5H/LLNWa38RaVHv0HUtqr85t71jIg6nGeSAArcDIA34BGwNekkhibynLbmUk&#10;Lt2H9fu9B/u7AD/qZDSAScKeFU43ABcDPb0xhep42qD9x6rmlEnluZkXiuyPlW/iOyk06aMkQBiX&#10;txJ1X5l4GMPGCQPutzgE1pabFPeO01peR3CzTeak+8MqI4YMqEH7oICjsPxqvNbJJEYRDC25flXZ&#10;kHtgKeDxtAB6/Kh6y1RTQRaSi60G7m02Z1Y4t8sjnAAJQ5D/AMJzgkn3kFXzaWJ5Xc6SK/jRkkuB&#10;JGslwojZsLvymCfdeR1x/g5nECx2zMu4ou5gMgYYj7pHUcdPr6YwV1/U7OMvrWjC7j2v/p9lhiBw&#10;65jIPIweVJzxgfMu61pl1o99HNJa6rG6z3IkuFkY7ssCShU4ZST7ZwAaOUdzUEhgg8tWb5Y5NrLz&#10;t2nd1HI4/wA+mlBCPNlZ5G+VnPmZI3FoweCvHbuB29Ky0vorYubqEqvmAW+QW3q3y5BA9T05xzzi&#10;tWzR4tgnmVXVRu3cc+W2V3L347/jyTUsOpp26Rs/2lkX/WZDbf8AbQ9V781aiO9gjhmGFRszHjiU&#10;dCDVVLdb1VaSNj5OSGC7gflTuvP+e9XkkVHx5o+WQq58wg/60jHzD/b6/wCRkxirNFkeYd205DME&#10;bBwhx0qTEbfuX2llX5W8lem2UZ/IVAFMsJbY/MeOGXJ+Tj9RU1sga5Zbp227sJynP7w+nU4b0/Wm&#10;A5ot8ykIBlgw4C9WU+/9761HsbyfLC9Ub7xTkmNx/hxU6yCNAjuo+UFQJEOflX+oP5U5miD7Wk/i&#10;wrLKvPLjA4/WgLEAaFGbHzFpmbaWQ/xIf0447UyaJp0Z44d/y5J8sHA+cdj098U2dVEO4sG2x5f9&#10;6vGVQntwOM+9QXFy8cuG3bgwG7aOm9upXkUPUS3Kk10bn5IWyW4Oct1jzjBwRyOgqdGWxjxE3HzH&#10;/XYx0PR+lVbSV3bybZt29YzkDzAOOTxz6dPxqWKRo4PKaZVXYPvyEZ/d9wwxjiqsK9i6sSt+88vc&#10;u7vCMkB/UH/a6d6jhULzJIVZl2LiZkzwQTg8dqCDcbsRsyjeeIwwHKnllzilkeKASRi5hxux/wAf&#10;A3Z3kHhvapGLdSLJ+6R97SKzfKitgghuTjn1xRFH9gPkzDDBv7zLn5vrx1pERmG51Z29WjVuzjqp&#10;NI0sfzFp1+76spH3T6fX6UdLBcjkY3BfMzMWj7lGx8h47HqKm+z733GNh8x+7G2Sdw9CfXrRG8WF&#10;iZl3Hj/j4VsjLeoHrQ0cgRmS13E87vJU5+UH+E+1AELxTPI0UTN0+75knGQRxlf6c1h2lgfGHiDf&#10;qFvItjayYVY2JDuOrEEDgHpx1Gee2p4oF60SaTpckaz3XEnmErtj3Hc3Jyc9Onerlhp8em2EdkkY&#10;WONVAj3Q4GB2yR7nvVR92N+rI1lK3RGtDbpaqJIH2xkcsqBTj3Y08LlCgVfLbggDgn6kZaszTb2W&#10;CQSQSKYf7kYiP8pBjn2raikaVfOUt838TLj8K55Jxep0QtIryfNz5JbbgruXoPZTwv41I7eWRIW3&#10;buG+b/2Y/wBBQ6hvuEeWv3tq8fgO5+tNQkS4Mbbu3QuR6+i0FDs4AGMZ5G1SP07/AFNNbblnPzE5&#10;3Y+9j0zmgsDukV12/wAQ8zaq49TySacMGLcCvl/7WQn5dTTAhZ0QFUOF7iNen41karNHF87O6t1C&#10;sTz+GfwrTuZ7eCDe0jKW+7tj25965zXbwSDaPlBbpwc+36/maumuaRjUdjJ1bUmk3GJi3J/Djqf1&#10;/MVgS3HnSF9pb/dOf8//AFqs6zcKoZMnr8pAwCPX0/yKyhct5rbYQ3+8p4612paaHPKWup4f4fLE&#10;IxYHqcjv/n/PTFbyMzR7SNu0HcVXnP8A+v8AyawdBwkW9+Se3HJ6fn+f4nFbbsoGQy/Ko5Xtz1r4&#10;insfY1/4gk0rdPfrtqq7bTuC5Zmz1HP+Senv64zNKRnGPvOP5f5/zmoAf4X4Ypjb6/r+v09qozja&#10;wpLRxYIz2ZfXg/lSwyv5Z3NuO77wzz+p96U7Np3rhc8Y+v8An8qZJG6dF3fNjk9ePr+v/wCuiw4x&#10;7jzI5LMG2/KOn+fqO1AmIBcN83/LNtx54/8Ardv1qJ2clm8vt1/H+n+c0jK2Gwzf7P8A+r/P+KJl&#10;uSO5I3g4PBXgZHPH9fp2qaOZ8BGOQG53evr05/8ArVVkDO+4vxklWx+Pp9PXr1NTRo0e3zARtGcb&#10;eBxyD/kUyS9DMWXcQvp8qkA+nv8An/XiZHUPzxgcYHQep/z/AEqojSZCE793+1VmIEoq7eOvy55x&#10;VRAuRHKjLe3bp6/gR/kVOhOdw+jf/X/z+hOKkJfZhx0OW64/z2/KrES7vk9fbrQtALSOuSpI/wB3&#10;3/z+lPVlKBW+b9P8n/J7moBtccYUHqfwJP1P/wCupA+GJSXoMr7f/WrQCdWLcAhht5Dd/wDP0qRG&#10;JbdvYnoBnp/n/H3qASOkfmgnaG6gZx7U9SwZSeOf4u/tQBOJSIztxjptHGfapGyo3Fjz0/x/z68V&#10;XQLwC3X+9nkY/lU3mLjeV7ZbsR/nj8aAHchSrD2+n+fSuf8AEQXaXDfNg89OowTx+HpW+3I5jXjn&#10;j/P+feue8UOFhCNt54244/L/AD+FJmlP4jyfx4SrPGflbJH6dccD+f8AOvAfi3LIUkIAb5iMHoe3&#10;PPI9v0OK988euAkirnHP4+3v0H+RXgXxSdWaRhKNv8O1j1HXAHXr+n5cVQ+qy34z5i+LPLSLGyjH&#10;TauAD/8Aq+n0rxW4fbcsY9o2nOCuPqOf847V7R8WJX/fNncy53DbkkjPI59R/nivErnyxc7d/fCr&#10;79f8mvDr/EfpeVfwTv8A4Vu/mRElmC8NubBPPHHpz0/l1P058IcBoirMvI2jdgdT+tfMHwxJZlWR&#10;tu35vvfh79vb+dfTHwinVY4ZC3909xk49OefT39K6MP0PKzhe8z6T+H0ytDHlANpBxk8cf59j79/&#10;W/CjZhjG3b82cD/P+fpxXj3w8mRoY3LZJ4Py9T/j1/8Ar1694P8AmhUxv/wLpn/Of1HevWo9D87x&#10;y1Z11uV8kuN23kfe/P8Ayfx9KFeTDJ7DqvXnGP8APrTbZf3Sgjthieeuefx/rQ+SNoz6d/f1rsPn&#10;yOZkZe3p83+f8n34pqtKzY3Z5429/wAaG3MNx/veo6/5P60kaSndleP727/69AEvzq+eeP4en4/5&#10;96GmTylAlPy8Z/z05P5fWleMGPGdvy7s+9R7WH3hweDtHy0AKHAXBO4dOv6U5mXbhxt25G0dPTI/&#10;yO/SmDJ4z14x360p3lcZPTjb6Y69c0ANaRRIQrcdcirAYsoJ28njNRpEd/IOPwOakAG5cYZtvzDd&#10;g9f8/wCRQBYRyCHGOuMDGT/n/PXNWIkUfJ8zKRy2MY/w/wA+lVowwChhznJ+X6/5+n62YccYHf6d&#10;vWgC1CoVcs2f9pf/ANdWFUbtvdvvc8j/AD+h/Svbsp2+W2O/rViJA68t90ZJbtVoTJF+ZhgdfRuO&#10;tKVGQx/iHTFIzqOvqM/qc9Kc/wA3G8n2H86ZI3cGkAJbKn7uev19f5UqgjgYNIDlmiLAevPXJ/z/&#10;AJPLQzbV2q3Pp/8Aq9aCiRQcZCqPRjTo2C9BxnI471Gi/utxXjpnd14z+HT8KcjEgcn0LY6igViR&#10;R8qkMcd+M4rP1dMEvkNjJxu6f5/z76CncMD168mqGqrmPfIrbQcrjvzmhlI888bLiNsrnqOP89a8&#10;L+KSgROqFlDE9F9/T1z/APWI6V7t4ziEqNljuKnpj868P+J8SiJspyePu55JxgHH/wCsmuaqfQZd&#10;uj5f+MEAAmV3C5+bcAOe/wCv17HmvHdGPla+WBYN8uGJPPt7/l+Ve1fGNCyyKG+bbx8x44zn9M9s&#10;V4naOkXiF9oVVDbm3L2z1PHbA4yeTx2rxKulQ/RsA/8AZ2j6N+D1wirGSOu0HIzx6du//wBfoSfp&#10;X4azI4hCknP9w/4f56enPzD8G5iIoWZiu7lVUdT9PXt9BX0x8N7gfuz83C87Ow5/z09a7cP8J8vm&#10;y949t8JyN9mUiRvmHzHk/wAwP8/p11i7NHuAwDwPbH9a4zwo7NGhVvQjH+fXP+RmuyscmPGe3WvU&#10;h8J8TivjZMz5OSxxz8uenpUMsmMNj/vpf84/z7U9i24qB2z09/1qKYHl4x16bu/p/n61ZxkfmAMq&#10;7ehwOD3/AP1VIkoMfyqfXGPaoCSWyDt3f3ufT/P/ANerESll+Y/wnIoAcsskbfu3XKn1pm8naI25&#10;4GT1Pv8Ap705gPN+719epqIB0YBR8o/ujp/n/GqAlSTdkqzDPU84P9P/ANVRy7g3zE9ONx/z+h49&#10;6dEjBiwXqcD/ABprrI3GDj3+n+elSAts7O+T8pGBuz0+n+e1Slg8mSuOSPr+HamxQkDJQ+nJ6c05&#10;U2uSzcN97np2/wDretAEsZfJK/e/r+VSNPIF+Vc5BwPT3/z/ADwKaqkHeOAOf8/5/lUsKK7fPtxu&#10;A+bp7/j14/pQNbnzh4h8XG91q4uZjgPI56/e5HXp1yM9fcnNVrbWYLqEyRyKNrbd0ciqSoxjqOD+&#10;GDznrVDxlogu4bq1RG8yOVkU9CSAeRn29uK8wnuvFvh2+b7Nq37rccLMNw2+nPOf8a/IcRUlKs1L&#10;u/zP6MwOD5sPF09LJHtx1uS0hXcNxbaVYjPb1/Hvz9a0tO8WmaAp5jfMoG055z2xx6jt/SvnW7+J&#10;/juw3xx30Bw2D+7O5ev+1x1PBH5CsO8+KPxML74dVij+b+C36569c54/E1nGjUlqmb1KTjpI+sP+&#10;EzsVfy/tUfPLAsCSw6tnPXA/z2z9S8T6TdDy/tarGPl3ls8Y44/px0r5Km1v4rasGM/iy+QOdzJD&#10;Kqk/kAw9vrxV/SPBHxDJ+0R+JdUXdgk/anPIwMfTHboc+vSvq+mrOSUbH0JfeJbXzWYy7sEbG5Hl&#10;NxyPQHA9ufc1o6T4hhdVt5mP7tV3LuyRk9MscYH4cHrXg0y/EfRI1aTVJmjjX5kuF3ZxngEk46cn&#10;/wCvWhpHxJntHjXWFELcFplYnr04x0x6HHHWs3h5LVai5oyVme8SSsHb5zkHDEMD6574PbtgEe+a&#10;p6xp+m6lavZXtrDNDImySK4UMpBHKkYweOD261yfhHxhLfW3mTMrRnG5jIenb8j69hXTS3yvDtil&#10;3bsAYbqB9fUfl0rP3jjqqzPNPiB8N7e702a10qSXyZFcTWav5iOhDAoFkDbVGT8qBQQSOATXyh8U&#10;fDk3h/T7iWaS2n8uZhNaXVhviMiZJmjbJ5YHLI27ZyMGMmSvujVG3jbOhLbst8w3dOn4npxzx+Pl&#10;/wAW/hpH4qthqKaNBqU8Mi+fYXKx/wClICQUBbhXALbWPBOASAAU9DC4l05a7Hl4zC+1hdbn5t+L&#10;fCGpajatc2FnDC1zeQAxrg7AspXD/LyT8h27Rng+x8nhtC000OmIskcLNHPLuB3Mw4GMkjnPAHXr&#10;2A+5viv+zj4IsrUePfh0l9H5cck72Ed5IFd4yC0TLJnZKNjDadpBTBwRx8iWOlReH/FktmIo2hum&#10;QQzRKQJGhkAcnOCCcDn2I+v12DxcakXynxOOwMqdSPN17FPw5b2FhBcTRybmtmkXZuwDthO3HJx+&#10;8k9ewrWtNNkujY6W1wpkk/dq2Bn72N2fc8/XHpzQV00/X7jTZRtjacYaMc+X8rE/XC9umPQVr+DL&#10;q0XxYkjFf3afKxIDIxMihfT+6e3LrxXdKd43Z5saajKx6P4X8LW6XFi1vcDy2+RYWGQqhfutycjG&#10;3cRjJPbmvZvggvn7L8XDLJlp2Mm0Mqnf5YYD+87yP3wqqcdBXldmIre2+x2EzC7ZGi8xuRHkohUY&#10;98gn/a+mfVfhrIlrbfaPs2638wszNEV82KNdqg+uSBhfV26jgePiveiz2sJFKaR9B+DpVe3tYIyq&#10;hFU7WT7pI4DH7xbHPU/ia9O8NR/Z7cusYVpOMdeOwz6dzj1NeR/DO3uLzSoL2+mWOaZWdmWPau5s&#10;EkdwOfXoB2GK9e8LS/ZtODTynLOEDNH2A5br1/z248GsfTYePNY6uxaLe0qyNsEhPzZH5egwPTjn&#10;0rVt/KdlBkXPRW3Dlff/AD2rC06e18hUQyL1O3GPbnr39a3be4M1uWYdW+UBcH3/AB9PT9K45HfG&#10;Ny1DM8e10g29WVd3Hr/PvmrAeRY/MWNU38L3wxHX64x7VBZr5SqFdZGX5iVwec45xn+v5dNP7PDc&#10;QLBKGwwy21cYb3/DHv8AlQixsMcrRsZgwTHbsevP6/ripLeDzNzMqPt/ur1/z/KnW1qRCxVWZY1+&#10;Zcj169cceg4/PBsWyO5ULblowegYZP05+lUYvQqSW+1vLK9vlZh94Y6e/wD9bn1qo9g8zLM8i88O&#10;u44PoP8AP610k0BkQKitskjzJIf4cH7p6ds/gPzz57W0DqEBkwueuef8OlHL1FGRzN9YRruYKW/3&#10;l69/5c/WsO50uOJm+zoVHfcxGW/z/jXaX0aTRbsblX7yq3GPf8v8iud1i1kD4ljby2X5s8cZx/T/&#10;AD0qGbxjocvfXFqkWGP3fusvfnH55Hfn8qzh4p+yqIHj2qqMflOckAevc9uR0NLrA5dhErdm7Y68&#10;5/P/ADxXK6rd2doWlkRXjX5lXfjdxn8QfYfmKnmN1TvE0NY+J97KGttKtJLqReghTPzfy6e+Pzrm&#10;7+HxrrU7Nr2uR6fFMuPLt5A0hB9T1GT2GT/XPv8Ax1rWG07QdN8tWZvmjjCj3HPHb/CuP1mP4pa3&#10;cLBavumkDL5Nr8z8A9fT88dfx3pGVSnaPY9Y8CaD8PfDl8dZ1Cb7TcLwWupNxZgcn8eM8Dr2FdBq&#10;n7SnhPw3D9nh16C2QLiE/aApwOx/TI/lXzD8RPhD8YodAfxHrniWe1ty2xbaGcBy5zszwFweW4J4&#10;U8ivBdV8D3+o+IY7i91u6nt21KC2RZJGZnk81Vd8E8gcjA5yTjGMj2MLhZyjdysmeJjK0Y/CuZ+p&#10;9c+P/wDgob4G0S9nXTdSW6aNQJBHlghy2BwOv6c/QV4p49/4KP8AiPXLm9g8I6HMsiKflkkC4XYG&#10;wvOCxzge/FcLZ/BvRrnwb4i8T+Eb+0u5JtYuIrWOWQfvf9IjhhQE8AucsD6dumWfCT9mf4i+O/iD&#10;eadd/Ce+a+jYQ/ZpLaRIznBVy7AYAYhmOR8qBRksK+hw+U0lbm1+Z8ljM2xEY+7ZHl3xZ+PPxi1Z&#10;JtTudTkt40vdkkcanYzYXBHY54/L6k+Ja/4r8Q6nPI+o61dTTNzJulK5Y9T0/wA4r9GP2s/2B7j4&#10;cfs7Wun6H5Mupbzc30nlnA2rl2z/AHQSefVunSvhy3+FGhaFK154w1mNVQ/LCp27vzAJ+gHSu+tR&#10;jhbLY8mjWlim23sb37J95p/jLxdDo/ifwbNqOm6D4d1W5+y6bYr9qvpPKZlQyY6qfm3k5VEYDPSv&#10;pz4mfEz/AIJ0+LvgXpPhe21e6j1fQvh7K2qSQyXEq3upvFbokCrKMB1YY3R5ULGQc8V8ijxIukaj&#10;FJ4N1mTSRCrBp7XcshQjDLkY6qSCO4z71w95b2qSSXSSybnkIVWByP8A6/Tiqo4unGNnFMxxGXzl&#10;JNSa9De8NW/hm/myqJK5ARZFUrljjGB/LP6Va1PwBaiSYxJ8ifKrrnIweD/9erHhDQbKyeLUWVmb&#10;b+6RgSqdt/1Ofpz2rqvDOhXnjHX7PwzpKGa41G6jgjjUcnceTx+P0Arjdb3tD0oUuWF2fcv7KX7L&#10;3w88c/syaNqnirwZazS3GmkNNNb/ADsp46ke3HpnNeAfHv8AYX1H4Z67/bHgiKT7I0mRHDNkJwWP&#10;uCo/Pmv0c8B+G9P+D3wS0nwhJJCkllpyQ7ZHC7mC/od3+TxXmnjLxX4XuPD+qX/iLQZpIbiUeRew&#10;3yW/khFBkTDKQ25GGR1HHqa6K0oqjZrUrLqDrV3LW1z4T+HWp6p4Vu40/si3Nu20+d5xPYYOfx/P&#10;8q9gsNFk0+a08YWkEcdvJOqXsJbd8pP3yMDp9T2yQeun8UbL4Fa14Xmm8N2l5b6mwDtbwaevlK27&#10;nD7s7sck4wSCO4NaXwt8KWNx4WVInJikUMu35guO3I49MYHWvjcwUIu6e59xhIyjGx6xbaXA2h2e&#10;r2DIwf8A1jKOSevP6f5xU9msbENLtUyfMA3Iyf8AP8/pVn4baV5Hg9LJlw8bbRuzhuePoc++e1aD&#10;aTArxxxRFTuwx2klepx755/PtxXk8x6cLMu6JbyFlRYvlUZVm4z/AIdPpzXa6DaW6w8L0yBkZA74&#10;46Vzun24twiqGY99o6/5/wAa6nS0liRVjC7uxLDCnH885rGRvFnQ6TlRsMjM2cttBOSf8/55NdVo&#10;7M5+z/Mnt6jpn6YrkNEeHzNm5mYn7o/h/If/AFq6zSZWuVKRxnft6d//ANdYmk9kbtkrwloQ+5s5&#10;bf2/SryS7f4f93/P41n20hkG9juYN/CaswF2bLIeWwc1otDEvxsXGzZ97jHpTby13QYjPI/i96ek&#10;IKM7Md3GP8KndAVwTz0296v1Bo8V+MmlK0bXG1mZVyGAHGBj244/SvN9D1DZqDL5e2Q4C7jnaAQf&#10;X1HavcviBYxzQyJLHu3KQv8AT/P868RvNJewvdyL8yPjG0jn8B1/Cqi+XQzqw1TPOfFfwz0jxb40&#10;uLu5iRszNJC0it6j5c/5PtzUNl8BMeZZoh8kMT8rZLMcDnJHPHQcHoK7pdPvI9SN4I2PzFlXbznt&#10;j/6/T8jWzpl5cHct9EJFVQSu7k5HGffOcH6V005uVrs53Hl2R5tcfs+208vkXNsNuzbcu0mR8y8c&#10;Z47ce/vWLrPwoks4n0mxiK3F5kPNGNyxph9zdiWAAA57rkEECvXtb1OxTcLyOe1O3JaMYVvToSOO&#10;mf61h3cl0ZmkeE3aND5UHktiQBs5OMcjIB46lR7V0xlykyjKS1OFh+C2oS2Ml3fXssc0kfmWdv8A&#10;aHZCpBGfMHVu5B/u9OAazP8AhSutReGP7VS7+0XwwHjj1B2R1LMVUKcDAbPBJ5AIJ4B7/UtTVl2W&#10;V1H5KybliyNqDOCAeO2evPP0qGw1O7tdIt9NtN3lG1XzlkJXaFx90kjPVgO4H1reniOR3Vzlq4OU&#10;42PGIPhdaeKobzw3qIt49QtUV7nT76N2jkiLZBBCkMM4Ppg55IYDU0PwFonlNZ6VY28eqXUjmGN1&#10;8yG5deJCXXBOMoSpXOGGMg7q3/EmkanFe6frGk6jJC9pfNHcedj99bS4RhuwCQNwbHPK8DNaEPhy&#10;9sfGGl3ixO8Nx5hbYqMHkAUqTkZJzkdiR3PNayxfMtTFYB09jl9Fs9YltRZ2lr8i/IywtjzBzlwG&#10;zuYHJMbKjYB+9zjtPB/wu8NeKfNbVvDVhNL5gkdJrVIZkOOJkaIjkjOG+Uqfl6109z4Qs7yFr60t&#10;GkLYMh8zLt3EgxxuHGOCcAjuMbHhnTJ7qwUXMqfaLK4YJPCwJaJuQQc8jnOCeoIrmlX5ttDop0OT&#10;c0PCFoPBsosb+/nutzCOOa4JaRkHIVw3U8cnhsjJ611ujeHLzxBe/wBoXcBEikmGTcB5Yz1Hp0+7&#10;6fnUVnoJ1cLOtoFmX5Jfm+SRCOh7gEEHPY856iu58K6BNDBF5p25VdzMw4/Ejrn/ADip5jZR5St4&#10;X8OGyuri1A2+VIskZdQdsZTBXrn+Anj++T3519Rs4hGs0KbmVfvL91umRj8R6Y+tatvpKwFpl/16&#10;uWDL8pxjpx14HQY/MUy/tWQmYA7cdNvB4PPGfw/KsZO4kcTrVrkeZkeUrfKG+ZQc8jGf179B74t9&#10;O8hmiBkbjDRKvQEdOvYgEeuDXWaxY24lktkZVkZR932z0/z/AC55fVv3bytG275htb1/z6fTrRTW&#10;qMqmx8v/APBRAJPYeHVuVTObplMSt0xCpxxjPI/IZ7CvlgNx+7c/7BbBG09Prj8hxjHIH1X/AMFD&#10;pUtvDvh0pIGaaaYKcnkAxEjJG0Hj2PrxyPk8qqqBhPl3bVVg3T68j9AK9aXQ+54bf/CXH1f5nrX7&#10;LnjSfw943t1eT7z/ACdl6+/b6n09zX7Dfsj+Mxq+gWxEi58tfut69uefSvw58I6o2k67a36SrhJl&#10;IZcYxnB59OfryenWv1e/4J7ePxqeiWoMmAyqdu7nPf6j+XT0FdWBny1T57jzAqtg1WXQ/QTRZTLA&#10;reorUReelYPhC6E9mrZz8vat+PBGDX08PhPw6S5ZWJoFy3NaNopP+NUbcZPStG1U9zVkSLcQwORU&#10;y9eajjXPIFSLQSOb0rm/GF6ILVyW4xXRStiPI9K4P4m6otrps0hbHymh7FQjzSSPzj/4K3fEf7F4&#10;Vl0yCchpmx65HTt9fbGTX5b3CglnSRlI/ibHXJ4/X1GcV9nf8FXfiJ/bHjldBWb7jMec8+g+uMn1&#10;A/Ovi+RtucsfmbICEen09M9vXrwK+Txk3LEM/pfg/C/VMkprvqDLtYSBVA3bvmGSeDnoOT05x69D&#10;jDdyOwAlb7v3eCufTt6HvjnHNBkChgJYxJ0xwM8dc84wPX1oV5Ix/rH5+X5s+vTpx3/+tXKfV3HM&#10;+/aSn3owuGb72CD/AE/z1oV1aUNI5K7s/MSwHt+Xt7VGJGctAs23cMrubHGMA/4e2ak375G2uu9e&#10;Aq9ufX29uamQwJbKrG7KynHc/gcnOcHue2Rzg01o1TKoB5YBCs2fcevTHr2/KiIP5W50f5f4hz+H&#10;PPX6c4601v3rhs7V6beM9ef0GfU+9MroDKsg2MflYfd2npjOCen5dj6dXKQrbfOO3avyeXjB6Hpz&#10;6fy78RsxT74x8u3du5Hr/npQ8jMNzY+ZiO7ckfzAHbJHTjnAMklLKWymWHPUZOO5z16fj+lSJlG8&#10;rzJFBIH3jz1x2+nGO3bOahWR5AxtVUFVJ2sW/Lvj8eefenCZmnb5lT5icxtncOOvsMk9ec5pDTJJ&#10;WKo/7zO5gMjJ5x1Jznt/nu2UbXMjk7WUhyfTHTIIyCM/T2yaGlkMrIgPUlmbOR09fft9OORlNxSY&#10;+WOGGfkPC8nuPqOnYZ4osIJzHt3SL8zKw3HHU/59/f3Y7hmIB/h+ZnHXJ9+n+evYDkOsjP8AeHzb&#10;iOPbGRn35J57YNNLTEAO4ySANnfkf55wOPYZoLhJGuSgiX1Y4xnjp69M9+5x1px2fLhY8FfuquM9&#10;frx9KRFuXDbV5b5U/Pkgds9e34Y592/ZR/ZA8YfG7xFb3d3p80OnhhumeMjdznHHbj/JrSnTqVpq&#10;MFds48djsLl2HlXrytFGD+zf+zL4z+O2vx2Oj2rfZWO2W52nCjjge/Q9fzOTX6q/sn/sX+CvgpoE&#10;DxaXGJtmZJWQbmbvXR/s3fsx+EPg54Zt7LT9MjjMajllAYn8efzr1O/vo44QkRxX2mW5TDC+9NXl&#10;+R/OvF/HGKzuq6NBuNJdO/qJPJb28YtbQKq7cbV4qtkD5iPrwKricudzNu3fepZrgRpy3SvejG2h&#10;+bycpO7FupV2kh+1ZN/fLHuyy5+lN1DUj0/2fU1iXt0Szbieedvfp2FaxiZuXLsUtd1N5GYKx+pH&#10;WsW+ufNGDIPmyTu78f571LrN6kbcnaM4UlT/AJ/Wsi6umUbjwW5/U/5/ziuiMdDHnI7q9JbZ97P6&#10;/wCT/jWNubzHwzZK9wBk/wBf61oXGxurbW9u/asu6YLJvaUbWGF//XWsReZBLOTDtVMt2zzjj9ap&#10;vExckn7zEt/eA79f8/zqO/1qws5GHmbzjJ6dc8DP+fzrJuvFs8j7LKBmGCFZeo788j06Z/KqEnfQ&#10;25DDaw4BEfGVJ7f54rK1DxFZw/LE3QY5b3+vt681kzHXtTwbhmVeRhunX07f/XqxaaNBHxP87bcj&#10;I5qb2K+0Z9zq+r6ofJtd23p32/nx1/A56ntUMOiiacS6jM0rDllz8vXHTv39P1xW1dbEUxKm1Y/v&#10;Z/rx3+lVJZXDAlcZU4U/iMe/Sp5rj2C3gSA/JH8oHPy4OP8AHirlpF5h4lDL/Dlv8PwqnGW8/wCU&#10;hgo7duhx/wDr5Oe3bVskwctkZON38j/nP86dhbGpbYij3K3+6y+p7D86jvJQUZ5Fxnqq/lUkYmeP&#10;G3nGPmXA/lVHUTkMyPuJbZ19aaM1voYGrsNzSxjnaS21vu/r7VzGrssoV0UYbOME8cj8PwHb161t&#10;aqwQNI5b733tuT/+vp6fyrHusn5PL+buu38PwHP5fhVI1gvdOP18xRqZC+7HC7eoPHoPT8eK4nVJ&#10;NkbQo6qQ2NqYXPP09RnH/wBbHd+IoFLuHTPy8bv4fT/P8q4bW12MyHnAXdlRyefxx0/yc1PUuJzt&#10;3NDEQM/MCCxPPbp09z/nFRlrbdsZVkTy2V43wwcEcjHIIxjj3OaNdnUXDB2Ve/zc9+nPHp7cjmsq&#10;6uo7GKa6vpNsaoXmkIB2AAnJ5yT1yAOo6HmhmkY6Hif/AAUL8Hr4q8L6HrVvFb7rOWb7ZJ9l8yRr&#10;YYXJII/drJKpxzje7DqVPw/43vwni177xjpv9o2slndII45Gj+doJI7dkZevltscKDyqbCcE1+k/&#10;jBtMbwbd+K/GN0trHcTWu2zvG+QRxzpIkJXvLJ3XoCRnIXNfDvxS8Maj9p03T49EtbO8s9UvFjkk&#10;mEcgDRxyrbpE3VUAdFdjyZ1DhdoY+Pjqfv8AP3O7Dy92x4mnkDTW8LWDs7ws29Zm3Yb7pVSDhlBw&#10;c4GTxjubms6HNBL/AGrex+dJJaj7CzKxWZwu5mHOCRnJBzyyg4DVTtNAvLXxDHbp9oklNofOjSPa&#10;yuQwCgZOT/q8g4IJKkZArpvEtla6brlv4budXhFhBIwlhs1MkhkjGwXA5AQlVH8Q+9hh2ryzobMX&#10;wYFgvW06558zzRMyzchRGTv7Yx19MZx7aEl2k1ncRXV06kaYlusittwqMhIH5Z/4Ep5zVfQ9V01r&#10;ubV9C0Zo7czBYJLqbzX+YGMrtAA4VycYPC9SOsd1fXYutSH9pH5btkt40wvmFt5AwO2E/LHrU6Iq&#10;51GkPb3CSWulxSqZI4mtY41P8TCNd3OBzkbsc9eua0JfEBtrJNCsLp/9IvHuryUDC/JmOFVA6AAZ&#10;OSeq9sg81a6lf6HYXF6LgXFxJIBHtH3IVfBbHY8qR05Bzzip9Q1uRWh09LZNyzbfMaMYMKswxtHB&#10;zyTn2FZy2Li7SubNlPoWmeF0u7qN/tE9w7w+SSrIhYBnAPUBlAJ4zlgMjgZ15fO1xb3NyFWZpG8x&#10;vMzuZXKiTB7EgjuPoCMZmq6i2rSSQu5VYbbbHbtIAI0bspxwADnBGOG9zS6St0HvNVkuPtTnEduB&#10;Gd2OAGOe3THb6d8eRnT7RWsd54V1e+1Wf7be3K/a7mBXjkkYNsKuVROuAS+zrnAAPbNal34xmgnv&#10;L+wu7iFb6GO5ng37kuZXRSSRwACxkcf3fMIIyuBxsGoRxWTfZ7uKGOVmt7hR8rQSBDhm4+ZHAfOO&#10;QVYn7w3WNWtNUhaFbpmRby3SdYWxuMYX5ZMDgo4yVdSQVw3RhWcqetzanWtFLqaU1/BNr89/a28U&#10;cYyfKkuCesmMxkj7uOCOBgE8da1/DnxGuIvtGty63cf2g8hivUaXcZlIUNNvJ/imJbvzn7pJLcRo&#10;PiC1tPtVjqdnFb+YuxLotN94HPzgMTt6Z2rnk4Vuam1KW30+ea5utwguPlcRbZNyMpUNHlsN8nHD&#10;AYHXgij2fcmNZ2uh2pasNW0+aaKGFZPPUSPsDIhUE4Oe2F2njGFB9Kw9U1NIvEj/AGre0PneVJ9n&#10;mIOCRiXkEZJUE9OQPQVT1CzvFsF1azcXFiRgTRR9ZCWA3g/MuffglWAJ5qOAym2k1d5VDRx4mVSM&#10;DcWVV/nnjtg8YraMehzSnzam5bapdXdyusReYjQzJJHIG+6hI/iB542/N7Z9TXV6lqUupa39tubZ&#10;kjuLgxyQsvlqZsDegwQCFJJOMgBgD2rjvDos5XX7bZSLCysW8uQhZfkJwOM/KQQcnsfWrkupTJcS&#10;OkamBrhVhkXbtSSJhnGAMLtcDgelEomtOUuW5sanqzaZq0liN0lsjSfZ1A3CPIZcDb7Y6ngr+WtY&#10;+JLKxsL28uXO5rDNlb+WreZO7MBuB+VjmMeoXjv8w4u7i1G4t4xZb7iSOVZZIyw4zlzx3ByR9B+F&#10;R3ssr6fDOdN8t442jvgWClTsCrJ8wwBjjPZiMkZBWPZ8we05R82sS3sC2FzqDQgFQuZCRMYwPl4z&#10;24H45Pru6F4hudKsZPEMTttCyIrRuVaWXawA4xtRlJbP/TIqMFgRxGoT21tAy/aVmLNkTDO7d/c/&#10;9C6Dqav2NxLZyvZpcCSTIlWN2zmRQdoIz82FYrjGCSox6XFamcqjIdUsJVaNoLp2aORpI9snLfMf&#10;n65BIBb6DPOa6rxA2lHVz4m0iK2to7gtcIiwhVX94W8pEAI6SRYUYHBXpWbc2djqF21rAl1mea3t&#10;7dWuFEbpyoJJ44XAwD3PY1Hb/Zb24k0TUNQUQtuaFhIFAZgMuASAQu1GxkbvL2g9SNeQy5ryNrwh&#10;pKXF5qWuSSxzXEcMiWkSqrNL92MxpyMsVd365wmMkk1X13xnqEDTQa/rM0lrC++xijYbY0fcDEiY&#10;CQKxwSFUH5WzxmsXwNHcu1+v9olfs+mySiTzQE2/c3fMDgZfjjJOcctxV8WhfEulm6WZmm1HLR+Y&#10;OY7iPIZWyxOWXbgnjceCPmA1gtCWxj+JJWmuvC+safG9tJIs0jDPmJIoZQVG4bOCykLtyCM5wMVN&#10;KuRdq8UNkwazj2qY7gqkXX5vn3YU8A4PGB0GcQ3Wkak/hnT/ABBc3Sr5MxgkEhBbcqKTnODt2OMN&#10;6o454xMl5q5WFob6Nvs9xs8tbgYROQW2htpyMrtxznmq2RHU2rawhvtWktPD9vGo/s8ybsgMJEh3&#10;Fhg/KGMee+CcHaCMaFhf6EtvJqY0K3kks5EWG4kkm/ctu2iQBJVwAfL65GTggkZrP0DRBqBt1sVM&#10;cnm+WZJssQnygp2ySAfwDd8V1Wm+G7/UZbrT9Mto2tbqJz580qfMplj/AIsgEB4Rk8gbj1UjJzRj&#10;uUoyloit4p0az0i2KWl4i2k0+yYxljhUfJfbtyC4x8wLjDMCFO7Ppvwv+HMUek2OueIbQzSXlxCI&#10;9PMTpFHGYw2A7AZBYK3BA6Ebhlqs6F8P9ZvVs5PE9nA1tpdxFi3WEhJFweXKH/Vb9hZiScNkYUZr&#10;rNP8B3Xh+7ttf0C9nUx3ckzabEEjh8xY2LRmNgEVirZG0BcBvUGvLxWMhKPLFntYHA1Iy5pI6Xwn&#10;pR/sxU1+4EY3M7K9qm1gpwegyfukEdTtz6U2/j1PXZpH0y0isssBbyRr94Lgtx2AQk++PQVPf6rp&#10;/iK2t9TnTyYTCsUkbxeV5cmSxGM9/mPXr17Ez2uqNDbXYsdJeQQO0cM5bO+UL9xCOoYg89MnGew8&#10;OpzN3Z9FRUbKPQa8d017Y2FvEbexV5gqyN1UFMMQO/OeOwGTjisW71C98OqIdOsIre3vLgtcTR3e&#10;1yu373PTg9PVhnpxNZeIZdXSZr7Tnh+zyEMp+vbnnPT8O3SuB8d+PLi/S6stMDRxQxjzrjp+A5Bz&#10;xjnt2NTTi5StYqtUjGPMmYPxP8ZG7tZNNtYWFrbn5mZtwGPlUfU+vPP415Pqkk+v6pb6Vp0MlxeT&#10;SLFDCoJ+ZuNv1yR6/wCG5481uQwraRTx+WwWVhC27DYB2k+3GfcV9Cf8ErP2Uj8avii/xU1jR5Lj&#10;S9DmVdNhdSRcXWOD/tc4GPU+1exhqd9EtWeDi6ys3Jn3l/wSp/ZEtfg18MNL+025/tCZzLqE235j&#10;MwyTz3jQjH+0V7k1+iXhLTfslnHlFh2/eXb8oOcj6AED8IvQ1578GPh7F4Y0eGxtwqrCuxXX7rEF&#10;iX9cFwzY/uxp1zXq1lbCO1w8eAflaH/2X6kbE+pavrKFGNKmoo+IxNZ1qzmx9szyhjAAvQ88kcMV&#10;z/urlj/tMKs2DR3K5iHl8jy1c5KcYT8h81NjjgSVi6qybT5hX+MFvm/76YYHsnvU8ccYBSc8Pkuw&#10;7jvj9FH1rs6HJbUcJPLYKu7YNu1fUZxGh+rZc/7tTLyuWl3fL+LjPJ+rH9BUNzGpbypZCu4Nu2/w&#10;8fvD/wABX5R7k0pV8MzjbnlvRWx2/wB1ePqaopaDpAsv73B+6wZl67f42HqT90fWpELKnzldyklt&#10;vQHvj2UfKPfNQotxOwVMKd6lWzgAjlQe2FHzH3qTy28jKjcuQEU9cfwj8fvH60PsTElMhTkoAc8Z&#10;zhDz+irk/U0yN43HyI3QbY2xkKc4H1YjcfY09yCMBCynH/Avb/gR6+1RKRlmDjgMfMH97+J/pxtF&#10;BY4wrv8AlJzydy9xn+p4HtUdzKV/eb13KSwbsDjBb6KPlHvTw7gsH/d7Wxlf4PX/AL5GB9agjb5j&#10;GI1/h/d9T6qn4D5j9KqIpDoC5OGj2842npwP6dT79etIY45lMbSMu1c7ivKA9/8Aebj6CkVoWRpI&#10;8lduFOMEg/1JB/AUvnF2Ds67mkxGv95wOWPsvQfT1qiBQ22Vtu3d91h2PH3foB+uacXDQMWIXcpI&#10;kbjH+1/gPWq8lyMbjwv8K45K56/UmpPMZl+RVZt21V7M2OB9AKloqIsBkgi8t23FRlW749T7kU/e&#10;HfDDP94f+y/nUKhREzk7i3yjP8Tev0zTVkJcRuzfNld3p6t/Ki3UZaIjM7C4+b5fm56Aj7oqEyD7&#10;QzSDjblcDow7j2FOjbdiUptVkyu7r1xuP+eppnkmJQct2G3+QqVYBlyEt7b7XJxtX5kbsuDn8T0+&#10;lfHMdtdfFD4v6h4su4vMjk1BzD2Cru+XHtjH6V9R/F7xCdD+H2qXkf8Armtmjj4/5aMAhPXtuxXk&#10;vwY8Hyx2ayyR7dsgbtk9QP6fnXTR92DZhU96SivU9H8DabNpmnx28cPlrGoBYD06Yx6YH5e9S61c&#10;Bo/KLeZ+8O1s9OTj/PatCWeOzhSEvgMvCqv45+vH+cVixMdQvmxgru2/lxVwXUyqPTlRLp1pNGFC&#10;xfeYAMvOM1pQxLbiRpPukH9Of8//AFqmtYlVEdVJXYudvb6+nT/PapcSRFWG/nc3Ttwf/rflQ5cx&#10;cI8osjb7TKDPzfl/niqsiyylXyVzk+wPy/1z/wDrpsl68aSRsN25SV2/5/z+dRpNLJH5R+9gHbt6&#10;8DPbrx+n0zOqLK8lsHXLZblR93uD7fh/9fIrQsA0YSFFT5lyOnHCj+p//UeKpDo2QWHaQ+/Hbv8A&#10;/X9CMaVjGjMHJGG/HgAf/r/X1FDBGtYMFjj46fNx268fn/nPJtyTgCSNtrM3C56YwCT/AJ/xFVbN&#10;XAUEgDcxYevXj/P8qkd3Ekh2jtjPphR/n/Gsre8U37o8srHIwpb8e4/r/T2pztbq27zB/Eq/4f5/&#10;/VVCyO0bRjcrdS3P+e/6+vDxbzhh8u3cxK8jn/P+eppkokku4pvnjGPmBx75/wDr/wCeRWbNIrWM&#10;hUfeT5uOe2au7G+YcZDYIHr/AJ/kO45z5xJDaMG6mPn68VUbElOR9s4Yybi3VtvoWPp/n69cm63F&#10;D1HdWyOPlX/P/wBatKTas7Jlv9Yxx653f0/znFYtzJIsMm3duRmK9snAP+f/ANYrQgh1AO8vl/eO&#10;8jryecf56fntNc/qS3cVqMz/ADeX19TjOf5n/JrYv5xtZxlvnb7w7Z/LHb8cdMEYupNJcR7d7btv&#10;tkDGPr+XJ9MjnWBEo31OX1snMhAVNxfAVQPlyev6DHofcY5HXWREYM7Fiq7fm+bqMc//AFs8565B&#10;6TXJUjaTBXnJ+bsNzH/I6Yz2Jxx+tSuQvmSfMu3b14xjOP8AOfXmt3tcmn8Ryt7GJbzdC4VmAUfw&#10;huSPXjt05Hb+E1q+DdPe5vI0nyI1VSy42jAHGfT6DgZ9+MiZg9xu3gMihm5x+Pp+PbHb5a67wdbt&#10;YwpM2CZAuOo28479v8O9YuJ0HU6FaRJCoQANuz8rHIz0/r+NdfpEQh/dnK7VV2KLkxsSOTn778Ha&#10;vY844rm9FgZkjhIb5mHG7rnP68/5FdZoNrM0ce+blsjcAVAXgEjv1xlsZwwVeWNc03qdMfhR0GnW&#10;7WqRyiMcLjbk8Y7ZPYHd83rvk7CtKFGRXfYAqL/d28gfoBgYB4XagORG9VY45Ug3KzEdGCryOPTn&#10;+70/2ABkKN9rbFNHJbkMPmxtVeeeCOCffHr0BJZN+RQ24ZDDGU+XbneOnP8AReDjPQAZGVkDQR6j&#10;FbXG3cIlVV+dcIc57Z6Y2dycbOf9W5elqE48ppY32rvJ3ZUqVwDnjA6A9MDg4wCNmLeXIiOVuiNp&#10;+bbg544zj3C++QpHIwtcugnI7K0vcbJ4mGdmNijnb8oA2k8cY4PUFQcbpMXop/3MbKr89QsmSemB&#10;z97PHXG4suceZJt4zRNV3eWqYbb/AKxcjORwRgfU9+csful2PQ218pjVjPwytndls9c5x14Y9OTu&#10;+XmRKhoE7ovT27Dy52RgRjbsbcuDg9/vcnIzjduXOPNfbLZIN7RSsMsuP3bZ5AHTj5s9ieuR/wA9&#10;TtBdsFaOaT5WJZS0m4EkuD93/gfI6/Nt4MWVt1WRpG+ZXWQt8y+mf7vXqc46/MB/yzyiirOHiDHz&#10;1bhflIL7s8DHTfkPj/a8xehmJSFpmuFZ5Wychmbdw+SSSccc5ck995PG5NurfBCHZ7jYSzFt7Z4w&#10;3XH/AAM5HXLY++hrLk8olo/PUDjeG4K/eyT6dG5H91iOi5AHxNtfbazyLuYfdwvzckZzwDkdTkAj&#10;J+WIg1dV0jSryeO6ukeNxH5cNxD8ksIwB8pyCOFHU8bQp+7JmS3CyXKp5+1g3y/u+VywGMduR06D&#10;bjojEuuntntlWTaqsFdcxj5M/hkfjyMc9Ho1B7DdM1bxPpQa3ivl1CLkqs3yzDLAjB+6wHIAOOWX&#10;Jyxre0XVtH1O9a1sN1lcSODNHIAkjYYMpXOVkXY/VSRgdRXHx3iWdywcli2MKIzhvm9BzyTtIznL&#10;Y4Lbh0GmtYazCqajAJlY/LuXIHGDyB7N8w4xvI4VcVzWM+VnXJJcW8LtLbeXDHGRukiG7ATB6Hvg&#10;9OTWlHeRllMVyzLlmXbMem+Nuj+zdDjFc3BHqWmr5ts63duNqtb3bFXBGeQ/OOA2QRnhjngZvaVq&#10;Fjqs6gJcrdxr81nMQjhtvzEAffGU68rk9etTy31DU2khj25kw+V27tqHtIP6CrAkLYfy2X5uqqij&#10;rGwz/T1qvFcyKu/USsP775UypOC/Gff5u3H51NIrJbKwixtTcCAo/gz/ADUfjUj6D5JXXcgJ4XnM&#10;i88OOgHtSmdFcbnJzID/AKwcfOpx93k/NihJAr7JV+bc2V3oP42FV2JYM0cgVQueZsbfuHPHOKF5&#10;hsHnP5HlNP8AK0fGJ15/djsRz0rP1BvJm+aFd3mfK6qBj951ynI6+hq05a3ikijuFkbGF/fAdpBj&#10;p7frVG589wXO7+L59uR1U9VPpVWFcqWjf6SiuVk2lQzcNnDkclcN09R1rUBieNfK3AgAcTMOoIwc&#10;j0/nVC3hElycFiRIQBvD4xJx1ww/PFXIBIrRxsXX5l+8zLn5iP4gRn2yOtEvIIklnEzjzYo1/edy&#10;oH8A7qR39qkkvJpI9kkh3bfmVGB68/xDkio7qWWMRhoFKtCvzNh2XjH8PIPFQ2csc33XV128fvl5&#10;+X0b6VNuo/IsRQMswPlYdZMbmiZc4cY+6ff0psbqLdcSFQF/hmf+6R0bPp+OKsbY33B4T3/h4Ayu&#10;DlTj9KDtDNmb+Lp5hH8RHcdaLjFKTyAO0rMm8csyN/Fn+R6VU1C7sdGspNR1Ar5aQ7j+7UHoQAOe&#10;vbgZqwGWRTJtjZux8yNh90c+vUVhXt4PEGuHTo4Fazs2Jkbcv72bLYX0IXPqefTFOPnsRKXYTwva&#10;NdXUniC7T/SLw/Mu1P3a/wAK7cDOMk+vWuoESm3/AHaHb1/dwquPbJzgYNZklulqmJYtqlcCOQYH&#10;4bxj9e9WbWWNYQZWC/7TKVGfwLD/APVU1Jc0rlU48qsPmdGO15d3+zJ5Rz+aUkUy2Q32qxnsPmhH&#10;PPpj/wCtU2wShjbSh+M4jbaPxIpvmB24uSGQ5O2SRj09geppaDszQtby3uwXR1+m5SV/InFFwqgA&#10;BvlLche/19qz42kWXeGYFRjDb/6xH/PrV63uEuUwfr827nr6gelS48r0NIy5tAiZkVg7I3OeV4X8&#10;KjdER2nMZZm/imb+n+fxqx5R28fL7HtVO7uWXdGPn9/ShDexX1GeQfvJmRucDCjjt/n2Fcvrr7tz&#10;QNwefX/P/wBetjVnO3EuY/m43NnP6/h+dcvrsu5dryY+b5mU4B7/AK/1FdFKJzz2Of1K+ld2BlyA&#10;2d27H4n8R9eKq/LcHzNyr2OCf6028g+dvLhbb/e3ce/+P4VNZJvViUjHb5nroOZXeh4v4eXZGpPy&#10;Lu+8+PlHcZ/z+NbTLJszt7Z9cD/Pasbw/sEClx0IG1c/UdP8/WtvOFVSMgfeG3/Oc/0r4ensfbVo&#10;+8U5o9g2ncvynHzYx/8AX96akRZ2VtqgNgE554/T/PA61NK+4jPO09B35qPftbGPujr6eo9//r1U&#10;vhJURyplOGbB65bOOc+1DwhwI1bOVxgDqM9P8ntRBcJjyy67eh5yPT/D/OKlSaPG5zxjrnp/n/OK&#10;Olg5is1mC21UU8/e9Oc8egzihbbYoUgbhyFP+c+vbPUjvVp5Im+dQuOv04H8jTWdQRs2kA5z/Xt/&#10;+sdaDOXvMrrA+8uV2nbnCjG3Pb61J5bbtxG3Jz79en4/Xr9eJAVkG5TgfTp09vanRx8n5Vz0ztHr&#10;QSJGjY5+Xoc7RnOOnPT/AD71KHTf9xfvfMenP+f500o4AUN79/QYp0ePmdW43dfWq6ATRyHYVy21&#10;uue3b/P9elWo/v4C/wAWSrfN364/z9KprMm7crL935vmzSrd7eiY/utQBpL02n/P48e2fYGnAsX2&#10;J6/dbt9PbNUotSVmwV/hxwTwOn+f/wBdPW8DsSy9OenSrQF1ZCF3DcdvJIb8ePxP8qkVgoyd3tk8&#10;4/z+VUVvo8srN/vZ7frTo71WTAwMGmBeBVl3B/m/vZ7f41JFgRgqD0wPxOfwP/1qpx3BI2r0UY+n&#10;vViOR5NqjA3DB+X3/wA/5OKALDOTDkKf+BCue8SkSRsS3Rc+w7/l/nNbpcNH8p5254Xpx/X/AD2r&#10;nvE0kR3IRksDjv2+v+f5zLY2o/GeU+PmaKKSMv0X+KTjOOf/ANftXgHxVlk3yOtw21VIb5sADPXg&#10;+g4yRg56Yr3rx7N8rMDnGeW+uf5/SvAfiu+TJKH+791j1Bznrz7fh3rjq6I+oy3WSPmH4syoZpC6&#10;q3zMB5b8Hj37fX0714xLIY53bJ3djuxkDBz/AJ6nHevYfi0YcyFm6Z3LJ1GeenGecdu3bivGrhpD&#10;MwbdhujN/D+vJ6d/yrxayvI/Ssr/AIB3HwwkzJGsafxBd3GTgZwf/wBXAP0r6Z+EsxdI1j+7wfp+&#10;PX1H6e4+YfhxIUucBFK+YPYjkH15/wAa+lPhHNkxKRnDY2g5A4/z09K0w/Q83OF7zPpj4eOkkCJj&#10;cB97Cn6Y+vU8+w55x7J4Ol3QbpF6ccjrnnJ6f5/OvE/htc7oUcNu6Lt3D5e/8vT9a9k8IzKsYCru&#10;boy9wetetT1PzvHLU7u2BNsNyr8vdfp+f+cUjo+8E5wOmD/n/wDXTLOdDErK/PAO0n0/+sf85p5k&#10;x0G3Ptg/lXcfPS3IXhjZGRl3dAAePzp8QAPDEZ/urz+Y/wAn8qjeVkyRt547/wCfWmeawPRj788/&#10;5/rQItJwc59f4env6UG3cqA390YDHv6fz/l7VGHJUAZ3cBRj/P8AniplucquJO2Qoyfx/Mfn+VAD&#10;FgfO0L8rDoD2/wA9qe0XmMQW6N04wf0/zk/WnLJgblX+VDSYXZn3x/nHv/noANEAVenzemf8/wCN&#10;OWEMeAzH7vfn360oZj0Bw3A+brT0KuRjrz8zKf5e3+fWgBI0jLhSQfpx+mKniUscsSBzuHbtxx1/&#10;yPamA+W2W64+uf8AP60u/hTnGeAT0+v61VtCWXIVLcyY9D6//W/z05qeLKA5bPP8Pb9f89veiJSo&#10;yF6Yzjn0pfthH3H3bThfm6flVEmmSGOUPHX17/5/+vxSHKsAo+bGfm5GaoxXhY5jP+6ueQPX2/z6&#10;0fbPl+YHr0WgsubkRFIXnrnd0pCyrlh19CePx/z+lUmv16K3Q/p/P+lIt+zHeH/8eoB6GgoUNnBw&#10;GXd/nHb+Wfal4xtf0+bP+fpVFLiF1BkG7bx+VWo5VzuLfw9cjmgWpOOdokP+e+P8/wD16mscxBCc&#10;/wC8ex/yasKzY2OOSpxz19vrUOpMskOFdjg/dbP58f5/Sgo8/wDGikRSk/e2jHrn1/8Ar/5PiPxK&#10;QiOZQn8JO7zCoBz1P4Y9zxntj3Pxon7tl+X5fu7j6d+P8/nXiXxMDLHJEh+9xtz+nb9P06Vz1NUe&#10;9l/Q+ZfjEm9pi3zHeS23PJPX9ce/8q8LZyniPaBuz/AmTznn3A6HjjI46nPvXxhT5ZsEtnnOOnP8&#10;x6+1fP8Aeo8HiAlwF3Ngrt3Y5PPPT/PPp4lb4z9Gy5/uT3z4NOjCFUfaSfmb049cehr6Z+GUmPLY&#10;Mu1ec7iNq+3HPH6+g5r5e+D8+Rb+Yh5AH/6s/wCT+lfTXwzlAiSN252n7ozu6HP+e/4V04f4T53N&#10;viZ7p4Q5hjQjbn5cdMc4P+f/AKxrt9OJMQYEfe/h649v8a4TwUR5S4G5W/2fvdR/j29jXdaWx2ZK&#10;+y5boe/+f/rV61P4T4fFr3yWVGHDLn/e/wA/571C8bhcgqP73Xj8atySrznHHO3d2qF3wWBGc8f5&#10;/wA/1rQ4SGOHa/C8N/CB7n/OP/r1Oqnapxj9ce317dqiMybuOP7vbtjFSwzo+Du7cnPAoKH+XvG/&#10;bz/tf0/z+lNW12t9zgdPp0qZZsHcqZ9Oeopwk+YBV/3l24/D6fyoFYhFsy/dQ9fpz/PP5U0W4Dke&#10;X789SP8AP+c1ZM6khWb5s0izIGKvtHOSR2/z+tAiNoijcr+Df5/zmkaHJyhIIyRnPr0P5VL5iScx&#10;rnuf8+lPjQFdq/dxjp/n1/wNAESKqHk9TyAvT0p8bMrAkcEjn+7j/H1oaVQMH+Hj8aEf7pJ/z/j/&#10;APqoKseC+LNMe28eata+UfmvpHLddwZic8jjr2HX17+f+J9DdtbkjWIgBdoZ1yS3t/X6/SvZ/Fen&#10;yTfEG/WNFkaXy5VVjjcDGq/Xt2/WuF8a6RJFrMkc8W1U3KYwh7A9c8D8etfkOaRdLG1F/ef5n9Gc&#10;OVo1svovvCP5I8l1bwveM2VtVUuoZcMOPu89ODkZ4GD+Azz8nhuK0nPmQr8zY+ZO/qeOx+vTsDx7&#10;Xc+H0u9PaSCN22rlWRA2Wz+nA/z0rjdY0KHYkTldnzM/lqCuT3weo6f56TTqSselWj71jnPCfhu1&#10;lu1tpI/Mi3HaB0K8HPbPTnn/AAHsHhD4fWhs454LR1by9rYDbSOnUdDj35BIrgPDNqq6sqRyrtZl&#10;2sF685GSfw5/PjBr3Pwhbia0SNrmOPbgiLywNxxwuT39/Udsc9EfM8nEwUXc4/WfAFjJD5Lxt8rf&#10;wn5yPQkfXHXjArgPFHwvg+zM6QeZ1I42546E46n3HpxgivoO50i22b4oGVfuBY2x19+n9DWDqPhG&#10;GRGjjj8vPRlXORnI6jk/Uc0RklKxzxikfMdnZ694HuvOtd32dlBni+83JJJBPUnkYOBnsDzXoHhT&#10;xdb31ujx7V3Jl+w2469sDP6dhW/4p8ACS0bfa+Y27H+pXJXjjJ6MPw+7gdeeLj8NXNnqbS6XaM6i&#10;TO2NePp19MdOPyorezkTKm+XQ7G/vFlQvG3yludpHJH07n04zx3xWNe3bXIk/eyBkb+Buv1xjp/+&#10;rpVa21kNaIyhcfd+58g+vof14PcGqt/cO5Jl3HYwO4A+3v8A5P5VyoxlDQ4X4o+CBrlz/bGiag1r&#10;qEsf7zcpKXJRSEV1BGSVZhuyCAoHIAWvir47fCKHQPF889vbDbeW63Wm3nk7VO/omOkaoQ25c/dl&#10;zxjB+7tcnJs2ZJtskG14Ru+8wI+UDGWyMjgZ57d/FPjH4NfxT4XvNYisolj0XzXs1U7XaFo43YEn&#10;lXCqJFwCC+wcgGvYy/EOnLXbY8HMsLGpTdt9/wDM+FfE080niCXUbIZiucvH5mNwj8w8MBjGMAHH&#10;H0Fdh8MfCsenabeeLdVgMkbMyWyLLnlVPIz0OCF99nGck1j+PfDGp+GNYkiexcfvJI4pMDaUkX5S&#10;uCQRndgqcH24z03w6uNUufBUfh24h/cySTrC2Pn2kAFWGODuJwfboOBX01SX7pNHxsKdq1pL/hzt&#10;I7ojUbbRII2Wb7L9pmuCu4ZYCMZI6Y3Nz1yV69vZPA2iLKlr4bjO6GO6t5JFyclYlDlSOnysTz/t&#10;EHOTt8P+FI1DULmDVda/eb2UtMrkcK+xFYY5Ay3XJO7Jxxn6E+GYhtb8y61PGs10txPJu6BvMORz&#10;n5QBH3xgnnIOPNxEuh7GEp/aZ6t4A1Cb5tL3bVJdppNu1pIxgjPbnKdBnGcnjFeraDFAlms874bA&#10;LNj5Y/QA/h2HJHpXjfgO/jmv5Lq4Me6JhEUZTyVZmY57Alh/3zjtXs3hydp7O1tYkVTNlxGf4R/t&#10;Z6Hnd09hXh1vdlY+iwzvqauiXFqp+zyrh45Pm4w27HHX8vzFdVpEiTBofPZg38W7JOR1z64/zxXL&#10;6Rpi2X72J23M3m7mbduJHc59f0P4V0dpGgdTI7AbenI9/wCX9K43udj902Iop4V+zq7Mv9/dhjke&#10;vHp39O+Ku21u7mN2yvzcrj36Z+tVrYQXLZjO5gQJAy8DHH86ntppYuCu7u2ODiqsSpMvi1ijRZAj&#10;BtpLbsc89Of/AK4H5VaspdyqIlVX6Een4+vSq9tGbmMb1ypHOc47cDp3Iq5CkkUpIZW5/ebl6+49&#10;f6VWxMi+mmK9sskbM21vubunGOfQf0qo9hBHEzbOvpjBOP8AOP8A9dTQBPmdPm29VVjwPb8akuEf&#10;YrdBt989P8/pSIjcwL6zZlaNI23MNv7tP5HtWVqejyyxYgO75mJ7AdPz9PXHrXUykCMkQbnbPIOP&#10;qfw/zzmqcukNPH5Qf+HP4enp1/XH1E8tzpjKPU801fwg9zlI4mbOMryc57f5I/OsO6+FktwZCVD+&#10;ZkAd1PI9cd+P585r1qXw6Ix5gD8p91Xx9fr6fWkbRrZiBJbLjOOOp9sfpUKmaSrcsdDyGb4b21nA&#10;pkRYRGctHGu5XwO46/T0x2ArE1SzsNFSS30+VYYwu5mjXewOP73IUZPOSOuT6n2TUdBsrWIl7JWY&#10;/eVRkDP16Z/nXD/ETw7c+IoF0eeEQwzOCsUHysBkZxnp8vf36ZxW9OKjI56k5VI2Pm/xfBrfxR1c&#10;2cQto9Ls5DDHdSMdrtyJZO2WHI644PXIFcb8ZPhvo9p4asovDtzJG1jdRm6vY35DBHVSm3nIJVj1&#10;GM9+T9VWvwx0WziaC1sY5HEe2OHA8uEY7Dpj6gk571x/iX4cx6zqa6Zd2V1JDYSK7KikqZT8xdsd&#10;QF6dBzjoK9OniveXZHDLCvlfdnzn8FvgZe+HtJ0m+u5PtEGmXH2zbIpRTKmAp5+9sAUcgZI46nP2&#10;h8Afiho72Xkag8cl0Tlm3EMnAX7p5xx156/WvHbnwzq99rmzSoWj021/10zQsWmZiTkDjOFAIB4G&#10;Rx0xuaZ4Xmke4vteuGgj8wG1m2KsrorjdtGAAdowPduvevUw+a4jDyvB38meTjMmwuMpctSNmuq3&#10;PfPif4S03x/4Q1DTrq9juH1CDy/MTGEXBAVPz9ck8ntX4v8A7Wf7NfjP4O/Ee/tJ7WZrRpma1unX&#10;Cld3r0+76cdq/TjT/FfxB0WC1t9J8XLqM01q1wts0X3IwwUhpMherBc5A7jisX4tWt348spNL+Iv&#10;w7s79Y3W3M/l5xIxOArqeW69CemfWvannGHxVDlnBp99z5uOQ4jB1r05prs9D8gDush/Z7fM5XE3&#10;ueuMfX/DsMFrpCzySNcw5WP5kQ44/wAkfr9a++NV/Y7+CesXs72+gahG3l+bGsUnyooHTBjPHU4P&#10;p6EVzVz+wl4BispLqEaksMkW37QbnaoO/qMKOxAx6HIzXB7ajvf8Dq+q4jm1j+KPlG21MFIrawUT&#10;SmZU8tV5bk8Bfx9iK+o/2IPhvovw11j/AIXH8RLNWvoV36Tpsi/6vP8Ay1YYznHTqcHP06fwD+yj&#10;4B8N6vex6FocdxLpsLzXU3meY8RC/cyScHb8x44B59+ttPBWna3deRo2pywzRtgExqxbjC7l4xls&#10;55Jxkj0HJUxzpy9xfNndRwEKkf3j+SNjx98fL34gahJBdX0n2aRQN33UiXjJ2jkcEjOCfqMVleH/&#10;AIR2+pvHLcSzXAmbd5zSkckYyB0wRj6jnNd1onwugjW1lv8ATreORA25oYwA3PILA5ByD65rrPBG&#10;iJoCtHGy/YpcKm7k9cbk/wBnjnsOtePWxVWtO7k7n0GHw8acVFJJHJ6H8BtMhZJ00oBDtaNvLUFe&#10;egOMH6dM568g7mj/AA6t9BKWyR7cE7UA3c4zwO2SeemeK9O0S2EunthWMWMxs/8AFj0PPfn6c1Bq&#10;Gjwy3Cyx7lUMxX0G7HGP8/pXHUpylrc6lLWxz2hxWtiX023RmYYHzYPPc5x9R+NbyaS97DvlyG3E&#10;ghiMZ7Z/PnjHtxiOz8PQwS+eTvbcCB6d/wDPNdNa6Y3lMEj+XCv8vrmuV6GsdzLsNFay25Py7vvN&#10;/hj8P/1V0FqkSx5UL8y/KGxk8HufYY/D6ZjTTPNURuu3ccsy9jWha2chQsV+ZMgf5+uKzcjppxLG&#10;mwLuLzKvUkbuo7f57V0Wk/ul8xJiPm3MeCPTH+fx71h2ULDbHBFwWwoA6/l6cVr2NxGjKNrbVb5j&#10;njv9T/I+1Sb8p0VrAiXCueWK8jOce/v/AI/jWjaQwiVXDbu3bjmsmxnm8tUnOfR2+la1ouNq5/AD&#10;GKpGD8zTgVcB5Pm+g4P4VHcI7HdISDwWAx6Y5pYJ024B2r6dx+v+TSXMiCNUUdufr/nNaXBHMeLt&#10;PM8DOx2gjGMeg/8ArV5D4k0WVNQa4jYhWb5sqP8AA17ZrZE8Ukdwv8PA5+bj6V5n4mt/Ku2Vfm+f&#10;HPPGamUuw5RurHJ2+mBDtX+7nCr78/U/57UPpZRNwC47eo/T/JraTTwX3J687s8H/PapV08lPmjY&#10;8fMNo/PH+f5VpTn3OaUeU5S90rz7draD5fcnqef89P5nHPal4LmDNJZSNGuc7Vwo9hnr+ZJr0v8A&#10;skMjRpF0XjPBxTLjQd+MgA8Z9P0rf2i6hGPY8U1bw9rQkNxLbMzAgebGu1yvTG4Dp7EHp25zkPJq&#10;NsPs4uVyGAaKdSh7cg+2RycfhXul54cWRMGDOOdynjisy78BWt6rCWyWQH+8vzKecfTmnp0NVK+6&#10;PF5hqs7PDdR/eukYzRjdu+bscZHXvxnnFdNZ2ss93a3MKSNNaTqysy7du7hjg4yPu9u1dxF8MtLW&#10;ZfJgYANk7W4APTGenf8Az01NO+G1okke0/KrbtrruGO/+P0z+BqKXIYOgaTqk8SwyqW24/eKwwy+&#10;vt2PTt+NdV4N8GNBezSXEG7c2QFQFsYGM/jz+fPNdDovhG3tyFEYZN3Hy9a6vStGtom3hOFPy9z/&#10;AJ/CrRzy8ir4f8OpCPMSzVVVCituXlcf547fpXU2FiltlVRV3qFK8DA6cZFNs7eKKQvsHr8y9Oc9&#10;xV62jJYsnUfhnviq5tDFjPsqNbycr90kMyZHT/P4Z9eI50zDtL4GP+Wa4PPfjj8/6VaR4tzB8qvQ&#10;NjH+f8+1VNQbbIhC42rysfBJ+n/6ulZORNr6HKeI4nt5WdAzkqzfNIff8emB7euK5TUJVa1aMI2W&#10;Urscj7pHT1znj1P8+t8STs6+WQrKnBUHoM+59c/ljrXG6iBGWdXwJFIO7ocgccf5OfbNVSfvCqRv&#10;E+U/+Cjc+/TvCcCRM0bSXR3LJ8r4EeQRnlueCfU+tfLhuW+bewZT833jgjPTp2/znmvqf/gopsm8&#10;MeE7qIKu25ukVn4B4jy3r2PHYkevHyuhlkEZaNgdmfvZx16/gP1/Aezukfc8N/8AIph6v82WLNsJ&#10;5m0gccBRkZz2xX6Hf8EwfF5lht7ZX27cKxPIJ9ceuAOnSvzutzGkakSrx1Jbvj0P0yen6V9rf8Ev&#10;NSaLXhCH58zptwMk9v5dTjv150w+lVGfE1JVMpqX6I/Yj4eXJn06InrtyTXXxcnNcJ8K5C2lwkn+&#10;AV3sIyc19VT2P5xrLlqMuWo56Vft1OM81TtR61oQqPStTB7liPHSpAMUyMEinngUCILx9kDHNeN/&#10;tB+IV0zw3dytJgCNjnd3xXrmtTiO2Yg18qftx+Nl0D4falMHCssDc7sY4rOtLlptnoZZQeIxkILq&#10;0fjx+2z40k8W/GfULkyBvLkIGZOuD39s4PHHOOMYrxmaQI+zbtGeW43Z7fqBnjPPtzvfFHXZte8a&#10;X2sfe3XD4+Xr7DPJPp9cVzbmQneWH3grBRnPP+f84r5CcuabZ/U2DpqhhYU10SRIH+VsrGfbgYwc&#10;9cD/APUT+Dlkl3/vR1UiT5TnPQ9Sccn8M9+MxmRVUIjsnPzt+PUEj8uozSRFQwh2svRe/GD0H8va&#10;oOwfj5VcHaWU/u93Tt0P4D8h9ELDKkEllP7srGpbnqAD+XHTHpSs0ZUTtt28BjnoM57e/wDTpzRI&#10;QRkrhWXC7yPm79yc0ik2Mddkm9R/Dnc2TtPtyMDrjp/OnnO75VIbfhscEDPQ89c/y75prBxlSQeB&#10;8qqcj2B/p06e9Ek0khRv4VXCxnBBPt7H16Zb8mAokyPMRVj+Una2GH68/ke1IVPES7fvbdvH3sHB&#10;Pr/D0P8AQ1GuzDEOueTtHOMevb8PSnDcgaTYeVZGK4wMYP48fjyPwBjgweGPyvur91iwbvjGCeOM&#10;YzSgyEbc7VOArb8Y5Y4+nUdR+lMJMe7cPm+bdux6Zxn6fzp0jySsZAWz/d7n/PHQ56c9KBkgmIUn&#10;yCuWwocHg4PHXn8PQcGm4Vl/csPRVb7p59ie2fXr3FRu0bcl154Vlxkds/8A1+h6+tOfIHKqnmZM&#10;mTkHGOOnTv0xxzjNAXHiSFo1eOPLH+7249T2/HjjrSqsskhSORlVlwPLbPpx36Y6Z55+gaVRxtBZ&#10;vnDsfTt39P8AOK9o/ZP/AGYfEHx28YWqXFnJ/Z8cytPIvAIyORnr09+/erp051pKEFds4sdjsPl+&#10;HlXrytFGx+x9+yF4l+N/iS3v9Qs5I9MiYbmkTAfB4UenX6dq/WL4G/Azwx8LdAt7Ox06GMxxjG1O&#10;v+A6VU/Z/wDgboHws8L2tjZafHGYo1C4TGOMV6PPKIY+W/KvvMty2GDppte89z+Z+MOMMTn+KcYu&#10;1NbIde36ww7Vf+Hj5qzTK9y3zd+KjuJmedi8n/fVEbBBuyRXsxjynw3O2y1GiRLuY9uw6Vm6hfF1&#10;wp/XOakuLzC7AMfjWXc3X8LN+HpVRj1JcuxVvrkLuVGGd3J9Kxb+44ZQ/wCv/wBb17+lWtQu1Qsz&#10;Pt7df/r/AErmdb8SwWhYRNvOMjb+nT6VukZyI9VkOGld9vOd23oPesPUNetLcNGZtzLn5OnQ1HqN&#10;zqesFtqttYdulZn/AAjCSN592+/I+ZegYH/9darzMFFkV94pnZvs9hB7Ljk/X3rJnt9cv2aSV/Lz&#10;j70nYdeOMev+FdBLYW1ov7iAL83DKDx361HLgL+749cdv88fr17HMXymBF4ehjk8y7lMjfeXHAz6&#10;49vp/hU/kwwj5I1XoD8ozjv+ufofxq5OhVSpQD1X15/+uar3HJ+b/gXzAH+np2qXI0jFRKTbfM4O&#10;5vXvz6Y565p5VdmZB90/r+P+HYUqsqffH+8u76c0wyhCxBX2xjA69fb/AD05o6CQ2YAx+ZtXja3X&#10;gY/X8OevcVnSSPcvyRtVs8r2/P8AwH9LtzcEI67N2P4S/I+uPfucVlAjz97t3wu7ocjH+cfr2cSn&#10;72xcto1Z1UNuZgcyevsPfr9cHtWxbQxB1GN3yjPy/wBOfT09azLIyFVYpllUMPp6/wCenvzWjZ7A&#10;ysq/N6MSff8Az7evFUQ7GqkjRIAgYfLj5e3t+mePpxWPq1wVDTH1Jwe3vwK0p5P3bDhv9nAFc/q0&#10;7PGwRSBzjK/xe/H0/wDrUIn7SMLUJn3ebCUXbyhyCO4x1rMuWWNCq7cEdepHXBxz1z2/UVc1JNw8&#10;sszbWzlenXqeP8/lWfIsflbN/wAyrgv6+/p26/zqzYwNc4HmIrbg2dyjBz6/y/wNcFrtuxZt0zbR&#10;kHr97J7eueP/ANZr0DWFwrCRupx8qk8/4cD/AOv34nX2HztHH2z1JPPrgZxx1HHtwal7gcTq0Yab&#10;Ztb+9hl9DjGce/T09awLs6tAsm2xt8K2A8czSSMMnAwVXaT1JJwoB64Jrp72zIut8r528bQfz7+v&#10;+elY2pfussu3O3C/MVyQOP6DvgEHrQbR7nLav4fsvsljeeKWbWNWhkBso3XrlgXWONVCcDK72GVG&#10;SW458b+PHgr7Frp8Q+KbaG+k/taPVbfT7K4NvI7oLaO6hEm07I/IWRyWAUqsztgjA9+sNPSxuBe3&#10;BEly6gSTLn5RzhVGTgAjoO4z1AI5GbwXPqHxR0m/1OANbTeKIWPkyRq/liGdmfc4IHlAZUHKk5JH&#10;CEctanzwsXTlys+R/wBofw3ong79pjSvEvhND/wgesam2paPFHZpau2n/bZUZZUXlBuhb5WwFOAE&#10;jBC14SZ5r2GP7ZZhFhtZElaMtuaRA5ALEn+HnIAIJ+gr6f8A2wvgQfgv8Y9c+HOl6uZNO1WEalpd&#10;9fLse2jinuFmt40QAQ75y52YAUunA6j5l8W2l7F4lvrSSPa3mOJGuJAvIO0EscAEgnPYg9sV4NVW&#10;k7nfTfuoqSWdzpmkpa21is32lTIsjYXzI2+UNg85O0DIztZWGeDTI7yaSGa0URttKSPIU+Y/e6Y6&#10;qV75HBJo1TUr2DTP7Llj8yaGQiPeN3lruJKJ6DOeemenJ5v2tlZWt3JdXrt9lieETNC3zFfJOcY5&#10;GFQ8kjBbqKxLK2k6hLdyytcTtsmjaCSb5iEUSRs/A9g/BxycgdK2biGDUNQZIFZpGjTy2kY/Mrqr&#10;ErzkYJHGOmOOucmVYLe/lgmEVxhdq3tvGUSVSCUYAjOCoVhkBscEA4UWre1eLQj4lgaRpo2mW1kR&#10;co6DyyVfj72COvJAOexqeUY61ubSfX4/MWSO1vPM85U/55qxY7VGMsqhSpz1XGME4VTdI13cKqt5&#10;QieMHOIo9wcDJPAzj9KfNDaazb/21pjhFu4fPt1WMl1cKRImOed3f+LazfKHAqTxFc20ep6pBPbx&#10;ySQvJablkyssXmbgQcdQuMHHr0K0WGVfDjudeGjXk26Ca1aPbI3yHcuUbg9FPJ7fKAeDgzajrd+N&#10;SXRL66EcOn30kVqqvlYED7ioPUIeW29CzM2NxJOObyyXWrW107c0d1GsKhWwY5OBzySDkqOvWnat&#10;qFtLq15Okg2s25kZ9oIY4C4ODkDqc9u1FtR8x0FsjahoN7qrXUhiuNVgh8o/PJ5brIwk544KgdcZ&#10;bGRnmC/N3o6rp7yBl+0JJbzKCUKlOo4+7jBwQCD1wRisrw5qGpWNk0sF+6tcWO3bIm5S/mqB6AjI&#10;B442g544p2ga7Nqs5tr6RVG+SKzmum+4rq+R6gbiCP8AaLH+I4OUOYueHYLnWPEdlYafcQ27ag5W&#10;NbltkYZiyhC2flA4BbsDnnAqP7LBBNdQalZXFxCyxia3Z2jaM8l4yg5VlctjJwCvOelN8RRtEq3a&#10;OqtaWrSDbHy2Nyj6chevcj8br6sNcum8R6ncbbrUDDc3Mi4ZppBvErN0yWkUuSR/Fn1y+UkJtSht&#10;tNgktG5jjCzbYg24F3J6/dyGORnP1zmp7e4kbSbi3e7LQxzLNBLkNtk2kMvoCQUJ9QgyeBni5L7W&#10;LIXF1YeZC3nMJFkKtswM4565DfjtPFaWma3dSaYsNtbruupmluoe21V2rsz0Odx68gDPHBnl6min&#10;7tjqvCet2urf6Bcwt5rD5Of3bJyc5Pcc9fXGelSXsGraMzXOnwvbpJcYhjyCyqFbeu08OpXb13KR&#10;1B3cYc2nJY+Ghq0Nx5n2hTG7KcYUMpwfrlevoexqu+vnVPt0WqRiT7NHC8cysdzYRQevf398c8U4&#10;qxLlzbmlfWDardS3FtpzW8ytujNvGWjyCPnC5zHjGcfMATwFGMZdstzFNFJZzKJIpmFuxwwIPQns&#10;e3+eam1XTdb8G+P9U8Ohm+06dqVxay+XJu8yRCYmJ9QGAbPoc4605724kv1tZRFJcSJhttuqKDnj&#10;KqB1PBPYE9cUWXQm5saYNZ1R5ru33LeWuntcxx8K0ggzI4GR8rKiyNzg/Jj0rE1bUGtpEk8+ULPi&#10;bzZFXOwNtXLYLdVIzxnoc99jQNali1SLUtPgmM1qWuYwcfK4bcylfutgYZkOAy5BIKqRhavc2Euo&#10;rPbWsjaYkZijYsrvbnklCp4ZQSeDxxnIzWke4FrQ4LeGXU7W8X91dWv+hsJT5YLMDjj76Bl4XqMn&#10;ksMVnyWMlg0VxMjeWqx48ncfN2ZIYZ7/AHl9tp96fo/iCwsLpVhuJpIXmBa327Np2gEqdzEZAGeT&#10;nqDnBG/4m0CyuIRJpVx+8kjE0U0y7WnRTsPB+VGznIzg7TjJBydAMO3sZtVW40Ke68hrqSGRvmMY&#10;MiMRvbI/uPIDkDnrznOtonhRdRlt1WZv30md0UbMkcmORu43NwM/wgDqaqXWoLJbR/aLeRZIRiCT&#10;cxiZHODwMYJbdyDjKjjrXS/CK60jSNTi1jxc0lxby/JMscjBtuAfN3AH92SNrYwSox6UTlancqnF&#10;SmkzqvA/gw3cE1tc6JNdmznhLRQKV373yBhiGJ2hk4BA8wE4xg73w9Ml94vupX0VZLeZI18u3jEj&#10;QXG2UgrJnKf60IUBEZI5wyRuuzokb6W8ds+kG1i1CKWTy45D5t5G0wfyg5+WNdmOmSTn7vbt/DGl&#10;aBplrLeWzQ/aIbpZ/LtV2xJIjkpAADxGBlF/vbj6DPk1sV7r0Pew+DTkrdDR059NvvDt1pNrerH9&#10;vM8flTRYcQspgDHcQ2SqnAPAOQMHIq6iXeuzzreXzXEbFme6dlV2UHPzDo+JGyNoBXkr94kw6j4V&#10;0d0lu7NoZJ5n85b6Rsbi3Lr3+UsMkYzk7uuDUlp/Y0377T7TfKyILMRx7ZI2ZSdoAOOBwE9z6V48&#10;pdUe5Tg46Mks9MmuJ7qW5lkWGymCxszBSc8McDuSNuOeh98O8R6rHpqR2LRL+5h3R28EfyxsCMFi&#10;D3wWJPXvxiq9tZavFc2pjnZZdredGifLIzgngdzu6eg9MVR1W6toNtg7qzeZm424Yv1PT2OBx0A5&#10;9Kh+/I1+CmU/FPiZItFaztIf3jBnmZcgxHjb9P5ntXk/ijVDYabNH52FCeZJIIxubngfXPI7gd8E&#10;g9Z4x1wfYPsGmXTRLE25mbG65duSzE9ABjGR714j4u1yb7ZI73o+6V2qeBz2HbPau3D0jysZWe5a&#10;+Hfw68R/GL4h2Pw28Iws0l/MBLIFz5SZG5mOOQB36c1+6H7Cn7NXh/4K/DbTPCNnY+StvCrSSKo3&#10;GTBbccDJZU3Sd8ts46V8c/8ABHr9iyfSdMX4ueOdI/07VlLwxuvzQ24wVX1Bc4+obHav1Y+G3hJd&#10;OtVUxIzeZ8rOvyklgT+BZen92LpzX1GW4aNvayXp/mfG5tjJSl7KL9TsvC1gLKCOBIlXbhfJbsBj&#10;5PwOyPjj5HOK39oyTuPfbIe42n5/wG5/qRVTTbW3iiVMMyKuf9raB398Ng/7Up7ircNxv3yMnmN3&#10;jbjd83T6FsD0wte1GPU8S5PGojXYqsvzgpuH3Gx8oP8AuLkn3NOKzkKVePcoG0HoODjP/oRpu4j5&#10;kbdw3rlhkBj0/ifgewp5VgJHuzuyGEm3jOD82PXJwo9q0Amh2uyoEzllx78/ID7sfmPsvNNRiIVR&#10;l3jj5v74z1+rN+lIk0irmSbbuZgzY6H+M/RV+Ue5NRvuQDYxT5sn5vu8Yx/wFcfi1CQr9Sd5InQq&#10;z9F28L97J5/77b5foppJGIcs7fMFZmYe5yxH1OFHsKZHKryiKaPaqqTu/ufKc/8AfKfq9SAt5YYI&#10;Vw27a38J/hX8F5+tA9xfMKkNJJt4+Ynopx8x/AHaPeiKXYVMcfTafL/u5Hyp+HJPvUDosu1kQsOB&#10;sIJ3dlH4n5j7Usrwxs2ZDt2nEi/xc5d8/wDjoosMkuWtWRjCCefu5+8c8D/gRyfwqncBnj8sydC3&#10;7zgfL1kf8T8o9hT3e6A3xPjc38X8JPf/AICo/Wok8kBXClYwods5yI14RfxJz75rSKsiJe8R/aJV&#10;ibYuGznb/dYjgfgP1p0ckbW6gOVjYbV3do1BLN+J79Kinilwy7hv4X3DseT+FCxxSnyVY/OPJUg9&#10;Ixyx/T8c1RBOJGwJSoB+8VHTHRF/Lmmq0jylEPz7tkJb+JiMlvpj+VV0mDBrlWb5jv2+nG1Py605&#10;UeYxwxttb/Vq3ozD5j+AosMtSSq4XYg2H5I/ZQev4nNSLtMeHb73L+y+n41Ws/KLIWb5WA+XsqKe&#10;KsrK53L5eSoDtj+I/wB2okXF3JbhmkTy+cNIGX3O3hfoOtCzukTB13bQSH/r+PSmPl5/9FHyr8u5&#10;/b7zf0/OiWVi/wAqAc/d/veg/qakdzz/AOOjDVbPT/Dca4aa4Lzc4wqqQB+BIPvz9KXwPpaWWnxw&#10;4+Zl529M4pnilBq/jBjDLlbWNY4wP4m5YnrySSP0/DQSSHTbNXAwP4R6jrXTGPupHNdOTkVtfvhP&#10;N9ihdmKt83rnGc+3Wrvh6xJ2XMi9cFjjrkis3QrWW/uZNQlj3dBzz1//AFCukSNbUqiuVxt3KK0n&#10;7q5UZ005S5mRX1zHb28kOT3Pu3H+fxrIuJTKskIReVYY6g8H/Pt+dWNUuRsaRnU/KeuPf/H/ACKx&#10;3l8sSZlAzu2svbn+f/1+vOYRtJ9B1wZC7oi4+bg89j+fr+XfBq0DKsaMD91c7vwP5d+/YdwM0baI&#10;OxXb8uMqT25/z+XqObGnQxGAKWO1sjaOw5H+cd1wP4csIl+ztRJ+6H3hwznPHf8A9m+hB9DgaOnI&#10;I5Edznb/AAhTlvlH64/HPv1r2iEReYyfxbuuB3/z6d+mavWAQW6vsZcMP4efur/L09ePQ1mUi/Gy&#10;g4XG3eefxP8A+v8APtmlMsYm37M9vrnZ/n/INRwOsdvnAb52P3u5Y/5/+uMURSOYx+7+X5QPXov+&#10;P6+h4mwx0eDIq4H3yDz059/b29PwcHCMyMB+vHfHTvz+WexzCmGuIzv7n3zwCTn8/wDOakLOWyE/&#10;iwAO/OD+P+HsKBX7DSQJvO8sDkBvlHPP+f5ehqjfyloWb2DA/gKuNcncxYcbuPb/ADn8vbpl6jJu&#10;V1Bx8p47HgVUSWzPL/vPNd/nUEN04+9+XGOOmD6Vh39xNGHZidxY/L6jA7d/898Z17kxJvkyoLSE&#10;sSxHcjP5A/l9RWLeHzw6Ksa5c7Rxz8o/+t/kgjVEy2K1/MqRAB03b8fMw47/AM/xwM9M1z+ryukK&#10;yGRdrJjnnjp/Ljt+eDWnqz4Z5ImXhSV56Z3HP6E/h7YrE1N1+zbA+7JHbI5xx/n+VbRMZXOT12Zm&#10;jkKjc3zfdOP73+Gf8kHktYiiMW7d/Eo246DPHrx269R1zg10utuP3mAfl3dF5+8c8Z/+vx69eW1c&#10;ZZt0i+v3ev8AkDtjt6ri5M0pxsYtlp/2q8zGcfNhcMMnkn/6/p0PpXd6daKFhtQDtCYXIPb72efX&#10;+faud8MW/mX+9wfvZ+Yeo9frnp/hXXacm/UCIsKYvmUE9ODx19/1qJbGsVeRvaJHuvWjuGUBV6tw&#10;Bn/9ePXkD3ru/D9kXtUkcEybvvMNrDBAHPYjnGORv5+Z8pyXhq1LTyTlm3cBV9Bnr/8AX/LJxXea&#10;JZoYRFGVZvu7QB02ke+eAwI74cHJ3Z4pv3jqXux1NCCzjgCvG2xVVWTDYHr1HQdO+MBTwFOyGVJB&#10;hQjKytnjC7iB+h+76AZHGAQ2iLPz4Fb5iGHzZyd3JPrycc5zz1z84cuuoIpoGMsX7zblRtHygdeO&#10;4BLZ7fe6FhulEHOXYEtnLH5SyOG27myuFHYE8jjZ9OCeUIXkfEU0ctrIlvCEGzduXkjC5HGMY9v7&#10;pK/wjHc6hZL5bOreXhSSH5zw3Jx/uHP/AAP2A47xBZNHHIkU2zaxMo25P19m4B9yGAxuBOsSTL8P&#10;3Qj2xedhd+7qSCG5zzkkejHnsd3Arr9D1GTYIkkbcOfvFcZJ6EHjn3znP8RTb51ZXUlttMjR7Vwd&#10;q5yoJHI9VOPrzXUaXd4jj2TLJldrZU8/L0J69OPU9sEbqTVzZLSx31peGaPe43fMD803zKQ3qBgD&#10;C5yOBsB6QirUWFeMeXjghvMJU8bR1H3cbe2NuPWKud0/UDLEvlT/AMW4SCQYH3Tn07Z9Nqg/dUht&#10;3T5Akas03llW6kkYI/3ug+Xv02852yk5tWJZfYBBj5o9u47t23p+HB4HTptOP9TFnLkaOOcYT5t2&#10;Fww4YAdugxtHTgbQOREM6ht5mc7G+XGRk4KYI29emNo65A28/wCqlqm1sguGkhBUsThSo5wQOjH9&#10;D6YP3ZMSNFG2tnWdQojMnlhQOMdUHRuPQYPHODx5hrSlSCe22yPGfulfm+Y9CDzz0PfkdW53iq0c&#10;U8c8bFFZTHkqyj0HXPt6+pBxul225ZA25xKrZ2tzg4BGR15J69fqer0x3OX8RSG3mYxvGjM/3Sox&#10;1A7HI67R37f3jVzwpqCT3DB3DfNkfMHPGAT6HngjkZ2oOMmqPioRyRGRmXLOTt24GPT8f/rH+LFL&#10;whqH+kKFZX9dgwenQdh34/h6+1PoC1R6fYFWYMJFbP8AEpDYwf19eeuB/wA9Mm4+kWepI0V/GjKj&#10;Ax7vmKEHIYHrlSB0/u5/5aA1j6PL56q5dtxA+ZcDbwOn06jnOfLHqT0VkAFEaj73zMsYB7DGPoNo&#10;H0i4Gazu1sTy33IIL7WvDXyXFqt/aqmfM2gzxnjA6hWGBjOATtz8xatzTL6x1C2OoWM8txGw2bYr&#10;ccHLjGD82QG5ziqUQQgkx5RQMeWeB06evbHrhOuTTX01be9W+02b7Lc+YDuhQfP35H8QGOMjONuM&#10;bs0Np7k6xNIh/LhnljZN53YMcfJyhxn8zRiSAHyVk/1eNwVV/gYenH3etZtrrkdq5h122jt5BhFv&#10;IoS0chxjb1JXlR1454JzWndB7RHuHgabMgykNvndlyMDJ9G7mjbQCOUSRDkyNukzgMgx8/XHoc9a&#10;yprBpAZbq3H3f44SuPl6EoePu/57aQDKFeRfL43BTFn+Ec9fVTUF2EV9x8tdr7RuRlzyw/XNFyrd&#10;SsWJZ1aRZPmfhplbPIODvAPr3q1DZyQpJLFAwZWUjl4/mLnk7Sf0HFU4bmOSP95PHvdAfmmQ4+T/&#10;AGsd1NSYknna6trhpo9qhRGmY8Z6jaMnrj8KLMECAXEySQ9Qyk7TvIOTnBBDZpyPKIlVpedmTGzA&#10;4O30kXd198moVDRzLhh2DRswJ+8xyd4B/HNWoEaNQr7lXYMblf8Au/RhVMlCjzYQ2+LG7JVRC6/3&#10;R1U/57VNBKN/mefkBjj9+Tn5j6j60pjtXJC7d3ou08ZX0INRyiezzO7ybMks21wO57g9veptfYG7&#10;FXxJf3kOn+TpDH7VcHy7dhIn7slTl+g6DnqM8UaVaNY2cdtcb228tJM3zM3XcSVKk9cnPJJrP8P3&#10;UPi25bxQ6SeQ37u1WfPyxjqcBmxn+WOK23QhFRGVsjJkikG4e3yuD19B2qpe77oo+97wwyM7brZs&#10;f7UI29cf882I9Oq9qz2v4jP5L8N/FIvb8QPTPUd6sXubc7G7rxn731wyg/ke9c9dahJHc+ZKv3mG&#10;5tx4/Mcdu+KIxuPmOz0m4eWNTL5rpjgKqnP4gc1NcwbhubcV7RxylcfXFY3h+/VosNMi/wB0yZUn&#10;8q3rdfOChFDDGDtBx+fpWL91m0fejYoRQFyyonyr/c81sc/74HWrAEifOsLBxnb5cUmT2/56/oad&#10;cWyBcLtwT/y0UnPsFFRywpCCJECDGfmjjXp9aq9zPl5S6JxcRsSjDjnMLDP5/wCJqjeOyj55THGP&#10;ujb1+pqOEWyS7leHd3+aEH06haS/kSUOrGMttyq71PbtRy8rHzaGPqrYTcs2V7r6f5z+tcjrs8ih&#10;mEkjEH72P8/5x7V0Gu3pslaSePb/AHTjg+w/ziuP1HUBfPtQqyt/Eq5ya6qexzTfQqNHJKx+csWb&#10;7p5yeuff6e9aEFv+4VmTzNw6sQKbYaTMPnl2ptXO1mAI9xz/AJ5rSttG83cySKy5yvy8D8qqUgjC&#10;XQ+dtDdjGoVlz/tZyDk+/Tn68963CxEe9GHPzLjHTHH4Y9q5/QTiNWiX5V/T3/z61vYHl7j/AAjB&#10;PP4nr/nPvXw9M+2rfFoRu7r/AMtT975VHP8ASqv2sjdtZlwejN93rjvj378fnU07KpPzjaPrz25/&#10;Kqr7l3khm+XGNo59P5frnrVSZz3knYcHJYKC25WBBDD8v8g9eKsiSUvlGxt9McE55z9KpQ7d3LdW&#10;69O3+FSLKG/eb26/w569fx7e9EQkrliOZh95x6RlSCAMeuPrTi64G84GPu57dM8f4cfyrmQHKt6n&#10;Ht/njtTo2OcbRyvQnP41ROtywsmWwwzx/d7E/p/n8J7d8oDBtzj29c44/wA/yqijq+E7k9l4BI/l&#10;/MYqzAdn8fCjn5emfp7UA9yWSRX91Zfy/DH+fcUhm4Yvt6dc9+/6j9aZccEjH3WHzHPYf/qpMkkb&#10;B97nIzzz09qBO3QfJcct91VPfA9u2P8AOKbJO6qSArfMeoH5d+KazMcBT69M+35Dr+P5UkpAH3eR&#10;2JIxR5iEju5VbaVZVzljx/njp+P4iUXEo+RmbH1PH59f8/WqsS7Qzf3m6Nn7vXp36/X8ac8ipyvV&#10;e5bgf/rzT5pAXFu2OIzuXgjJbgcj+X+faSC7JGF+767j/Xn8uO9Z6TDeoJb5h+Df4/l/jU8MhDHc&#10;zZP8LMWz+f8An8KQGolw2BhT9eTxn/CrkUsbfKV+b9T6fj7/AP66yrWYDknqw5Hb/wCv/n6XraRw&#10;oQkMB1z/AD/L6dKq4MvMVMZbnO3+D6f5+lc74ldWhYpt29GI6dM4HGP8+9bvmHHXO7plf8+lc94l&#10;lUxEkfe+XORx/k/nx3oex00Y+8eV+PMlWIbcuD93t1GP0Pbv+NeA/Fi5MQkeMZ/Hr2J9QPf29817&#10;145IVJEwPdF7j/PtXgHxWfYG83om3nAOMHr+n4fjxx1dUfT5dpJHzF8Xn8x5o0XcoU7F4GOOnHHp&#10;7EV46g3SedIF2g4Vmzkf5/D17c+vfFuT55nIw38Tdcfp6f56V5DcJHHNukA+VsAsMZ45x9CP89vH&#10;rbn6Vlr/AHB1nw4lKXuxQzKrZ2kfgRjHB/x619KfCeRPlkb7pwB8uT344x6Y57D6V8z/AA9YtfBl&#10;O5ll/L6+vT/Oa+kPhLIcwsmckgfdwcE+w/z/ACvDnBmyvc+mfhs4ULGQw3Y3Y7/z7nJP6ivYfCro&#10;I1JHUYDN9B19+v614t8NmmMabjtIAA46nnp7DqPoOvWvY/CrbgpDHG373PPHFevSZ+cY7Rs7rS5V&#10;aNcHI6rtI/z/AC7ZNTyfN820fd/vdc/59sn1qpp/yRrk/d43Y6fSrDM2MseWxxz/AJ//AF13I+dl&#10;8QxpJootqj6q2f8AP/6vrURZUZcEYz8oY/j0/wA96dLn7vRR+VRMhY4J9iQo49v8+tBJYWUbPLJP&#10;Xpzxz/n9e1S/aWVcqm3ccdx7f5//AFVXj/eLhTt4/hI/KnRtz97I2ge4H+TQBYz0J5z0bPXvinJc&#10;EBU3FW4+Xdnv/n9etVx5h5KjjoOePr/n/GnLu3ZBDYUfKh7e34n8/wAwAWknG8HzOnX3+lTQSsFB&#10;QL6c8jr6fX8j+FU48q24Nxt45/z/AJzViEAR7CpYc59Rx1x/hVSAPOVpM5+XkDdnkf5z27U5ZGQK&#10;2/33FvfP+f64qOVNw3MmePmOOn+RQu5XXPDdx7UJkyJ2ZiCBlRjJ5PJ9/wAMUjTBWyWUcH06f5/z&#10;zUZbLZx1GOF7fh/n6U6RdsmMfd+8B9P1ouCHJcSB9vTnJ+Xqf8/56U6Ry68jI7Kx7fnUUQYZPmcf&#10;xZPH4frSu53ZB99y/hVFC/aSowr8dM4wB78/5/osMjFdoCntzgf5NQyK5wg47/T8T0qRM43sv1yv&#10;T/P+fZCLUM3Bdjnav3mPH+fz9KtQMwOT/Efm9c/1/wA+1UbYpGcnG0Fs4+n+f6+ouW7lvvHtz14/&#10;z/nvTGXInAXDSEcY+lN1AAwsHDH5hnOcr6Djv/h1PWi3di3JOf8Ae7dx/wDrpbs7Y2YMfu5+ak9g&#10;W5w3jIEQuwA6ZG4dfb/OQfxrxT4jxEQuinHUcH5Tgeo6e/0+le3+M8+VIMfy/wA+teLfEJVdJFZA&#10;21fmO7tg47cfz4x2rnq7Ht4F2kj5m+L6xGOTHJzyAo9B/n0z+R+fdVaIa+pL7vm+ZWXOc/p6845x&#10;7V9D/GCN3WQsF6kNweee31x9BXzv4jeQeIY2lZseZld2Bj6e+Px6142I+I/R8s/hnsvwfkkby425&#10;+Vd/tjP+P1/Dp9PfDBt0caeYMnBO7P8AT1/L8cGvlz4QSjMYU57scBuuSDivp34XynyVbHoGbb04&#10;68c9q3w/wni5xH3me7+DJtwEudoxj7mM8/59q7qwf5hywOMjd1H41594LkDpGrDp93Hf/P0/rXc6&#10;cT8pA4252oP8+1erTPg8X8TNFpMdG2+3pUTS5LYHtt25x7e1DyZJVTjGfu1FKysdjDPbG3/P+RWx&#10;540yrnftCjrjGAPbnFOimfPzsctxux+P+f8AIqvIWLYKc4+bjkDPT/PrSwsDyqe/pQFy2swPRcf7&#10;LMB68/5/Xs6O5znrzy2Ov17fWq6Mc7fm6evHbn8fy5oyQCx9Occ9OPegpMuG5O4bOnoW5JHp+FPF&#10;xuGB8wUdMc/zqkrMq52j0b2qSN+NpH44/WgktGfc3OVO3gD/AD/n9amZycP/AAntn68Y/wA/rVGN&#10;iT8x+6393nHrVgh0GCv8PPtzQAGdiSVfP+1TVkw2znvz2pCrgdOvJwx+mabuwdyj8zTuO5wnxTml&#10;0jxXpHiOOT93chrWZm4XcMsvfvl/wB69uf8AiBCdVI1ZnZ/MRS2Oh7dCOeBwM8foPQvHHhw+JfDN&#10;1YRN/pC4ls2yPllQ5XqPXg+zH1rhdBMHiDw7Cl+0nmKMxq2cZHB+nTGcH8q/OOKMI6OP9p0mr/Na&#10;P/M/ZOBcyhWy5QfxUnb/ALdeq/VfI53TLRGZY5Is7lU+Z5ZYnng9mH3uASMbfbFcv4q0+WxvJMsr&#10;Rt8hXYDvGSCuCAQRjoAO3rXWJFJpd/5F4hWFly2eoB4JHccZ/LPWsXxna3V9ayX8XyT4JlUOWDlf&#10;4snG3O0E9eB2xXh05RcbdT7+r/Ev0Zx+kyzR67lpmba+FJI5JPOPXp9c+te4eANzJ5LxszdUC+vp&#10;3+U854I7nPSvBdPu5/7ZWJo1z2Ysu4eoIPTp6fT0r274eyoUVpABuRQq7dxAx3bjHOOevI6ckbKV&#10;jy8WtEdZeXNnJGsSedkpgLONuCSOxGT74z1OD3qGOezlmZZEyv8AdfnIJ689evpiqfiG7mvR5LTl&#10;9zBtrNnBx7euBz7+vTDvNclgZknd1Kr8rbcH3z25/OspVLSOZUuama2qaVp+oK7SyIhj4VwwHOfu&#10;t1IBGew9scGuP8Ty+HNFRrq1gh/1OGaTHOMcj8fQ+471k+LfiVDplu8lxPn5gW+XpnPByMduPU5r&#10;wf4t/G7xDqO+x0iHMjLjzHyVXIycep/+t6A1dOU5y5YxMZUpct29DoF8f6BP4wuvDLXUMUkytLHG&#10;zrlwCSwHBGR1GPUnHFTahHalxJFaxMP7qqMDjJPTn39818s64fEFnqw8Sw6pM2oQyb47gSHzMjlW&#10;U57HsMYz2r2b4cfF2z8f6Mz3Ra11C2VVvLRzg9MblB/h9AckZ9ApO9bCypx59+5hzJ6HZx2qx25a&#10;xWOFm5DBQq5zwCM8jPH6A1zmvaFdXN80b6DbzQb90kkc252AbPyq23bvJ+ZSWA3EhtxydjSryW+I&#10;ijkX5j82WAz2zz1GM+/Wr0dpIBg7Qu/d06Z9++Pw6Gs6dRxOSpFN2Z8b/tU/BrUNLluvEsNv9kja&#10;+hKWomRkhUhTnp82GUgryACuCcZHmfwu/cSxWUx23NrcxY3EbdnmZGc9yD6jjntX218ffBI8W6Bc&#10;mazCwwtFLKw+dnjcGN/X7q7uDyeM9gfjfR9G1C016/06SxjkulYRXESsFVypK/LngYwhXGMHce3P&#10;0+DrKth+V7o+QzLD/V8UprZnoHw4ttL1CC0uI7WRBHBG/wBlWMj5hOSyAnjd5e3HHODg17l4JurP&#10;V/DV3PJOshs1Kq9ux3eZIZVEmPUBT3OBxgjIrx74TQBoY9LvbeZJreZ2kZuGP74MWI55HzdsDjk1&#10;2vw2v7/SbfxI17AyzWWn3RjX7qsVBkUjr8rDcRnruPU5A5663OjD/DE9C+DY2a5JYapueO2DG3kj&#10;j2iVmdjkjAHAIO3the4r27wgwiKrIoVkZ9p8wcovAzjjp+fJJ7V4l8JJGn+1LBcrK1rcz+SysNrK&#10;z4HPI4AwcccZ6k17N4Zv7eScQndFJvZo45FIZccduOTj2OT7Y8fEa1Ge9ho/u0dxpdvuTfMZDuBP&#10;LnjHr36Y/P8ALZ0xPNjkdx8uB8+4c/z9vb+dZOjSRMFgDF88qzLweAe3XBP0rZ05poHYTIPLbhRu&#10;Prn8/X09+tcp1NaG3p8Vs6+Y25VX73zfxHv7dPpx9KuWttGbraz4Xb7sSPw69aybSSTbtCfdb7q9&#10;Pp9fpzxWza4XaJFXn7o/2gKpakSVmXtOjaKPaOPl+9u6joQMHJPP+eauLHGsgVmbI4AUdR9ff6cf&#10;lltpdWkqsS2GBxnv/wDr6VZRFdfOEW3auV3fyx+dVymVx1vbtIJLpSwx6MOuKkkiKSfvHPzPn2A4&#10;p9kwZvKYL9QucU9WYuyldyqxIzxRYko/Yf8ASWkkkVzz91f88/1qZrBgpLjdj16A9wPX8P173I03&#10;qJNqrkfNIxyaAgwIx0Azhh6ccH6VUfMrmZmy2EcwRd2WVcHPJ/8A19KrzadLGzIqq3ykdB0/xya1&#10;lhkm3Kn3V+7tHoP0/KkFmC7CdlZMfLt5I9j+FXyhzHOX1hLbQLHaL820kKpOAfXHrnj1rm59A23M&#10;t1dBvOkG1pMr93OQF4wP6Y9a9CFpGZmxEo25w27rxVO5023nLKEweC3U9PpS5dCoyseV6hZtp0jS&#10;i5MbDP8ADj8x/wDX9fSsKzVmgZL1B+/bdPvYKeOT6Y7A+3rXqOr+FUvA2G+XzM7R+nPpXKaz4MuG&#10;fzCF65X398f5FGqOiMoy0OasfC9jqN5dM955MbFdyqu04KKNucenPqentTr/AOF3hm7eCW5tFbEw&#10;aRpJMsVAJx344H/6uatXOj3+nuZYmXDY3YPQgdfy7VVa4u1XBDMyt95cfl/n/wCtQpSiTKnzHP6v&#10;4K0GfxnHeJZ/8S/T7K4X7Pwyyu7IRnqCo25GR1OeCOeT8SWV/aaXNqUd/PNdNMrLHGxKzSfL8oyd&#10;qLwi5HIGfYHtlti9rNI1zt86FvmLAhiQST79fXGAPrXP3Wmtc6smnTX23axbaG2jqOfbHJA9VH0r&#10;rhiJROOphYyRl/CHwLc+HxJ4h8RTT3k0kn2m5t1UtCZs7tye2R0weCB0BWs34iL4n1/Q7jTra6aF&#10;kmF1pvy5byVbcULHkkdsDnKjnGa9A1a4t7ewa2j1aRY1iYYVucfTPrn8fwrk9Zg0q3DG1RnkUjy9&#10;442jjB49M8f4Vf12ptcz/s+mnexwdlpFl4Ke48YeHPtFzHLeQ/2hHv3bowU/fID0baxyM9GOMEDG&#10;54i0bQ38rXdJiX+0oGD28qqDvOd2w4AOD0z1weeM5cmlTvpU2mDbDD5Y2+YvJQAdseh/+v1xY0Tw&#10;dqk+21soWEbfIZpCT9ce2Ow68dKwlUlM2p4enHQnt/EUniHTmn1JMBogv2PGMSY5yMc8nOO/ByRn&#10;PUeFtD1W6hWXxGNqrgRw7vujIIzgnpxkfn3FL4L8ADTdQ80wedLcc7m+ba4DdBjjPt6V22l+HvKh&#10;jNwGaNY9u1m9B/8AW4x6UvU2KunaeXjAgLLGsRHzdux/yeOKttpzyyeUsW1V4WNSOB0x09efx/PY&#10;t7L5RDHD/B95VzkZp9tYSO21Ij83O7H6/wA6ipImMfeM+y0llkyVPyNjP/661Y9LkKogRGbOWkHT&#10;r0/z6/Sr9rpaiRQE6c7cVcWwSFVn2/N1XByPb8f0rhk7nRGNjOmsvKbZOeNvzLx70fZ02ZkkY9MY&#10;YgH2/wA/0qzcxeWuJFHOc9c/X3/+tRbw/a5PvldvO5cZLA8VkzqhHQLRDDuYTct/COMr7+p+mPx4&#10;rV0rTgjMPNULt6cjHHb0wOv0pYbO3gwyqzBuV3LyWzj19u1WrdPnZXG3jHp36fnj604oJS7Fy0iU&#10;bZYwcbfulcbf8/1q/HcYO6VB6fMO1UIHMo2upX5cqT2/z/nmpkuH+VGk+70U0zH1LTXCNMpQN8zZ&#10;HHUVeb5ovNI49vpVWwVJT5sIXDcbvT1q5GnysijpwOBUxibcysZ+roUgdyuT/EoX8v8APavPvEsB&#10;WdmbofvFfTNekaqpeFlA+7H8p4z9PfrXCeKreOI7j8pDdfTjjt9Kuz5bko52EbnxJ8vGFHHJ696m&#10;to3YGJ0+Zc7c5/xqN4yBudc7c8Y/E1NZkyP8zL/tZ5qItmco9y1b2UTPuQ/KM/KfpSGBvmRT93PG&#10;3O306VftIkePzHXPQHH8jUzxKQzOnzKAq7c5P+f8+tbc3ci1jHltXj2yAbhuyWC/4ULYx3EI/c5Y&#10;E8bQfx/Otf7Kuze4UbfoaiS0YRMqRbm9QveqWjFYpW+jRbhLsz831/GrdvpqR8NGu7jr/CMcD3FW&#10;o4pQjSywYVclvwq1DbsGZFAxyOOhH+P+TVcxQ62treErsVWO3+90rQ06dNypF8pHAY/zz2/+sKqp&#10;ZgOFRcd8r39/pVyOLYu7zM9APc/j/niq9oYSiW7fzGlVZJcDpu29fz/z/OrschHMYH8v8/qazYix&#10;ywYDd7dP8/55qxFI6s0kjnoGPzf5/wA4o9oZ8hJK4UbUXau08buSc8H3yKzdXlMULZJwyj5v/rgf&#10;5GfQVNIoMzJsbdn7uRx04x9e1Vb4eYrSM+7OSR0x7fiD+H6HPmHymDqjyzqyHgenc9M8djgfp6cV&#10;y+uSq4/1Z2spKtgY4HUjHI/zxXR3yvFasC+5ivzZ55H6d/r09MHlteRFgRwvTqB3565//X+la0/i&#10;RnU+E+Zv+CiCw3Xw58OySQtuXVJo0bfkbSg74POF249/xr5OGyUKYMf6z5VZjgjjjrx/h17V9cft&#10;9wGf4SaHFKGHleIiGk3EBFMUmcgfgf8APPyKWDOyg/dY7sHkjP8Ah79PWvc5nZeh9jwzL/hKS85f&#10;mOBAVQ0bb9yruyFweOfwH4nHtX2d/wAEwUMniYSEqf3mcYPc/hjv69j618YxIgVYjlVVsN84HfOf&#10;TH1r7a/4JZae76v9oeD703OehGByBzx16c45rWj/ABEVxFL/AISqnofr18Jcf2XBkdIxxjpXoNuu&#10;Tya4L4VoU0y3BX/lmtegWIyQSK+qpfCfzfX/AIrL9suAKvQrxx/+uqlunT1q9EvFbHMSp9KcxFNX&#10;IpJGwhJoAxfFV0IbVmJ6D+lfnb/wVa+I/wDYvw7u7NLkq02VCq+OPavvz4haj9m0+R938NfkF/wV&#10;6+I0l7qkfh+O548w/KrgA4ycfzrhx8+Wiz7HgrBvFZxDy1Pga9mmmla6uSWZnwWXuPpnj8+Pf5jV&#10;YyIsmBGzNjGFUHcPTn/PXr1p8qh5AI4lVtpDZU55J4P59P19IlUs3mJJtwDvxnsPr75zj884r5g/&#10;ouJNvb5dzM21PvbflPGMYx7Z5HQfTKFnWHcGYDhlWQZPbpj8OfaoYyGRTt+Vmyyp+OOvsB+Wewpz&#10;v5v+rHzKNnyjGPfH+Pp+FI0iSIiuqjYvyHg9uvXpgnPrz75zTmdTEzszMdoDBWznj1PbjI7/AFqN&#10;C5yyp7DceOvpnnp78gUBgGVmb5l42tkdAuev59P60WKJHfDtt+Ys3PzEA+2OnXoaj2IJGPf+Lb0J&#10;zj1HcjHpgcYyKMkdUbdgbljyM89RxzzgVHJ/ri4kLsWzu44Htxkjqc5x09c0DJRI8eEjhVQrY+Tj&#10;HPt6/wBDxzTeGYLC/Ocv5eADnBBz3H5Y4FQvMxjVHDDOT82BgAnnnoePx60uGRfMiX5um5crtAGM&#10;dB789s+9MLkyFcsxPzBcNt78duOOMjqMk9s05ZFkf5pj5jNuztZdvYj26/lx2qMOkn3kf/aXGDtx&#10;169uvrmmmQRkKR5O/BbcvXkHnp3xjH8hSEWIXfaudzZfDfN046d+3p27dwAlY8BixHy9mGPTp1x6&#10;DHemRtGQrNt29GO0YX8fb9a9T/Zj/Zt8Q/HfxbBp9jayrZoq/aJ9hztDdB146fjmtKdOdWSjFXbO&#10;XGYujgsPKtWlaK3ZN+zT+zf4u+OfieG2tNPK2qsourhlblQcEZ4BPbI4r9av2Yv2cdD+EXhS1s4r&#10;FUeONQcR4LHrk8daj/Zq/Zl8LfB/wxb29pYRxssYG4KMsfUnvzXrzukK7R06BfSvuMqyuGDhzS1k&#10;z+ceNOM62d1/Y0XamunfzZJ5qQx9eKo394jn7/T0qO7vQ/C4/Buao3Esg5Jr3ox7n53cmW43cRt/&#10;wH/PtRJKF3Bjj+tV4pCq9G/4F2qvqWpQWcO6R+3TvWliSW8uFQM+/gct06VzuueJrS13RRPltx99&#10;tVNY8UXOpP8AZ7EnaTj5T/n+n41nWujtvW6vpN0vXbyAPp3/ADqrKO5PNfYq3t3qmrnAY+X/AHn7&#10;cVDJpNso/wBIXzG6nPb/AD/k960bpkQbMAf/AKv/AK9UbuRGfJxnO6mpXHGN3qVpwkKsVXB67QcZ&#10;+tZVxchJmCt7M276Dj0H+e4q9dzqqfKfl/3eOn+f8msyYbmBPy/LnjH+c/5+lIVyK4lV0ZmJAPzN&#10;/OqkkzAFEPt1/n6//qqe4QBGz1HO70/OqdwAi+bt9+ewxz/n/wCvTJGyuojAjXtx8vXn/P8Ak1TM&#10;yOigFsbgPmYf4/y9/pUzYkXEozzyf89/8aq3MHzBs9Om1u/+f8jihAV8jPI+b1x39Tz/APXHNRmR&#10;CoRzx95m3A4GeuP/AK306UsghDFJOewX/D9agkK7wyleCCPz/wA+3PJ5zVAF04C4bpsYbfvbT6c4&#10;z359Pqaq26M87Sb2Uf73y88/1/zniSbbncRll4+/yOaW1QMwDY27sf8A6uKCjR08RP8AKVCqOoVc&#10;89f19f8AGrqOp4dO4K+o/wAmqloiqd7nbjs38sfn/nFWQ8LHCj8PWghkt3cRG3ZQ3ytycDkf41z+&#10;q3O5TGrL32nP64/D061rX8pVfNf5dvLfN6Dr09P0rndQnXEmUG7+L37Af571SFFamRqNyNu/zPmD&#10;Hap4A49+n8x+OaoB5ouFU/Mucbuh6cYH+fqKtXbNJ99WZj91uc7Sfr0z2qjvcx7WYf4+3piqNjL1&#10;KSTEn7tW+X5cNyefu/5/xrktXQBmMrjbz8rAc8gY9/5Dg812V/F+4kMgU/L+HqR7f59MVyGuWxRj&#10;ifrxt3dO/wCH+PvUsFucTrYi3Fldv4vvY559cfp6msK92famkIVuhw3GGHfI6Y5x/TGK6DVotm5H&#10;54yQ3fn/AB9Oe/pXNXpDS8M25j+XAOfp/n0qi4yK7lfNwu3+7nbjAPYc+v8AngYqahLJZX+l3E1t&#10;5kceoRrJG2clijiNAB1LyGOPaO0mOnFWXdYnXCfL937v+QP/AK3vTIRb3beRqNvHPBICssbKGWRS&#10;OVIPDAgnr1z6ZrOXwjUtTzr9vDTfFeqeK7v4hww2dvJZqmr6hqsMisLZbnTkhSxb7wYPLbSMflwD&#10;NvHbPwf8W9UsfGnj3WL3w4JmsWvJpYgzgts2GQsOclQqHkDoFzg1+mH7RHwsm0bSZB4nvPt2ha1e&#10;Rz29vrk2BDIDbjzXueGkjSFyiCZuHdx5gI5/N34keHdP8PR3+nBYVlvpLfUdN1DeWeSIJNHIoZWK&#10;jzGwxVhwcYIC4PhYxSi9Duw8l1OPk8Na1Z6fFPdWarHOTG0a7gwO87WIOMKWBwc8EH1ObulzpLK9&#10;2qxwzXEQkkuIw3yMhJLt/tKocHGM7l43cnMuLy4kuRbXOoy+XCGjtVlmYqI9+7aOeFyWbGMDce9a&#10;F5bXl3Z315bBGkXVlP2iN1xE2C59ypBLccEqOvArgsdJV0CZfsEkOpW8nl27Mba4jBLW8chw8ZPd&#10;GJOAT9/ccfO265pmoQjw8umGJklut11JtYkMwBjC/e53DJyActtGV3c1Y7qWTVGGn3d0tuqrFNCs&#10;I86OEMWkT5j8uN35ZzjJFWk01JtRjktZf3ckapPJG27KmSHgfQnPHOMg9MljRnyaxPYzrBFa3US2&#10;NuI08y5VlbB3sANmVLFmY5Y/w+gqneT2tzdYSR1LXAnG09MuSSOBxz68E4q4llDr9tLeySLHOkEf&#10;myHOyXJOF4ycgZOMe/OBjJuNPNtFNLJeJM8cbKvlMG5J9vbP4jtSaAteHzNqGoxpLLGvl3uVdYhu&#10;QOTyMe+G5xyP9o1Csslzd3Bts/PcgNC3TlvmGOzYBzjkjr3y/Tra50jdqUN5lo7fMAGQ27cvzH8V&#10;PTn9KdcXtzqOoCdQ64mkuFk8v5SDnA7nOAD+LGgBNIv7C31K0DO0cMsL+Z85UIvlsu7vjr9DUenW&#10;Ty3dnD5jKkc+9m2AFn3cKe2c7fXAPfmocNcR+dIsarDuVgx+4vPJPfIYjoc7fpUsNzNaLE2m7ZMR&#10;GSGSRSpZlxnj3Vc7euGz3oA10kXVFsdOu0W3t2TdJKCcMgmO4tyQAoPGOfmOSeKz9J1O4tJmWLT1&#10;23ZYLHGflQbFyo79HwM5OcD1qSLUbS4eCx00/IY2TbkfLvJOBj0GB/wHqM4qC8naPSYS93EZpr2S&#10;aQpgEjyoscdstn3JB9BTAu3ckl5bvNHpgvo/LxcW7KflYnIIK/N1zx2JwBVHUdSW1tluY7dYWa33&#10;ReWp3L85HGSdhA3dPu4x0NWIft8dg1vHAy/aAofaB6Y+YdlzwTjHTv0GbUWjTT3FnummZY1uI0lw&#10;PlOFc5ZOegBH8QJJ4pASeJfEFs9nDpyWaqqruZvMk3ruQDbyeduOOCTu5J4NZ4+2xyx3FkWhXzFL&#10;HlVwQR68jrng4AzzSTJM6f2jbr8sLthYyflweOOuRgfT+T4FuLuxj8z5vLZRjvgggEe+C/Hqq0gO&#10;kufGc2ppFqut3d0zJttVSS4LeUyrgLgkhVcBWPQli/IBGM2bSrZQuvaZG81uxY3Fs3zS2+Cc5Gfu&#10;E4G7pnAOCQKpw298b6RoZ0ki2s82/LZ68EY5ORjoMYB44NSzGe6mtl81oryOPPmInVcHIHc/LnI7&#10;4P0poqRbllvbW8bVoZd0yzLcqzMc4dF+fpzkBTzwTkkDiqurzw/221pIqx+Z93buEiqSSA2OCQW7&#10;Y69cDnQtodS1JY5NTkk/dMoWQjGyIsDkHsu+QkZ7ueSMU+Lwvcanq6xJdtNdLwyW43FiXAJ6c8kc&#10;9BuAHUYbl7pKjLYSXTbS2njga8jYKWE26V2LcFuCF5G0YyOR1OORXUaTpVnc+GtOk1LTJoZLe3lL&#10;xtLGsmC7sTh/m5WRcSBTgpyQOt7wL8KLi81uRZtBubqO3kktZf8AREkaNzuXcFORvGGIweCBycit&#10;yy8P+Hre9s/Dy6JNDHK80V432f5m2sCDzgqTj5gQMHd2xWE8RT2R1QwtRpSehydlp1prb2sdoJWZ&#10;rqOTdCBI0SfNvGACzNkht+MZJBXBBHYeFNBttI8XSaPr1lDeWtqrSx2zQ7oDCz4iIY52odyNnjaH&#10;A56V1ltbW2lazp721xcQpA0MGnyNPD5KqxJXnzBhfMynB6c5GK5uGLUb7WxdiC3UW1gnmLazFhLg&#10;MqoSCAC+WDL0YZAyTtrH2zqadLHV9W9kl1dz0LwHoVxrqQ+OL+RobdYWh0mHcV2xAn5yBwAxwRy3&#10;yrknvXTW3huzsdcj8Um+kjDKqOk5PlsG+bGO5PAHHBxxzXP+C5NLks5tQk0uOFowYVh3PJGigAYQ&#10;uzMv3cENuJAGMfNXWa9FDfwxxLeEw/KjNJkcAk456/n2968fEzftGrn0WEpp0U2tf1G6cBd6dDDN&#10;Oz29nNsij3/3D8uOeDtPP+8Parl/d6jptnZvpE3lSJeJLbzLtZgoOQF98beTnknPqcHUWs4b+Oys&#10;pZBBIqrPLD/yxBGF6dNytt5OchT0FSWsEOhI15qepLHa4WTbM2/bH0z+m7HbNcku6OyPY27g6hd2&#10;l9qTTR27RWpNtdM3zHnJA75Y/Ln05rhLxLbS9Ma41K5+YLlYZGDSHqcHpj+LrjJPvWlrF/Z3twLu&#10;TVTtj2+Xsc7F7575PYDGPX28/wDiL4mjsIJpHZpZJuUjbG4HkZI7DPJ9eK1owbOevNK77HJ/ErxV&#10;eabPue6/1gZWiUfMqknHIHr7/Wus/YQ/Zb139p746WX2jTWm0eyuUkv5HXCOwI2xZJHYc47emc15&#10;Tb2uufEHxdZ+G9KRri/vroRww7dxySOT+fPpiv2g/wCCbv7Iuk/BH4XQ2Jt2jvriLbfXyx/M7sN0&#10;z88ZVBtHbJUfX3sDhZVpKP3nyuYYyNOnKX3H0l+z98MtJ8J6BZwafaRwxqi7WWHG2NQdrYxwCQ8p&#10;HPRc17po1gkMHkQ25+7hY2PJAAAQ599ifi/Tk1z/AIN0SWys1jlhSOTGPJI4DZAx9Adq/SJvWuw0&#10;5EjK+XuC44KH5sAdfrgn/gUgr6uMFGKij49ylJ3ZajGy3xEzZZv9Zt64L/N+fmP6Y2D0qRCGH7pi&#10;nON27Ozjk/8AAV/U96iMk0chh2qy7mDKo64wpAH12xj2U1IkiO2VG/jdtU/f+bkf8Cb5R7A1rGOh&#10;HMWQNq7UgaPpsX+4xGEHX+FQWPufapS6yjFu6kKqiPcPb5Pryd1V/NcIyMwdQpEjL1bHMjficKKf&#10;KwBcSybeu7tjpux9AQooGmOufKVF6sBgBeu9cnC/V2yfotQhxdBi2GKsRlV4Y5G44/2m/QVO7bUa&#10;VuANw47Njr9FX9WpIkiMarCNufX+DjI/JST9Wqok7iCcxK0rvuZvvej89vcvtHuBUbTHPlMxZlYg&#10;sD1wfnP4sVUfSp3jYr5SR4YNmHd0UkHb/wB8rlvqRVZRAIVeDnKoY1PYc7QfqfmPpTQ3ckt/MRmj&#10;mcq+SDj+Hj5mH0GQKcEQxI7N8rqp8v8AuqDhFJ7ZPNRQupKs3zJtYOzd1B5P4mmtPckFtn7xmLMO&#10;25hhVz/srmmJDbgxvGfMl+UKQzL1IHLEe5PH0qSSZYD/AKSrfMyvIuM9vkX8Kr4RmxKcru3N7Ko/&#10;qRT5jlo/PG/rJJ27cD/PvQVHuVJJCk8kcx/eIu454+ZumfoOPwomlDo8UTBZgggT2ZuuPwpsckQZ&#10;Z5PmbPmSBse5FQzXDMY5VCYVWmk+uCo/nmrI0RI88pfAl+TzCA3qEG0H35zUkMpdfs+3a20Rox6l&#10;mySc/QVSjQxKsYkyNipgnuxyf0q1FPOxCqNvnHhWX5sycfhhQfzp9CUy9Zyq/LE7ei+yLwOvr1qz&#10;GjoS8B/1fPTqzZH6dfQVVWOBmWaJ9vzZXn+BflH51IkgaCNCw8yTjePQ5JP4AdfesZamq90lSaGW&#10;aSccLuODuxuQHA/M8/55SciOOS4l3Hhjx2xySP0AqNB5jLJGR/DtHT12r+XzflVbXLkW9hsU43ZL&#10;Z7qP8T/Ki15WQubqc9pdhEHkv5vlab58JxgnHH0yrfzrN1q+OrXf2GzfMaksT/Kn6t4kKD7DYpua&#10;RSF2gnHzf5/yKveFvD7Qqbi4+V9v3u59a7or2a5pfI4m/ae5E09NsP7NsB5nPIy2M7unt/nJqvdX&#10;AV8k/NtXBXjJx/n/ADitC9YwWhQzZ2kFT7fLXP6hKgCqxbcpBwB7EYH5/wCeKxWupvblWhDfzeZE&#10;0rn5d7d+p+Y/4e2PbNZpkwzFZdmfmA5/r7d/bnkNma+uEZtjnKs3VW68/wD1/wDPNV4JA8SlcDGO&#10;3bn/APX+ecfMKoRZtoSIvncb14Xj0PP8j+Xtze02z+VQzlVVcjCg+pxx3wP0Xr8tQW0GIGkYAFeB&#10;7H0/TH4HuOdS0Ux7Y4uVH3fmHTGOn5d+/oRiWyrFi3XE3lO/3hnsfX/PTpz6itC0jiWDhfmZcDsf&#10;uDjHuAP5dDmqsKlbjI/P06n/AD9PXroQTxeX5TjbtVedvA+UY/z6e2cQUvMc0SLExEe5mkO5lP8A&#10;tH/Pr+IFNiVSildxHAZd3sD9O/049DTmLm3YbgMsw6dPmb9f8foajRJYG+bs2frx16egH+QRQIdF&#10;vjeOTHPJB59P8/l9culUeUoR1YtntgA//rx+f0NMUP50ce1vm6bl9OM/nj/IFIY5VijVAFw+1unG&#10;M/5/yKYDZdnm5ZuGfdk59f8A6/8AP3rIv49qyMXXYVPG3Hbv/n+la08W9z83ptI+orGvyv2U7OMQ&#10;56Y/hNVERnXrcK46Nzlv9/8A+v8Ap7c4VzKQjEr/ABfeCg54zz/nv6HjcvTk7FwG68/VR/X9Ppnn&#10;71kjgIBClsDGPY/0z/nNWjMz7tiZN29lUj3GOT+Pv+HrjPP6p+5tnYHHy/Mu4f3QeO3r17H0yK2r&#10;5SSx877zdW/T+n+cVzeqyiNWaNyvT5v+Ag/h6/T8a3iieupzut/MGEn3myOc9ckY/wDrdfxArmtU&#10;UynzPlYuWy6tuwDn2Hqenbpj5RWzrUrfMECt8xXPrye349PbjtWLIQf3okbhmCbjnuSOvXjv6DPo&#10;KqSNIlzw6kkEbSStnb83PcHjH4/l0HFdL4f3tJNMjt82AzKec9PXr/n6YGmBI7Dd5e3cV46YX1/T&#10;2rotAhMsR2rndJn92uTwR+X8vzrKXwmyfvHYeDbZ/KzGzbgn+rjX07cdT27dcDB5HeaFbwSRRzbg&#10;gRFJYNtBUbTnsMY2nIIGApGAiMvJeC4BHCWZI2DKTjPvjJ/DPPoGxgBjXc6HIVCnySGKjdtHuw+u&#10;cnp1z7uVbiluas0re2EcIYt80ZHLDBVuBntg5Htgn+ErzF9lDOoijxghS2OvQcdMHpj32DjaUN20&#10;McitCvPXcyndngMPrnPGO3TO4qC6ikuFBMe1Nx2hhn5QGH8Oc8emcgNgENtAI52+hBXPmox2/L5e&#10;Pbn6fKMe2wcgEJx+vvLv5BC9GCtxtK8AEn0MeD1HyNnkk91qcRSFp3Tb0JZmCn15OTj+LOCejHkB&#10;WHL+JrVY42myPMVT/rB/dznPT+6c+zOO2GtMLanmtxZyWd60NvKWVJMuuwL8x4bAGNvuMcYxgEVp&#10;6Lfy+WmHbazEMWUfdbPY8E+oH156Vk+IfPtdXkSPd8xK7d3fvx2IIIPXIBxip9CuQkK+Wu4xsRtk&#10;b24//XwfcZq2WehaTdo0nlyXCjaSyuGbruDE5xwf4icejf3UHRaOsxJYTIqqpGNuADzz3C4wBzkA&#10;DnIV93A6VfSLGCny7YR2OPvbs57YPpkDhgCc47XRb8LErfKzbc/J1z/Tpj2xjoCTjK473N6IMTJG&#10;pkA6fePqc9SdvQcHj5ecjztzHjAXy5CVVs5+YDB7ct+HXONozkrNlttPII1lRm7fKBnHU9zxyRjI&#10;/ug/fbD7fekQcNgfeb9534/vfQcn2J/jzIEG+ON8iNuYvl8zkrxnnd/un73TB3cLNuLkSCINj9OV&#10;xgY+Y5HQ9eRjnJEmZnCxYQxyLtC/d+TaAPfpjZn5um3nPlS7qtyY7dP9XJHtbG1cLjGB0bOMBeh5&#10;GOfuPmhHP+JfOaKZYrcFfLO1VXOeOn6euexIAc1zOl3JhvvKuXUMvyr8g5GcAHp+WMehPFdVr3nM&#10;j7RKy4K7R35H9B0z25+6+eNubmS21OZjGWV5WbdIwzz2x1/oecdeaRcT07wlfvcRrFJPuYEmJvNH&#10;vg5/PnsdzfwjHaWUkZi2hVx2+Xbj2AI+Xr/wHI6eUa848FagGjDTPGoYKc7s8ep9uB+W3vmu/wBP&#10;nPkqsx6nJ8xvQt17Ho2ef7/QOtYMnyNq1jtyq43bt30yf5jJP4cddtErbmZ1b7v93gngAY4wOox6&#10;HaeNpqO1z5ZdgfmGDvwfrn9c+vzdcinMhCMSvyqxJLNnIAOQfp82f+B9MipERLEZGwNu11PCrjrx&#10;n0HH8x12mqcUGq6MBJo8qNCobdY3Dv5bZI+5z8h+6BwVGRwMGr8cEkasWbPy7WZsE9O+OvfPr83X&#10;Ip11B+4C56c/N2wTnJz0xuzjtuxjir5iLFWz1jTr25UyWy210cotvdTFcjc33WPHQj7vOOuKa7X0&#10;UYjmeaa4MmXWJ14ycjuew9fwqOW2cljeJkbMfvF+91P8+Tjp8+OgNUkutW0p5DFD9qt9uSs/LxgA&#10;gkNglzgk4Y9VPOCKduwua25uRW93BsAj8xV+XdOq5f7w456jI46c55qo4laLzjGxVVyzNb/NnC85&#10;Uj0NQm70/UZXg02Zty4+W4t8SIAVJYpkDB5+v41LJFJ5q2q2kj7Y/nma3YAcMuODyeO2R60K5V9S&#10;SESeUpEhC7lO1ZmH8RB+Vgw/z+NSWqhdoh27lTnywrZOOeUYH9KWGULtjWX7z+sg/iH/AMV196kQ&#10;kr88hIWPHzcj7vuv/wCulqMkjUYO8tuVsszAnqV6b1P865zxlfrdtb+DYdnmX/MzIoHkwjO4/KgP&#10;OduRg5NdBJNbwRNcMwSOP5twkUYwev3hzxXKeCo7nW7ibxfrFnsmum22sJ6x24zsGGPUjk4OMmta&#10;fuxcn0/M56l5NRX9I6XRLC0sbaO1s4ceWm1GjYMV/wC+Srdv0q1cTmaNvtzyZ6Kzs20e+HVhnr3p&#10;glmwHaP5fSRW/D7ysOuPTpVe/lZYs28YXav/ACz9PTKdOAOq4rDd6m+ijoZerTrHwo+XGdpwv6D5&#10;T6cYrnZZPMvWjVj1zuXIHHX6cjp3/Wr2oahI+4nPy5z05/Lg8/Ss22ZZZ8fKG3cfzroiZyla1jqf&#10;DIljAHnbSeAyzbMe+0gAHr7V0ttcxHBdl9T59x5hA7AKK53QYJQgiC7vl7Kr/wBf610Vrtt1WFwU&#10;z90+Yifh8uTXPU3N4ssum85WRtxH3Vx5hH06KKqyW7bt0Y2sP+eMYZj9XYdfpmrMmc+XMMDHK7SN&#10;34feaq1+Tt2ybRhcKs0mB/3yOlSrlSK88r4y0swx93/Thz+QrP1HWpIjmcTMqrgMtyWGPfjnp0NL&#10;eTRKmNkIDf3F/qRXP6veGCFkT+993OMfnW0VcxM/xXfm7z+6Vo853KQrfQ47dB/9euXmF1cN5au2&#10;3+7naOfU8k1qarfNP86OP9rsSOar2dhLLPt3MvbdycD1rojojnl70ibRNLhmmWWR87e/X05x/hxx&#10;+NdrpukCK2C5hA/h8xjH/TmmeG/DsccSM1s25VzuVTkD+f44Oa1JmFoQltyuOsbHH/kNwPzANZyl&#10;zPQ0Xus+QPDcIkT503DbjaGAGeuPf/630rbkjWOHDHK5JbCcHj27/wA+KxfDYDx7HU52+o/znpW5&#10;Lu8pWxuwuFVunbsfx9MfjXxUdD7SrpIpzOS5Yj8u3+efpVR5AYwH/hX5vvc8gZz7f17VbnhYSDIP&#10;rgqff/PrVeS0k39VA24U9CP8O3t+dORitWNhlwnI5Jxu/wAOmf8AH8qd5+CWK7u33eB2/P8AkP1Q&#10;27hyS3J+6Wbr7e3t70PbFmKLux/dI6fX/PX8aqIX1ATKwb5dwDYVl6dP8+3SpYXJ46ZzwG6+/Tv6&#10;U0WshXzGXaxX7ueactqd27O3acNtzu3dM/5/pmqHYkCs65K/Nzjvkevv+XerVuuf4s/59PXNMhjZ&#10;vlbBbrt/n3/l/wDrswW7/wBzLdTle30pGco9RrpG4++PXbj8qb5CAMS24qx3evv/AC9/xq4truYl&#10;lX5c8E/07U9bMgDG4duO/wBKvluQUFiDIwJ3NwQ20sfb6/4GmvHlS3lleh24/T/9fWtA2rn7vf69&#10;cf5/So2smI6njj69/wDPShxAz4oCq7RtZfxP8v8A9fr60ySJioTe3YZPf/63+eK0TZc4HHQ//W6f&#10;5+tN+yNnaicdBjgD/OB27VIFCFWDLJIpZc/MF78+3p1/EfjLbjdtRQ3QFvnz6f5/OpGt3jGY0Xt2&#10;6H/P8qekDJnIbuT79ef8/wCNVbqA+DIb5lG3pnZ/n/8AVirUJCBgG56feHbr/M/5xUEEBV+V43A9&#10;BkfSrKQLwdvG7PPGf/1YoKl0LAyYyD83P8Nc94g+ZZGJVflO5ig5A5x6/wAj0roTxH82eOffNc/4&#10;jTZBKUbbjke2eox/nP8AOZP3TejK8jynxujEMrI+FGeep/L/ADj8x4D8VFl8qVEjH7vvu3fTv1zX&#10;v3juHcZGP8I+8p/D/P8AnHgnxSSPZKET5ckDd69cfkfXqRXJV+E+my/4kfMXxaUPJJGR2BVjzn0/&#10;D/PufG3DCfay9GJIZTz/APrP+T1Hs3xWgkdpI5VDZY5LDaevXr0x09O1eNXKr57pD8rDhimCOmR/&#10;n0/GvHrfEfpGV/wTovAe59QKFG2qwLfLu/z/AIeuTX0j8JpY0eGSQjjbjIz/AE5/z7V82eBZmXUz&#10;5Y+XfjnOPwyD/wDWr6O+Eg+eM5O7+LoM+/X61dHY5s2Wh9LfDxim3y9qsdpXdkZOCcfl9BmvZvCL&#10;LInz89QX/vfp16e/NeKfDN3kjjd2wyrl2U5zzkn8Dj+ucV7V4LZ/LClVzxnJ6c9Ow/oK9eifm+P+&#10;Js7nT1DRqh4/u9gPy/8A1Cnvj+FSF6ZHHrn/AD6UmmbGxuA55ViB6/59+lWZINx4X0HT3/8A1/nX&#10;bHY+bl8RRlYkcj/ezzj/AOt/9amLMdwAChunPfPP+e/8qsS2zffHy9xxj86iaAr8zNnn7y9T/nj2&#10;qiRTc4QEbgv8Ss3OP8foKZ9rYnmT5v8AZPA/XrUZt2xkPgdSfypyQBo/m2g+mM49f8/0xQBYjmkc&#10;ddpZT/Fxx0/z/KpkffuUn/JPt24Pf0+lV4ISvLYDYwrHtVy2ticJn6/N1oAesSsPmVWPG1euP8e1&#10;WIVOAQrfN8vTOfanxWcfBZv4fr/ke1WYbY42ybec/wAPPrn/AD/jQBAtuGG1Crd+Pb8PWmm3Z49u&#10;3t6Z/pV9bRWZQ35+lS/Zd52nGAM/17U0Bli2bOzf3JxuJ/H8v89qUxsjfJtPUldv5/5x2960fsaM&#10;RxxxlT+WP8+tKLBmA3L/AA/MWx/n/wDXTtYCgluVPMf1P5c/zppg3HB3HPGNuQT/AJ/nWmbIuM4+&#10;Xtke/H9KR7Rifnb/AD/n2oQjJ8p0YFTn5uPr9fpSoMOWj+XbxjcOOvFaLWMi4YZ4Hy56Fv8AP6UG&#10;1fdkN937uOwp3AqIquofcevyjPf39P8AP42YgcK/94ZYt/n/AD0py2qq2T8vy4HzcYqWNFCjaTtP&#10;p0/z/n3pIZNEpiTcB7jOBzj/AOtSX4VEIXcMDqen+felUcZdurc7utJefLExG5Se/wCf+NMEcX4u&#10;LqrFQoZRjn9eOleL/EXylhmdYeq9gfTPbHI5/PtXtHi5YzE+9udn5/ljnr/nNeN/EOEKkuQvK9v4&#10;h1A/n/PvWNS1j2MD0Pmn4vxCNZCI1HUbWk5+mO3H19ea+cfE5jGtiZELZ2/My9eSM47jgjj3HXGf&#10;pT4wxqY5NjFsZycf5wetfNfjXFvrBmKgBnyzNjk9u3P+favFxHxH6VlfwnrHwfuC5jHD7QAvJwfm&#10;9cevAzj9K+nPhbIiwxnawXgq3tnr0x6+/wBK+WfhBIieUCxGMYVc4XnP1/r/AE+nvha6bVEo+X5R&#10;t4x6fkMfTn8a1w55WcL3mz3zwU0nliIjgqPQfn26j3x2FegaYsbRoqP90f3R1/D/AD+teb+CJWKK&#10;hB7E98nHX/PavRNNbaoKybeww3+P1r1qOx8BjPiLxLlec/Mfl+Xgfn16+w7cYqtJLhlxz82en+f8&#10;4qWYcbieNv8A9biqU3mMNiru+bHetjz3sP8AN3HYByPvegI/HjJ/l261JDJGsePw+aqYiwflZflH&#10;XnnipMtt4GG9h7c0EkzzFgC43KGyBt+n4f59+HJcfPs+bKt3qFh5rZddxB+U+n+f8+7o4JN3Ix22&#10;kcDr/n/JoAmikBQsW5HXdz1qaAMDzjIPbr1PXJ/H/PLYoccRbh39B/npVi1tWUY6N6D/AD70FDo0&#10;BcYz+A/CpVVujkbu6r2/w/WpIbVgAMYXpx/n0qeOzDPywVh+vagVir5LshDN14/xNBgZuWGf8k/z&#10;z+XbNXhbeWSSMNT2tEVsMN2PQdvX/PegRmeSANx+XqR05/zn/IrzXX7MfDvxi91bNtstSYyxcgBZ&#10;RzJGSBwCeR16nHC16w1oSeuc4HT/ACazfFngnTPGWiS6NqUcm2T5opImCyQuPuujdAcn6EZByCQf&#10;LzjLv7RwbgviWsX5/wDBPd4fzZ5RmCqP4HpJeXf1W/4HmPijQotSt3ubFWSSMYZmwU6dcjkHj1IP&#10;14Pn2uamdNuv7JnBaE8tNJJ8yAfwg9F4OQSc5AxjJz2kV/4j+H2sy+GvEir5m0xlyNy3EOfllX0B&#10;79SORWR8UvD39oaONWs7bb5uWWPaCzA444wR14z3/DH5hUp1KdR8ytKO6P3nB4qlWpx5XzQl8LPH&#10;Ji9t4iNzdIyRNNvxz6/dIYYA6c8EZ57494+HJmfT1inl3Iqnd5mVxn0YHkcdx6jHPHgjyz2Wpvpz&#10;fu2MwC/udynHoMep56ZyTgdK+gPhfaxnR4pWhG1irct8rEnP6EdOe3pmtYy5o3ROO9yxoSTSNDJH&#10;G0bSJuBZVHHYj/az6Hjv2rhfGviC3CsYQpAXEYTkjj/P/wBfNdx4otkhtGkaI+ZuIjJPJ7Yyc44+&#10;v8gPJfF85uJH8uIeXuPGegx056+nrzWMo6mVO0o3OE8W+bqc7Hz5Av3AuMAKCOeBn1757ZHbi77w&#10;jE7tsTd8w+Y9+/Qfn/hXf3Nmss+U8w9/l+bOc9MdgSf5dKksfDTyKZP4WG48jnv6c/yHHSu3D+6c&#10;mJluzy3U/h9HJbNGsciyY+Xbj5jjoOwPH4fnXm+p+H9X8M+LF1rRSwlWYj5Rw/cg/mc5PTH1H1Ff&#10;+EAliSw5eMll9Rjr6Y59s4xXC3vgJri6kvjabi+WjZV4zknPQe/+RXoxl7mux5abnK5l/D7XJ9c1&#10;CKG1WZfMjzIrJ8ynj5SM5wc9fTnmvRp9NLRZS2C72yw3FtwPIPGD/TnGcVX+FHw+trLzr37Od0m1&#10;CSfujtxz/T1rsjo8hhZZoW/1jbTGvIU4wODwMcf5Bry5Rj7TQdT4ji7rSZdV0u6sEtd0gT9yjc/M&#10;DkZwDkZwOM47dhXxf8YfBMfgT4gy+KtNmkax1C8+0LGsTsIZNi4G8gEo4+YY4Azj1r7+u9PWIFrZ&#10;Pvf8tVPVf59P/rdq+eP2ovhtJJu+xEs4mN42SSzlCcj8TJLgDpyOwr0MBVdOtbozyMwoRrUb9Uec&#10;eFdQMk/9q2Mbbbq1kRo5JAquHUnr/CV46Eg9ieWrtPBXhmTxRpuo+J0uJFbVLWNPJmYqygI8UY4P&#10;IPJ784HXisTwRp9paQ27QwbY4bj995akK4LMpOOh+V2JA689jXofgfR7K31jWNEfcuz94vmyZLdW&#10;HfBG5iN2OSG9eejEVN7HPRp3smdJ8I/DUdho/mwzsvmSvueT73zTP8rEDqMkbuc4HWvQtNtAdUhv&#10;YB+6Eflr8p37gcDnvjBHXnt154/wpGdNhZ1PlwrdFlRVKsyGTfkc9vm5xySfQV32gxRySx3CXbL8&#10;rFZGUjadxGePx/P1ryanxNs9igrJI6jRo45IsxthvmPHP3sfn1/lW9HKbiJCfLJK/vFGOcjjn/I/&#10;LnB0uaRIPIAUMsn8PcHA98/rxW9CdmJGG49fu8/SsEbSZcsLmWI7JI8DAB2r7dMVs292s0O1FGOP&#10;6f5+tZLQwOVdP4n4X0P+fStDTd0NwQR1bO2tI+6Re5oQq8bea8bMADu4+Y85z+f8uffVtJxKRGGb&#10;1GMj3xWXHEX2sg2/3e2B9c/1/pWhYJGBkkbt33ucnNMiRq2YBb6g5LN7Y/z61ZkniZdnDDcVJPt7&#10;f5/WqVpcBmH73gH5j7+ntz+VW3iLbUSQBcfMcdePXt/9eqMhPNLRMFJZt3yr69elT26q8e6VdzEY&#10;bd1XrTNsasqIP+AnnBqzAscfyBm3dfVRz/Ogd7EP2dUXBztxnr1+uPwoiWOMbJBz1G5un5//AFqn&#10;ZWXhVXtxmkaN2YBW5H8PTNaJiIYSduwRrzwHYe3WoZrQknEmD05z7Z69auLCilt+FLcHmiZZNyqI&#10;9w28+/8An/PemIybm23Qsxj+ZcFR/npjFUZ9HSXcZFPLEu3Tt2OeP88d622hdVBD/eHTb1+tRSxi&#10;SQP/ALPO7uP85zT0Ye8tjk9U8IJJP8kajcSSMDafX/IPbn1rndU8Bbgym3cLyNvZlI9eO5+nFemJ&#10;bJuYqvv3P8/b/PrBcabFnzpNqqB/Fj7o6n61XKpFqrKJ4/qPwzEy+XbM0aeWQvzHI98dvp26Vz03&#10;wvcapK0k+7afvKAO2cdzjJPp1r3O+0m1kTLoN+fm6tkf161nXuiWq7nILS/w/L0/DPX60ckS1V5j&#10;x+8+HaxH5txbbhY2/wAgenp17VRk+H8crnfbqrdCqYO0DsTjgnA65zXrl1oKsmTCPv5LZyf8efy7&#10;1Ufw/BGyOFYY9VPWpcYrY0529WebWHw6gjGya3MjBfkC/dXngZ7gZPpnaK3LbwiqxqAip0LLs2hO&#10;On5/zrsBpqQt5cAB4GVHaq4sZXZpZN3PABxj6/nU3sV8Wpi2ejokYjghO0SZ6dPmJ/Lj/wDXV0Ws&#10;g+Qfd3D05yef51q2WnNMrEJ93naDzV+HRg0uHDctlRjpUuZmZUNgMYRtqycn5e/rWha6WoO7bgqu&#10;Vzj5v/r/AOFaUGlxxtkD733cfrVprVVGArdP8/59fpmsZS5io7mamnhGyE+fdypWm3dtKytLj7oO&#10;Pl4J/wD1VpMMwbYo27YFUrxdqMVPyZ3MzdOM/wCevrWZpHWRkyWkhDNNGxHrzxyRj8f505bOJ38x&#10;GHyr9RnPoPQgVdZV7SMy7h7/AI/h/npVkRWpkKE7V2/Lz0+uB/k+tZuLOiMrENvDdTr5dyp2KwC5&#10;5yvse/br7VbMixhWRBuHG1V4A4P8h7c06Uq0GG6Eg5/D/PP/AOqiNJdjBtqj+LOPy9hkf57UloLm&#10;5twWCdkjZG+bcNv7v73Gf/1e3tWhBaO+JUljJ6qynqPX3qvHcuArBVVSuf59cf8A6/63rRWX5oFz&#10;hfm2N/n/ACKfmReRdtYESJUXIx3GPy681KQUGF5bqfWooHO0EjpgL9PzqwChiZpJAqqATil6FRIr&#10;j57dUY/vCM5DfnXG+KLP7wX5u2Fzz1/+t+Fdfc3cETeWS25mwrAfn/j+tY3iWB3i37VbtuHPpx6+&#10;lHMawXc89khZCu4q3PG5upz/AJ/pTY2khvMbvlb+6Aefzqzrtu8Mnn+ZtUtltvAx1I/Mf/qqpHdE&#10;jKt5mMEM3fnn/Pf8M1lEiqrHQ6WiFdxlVl5+6OQOuQP8K0ZId0m1D8rdcjBLenv2/l9cXSJwrqTu&#10;Xd0bd/8AX/WtuJUlaONzu+YlWA6e3XpzVmIhhwFRo/u+pPzD/P51JGFnXcinft/u9TjP+e/6VYWF&#10;CSJF+Zhke/8AnNOijjVyzD+HG4j/ADinqiHJbEcNmXkK/LjlevX/ADmpIrMQ7kZdyt/j/wDrqaOS&#10;N/lbO7rTy8RGPQ9sDPOKfMJN9SGSBD+9Iwe+1f5560/CyDbubOO/JNOEabTsVRjO0elEcDEKZFG7&#10;PPNF2Gg10mmkXls7cjaO/X/I/nU0OYGzN8p6J1GDj/GmmRogVVGCnhs9j/n+dNuFeSLcWByvyqeQ&#10;f8+lMGug25ZFkVdo2sT8y42rj8On+e1ZupP5Sblc7dueV3Y/H8f61aunYjygOQuR079/c8/jWXLK&#10;0qlpFVmPy+vFRf3hxiY2o3aJKxcDavBY9R7479jz/Suc1i4ecNJKWVv9k5+h/n7cGuh1W2c7nyPV&#10;dvv7ducfr74wLiJo1VYzxkJtB/hHOOldFP4kzCry2Z88/t5xTSfBeCTgquvQGTzG+63lTLgjnIP0&#10;GCOcgV8cqZtvmSFRiMeYsjcr04wOAef147V9n/t228o+BRHmK3l69bblaMjOY5RkY6dhz2HB7V8W&#10;F/3Y8xG2tyAznPQduQD0P19q96PwR9D6jhmX/Ce12k/0LETuxDruKyMu1hGPlyemMdAe/pnpX37/&#10;AMErdGVbaOURBsTcNjGB1x9OnQ/zr8/7d1WZQrDj5Nu3nk/pyeD2Ir9Mf+CWGgGLwza3GPmdty+p&#10;yT6k/lnvnnt0YePNVRnxVU9nlMz9MfhrCI9OhAGPlGa7yxHINch4BgCWcYx0Wuyshk19VT+FH88V&#10;nebNC1XI+7VyP0IqrApxVmMn0rQwJAec1FeOVjYe1TAgjiqeqyhITk0AeZfG/XBp2hXE/mY2xsf0&#10;r8NP+Cjfj9fE/wAZLiGR90cLlTjoDkdPU544I6/if2J/a98YRaB4I1C5knX5YW+99K/B79oXxVJ4&#10;l+JeraitwSr3DYbsOT+h6e9eLmlTRRP1rw3wd6k676Kxwsjg/f8Amyvy/Kx+hz36d+m0Z4xTdyCV&#10;cOxXd8zYH1PPTjg+/PPNDOoUSru4DffXax5wefoOP6ZzUbSZOwuq7OdrcjP+c9//AK/in7DEfC0o&#10;Ro0bczc5LYLdcYxnuffvx6PhmQKI5GB3c45K+5yeM/z/ADFRyiSHdktk4JDdTxgHPfv9B1xjkR8K&#10;r+Z95fu88Z7fy+mOlBROxyhfzpGA3MDgDGO+fw/QdaQyuqYV1RlOdq9VPJP1H+PqeIVJc7lj/iwF&#10;b8cHP+emOwy5WQKyB8YP13d888jnnH1pFKRKxLDYIM7ly25vvcDuehPPXOQfziY+WGhNznCqVk8v&#10;BI68sOvHbPUdqCIyccqvmZXC9DnH4n8qJnZidy8dvUd/xHbJ9fTqxuQBjvWUqWDdmTgfjnOOPTrx&#10;k004ZlaRlOD95W+8QQPXp3BPr171G5EWd3y8Y+XjaPTPGOPx706IbwxlK7Rt3Lzjr39eR+ZI60CH&#10;g2wPlgqSwJXYp4xnqMemO+M/nT7cpgLJMqr97awwCc44/HP4EdKjYyPtDzsFxwvPHp16f/X7mt7w&#10;T4R1nxd4ht9G0O3aSa4ZVRUU889c9OPX/CizeiJqVIxi5S2Ru/BP4R+Ivi54st/DmkW0j7nXzG2f&#10;cAxk/wCGOp9K/W39jf8AZW0P4OeD7WI2CrNtDM3ljlsd/U9T/UjFcX+wR+xxpPw28NQ6vq1mhvJl&#10;DzSeXj/I9PTtX1ltt7CIW8AChV+UbsV9lk2Wexj7WotX+B/P3H3GEsyrPB4d2gt/MDJDCAEG0LwF&#10;qnc3JUN5bH8DRfzhx8u7GfXtVGaWQ8Bevv0FfTRiflLdxxkLFncf98r/AJ4qN2L/AHP8fwqGe7jt&#10;490zhQDWHqfiYystvYIPY9z7VoSaWq6zBp0OVIMmPThf8j/Jrn5zf67IfMLJGOrdc1NDpcsg+0Xz&#10;fLn7jNTp7ryYlCBVUH8v0p7bE/FYri0isgAi8Nwcdff/AD7VWnuTHFl857/Kc/l/nrT7q7wvzkDI&#10;6f59+3TrWXqF+gjKhh7/AP6v8/pSV+ovJEd3fEPgtn23fz/w9e9ZkuoFvm3cZwOTwfp/nn25qveX&#10;JMjASdenr7H/ADx/KqQuP3xcOP8Aa9f/ANf+etaqIJtFq7md/kZ/m4zk/lmq67RyPXkfpQ0/mjZJ&#10;x22seOfx/wA5qJmcHOTtIzj/AD0/r79aqI5CSsSck/e5yo6j/OPyqrdRfu1Ld+PMP6H/AD6065lY&#10;tt+98v8AF/n/AOvVWaVw3E3cDv8Aj06f59aZFxk4Vhuj/iHHz9cdOfrzzz+lUbuQKuZeOxZl9PY/&#10;l+VTyTyAkP8AL3yWNU7iR8KEJ2r/ABd8enPrSQ79SGRQjebMR6tlhz+P4f1qKaTzDtWQqqZ3JtH9&#10;fbPp+NPkUI/loVUqBtH45/L/AD7iEQYcLz8wztHccYwSfXFMCOdzK2WH8JG3dkdvz6f1561JBK25&#10;Y3j3bm/vDn2qNwhJ2ybe4YHJA9j/AJ6D0pYRCGXA7E43d+R+P69OKANm0mEa7gPm642/r6jPX8ea&#10;l3xJFtZ2bn2/yf8APXrVOCRYix+8d2Pp1/z06+1JPOQx3OzZ43eme2DQBX1O7XOzzR97Py+p4Pqe&#10;36kVkX+4R52sW5+br05z/n1xV+/kWQkEEruzzz1/z7Zz361l3DmNGO7cc53Yx09ParLRm6ig5KHG&#10;MhflAxwPX/OPzNJCrbish3HPBGefXn/P58XL+QtGcZXByBjp7+2KzjEqM2W7/wB3JyP8/wCcUxlW&#10;/eSVWImMjLjo3XnGM/n7cVy+uxEQ/u5d2Wxww9M49uf5H8Oqvf3gIQ54JHTntz/npXJ60mNwByu0&#10;/Jn9Pfr/AJFAHF6tgFo0z8xwygD8f97r06/jXOakgjm3KTICcqrMWHr7cn245yME5rrdXg2RlnTb&#10;jpnIz/kfgcdK5fUgyjYJFLAYb5s4Jycn9ew9eaAMqfDESx7SQuPYeo/X3/oIIZVMm+SRcbl3Mwwc&#10;bhz19R/nJpLmSUTH5cN74Pb0x6ev9aqtNIoAzjaw24bgZP04/r794Gj6D0lofE3gpvF06GSCd30y&#10;zjlXIihtmaF0I6ZacXDZ7qyA/dBr4t/aK/Z9tbnwnfJpGnWqTaVK02nia8McVuYLmNVjeEjy/LUI&#10;u4lkHl35lwTGc/aHwvNtH8K49CUFfs8xuo1JyzR3A3mT6GcXA+i+4rx/9oew0OfVIxe67Y6fbwj+&#10;0dSN5MoEwiU+UE3K3z8EMwVg0atHIsiuFHDWjzxN4ylCR+cPxX+FEDXVxqvhjN5p+o28zWcclssV&#10;xZyxS825jVcsQTtOFCDDKGxCxHJ6Hdzab4ot9P1SzW/kuJoXuITIItzYGxWPYjBByBzxnufqX44/&#10;Ae+1fWm+Kngfw/cW/iRV+0fYtBt3ntppsfLhU3pGEVUXaHIkJbhRhT8qeKNIvpLm6uNTspYbyFj5&#10;cDQy/ugrY2K7/MAM4VTnhMEg8nx6kfZyPRhLmjdGrq17dXPiLxN49l023mOoBryzV12rH9oKShPd&#10;xGXXHILMCNwJNYzeHVsb3TtNkiuraWa+xNDJGVjVdy/Nu3fK6nIZT37ksQO4+CPgG81DT9VGteCd&#10;W1BL61jWxa1hLwtIC3EhyCmFIw2QFAyVatnxn8GLzw40ena7p+pRxXCmW1kihbbNkghSTy6x+WQC&#10;eWVgcKQBWXxIv3jxvRraQaRqsv2dfLtfJundWJCxqWiJPPdpox6gtwOSRnRaOb2eGRL1dsspWSRZ&#10;gw3HAGeRkYyeM5wwHINdBYyXUF0t2kjbluAi2cioIXUhlYqW448s43D5Smf4SKk07S9NHjK2FrIk&#10;f9oIyp5JIj3lSBkH7vzHJz0zniiwHK6akd3qUa3cu2GbchZm67kZcr24B6nOdoq9dTCXSQ0EjTXV&#10;2Fit1Zd3kpnkng5LcqM9cknpyWmkzu0E88LTKGEf71gpbJyR9Rn0z9eKvaffwWmpXDMsk3kx5sJF&#10;UfKxT5GI+uOe3bqaQBFFb6ZPd6Nd3TXUNxbNDfSbdwDcN8p6DbKsQB7gHs5zjQ21/oWo2sGtQBVK&#10;xs3zKdoZeG+X7p2Y+RuqnnrxrWZu3ecQWvnCCItNubO0D592M9QR6Y/HBpmoaVDcpN5c6lWTeN3z&#10;F2yS3JHJwT+R6UXiirMp3FlYpfLeyCSMRqmy3jXbtfd8w3ddoOT3b+HPem31wLqyBeUQ+XHsaRcA&#10;rln2NgdePlPsBnJYVZ1G0VNRmnxs8wB5YfLzksu4sPU8nI9cUWsV07QyWkWVuMq25TlO2GweMjIP&#10;AJHQUhGdp93NsUtLtkhXcvkdUUAkYJI5yM4U87hVywtW1W3fVLi2mfyJC8m6Pou4ZYEEELnru6dc&#10;5NaEHh27nVm0q0hVXmaJrxbgFDxk4OV3DuM89utJa+HLyPVY7W5aXKYRZra4DEYwA3zY5AzgHBB9&#10;elLmRcYSctiubCxt72az8RahNGsWFt7iOPcoyejDHKj+8CWUDGDwBuaZo+hvel2vPtUU0bJLH5Pl&#10;/uyMq7bWwuPvcE+4/hKWNjqPiJj57fMoUkbhwSMEtntkDjGOT+F/S9L8Saa0xjs40aaF0BhiBdzk&#10;j5eOO/K9+etZTmtkbU6Lve2hkS6I1vqkkGnzfaYI+biGNflYZxwxwT17DnkcDiqeo+H9LlsofsGp&#10;tcCF5Futqq0cKh/4GB/egkkkDpnkAE49F0TQE1LRY5fs1rbvJ5hjkgkJuZIyqqAyN8vTLZyerYxm&#10;oLf4c3iaNb29nbyTQtMn7sW7EMokI3ybSMOVYHJbbgEHnms1iI7Nm0sHU5bpXPP9E0PVLF5IYL6T&#10;iR0mmCyKkakAkhjg5JOCp5/OvVvgd4Ftn1TT9XvdSunuL658qGZpCQ3lMzDAHOSPlxnC5JyCOLHg&#10;f4JaqYN+pu2myNMRK0F2CI0Yj5f3bYOTyVwAM9TivUPDXw50vw1pcam2dd8S+dJNJ8yMdpcZGOrK&#10;GyOcjPYVxYrGw5XBO53YHLantFOS08x3/CCXnhtZoNOk0+R7i4a+uY7qyCqGP3kUnzPmIOFOOo6n&#10;aoXM8Q6ZYTzRpY319p9ws3nSfaPLXcRggZ3bWUMByDtIPU112hav5+mNcXKy/a2kxumAXeuOGPbO&#10;Bt4x83IABUBlxJdTwf2WLjN0JcxyKf8AVsD147+pJ9u5rz6daUX7x7UsPTlH3TzvxR4cttX/ALPv&#10;dPt1Fw1wrTyFyySqJPMbZ5nyow2Ng/MDuUFznK9NZ2una0qWWm6Z5dnI2395GyuSuBg553A5HOeQ&#10;D15pwks4WkEdlBNN5jSTfugMgndyf8j8sVtaXbza5JHcCyeKOE4HzE7EAGOeuPTkdKdbESaXkKjh&#10;o83qUXsfsty04SUGQ5lkhZl3cLktjIJHXkH7x6ZIqa70y41aCPR55L64jlV/LDTqo67QPkAJ/wAf&#10;rmt6GHQ7G7+zXw3l2Yl2bgY6fQdBReeJNL0u7+z6ZbedJMq/KCDgDA3E+457Hn8K4/aVJM7lRpxj&#10;qyi2j2fhrw4thYxKiuzDyCuQMjB3Lye/A56c96xdTmF1pK+HjcyTo0hl33YG5sDAyevGehJb3x00&#10;E054rW41vX7orGzEu8x+YZ3fLj6k4Hrn6Vg+IvF3h+0h+0wyrMqKQnlghiWAGMnnoT6deeM1Uebm&#10;7kTcbdtDP8V6pb2ulx2dtu86OZnmmZhszjgDPfGTnivHfG/i3+0L2RY923puZd2QepP8vx5rc8c+&#10;M57iSeIQrGJGzCqMcRcdPfP9K6L9jv8AZq1z9pv4q2+ntYyNpNrcK1/MAdkhzny856YBJ9B9a9bC&#10;0vI8PGYhJNJ6H0t/wSf/AGJzreqQ/G/x1okkwulL6bHIMMIgcbxkcM2eOnP14/Xj4ZeFzoljDDbJ&#10;HIy/Kpk4XfvG4n0BlCg/7ML9e3nv7Nnwj0vwn4ZtLTS7IIqRrHFHtxtCgKh6dOGb6c17rotnZpbx&#10;/Zo22qyhVx82MBQPqVbHrumY44r7DA4aNGn5nwWOxMq1Z9kammWdqkMcSozIEAG7rtwPzJU57fNK&#10;fw2bXz4AJUb5g3yt1UNnhvoDvf6Riqdrbwj/AEhNv3vvr0I5+b6Z3P8AQLVoh4jtEbNHj94o67e4&#10;+u0KmP8Aaau5I4h8cguXWKElMAeWWHT5flz/ALq/Mfc+tK2xzGU/dleAr9vl4/75TLfU0IwdWa4Z&#10;X27lZl9cjf8ATJwg9hTvKVpMyn5SzCX88ufxOE/OtCSxCyKRtG3aqiNcdO0aH35LmlKso2mPc2f3&#10;a/3+ePzOT9FFMmmmLbWTGWbc3YMRl2+ijC/XNOMgZhN0+Uk9iox/7KuPxY1JRMfmjVl+8QCM4HmD&#10;JIH/AAN8/goouH+QyMNzIMrs/jGRn/vphj6LVZp3aHbIPL2j5m/uEr/7KhA/3mFTtJIiARrt28Zz&#10;yvHH5Lyfc07BcjlnSOXy25UA+bz1HG48d2bCj2BpJBIw2FvmZisncbiPmx9B8v4UNPHuUqi/IEMa&#10;7c5b/lmuP/HjSIu1Vi8wGNRjd/eA5ZvxP86ewDlkEUSpKm9Qodl9MfdX+v5VGz7HeIjDwtjdn70j&#10;Llj+FPllcT+YwbdH+868Fuy/57VE0ckUCwk7mijwWb/no3U0g9BI1SRG3psVxsX/AHO5/E8Uydop&#10;opJom3GZtiD0UH39/wCuaQPJDGwcH5Pk6evP9KSU/NFDtY7Gz+PXFHUuPwle/VFL/IpVVOf94ioZ&#10;LESBo0kP7ySKP5hn5QcsPripkUyyBidymZiw9gv/ANanRbo2VnDbljLcd2c4UVaMpWZBKqNMZUTa&#10;0m5l2+52L+lTCEMDJA3I3CPn+Jh5aD+dTuu5s2/3Y+F+XrsG0fhuzUaCSBGeE7ljOY9v8W1dq8+7&#10;Gi4E0aOZfLWTauCob0VBgfmafdyCIA5yuSGYL/CDluPc8etRpJJaO2U3KqKoPbj+u809TER+8G5V&#10;5x/ex/ix/SkHoWFjlkiWNhz5nzbe0hznp6DFcD4+8TX9x4j/ALC007toCsyjpx0/Ij8frXcXkjWs&#10;UkzvlRGyqvq3V+R6niuX8NeGgbubUNQ+aaRt0jD1z/njp+FaUOWMnJmdXmklFdSn4R8MPEVkuYz5&#10;hX+LtzXSeS9puSI43ZC/QZ/z/wDWqaKKENuCD/a79MDH5f56VV1K5EbsQev6rk/5/wD11cqkqkrh&#10;TpqKsZ+tXbeU0bHjBOc9Mbev5fXisK6nadsGcH5gCuBz1/n/AJ6jFvWLreWwTnc3f/OOn+cCsoDK&#10;ko247ifyAHI+v9R3FC2CW4XEh+UsWbb92NcHdyMfXOP/AB7uGIq3Y28f3f4d3ysxPHGRz9Dnn1z3&#10;bMD274Ux/Ns27Rnrz+R/Hr+JrVtESSVSFZf3mepOMD/63+TnJ0HEtWFszRtub7rKM/gP14Hv+I50&#10;NOjUhNx3fLj042n/AD/9Y8RWiFkZQv8AFz8vuR/h/nFXYIyqINoP/wCyc/r/AJ4NZlj7e2UXDFx9&#10;7/a5H+f881cgHDEJn5du3p2H+fx9jUVvMGYDaAxyOvQZ6f5//VJCGjT53zwB9fu8/wCfX6VJUQuR&#10;ugZSCPlOF6dz/n/61NlkdMLt+7Jk49Oef0+v4g5LnBXfvXlsfL9T3/HPP+NQ7JRIJPO3fvjuXkY5&#10;bgf5/UA00iJaMdLMIrpTjO1SNuOvb/P/AOqmzGaWISZ+Xc2QW6cHn9P88ineWomUOu5VU8bu2T/T&#10;8OabLta33qnBZhgZ9DTERzZ+ZMld3IH4qMf5/oCcS8kO3y2ZmCx4x+B/z+H1Fa9yxdljQYxyx/4E&#10;P/rfn+WPdoyTrkL8qHdn/dI6ZqkJmdqkYEqpuXBYbunZh/n2z6YAxL9HMpVJtuTnbt3dj2/D9B3y&#10;Trai8qzruePDZLBup+ZSP8/X3FYupXHD4bjyxt2qcnO7n8x/LpgVcdxPYydV8yMeahVgpHBUc5b/&#10;AAOPox9RjldXm2QlBJgn5d2zk/KMnIPX+uO4ror9ppImKz4xjCkjrnp9ev6+9czq8QZJDn5duArf&#10;wn5cj8/89K6I6Gfmc3qkVu7rubG9tu1cDr/+sj8gONtZxiicbQi5Zj97J5J74A7+nXHBAArTmO0g&#10;CXhud2Oi8ZH68gevHUYp2yO7xs6nkEsF5x17/XA+uKqRpHYuD5LOOHeFXOPTJIwPY/z7elddoVuj&#10;CEOfLZuG9emTx349cVy8al7iMFed38XTdn15rttAtEAjlx8udpy33sKRyDnjOOvGB9M4Vdjan1ud&#10;p4UsmEazL/FwFV8bvmTp3zkjp3K44KZ67TLJTDHudY+Q23G0MpG7HGeo3djgb+CqgJzOh2qxRw4X&#10;Ix8ytk5GG9RyOvXr8wI5bHVaXE7BSobacbu56dPU87SMnk7CSC25uKRsbFkYfMVQp3bB+Oc9Sc8+&#10;vXHJO4AMG6haN8s7ttRMHcijJ5Ru/Hp14GVJOF3iWKZFCyorZz0UE45U57Z6+3XszEGeeFmi3yxD&#10;5jhV3ZwMnr+OeeOpxtJGULc5vUIZZYmBXGVI+VjlRkYIBPuMA8/cyQTubmfENrdfZgjHDSYx5a53&#10;c++M9uoHIXszqOy1NZIJlmmYDvt6ndkfTHJYf99YAOFPL+JrQfZmSRiCFYj5tu3aeOew+UZ9AD/z&#10;zGzSIkeU+OIp43ju4Y0VsDdt+ZSwHT6jAweMqQP9kY+gvKZmE0rKy7fLaRQcNnoRkex654Ndf4qh&#10;We1MzSBQ020qAM85yOnHOfowYdMBeLMuydsrjnLsOMkgevqfoetaFx7nY6Zf7J445I1Vm2tncwwc&#10;8YOB7gEZ7gkCuu8NX8gtVTMJVdwby+Tg98f4cdvujnz/AESWZnDzW7blC7Sv3csPugn0I6H3xnIr&#10;stCuIEh2+X+825ZW7Dr9O36HPQA5yHrudha3Hmw9fm2quPLOenT3++PxZQcGZiuhbTK5y07HeA3D&#10;EhsnI+8ec5Bz33AnhyBmWCiRN8YDqxHO0c+p9DyTx3L843yMmhZ3LmIx7/m8vnLDI6nqR7nk8c5/&#10;iYLAiV2jRjJtbbGud27aO/dun3Opzjblv9XNuz76BY4WGyXhfmXlB6EEHO3Gw8HJXbg58tt968QC&#10;GRpYf4GP3wP7xBzzj7vXBwUzyUIkrXLrEvloxRo1Yvhgu3BPucfcGOuNmMtsG9i3Oe1SYQwlWt5f&#10;mVgF3H6Ywe+VPy5z8uOdr7uR1iCNbppktmVmk3f6wOB83+0M49+h7YGK6a+hWdxvJIXgqWHTOCMA&#10;/wCyBt6cYzhSTyOrytcS+Yk0h3Nu/wBZkEk9ff2PHXjFMuJ2XgaR/PhNw6xszYG1ugxgY4xnP5Hk&#10;9BXpVikMgiijnZmOP9WOMccj81I+sX+01eU+DtvmKQEUbd3K49P0PfHUcc5Nen6LJcPIAf4jt9M9&#10;Tzj3LZ68s5wdgNZSQSOjgidYlAZdzAbVjb6dP/HcevydcmnCN02tGp2qwb5cc4weOv8As4/4BnGT&#10;UMcoDZeT73djtznjn0PX825O2rEitt2MMhgFG5ccZJPT2J6dAW6bRUCIZFkSLdEDkY5XnbwMYJ+o&#10;x6jZ15p5Ysq26oc5XDYx9MfTjH/AOmTSs5PMmAB/z0G0nv8Ah7/8C67RTZmDhpdg4bPPB4yT9O/b&#10;j5umBQSV7mPgLB/E3ygfN7ZHHPQY65467jTZAkTW8Sp5kfmYYZxgbSeeOASF/wDHTzzVgRPIy+YN&#10;wj5+bv8AX/Pr128PcS7HEir5cgVkAGcH5hyP6fUc5FXEkwdTtdMumY6hGG25Mb/dKg8ZDdRxnuMD&#10;r9zJWxvtXsXVPMXULfguxm8qdecnkfKcAHjAPUE5HOjNZqyEkFec5V89hznv1HPupP3iaoHR2ikW&#10;WFirDHzc4wP5YA/AD/ZydfdaszPXdGnb3Wk3Vv8AYNJnjs5F+8kruHGMZOzgnkHnv1yangklu5mt&#10;4ImYYwHWdxlsN8uDnp/n0rFmgnumaG7s/mwEWRWKMAQc7SMFT9ORjtjJfHrc+kWl1eXkry20Kl5Y&#10;5G+eJQGJwVBLdyO/GATily9EPm7md8T7u41g23gfTNRWNriZX1CVblsrCr5KcgZ3dM56Zre0uL7H&#10;axxrFsjVflVsquPY/Mp/Sub8F2qX9xdeKxYywyahJuRpGdmSLHyrzyABk7SMD8a6S2ljij+9uK/x&#10;x9T/AN8kH07Z6+9VW920F0/Mmjr776k1wfl3hc9vMjVfx5jPA69VrD1bW5FcKzsyhcfe3DseDww5&#10;4/A07WdaiTPlvuboG4Yj15xuH0NYt1eiVPm+bcv8S85//V6VEY9y5MjvNVjmfyyFbnKrIwPzZ9u/&#10;fPtS6JaSzS7lT5dozlvzx78dCO1VBpsNzFtc7ZGbcWfnBzxW9oMEkbLDcBdoxtDZIPb8P8at6LQl&#10;KUnqdHoqQt95OVGQv2Us3/juK1xsiG6UeXgYZm8uHPsAAz/yqlpiQuvlK42nnYszt79B+FXhH9mU&#10;CIGP/aSNY/fGfvGuVnTEI1cjGML0zsMa/wDfbfMfyFU7mWGzbYJY1Xqohhzn/gRFWbgKR5yovT73&#10;klif+BN/SsXWtSdl2tcSMF4xJ29vypx1FIz/ABDqaGPBYMuPvbRn6VymrXfnFmO4/wB3kj9Kv63c&#10;RuxjQe7EL0H4ZFZGyWSYkKyrjDbhg/r/AJ5rpjHlRzSlqVIESedlUN94ZY5/Kuv8LaNHMyzH5toA&#10;Pbb6ZPOPx4PHrVDQ9BM7LLL+8299vH9B+ddpYRR2EAJBBVc9TuX/ANmxz2z+lVOXRDjHqPuJrSwt&#10;MsAo/h3YAP03YX/vlwa5DVtSvtVuvMt5PlX+8R/7OSf1q5rmsT3Nz9htTtWRsSMB/D3ZvujAHqB9&#10;TT7SW2023W3EoA/vOcbvf78YP4bvrWlOHs9TCtU53ZHyj4ZmUAL8uPugY68GujbDDawb5hliO/6+&#10;n9PpXOeFnZ/mV/Tpnsf5/wD1vTno4V+RQG25H1IP5f5x3618PA+6rayYFQRhR/D1+o/z144/Goiu&#10;1MjI3dlGf6fQfgKlVVWTzAvJ4x/dz/n8vxyzcGztbBbGOfxwMiqsjmjcidU+UsDj17//AK6RV42B&#10;GxtwiqoII6fh6Y/yXsGwPkIXb8uMcfgP88UqhSfPCfxK3/1uB70WsV8MhVgGMEbv75x/nPfn/wDX&#10;UkcZMm+OP/gIPbuP8/mBTk8xlyMfU9Qcdf8A69O/d78FR83t/wDr4x/n1oHK4+GNfM+71yeeh9/8&#10;/SrcSnGAvvjBz7iq8QUMoLZ28HjHfv8Ar1/xqzAHYElRz8231I/z9KDPUkVY8NtZeODx93Hv7e36&#10;c1KseQATtPZefy/z+VNU7OgzgY+9jP8An86f8nQr3/L0+v8AnrQtwE8sEbcqPo3+f8ge1OeJQdzD&#10;5fXIFSADY249sfUY5/l+vWmqQp3AHt/n/P6VXUCN4gpYjbjqx4/L2/z9Ka9uhHKj/d79M/1qVsqM&#10;7j9Cck4570u7ecMgy3p0NOwFMwhRuYAY4+b6/wCf89EW3IHU/IB95vw6+vbjj+lvG0YMm5uh9j/L&#10;/HH5R45UFv8Adfd196TAiRBlTs7/AC/LjnHH509UzwB8pX5T7ZGP8/SnMAvOM9/r3xTtxbHzHP8A&#10;s8Z+n4nkfWpAbkeXuDNyRxkdPT61geIEJibcvQHHbdkdBzxW/uZ4upwR65xx/wDqrF8RCRgzKo5H&#10;Klc8dv58flUy+E3ofGeU+PUZgwBYdRg9Sen8uPxrwX4pwyb2/wCmjY+Vvvc/Xj8cV9AeOssZAm8D&#10;BG4Ec85x/n+leGfE+2YCTcVG/cvDD0/w7CuWr8J9Pl3xI+XPivAYppMDj+Ar047f59Oa8PvkVbp4&#10;A/zM3GCGUHp/UH04+te8fFiCOaR1PVsr8rHnk4z6fyrw3WF2ag37j7zE8jdg/l9B+nfNePWP0jKZ&#10;fuTU8ETKdYjQ24I6dfvc4OD3AGP8OK+jPhNKVWGTDLggKzcL1747fT1/GvnHwY+zVklB3bY1AdcE&#10;twec4z3P+Sa+iPhRKHaOX5t2ev6jr+HPPT8Q6Jjm3wn018MyvlK8m5hjCr65xjr3OD+HpivavCk2&#10;07iecYww5P8AgP8AP18T+GuDHHKI/wDlmDzwpPHoOpwD649ete1eD2dio3N93DDpn+f/AOr8MevR&#10;fuo/OMdHU9C0mQGNRuPPXGOfb9fp9atygv8Au3/ugfTH+f8AOKpaMCIVygyp5P5569quuqkeWsa/&#10;gK747HzFT4mRyhfvZ6dj0/T+f/16rTSqZW3sB7ben0/EH/OasyfMjFxuyMfMf5f55qCQusp3fM2e&#10;fwHemSQmYqeW4P3d2Qfp9f8AP1cjqCRlvvd84H/6v1qNy6bZM5x0VeppYlVAAxXj+JT7fTp/jz3o&#10;AteYirtB28jtwPb9KuwF0TPP3fXr/n8PeqKMTJhFb72f8/4fzq3aBUX5Pbp37Y68dPbigDTgyp2E&#10;4OP4W4P+c/572lOF5bHUcn/PHr2qjasQgzzn+L0/H/PSryOMbM/xZI9en+fT60ASYjC5yeB827sa&#10;dGnzeU0f+y3y/nTU67ti/Ud/f/PWnYZ1CMT789QCOKCbj1jXaCcdML834fhT9m1PmHA7j68D/I/x&#10;pkTgEc43DPTilzhQhX65/n/n/wDXYEkfl49e2M9cdTnn9f1pRHu+aRVPzAHtSBcHcO+Thu2OM05M&#10;qm1V49mPpTB6jTESOI+hx04ppgxwwzg/e9PrUuepzwOPm70zB67un3enFAIhWHbx91cHDbaQYL5+&#10;UKeq+nf154qWTBXah9eFGO2D/npTXG1jtPQ9v8PpQMPmTqp3e38qjuiAm0L1447f4U8BlO4L8w6/&#10;57Uy5GIcbufYfr+tA47nG+LUfy2AHP4jJ5rxz4gbGR4xJ7Dpg/1/AV7L4rBG5dxwVI25PGfQjpXj&#10;3xC8sLMNjLy2Nvb5c/5/yDzVGexgWfN3xbhcrIGj4xj/AHR/nPPA/THzL46DrqHmpwd27PPQdeh9&#10;xzzj0FfT/wAW8qJGi/i3cK3fPJ4Bz/n15+YfiI7i9YMy7Vcb93Yk/wD1z78/XPkYj4j9Hyf4Ueg/&#10;CB/KWJY2ZNoIHfv7fXr0z+Q+oPhnLMsaqzbQjc4/iHH1znp/ga+VfhDJErRAIev3WUev4k8/h+tf&#10;UXwud2igC/Ky4+Xj/wDXx/8AWqsPLocGbR3PoDwU742sOqjaOh69f/rdu3cn0PSZGkVeeWPPzdf8&#10;96808ETF44y21scZ65GPrXo2kNlMsfvYDe4/zmvYo/CfA4xe8alwwYZDEd8MD+f+e351E4BBdkH+&#10;0B25A9/X/PGXy45f+Lrntn/PpUYLLyEwD14/w71seWxrqitlcDPYeucf15/D8Wg4bYT1xnJznjih&#10;8rtjWNemCPx44/w45+lRqG+8nXPJH1/x9qCSyky7sBuR/tdPb/P+NTjjaysFbb3PQ/T1qjHksxI9&#10;gpbt/ntVyI5GG/h7/r69OtA7k1uUD7FbPzcADGPrV6B1Cbo1bpyFPf8Az9az4WbcJCM85Ib+f+fa&#10;r0AYhSDyFP4c0AX4E3hTuO3OOlTpHuH3A2WG5l7/AP66r2ziQks7Ht36VOCR8yLzjkhsEev4f54o&#10;Aem5Vyy8g9zShWIChW6jOTj6fyFJtbCjYOPu98UbiQ2fvfif89f85oEKR5gOFPq1KyjH7xhz69BT&#10;SwJyg/i7LjPv/n/CkYqRuDcZ6+tAGB8Rfh7pPxB0swXUaxXEOWs7ryyTExxnuAQdoyD6eoFeL3lj&#10;rXh/Urjwz4hsJvMt2IdVUFNuDiRW/iXg46Y6dQRX0Tww+YHJ/wA/0/zyK4/4sfDm08X6HJd2dvH/&#10;AGhaxlrf90CZl6mLkj7w4GTgHBwcEH5/OsohjKbrU176/Fdn59vuPruGeIqmW1lh6z/dN/8AgLfV&#10;eXf7z5Z+LGirbOmuWsUatHh/mlOF9G/D+efXNey/CeeyvvBtrfRTbvMtv3jKAoBx2zjnrnB59sc+&#10;b+K7O4k0ia1ukZWLbfJkVgy8/dbup5xzg89u/bfs7Xy3vhw6feGRWhzGSrY3BT8uRkcAEYIOfl6H&#10;rXwEYyjJpn63iKyq4dST2Z0HjpUg09v34Y7ceWF+Y4B+YA+n1wM8cnnyPWIobks0smZP+We0EZ56&#10;Y/rk9cV7Z4v0eWfTFEcKyErh9sgyTg4DAAHAwex6rz0z5HrwgjviJJWyeVXcMDn079T29CRSkvf1&#10;Hh5KVI5m00lt7Srs3bsr5n3T2xzz0PPYfTmuk0PRBMRI2F3Ljay9/Tj65Pp+FZun3SNdLaxS/e5V&#10;RjgYU4APJPXngjHtz2WnxTtai2s2VWZOrMvy9+c++T/XIzXfTjbVHn4p9DM1fw6DGvm3HQEL82Qn&#10;17d/wz0rm9S8PQyOUjVZVVATuA2rzyh7t09Pr1Fd69kJQsEh2tt+9g4PB/Cub8Q+RaQy3LE79zRt&#10;8u7cD/dA7duKupOWxzU4e9oVvA2nb45LeGBjGjDdwDhcDjjIP/166O5sY4z8q7lPzkHvzgn8we3H&#10;PtVH4XCJtHjuwT8zSM27gjDEd++K3L94nffFGGk6BSoHT8PXP1/WvPqS941lG5x+qqFt95f5kztZ&#10;V+U++Bz+YAOPWuC+LWhDVdEYtGzN5LLlPmY/KcqfqMjHY4z0GfRblwHmi3qTnDRsvIH1P9OCe3AF&#10;c74hi+0tFZl2Hy5ZQzDao4U5/wCBd+OvbIPRGTSTRw1I30Z88eDtLtnuZLcKsf2i4SREUbQVOQ64&#10;zwVZiB3G3oeM9jp1hsv5Lryd0y6W0Fwdu75lI2lxyxGWDYzjDEnJxnK13wzZ6P4qTUUspFS63RyL&#10;FlQ65LBmHfjjnsBwK6mLSLmVotRgl3NJa+VKznGNokHmcDgjKgY67sV01Jc2px0o8rNbwZYK+lRi&#10;6G17iEyQoRk8gsB2AyGH4H16dp4VZprS3vLXvEY2Q/e3Ej5e2Dg56cE+lYWi2FrbNHNcKoTcSuFx&#10;gFFwvfoQfzrodAYeZ5MaJtyzIOwBOT+HOPfHsa8+UuY9GnobVh5iX4URjGf3YkjwQuT6nv1HPQ10&#10;FhMIE8hRuVQvmcADb3rBt1CqlqZmZfLUMW4LH/8AV+fTNamnyRsTBNC5jbKqu45bH+elR1NpWaOg&#10;i8sxxsMfeHzLnjjP9enPXPtWjp5WTaCWyOdw7n2/z+dZ2nSxmJUYH5eU3c+2f5f5NXoZYw3kkbfX&#10;OeB+X05rYwNeKONQsTR/eJP0465x75q5YuiQ7FYD5cqcjnH4c1nQvgq8itvGBtP065/z19uNC2Ai&#10;mxsPzcBR0z6e1SSXrJCse6JEXbyGJ6cf59607XzSiiab5z/EMdfX3rOgRlyASVXHH+NXIMLH8zZG&#10;38cU0yGWIo/LJcsRlv8AP+e1T5jlwxHzdc+vtzVaKVJwyOGZmx8xqZZTGNqLnpu+vr/n/wDU0TYc&#10;FSNdyc9AwY07bIJfmXjG4f5/z3qJZWE+4DbnHuasxSOI8TP3JO1gCc+tUOw3esseXUbl9V45pzTF&#10;V3uzBVXrnqP89qjADPtKjafu8fdH0prsG3KzH8+po5mKwSElGmWTcO+1ufp6VXnjBGZCuf4fb9P6&#10;U1uJMZZhnd9OOlTQx7Fw2Pu5b/Pp+tUpDcbEaYC+WxZh/CSvWoZCyy4T5lYdmq05LJtPB2nG0CoD&#10;AFXCxDf1+brjNacxm4lSaGNPlZe2R8wP/wCv/wCtVW5jZyy556P64zWhNHKMguSC3+QKhNtgkHP/&#10;AOunzFRRkz2zrwVYsM4yM5Hr/n0qu9m80gJUFs429Me9bj2yPy33RkDn/P8A9amtp8boMNllHy/4&#10;1EpG1zBFiWYRrgDGT8vc+9Fvpay8gdupFbh0+GJgQvP90Dv/APWoiskLqSn+70rFyDmKNnpKqd2M&#10;nsW/X+tWrewRArnB9/xq/Haom1pcgA5GM5xSC3VXUQ7ee/PPNQxXIZLWKJiyJx/E3c//AFqjuole&#10;KNnJz1AC9Ov+f8irUzuysq9uMe2aozpcvceWkgRlI3ErnHqKgqNyFkdMOV7ZXB6Hms+a4YTKlxhS&#10;vz+Xjrz2/P8ADHrWhOA0fyD5uu71+n6Gsm4jRgZyc/7R/Lr3Pehm9LuAuBGhif7y87R6evXjjv7A&#10;05b2RUWCFSzfwhucdcfjn25P5Vnec8UyltzZbGPT2x9c/wCTzcASYc+Yy7SvqMeuPz+lTzG2hYtm&#10;MsTLMPm/i5OMAZz69j+VTo0kBYRurHco2zHOeeP8aoxRlZd0kn7sZG1lGev+Ip5uLiGUKh3Ffu7s&#10;nn+v+e1HMBo2gltfOuHibZu/Pkf/AK/8mrlrdQKhhKsGLfL7jrVG3nmlIuDb/MBuYnJyMdRxx+uP&#10;eiyZnuJFwJNwAX16j9KnoK3Nuaz3A2edHL8ygjBHT/Of1+tT2s00lvvB+Zv9rgev0rOjs42TDTsr&#10;hQJNqgnp17/0rTgX7PEDEcKV+YZ54/r/AJ9c5e9zG0eXoVniMy/uw2evU46dP0qvqFjI9v5cS8fe&#10;XHQn/wCuK0mdN+GO3cTtyR97/wDVUd1GxudjKNvVlz+v5/rTRZwmt2DiF45Yw23cUVsc8frXLXCX&#10;FjJhz5a5I3Mfunv+v+e1ela3ah0Xf8oY/eX+FuxOOvr/APqri/FWlzW6faAg3Budq8Bv8/59Dl5Z&#10;CqLmjcNLuR5qTh1DEj5fTJx/ntzXQW7Hy8RHc3G3b0+v5n25+ori9G1FobhUb+7uVmJx/nk+n9K6&#10;jSr50PmeUzKy5YnuPfPQ/wBc8dq06HIbiNhFySp9lODkc/jU0cUbxB42UfMB9R+f+TVWJmZ1nLbt&#10;3B3d8/y7VcgWSXiUsvTdj1/z+GPamZyiOBbd+6XcR0VV5FOERR2Mij+9w2epzmrECB2Pz7TtxlV7&#10;9s/rRJuKLCG/eMcH5ic8cHnof8PxDIRHJbO8fmqwb5c//WP+f6ZRseQ2+Yr2+n+H+fSp4Fi8tV+6&#10;Dzj8PT3qUWyBWaYfKcZbcOO/1z/n2o5RKXcoeXKdxi+UdzuGP/rf5PFIztlgR97gbe/I/X/69WJM&#10;NMcRp8v8POB/n/OKhmQRuGHzcjrQzTm1KF0pb94vzMqj1wRz2/r+XWs+6Q+Ztmi28564yc5/z/nO&#10;lNDI8itGdi/7KjJ75/rjABqnqCZjY4bcrEt83p/n+X4CiUYeoyQ7nQM27H3V7/Tjjj/Ppz+oK1vZ&#10;K6qOMbSnQYB56fXjH/1+m1GyWPfJHjAX5tpPrj/P15rmtX2wwZfADMCVbv26D9D1x71vT+JGFZLl&#10;Z8+ftxv9r+BeoM8irnVLY4ZjGpyzYX2ycADOOfQGvin5gfL3Kx25PzbiB6HOfUcjv3r7S/bceST4&#10;EXsIlXYNRtkw33m2lnwCTxwnXg8EdxXxWTkxuJCNrcKAQMk8nPB65+te/T96mj6Xhf8A3GX+J/ki&#10;9pqrNdwxKNwZggYEck9+vHH4fiMV+tP/AATQ8OmDwdYuVUZjU4Xt9O3X8+a/KDwPbHUvFVnZ7WbM&#10;67dzDnkev+e3pX7SfsB+G207wbZoYwo8tfuqPTr/AD+tdeEX748rjit7PLkr7n2R4Ng2WSgj9K6q&#10;yTjdWD4agEdpGCO3pXRWy4XGa+njsfhFTdlyEccVMuR0qGEnHWrC9M4qjMXJA4NZfiGVhbNt9K0y&#10;QBya5/xjeC3s3Lf3aBx1Z8U/8FM/G8nh34VapMG4aFgOB6V+J/iC9kvNUnuZfMbzHYtt6nJyB1/+&#10;t25xX60f8FVvGcI8D3mkyTKpZW2nHOf8/jx261+RuoyqbiXyJR1ILE5+X9OcD8a+bzCXNWP3zgGh&#10;7LKea2rZCcbhGG+YnZ3PRcn/AIFye/QfjUQfEvmKNrFgN2AO/X/9Z9u1IXVV2xxhWZcYz90YHXIz&#10;joe3XoOaGMpXaJDllztzwP8AP9O+K88+85iQjd95WO1sBeR0HUcgYxx+foQWxqwDK/7s7cbW4Df5&#10;9/Q4qIO4QA/N13K38I59fr6YPqetO3mS45iDc8sMcDsf888fhQMlKqwRWP3DtO5tpyP88Dn0we7i&#10;R5mYwy7FwQFI9QO/JySPY9qiSWSHBgkZvkwo6Anaf0OPX0pQ+XYyP/vK3/6z0Hr6UAOMwG1sfLnO&#10;e2M4yQfqPrwOelOcLna0rMrD5fwwfQcg8cdabHHKvRvlUn95t/xxxn+f5uIZG/exPvxnlevb69h+&#10;XegtPuM3qWUrEkjcsCp5PHP4DnJzx17E0qhkMeJcZ3MqqfmHOATnnv6d/wAk2gHbuHTPOMcYxn8u&#10;nYY9OBljUqpjQHd8qqpxn/Hn6Z/GgVyW1DTSqIxhj2Rfm5429T/XrX25/wAExP2ZpPFOpw+P9etF&#10;k2n9yJIwOPXpz/nsK+O/Anha78V+KbPQdPtWeS4uFUfLnjjr04/ye9fs9+xh8NbXwB8NrOJ7VY5F&#10;t13MFGc4/wA//Wr2skwn1jE80lpE/PvEHPJZZlXsYP3p/fY9k0ezttF0yKytlChVA6VHdXDcEmpL&#10;mfAznj1rLv8AUYoPmkPKrlfavvqcdD+bKk5SleXUnuLhY03u5HH97isDVvFUMO6GElu2faoda1qe&#10;9doIQSG4Cj1/CqdvpkSNvuFVn9+B+VabGd0MYarrku+TcqbuvH5f5/8A1XLeztbOPeg3N1DUokRI&#10;1jUH0UrUM87MnLDH8RPT60AOurtgpUMc8bTnOKoyzsNzZ6jpuoupiVynykd/f2/z271TvrpVH3Qp&#10;Ho349vrQokle7nBj2/7P3ff/AArH1W4CvlRx3PXNWr273blDr3P3u+T+dYeoysshG7j1A/z6Vslo&#10;D8iOeZs7m+Vtvc8jjH+en+FYDbM2Qxz/AHup4/lx+lBuW2bAdrH+8v8An+n9aTzV2iIKFxn0P9P8&#10;/wAi7CMbhNOELYX34P6dOnOf8TT5GZiFKf7u3/Pr/jnmquS5EmPyA/Op1lIOWO5uFb5R9MVQORGq&#10;O0mOP/if8/56VHcW0r5cj0yp5x7e3+A9qsL8uCg68LjtULzmQ7R/47xnnOPpjn6j6VLYRiupm3MT&#10;ueu3d93dzz/n+X1rOuJNh3D5l45K9efX15/D8q1ZsSHbvPTB9DWfOyc7UYnGfvfe9v8AOP0oQPTQ&#10;rujN+JywyeT+OP6Y7imZKzZUtzwx2nrg/wCfwzUuJEkxGnGPQ45P9P8AD6VXfMgx5fH8WF/+t1qh&#10;Eci/JldvTDfN3x0+oH+etOty6z7dzZX8z/Ln8/505iwzuPLc9cen+Rz2qFZG3lYz8rdt3+fWmhF2&#10;OTbuk2rjozHHfI9eOn8qTc27dIfvZG1iPTp/n04qFAy7d2OMbvr/AC/DjrRLKuNoVdq/zwBnP5/5&#10;4pkvRkd28OzcX5/iO4kf5z/+vrWRqEmesgb/AHWyQOmOP84rRnbepOcBc/LgcHufy/HrWXdScZlf&#10;t0BJH+fp71RqtjPuWcg+XuDbjjAHA49uO/sfYdK25XYoy4xy3zfr/nNWbzLw4XI/vAjr/n09fwxD&#10;IoRAinAIwNv6kf59elJDKFw4ZWVm25yG3N9ef51hapFH5uxz87HK8fgcfl+A9q2rgyRgtGnsf5+n&#10;Hp/kVkaqXKMXUbud20dfc+/A+hJpgcl4gHyZjJ5X73HTHXpz1Hv/AF4zVYmO55FX72ct8ue4PP8A&#10;venuB69l4iRo5PNjl5ycbv5Hj0/yea5W+hIik2EjDEqWYen+JOeecc5BOQcTmLjIZjKp+VcBs9Ov&#10;IP8A9b69TVG5LmUoHX5jlm64HI59u/tjvitG5Cx3GS23H8PBzgcj3xxz7HnjmhdSzmXB7yfMuM4P&#10;GT+Q6e3fipLSPfvCLj/hUvh3W7No/wDR5vsVxtYcwzssYXHtKIWz/CocDG41ieNbCfU7f+y4FVmm&#10;kjM3nfdaEOpkUjrygK4963/gyp1z4HmxdcFbz5HGW2YYNnr6jjn09OXaxaQrKrB33dAxcqw44xjB&#10;/X/CudxvcT1OXezluJGDyMV/iyfm7nOR15x2FN0P9nHwp8UfHdvceJ/CFvPa2ccm+a4iX97JIkiH&#10;BBBAClix4yShBGzA6LT7QXt0kcEa/viNqqvyrngY57ev168ivqP4DfBvRprFftFvJJNI37wRybQp&#10;AA6Yz2IzxXDidI2NcNfm5jyjwD+xn4QuYZLi78MQQst+xjMdpGiyoyrk7QvDHuBhd27CruKjN+Ln&#10;7BngTUYXktrBTGI2WWFY13OpxlckHnHHGCOxBJr7A8S+H7nwvZi1scxqsYPCe3T6/wCfrwY1mPxB&#10;qraC6fvz6A14tSjKMedM+gwtTn07H4m/tn/8E+fGHwm8Z3XjnwPp1rPpO4XCafHeNLLG2WxIUkG6&#10;Qh9zMFDNtkwuQd1fPWoeBHu7eO+0e08qXbG6x7o4vJfcww6gHYVwo65HGeo2/wBDvxB/Z5h8V6Dd&#10;2l7pau067mZchjwcnPXPPX3b1r81/wBpz9hTX/hr4svfE2g2Utv5sgMiwx/JIin7jrjBABwrDDgD&#10;htpIp4ep7TR7mdeio/CfnifCskOseWbORJnmLJbMFXJwG2YyFbHXGcjoVBGK5vxBDLpE0zTWqxmW&#10;FUVZGOSw+Y4bnn5T68HHWvpDx18PNGti1peaN9i8yVf9F8v93K7fKCuQMMCQ3AU8ZIwM15X8QvAY&#10;NpNtgxsixvj+Xnn5sfw9un8uK6Z03ynHGonI8xk8Q39vMt2s0bqUCp5ifMi4IxnHPOMH2HHY7cLW&#10;1zLHNFeMw3I8iIPkZjgkY6dCfy+mOPmS5F80N1uBjXaBt9PTjPJ+vc+lXdH1GSylUSOAGYcZFccm&#10;7HYoxOk1LwzHNdQS2cczBW2krgkn0Jz8uMEAnhuhHoanoU9vfQ6SkUcflw7t3DFywAK46rg9Bk+o&#10;OMVsWNxBf2wW3fEg2FSWAXBBLZJ4+90z1B+lJJYWc0khljyzbfMkXjp024/zzU+0toUqae4vhrwv&#10;E9k1vLcLJJt/cpJkqvfple+P8c1e1/w9iNRdaZFH5ceRdLISytuHIAB7YPJ6HrgCq1tdXWnvHO0z&#10;H5Qfl4Ptn3Ge1dLb6g2oWA0826lo4/3bbTnlWBxz64J98Duayc5XudVOnHlsU9B0S0t5zcXMUZ/e&#10;bY5lzgfIdq55+Unpnpx6Zp2oiWXTpPD8a+T5jrJHPJz5Tq6kHnH8Sj05zyMYOpNZrpkCrZGRTGQF&#10;ZQcuuMMPfIJHp0FSLbwy/vZIR5cibVbjAXBP+evb2rCU+rOuFP7KNDRr2y1bT/Oh0tLdpowJhbsq&#10;hzggrnjGGLc989ARzv2lzod1pv2PypFcKE5UdcYyD6cngjt9DXHT27QRCG0fbjgsvbA44/D64+lS&#10;aTqssN44liZ8rhlPQ/j0654PTPbpXHUjzXaPQoy5bJnXNdXTxtElwGbJLQwsF5P8QBOWB5z2yTke&#10;mponnXaJ5viaTztvzW8iHa3dSB9CR/QAVzEF3LcYmtYk3Rx7Mb/ct364JIz17Vr2FpLNGuoz3ax+&#10;WRtijnyxbjjHbjP+cVyzWh1w+I6hZmkthZYLsMtI24DPQ/go59/rgkQuQ0DaZAGkLN+8baMBsZ64&#10;wfrjH86qzalDcQx2lpHMgWNjNsbBPGOuPx/HnNV7LxJJoySQQ+X5fI7nPYZ9yB/+s4rHU25o7Gnd&#10;Wkeh2Uai1ikm8xQvnDCHJAGe/b9M81JdXsyzQXT6pJFHDu3268CQHIHQ/dBOcY59qw7TX73UZf3d&#10;vLcSMxHnScqM/e49cYxjGCM+md3TPC8dzsvLmDcZIRnzG+8OMH64z7fnxnLTcqEebYFafXJcWzRr&#10;vYKrXBPK4wPx4Pcd+4rW0rw3/Z0cj3Nwq+XuG9m647gY7k/SszVYdFgg3faYY3HGzPzcfxD9B+tY&#10;mp+LbhIdllqO3y1KmbcMtnjqemRj8O1KKctjSUox1Ze8T+ItY1b/AIl6iNIY8/My4Z/7ufQdOPf8&#10;vMPGXiWz0u5aOydvMhXLLIoUA5GOO+Kl8R+KtRjcWy3i7WP3V+/37+9cmfC+veNNat7TSLP7RNcT&#10;CJI0wdv8+AQSew69K9CjRueVisRvYreCvCfi74v+L7fwhoEDTXV1JlioOIlzgt/T+or9i/2Bv2St&#10;N+DngC10z7GsdwkarJeNH99ioaV8jOSq5HfnHUc14T/wTv8A2ONI8AwQ+ItasVuryZd11M0YO8gj&#10;bED2BP8ALOK/SD4d+HV0uCOKO3V2jjjViy8PJuBbpxy+xfojelfV5bgWlzyR8XmuO/5dwfqdZ4Q0&#10;aGztVgjhKsvyrCrd8KNn1ACp36tXV29tvhV3cxrkMZFb5uhYsPwDMPdo++KydMtgIVjVsbsFmXgk&#10;bG5/753N9ZF9K6PT4LuM74SqzEY+98u7dgdf4dy/TbCa99R5Ynz1+hatkKFYWQLu428YU5xt47ZC&#10;J6YVjV63lVSV835uscjdCecH8g0h+q1UgZIVKTI2EAK7vvbcY/PZ/wCPSVLDK0yeSwWbK4lVV+9k&#10;jKj/AHm2p9BQTctKsCxeZHH8uFKqexwdufoMufdqSL93Cp8sEsw2hux/h/qxpiyF51jkG9W3eYyj&#10;qM4JH+8Rgegp0xaD5+Blid2fujufr0UUFAzFY22RbjswoZeq7jj8WY5PqBmjc23nMvPH+3k4/wDH&#10;m/QUTPIUbEjL8xHptO3/ANlX8MmmxlHAGwJwNrDjbkcf98r+ppgxWmQNsL7lKsWBPJUMM/8AfcmB&#10;7hOKY0txJK2Ru4Pf7wB+bGOxY7R7LRtaRsxxbRlQrEfd4+XP+6uW9NzU0IIx5sKlSNu2Pdnt8g+u&#10;SWP1qhE0jB1+SX52ZlU9gSPmf8AMD/OANvCDyx5RXKLjpGOP15qOMGRBFGhTdlfM3fdiHLNnsT2o&#10;NxGyK2GUTfMF54QcAe2agcQnu2BVZF/i8xiegPOB/n196jMkxSFXXmT52/2jjNOlkWVQsg3eZJyw&#10;HTj+QqF5IjLI0KlfLU7d3sP1pldR8sp2n/afOfQ0ju8ZZnX/AFMZy69NxHTv0qONmZVUj1JJzyR/&#10;OpVV5ImjBb95MFVvx/wzQhsgSMm3IT73lfN7M2P6GnxTbbgM6N8sjSHj+GMYH5kj/PWWOKOI+cp3&#10;M2SV9hwB+dNgURvumVhtOGOT91Rub/x7A/CquZBBiBvJi6q2w++0f/FGnMwskjR8su4j7uc7cfzd&#10;qI49srTb+QcHaP4s7m/UipLaZ40YyKGaP+HbnLcMMdf42H4rQAOIYWaOGXcoZi2edzAnJ+hcn8BU&#10;kaSRoHjT5I+Vx3I4H5sSfwpkUYK+Zbr8w4jHvnaD+JLH8KkjVhL5aYYdV756AH88mpKRS1pneNLW&#10;3fcvTr/dzk/ixP5Cm25NuoQrhjwfzao7m4ieaQwyY4Cx/wAh/k02a5XfI4dh7/ifWtEvdsZv4rkN&#10;1eMspwf4vy5A/wA//qrF1TUZmn27+5w273PH8/8A6/Io1LUUE52uN24bvzH6f/X61i3s4eXcJSuW&#10;3D8/8/8A681aRN7E17LvTBPXLZUnn5jjPqOPy/DMNtEBiKN9uFK9up47cf0/OmhS0uxXO1UCgbfl&#10;Jx1/P+mOxq5FDFuVAh+7/ERx3/z/AIGmSSQW+XC5H3lC/NnnHX/9f6c1rWNuyMqSxkMB0ZfbHr/n&#10;FNtApWPMPzKfl28Y4Bz/AJ9D3rSiSE4j3HcclzwMcED9APb8MVNzRdh0EbNH+6Ppn5eoz/n/ACav&#10;KCsSk/L82PX/AD/P8hmGyTcuUjwyt8vX1zn9cf8A16szMoRZVHp+HH+faoLGSnEmVY7ufmXODyOf&#10;5/p70Q3UnlqBGp+UHpkD5V/x/T06NEvO1h/F3+o/r/nPVsUmwhFPzbBj5vvHjHb/AD07kBkli53s&#10;4TdyX4Pr+OP849aaLWPzdpbrIQuOO/8A9f8AI/SkdsiMldvzDaPb/P8AnPJliePzGwfu5I6Hjn/P&#10;+eAe40uu9ZDI3K7v8/r/AJ4Fdlxa4V23F2H6HtVq8WPaR2+nVc/5/wD11DOFMPyLwrk/U4JP+f8A&#10;9dAONjPut7MkmFGxvm7fxKaybmNvtH7sfw4O7PPyn/8AV/nNaU7NKUkG5VfnA+iVlXmRK0qBeeOe&#10;p6+3p/nqK0M+plXpVpGc8nbkYBPBdcn9c9c/j1xbkhiZFVmG0D7o9/8AP+RWtqA8wsZAw+Xbx/vD&#10;j9Onasq+Ty96Aben3e7YY/1/yaqJUkY1+SASzbTu4bng84+vbtnjuRg8zqIaVmOwlQy8Y9h8v69v&#10;8K6a9VnMjb8tydvr7dP8/Xaa5bVZY0MiKoYqxPzIO+SB6f459xjZGZg6gqKVWHps44xjvn9fbrx1&#10;GKlnhpdrE8BQze/p7YHbPHr1q3qFuctucL0wvY5P6dTzxgZPOQKi8pzLtIYAKAu4/wAPHT8M/n71&#10;RUS9o0Mk17DvA3Biec4478f59a9C8FW6lVZCW/fK2O55ODgZOenToeAC2DXE+G133LSHO7YeG9eQ&#10;f8+1d94Sg2/ubXGFQ/KseQfvc/z6849ADXNWZtTXU7LQSkMKs5+WNcr83Hbnj2K9COMEchS3SWzR&#10;tH5yyqFV/wCIcEjn09C/Qf3sDnYMDRoJ/MJjBUcE7WwQefXvn9eTnLqdu1s0SV4zLuiwAGXj5iMc&#10;fgE9eAuchAV5LG7ZtQtHLHxH8zYCc+7D3ByFxxnkHG4AAPluIY4o51Qnf9zbzngHjryQMd+mBuCl&#10;RBZuzxs5ChZFyq49g/Q+/rngDOcFquSosjFTHv5+XcMgDofr8px3yOu7JINiHfoZd4skp8jhpC2e&#10;Ow5x6jpgd+gHzDco5nW1by8wYbHzD5e5C46n2BGT/dySCWXqrswAGMHec5ky2d2R19+M/XGecgjn&#10;9bK3Ek4MPzN8xZuxzu9s/eyef7xzkq9XEEeb+If3dvcW4s4/TbyQc49un4fdAOBtZV4XU28i/cBG&#10;Vm+XDA8/3c/5wc/jXpXiO1maVnSMbmYhgTyvYDjqc8DpyrAYDDb5zq1mglWeSRgp+783Rccc+h7H&#10;9K1RRoaW5mKedtQ+Zhfl9DzkenHPPH1zXS6Ve+XKNkjMvH8PU7SccdenYdf9rFcZpN5BCT87fL93&#10;fhsd+Mc/j+FdTo12t6VM87Ft3eLa3I7epwe3JxxipC+lj0PRkjKFo2yFOGV2GP8A9WN2f4fvZ4Ex&#10;rXhDBWlSHb8uf4iV4J7jOc568jnIyJM85o77o3lin2Ddn5ug+U/NyMEALndjGAGxtQg9Hb8QfK0m&#10;7bgrtI4xnHquNuO5GMclWLZsCe8BWJpWWONvLJDBiCuCT/CCf4ewJ+RcZIiDUZ4ngDwuEXBB24xs&#10;wMcbTxjaANuQNo25AiLXp5dkY4JYkbV2t6kD7vfp05B27efIrNu4l+xsxD5YE4Knkf8AAfbHQYOR&#10;t4MW2UCOX1N4kkEYuIhHtwduCB7Yz7Yx04xkKAW5PVJ4WmVmnZtwznJPI65Ptjr0wT6V0euM/n7j&#10;tLeWQOBxn0xxjH4dP4dtclfzyyXSzFlG09eTk9zzz+Xp6EZ0ijSJ1Xge5txMHt2btjuwOc+34Z44&#10;9q9U8PbUjW5P8AHRTjGMg9TkcDHqB/EZDjyXwSRJIs5ZFU5LN2KgZPXoP5+teu+G5nEapKOd2DuY&#10;Bn6cdODkfTOOvl4XOe4SN2Fo9u92ACnPzZPP3ev/ANfnnn5gKtBpDuQqFK56ckZOB9cenr2G/NVL&#10;FVZlkC/ebjaoGffr9Pp8uT8tWwiJGY1TKngBTgnp09Oox7kcfJms2ZoZISG3SyNtU87ucdf6DHv0&#10;ydwpJVkii/djG44wRuHTP444+uOnz0sO3y8Bzt3fJjgAcD8umPTK8/LUFyqPIsW/7uD8hxnoeB2/&#10;h9hlem00dQJonVJNjN5Y3qhaQLkEnHc85/EMQeTuFNYTAMu8uFXah3447c9u3I6Aqf4ThriNwIJA&#10;Cv3lUr8vykHJ/Qj2weq5pyI4bcdwbgH1J/zn6nI4DCqRIscEki+UU+YfxMo689R+JyP98dgaJI03&#10;NI7Ybf0/D+fvjkjP8WafbzsCzJnb/ssf0/Tn/dPrS3Lkr5TxY287jwAP6f09ttF3cOhQYs7LE52l&#10;tw2qee2OvX+H1/hOCCTVfV1R7FrOWHc1z+7/AOPcsFGMk/8AfIOPXggEitAW6iNtzcdOmO5z9Pf/&#10;AIEPQ1h61NMNUNtK5aO1j+VGJPznlmI7/UevvW0fIxkSXE8axRxRbW2K33WDH/vlsN6cA1Tu9S+x&#10;x7EdixPVuQT755FV4rhJ+Lj5sHOd2cYOeD9SODUc8UmTJCCTH03Mcn/H9aLBzPoU576NrjcGYDPL&#10;YyenT/654qBpCZhmD92v3W9Mf1/+tinT2/mMs23EgYniMHPpx3HTjiom+02MvmSbsZ+8WyMDt/tY&#10;POOCKoOYvafMylZdytuXBVsgnvge/aun0dIZgu/ap/urIY29uvB5rltP8uRQBIvzc7doYevI79uQ&#10;c/Wuk0qUEKZz5j9iyllHt69fWonsVGTudIsbxpnLDtlrwKuPfHNTCeEHy48lvW3jLf8Ajzf061Ts&#10;njCbNsK8/eEJ5/Opbq7ONhnmVV+8FAAB/wDr+9cx0J2K+oXsZQjybgf3snJrmNZv1Em3e23d97I4&#10;GPf/AOvWprN3DIGQuzBh91mPX2xXNahOZd0aiQt0Xdj5fwPsOlb049TKcjPuxJfNiJv4jjdJ3/E8&#10;jrV/RtEnmIDjbnBYZz/Xr+JotdNE7KVt93GFLL0rqdEsIYo1ATao4O709PTn0bFaSlZERimP0jRP&#10;sp3RjhV+bbnI9jtywH1VhVPxLrqWVuxklVYlXIwy7T78Er+ikVqajqC2FoWnC7FHyn0/Bun/AAFq&#10;8f8Aid8QBp8sl1vIYHEZbblzkdGb5s+hAz71rhqMq9Q58VWjh6ZtT+JNO08tNLcfNN1mZlVAOcDL&#10;ZJ6A/Kp9mrHuPiAjTM9vecH+NW27h77gWJ9z17V47afEOXWdckluJWk3SZV3JkIz3yfX1x3P1rsr&#10;Ror2PzrxGmbPDAjH+f8APNe19UjR+LU8VYqdXSOh554XkJjVivsCWHfv7df8PbrI1DQAiPkcc/y/&#10;GuS8HswVWy3IAHzcH+eOvPpXYWisynA5P3fl6cY/mP8APf8AK4bn6xW+IjaBd27bx05Xr/n0pixy&#10;M2AW9Dzz7j9B+dXDEC2Af4t21uO//wBf/Pdhh+fLFQx4I9D/AF/M1sc/uohWEEZHc9Qegz19u/8A&#10;kU2OLaVXb9cH+n+f15ubSRuxx3GOv0/Kl2MIWXb+Knr3+np0/wADQZyepVETAfKMNydrEdc/r/jU&#10;qQnCqNv0bt/n/PtMId21jhsHndjn/Pr/APWpyoAAC7ZPOfXj/P8A9agkaIQo2shGeSGzjGPX3/z2&#10;qxC24/vOMfw8/wCc8VGgjA3biN3O7kcf0qXcQMbOo9OvX3x/nFADwzYChfbluvPv/nH0pyEk7vm+&#10;96E9veo9uweWDlOmTk/5/wD1Z9KepY9hu9f/ANWP6U4gPRyxxGM8Z+U9PT+VOjZgPlO1h29DzSZW&#10;QhGY7ux7nj+nX8aVF534II5+XjPv9PzquoAu4kGI8567uMfh/n6UFTuYqW9/lwc/T/PrSkfMV/vD&#10;qP8AP+f0K42nyyfr+frTAa6OOf7v3efx/pUe0kYyNpzg9B16VIw2jLZIJ+b/AB/l/nq0xld37rnG&#10;drPx+tDAjdSo2kgM3Zsn/P8An0ppJJ27TuBPzbh/n/PtUjZzyzcdDn/P+f0bIWK4Iyq/dXJPy89P&#10;/wBVZgIoXGE+nT8h+X9Kx9bQMr4HzZJVSuGPB7Zz/n3rZxgfKu3+6d1ZWvfKPmUMvcbc5/8A1n/P&#10;Wl0NqPxnmHjmINGxU5+8Oe/+fb9a8N+KFr5lvJFs3FjtwOoz0/8A1/48e7+N0IDBTh1I/hH+f8/l&#10;4p8RovLUMA20sd2MhgOenPX/AD61yVI3ifSZfK0z5h+LduSZnU8HcS39fX8cZrwTxFCo1J8fL82f&#10;mb73X+nPTP4V9DfFmCRjI5j3Mv3m28tjoeRXz54riMOqybApH9zacMc/T/8AVivIxG5+kZT8PyHe&#10;F2d9TXanO75vkJz25/8Aren5/Q3wikDNHGXClsKqqM5HqP8A9XXp7/PPhor/AGpH5gZiP7uNwHvx&#10;9R+HvX0D8JjIojaTaVUL8rYweck0UR5tH3PkfUPwwbEMcbHPyjZtz0Iz/n3Pvx7V4LZ9qgj5u3p0&#10;9/Y14b8L3QxwhHZQdpZlP8/88fnn2/wO+CgBPI45wev5557dfxxXr0dT82zDSTPSdIC+WHOPXauO&#10;f85/H8KvvbOhw6j5eD83PFUtFGYVALfd/u9fXv8A5/CtQRbOp5Gf4v8AOa7ony8/iKjW5DqFUbiv&#10;y98/57/5zG1uzBZEXO4Ar/8AX/P/ACavqrleh9fmbn/P+GaQIu5VPIVenAz/AJ/IVRJnPZqidMcn&#10;+Hgf4/lzTYrZslk2tgY46ev+R/8ArrSa3DMAcZY/eC+3p2//AF+9NWEH5s7duQe/6/5+nTABVhtJ&#10;Oqj5s+nX+dXILfYvmLu+7kEDHH5fh/k4csQ5I7gj69/89aeqLkFf/Hv5daAJ7eNlKsOPwxViPqp+&#10;XuPTPfj/ABFQwbo8MybW/i+bqMVPmQp/rPYsehoAeqnOSM5Xr+H9aep3BSGO31DdqYp7EDkc7R/n&#10;/P6ODtHyqtkDGW/+v/n8uasBIMsvzHGPvBug/wA/5705WQrnH+7jFRksT8mGO7pu6e30zmnRlmfe&#10;jNnbjoc9KokkQAN8p/3s4/xpyuXBpg44DY28r83P+fx9fanBgE2j/wAe64oAfgNwByx/z/n2o2jG&#10;8dOPwoGSnlkblP8Ae7e5/wAaXLEADruyD6f5/SgCNlIG5j7feH9f50jna27b16cH29aexZcHH585&#10;/wA/5NRPySen+62cnH/16ChCQo6Y91qKdT5TL93uPfv608nHQn8jyP8AP06VFckCNmKnhc/z/wA/&#10;j+NIDkvFoHksfL52/Nuxgf8A1z614/4+Y+XJnI6/8CPoB9P/AK/UCvYfFS5VodrMGVtwXOemMdf8&#10;8fh4/wDEALiSVyFbkK36H6etYVNrHs4Hc+dfiypm3K3RmJO4evOOO3Hb0+lfMPxO3ec8If7w4O7I&#10;IyfT+nb6V9RfFrfIkwaPls7mOeP09vT8a+YfigGaeQop2/3W/iX8O+QeenP1rxsR8R+i5N8KOm+D&#10;1yCI+NoYfex0yBng49unb0r6k+FUm+JXkfa2Bxu68Ht2Pf8AH8/lP4Qn543wv3Qcr6Zzn/6/+R9T&#10;/Ch2lSNE3LjB7n2z+vT8ulVhzmzhbn0D4Dn3FI1+6vC/5/H8c5+vpWkKWjVnBxjPysefx98V5n4E&#10;l3oglx0B2n8vw5FeoaGhMagjO7gV7FLY/PMf8RpSJwCD7dDn3P8AnpVfDoVAj56K2OAfx/z7VqCF&#10;SCxOcr/WoTbDGGXOeCTnj/P6e9bnlmfIjY3FuM9+d3t/KnxWzyDHUH16f/WrR+x7XYt8rNy3+H0/&#10;wH4yCAbVwnXjHP8An/PagTMsWbKTs2hsfLu7/wCf88VOtu5XaT+P51eMB2lmTdxj0z/n/PSmrbbm&#10;2Y3DOG9+/wDP/PWgNCCKOQ/MPyXPNXIYvu5QfX145/p+X0oSHALBR/vbf8/5NSLGxO1OyrtG7vQI&#10;mhwF+Vv++vp/n0/lVgZ5+7+XTPrUKKSPlX/x6pCSTy/fPXpx+n+frQVsSAkhcf3uQeKUkr85GFGP&#10;8/59aTlirZK9j8xoUnoDhc449x06f5/OgH5DhkDaUK89M4/z/SgtgblB/P3/AM/56N287iuP9n/P&#10;Sjeq/MuOOfl/z9KCRQvYDr+PPNLkl8Pu5z8+OtNJKLh+nVcnj16Ub2Xpjd/Du4/z/n0oKtoeJ/tC&#10;eB10nW4/FlnYsbO+B+3NGpby5RjL8fd3KRnHBI9Wrn/gfe/2ZqtxpNym2GRg6uq5IyAMfp9Oh4Ar&#10;3jxr4YtPFfh240K92tHJGVjDL91v4W68EHv2NfOdnDeeFPEStd28y3FjOY5mfC7cNzz0x3HU4Oc4&#10;OR8Rn2Xxo4j20dpX+/r9+/3n6bwxmzxWAeGn8ULL/t3p9233HsPis+fpAVplmVGAjG7OG6KM7vdu&#10;o5/UeLeL7ExXDyRDd8m47dvfnPHqPQfyr2eyv01zSUvoPvYP3WPLFc53KBnjGQf8McB4/wDCk0kT&#10;mzbcVYN++Oc8ZJzlcD6dPTvXzFa6tJH2uBkuXkkeZiW2iuTGhXlcNGw+ZTjHOSO+3nOBz14J6Tw3&#10;qVuxKw/eH3kLFSCB1I7cden51wXiO/utEutt/ArKrfLIjYUDpgZ4x7dMYPPFP0XxtZvAsbSxsoON&#10;gGG249QMdeeQOxwa1oYhPQ0xFFtXPTzrqqGDFvmbCszEfxcDrye/X61yPjTVFlhkSGSQI0OFYITu&#10;A/yPy69aW28Xafdwqr3e7tu4yM/zPUdPT61j+N73Tb2AxeSo2DcM9/69ffnJ9K6Ze8efFcsjc+Cn&#10;im3ms5NOaQD7K3zhucKSR/P8ePWu5v4pGRJIZjtZeNrfLyByOOn/AOrgg1836Nf3ng/Wf7StLhmj&#10;6eUxGHXOevYd+/8AwKvXfCnxDsdbjRllMnZlZSpBwecZ6cZycevfNcGIpyjLm6G0rS2JtabytQiJ&#10;ZQzfKxVc7lz7DP49ucdc1j6pZWikSo+35dn+szub3+mePw9jWl4huoJomAkVdrZGGJ/z7H/Ij1md&#10;b3TWkBYvHASWVgpdsY54/T8euTWlGXNE8+vHlkedeLdPkureaVpAGhlLfd3EEBfboCv/AI927XdK&#10;jh1AGchSVAMQkYbSzdAfbKqTge/tRrEd5JPdWEu3bJC0kYIwNwIGcH1Pzbfbr1NQ+GfPvoo/Ot/L&#10;b7P5bLgAbg23JOOSCc56/d6Y53lKyOWMfeOo0iFLpIwIFaRR823jBbvnPfHrnj0rR09Eezh1Fnbb&#10;Cu2UZ/D6+v15qlYyCwuftSDcd2JJPRc5xx04/DvwOa0rFFdZLafBVm+VQo6bi319s8eprnludCuj&#10;ajijMSyeWWx3z0bJPXtwfbpjJqxa3BtrzdKzZ4+6pz06e2ePxrPtp5VtgdnLfKwXnHHI+mRj6Z9O&#10;LtlGbl2+RVLnMW7pn1/DH4fSpNOb3TpbKVSiNG21VBCjpgdPy/nzWgq7UaRI8lVxu+n/AOo1i6Pd&#10;y7GSUZWQbc87vRuvOMjj/Jrat52k5LZjCjaGX/P+fzqjM0IpkmCzKu0HADZ6f4/571qWqtKcsDjI&#10;LBqzYIxtXBVQv+z94Y6d+n+e9XIXDMsxZlDdh3/DvQBsWsiSKYJT2+961NNK0O0Tv7MF7f5/rWfB&#10;KqSbTnCj61bhYygBZP8AgX9KDPYsLPCGYRbVHP4cVPE8LnduZcx4AYflVWIEjc3T1ZfXv/n2qbzI&#10;2TaVwvf5elUFi0Fhbbu+Vv73PFSM4jjZcr838Q7CqivHIymT7q/jnmnzSpkmOJvTDflRzBYLa72K&#10;Y/M+fd8pXv7U7dGwUID82ei9P8aryDY7Oihe+cc063dgrK3K7vl2jqMj0qS+XqP8t3nweCB90E8+&#10;1Lkq+CGx/EFzSxzphiB7ZHOelPhjEb/vSMc/N6800yWNAkkTzMnjp8vSkKyTMNsXIH3iMY96luSh&#10;IfJx2API/H/PWopW+RlAG3Az2xVkWGiJJULH5vmyPenrFHH8syHrwzDiqyTTpc+VtZhyV/z+NWMy&#10;hV3oPqe3tRzBYr3QkcbkYY24+VqYi3G3bj7tWHZ8tIRhmXlQP1/z/wDrVbT/AJaCPpy23vQMp3MM&#10;jOrOuSOPlx/npUsQ8sDLbm7qOgq4lvvbeOv8Of5frUMlvOrCVEC55G1frWYXEkKn5SdvHzKP88VG&#10;8Tdd2cZ5/wD1VPsV5GOz8dvU1DMs2zy4pDhsb/l7+n+f8aBoYxDttU+/y/8A6vWq0jrE7blOQpLN&#10;t5/z0qxPblQsSnd1P3v0xVHUJghYooX+HLHp/nn0/IVLNI66FeafMau5Xd127vXt/n/GseSSaZjE&#10;g3H73Jx1HUjscn6irt6GiRnWT+HG334J/n+vtWczL5m94myV+WQt3/z9OmfQ0G0Y8sSFwDuWL5HU&#10;4+ZSc9v68fX2p1vOY4BAzBZFGVK9Nv07jJ6+1QyylboMkqqDxx29qnjkXyGbzV+YnClcNzzj8B/P&#10;pWct9DToTwyrPIURG2rgNu7c8dTQdwZn2sBGpx8wxjI6DqPSqUdzHLIPl3KeFDDp2/L/AD1FaFk0&#10;LhgwV/UBgentg/8A1qmMbh8OpPEZ1bZOFCsccnP4f5/rWkU+yr9rkjVd/oOme35GqsUTy7ZfL3KO&#10;SF9c89On+fUY0We3mby1iXJbCr0x2PXpV8qC4tlbF381CWyuCf7x/wA/59LETyeevmptVevt7U22&#10;jeJFnjZWZf7x7+nt1/8Ar1ZiaO4milKsrLhfu8Z9fpUSiioysPtkgaX58/u3wuV7kdfX9OR+VOvr&#10;V5GWVd26PrjHK56GpmtAxaJpjtz8vpn19P0FOEBjiDZ3HPVs/MMdM/1pcpXtOpRurFZ7ZhEgVzgk&#10;Ennn6cVyniiwk+ytHFBt7FduM/4fQ46/Su3hVAN3lfKf73SsnxDZw3MX7vG7YAAewz/LPatJU+aJ&#10;PtPeseM6vC2g60skqnyywP3eRntycV1mhzubQy7z8ybVXgj+fpzniqfi7QVdHlIZWHK/MCcjP096&#10;y/CmqXFjd+Wz7l4+/n5DjoPQc+nQj6BRWiuTJancWUU6Q75Tt2c/X0/nW5bmG4g3mDaODu2feGM/&#10;Tqf88Vi6XeiZVUH5WjBwvbPpV+I7pzGDtAOB6ZHeqMZaouxuqxZjHz565yKk8llfzDt29sH8+v1/&#10;SlWNIx5u3+H5lPGfp79aYvmzMY1BLZxuLevb65oMyXzHMmGP12kfn/n0qVtq28gjhw38IDf5/wD1&#10;fSobdWGfODbW5I9ef/rmpmmYxNjC4ONx7cj/AOv+dBJXlcZ3TN05Y4wcev0z/KoL15EHnRr9W+6A&#10;PXipdQldp8w8/NncZPu+/wCdV5ZHdtjMFZlB69f0/wA96UjaMdmQyKyr5kirwpIHqM8njPv+n1ql&#10;fQzeV56I2V7N0OO9XUZo4SrPg5wWb09P5g+9U7q7J2Tqmd/HP8vf+h/RoJfEZeqCI2wiZvvLhlB6&#10;nt046/j7da5HxFIjLlFV0VQcrjCe449ef8K6e8ZpWYRyN/FsO7lePX6fh+eK5TX/AC5oGlZdu5lZ&#10;Q2ThgMdfx79fzrop/EjnqfC2fNv7dk8yfBP7rRq+u26ybOQf3UmeemCQPfIHqSPjVC+fLU43N8pG&#10;fUent+Ix6CvsD9u2eFPhFawlt0jeIIU/eFhtxFMc4/Q9cZzjgV8fxAbg6puZl+Yt39jyeefXJ9+3&#10;ux92K9D6fhr/AJF7f95/od18BdHbW/iZpce0/LMGVWbrg55J6dfb8eK/cH9jnw7/AGf4Ss1CHCxj&#10;bu/z+PP485r8b/2KtBfWfi/YoDu8tt27Ocn29OhP4/hX7hfs06P9j8N2sYToq/MK9DAR5qlz5LxA&#10;r+5Gme5aLDthUDitu364wazNMXYqgCtS3U19Etj8fkWYgAvFTLwOajjAA/zxUnbmmSMnbamc15/8&#10;U9eXTdKmlZvuqe9d3fPtjJNeG/tL6+dO8KX0wP3YW7e1RUlyxOjC0/aVlE/Jz/gqv8c7vXfHDeFL&#10;OVlRWYy7W5APr268da+JrkjzGM2373zEAnBPQ/Xtx3OO9ex/tY6nrvjP4v6nfGxlaMXDbfkPqfb/&#10;AD+deUSaNrMMgkGnyKV/vRkADjn68e/418tiJyqVm2f0rktGlg8vp049kZn3o9sBzzgYIwP1H+R6&#10;0PmQ7GEi9PmbqOP/ANXP6Vd/svUOAlmyqj/LgH5v8eg+nWoxpl0/zmFtpQlsqce5+mD29q5z1+aJ&#10;U844Uyrtxk/JhtnoTjtx+g6dKQOiDYAAFU44+96Dp/k4q4LO/wDNaaS3ZW24/eIM9yOw/pj0PNRv&#10;YSQsR5BLAjnbjHX/AD2x1yelBXMVXLRN5qfd2Z3KpOQfTp29P17TO0jcBlxhQrRqcZzgjAHUf1NP&#10;ls7nJkZWZhwzNHnP14GeBQYbhU+VOfmD7l4PAzx/kHHpxTLjIYzFUxEFU+WWChj8wGMdfw9sfkFQ&#10;Rg7lWTaq8NJ1I6ng4P4469+oC+TcSPgxlm3DG5xgZ4Jxjr9e3ajyMo0hVs4yzH72R3zz3zn15680&#10;D5uxJD8u2SMdc7VHG7/Ofp+dAKCMbRtxxhmBHX+nH5857sSJFCmaFcjo2G+71/zn8cVu+AfCupeL&#10;PE1noNjG0ktxNjbt5znliPfnnv8AmKIx5nZGdSpGlFzk9j6a/wCCa/wGufF3jZPF2qaU32eCUeWW&#10;Uc8jqOv07f0/VjQ9Ot9F0eHT4RtWOMDpXhv7FPwUsfhz8PrOX7Iiy+SrO23kt16mvZdU1YwjyoHB&#10;PQ++PT/Oa/QcpwawuGV92fzHxpnks4zSUov3Y6In1LWYrZGUkM2OawZnutRlJLkJn5m9fp+tPhsp&#10;53+0XjdeQq5Ab3P+fanzzCBWC/p0r2lpsfEay3KshjgGI1/3m7mmpIScgj0x+PSorufdJtJ3beue&#10;1IJQi5X+9jqKnUnqTSSBRtbqODj/AD/n8qpXVyc704/3eo/nS3M7Bdu7/gK/5/yaozSsHB7em39K&#10;tRK1HXFznJU9evtjt/nP61RvpxsZlPO7BzmpJ5jgBuWzkn6/5NUbm5URYY9Pulv8/wCFWFpbFO6m&#10;c/dBb5edtZupJ+7YMvO47vXp/wDq+tXJ5PlZVOD02+nPH4fz9Kp3TORvG7g5X5e31/D+dVcfL7pT&#10;dCx2qvVvw+n6/rTflAyG5BBye2ec8fX/APXUwAYYXk4z/PnPao5YcJ8y7t2Dlc0AN55CqdxXHX/P&#10;rTFkLceZxuz8rdD/AJ/XinyKNnTHdtp6+/B+vbPpVUSzLuzuX5s7fXI6+38vzqjMtZbysKPlx3PU&#10;dKhbeVzt+X+9uz/nv9acJCyF9/YnqOaZLvVMt824HH+H/wBf69KVhlacuu5XLf7QP+etUJiCSA25&#10;cZI5yPfH+f1q7cplGD9McD0/z/OqN0QZCR8uDj73T3GDnP8An0wCK7D5cbfujG3Gcnj/AD/+sVBL&#10;HL9yIfM2QqgZ559uffpUksxVV+ZvmH5f4n6/rxUTFlfeUBI5HTk/j9aYDLuaSXLGNvmXC9+3T/P/&#10;AOqCJiT5Uh2j+62enQn8u39amkkVm546/Kv17jsfzxTIwC7fd2huMNyf88e5x7VSKLNsNybYZdzb&#10;RuVW/hx/L39/rTXizJkH+LGV6g+nX2+v4dHeY7kx+Y2U/hC9cnqODn+dJNOYoMMD1+7zge2KLklS&#10;X90Pl54B3bTj8u3H+e1ZNy4k27Rt+6W9s+v+elWJy7DyC5+9/Pt9fr6+5qq0aKMbmx7joc0yyvOF&#10;VNwPPTg/genf6jvVZ2MpUll+VT07dPfjj+f4iecuA2VbGMqDnn36/wD6s+tQSEuAcbugwf8AHn37&#10;UhlK6dHTDj7vB3dF+vPHBP59qxtSRlikkiO7hjn1IOP5/wCc1uSIGRmHK/p6d8//AKqxtWXZuKx4&#10;7L6AdCBxjHNMlnH67l2yzBQjNt59xz9Pr/SuX1RNoLB4/lxld3Xvn1A/XHvnHXa0cLunTtjdxyMZ&#10;5xz/AD5/CuY1csAYW+ZlUY2nH4dDz/ntQXFcxy0kIZ1Mblvm+Xb9evP49/5Vl3LOPm+8q8KyAlRw&#10;DnjpwB2P45xWteT7W3Rs5U4+ZR1/zxx+PtWPd+aWyWDddvzc5z05HT9evcDOTbLPdv2ZNT83wDqV&#10;gWX9zfAnnCjI7YP1z/8AXrb1a1aSbMeNq8HOPrjp/nHfkHiP2S7iJ7jWdJZCzeUrDH8OO2Mfz7dv&#10;T0TUowLmSSRPlXONzcgdcd/ocdPbGRLYpaWaMuziSwmW4jfbKGBU5x7k56eh6n3/AL1fWn7NvjvS&#10;LjRY7mVGR2YF9oyCceuc+/tn3FfKM8LJIsrYXLHco4/Ue/t3HfJPefC/xtf+B7tJWctCzDdG65wM&#10;9s9x6dPb14sVT9pHQ1oVFGWux9k+MbiPxJpBktV/eFcJj/P9K5/wp8NrTT7oXxttszMDIx6n86x/&#10;AnxItNYG9ZvlUrujGM/ln/JFew+Hobe8s1ukI3Gvn60qtP3WezTa5dBsHh6xns40+VpGOD71xPxe&#10;/Z10Px1o0tvfWkeWU7WK9Bjp/n0r0a2sri2l+0qucHhfwq1qmrxQabJNdyKu2MkBuKwjEcpdj8h/&#10;23f2FoNJhvJrCzWOVwzRSRrkowOQcY6g4YdMMox618A+MfBd8iNaajalbiORorpQg+WVTg/QHhhx&#10;0YetftP+2d4v0LUYLlJXVfLjYyNwcjBHQ/5/Gvy78d+GLXXtcvLyKBik1w7RrvySCxI5+nXHX65N&#10;e1g+arTal0POxMvZtNdT4Q+L/gGbRr5tVhG2NziQrz34z/n/AAriZxzgnHTcxY9fwHoPp09q+tvi&#10;38LYr6ymtDaHaytx6HtwOw4/Kvl3xR4euvDWtTaZdBwEbO72znP+fauXEUXTlc7cPW5oWY7SNaex&#10;jQzy8yR/LGGzg+9dFZazFcoZo7jLdSucAf5FcL8ojMTfeUkplj68/wCP1z65qax1WfT5AysGXuzH&#10;Gff/AD/TnllTvsbRqcu56Al280rAOvy/KuDwcD/P/wCutbQNY+xXa+ZKNvOV/kP1/P8ACuP0zWEu&#10;IlkDDay8bW6f/X/z2rSgu25G7AONxXt/nj8axkujOqMvtHpFreLFNtlCzK3RtvYnr9P04qykVray&#10;BYpPKR/lO5TtBP8AEQPm4zz19cZ68h4b1jzttm77mGPlH45/z3zXWRTRMv7z5fL28r259D7d+mT9&#10;BXLUjbVHoUZqaHQ2v2ud4LkqkisVzuDL19RkHmo5NF1VLl5y5yIzjbk59Tx7HP4e9PgZkkY+UNi8&#10;Mu7g8e3sOv8ALvZg1G4ULKbdhGF/ibcBz0/n+XtXNJvodtPlKNhpOovdEiNvL+UMGJH+RWtZ6Rr8&#10;Vwkkdjt2thue3oajM9mJP7QjmZX3Dcu0rz+XvWtpviaS8mKNqflyshCqyjGM85OPp/nJrGUpPU6Y&#10;8q0JLXS9Vhty93fuqsQJMDGeM89zj/PvZ/4RayhEc1vdtIzTAqm4APkYC89+aSK+vCP9Iu1uFXhP&#10;9keuf898AVDcTxTusOoW0jR7QfMUkYGeP5dM9+9Ye8aXjHctSxa2941npULQbjhlMZypGMk+nTj8&#10;asLe69baZH5F9IojXYxYjoPrnHbt/OsS88btYuIX82E4CrIwDZBxweP1/wAecPUfGDRysI9Wm3SZ&#10;wxkyvXjg9/zH5CqjSk9yZVox1ub97qWn20v2nVbuNZlkDNNITwp4x09ef5VyPiXxdaLHII3diudq&#10;+/buax9b8RPcny5ArHbkY9T/ABdO361f+F/wf8c/GLWhZaTbNHZrg3F4wxGinoBkYJ64x6c1108P&#10;zNHDVxXLFmP4Q0vxF8R9Y/sWzh/fOvytyu/oODzk8kmvtb9lH9lGHw1qFvdXlrJJcyQq800h+6eM&#10;g9s5z06/pVj4Bfsz+G/h9sj0/SY55jx9tuRukZjgEj+7nAOMcY79a+y/hX4A+x2ttZmGRfOaMusc&#10;K8c4zx6k9ATjPXFe/gcDrzSR83jsw5Y8sWeh/A74dReHNHhjWJd5beUbHD4/dnr6bmPsB9K9n8OW&#10;NtHCHDsu7O47TlVCtk/72xif96Yc1zXgm0P2Inyl2bmWRV9jhkH0+WMY/vV6HZJGEjIK7i2FcrwP&#10;mzu6dC4Zuv3YlGO9fTU4qKsfK1Jub5mWrNWiCplY2aTZ0wEbPX2AYflDWxY+WCrGNhtx8qnnHAx7&#10;nBC/WQ1R06KJY0CqwVQAiqxzjC8flwfdm9K07KGUKsyzfeG5nboMZw34He/0VatmSHOsiHLyru3Z&#10;ZuxJJ/Tdk/RBT4IoY3dyfLVlG35vuDaefwTLfVhUbRF4/LkJ2bQPLUfNtwPl574KL9S3TtDcTy27&#10;ZEPmMSQ0a8iRtw469C+F9lU04xutAcras0rZ1J3k7TuG5f8Anm23p0/gXH4mnvKzTCOFc5ZWXjo2&#10;MDPsB8xz3qvZBRH8zmVeSxYf6wBz/wChvn/gIqXa7Fm83KyZG7p8uMsf5qPrSKVwZBt3BmZNuVXu&#10;6Z6/V2/QVIsuU8o/ebII9csOn1bgeymleNmuPnZV+bj5eFfHA+iIf8mogX8zem0bcKOvHHGfouSf&#10;dqQLQc484GNp2+QNuZQTlc/Mf+BNgD2FRkTNneVyzlWwOhPX8l4olvPKkwV+6qvtweCcrEh/VjSy&#10;bNoiHJxtDY/i/ib8/wCVA9L6DHMjgpFu/eOIx/1zHJP+fehpWni81UZQz7U2r/AB2/n+VD+W6ZGe&#10;Y/KTOeF7n/PrUT7EKIPMwozge3+f50FCjdJPtiH3QABt44BpqPJukdkG0t8uKdA7qnK7v71RRZCv&#10;Gn3t3Hr9D+f600F9hYWEaRzZIWLLDj1GP51IhZGV9x3xW47dGbIz9ahuVWWVY0XMe9VZiewOT9el&#10;OglZSt0Hc8tJI2773JVB9OP1qkiXK5ZZyjfMBtX1PXb/APXxT0Cq4iul45zu4yANzn8TgfhUYjjR&#10;QZSxCccN1AOT+pxUgDFI/Pl3bR82e4B3t9Odq/WkSG0WssavztYlvmHPO5h9c4FMVJ0jjkWAsxcN&#10;IT+HH/fR/ACpc+WQsmFZOd3OSyspI/FiB+BoEskg4+8GwpXu33UP1zlvwpAWBCEYCPI2DavHUjKq&#10;fz3Go9RkjtLF2gOZNmIx07EfyyfxHtUpMZVI4/lDD5W/ujGB+mT+NYPizUIobxbRH3bV37v7uRx+&#10;OMVMVzSLlJKJSuLhFSOOL5dy/wCf51m3+qsdzK/yjBIYdeScD8qgv9VWNVG7uuAG9z/9f/Oawr3V&#10;55XLgfMzY/4F/jyP5eldfKcnMi3dXXm3Mg3n5fvcYBIH8+P1qCMLNM0aOTngdeOvX34/T2qjp0z3&#10;0jsh+Vjn1xz+X8X8/cDa03TFuDvxtBK7SB7qf8/1ol7pS97YfFGqSNHJ0Xr8o57D8P8A63qKv2YW&#10;Rt/UbVP3eQO5/wA+/vUsOlP5zMIQRjBPr6Hn8fz9K0odG+zyybT0wDuH+fX/AD3z5kXZ8xLbRRO0&#10;e4ZZpPlXvx2+v/6verEcKLMkm9RuI6+m3+X9PyqaztQqxkL3Pp82V/z/AJ6OCxi480/MwYFcjHGQ&#10;P5n/AD3m5rbQkgVkhaQpyv3lA+n+f85ouGYxMmxh/cZfx/z/APX4ogLeRJ5vPXkL2xTTOPMY7zjq&#10;q7vdv8/hSJuIscRaRmTG35lZu54P+FRx7y/zqNqqp5POcjP+f/r0uxwzKoO1V/Ef5/z6VFbeaZGB&#10;lG7C7V6Z6D/63+Ri0SW2KrJGVBHQ9+uP/wBX+SKfaOJCDgDdn68kf5/yarmRpbqGJm44J25x7VLb&#10;gKyhJP8AgTLnGSP8/WpC+oX0hCvGi/LjBb09/wA/6e1QyO3kNsb+LjHoCc1JeIfLcB/+WfbPr61X&#10;uHIi5/hkH9R/Mf54ydCr66lKdgY1VRztwNueeF/z+Xrmsu7MjF5MAfMd359f8/zq/PIBCv3chcc9&#10;+P1/z71k3kpVmU7jls4B/wBr+h/z0rRImWhn3VuwjB8s8KSjcA9gBz7/AM/TisW/+6rou7jOOe+7&#10;/wCt/wDrzWtesixicSNzhuWOAfl5/T6D884eqDylMmfmwcjPUDd+v+fQ1USJPqZOq3CBAygfKdrB&#10;O34DqPp7D0rmb5gVkEnPzMF9+3HrkH2/WtrUbsR+YUXaCuWyOp+bB/z19OeMO88zEhx8pk+72UZ6&#10;fr+vvkbISlzGTqPzkbQP4VXd2HXn9Pbv7VUh3NIrsjfK37tl/i9yfXn+dWLskpiQ7vm+Xcvt+Of6&#10;nnoKS0Qyy+WGYtu/iYfqCcfn1xRzFo6HwrEWQS+S37w8Hv8A5616D4ZgV5Y3jZkAUfMeMcr6dMcH&#10;jJB9TgDj/C0JVI1nLD93nbuI3Z6+57/n7132k26x+XIFTy2jYHGOuG/D1AI+XhuwJblqP3jppfCb&#10;lpEscjrIxAKjzAqjB4BPtjAPHTHGcbSu1axxz+YzuzN5QYLnLAjB74zkk9ccsM4MgY59gs/lxuwA&#10;YZyWYjGDnHr7dcjjJ3KGbXsfLhePz38zcu1Rt2leWUDjGMZI4xj5sY2bTiBftYdtusoVfvbfUAZP&#10;Hb+97HI5wWBN6fzI4eJFj+Q+ZIxI2KOSCf8Avon2yTjhqq2c6vb+dE+5S24YONvvx9O3TOBtxtq9&#10;HEz2piAIXIDsp6YP6cn2wcY24IqX5gY+oIR5kSHmNiN2Bx0J57feJPp1/hDHI1CGVkCrkbVJwV25&#10;IUn2wcqOuMHb02ktv3kcrqph27lX723rgcDt3UenPHyknOHqtuiQLJOMbWDZXPZu2Oehb8GIxlyh&#10;0RMV7xxHiGMwAnb8oblvu4xn2GBhVx0Iwo/5Zts878TWyQO6Dcq/3tvRS3Ixj26djxivTfEUKEMH&#10;3M27btzkcYznnnoQfXn++NvnviizUOwKyZdWHy9eAM/U8de45xVRNI9znbCSZ5lVbjy9vO4MOcD/&#10;AOv1/M11miXMiiOV12yZHmKy46Ec884x2Hf1rkLdit1IgcdAylTnue/p/j610/h6YZVVeR90Y8wy&#10;dmBPHtxjBHTA55NUyt3Y9E8PXA8kmYMWVT91cE/Lz68jj6Er13KK6ixmiMa5VW3DAKjIOBgdOe36&#10;DHI54vQr2ZyFZcKflTEYwPlK4xkYPzEY4AzgYVmYdRp8mFZYW+65O3JbILZ9s9V+v+yW+XmfxC20&#10;NJjA48pw3cFVX16cLyeq8DHVQCN8JGbfxrJat5ca7SwxtXcTkDkFcA/e6jGQVxgOm295wlk2Tybv&#10;Mx91d24c/TrvPGQGDkceb+7ztYleS32maQlmYr0bP48Zznrxkk5xuIUGcfr6pmSE2rNu3fKFUjpn&#10;6dMc9OhPylQOO1O3WOZY1bgNkNyMDPYH/PFdV4jvNwZ5pmPynnbkHjPQ9cE59BuyRggLy920aXBM&#10;m5+VLln75PIyTnqORj0HFa7FnTeCXZbhVFxtAHG3luo446nOOPU9e1eteHo5FhjDFGjC5yzZA4PX&#10;PUAbs+288blFeR/D1VW6ja3RUXbhVViD/u8cgfgfb0r2Dw4HXy3SYuqqoDbv93G0dP7uOv8AyzHd&#10;mOchSOihDCRVIPP8THoST1A9gc/8DwAMGrGHk+eRtv3izMvXk+vHY5/4GecAVDbjADRp91BtCnK4&#10;x/Lpjsfl4OTUkpMcO5QVO1e2egAGAT6Y9DjaCRuNZmfUiWSBV2mRd3JdXOMHvn0759Mv0wKrOhmL&#10;Ts23r/rM46ZJI7fxZ9t+MYBp11KiwKY1G5ANvzbvfA9enbrj/bzTbSMrJGPMVTuxuPIHfIz9M/XB&#10;/jyGgZZkklQeQwK7WBVgwbqAc8cFs/T5uP4smLZIxWNQnzc/KxVQMe3bH6e6kVGsvkxqX52xhW8v&#10;vxj6/dHpnHbKkGxESJC7O27oenr+pz+GT6Pw9iXqWISwXMjfMOSGOWHJ/wDr+33h3AoWEs+5lbHH&#10;PX8ufwHvjs1SRFFTCjr93r0wO+M4x+mCc7SaXDOmJDxjlf6fof164ApDIJTHaQG9kJIjTc21T2x0&#10;x+Hpj5enNcdqNrcQqfOVt0mSyldu48Hox557qc8V0uvyRXUsVhFctuT95IobC8cAMSNp5J4+vYgV&#10;h6uskKYhX5Dwy7QoP5EqT+R5rWBnKxiw3LEeV5vzfxfNk/TkDn2PPPerCzBhsVuFboT79PY1l31t&#10;50rSxYVmxndjPsM9/o2R6ECn207pzdR7Tk/NjqPzPt1yOBg4rQzRozCSOFliic9iF6j+f58imyRF&#10;OAGZRj5Wx2/DkfTp6Ucqi3ci/c/1bKvT3x1HPpmiYs/z25U95GZuv9Cc/jSLYW9uwYOuMHPK4PPp&#10;jv8Ahz7Vp6NcNBN5shAVj8zqeAfTPUc8YIrKSZZVWOSPcpk792+vf155rStrhVdSTskVQCWJyo7c&#10;kbu565HvRLsEdDpra5DIAJ5Of4tuVP49OlR3k7hWeKXOG5XePyrLjnmhKywuVU87oztz+hBqTzpH&#10;lIkHzY++q459x/h+lYezNObQq6jI1xkkdOvP+eaoxaUkr4BOfvNuHP6VsC0z0X3+Uj8ww/CrllYg&#10;fujFnuQq8+5xxz7j2rTmsTKPMUtN0cxhTIqheu7qG68ZyBn8Qa2SY7RNiZWRem3qP1Dflkc0CKOB&#10;WZVxxlsH5gPcgZ/MYrl/GfioWlkdOhjXMh2qrbVXd+BKn6jac+9EYyqSsTOUaa1MXxfrtxqeoPp1&#10;mriNebl4VJX/AHSRt/8AHsGvB/jx4iiMTWtu3/AYnh4x3wuT+pI716prTrZ6ftuLbzPMUs8jR7/m&#10;x/ekwg9iF/Ovnf436n9omkRvn/hX/Vtn3+TGP8T9a+iwFNRlddDwMZUuZHgnUjqOr+XD5oVWH+qk&#10;DAfN90jqOB0Pbn6e+eEtGnvNMD/2bN2+9kHpXzx8IDJc65Gzqskh43M7AjBGcMTyB6HJzX1F4R0m&#10;GLSlPktJuUH95dA49uRx+FbY6pysjA0+bc8P8IM6rHkHO7anzdPxzxXbWjb7Yb1I5P3h+HrXB+D2&#10;Plx7AxbIG09PYfnx+POeK7nS962eE69Pw/8Ar9D/AJx+SR+I/WK/xFoEJgbV4GMenamrIpGCeduM&#10;dQO/+c/yp5IOXIwpX5V/HrSMWdOF+Xa3y7sdvb/PPStTnkubQXco4AyMdO5/z/n1pw8wttLNnp3p&#10;okDHbtBX+Fjml2Dn+L5R+Pr2/wA/jTJ9noPUgrkDPUcN7fhSKfkwq89WPr7fXn1/TmkQbgR97/a3&#10;e/pQhK9B/Fz1/LjvTMyQr5b/ACbeT/CM0o+bgx+5Geg/PjpTIiFGDt9Au7tjAP8An+tPYu+Qu0AN&#10;/F/j9f8A9VBW6HxuGDSJ/wCOrg1LGZCFZs44wVzwR/n9ajjdQMjPy/3m+7/if8+9PB2/cBC/j7cf&#10;T/PoKCR8R3ZVR6HA78fy/wAfalZstju3QcdTTSzlRl/u8fdyR1/P/PvSnZu2kEjvz16+/IqooBSV&#10;A2kk/N0z/n/P0FKcsAEHXsCaXDgbmQj5ugP/ANf2/wA9AnDkKEXp/CetUAmFY/KobvuzwBmmkBW3&#10;/LwSfrx/h+VPUKVAK7sdsdB+OaXLABOq8Db6d/z/AMigCEjPJP0OMk/5wKGQlVYyfLnG7dnP+c1J&#10;iRRhSw/MfT6/5601yu7aqhcMSFDH+v1+lS0BHvwo3H2xWdrkTyQ7FjYf161qDJ9+eDu6VnazBG8Z&#10;wFz3XsBxn9Pw45pdC6fxI818aJlWy/yj7u1Ttx/kfjXi/wASrb9zNGwHy5C7uOT+P+GRXt/jGDcW&#10;aRQzN12rjP8An9en08Y+IUUgRjgHs25sheeffPT09TXHU2Po8A/ePmb4rQO0swEfG77zKePlz1/L&#10;8K+evGR8u/Yoy/eypVen/wBfPsfp2r6M+K6J5MjSRcMflXdwTz3HTv6nJ5r538eRFtS2iPzA/CFc&#10;hvXggdSMfqRXj4g/SMol7q9DP0Af8TOMsmMfdXk59uv/ANfnmvoD4UO0jR4+YE/ebpjsffr/AEr5&#10;70EBNQgGVKjhVUDb9MdPQ8Yxj04Pv3wkjkcxqvGWz2HUc9R0/wDr80qLOjNNaZ9QfDD5oY3VHXaQ&#10;pHrnqf5//X7e4eCGYGNnX5TtP3jgc/5P/wBevB/hfIgjjmBb5Qp3Mxx3wR+XGPXPpXungiRykeH9&#10;PvMTn6/5/LrXrUdj81zD42eoaEMxL5ide3YZ/wA/jWzwRgBge68Y9axdADYU/mpbrx0zmtxT8nPf&#10;t0/DjHpXoRZ8rP4mNCtv5AYN04568n/PpSrGc4Zfl68nGPYf5/8ArBLOcgewUdOvf07ev4Z5ejFB&#10;nHbqR2zxn0qiRAgA5GOMFuw/z6UeVlsn5tvQFTz9M+9SD5wx2r0bcwPb/JpM+YAP72c4/wA/zoAT&#10;HzcqT/n/AD/nqJGFI429m65HpxTg/wA3y7senPPt/n/61AfPyrhjz6cf/W/WgCRMhfMUMMnPX9f8&#10;8VISQzMcbQM49v8A9X9KiRlUhVAPzfe/z/n+j4SUKxon/fLf5x9fX8gAShiRtZff7vT0p5DH5Pf8&#10;qjXj5VI3f3uf1/yfepIwqAbVHp97gfy/L27YNUgHIcrn5QeB96gZ/ixj/P8AhSK7D5lPr/8AX9P/&#10;AK9PYAqcAHnlfX2/z6fnQgHJx5ffnnp3/wA//qNSDOB6lv4R7/8A16j3CT5lTOTjr19v5fWpB93a&#10;P/Qv/r/59KEMemd3lq/A4Yfh/n3waVTlclccZ4b26f59KjOwqECLux0Oef8AP6mpCxY5aP5vp0/z&#10;+lAhrMCmGTv8vTJ/xqNiUG4nrjrnrn/9dSCQAbSPlwD9RTfkDf7Xf3P+P6UCuRMG+8y5CjO5fyqC&#10;dgYcEdOOOe31qZvkON+0/wAXy/h61HOAybVHyqDxz2oGcr4pBeFvmG3byvGK8f8AHjgwybjjCkg9&#10;Oo9ew/zz0PsXidXlgZfVT/P+X+c5ryPx6jNHIdjNHt+92PvyfxOa56nwnr4HQ+c/iqpDvibd5inb&#10;hfpnv+NfMPxQRBI8keWDNwqk9cA5xjJ4z+R+lfU3xWQs0zsw+bnHP58dCQP8mvmP4rhkdnESs275&#10;VPOevuP8jjHSvHxG5+jZK/dRofCCRy0KKv3sE9wOR/nHr9a+pPhIcrEjleGHrz/I/wCHv0r5V+EE&#10;pzDhmxkY6/L6Djpzz3r6o+Es0oaOSIbjtK/NyDnv057diDnvwCYfsTnG7PoTwGFSKMbsMvy8npkd&#10;PTP9SK9U0KP92ML/AA/KdteU+AXeOKMonQY7kemBk/5xXqnht98aEvuxhst0/L8q9ij8J+c5h8R0&#10;UIYDDD/9Wf8AP1o2OBnqeQ1LBxEuV+6Ov9P/AK//AOoPUndtAyG49mroPJY1EAGVP3j09fx78ipV&#10;jIJUnGDg7h/9b+lNQ8qyHGOPl9f5VKu3KsCTwMYH8qCQMaY4Tbg/Tvj+X8qbJDliXXlR/nipd/Qs&#10;eh98n+WKUkn5sf8AAt3tQBB5SrjdHuHQj8Kn2bBg/r29/wAaNrA8Mc5I3bf8/wBe/uaA6g/LCAA3&#10;v60AOUqy5A/i/i704EiIlh/tNjv3NNO0jqOnBz/9enLt28sAxP8Ae/T/ADnrQA5CVG3Ix7H/AD6U&#10;/HcA9OV6E80wAAkgdeNtOJYfK3zL23Dg+3+fWgBcZX7/APDnH4UEFWUKGZj046/5/GkdiDgt+Bb9&#10;f8+1HG7lm+9nb9B/9f8AyKAE53cDqc5p2GkBPrwd1Idh3Z2/K2O/Heg8r86c+/Oen+fSgBysjjH3&#10;h355xXiX7QnhNbDV7XxFYpI0d0vkXW1NvltgGMnAyeMgZ9F79fbVkJbllbIAwc8cf5/Oud8f+E18&#10;U+H7nRzbBvOXDOGw579ScZBAIB4yAa48fhVjMLKn13XqenlOOll+OjV6bP0/rU8O+HvxNn8Oah/Y&#10;ep75Fk+RGYhAV7Bjk5wfUnvgjjPqNzPpGv27uZ9skkf+rLHa3bI569v5V4Trmg38DXGi3G6C80+Y&#10;xyKrZXoSCD1ZSOQRjIPIzjD/AAn8R9W0O5/szUEaNo1Khjn9MDpgDHQYIz7fmdZSpz5Wj9np+zrR&#10;U4Ppuup2fxA+Etrf2am1t2VpMhvl7Y9c5I9PTGT058b8S/s+6rb3n/Evu50DDor4wM9D+OO+Oeme&#10;B7ppvxJTVYfKdd6smfc8denXOBnse/QVpQT6bqC+bLHuZhl40IKjnI56/wBeecDiuVRjzXi7HV9Z&#10;rU6fvK5842/wP8RWb7zrFztVsKpyynP8/wAcc/lU6/C7W1fe1+0iq2NvHOOo6dsfrnFfQv2G0aXA&#10;iU/eC9fQjnjPT9P1r3Ph+G9h8mPK+WArbT057D8vpjirl7eK0kZwxEKj1R8r+J/DniDw9L5sMyzx&#10;hsNG0YDAZ6jnp+Hf2yMHRviCum35F1ayW0yqQcMdrNyc78dMeuOQevFfR3jjwLbzKSYANse5gWHG&#10;PbbivFfiF8NftazNHH5ZbPzbcgkDr255GPTHboM6eKlzctQ6nRpyp80Ua2leP4tZhEvDNjBYYOT6&#10;dcemPSuk8K6kupaXc28u4eTxnrxk+vc4I79a+fU0vWPDGrI8F20cYf5vnyMAcj6EZ6DtntXqfwt1&#10;1ZdXSSK4WWOZhHIoTknHfnk4bGSM4z9TvGEY1LxOHEU+am+6NjxIiC+gumtyF3b8rx8pwcA/QYHH&#10;Paq0NrLaXyyMcxtIC0W7/ay3vjKg59celdF4i037VaPbqoZY8EDdycbV9hzgD9e4xR00PLGJ/MZJ&#10;CxRGHBUhlPQnvx+OK2aueX1LltIhi3yQn54/lZvlB+UdB9avWL+XMyR3LGby9j7Vzt65/Menp+eb&#10;ZNALsTzxOse5tqltwDAcDOf8O+MdK2LSJFkyixx85UBvvkZ6++Pyrnluao1NLtwlizxPuVFQN5jf&#10;Njn8+mPxHWtDTLdgcR4C9FVunP8A+v8A/V3ztOdhaKg2ttU7sN3LYz+Y9Ocdua0bQoWUujbejMqn&#10;A9DjPPb/ADxQBpaevO9I90ihjtbj0x/h+Ga27MxCQMxwr54ZjjHrx+dc9FJKUZ0wGztaT9fx6H/P&#10;FbFo0jQhG27v9lumKaEdBbFY0wyeo+ZsYx/+v/PFXbYmJVDw/KRnr+FY9lK8U5Uf8tNoO4Edvr7f&#10;54rYhlDfu2Axt6r3z1pklu2kjJYoy/d/L8auQEmXy92F3E5/D/P41RtIY5TszkbT8w4q9YK0SLFK&#10;qqydPf6UAya1k8zd9nK/M3zfL3zU0tu8c24L7Lzx/n/D2p9lCrkuoVVX271L5LIuBJu7+mPanrYm&#10;+uhEieWNpP6d6dId/wAo42j7ueaewEA3BFz1+9jJqPImdQoUH+M/40ikBjLcgkfhnP1NCrHGMkcd&#10;NzfyqcgRLtweR1plwgnTbuGei8cEZoC4wbFb73v7E0rrJuV4yo2tyqj+tIYoh8oXt+f4/wCf8UMj&#10;Kmwcf3sc/wCeaCuXqSJBHJHtkJUr/tdeRRdx/IFeZef4hUaDcvzs24nqDjA6fT8qmwHKkBdqjlg3&#10;XigmQyxtWZmEr7TjnnIFSSxxoMDHp939aZKYkh8iNd3zEk8/56/yoRG8zMxXBX7rNRcnl6jlhMhM&#10;Swhecq3rx/8AXpxUeVJGH5XAIVf069+1OhkihZpAWxu/z/n26c1IztcKzwoBJkfxdaGyepVJld/K&#10;En3edv41PPBI6LEPT5vbjpS28XkllbCvjnb39asMkXlswjwjLhtq/wAv85oQdSi0Zi3Iu35lXO1c&#10;+3+fSokZy3Cu2WwP3fXH/wCsfnVnZDtysWAyhtzNux7dfX+lZ9/LGZFdvlVTtC7SFbnPP+eppvuO&#10;OpDJcna22H5t2VUDH9KotJ9qYpIPn43ce38quzmPYGaaRWXJG1+v+c/5xWZdXwinbcFk2x/KyNgk&#10;56n/APVUGsfIz9ZWZj5duhVVI2+/Prnv+nNZd3fsisJ49ixnONo4UdB1784HHSrmo3zkhwuJGA+X&#10;PX36f1rndf1jZPmM46tu3cdvxwD+NB0R7DrjXA87PAdyE5ZsDH4fhUovxNBiSQhFbKg8ADP+H8+K&#10;57Sbe6u3F0rNk9z/AA89/rn8fwroLSyeK3CpHn5t3t1549ff15PvJ1Rpklum7/j3k2o3G78eh+n1&#10;rY0e1jB8qJG3Mo+bHBJ/D/OKp6HpouXXMPr8yqfr69q6DTrSeCdcwbtrdFzx7D1/xqooioox0L1i&#10;iwKFjQt/ss3bt2/zirCWUk8+fL245kDKefxNWLO0SSKOYuSdo5Vh/k9q1LdYNrsw/wCAn25rb2fN&#10;ocHtOUpwW9uinepDA/K2T+X61JGEYbEZWxyzL2qadbbezwfebB2nt71FCQ0+9W24I3Be/tWcopFx&#10;n7tx9vFIW3S7u4X61JPAQmQPQ7vWr1vYxOg3uu08bs/r/nirM+lIke30XCyFv8KcaMpK5LxEVKxz&#10;BkliEiBuSTt9OlQ3DTygCOLLN/Co+8D1q1eNGivG45G4556/0qnZ3qoPtysPkUeWuSd3+f61EV71&#10;jaUvdujC8T6LK0ZLpj5ssu0/5NcJeaVJZ6gY8bmaT7uenOf8+nb27jxF4jiIkiI4Zsbc/p9D+mPy&#10;wEgTUJfPlH7xPvFTglvp+X+ea0dNPYVKpJfEQaVqd3p9x5M0nytheRuPXp9ea6y1uEkjjfft2ru6&#10;5HTP48fr+vN3NnEIvtcTY29Y9uec+vf/AD+FjQtUb7O0R+ZtoALMTjnpnsP859J5eXcqpGMtjrpH&#10;yGZnxu/i7j26e3505Cvnq6H5ixCndgZ/z+NZ0V5KwRVf5Qufk+6eepHX+X59bcmpKY9wG1zwFweO&#10;fw/yPrWcjFQkixC+NuBjpnHb/P8A+upY5l2spzub+LPX/P4dapJKx/eY2sy4GW/zk/496ety25sL&#10;tOTgN0bp1698fh+NTFjlAJUUy/KqsrNhfz9f61BIP7rfNkDPfPPfj1796keeLzdyRsnf+9j/ABP6&#10;9c1Wu0Zwsrgt22hvf68/nj9aocUx0qMU8wlW+YkMrf56iqUkKylvJbcF6Lxz2/z65qeRmCtFCitu&#10;Y/MW65OcdOearTXM1uNrhi277/TP+f8APrVImV0zL1uI2ylY9m0sQWV/Xp9Olcd4nn2iMnOGB3Zy&#10;cccj/P8ASuw1e5LW7SK/YHPfgnse+Se/5DOeO1pYbpJC0OfkPyt1xk5Ht3/P1PPRR1kjnq/w2fLn&#10;7f0sNt8NNJsTv3ya9v8AlbGcQsAM9vve3PoRXycgUt+5BK9QwHp6Z7f59M/T3/BQ29J0bw3pfm74&#10;/tly7LjDMdsYHPT15Oc57Dp4T8JPAlx458YWegQAybptsjLycDvk89vc17j2R9Rw/KNPK1KXeT/E&#10;+iv+Canwv1TW/Hq62LJlhjZUWRh1OevuP1/TP7OfBfRG0/SLeMovyqM46Cvkn9hn9nrT/CWk2s0O&#10;nhWVFC7R+vX/AOtivuLwZpiWFpHGE6V7GWw0uflnGWZRx2MajsjrLBBgEGtKAVRsVAXpWjABXtHw&#10;rJkHbFPzgcUiYx0pScUCKeqMBDx6V5L8XPD6a9YTWUibhIpH/wBevUNbnMcZArg/E16jXGwqODWF&#10;aXunRh3KM+ZdD5T1z9iTwhrd1Jey6PGzScnMYP8AOse5/wCCf3gec/8AIBh6/e+zj/P/ANb8q+uI&#10;khwFES461L5MAXeYR19K8yWFpyjc+gjnmZRtab+8+Nrr/gn/AOBIhg+H7fvtVbdR1P0/z+tVW/4J&#10;6/Dy8fa/hq3weButxz2r691Se1jO1oQvf9aTTZrKY8Qr+Vc/safNY6v7fzTkvzv7z47k/wCCbfw9&#10;AUr4ZtfXK24HPc+nP9Kryf8ABND4bt8zeF7X0wIB6Yr7eSK22D9yvvharai9paxMzQr+VaSwtNRu&#10;THiTNtudnwte/wDBM74ax7hH4ct+c/8ALED/AD+H4Cs6f/gmD8O5o9q+GrcKOBhOg/znrX2vda5p&#10;7TYMSk/w89PetCyl04rvEKj3HesFToylodX+sWb01fnZ8E3H/BK/wI64Hh2PBGeCR3/z9MVUuP8A&#10;glR4IKhU0HbtxtHvz09BzX6HWy6dNJgwqa0ofD2nTjK2i/lW0cJTmS+Lc4jvNn5sSf8ABKHwS3yj&#10;Q2x/10PHfHsP8+td18Av+CYPgDwX4pj8RPo/zx/cUk/Kf/rds194N4Xsox/x6rTrXSLaGTEcGB6V&#10;vRwkaVRS7HNiOKM2xNCVP2js9DgtM+Go0rS00+w+VVTauO3FIvwsaR/PuJWY16tY6ZCRnyhzx0q0&#10;NJhBwEH5V70cdWsfHSoRlK71PJZvhpKw2xyFffkZqjP8Krl+svsMdq9r/smH/nnSf2TBn/V1X1+s&#10;T9Vpdjw1/hDNjh26Y6VG/wAKb5eEkyMenSvdH0WzzjyhTf7DtR1iX8RT+v1ifqlHseAXPwj1XOFY&#10;/Wqkvwh1rbjb/wCO19Ef2BZ4wIV/75pp8PWf/PFfyprMa4fU6R83XHwg8QE4Xp7A/lWdc/B7xG3G&#10;3P4da+oD4Zsj8piFNbwxZngRCq/tLEE/U6R8ryfBfxG6NuB54+70qGf4L+JD0hzx3Xp/nivqo+E7&#10;D/nlR/widj/zxWj+06xX1WmfJZ+C3icZIg46t8vWo5fg14qAyIM/N93bzn0719b/APCI2B58oe1I&#10;fB9hu5iFV/albsH1WmfH118IPGG3LW6++0cCqk3wi8XENts+B90df/14/wA+tfZD+C7B+sC/lUTe&#10;BNPf/lgn/fNH9rVuxP1OmfG6fC3xfG+7+zmHc7s4/wDr1Ifhj4uAyNMf/dx/OvsH/hANNx/qF9fu&#10;0o8A6cFCi3X/AL5FV/a1bshfUaZ8aXnwt8WkFDpTNlSCvr/n2rNuPhb4vKsw0uTO7d93tn/P+RX2&#10;03w+01hzbr/3yKY3w50zdu+zJ/tfLR/a9XsL6hSZ8Oz/AAu8WRllGlSAZzn8e34Z/X1qu/w48Wo2&#10;86RIpPA2rj+R6V9z/wDCtdKdtzWy/XFQv8LNJPAs4x3Hy9Kr+159g+o0+jPhF/h54qC7f7JkOV5C&#10;jpjt+np2og8C+JEkXzNIk+bbuby/w/z9K+6JPhLoxOfsEfHT5ab/AMKk0nORZx/980/7Xl/KL6jH&#10;ufDsXhLxFyv9izNt4I2ex4+vX/HjFQ3Pg/xLMSBo1w24Hnyzz/n+o9cV9zN8IdIPWyT3FNPwd0ft&#10;aLz/ADprN5fyiWBh3Pg268CeLMM39iznsqrGeOOv+f8A9efceCvFaxYbRbngDO6I/wCf/riv0EPw&#10;f0nJAtF9Krv8FNHbg2Cn5cfNVf2v3iP6jHufnne+E/EsT/PpM69v9SePx7f59qp/8I3rm1gdNnzz&#10;j90fp/Piv0Mn+BOhuMNpy8HI+Uf59Kg/4Z90EE402NepXauMen5VX9sL+UX1FdGfnpNomppDkWEv&#10;TPEZ5/T3rD1PSr6FN72ci8dChGPT/P8AhX6QT/s7eHZhh9Ij6nrGOKz7z9mDwpPy2kR46bQmMD0+&#10;nt2o/tiGziH1Hsz8xte0a8K/8g+TapyFWNvXrn8B+Vcxrmi6hKq7rNlyAN3l/fJHX6/Xng+9fqlc&#10;fsk+DZjv/saLn/pmP8//AKqy779ivwNdcSaFHyMN8nX3PvzR/bFPsCwbT3Pya1XSbiMbI7WQqvHy&#10;x8/XHXp2x7ducS706bLeZbuNv8XlkBew6/j39u3P64t+wv4CV8/8I9D8392P/GqmofsHfD+7Q+Zo&#10;MJ7r+6Bx6dvx9OPap/tan/KyvqX94/N39lL7TZeN5rfym/0i1ZcMmM4Ocf8A1q9f1S1nQb9mGYZ3&#10;L2BPf8Mfp07fYXh/9hbwJoGrLqllokUbjhtsY5/z/ntWrdfsg+Gbh3ZtNj+Y5+519qP7UpPoweD0&#10;tc+HbS0jFxHJdrI8f/PTaeq9uR/9fPGB0NxLS4niWzkkaMQ/Nu6MfTH09v8A61fbFt+x54Vt0VYt&#10;KjGB8v7vp9M9B7UP+yD4XVdkelxj1/cg54x/Lj/HpUyzKk+jI+pyXU+U/A+ual4T1bzLSdvLfaW+&#10;YkMe4+vH9OOg+t/gv8QLPV9OhjY8sqn8OKzrr9knQEVX/s9f3YyF2jGfT8gB+FS+HPhbL4HuPKt0&#10;Kx9NpHSuHE1qNbVbnTRpyp6Hr1zeWQt1kikX7ua8j+NfjG7tF8i3uv3bNhlXjn39K62SRnts/aNv&#10;+zuOa898deAbrxXuWeRm7hfb0rj9pY6FGTPiP9qHW9Q1zU5tJsnb5kdZMNn8fw/l0r5cbQ7m1vJN&#10;OuIfmWQqvAH8uD68ZH51+psv7F/hzxJdG9vNP3uwBbrz7fiDz/U81Vu/+Cb/AMP72X7W2hRbuu4j&#10;PP49P/r16GEx1OlujnxWH9psz8m/GngZb6CSSKLdJg+2eP8A9Xv146A/LH7RnwanubH+1rC1Pmw5&#10;bO37w/8A1V/QHP8A8EzPhxKm1vDkLHjaTGDz+Ncv4m/4JE/B/X0YXHhWM7uNu5ufrz61riMZQqR2&#10;MsPQlTerP5oH0i5jY5g3dSoI9+lQTaXJsKLF1bA+Xn3/ABr+hrVP+CB/wAnv2vI/BkQ3vuZdzdc1&#10;578df+CIPws0PwxMPD3haKFo4WKyFehx/n/61eV9Y1tY9Bxg47n4RWl7Lpsm4bskjPocd/8A6/8A&#10;Sum03WUuItsjL0yzZ68f5/rXoH7ZP7Od3+z78SZPD09ttibJjXJ2g9x2/SvGbWd7K4G1mX6468Zz&#10;+v0rplTjUjdChOUHrsdnBfy2UwmV2Vv72ev+f8+3caF4jjvYPOZ/3ny7l/z+NeX2mqC9C5P8WcHj&#10;PHPH+FaWla5cWE6uirt4/iwe3SuOdN7HbTqcuqPV7WTew8xt3ykK3rz/AJ57VbhurlN0ZO2Mpjbj&#10;jB7VzPhvxMGf7VFKvmfdG7J45/z7VtRasYZNsC7t3Lbu/wCZ/wA5rgqQlFnq0pcyuaSRXkr4RDt3&#10;Z3LnOfXjryPx9qvWUM8SNDsZmZvvNHg9O/r+FZkXiCNJluYVcMoI5YtkYHqOv5dqtpqtrJIs0t0f&#10;mYbW5Xkk4Pt71zS5jsjYuQQXElyzW8u1hncoYYxjn/OD1H452uXtyrYN/LCeh9vr+OPzqG/urdph&#10;crqEckh+9Ju+7+H19Mf0rJ8QapIUJJ+Zeisx49B+tKMfeCb0Y6/8TrJPb2qwOxkXEk3+106fQ/n+&#10;uVaW9/4h1iPRtD0WS8vLiQJDFDHuYsW7AD1/z69V8DfgZ8U/2h/Gtv4U8B6HNNctIPPuF/1cK4OW&#10;bIx/j+VfqT+yt/wTw8B/s1+G4tT/ALKj17xQyCS6up4dxiOFJxknaB83f0PoK9rA5bUxctNF1Z4e&#10;YZpRwcfed30R8gfAD/gl7q2q2UHxC+Pmo/2fZpH5iaSsm044OHbtkdh6V6tosPw+0jxzpvgbwVpc&#10;Nrai3cWqwQBI3ZVAJwM5O0dec8+tfS3xP02dw2pa1qkaxpgpahflHKdsc/4r9MfGnxB8Y2ng7x3a&#10;+JrNWZ7GaKQeXld23GRnphuR+NfVU8uw+GpcsFr3Z8vLH18VW5pP5H1t4A+G9v8AaoJZofk35Zcd&#10;QMnPJ9Onbivc/Bvh+OO4S6jtuZpI3WORuMbvkQf7xw1ec/s8eL9D+Jfhqz8RaJextDcQgSEsCyqF&#10;yynr0OBj1r3vwzpNtMcuFRmwZI2X7p44/wCArtX0y46URjynLVlKTuzX8NeHpLM2UFhuijZmVpG6&#10;qm0lc+uWy+c9xXUaTLa3afZ2i3eWzW7Lx95GClff5sL9Fb3qulkzRtFEFb+935ICjp23Z/4DH1qz&#10;pVvNHFDYWi+TCboNMWX5hEY37+pyGJOcGUYrpj8Jx6qVjZhtY8q0cm7PWQdRnPP5Fm+rKKvQRPGy&#10;l1UsTwu3+LI+X6btq/RGrPsbrz5H2zA+TMYZG7GQHnHoN3HPQRfnfRSqFhlU6KzZyqnJJ+ojz9DJ&#10;3o9StxjSKu5wythhh8dRyQ348v8AlUMKK8ymFvLfOI93/LM44/75UFj7n8KsSI6xhzEvzbvM2+p2&#10;kqOeOdqD/dNLDEXKuIfMJ/hXjfz0+rMR/wABFWtiLa2EWOTaFjG3aqiPj7vHyfkg3H3NT28qk7YT&#10;93GI279lH58/hSMjltzzb1bJbbx3+Yg/7TcD2qbyRFCpDbW24aTsP7x/DGBSL5SFGh+Y53qoK/N1&#10;Zc/MR7sx2j2FEkjQgrIc7txkZe3dv/iRTXEjSqDCUCspVD1DY+RfwB3H3zVeOZIYS0S5Xgqp6so6&#10;D8Wp2JLEkghDzyYZlk3N1wZDwF/4CD/Om7USPy0kb5V2gn16kn/Peo1vRHv3ZOwsN3XMjD+hFOgm&#10;IXyflbb/AA/7XfrSZURjbklSFF3KvXbyRUUlwHly8u3Dfw/UGnXFwYv3qJ6fL+NNkeR3WYurAL0w&#10;ec04op77kkbGVpHXcquuB8vK8df5flUkEMf2JJSvVS/1AOM/if5VWBWRmUbtpX5TnoCMVLcmSS5k&#10;WMsqxlYVZSc+/H+f6U7C5hrI7Or7emRt/wBpj/hRGqxszsm6NH+XB4KoD1+p/pTUcSHzlPZnX2zw&#10;oqWNxHC0hCt5TY29iF9P+BH9PamZdSXzGLeRLLkIQHbHcHLfrxTjEUnVJnzt9OM45OPYuQKbbjnf&#10;MV+Vfm/2sH+rGpFYK/lzSbtzbM7u4OM/99H/AMdpDJuGjaOP5m3EK4PUev8A31k0QowwsACt0X8s&#10;D8lyabB5aIFt5Cq7QP3jfeUEgH643N+NAUn/AF67Vc5dV5G3gkfltX8agZLMVgtjJMu3GWOONq//&#10;AFl/Vq8v8Q+J0ubyScy7d0ny7unBP6f4/l2PxW8QJonhORzKfMn/AHSKpwcnliPp09OK8X1DWXu5&#10;/LVGDMTtX07env7/AK4rqw9Pm1ZjXlKOiNyXXBO8eS25lGMn73Uj8cfXrTUl85ANmGbcWz7cf4f5&#10;xVbRrad2YCIsFUj5uzdAP89P1rX0zSGaMSvHj5T9eT/9f/Oa0laLMYqUtS14fsY209pUth8zZVgO&#10;Tjtx/nv6gdJo+myRumIlZtwPHtj8qr6NprQ2e6Rflwxx7gH3/wDr8fnv6damJVJHRlGfxGf8/wCR&#10;zykdUVoNhgZlZcYO7d+nP+f/AK+LMUEhRi8eOOvrz+fTH+cU7yXjTCIu7cwwR/nP+ffM8e5JSGOF&#10;aLpjrz/+r8/yzZpGIEFYcg4Vunvx/n/OaRmO/YIfl3L82evJ/wA/5GLDEOFjYfe49ONp45/H8vzr&#10;zuC28Op+bhun8S/5/E+9CKlsRyhRE0W7Hzn7vbpj+X+e6N5aSEqPl/h29vvZ4/WmEiaKRWb+LP0O&#10;OB71YQ7ixkVWxg9+vPP+f8aox3IFV3G7efujdu/z/nHr1S32eYzsvyt933OBUhCp5khP3gThVxjn&#10;r/ntUkVs0cO50AYrn5sDA79vr/nNFwGxww+ZC/q38Hapok2xqDF0zx2P3aWBVDqox8rfdp8R2bf3&#10;XysuTz/FgVLY0Q3kaRo8pU5K5KnH+etVZpAvMoOeOBg4ycf1q5c4y0Sfd25+X8eOtZ6sruzs20oy&#10;/Kx47fWqiIzr2JwilDyq8qD1AGM/p/nvkaiuy4+VWLdBjp16+/UVtTzGeRWhxt2kbvwPX8/89Tm3&#10;SGSbbtyrZx253A/0/wA81XMD1MW6YrFsliG4x/3ue3+f5ds4eqTRm2aPJ+VW3HHXr/n/APWK2tUG&#10;WbLDI6988cf09P5GsPV4JDCVESr8vPP1/Lj9c+4GkfiJa9053UVB8xcdscYJ6Nj9f5/WsO6DvBsw&#10;3zTMTwefr/8Aq7/XG7q+VDKuP4twb+Hh+fw5PPBIIPGa5y6lcRpC7qpbcWLZ4749T6VvuTsZ9yis&#10;7PlvusCSe+eue3Xr+VWtOt2Z1J68bdvJHP8A9f8ASqc4gU5ZA6sxOAM4OB2/ke2fatTQYR9qjhKZ&#10;6bl3cA/gOnX/AD1mStE0jHU6bRAVfACt2Zi38OOPfGe54rvNGjdRGnRsH5WXucY/mPTIx0baByXh&#10;2FisjLHy2cDp8x/Pnjr6++BXd6ZAI4g+77q/MvsTz64756+oydwfiqPU6obG5YxxoFVX+Xb8pU5P&#10;JPQ49xjj045ZRoWhVEzsZpC3ygEY5wQB17AY68Y+8N2KNoC8IjIbcfl3Nn5vl57+nB9Rnk5Rxft4&#10;/KfyAq7mzuZ884bkk59Mk++48Eq9SS7l6yQCPyotrLjJ/i44+vVSPqMfeyQLto8X2ZY9+1Y8FnUf&#10;ex1+v3T0zkZxnO2qdjGVZmYncc+Zljy2Dn8cgk8epwcBquK64aN3URqx3Fj0bIb3xwffgEncF3CZ&#10;AQ3I3opgT7ufl659sj6np1G7HXbWHrEJmV0mUHc21fm9QV/x+hB6hNo3pmmaJti7QWyPlx8p9ucH&#10;OPXjH3tpxjarOTvZYGLAZ/drnaMdQDnPYjrn5R8wztqJNzi9dFzJAZniX95yPkwVyF54bjjd0Jxn&#10;qfLBHBeK4bv7GDuYbWx8q4I56+xzk+2WXivSNcG9HkjlIZW5A54zx15P8OM8n5SSfM3Hz3xMphjm&#10;jkkG1mIjKsOBwOWx6ADPHO08DIrRBFnCKwScRmNW+YpnB29jkjPHT863tBufJVYJNyuxwq8Zbrnj&#10;PXjp3rIv5Lh2Z2UtIy4zIuO2cHv/AHuT1z7jEljcBGWSy2xcn5vf6c/rzjB7YqjY9J8M37PIw8rL&#10;CMbtyjkEj1yCM+vHZj0B62yx8okOWIxl2z3P976nr689ZTXC+Ept0qySv/EoMbJ97J4zg5zjIGOv&#10;GMEZHa6TNHcR7Y48Y4X9OhHHcdu4wOfmxktQfxGnBOU/eSN68thh0Pr9ec9856y4q6u0UlvIq/Ng&#10;98fU/e6/j3zno2Xw3EbP+7j3MWG3DeuwDp1OSMY5PGMkpuytcv7f7OkbfKzKdrRsCcYU8dexHQnP&#10;BGQY8qwXRy/iT7P+8LN95vmbd7E5xnj8eR15JbHL3kgSSOAzt947mXgfXr0weowenrXSavJJO7SQ&#10;xbduSnzYww6dM4578kHpklq52WSdyfMKKAdu5YwvOevTkfXirLOq8AC3+0Aoh2hiQ83y498d+uff&#10;2r17w6JDEqyP92TlpG/r+D5PQkOeSFA8d+H6SPdLEyeY3QlXCY4xnj7v58Z617N4aLCOFSjeZ97h&#10;DgcDp/471xgBB8u5qzkiJHRRyNIuZBt3H5t/1Oc+nAP0+bpgUXDmXh0A3NkPwP1HTrj65ODtzREh&#10;EKrGmOgGFz2GPrzjHQH5euSahn+XJ7Y+91UeuB37fXufnxWZJVnLmXa+dyk9G6/gen9DjrswJCU+&#10;zCOX2kVv4NvPXHbHvwM91zWekjea0xtsoW2/vW+7jvyOR1BPU89NwFWL+4cTKGONpyrK3zHlTk+/&#10;Tn12ngMcXyhcsRLiQrKWZt2M7hyenUDGc98Yzg9GwLFsc8KVx1G05Hr+Axz9P93NZdtMrx/KgXgg&#10;f7vPHsMZ49OOqgHQs3WSMSKjBt33vMySc5/mB+OD0alJCvctQzHcqgNkDqwH6++fz+jA1MzQRJ53&#10;ln5Rkhcnjj0zn8j2PcmqwuwcqVwq8BtvBUc9u3P1A90zUNzdf6N5ZRP9IkwzSNj5R1I4xnPbnvxg&#10;g0rCbsRRz3Vy/wBqnVo2lbKgB12r0Ud+gzWfrKJuYxjzN3BdRu/Pb+A+YVrSwxmNriGN9u3O6NQC&#10;e/WFhngY6VnaszSwmcDcy/7W8jnkZAD+3Q9D9auO5L+HU4jWVf7cpjViq53Nnb2ySPb9KaJzAv2c&#10;A+XuyoZeR9B/UZHPIp9/ct5pcruG7G5Vzv8AbPsfYMOOtT2qQSRqPK24feFGcqevqOffg5PeugzQ&#10;61uw9tlJNy4wq9d305wTjuMGnTQJN+9gZ13HEmeO3Q5x/wCPY+tQwgGUmMLukyGC7fm9jnhuOMHB&#10;64NXHdlbO75kUhyzkFOuRnkr9GBGKXoHqR7JoW/e/MY+G2j7ufUHpx9RVu2UjHmDcpb93IuSCfQf&#10;n0Bpkrl9qRjO0ZXCn/0EHke6H04p0MMnlq29gFBV8Yw3Pc4wTz/EAaANK1keJeNrKvDZwpH1yP0I&#10;59auO0QXa8Zzn5Y2/iPqM8H8DVOB5IyqMp+XoBncp9sEMPwyKvRHfb+UoCpz3GB6g/Lt/wC+gDUF&#10;XJoHeQkbfmXPG3cQM+mAwH1BHFWoUjEStcSsq7s5wCnHY8Ffz21BHbhGjjCD7vyxtHuUDtgZzx/s&#10;NjPalvXS2Yu0YaRcZIyxx7nAkHrhgwqbXdkHN7pV8TaxHpls1w0o2hcjcOn0z0+qsRXASy3N1cya&#10;zqEjq0n/AB7rNhM++Ty34DJq/wCJNS/tPU/sUcqrCp+fbIPmPp8o+bnnhcnnNVdQDwQbbVnjZsk+&#10;Wu1mHpxmRh+K/Wu+lT9nFeZwVpe0lfscb8QdQlt45Gu1CRP/AByYAHJGf3vJ/TH8/nj4q6gtyzxC&#10;RWb7rbZI3x74ABJ+nrXt3jnUJbBZJkkaHcoMjbI7fzGPH3mLvu+pz1+leAfEO6OrXyoXaYhiV33E&#10;c2ecEFSgbrxgE/1r28L7sTyKy5mbvwR0h5Lpb0wlVX5mXHXv0xnjPv8AU9vqPwsEj01fspTawB2x&#10;wu+OO/HFeD/ALSFksY3iimLbvvK20I2O2eo+vH5c/RXhe0kGnKJ5pDhVCie42kcegHFcOYVLysej&#10;gafLG58w+D87V43dy3GOP8K7zT0Z0BCZ+X8Pf6f5+lea+EdWjVl2xj7ylfmx2/T04/pg+gaXqKLH&#10;8yA7Vx04/n+OP8MD8vP02unzGogABDHdzkYP+f8AJ/MJCIxdh0yuOp+n6dKqtqMaf73XDcbvrThe&#10;24cq0vzbhxuPPbJ5PP6/yrZHLaXMWW2Ahhj/AHt3FLu2jO37rdx/9b09qqrqUTceZhumeuT370Lq&#10;cGQsbdWwG3DI/I//AK8VQSv0LRK4z/sngj/J9vWhlUuS2enU/Wq4v4SrK53YHzMCOOPp/n8Kb/aM&#10;Rc/OzBW+bjr1/DJ/+vU8y7mfLLsXAfNHfhcY3dD6cU5SeijHXPp6f5/+tVMaiikRn+L/AD/n/wCu&#10;acL+HbuwB22nPr34+tO6NI6FxW3DDLjb+f0/z61KA4U/d285YDoRVQalbE4L5bPOf8//AFvxqSO+&#10;ib5mPsWwef8AOP1pmcossoxHQlTg9MfT/Oak6cAbV9AeMfz6VAt/CwyD8obGVHX0H+fU+4oW+jPC&#10;Zx3A6/qf/wBQq7isywpA6v8Ad6pz+P8Anmjr8u8s3+cCo4r2IAbV+XBbg9DQ12FC5H+8ODimIlC4&#10;OQoLDG3r0zSrGSOuevPX9f6/0qNbq3RWL8H68j/P1+nalS7gHWVeDt7k8dPTj/GgBX5HI6/d5GOO&#10;350AAxqfLx82Mfl+H+fSl+1Qlt+7t15pVniUBWKlf9luo9/8/wA6AI9pJbDDH+70/SqOrkiE7VHp&#10;24/zg/8A1q0DKo6Pz69/w/zjj8s/Wbm1CFgy9DjDfn0H/wBbPbpUyLpp8yPPfGiRhGAHy/3unGPr&#10;XivxEVNkhdsf7LYwv/1v/r17Z40uY2Vg0v1w3v09+c/zrxn4izRBHAZfun72Pp/T07/THHV2PosC&#10;tbnzb8WYZT5gIbn725gCR688/j6184+PRi7bjrzhumScYzj/AA/ln6S+KwV4mKoAPm9OvXjkjP5j&#10;ng85r5v8fK323ajKu5ifmzzznHUemMcdO2MHx8Qj9FyjZGLpCJ9ujIcHkbm3ZGckdx/h/j7t8Jig&#10;8vMRDMQfmPA/z+mK8J0lN18kuWKs24Mvbn/PX8T0x7l8JZY2eONyodSvzMQpXgew/wA/UYzo/Cd2&#10;aR/cn1B8LFXEbg7XZw3Hqcjrnr/P8ePdPA4A8sleo3D5fbqf8/Svn/4WXkKbVScN8w+fd15yM4PJ&#10;B6dPyAr3TwTqKI6tnb3C7h9eTx/kfQV69Fn5rmEXzM9e0LLRqGDdP7vU+368/wA+tbg2ADI429N3&#10;+H+f6cv4e1aB1XJZck/w59c9/wDPrW8mpRHGBtbGD3we/au+n8J8vW+It53thDn/AID39P8AP9aX&#10;dlQFf5fd+vvVWPUYXfaH3A+vp047fT9fSj+04QMbQNy/Nn6nj2/+t9M6GJc6dtu0/ex/n0oACDJ+&#10;u0/hn+dVTqUSrtYqV28/L/n/AD6UDUoPuqT+XU/5/T17AFolQT160B/4ix6Z/Q/5x/8AWqut8gwc&#10;9+uR09eaBfxNjHb+LefXJx9P8foQC4N54x1boOcVJGWUbkP+6uOen15rPGo26lvmz9COakXU4y+U&#10;J4OPm6t/n+X6AF1XXbgtx65p/KkDZ938COB/n8KprqcXD78eox0qT+04VGCPoPX/AD+H9arUC58y&#10;846dhjjtj/PrTiPlyT/n/P8AKqa6lCApPzDAznp9P84pY9WiLAGXcu7+n+ffmmBbAKsAf7p/H2/z&#10;+lOVjv3L645qoNRiX5iQfxH+f8n8V/tSAvhn+9x1HPt/n/8AUwL3mEdIiQ3b1460oKgbGbPpjnNU&#10;hqkLfKf+BZ5z6H/P40o1WAD964x/nigC4dw4J469OtI2Cfu9cVX+3xD7x9Bjb2zj/PHPtSHUo3yT&#10;8pPPegViV0IOCOg/z/n+XFRTIwhZs8HgsDkn2povYgOEwvB/z/niopNRgC5Z1G5SN3c98f8A1qLj&#10;sYPiIYjYkZ3f3WxmvJfHSbUdmY/Ny272759O/tXqfifVIFRgxX5sjr/n/P1rybx7qcDRtJu9/vY9&#10;h9Pw7/U4wqHrYGLaR4D8VomUyxrHkrldvoT2+o4//XXzH8Vo1jdjtb+It7DGR07/AJ9+2a+nvilc&#10;DMqBz7bR1GenA9ePp+FfNPxSiN002G+Vjtxuzls9O3PXjqcDFeNiD9Cye9kV/hLIVMagtgN8rfj6&#10;9uv5GvqT4RyKIUQK3TGWXpxx2/z0618p/Cghp42csduMZ64OOB6854I/ma+qPhPITHCHZlyy89d2&#10;RnGe2f65ow5pnHVn0P4EfMUbABvU+v8An/D0r1nw4+IkLscbs/N9Of8AP/168i8AzFkiCybegIbH&#10;B9Pc49PQ+nHrPhdlaH7zBl/2T1/x/pXsUdj85zDWR1EOWh2suVAx1p5+UYYMw/Q1FbGMW6fLn5R9&#10;319fapBKFG1X6cKOD3/+tXQeOP5J/Pn8ef8AP0qRD3Oc896g3j7wK4YYYbeT7/5/wqVZFDA8L/e+&#10;U8f5/TP5hJKv3d2eB/tfKf8AP+etOwx4wf15qNXXy/vLxjt9aRZkzhtvYN+f1oAeAVO8f8BWnKeB&#10;gYxghV5x/kf5NRtJGoKeZ7rnn37H/JoEsYZv72f8/qfxoKRNhsbjnn/P+f8AJp2TkDcvpu/z/OoT&#10;II0VCfTH6e1OSZd3Em7v/wDXoESgsXwBz12tjIpyDBwrAn27d6iW4jXaobGT0H4cUC5iA2GRfT7v&#10;+f8AH6dgRMzEcHPHr/n/AD70buMk9P4vT8aj+1REcHjNMW6gG1sn/d6j+X+P5cUD1Jzvxkk8nDe3&#10;+fyoIOz5R+Z/z69ahS8iEe0uP9rnGf8AP+e9NFzDjLnP+8cc9cdf8/yY7E5KqSCf935ff/P+eKZM&#10;ouIyi/eIx04H+PUVGl9CF4Yc8t9e+fX/AD9aFvYc5yc99oHFILHjPxu8H6jot6fGUECNIrbLkPlT&#10;PH2YdQSBztznbng7a4ubQdH8TW/2qMqxKj95Cp3YI9MZ6/Q/Wvo7XbOy1vTptNn27ZE6rgtnPuDx&#10;/ia8B8X+FtS+GuuPMpVrJn6qSPK3d9vA2k5wVyoxtO3Iz8jn+Vyv9YprTr/mfoHDGdOUVhaj1Xw/&#10;5HJy6BrPhu632Vy3kBc4PQg89+Mj29q6vw1rN0ojjmXO6P68dB9OfxxnHtdiuLLVrFxGY3HRtmc5&#10;x04yAM8deM9O5pRaXDACVZmWRcLkfMec/kfr+dfJKnrqfcTrc0NTro5pJrMko2cq3lq3zde3HTPs&#10;cfzt2t00UzxyK2FyUbseD/njiqWgW5SHyhh3SNXlDLwxyGxjPbnj/Gt2fT8sJgu7GGkXGS2PX/63&#10;pmtZR90441OVmbqei296jSoVJXIkz82Md/5e5x+fC+KfAlsxUrCqKxzsVQxDZ+g5456e/ODXol46&#10;WrPH5keFH8K+3QA9+nv9O1C4iiuFZGChvutgEkgDA7YHHGM9DXm16cb3PTo1Jcuh4F4q+GsZLSfZ&#10;VWNP4W4I78/5/pWf4Q8HXGmmRYy3+sZmZjjPPvyOOfz/AA901XSdNfdnHB+6Mcfl6/n7CuXudJt2&#10;GbVECgbflxkjBAAwB/h24p0OdaNjqe9FmFfgtErMrbmOWYdj/nP+RiufMakLLG3yviTdnhSCTnJz&#10;jIB454C5FdTc24nhmsjHscDKMvIPfnA49fw4rmbxltobhbh2+csWVeT8oHOODgnJH54PQ+he548t&#10;Bsc88yLcszMY/mkY9N2eo9Tz/kYz0FjAt1bxlRmRsO0hUbl5IPH025PfpxWb4elikS6ScbnI3Mp6&#10;KOoHfsQcewrSijuJBDI8Z2nmRQ38OSvGPr7D6YrKZpGWho6bcwFfMiT13LuJ3ckevbj6Y5rTsydn&#10;71sYUFkB5z6dfYfr71iwSMUzs+UjO1vz9fce2PyrWTZFAqzMJC/PvjA6YxnmoQSXY1NNmAfAwR94&#10;kgcD6+w56/4VdtZJIRuWUHdyevFYkLsFO35cgNnPv6ev8x9K0LBZXfe3Tqq9fX/P+c0wtpc6LTpx&#10;L+8G1duP8P61qQh5guH+7kZ9fesO0ISIMWVQy5/+t26itiykildUjY9f7vvyP8/yoTHy9jYsfLVM&#10;AMx+vftWhbyZTklsjPHUVm2chUjfFxuA4P5gelXoopnBycDb+NUZS3L0F0FTy/4c9e1SBmkl3sdo&#10;HHy9PWqKL5S7duefu1Yi2qw6/dx+NAWLg8sEjfjnGDTY9hYrgbSM59qhMrp8rIp9d2f8/lTwyquF&#10;+ucUDJSI8hAdw7etAby/mzz2Hao1Rj1GGzjOeRUhj8xcYG7+Hdxk/wCfyoExpjZyXO75uf0605of&#10;KC4z935s/rUkYXbhRz+lIRKANxGC3egLkEPmI+XXqf7v6/rUm5VDLDx6n1pzW/mZLBQwbFMRDKpG&#10;5gv/AOv/ADxQUNS3Zl2Ou07uuO9OkVlI8oqrKfmXrn6VOtv5DiMnGwgbR2P+f8fQ0yaKSeMxsV+8&#10;dvtigQ+JNx81ZF3Btzb+4/zn0qd0jMYkkj2t/E3bOfTNVE4+8+Sqjrzjn9f8achfdsXzG+7nuD9P&#10;89qERy3JZ1G7y5GZenG3qP8AOP0pTEpTBkfhuG45+vNNhmMhceZuB43f596cblclRKuI+cMvTiqJ&#10;sV5omtoRvVmyc7jj5eR1rPvRHcwlXkbBydw+7+vf/PHfQupI7hWKFgFXOFGMc1QukEacqy/Qcke/&#10;rRbmHEqeckf7hjt3n5t3YdOPbvWHrrgN5fRQylvL6Z6f1q9qdwcMQNr87d3T2P5VhXzzPISy/MFw&#10;XOT+IBHP9PbvL0N6cepkatftCNjSHbg42kn8v8mueSRb67byZNyK5G7jA6HH5c/55t+JryCzRpGk&#10;ZM8qy+vv7Zqv4Nt5NRk80yfe+6vTBz1/X/PWp5uh1U482p1WhaLJcKgWE/Nj+Ec+/wDn1rq7XwRA&#10;bZZZYxk8v8m3b39en+eaPDzWWmKrPhtx+83f/Pv/AI1bvvGCQrvEm1evX8q19nGMbyJnVqOVoEen&#10;6Gliu+5/iOQGXaQM9P8AP61NPfWECgx7c5I2rg/j7muc1bxvHKPLa4+ZcbmyMH/62AaxtR8eW6j5&#10;W3YU7Spzk4/MHp7+nrUcyjsL2VSo7yZ17+IPJAAKe23+f1qCLxDK7kPJ8xb+E/px7Vxcvi+0KeZH&#10;ONox8obgeo6GqsfjS3nPnQXXzNkfLyR/hU80jVUaZ6hBrjSlTNN8vTC9T/n6Vatr4SYctjvww/xr&#10;gdM8UMyqYzuXAPPH8j0xWpba/wCXcCQvu55ycZ/yarqT7G60O8tNaNorRsNylfunoevSprvxQ32X&#10;blizc/eHFcS+vxyxBjxu9Tk//W/z6ZqteeI4Qu3zOBwMtz/n8arnlGNkZLDKT1NnVtb82VnRuox0&#10;6nGf61k6vrYhhwZdp6NtOOeOfoaxP+EjKBhJMrDdlecA/j9T+tY3iDXYhbGVZU+XhWbOBxz04zn3&#10;/wAKmnHmkXVjGnEr6zrbi4x5hKyLtxnoMZzmqt546s7OwbdqEav0OG6e36dvY815B8RPih4u1bUZ&#10;LPwRpbMsbbWujk9T0Az6j27VheHPh/4r1idb/wAS67NJJw8n7zAJH0/HJ4GfXg12SioRMaMfaS97&#10;RHt0HxJj1JvstvNlWwZNh64z6fj3rrPCsgvIFmLH5mJPQ8f5Ga8p8D+GGbU49Ngn7ZfcpG1R15xx&#10;/U17Bp6JYqsUcW1VVVXP5Dr/AJxmuOcu50SjFSSRpadPLHKFu5PmjBB//X0rWLYkFwX3ZGFX1GeS&#10;P89/SsG0QrMTI7E4x909uOD/APXx/XTsvO3CNsptUfdOc9Meme3pg+lS9iWi9Kvnx8Ha27H4g9Ke&#10;9xkLFHcbj0yvPI/+sD74qG3Y/K06Bc4C98cZz/8AX/8ArVHOypueOINt3Kyk+3Xpz261FgS6FiYu&#10;yZeRvn3BVBwc/wBP8ahlMix+RvfIwFaRuo6f4f56tb7PcOtxMyx/KSSrAZ6cHuDx/k5oaWFSrM3y&#10;tx175/z2pi2Ibi4bCSCNdrfe+Y/L3/z9PXis7UWleLCSNgn73THp/n1q3OIYpX+Yjcd7rt59/wDE&#10;Vn3l3CYS6qepb5TkZ/zk81SREtNbGTq97tspBI/IB28YDf59P8K5++J+yCecYw3KNgdB0BPH19v1&#10;1NRaZ5GnRyMdMDjr1xnnp6f/AF8bU5Vkfy7dlXarE/P/ACHHfp/gK6sOveOTEP3WfH3/AAUH1C3X&#10;xT4fsQm6RbGWfKzkAZfaCV6dVPIwSOvIq7/wTw8Fwa945e+uYN22RVG4cjnI4zwev4fTNct+3fqq&#10;X/xWtdLsbxGksdJiW4Vlw0bNIzYGMdQ69ACSeOcV6Z/wTQv0tdca3nb5/tBzub0P5Y/r7nFe5Usv&#10;wPdo81PhtcvZ/i2frZ8BfDsGmaNCqwhdqjt/WvZ9Ci+Rc15h8FpIp9Ii2MD8q969Y0ZM8gda+gwN&#10;Plpo/Dcwm5YiV+5t2SfKMmr0Ixwaq26cVbj6dK9A80mX6U1zS49qR+BxQBka1G0kbGuI12xDzlyO&#10;ld9qaqY2zXJ68iKhc9a560eZHRQlaRgxx5fao+lXHtj5G7Hb0qvAR5uRWhx9nwehWuXXlOqVlscj&#10;rVuC+xvzp+k2mByOpqfVVLT5B79Km01AIvu1xqPv3Neb93YsJ8vQVz/iy6aC2ZlbnmuiI/d9K5Xx&#10;kD9lbaO1XW/hiprlqI5DTFn1HUTJLIdqnH4V2CWr2tiJGzxwTXPeELdTdbm/vd/89ea7PUIR/Z5w&#10;OdtcFOnyxbR2VarlJI5rT/F0EeqfY3Ybt2O9emeEp4ryJWzkMOtfO+v3Mtj4qUxP8xkzwepz/n8q&#10;9w+Gd60llGSf4R1+lVlmIlUqyjLoTmFGMKakup3DWKMnT/69U208LIStaSFTEMGopFXdX0HLzHiJ&#10;tEVsvlt07VZLcZqNAobk0/d3zVrQQuW6bqXcetJSe1MA3Z5xRmg4AoBzQAL6fzpc46tSd+veg8Cg&#10;AORwR+lGSRR070m49TQApJ9KO+Mim5x2p2eM0AGe2KQnmlJApvTtQAdetLx2H5UnFA64oJF+UDBp&#10;eMcCk7YFI3XJFBQcY5oOPu0EEjNHbFABgH+GjAoGBS8DpQAm1epo2qP5UcHpRnuRQABVx0o2rnpQ&#10;DnmlB45oATaM5xRhccCjJ70nTjNAhQq5yRRsj/u0bh6UA4pDApH2FJ5adlpSeMZ9qaXzTAQRxE8i&#10;lEaKPu0biTzRkBs5pWEBiiz9z9Ka1vEx+ZKcTg4NBbApWGM+zW552fjilFtB/wA8x+VAPqafkd6d&#10;gD7NBj7g/KlW0t258sY+lA9Kem4GnYRWvrO38r/V9vSuL8SWtqsxUwqa7jUOIs1wviVs3Bx37elc&#10;9b4S6e5RW1088/Z0/wC+etH2SyXOIVxUCyMnQ0olyBy351xmvKb2hafZsf8AViukhsLMRf6lfyrm&#10;/DsoJU56108DbY8iuyl8OplPcT7BaNx5S/lSHT7M8CFafnsaCfmya20JIzpth18hfyrhfjNoelze&#10;HLjzbRW/dnt7V3wbtXG/FhFl0G5jY9YyMjtUysSfzcf8F0tOt7P47QvBGq7Y37dcN7f54zXwHcwE&#10;oVwDz3Y9+5+uO3v61+iP/BebRr7T/jvbTS2x8l42aOQKSp5HH174HtX55z2xwCF/3dvH4cDpXTTf&#10;uI0cUyla3LWk2Y1C/wC6vTnuf89a27LUluQrA4ZTg/if58Vi3URaMFSO4+ZuM8/5+uelJaXDwxrJ&#10;GV9/lHbnp9fp/OnKPMEZOJ1thrM9i2EbauSFO7jt/ntXUaN4jdtokOVyCctg/wD6687t9QMjeWjL&#10;uU/wnpV2z1ee2nLlvlHQ46+3v/niuepTujqp4hwkerxa1E4/fzpu5Vs45HtT11S2bi8T5VHy7cHo&#10;en5Yrzuz11nRQZOVGduen+f1rStddcN87sFyfof51wyoPoelTxa6nVPeRna8att5AX0HA/z1zXpf&#10;7LX7K/xJ/av8fw+GvBunSLaRyBtQ1Da3lQR9SSfUZGB71W/Y9/ZY+JP7WnxOs/C/hqznhsM79Q1N&#10;oSYraJT19yecL/8AXr9tP2Z/2UvA37N/g1PAPwxtILeRbMPeX08J3XLhF5b1JOfpXoZdlcsVUvPS&#10;J5ubZxHCQ5Iazf4GJ+y1+yv8OPgB8PrfwB4HsoRqSL5l7fOo8yYjJb8OoA464OeK7rxdo2maNpLX&#10;kFu8N48Kx3W2QgOQzckcDkhfpgV3UFzawCOGTT447m3Vh5iLgt84zz7kiuT+JFwurwG3iX5lZiy+&#10;hz9K+1w9ONO0IqyR8LiKkql5zd2z5t8c+D5vFEv+kyySJMzIvzEdvT8v8mvnv45/CXT9PtJA9ud2&#10;dyt6fLkD9e/v+H2N4h0+Nfktbdmf+JSoOP8AOR+H1yPI/iP8MJr7T21PXL3y4gg8pdh4Y4Az7fyG&#10;fau2pGPLYjDVJc1z5n/ZH/aQ1f8AZx+JUmka7bSN4buJi113ELjo4U9ATgEZyRyOQK/VD4QeM/Dv&#10;jjw3aeItA1aG4tbyNJIbqEhldWywf8fmf6bK/Gv9or4WeO/if8Q4/Cvh6wbT9HsZSt5dZI+0bRkh&#10;T2A569/19X/Y2/bA8V/sheMLfwHq7y6j4QZlWWMjebH0IHpkcr6enQ+Pyz5npoepUjGVNNbn69WM&#10;cTRxwKu2RcgR5529MfXG1fYs1bNpaxQ27Fm/eKSCxONxLM2fpnLfRUFcf8KviN4U+I3h+38UeGtV&#10;jurG4XfDPFJu3KQTgY/iwfrmQcV20MWYfJ8peRxtOFGf5ZZf++Yj61a7HJbUrtpc1syNaloo5J1e&#10;4jZdxZQDn/gR+RT6ktVy0uriZiqQsds5jHmKQHfP65bk+yVMowQBK/zHO45+VfX6gEn6sKr31tPO&#10;8YMjqkc3mNHG+0EBSpQ49m259STmtfi0Zn8OxY86WaSP7LJ8if8ALQnnGDg4+mX5OckVahgeWNYQ&#10;vkmRScj/AJZDH81TP4mqtokk52vZNCyzSRBWZfmxweh7nYvsFarANwiYL+cWwF7eZzx+bcn2qPIp&#10;dxcFCiKvl7doC7fuZHyj6KvzH3p09yhVQked23bH688L/U0rzxorvI3ZtrLzlc8t+J6e1VZ5ZZ0Z&#10;YHAk3FY/9lmxyPoP5/mzToFxI7SqsT/KeFY9c/8ALR/xxt/GoZVQFXA/hDLG304H6fzqPz5D8xG3&#10;MmyMno0Y6/n/AJz3Jrzzjucdfm9/8/59aozjYcsfkzJArf6tjI2cYJ54/M/pTWcSfMjZLfdYfxZo&#10;imgNo0xUqzZ5I/T+f505VUEMjgKRkhl6fSgsidpFcfX5oyvof8alfBnVkDKDkk46VHam5E25uN0j&#10;BSo7deff/PenvIzyMVRfl+VUHT61QtxPNAjUpnb5Zd1X26D+lNt5Cdodjvyzt7sxwP05o2+Y0hSM&#10;LkrGm70/Pt69qkYM0qgIFZsuNqZyoJC8+nB/zzQZiqrICkAz5bZHy9cDA/8AHjU7RLHEqOysI89P&#10;4tvT82NAifBaMjMeD93O7Gev/A+fwNLFhB5a/MBxuP8As4x+bN+NBQ/bshKwMCen1IOP/Qjn8KdB&#10;HNHsmhMbI2V3Ecqeg/TLfjUMvmRxuVKtiP8AdjHJI7+3O4/hVy0ksUgEqv8AJIqs25cY+UBuvTCq&#10;eP8Aa/KWC1CUxPHtEW0ZyQPTHT/vkD/vqpFGEBYb2XlVY9T1x+LlR+FFtDKR937y4YY4PTj88L+F&#10;R6pcQaVp8+p3Mm1YIyxkxnoDz/6E35VD7F+bPF/j94olvvGEPhyxkJhsYT5xB/5aMP14x/31XP8A&#10;h7SrhjHv6sw+ZlPPP/1qv2WhNrXiy71y9JZri5Zt3uSTj6ccda7PQPDELRwOu1jzwVz/AA4x+P8A&#10;T8a9FzjSpqCODllUqORnaTo8kaq4BZmUDa/8/wCXt+ldJY6GBGC7cFVHtng/5/yKsnR1t42CgP8A&#10;e+Vj6rn/AD/+utSCIxrlF+VWXdx3/wA/571yylc6oxsrDLSyjEOx4l5XuOOn/wBatF4Ah4OW8wEf&#10;mOf1qGErKoUy4+b5sDtipnm2LuT725Rj05FZs2jsRlWLtjaRnH6f/W/yAKHkYXTYGV6N9cD+ppt1&#10;IIfn85cHd8p6ng/5/wAMUrzK906oD0znt1780WFJ2JYnQqjSKcllHXgf5/z2qOZ8KwVFGODnvk//&#10;AK/xpYA0aRo8vzMy7Tt596hkkga1ZWHSQ/iATiiK1JexAkjfcYdG+7u9e/8An0q1aszqzlCfmwDg&#10;/wCep/z3qlVSPz/NP3gOV7/5H15qzYudrdfvfLn6Lx37f5xWjM4ksh+SXaccfL/OpEkJtZN8fCqR&#10;nPOORxUKoRC3+1kqc+o/z/8ArqSKYS2u9st13Ky9ev51mWSQTRifa6Kv6AGnRP8Au8SOu3Z/hn/P&#10;/wBaoxmWYS7PusSfl69Mfp/n1bFsW22q27K7jz0/zn/OeASG3LMtww7Mn3ccDg1mXUuzccn+EfLn&#10;0Bq/ded9oZ1Dbdvyrj6j/P0H1qhdRPnzQnpu7en/ANaqiPczVn3xl48K3X5R14PH0zn/ADxVCWQJ&#10;c7xEzfMCAfT/ADir3lmO3cog2+Y/5ktWfdzMZ1LLlduF2r/u571ZMV3M3UVTc2Cc9W9+B0/X8/c4&#10;wNSmbyvnLbVjO3ae+Cf5/wA/rW3qp858Fj8q43Lx27Z/zx9a5/UAGj3iXaPXnnsB/KriEmzD1aWB&#10;RIjqwHBDZx6/l+Xf6552WJztSUbjHHhue3JA/n+fqcVvah8xYyxF93HAx6cfkfwx34Jw54JXbcN3&#10;+pxu7E+nfPPHH861iybFE7SFDDbGxw+3jJ6fnz/nrW1okTrOZguGUj056fp1rGVcxCXy9zKxC9Tn&#10;oD6gdf5V0/h6JHZSU37vmGT7f0z6n/GZstbnU+E0MluZ4wZG3fd5GDyOv0P457AEjsdM3NFHHg4b&#10;B7DJwB7e3pgjHAYbOX8N2ss6ntI3G0L8oJxke+Tj1z7nCnrNGliW2WM7SgUFWXB9gfcfLx0ODjkh&#10;Wk5JfEdHNZWN3TlMy7g2P4j2JyexOMdfbn0KnN+GNmk/cDbt5JHykHb0HTHIGOhBx90qc59gGkty&#10;pb5Q3VQDkdhx1+7n35AyG2DURpGRZCy+XtXHy5z1wcjrwSOOozjIbbUiJrXauHPy4ydoGO4b9Mj0&#10;7fdJObQiiE7MzlePu59yO/vt/wDscljVhdSymIZUsuFZfcqOR9MZHfdj+7UytDbSrLMfmZcKvQ9s&#10;Hj33jg4BLYwQFIQ2F4p8xn3YyCRH+TY/r0yc577hl6vA3kl5Dj5W8yR/7o56/jn6AnuGGrcoFcuw&#10;LNyu3pgZIz2xz9MHP3COaGoky24jjccL9Dx9cfxY9ADjO0g5EDOP1pII4/JcrmPKlmPfndn05Vs4&#10;6Hd/sl+J8SQwIJQm5lZVzuXcRgEHAHfH58gdhXoGprAyZRlUMuflUjK4BGBj0IAGP7oIBLIeL1yL&#10;crRvcqzKT8oBILBh0Pftg5/ijJzvO7QcUeZ6t+5DmF9o2n5eThc44Pf1x/UYqGz3spRAVAUbmTuR&#10;n27CtDWv9d5sRVdwOG4HbjAzxyOR2JPTvm20jW9yzqF+8V/1vTn6D0/zxijQ7jwvdW5eO3Fv/rlK&#10;bWGcnpgjpx6d+3PX0LSS8ytgZ6++f8f0zk5wWbZ5b4dkaFbdxE7/AN5vunbk4JAPTgjI5B7gqa9A&#10;8Ob8pG0JZdm8NleRz+P97pweT91mznJBKXc25YZUQzOQNrfNld3HPsM5zz0ySc43Ex5OrOT9+OTj&#10;BbaQev5f3vQE89C6hL1zLujLbWVeQ3zYOcHg5HPU5/HPVt2Xq8ryo3mq6/Md2V5Od2R/P8XYHG9y&#10;sgc1qCL84Usf3eR8p4AyeSPbpxz0GMc8y6r5rA7X7D979327d/xre1kozlhM+1sKzgdeOxyO358/&#10;dA558MJZ2KlmDNtJ5Urjoc8evIPPr1IqzY7P4bwQG/3IF6Doue/p3Pt3r2nw0FSFDtUfINrMw9OB&#10;nuOD0z/y0IHIJ8Y+G7zQ3SsoZA3GAACfxOMfXGB+lez+HQURc2nlhU48vHovTPT+Hj/rmCSdyjKf&#10;xGctzaeSWSNcjaeu5z2zznH459Pm5OBUV+D9nZQv64A6/kfftgngKKljy5Xa2B8oDbifTH8xj228&#10;DJqG+dZANm2T5gNoXcPXgd8+nfAHJeoRBVsrONxHE0m0FsFmJXaPb0x+mB/dJqORpIo40nm82TYA&#10;8jKeTgjOPzGOnJXuubBso5U2OGH3WXZNyHDBs85yM+vUkZzvwIJ7VbiXcrfLzuKocKcemc42g8dw&#10;McMoLaxIZEN0e2VRuH+zJ+Oc9+xz7bv7+ZbO6JVvKjUY4ZexHTn9ePTjsopvkHLE3UzFn+8rHg/l&#10;1756ZIYcMQEjwi4WaR/lxtyVxx/gOnXA4IKEkaKRcjuSkecg8kjLZYZP8+n1PP8AHkQ2V3b6hqcn&#10;kTsVgAiDIzMBx82NvH5LngZzVV7i5i+Z4FCrlmRsdMkkc/0469igqvoOotKFmvnWRpPnwCzHk/7f&#10;P4q34UuW0bi6nQCXzivmfNz0yjZ4z1+U9gPX61n6102EsjHjkEZ/BvfPQ1oTyebHtPzbvurJj+Ug&#10;weo4BrK1KELbdQqsB8oTYD9eSp4/3T71EQlfY4rXLVPMdyzKzZG1m9R3z2+uRVW2untz84OcgYZe&#10;g9Ov/wBb0rR16OSNww3bifl6goAfxI7dNw6VlpmGTCfNjnYV9eenTHuO/YV1IwfxGvYyJJLIvlqr&#10;bdrbun69vY59quQRSKwmlX7uRu3HIX+eD7ZA9KybBGaQrFCwJA2r1BHt1x+GR7CtqKJ0WNDj1+bb&#10;/P7p/Ag4HrQ9CiSCEPDvjXcGbJO0c++Oh/DBqe2Z4S2/czFvvbun14z+Yb60i2wKebbybGj4/iyQ&#10;R3AOffof61JDKYipl2uHX5X2jPXtyAQPYjmpHsWTbq0W0D5Oo+vpjp+RBq7aWLBAUb+LPJzx04xh&#10;vX1qraQRkeYAyupy3PzL9Rw3HqVI9zWkPLjhBdyFyBuONufr8ycdedprN9ivdFLSKGj2L5a/e+bO&#10;frjI/wC+lFcx4v1+10+3ZIn2s3EMXHJJzwBu+vykH2rc13V0sLY+a5O1M/MpDAfTdn8VYj2rzfzb&#10;nWdZa5dfMXdsjikZ2JH97agJPQ8nHvXRh6d/eZyYidvdRJpoPnf6WQZpOZl2kM/XOQBnH1I+gqPV&#10;r4JA1tHAGGw7o4+o99kZ9udzZq5dF1tWiUrIsa/PCq5UHHdU+RTn++5x6VzGv6g0g2ksyxrkAL5o&#10;UZPOFCRL3HJY/wA67I+9I5X7qscH8SL77NHIFuI4+p8xZY4yRnp8is3TqCR/WvHNUzqOrNb+YZV3&#10;4VftBf8A9CUfpXqfjnVjcWzJFd42o3ytfPkH3FumB+fA/A157oVjNrXiWOzV3k/eAlVunfAHtIob&#10;8ef0r0qMuWGpx8vNM9f+CPh5Wt7eB4V+6uGeNmz7jH+fevdNHsTDbeUny7f4VUj9F6fic1x3wq8K&#10;ta2cKS+YrbvmhY49cYVfmPHbj6969OtbQC3UZCj+Hdz/ACYD9SfU14WJrc1Rs9rD0+Wmj85PC/im&#10;OONX80+vQZH+f8+ld1pHiySKLy1dflbt2Ofcf/rxXzj4Z8exxOsMUqlsbR83y8/oM49+gz0rrbD4&#10;iO0YjWbHy52+ZtxkdueecD/GvzuNQ/WsRgZc2h7b/wAJgDgGb8+oHr/n35px8YYPliXGPvZ+vT9P&#10;89vGV+JIcDzJsDaSrbuM+uPyx9O2acnxDhk4M3bIbcMcH69c/hketX7SOxz/AFKR7IPF4jyBIq92&#10;Hpnt/n9Ke/iyQc+d90Z+90FeNf8ACxo8M5do19eOO+euccf5xTv+FiwsQiXahj6uPlOT1z26/U/W&#10;q9pYX1GR7EfGO0/NLnJz1OKkXxptBBkXHQqG6L6fn6V4yPiOqPtaWTaox/tdOhHr+GafH8SPMUMJ&#10;eT94j39Pb2/yZ9qhfUJPoeyJ4v2qY3f8lx9f5H/61OTxnEo+WfbgdR+f1/8A1e4rxgfEm3Y5iu8n&#10;avfp1OB7en/1hmVPiKirJ5T/ADH7uFHqeOe/T/JFHtIk/UT2VfGWHx53RTjGfu+3+e+KsxeME5+d&#10;fvDJwMCvGD8REifAdvlbaxGBnjqPw/znFSw/EaMgGSd1bouD1OcZx2x05H1o9pEX1F9j2dfF8chz&#10;vV/l4I9x06dOaePGAByJOGP3lXI74/8A1V4v/wALEhMqhp1Vd2OuNyn0OPx/Dv2lX4ixMpl83cCo&#10;G9WyM/4n6/nWkapH1GXY9mHi6NTlZV+6eWwfY/56dvWnjxbCo/eTe33s/T+leNt8QUJ2+f8AN5ij&#10;GMZPT88/mKePiDEGz9t+U424kH5f56mn7QPqMux7KPGEbsuZc8jdnk4qWPxgFcLJJ83VvmHXuOnH&#10;WvGU8fxsBtuDtwAo6E59PWpE8e2rDzIrj5T0bdux/P8AX9Bmn7Zk/UPI9jXxahbLzL+DUv8Awlca&#10;/wDLQ/Nwfm/zx/j+FeOf8LBXbtFw+GOV2t97r6d+vB6EUo8expyZl6HnOCPUHPQ88/Ttjk9oH1Py&#10;PYV8VgAbZD83PH+f8/gc0NZ8VxsjpFJ1GR055/z/APrry9vH0UirIbhQvIHzcZz06+tVtR8cIY2Y&#10;S5Vfl2pJk9vfrjHsP5TKroaQwfvbG94v8SFFk3zYbb8wLc8j3/8A1V494/8AEPmLI0an72V9eTjp&#10;69vxP4aHijxrGI8Gblu5OMk4/L+nHYV5b4u8WJOWWWT5Xxlmkxhe/B59c/X8uWpViz3MHg3GzOJ+&#10;JWqeaHk35+Ynceme/wD+vp2r578flReNtH8XTd19M/19ePpXrHjnW0kLFCGzlic9ff8AE8f1rxzx&#10;VeK138yjhhtTB3N156fh2/SvNrSufcZXRcLGdpjf6arl8FjuXav3jnrjpx6+vTmvZvhpf+SsO1mI&#10;VlzjjkHqPT+deKReWtyplJXEmcLyCep/n9f1r0PwVrK24jaSUMvbcemfp16/j+RGdOVj0MdT9pTP&#10;p/wB4hWIxxhz8qkH5unHoeSPl/zyR7T4P8TRMF8zcNoPzbh8v5V8p+CvF6xxrKoPy8NuB+Q4+nXp&#10;6ce+BXq3hbx2kCLvujt3YD7h0/P0/wAnivQp1LHxGMwLldn05oHi8QIu24+7nA3ccdv0/T8+kj8Z&#10;Jsy78g4JI4FfP+heP1AWRpslWwW3A+nPXj+RJrZi+JKKij7R3289+fftwfT3rup1vdPmq2X+9se0&#10;jxpGq8T7uP4WPzH6Z/zx+AfG0Rxuuu3GOP8AP+PFeLj4jqgaSSX5sZ2nPPGCMY/l7c80f8LJt/uv&#10;cYYt8wbjpx75P5d+2DV+1kzL6h5HtQ8YQ4yHySMsDmgeMl/jn4YeufQ14vJ8SISoAmxz/Dk+hz/n&#10;9MU4fEOGV94utw6ZRgQTn/6w6f8A1qXtPMX9nyfQ9mPjRGPzz8f7344H+f604eM41basp64O5vY4&#10;/X25rxdPiJH8spmDbhj5uM8/04/Omx/EeF1LvefdZgFbv69P859ar2zF/Z8ux7YvjSN2Ekk3X1PT&#10;j9e9PHjWIBlMn3vu7mH59a8U/wCFigtxLnHyt25//Vinp8QomQoLkBtuV3vj+Yx7/TA55Ar2wvqD&#10;7HtcfjMbsrMq/L1L8nnr+dSf8JvHu2GTcN3K5HH+f89OPEU+I6bdonT1+Zh+uSPf+XPcPxHhXLvO&#10;u0nAy3BPb/PXr0NHtmT/AGf5HuCeN42jUvLzt/vcnHYdP8+lH/CZRBcyyfy/P+deJj4hjgyXH8WD&#10;8xJPrj1/n9Kd/wALEjJO2UEcFmMgGR+nv6e/ue2D+z32Pbm8ZQ/MDN82MKuevt/nNH/CbRuxzJ9M&#10;8fp6/wA68RX4lRR7f9KQdzuYdj378j6d/anQ/ESLqszev1Of6Y/ziq9sSsu8j25vGUKht8g+7ycd&#10;Djp7/p/i5fGlvvDiXlWz8v09vb3rxF/iHbkKs1yvzA7fmxnrx154/L8aE+JQHMtz8wUsw3A4/M9O&#10;n4Ue2RX9neR7l/wmUQOzcehG5WPHOc/5/wDr0P40hKq4mH0/z/kV4m3xIj3ENNluAu1hlT/T8f60&#10;D4mKYtzzqq/73AHH8x/j9H7ZD/s9dEe2f8JuD9yTkqc9Ouf8+tMl8aJ5RUTDaP8Aazj/AD/nFeKf&#10;8LJgliLG44XB3bif1+gP156U2b4lxo6xm43OwGQq/d6jp/n9MlqrEFl8n0PQPFPi4MuRL8uf6f1y&#10;a8u8ZeKERHKyD7vyndx/j3/z2peIfiGhjk3XHTj5ZDzXnPjLx9CS/wDpPzK3zDcBx688gf49wBXP&#10;UrHq4PA8rWhjfEfXhIkm5xt7bj2z0xn0/wA9q8C+JN/FI0hUqVHLMrZIH55PbPJxnrXfeN/E/nli&#10;GYrnGNw46df0z7ivHvGusySuzG4+ZiAqtwMdjx1Pf/CvLrzUtT7bLsK1I1/hZKI3XC/xckKPm/X6&#10;fl+X0x8LdbwFMkfoTtb73qPyz1H+A+U/hzfm3K5bnO1toHGDkjHYf4/gfdfAHiL7O0aPKj/dDLuw&#10;ff8Anz+XBooTIzWjzH1n4E8RRMilJgf+Bbc4/Tr/AC/L1Pwz4pSNI1D8/wAPzf5/xr5j8GeNNirH&#10;LMuGO7Jbr65/l9e1emeGvHG5VaSUndztjf2//X/k161KrZHw2LwerPfbfxHG1vuL9P0x3zxx/wDW&#10;px12IjcZl4XBJ715Ta+OlSJVS5X37Y9Rn6Y/P2xTv+E+G3Z9o3ZX73mY4/P/ADj8a6PaHivBanqy&#10;69AcliOOue3bOf8APFOTX7c4AOf9rPX8PWvKT45KDDS8jAXGTnnvzxn+f4U1fHqlVAud3H3fMHAx&#10;+v8An6h+1KWCl0R61/wkCMf9btx93De/ek/4SBRgGUDP615R/wAJ4pTct3wzdM/d6Dk9OB+X40xv&#10;iDg7Tcckgcnbn6dMjr/+sYCVQn6j3PVz4ghz5hl+Xg/e7f5xQfEMez5peen+P8xXk4+ISgMrO3zd&#10;+mOM+v0/Pr1pn/CehUyLn5duPvY/z6/4VXtEUsDJ7HrQ8Sxq3Mnu1KPEiRo3+kd/Xv17D0/nzjgV&#10;5G3j5Q22O4J28fN25HX8/rSf8LDUOwe7IHByzdP15Oc/j+OZ9oP6h5Hrn/CUQIGImH3v89/8/wAl&#10;/wCEnh35aTp/tfKDz/h+OK8f/wCFgjblJzu6qOen9Pwpv/Cw4QojN3/Fwv8ATn8/88HtRrAHsD+K&#10;kQf60cc98imt4pjPImXHbB4P+f8AHpXkK/EaJ3MIlIZfvc9f8/zFMf4hxsMtcqo29Fb734/TP649&#10;37VF/UH2PYW8Uq4+WVOR+fekHiROhm9vxrx7/hYg6GQfdVTluT6nk5P+fwD8RQqFmm+SPuJP15PT&#10;p+H50e1Q/wCz79D18+KbY/IJ8Bh909fp+eKWXxVAoAE6+m3P+f8AP6+OH4iIrfJNtbr6jr3x/Pjr&#10;+bP+FiE7TDMrbl+Xpz7flz7fSl7WPcP7PPZv+Estw3+sXGSB+RrJ8YHTfFmlS6fciNm2NsLruz22&#10;nn7p6EfUV5a/xGZmUGb5eXUg9F989Rk4/Lpnhy/ERZUZFk43ZwGPXP8AP8unvUyqRlGzKp4KUJJx&#10;3M29ttX8EXRR2b7O0hU8s3lA5KhiQMr6MOMkA4IG7Xt9UguIN0Ee5eW+YcEevQ/n/LtS1XxVa6ra&#10;tHczRu3/ACyWTJweRu7/AEPDcc471y5vrrS5lGnzZT5h5LfNxk9Ce3fHXrgZwK+RzLKeWXtKG3b/&#10;ACPuMtzPmpqlX37/AOZ6Zp+oyRz/AGdZgDIy7XjbDdzzkZ6/hXTL4ndY2ffuEi7GO04B3ZGPw7de&#10;nvXmOkeIrW+lheS9YeWwAVfXI4/HA7cDnNdNaXcv2QB33EyZwB3xyM9yMfUivn/e2Z7ThHmR1Op3&#10;kszFImQNj7vcfl/nisppQ+2NpziTDBwT69TiqzaiFuWuC7FIlYZXHzBckjr69fz54pIrqa4QGWD/&#10;AFikq20YBXt7jGenH865asbs7adlHQY8W+Xy1bc23DFh1x6/4VmXkQhVpTuCnJ+Y598//q98elaz&#10;BmG75dzfL5n93p+X+fxwNQunLNHcAjIwEVQPU9M9c9ODjB681nCPKX8RiayiwETxhfMRsn5vQ5PI&#10;9T2/wxWDrVq9tc+aUZUcfMOQw4OGPHTHHXv2rW167WLMhb7yZC7gDx19f0zWKmp2mqac0QDeZF8u&#10;R1C4Hc4A7fQnrXdTS5Ty8RHlldFW0jniuFvCR/q/3kaP97HX+X+e2/pMsdzE3lxSMzKNu5ug5zj8&#10;e/8AjWdp9v8AaIPMuAFk8wqsm0DPQEj2y36dqtaLJcWKKIgFZXxtycbe3bucg59+wqakWZxZrJJI&#10;6l3VWdeD1GR9f6daswlGbyotzDf8rY6jt+v8/pVKGWL7PvJYsOX3c4XH3vpz27jsc5uWUxluMBmb&#10;ptjXHBP9c+3b8sTS5o2aNhbx9rMG+XC9ckZ/DByP8mrtlLCfkI/i4Oen5d/84qh5zQlkZPm2Y+RS&#10;dv8AnP5frPp0/nykMMbcEuW/M+1DKidFpsgMixlNq5HOeP8A9X+NalqAXAVV2g4ViRyfWsa1kT93&#10;ITtxznd9ea0bV3K7NgHc469ccf5/lQgl2R01ncI9ursu1um3vn/9VXIyEUIFPTJxWLp8u1N20MF5&#10;XI6+3tWjDc+cu6RCCrcn1x3ouZcpoJLgYVdwPG71qZ5APnjOdowKqROcY4bvT1BIZQ23ccde/Wjm&#10;HFIlfYcbzjGSBxgVahYMuQBxz96qqMBLvYM27quKljkIXB9cDFCZUkT+W2WcyfxcbSOPepFlb5t3&#10;bgc+/WqrXTbfKI+XoakwXXKksfy4qieUnRyvO/nH3qlyqHbKmf8AaqmCxPzD5R1qUTOqht+35vy4&#10;oC1ycFJRiM8f3fSozEibTHJ/hTUmUhmZT9V7dKcLlc5Xb1+YGi4cskI+9GJ3/d7UqXO0hMg+vzVG&#10;zMVyGzzyeRRIPK/hztXr70AO3qXZzux6HnJxxSdeNzL838I6+30pglVeOOOfpQ77WDdt30qdgGzy&#10;GNsxx7mz83J4/wAmpMGTJRNw3YK7uMfjVYrJOW2IQxbhh1p0ZmRV89tpC8/Ngn1FHNqTJEsqwiMv&#10;GzRtyWVe3+eap3EvGJHYMvIxzx9cetLPPKytHJOD8v6ev5VWe7nEzHrxhcc5H+f84rRSQKJTv7ZJ&#10;k37WznoTnt/L/P15/UoTBA5Qjaz8qF7dfy6j/PHRNM04JPp97pn/ADx07frV1GC1eEsYcNux+Pc/&#10;59PpWcpdjeN9jyvxz5qWpCFgzHHTGPf/AD0/lN8NGJ0yKYShW2nG7k/5/n+Rqz4105Zo2ZITuLEe&#10;Zt6/48H+feuM8H+Izo11JpMx3FTuRuOh6/hnPt3zzUnbR1PWrrxAixFpJwvy8sW/D1/+tXE+NfiU&#10;mlWUlzLdovlj+8ACO/8AKobzxPFPDtXcu3njGDz/APq/z14/xlo48R2Ulo0vynjbzz25GPY0c3Nu&#10;dHKoHz5+0J+3n4/8FTNL4D8MG6hziSe4UgAYwSFHoQc8f414J4g/4Ks/G+6H2fTtJs7eVZcOGjOC&#10;MEd+evP0r7C8Rfs16B4ksDGY1Ztx2qV+Y5/n6dsdfp5B4u/4J26Drs0l1YaQUmKsp2r93cDn5gO+&#10;Ovb1r2MLWwMY8s6dzw8ZTx1STdOrby2Pny3/AOCrPxz+0xW32exuG5Egjt2GW7Dr1PTFe5fBD9vX&#10;4keJ5o28S+CsQSIrO0OVZskHOD269+1N8H/8Es/DNhqyzy6bOywTYCyKSTjGc9ePw9scGvoDw7+y&#10;x4T8KWKx/wBnRttX5j5e3P8AP074P6VpXqYOWkKf6HNh6eMp61al/I7L4Y/HDQfF6Q28d40MzY2x&#10;v8p+oJ4P+Fd9Fr6M2YpF3buSuOcHp9f8K8PvfA1noMmdN3W+1TuZM+5PIHy4z39PXpueD9avVV9P&#10;klOF3Ku48njvznOeePYV5tSlF6xPTpVnH4j1uPxbEIsNc/d5Ytgcf5z+VZ174xExK2srDBwwb+f5&#10;/pXB32tX8W8ee27lWZZPlQZHPXnt9Pw5jtLnULwxqPm3KNnvk9D/AE7YJ+tZqlJm0sRTR2x8T21t&#10;IqGVmCuynjjP+ec/zrA8TNqfiW2+wWkmI5RiSfpuH+evrx9ajt4ybj7DHN5ki8u5Hy4I5GM8H+lb&#10;9uUs4cqvC8Y29lGPX8Pp0zxWyjGnocc6kqmpi6RoOheHdLVJbaNWTjhSD35/T6cGs0602oXX9naH&#10;GGZif4htXLd+Pr/nmqHi/V9U1q6bSdHj3b/kLlSygH0+nb8/aun+G/gdNGj8+QvIzsDJJu6n06eh&#10;OQPzPWipP3bmkI8u51ngnw/BpkO+dj5z8yM2ck54H0rpfMIiydzDcuGXr14H1HFUtPUQ4JUsrAbQ&#10;eP8AP5VbF2plMYXcOjYxz17f/W/pXG3zFR5i7YONxCr8wH3gvFatq6uMu2CpwGx0/D/PSsmzggjj&#10;27NvQqPT1weg+nv9aswyfvMBtvHTAwPr/hQV1NoCPzGGfl4H3fxqOVfkb5m2rz5e/wDz/wDX/OmR&#10;XHmYORtPO0n2/wD1/wCTU+5fMyvy/wDAT+lBlzSiyrMkEabpUDbuDxx356f5xVW8cEKkZVtvLM2D&#10;gen41NcRp/A42quTgcfj7jP1/nVW5iYsrwszYyzLvORn6VcUXvqVdQlmkdgjMGVtwUjIxn/9Xb8u&#10;tZdy7/MJH+9/Cq+2T06+v0rS1B2EO6Jix3EdvlAA49PU49/asuSMCNzLKDukP3l5H5c+/wDWm46g&#10;9jH1Ax2YDouVj5Ybxg8ZB/Hp71zN7c7SzrP8r4G7uBk4J9vYjp61uakStl5ZdsbW6/ePpj1zx361&#10;yszQmVUtwxKQ4WOPH3M89eOnoOw9OPQwsPePNxUvdPif9se7ubr4/awxhYrGsMCmNePkgVducc8j&#10;jBPX14HVfsGa7d6X8TYbBCdrS7vlY4H/ANfH4GvL/jnrC678YNe1W3ujNFNqEh3bfLwpfHTJ42gH&#10;8B0PA9k/4J8+EJtc+Ikd7Ip4kUfL835nP0/zzXrL3qx9ZU5aOR2l0gvyP2e/Z1uZLjw/bO3/ADzX&#10;G3pXumjQAAcV4z+z5pH2bQrddv8AyzHzbe1e26XHtXFfTYeNqaP5/wAdJPESsaMAx2q1GuRVeEFR&#10;ip1JHArpOEk7Uxzj7tGTmmSEkZzSYFDV5tkTYNcX4gvMt5e7k11GvThV5NcLq94j3BBb+L1rnrS0&#10;OijHqLA53ZJ69av7/wB1jd2rJS5iK8OKtLeRsn+s9sg9K5eb3bHQZupjEpb1bNSWD/u8U2/2Sv8A&#10;e70lmdnVutc/L79yub3S6T8uM1zHjCPdbMAK6RZVPBPFZGv24niZCeBxTqK8Sqb945HwtP5V1hht&#10;w3ausv7kfYM7t3y8Vyqae9td+aT1wSFHpWpNcu1r5RbPy4ziuJPljY6uT3kcDqumSaj4lEgU4RsB&#10;j617D8Ooha2aLj7v3fpXFQafGLzz3VevLcV2ug3otEAJA6Vnl9NUqjk+ppjqjqU1E7tLoBR81MN2&#10;GfBauc/4SLjG78DUlprJmk+9Xu+2i9Lnj+yZ0kT7mAzUx55NU9PkaTBNXCMHNbx2MQ3DnFHGMig5&#10;9aOvOaoAxtpBjOVozxk0cjg0ALyeho4xQNueBRz+NACEYP4UnelOCetIenSgAzntThjFNJ4waASB&#10;zQIU/wCyaQn3oB6LQ3BoACMnFGcnNGeRkUA46mgW4AetDe5pN3bFKX4oGHQUe+aTPvSFh0xQIcQK&#10;Mj1pA2D0pM5OaAHdDgGjjHBpuf4s0E+lADi2DkijoOtNJoOeuaBgSaQtkcUjbj1FBPrQIXOT0ozz&#10;1ppDYpcjtU8xQNx2o3ZpPmPJNL17VQCZApc/3abnHWlyAaAFySOKQnHX/wDXQT2pCf8AaqdQHDk9&#10;6cvNRjgdadnnFFwJB605eTUZORUkXXJqhEeon9x0rg/EbAXGQ3Q13eo8wcjtXAeKW2zkg/xHFc9f&#10;4WOnuZM0oDAhvxqMXAJwfWo5pcnIP0LHioWlO9ceuPauM6kjrfDLfdDHrXWW5zDXHeFHJVW3fWux&#10;t8iIYrro/CjCp8Q/HcfyoOe9J0PX60vPXNbmY0kj5fwrkfiad2lTBm/5Zn9a68jIrj/iiGGkzBe6&#10;cYosKR+N3/BVb4N6F8TfGjaV4gs/MDoRDKg+ZW9R6dv8ivyd/aB/Zv8AGHwY1IyavYu2nXDf6Hd7&#10;cjbk4BxnHQ/y9q/Y79v+1vv+Ftx3Cs/yxsdiqdvqD+Y9M/zr5X+JXhfTviDozeHPFOmpMioWRZE+&#10;ZAe/IPPIHftXq+zjUpro0jl9pKnUstj8y5k2llO7GCe/P1qu8cmSQW45Em08/T/PavoL43/sf654&#10;TjbxB4Kia4smyWiVSSvGf8jPavD73SJdNuJLe7tzHIpYMr8Y5HH+fz6VzSjKO52RlGeqMtC0DNES&#10;AoyflzjA/pU0c8Uqct90/Nlzxgf4itTR/A2v6/p11qekWxmhsVDTru5GeA3+fTn1rF2vBmJBtIyu&#10;3cOD9ef8/lU7gXrPUPLXYR94ANkcnt04/wA/WvoP9hr9i/4l/th/Ei30DwzAbbS4ZFbUtUlGI4U7&#10;kep4wB615h+zd8E/En7QPxT0v4b+G7Bp5764RZZYukEe4BmY9scetf0N/sY/sl+AP2X/AIPaT8O/&#10;C2nLD5KqNUulwZrh227pGPXOD36CtsJg/rNTXZbnLjMZLCwst3saf7N37MXwy/Z7+H+nfCbwFY/Z&#10;Vht8NfMoLTyeX8zk+pP0A/CvVYbyQ2Vva3IDTwQLFJJGpGeGz+tXrbTbjTLOOCJv3cLbYWLAsBtz&#10;z7578frzZjW2ugVETL0+bA+ZvTNfSQhGEUoo+alUnOV5PUxb6IyosoYBm3FtzZxjym7/AO6fpXPe&#10;IdLkW5kttmGTcqsuOVBIrsbqzugoRifusGG0dNh/+t0qtNo32x2lcn775Ujv165984ranLllcip7&#10;0Tyi+8Nm3nkYW53McH5iMjP41y3jvRf7Qs5La5t2kjUFo2UZ+Unhf8PY17Tqvh0TIRhgy7vL9jkD&#10;PPXn/PSub1zwwLaKSO5G3d8oxHjeOx6/5x+XapRktTGnKdOWh8h+MfhNCdHf/R8rvd3XjgbWJPPP&#10;Ix6da8L+K3wetrF5Eis0jSHcCvO7q3X3wufU8fh9ofE640uziYL83BCqPz57jjC9f4jXhXjD4aeK&#10;PEc4F5B+724LfNkcgEdACeXPQH2HSlKkmjSFaUXa+h51+x1+1x4v/ZM8X/2RdTT3vhu6kxdWLSZE&#10;DcfvEzwORkrnB2jjvX6wfB74teCvjB4St/FPgnW4b6zmUbWhfkcD5frtAXHrI3HFfk347+CE1vZy&#10;ILFmkwRkx/NuODxx0yx57gD61D+zX+1V8UP2NfG6m2unuvDtw2dQ0x8jGeksY5wwG1sd/wBRwVqP&#10;Lsd0ZRrK6P2bgV4juEit/dXpls9e/wDF+iU/aECtu2r97DdU4JDH6DL/AFI9K4H9nn9o74a/H3wf&#10;H4k8C6/DcLys0KtiRGBAIIPTqo/EmvRCYSd0YXlc53YB6nH0JGT6Ktc6lqJxK62vmSLNhVeN8p83&#10;K/Kw2n2CsSf9o1HBcBXEVxdLHMwfeqA/u89xn+6n6mra2q2rLHjcV+6f7xPTP1PP0xUFzbfaYJVh&#10;n2uYXEczDO0EDnpzlgP8mmJIUzqI/nXafvbCvReiL/Won3vKUjPzBdisOzHqfrUT3jm5lS5R0Ecg&#10;LM5GWkPzYHrgEduDx1BpBC8Z3W0mGHK7f4mJ9vaqtYoL0y4+7sXf5Ubeigck/nVOJlkuGBVlw2E7&#10;8YqS7v3V5Ahbai7QxPyj+8c/hio7aYyKo8vaq8qwP+e3FaR+Eyk1zFhomtwI4ZMqP73fiiKXzXCy&#10;KMAYzjt6e1DMJJtjv97oobk4Gf8AD/JqFod0XnoxJY5+VuMdOaB37FiGX9+xEu1duVXqOD/hUj3H&#10;7pXULuZt3uelQKJWikLR/wCsxGMcZycf/XPtT3tjO8piJVVxGrL7AcigOaWw5Ni23Kc9Q27uTgZq&#10;xazbZnZhx0jDLgYTgfmx/SqJEzLlV+X5imfX7o/Ec1chUJucrt2nCA9wOB+bc++KGtCYsmkbEXlw&#10;cMG+6ehwSF/8ezUMjfZtqQHdu/1fvzgfmSzVJApuQrBOp+Xd364/XNOKmadWjQx7WAj3dMYwD7YX&#10;LfiKEU/eCNSyqtquDlXBPZcgdO/GfzqzMhjdEYfK4+Yrz3Bx+ZUfhUVu9s8rXDxNuhfZjbwFAB49&#10;/XFTQNd/LKMM24lfc8D/ANCJ+m2pY4kyK8USKX3FW6gn16/mWb8qwPHshOnR6dCGAuJVDL2C8ZH0&#10;xgfifx6DdGqbivC8BT2/yo/WsDUA2o6qXduIcKvGcnPP6n8se2Zj8VwnqrI5zTPDMUGC0Qx1bp1H&#10;/wCof5xXRabYxLCqRR9AR+HH9D/P3wlrCxWTzlAVmbn8/wDP4+/FyzyqBVI2iI89f7uP8/4VpKTF&#10;CKjqV5YVULtUbs5Ur9Cf5/49qmhgSSGRgejKfl/Dim3UivFtYfdPYcg45/z1/SiB/lZB8vzZPsOP&#10;6VJb+IkGxF3Rou0g8/if61HPc7lZ9q8YP/oPP+e35048Hy+PlGSu7r1/qaiZ2fzAq7vu55+lCFKX&#10;QSdJLl8R95Mt7fex+tJI0kV55Qb5WX5hj0IA/wA//WFOLq0u8O3qG9cZplzJm9RQeVUhie4z1rRG&#10;bJEn+Zc8sh7fjVdQ5jkIRV+b5NvbjipHHlsrs2fmywb6L+X+FIgI/dA87R823+If/WFCARDsO123&#10;dOvfA/z+VWrJ/LPKfxYIx9OfqD/nrUMKMxDOMr5vA7nr/jU8iqown3mIP15XP1oYLuWGKpbkqmWX&#10;j2H+f60tuubbbGu5s5K9O5/kBTHV1twFIYk55br9f8/zp8NvN5bEJtz19cc/0qShse5bhGGNrdMd&#10;M5HFNd1ZWO8HcuVG72//AFU6OPy9pYDllOB36f1/z1psisEyvI+Y/L257fgf89QAR35Xzdy/dwdw&#10;/H/9f41m3VwThW+YhQ3I/p+X+c1enn3SeaF+Vv55Bx0/z+lZs5Rssyn/AFfyjHTsP0ApxC5TmmSR&#10;FQcbd23H/Av8ay5CxOCf6+lac0YAZQNqhjuKtwOTz045J+tZVzvhUMFLbVX9cD+ZH+cVYbGTqMzq&#10;FMfReOvbAwf8/wCGcLUSF+TO3Pcjnr379/8A9XFbtwVmGxE+ZlAVSB15A/DkH8D6jGLqTGT920S4&#10;XpuP5fz/AM9qiTL4Tm9ZuJxuByv948/K2FOevb9McdsY97EluW2SBW4C9Pfj9fw+ua0dYkk3hwMF&#10;uW3r7A5/D+vrjGZfsrIyeXtVmG1tuM5475xx9cVqu5JDY2okfBOP3mPlGSeB6/4V1vh6FvtcI+75&#10;eW+916/j/Wud0dJHuMcEJz8hxu7dB9DXWeHIzJe7VO3OcMR3x057kj1BOeoxxnU2NIe9I6fwwrx/&#10;LMPkK/ewD65/IZOM+pzwxHWaZGWG8K3zMU2l9xznk9ODlvxIDY5da53RIXifyN24lty7G6nGOo9S&#10;Rj0OBxlc9DpfmLbqPK+U/MZGGcDrxjjG1Rx2ww6bGXlludBs2ECRReY5XYr5yuMYwDx6Z/EAYzkK&#10;GGlbBpQI5GPOPlzjPGOmPYdc/wAOchSwzbcT/Z2Bj2srMCW5xgnGR3PT05zyCwLaEDMrMkrLuP3S&#10;3QY9fxDZ6chz8jEZkkehlOGIUsfb7vyjGO/b3zgA7utWdxM/7pNzFh83XYOvHXswPfI4+YHAieKR&#10;N6ONwDfORgfxc+nOTz0Gd2QCAxRInlgHllvmJR5DwW469fVVPoO/TdTMx5jZAoVzJt2hvlzk4x+P&#10;T8RwM7topXMIdH2r8ytkHPXGeDjtjcOOozjOdtXCqrJsQ/KJMs20A889/wDeJ/DnO3dVe5WB2IuX&#10;z5mARkcevJz2x68Afe2kgGc3qKbkZ3UqrZKqT04bgkfiDxxhiOAAON1iOLz5MKqspJYsMEZ3Dn25&#10;yfq393J7zVoTKm6SPczL8+1eAflxjJ9AOuc/LyfmYcR4rgkiuGlij+VCd3lrknqcD15K49TtH8Rz&#10;W5cdDgPEEEM9yREf3hYlvMYenA9cgHt1GDgZwOXMkkd2V2qPLI2q3y4/Lt/Qn8Oy1uBHumkEKhWZ&#10;R5kYIULjj6g9jzjkcYIrk9ZgWC6kiih2Dp8+ee2DwOK0KibHhvUHF1tjMmF5HIVtwXOFOPvdBz1x&#10;Xo3hHUrjbAyBdrR7W3dvbjn8uR9dleS6Pez+auJNkKqp5weeDjH0HvnH5eieCr6N8MyONuM5l4Ge&#10;MdecdOxx0+b5hMkEuh1Lbt7CKJdvfaTj7vHTPf0yPTP7rNDUFwGcRcbsYOeOcY9+/t26bzWg7SuW&#10;/cN8zguGZt3qDleSfmx8uPvccmEDK1OW7IaNImk2sdu0g4XOc8cdBzj5Tjj5c1G4WOY1B4fuLEqs&#10;zfLjceePoTyPT5hycYFYQmn+3eTJIfZcbcfr/nFbepwXWSFCrt+8zLuzj0GecD8+rYOBXNmRo77c&#10;78u3zhU24z6Me3Xg/XnnFmnQ9C+G8YVw6tt3NldwyeB6dfw4yfTrXs3h4tJbrGjf3cEenPHHoM++&#10;NxGAVNeO/CtLhWz5O0KeRu5KgdM5OPqOnoTwfZtEysIBUqemeFyRj8BzjrnB2g7tjAYz3JkbEZGP&#10;Mk9GJbp6+nHrn1+brxVMhmnZye5U9PXBz6Hrn09fkANqZXjtM4aNsfKV7enp7denAOMGqtnl1WZ5&#10;MLu3HoMY78gY/hxnsAeBuNZkMkniuBI8LfdKqyfu++WVhjrjtj/gP92qu2VhuBHy8cv+PJ6+hz6D&#10;d1DVNL5kSTQeaNqsdhPZeTtAHYcjg5wD0KjMKM0iKyybiRndu9/Xp3DemTn7pIGyJ6jljDLjYuej&#10;L5fT2xnse3qSvQgFoHlo0jLk7f4Sehx6/hz9DyQQJIfLWNtoX5lxtCex4x+fBOcDGcgMXSFdvC87&#10;vm7c+o7dcc+4PRjUjMXX2Npplw3mOuVWNVjxn5jj0OOAfXGCB90GsvS5ZLaTyITtz9/GAoPvtHB+&#10;qjr171peKnQtaBFjxtZ5N0eeDlQAXG0ng8A5x975hiskhUvGC5LxjlVB3L/7Ov8A48K1+yZ83vHX&#10;2F3OI+N0eB1UlQenJ27l79faq2pzxtD8v8XKsmBx9V68DuKr2N2yRLI43fLjfuAPfqyAYOT3HXFN&#10;v2lI+0q6MrLnDYz/AN9qDnp3H51ko+8W5e6YeoQky5U529Ay/Lnrkf8A1unpWVcWRadXjiYEnoE6&#10;kd8DHPvwfatbUWnTYit8zfwyfKH69GxtPrg+lQTQLIMMVUr/AAv/APr459ePetjLQhsQqttZ1QZz&#10;yM8+mCMfntP1ragEckTSq5J9cgHgd/Tj1GKy47e4ZX4ZWjXDNyCR6E88fUEda1LB2LRwIAzYz90j&#10;8hn1/unp+VOQ7k0CLGP3n3W/1f19sH+R/CrEEkjsyKu5gP3m5Ruz78f+hAjNOkQJEcjcW5ZScH8c&#10;/nyv4+s8MELmOVZmjV+I92CC3tlsZ9QrD6VAuXsS2VrmNfNIK5yNy8Kfzx/3yw+lWJ5DFuuH+nGd&#10;wGOmQA357hzUMEqrcbJQ25R82M5HGeRgN7k4cVneKvEMNjYtLFOJBtwFUA89hgcH8AGHpTjGUpJB&#10;KUYxuc54w11NSvRpFnNtVmzIAwH484XJ59Kq2kRFj5flGSAKAq7dy9Opxtj7dSWPftVGySK4uJJr&#10;x1W4kO5FdkV+vTHzvnHoozxWhdvcQRK7qFkVh/rvkbOeoMoeTp02oOfQV3tKCUUefrKTkynf3kIs&#10;9s8nmRKfvyKNqj0BfEan/dB6da4vxfIZFLT/ADDb+7kuAGA4x1kwvucL6Vta/qNxb/6TPL5O4ZFx&#10;LMYyfQZlzL9dqLntXH+M9ZFttmZtitkmSbbB/wCPzZc/UAcdq1pomVtmcT4w1VrwcyyMvRljmmcH&#10;2AjUDse35cVp/Bjwj/bGuG7MUnlq2FEiSnB9fm5B6d+2fSue1JbjVdUEVpA8isduySG6lzzwdx2I&#10;B6e3cV738FvBMGi2ccGxV3KDJ8w9OpRT8o6D526ducU8RU9nTt3Lo01KSv0O/wDCeiJZWwhWJVTb&#10;gqqgDn1Hr/vEk+ldPbxOifu07YO5mH9P8PoO8GkW8cNvHHCc7VyPTH6cfQKv+93tRo0ZI2sPZd3H&#10;twP6D6dz4km2z1FofgboXxHjhVQLnb82fvbsDjgccH6VsL8VVij8v7SPlGNvPHAA5/z36cV8zp43&#10;1Bn2QSqGAB+XnP6ev+RViLx1qcEhMnDYynzfNjnH8q/NPao/pKWUNn0lF8VWhj2rc5+XBO7n+vt2&#10;/pTpfiqwTIuvuglm3dM9uvB69+p+lfNv/CeX0Q3MhZQvbPYY6D8v6dRT/wDhPtQQkLL935f3Z6Yx&#10;nI7f/ro9uZvJ5H0jH8V2hfa023GdrLxhvX8u38uKd/wtvMZBu1GSDIu7b82MHHt/D/hzXzc/xCu1&#10;b+Lb/CytgZ9Pfntg9fXJp0fj++XLo+V/ibPXtj8+nX/A+sIn+xZdj6SHxUTfxLu3cFSeDjPy/wBP&#10;TnFL/wALTWQMfP69WY8EdvTt7fyFfN7/ABGulO8SsybVzuOc8A+nPXpwfzoHxEvJM4dtwYjazfpn&#10;3wO4GOvrR7ZD/seXY+kz8U0I/wCPvHy4Cqxw2Bj3/wA9aePispxGZVYbjnqCfTAPH5/4V81v8Rrr&#10;cqEjpjHTAH/6j+H4ipB8S5tzRRBsf7OeBjjr+I/rTVcX9i+R9JQ/FTDFlnVQyDCqQAe/48/zJxVg&#10;fFtmUKt23qqnGc++O/Hbn3r5pHxKu5jkuWxgKrMcnjqQR7e3T8KcPibMrcSn7y87skHjjjoc/wBP&#10;an9ZIlksux9MJ8WdgVkuRhlzjcTjk4zjrx6+lTL8W2EmPtDdQPmblhgZP6/l+VfMY+Jl35HyuT8h&#10;2sJB+XHTvz6fWnJ8UriUfLLL0yu7gfy4yPrR9Y8yf7DfRH01D8WEJJkuQ23jG8cDHAIzz7+/1qZ/&#10;i4CW/wBKXk/db7w5PPv1r5gPxSvNm9rh8YKtkDjpjJzjnn/IOHj4q3A5V2Zuu0nkD06/54p/WPMn&#10;+xJdj6iX4vBQwE/clVY89OpP0/r9Kcfi/GHaTzCM856jpj9fr/Kvl5/io8YIM7Of4lbIz7dD/n9B&#10;vircqWInPbEm7375Pf8AX1p/WvMr+xZdj6iX4rwbMfaNpY/d29QDn/6/b/CdPi5D90XHBXH3iDgA&#10;89fX8vbrXyynxWuFYKJmMYwN3c89P84H86dH8V7knylnO/k8D5ScHn+nfpR9Z8xf2LL+X8D6qb4s&#10;iYEtcr6/NzjjHsPzH49TVa7+KpuAEa4bbwyq3HQ8fX+p/OvmL/hbbpHtE3zcHOT6/wA/y5H4VI3x&#10;dlGQJB83C857dPrz+maX1juCyaXY94174kieHyjcsqsOMuf8/wCfwrhfEfjhJEYpcL/s7m4x2Bx9&#10;B/SvOrj4m/aBhrht23O1jzgn6fWsbUvGxuRkTFlbBXdzjAz3P6VEq3Y7aOWSjLVGr4n8SiTf823P&#10;y72H8Xr9fUdDXEancm4kwrrtZurjgenXg/j7fUSXl+12+8uV3YPfP5/556dRVNDGQrhlbcpbB4H9&#10;Mc/niueUuZnuUaPs42HBG3sqnGccBtvHXH4/rzn22ND1l7SYFvm3N8vJJ/z396w0Z0UM23djDfMC&#10;eowen+c8kcVIkjYxuUbdygAn+n+fapNZQUlZnqXhrxUqlRIPm2cfNux7A/569ua7rQ/HphiQeao+&#10;7yGHPPbuP/rn2J+f7XWZ7aRc5X5fvevHqMjH65xxzWpB4zubRsEtujGPvAY9u3vjnoPy2jVPOxGX&#10;+02PpXT/AIp+TBvkuN3y7fmYng9jnnHLfh71bb4vMBsS4wrc8cdPTH8vX6V80/8ACx9RjG9pVxkD&#10;bv49MnA/pn+ofiVqC/IzEEYOC3Xn/P69hWv1i2x5zyVvdH0x/wALWwpC3J6Z3K3A7Z68de3r+FH/&#10;AAttsbTeK3fdu/X/AOvnjivmb/hYt55e1pfu/wABH4Z/yfb1pB8Rb9sNllLctjvx19/6fTqfWRf2&#10;L5H05/wtvI3JO3zcc/THr3/zmhPi1A6qPP27lA3Fjjr069eMf5Jr5lX4i30gKr83RV9T+ApR8R7t&#10;nLpI2Dy3A5HXJ647e3Sj6x5h/Yr7H0yPi18m6Oc88ZVuM/T8P89KaPi0OVWfLNzIWbn24/znvz1+&#10;aR8RL5SD5jKN3LDsPxyenb/JQfEnUfKZs/Ln+F+h9Ovv/wDqxw/rDJeRy7H02nxdMaYW5K9/mJ7f&#10;j04+nSl/4W9nCpcq3JII6r0/z+H5/Mo+JV9vIUt9315Prz9SQM+gpP8AhZl+jAxblG4DqcDP+R04&#10;470fWEH9hy7H04nxa+c5uzHjn5e3HAxzzx7/AFpyfFkjhrraPRjnH096+Y4/iRqESg+Y2ePukfj7&#10;+tI/xJ1BIvNk8zt25Pfr9Mn8Diq+tE/2G+x9QxfF5lk/eXO1t3y/Mc/5H9fyB8ZDux5rZ4PDHrgg&#10;9Pyr5hHxMuFVSCT/AHv3g/l39ce9C/Ey/OXMvyhfl+bjjOfTp/nGKPrD3K/sOXY+nR8YYy423TfK&#10;x4JGBwOPYY7Due9K/wAXhnzDN82SOvDH09+M/wBenHzGfiZetKI9/wB5flDHBPf09f6dDQfiNfq/&#10;Ej/7Q5JPPPT6UfWGP+w/I+nm+MgLNuuywbhlbv8An+HHPvg8lw+MbbMeex5H3SPXOfzzXzC3xK1A&#10;BBI5ZjztLAk/h78kfTsOaJviRfeYA8jbT/efbk/n6Y/P8l9Z6D/sKfY+oh8YwcYuPut/e5yOjc8N&#10;yBjsMce0n/C5QWLeacjO7axzn/IH+enyyPiPfyZYNJjkZUg7eevPGeDUifEq+K5aXb0X94xI446/&#10;XGT9OlP6wH9heR9P/wDC343Cs8/O7pu+mO/fj/Cln+L6kqrXO7d/Bnjp6H16fTrXy6PibqCDaWYg&#10;8LkYz6dM564x9fTFA+JOoKn2dZGZst1z29j7flR9aY/7Bl2PpHVfimJhjdztOV8zknniuS1/4gZT&#10;EcnrtKt2I6n06n6H9PGW+JOoMmwyEbujbwoC9CPpn/CoLvxtez4Dgr8y87h64OPfPHPHvzms5Yi5&#10;vSyeUNkdd4l8YCRm2k5Y4+Y9Pb/P0rhNY1WSd2XftXGOGBJyP8+9V7jWbif5HnZu7blHX078f5xV&#10;UuGm8yRm3K2WZlxgE8545P17+/FYuSkexh8MqSN7wrqQsyoV1CqQP84z/wDWr1TwT4neGNQkuGH8&#10;PX8M9Px6evSvELa8aPaztuUEZ2tlRg9s+n4f1rodF8VPboqiZvM25AVjn6+3fv8Az5uEuUyxWF9p&#10;F6H054V8brAFVJ1UrjjpwOAc9s9+nb2rvtE+JItwGaVgnX5uR2A+uOo7d6+VdE+IBj2mOQdMb9x+&#10;vX8R/npv2fxXjijWUTnb1H7zGOvJ9sV108RbRnzWIyvm6H1KPintVY2uxuXuzHJP9P50kvxWiCbR&#10;d5Gen06fy/rivmE/GGT7Oq/azx97PH5Y/L69etV2+MYlCh7nIPA28k5z/n/JrR4rscf9j67H1K3x&#10;WhWTP2ncScSZbp9eRg8n6Z7U2T4rgsUS66IPvHpx/n6fQ18uN8YZSmJLnDbQVGR0zg857k4z6Ux/&#10;jJuQgXb42k7tw4Xpj9f85FH1o0/sXyPqY/FVA/8Ax8Mxx93/AD2+9nHv60xvi2NgRZwV4Clj2x1z&#10;jrxx+XpXy1J8Ztz7m1CNdwPzNJjBxx69uckY55x0qvL8ZFl2tHelW/vMxHU+5yMde/ej613H/Ynk&#10;fVEvxcUIxN5tyxyM/h6/y/8A1t/4W8GO1Zlx97/WAjqefxxXyrL8XmTMa3e07ufmx06D07/5IxSf&#10;8LqVomZp/uj+916cHnr/ACz71LxXYf8AYr/lPqkfFxXOVn54wM47Zx169vpTJPizCzxk3Py+Zldr&#10;cexGa+Un+MsixYF2fm/u5C4GPcdj06fXPDJPjS4YCSaRVdSfnwCGJ44zz9Tjmj60V/Yr7H1bH8Yd&#10;gIEnzFju2sD2/wA/4+kf/C3F5VnVlZup5Axj8uv+TXym3xjTazPegKO6t75zz9P0/OMfGPLM0cp3&#10;FfmbdyOBkfp9ODR9aKjkcv5T6tPxgjVeLlgvXb74OD/Lt7e9MHxgjLbIrkqP4cORnp1/Pv8A/Xr5&#10;Ub4wM3LXIPO3j2z2/D9Kjk+MBJCPMWyoAznJ/n146dz+NS8UaLI6j3R9Xp8ZEBy12OP+mgPHHQ+n&#10;+PSox8ZFQ7ku16Dv2+pPH+frXyqvxfnCbXnZiep3DG7HXqf8n64a/wAYWHzGV8M2Btwzdfrjt3qf&#10;rRpHIX2Pqqf4vqGZlm2/3fmwSB/LHvzx702P4vLy5uFbr/y06t+HU5x+VfLL/FqQv5bSN82G+9n6&#10;evX0GcDPPFMPxddkZ1uc/MRuSQZJH060fWyv7Bv9k+qR8X1UN/xMfvbQPmxz9Dx39O/0yo+L8e3D&#10;3oyzZxxxx0+nb+VfLH/C1piF+dh8+NysF+h5PJII/D26i/Fa+lTIeQlD83Tn26df6/pP1rzNFw/5&#10;H1Q3xbDEx/aE+ZgcDGCxH8z788fWg/F2P5k+15Vl+fvkY6n1H9K+WY/ijeyFi07BmyCuPUdfp3yP&#10;WpH+KF7hkDuflBb5geozkY/nSeK8zSOQ6bH1BafGCK1u4pY59hK7W+baF9OmDtHXGeccdjXpHhD4&#10;7aHqdwsdxqKrJJDjylk3KrbM5znB9B9frj4Tk+J14xaMOy4JMhXOMZHTn1+p+lJ/wtLWrS4iuYJv&#10;Lkj3fMJP4eQRjPQjqOhyc9s8OIp0MQr2s+50RyerHSLP02j8UWWpRNe20ybigZQD3KjqOeQR9Mnu&#10;aWx1qza5aLzF+XkbcccHJ6dfbp7c5r4X+GH7aevaDMNP1+WNoY41k+0M4VjOHU/kATnrwpI9D7h4&#10;f/af8Ca+zXdjr0YghKo0u4gqzq2AemDlCfpj1FeJWwVZfDr6E+zq0dKkWvyPoW/1027TeZcAKp7H&#10;qO5xx7+vrXN674hRG+bbyoO4jrzk/wCc9veuFf4xaYiZmuIQ3OZI5N3b19OOR1z6EHPGeMfjbo9i&#10;kk02ooGSPd5Z2nqMjnOMHPBJ288EHrxvD1ua1mbRlHY3PiR8Q4LWKRluFZlyR+P48g9c8cV538O/&#10;jnNF40h0e+INjfTGJ5JAfkLDAbP5Y9s9TiuTu/iVp/jnxBNpVxqckkhj/cKAuM4yw68kZwccZzjO&#10;M1X1rw81k0V1BGY/LbKMrFcHduLDJzkD07D+EYz6eHwXLG8zycwxXs5eyUfmfUGnyzJcNGAuMgqR&#10;3RscfTPbP1xWlveZIkikVSYWV9zYyvHGcH+f8PtXBfDrxVLrHhC0uZomaWGIRXDtjqFCngcjt65x&#10;35x19teTywTMFVlUbt23dt3fdH6/l9K5q0JRdjmoy5jWsniMH2aAhVVvvY+9kZ/XH5561qWoazm+&#10;Vcqfm+QZJxx/Pt71gWd1GGjjglJVUU7uvykenQGtaznRDGs2F37QJQucE9AfQdPpmuOW52xNSN2U&#10;hVdeONw7dh/P+tXreFQ4jDqPmAbnqc//AFqzrKRpmVmZeFyvfjoTnH1/yKvW0kjJGDFyvC7Tx0qS&#10;0aunyyf6qFvldcAf3uela+nTu3+t+9nJ4yaw7eXYw3H7x+7+VaVjKsThpJMnr6UIDfs22uRk/KOv&#10;H4fr+tadqHMfHC4BrBtJpGiEqkhV4zu53c8d/wDP0rSs7ghVjDAf3mOaBcvU2oXQ8H6YIPp/n86s&#10;R4VWLDuOc1Rs5dx4GCGx1/xqwHJB5/z60Gcty0g5wee+aegDN3b0C9v8io4z0Pl8Beg9KfFMQOp+&#10;b+LNCETGNMb8/iKkgQjmSQ/N0HpUKSHaOGP49/8APapI5NwLqduOFz1/z/hV3E0ybyI2DMwoQY/d&#10;5HPH3utI0oCbVXGW705IM4z/AMCDUCRFLKykuFHTAx/n1otnMjfKjBh/Eq/59akaKNpMyORg4/Gi&#10;FVLNIGGNuBUGnN7o3mNiwVvl6DA4oZpCwzGeP4qc7GNNygbtvp0puC5Vw/0wOR/9aqRAMij94COe&#10;g4GB/nNAjUtuLLxzt5596Vl42jjnv2/+vSBnZF2N0/i9KCbkkcMS/NjO7P4VDKieYVVzt/iHpT3m&#10;+XdlT8v3u4pgwylyOSfalYnUpzhkBVJAvTAJ+7/jVC7/AHSs+z5i2fm6f5/z61fvmTLDP0289+lU&#10;XzK2N4J6AtRLY0p6leF2kIWMr33HP+cYouHCw7MN1yct0PPP9Kk+SBgdo5I/Oq1xIzR4zt/vKWz/&#10;APr9P8mkbxV5GLrenRXUXmSY912nnj1/P1ry74gfDvUpmS+0RFhnjYlHXjccd/yPr1r1xzG5Z1zw&#10;wDcZA5/L/Paqeo2EUyiWQ5ZgeuMgnH+R+NS5HRGXLsfPd5e+I9JYreaZI8gbBkTnHP0x/hVeP4iL&#10;Zr5EljIsjMoUPnJP0xweRXut34XthLvWBHxjayrxise5+HeialG/m2iyfL8u7p6Y9e/p3oRv7Ry3&#10;OA8G62L5QzIPMxnnqfz7dD6V6VZJa/YR+6YhsNuBHUDofX8f/rVmQfDrTI5M2NnsdONqnoevf2/z&#10;0rRgt7qASW0s3G3lWHOM5PH/AOvr34rSLlE56iizQtYrGC3X9wuXzsfHPb6nP+FVdRs7a72qIl+8&#10;CPl/z/n6VJbqY5PJlXd5g/dnO3PBP49/bnvUsVq5dlDKzBuIwg/z1pupI53Hl1OG8T+CZL928pdp&#10;yGXH3sc5BGefcD/69cXJ4Y1XSrjdbR7W3HzS3zfyHr9K9pu7Y7TEUb5R+7Vevcn8f896y9Q0ZJH2&#10;mH5eisq8DjnHHv8A56041JIlSctGeR3FhqzhvtUfmRtlfl7r1PBOCOOR/QYrX0TR9QlHkLH5eDtM&#10;i9xn69/b36c11l74dRSVZMszY2jPHvz/APX6Ve0vRGjRY1Xc2wrt7heSO307enStfbdjOUe5k6V4&#10;fFkqu24uAdwt1+9/njv7e9Tana3M1oybV+ZsDy1xleg/KtieEAtIgVl2/Lk84weSO3bn/DFVogt1&#10;I1uVXawy2WwT6j6/1FZSk+o4uxBpHhLTrWBXt4v3hOXLfxe/14/T8tyGI2sJWOZtu4n/AHVz0/Oq&#10;9lMqKvmNsIUsC3+f/rfnUk8kUMHnQn73D7eijufpnHocelZSNkXIyilQA21eCdx/Lv8Al/jVo7C4&#10;Z3/vN979f0qraXQlQh5PlU45bHf+dTh0V1zhScfXIB7fX+WKi5dzTs/MIHGQwzuP1qw0yk5QfxY+&#10;X+dZsNw0beT5hb2Gc/h6VaM6EqS2M8r8vXn+VVES3NLTrveuZM/Lnr1HtV4Su0S7vvbqyN3zBg2P&#10;lxgt1H9atW1wpjGx+nG7gZ4/x71QpWZLJFkvE7rtb7uOvH+c1DdKSGjB6g4FSTyNCuHYZxnDDiqd&#10;/dlH5YfMCCy//q5raJi5FWe4MkfmuVDdBz157f55P4Vi6nMiIWjlwvRl4z/n1/zi5POIziNf3Z/5&#10;5yfn+PTH0xx3xdTmAhbfkqc/MwwG5/xP/wCqqDmZn65PEIfNkXqAc9DgEHv6Efhz+PL3ssdilxqM&#10;s3+rjklLDK9F3dOxGBxn/GtDX7ovIkUTMwAJXv354H/6/Tvjkfibetp3w28TX8R8tk0e5fzM9Mxk&#10;Ag9iMj8q9TAxvNM83E/vLRXVpH5+6leXGo6zNqFwytNcTNK21w3zFiSMg9yf/wBY4r7y/wCCWvw6&#10;aXyNQFu2HbKkqR3/AMnnua+D9Jtbm91C3jEDfvJQA20NtJPXoeAfY+nOK/Wr/gmr8Ol0vwzYv9kC&#10;japVRnB9+vH4cfrXqYdc1VH0nFGIWFytxPvb4U6Slpp0KhcBYxXpFgmFFcr4JsTDYpg9VH8q622X&#10;Cjmvpqa91H4HWlzTZaixUqn5etRxjnrUi5H4VdzMGJxmoZ5CoxmpWOBiql04VT7UgMHxNc7UY59h&#10;Xn+pSb7k5Oa7TxLcfI2R1rlZY0aVmK/XNefiHrY7qPuxuZ4klHGB7VIk0oG3/Iq0LWIjmP8ASl+y&#10;R/eCe1c5s5FZnaQ5x2oVCpzmrAtEzw1Btgf4ulTysXMV3lIOffH0qvdN5qcirz2yOM7utRy2C+tS&#10;yotHO3Vh8xITH0/lVaSORF+/+RroZtOGfvAc55qjNpbEklutZSpo3jUMQztCd4YjFPbXLxDsjZhj&#10;vk1cm0uT+Hb+Waqz6awOWVcdfvVl7OS2NOZS3Gp4hu+nmt/310ra8Oa5M0oSRzWGbIjny/p71Pp0&#10;NxFIjJGeuWFaQ54yuyZRjKNrHqug6gzxjL1sLLvGQa5DwtJOUUOT9a6cTrDBlj2r1qM+aJ5NWNpF&#10;gvggZoEhP8Vc3qviqO0ch5AMf7VV9P8AGtrdybUkB9MNWntI7B7Ko43sdW8hUdaq3GrRW/LtUSX4&#10;nt9+ev61xvjnxC+mQvLluh21tTj7SVkYy93c7EeJLUHl/wAqP+Ektf74rwWX4vzqzASEbfvcdKZ/&#10;wui4Tli/0Fdn1Ct2OZYin3PfT4ktc4D0h8SWfQSCvn8/GuQfKZm9OnHSov8AheMis2WYjGTt96Pq&#10;FbsP6xT7n0KPEVpj7wp6+ILM/wDLT6V88p8c1Y/PI3fpk49v0/z2efjxGoU+a3p93r0o+oV+wfWK&#10;fc+hDr1oB99frTT4gtOokFfP3/C+YQRumb5j/dqGX4+w4BSc9MsAKX1DEdg+sU+59DjX7b++KUa7&#10;Z/8APT86+dv+F/Ii7vOY7f1FOj/aDt920TfMv8IpfUcR2D6xS7n0SdbtMYL/APj1Idcsv+eg/Ovn&#10;s/tC2WAftJ5x93mqs37R9hHwLjcB3VuD1qfqWI7Fe2p9z6OOu2ecCQf4UDWrPGTItfNJ/af05TsN&#10;zyCPu5P9KsW/7S+mSL5jXvH6U/qOI7MPb0+59HjV7Rv+Wo/xpw1W17SV86x/tKaQTn7YpHsR16fz&#10;/wA+m9pHxmttSRZIZ9+4ZGO9Y1qNSjHmkjSnKNSVontZ1a1HG+gapbdPMFeN3vxajgDETdD/ABNV&#10;U/GuAcGXH6150sZTidkcLVl0PcBqNt3kpx1CDtIPzrw1PjhbbmJueOu6r1v8Y7SUbvtOB/vUvrtP&#10;uN4Osuh7Gb2HuwpPtsB+831ryUfFu0zj7Rj6t/n/AD9KdH8V7Zj/AMfOATxzS+uUu4vqlbsesfbI&#10;ehenfaojyGrylPipagZFx1461MPifacAz9qaxlHuH1Wt2PUPtUWcBvwpBdxY4b9a80/4WXb42Gfb&#10;/wACpx+I8R4E/wDP/P8An8j65T7h9Vq9j0kXMZOd/wCtKLlDwWH+Fecp8RIicecealHxAiHWb6/l&#10;T+tUn1J+r1F0PQjcRf3qQ3MZ4zXn7fEKHH+u9vvVG3xChH/LxVfWafcPq9TseifaIc4LinC4iPG+&#10;vM7n4l28Y3G4zVOX4v2kPH2gr/wKp+tUe4fV6j2R6z58eMbxUiXEeeWryJPjFaH7twauad8V7S5m&#10;WNbj7xH8VCxVPow+r1ux6bqM6mBiGrz7xdcosu4P3rcg1x762DAdf71cD8UNWbT080uobrSrz925&#10;NOFp2Gy3Q3Da33c/56/54qPzoy3DqfcN2rz+z8ZnULsrFc5Oc/L2rpdLS+vgrqW6/NnrXB7bmeh2&#10;ezcdz0fwhcB41OR6fSu2tmAiArzfwpDdwoFZj0rtLR7toMbm+tehh5e6clX4jWDq3+etBYc/N/8A&#10;XrJae4iBDO3X15NUb/XjZoXebaOp5roMnc6TKlck1ynxG8ttNlRz8u05rJm+KFtBIVNxwDhjuHFc&#10;94w+JOjyWcxub6NfKXMgaQAj8/8AJ/Oto06k9EjGVSMd2fDv7Xngm21jx/5qqpfy22AL/T8vf8q8&#10;d/4UDb6+zw2VgxaRm3Fc85PH8/wzX1x8Q9a8A3evSagqR3U3lMYWWPdzg4Xj/wDVWLpPi2206yYz&#10;+C/JuHVh8rbVUZGMj6AHH1r3qeH/AHaUrHi1MRL2jcT5V8T/ALG+rro7309uy24XItyvXpzj6fh1&#10;9efmH9oL/gn3pXiV7qaDTfJuArNHNGpVuvfr9O/PfkV+oV9qmqanoB0y+NrIWk+VwrYQdNuB1OT+&#10;YrjfG9j4CXSNs1nJcS7MySLD8o5x+X4cg0VMFfY2p4yfKfjre/B7VvgzPqlpceFPLtY9JlEt1vJM&#10;/wAnA2jrk4HFfLVwkiTMzRMrK3zMTg9fT9PT61+3Pxj8F/CDxHZst+fKkkg2qrL7kH688c+nuMfA&#10;X7Sf7GEN3HN4g+G9ysqxySPNb7cFOTn8OPrz64rhq4epT6Ho0ayqbnof/BAmx8GTfG3X7nX59t9F&#10;a2/2NcKGK729f9orn6D1r9uvDd1DBEu+3Xy3Vf8ASP4Wwc4/z2r+av8AZX+LniP9k346af4uvhJa&#10;xQyCO+iwfmj3Bsn1xgH144r+gT9nP4teHfj78MtN8b+FdbjvLW4t/NtXgkHPAyhHG0k8c13ZdUjy&#10;uD3POzKMuZTPXobr7WjLbv8AIodvlx17nn/PFWobMpcbo0B3ZP3eG547/Ws3SrWTTIEIkjz/ABfO&#10;CD84B/w/w6VqWF350aujjK4I6f7R/wA//Xr1LnlcvUtNDHMGlmRfMXO1QOvGOfehtLSXEgXAGcqW&#10;Yeg9fX/PNRpK8k+yQbTxnC/wjk1X8Q+LrTRo2RpP3m1sKvrjP9QauNyZW6kGt3n2O6JcRmIRs25n&#10;5ByWxj8vzrzPxtrV3qF1Jo2jQl3kyoXH3MHbnP13flXQatJrfia4WGMtbwyPjc5PyjcAT+S1saH4&#10;GtNOtmeVdzt8zSdcnHXP/Av0rohy09XuYe9N6Hk1h8IElibVb3dJJuLZYde/f6JWX4h+HAso/Lgi&#10;GSWGSpxgbVBz7gMfqffFe53mnxwx+XHEG+Ufw5XaSBmsTVdGkurCW++ysyom6Ur/ALzEcfivTrW8&#10;al9WJx93Q+XPHHhCCWPN3arHiT7ytx689scD8e9eBfGP4QPJd3WmXuledG23ZcW7jHCfP04/hbjv&#10;x+P3J4v8FRSQ3EMTLNbvMrRtNHyMA/L+Pyn6H2OPJvF3gC4uy1hpCOLdVxg87wVPTr/dP5+/NyjG&#10;US6dR07nx18I/jL8R/2RfG3/AAkHhCe52yKq31mJjsmVT1PbIOcZGf6fql+yN+1/8P8A9p/wFDrO&#10;i33l323beae8gDwnPK9epyijtgnHGa+Bfir8FopYJEWxXLBht28jK5Gfyzyffg1474D8XeP/ANlz&#10;4mWvj7wtLOscdypubdWwkuMMAexII/8A18ivMqUJI76dSNTQ/caQeapKTD7xJZOnbJH4cD6VXuZJ&#10;F3oTudR8q+rY4X8K8b/Y3/a28F/tPfD+21nSLny7+AeTqFnIdrLIgUcD0JbNevSys06BFLMMhBnH&#10;J6t+X5VzLTRjloV9StHuFXaF86CQtHKeRvxg8+4Pem2sr4xcMxMJ+Ztu3c2OuKuIXZuq+XHwOc7j&#10;3/Ws3U4Ziftts218fvCFz8vB/OtFroyfh1I7uQsq20mT8x7cHk5P9KmKqmZ2AXnIVfp1qGBy8Mbs&#10;VXK/MoAO3jkfkOf8ipJgZVVwNuHBbnHAHT/Pv9KszGiJLu6Wfe65U8dMDt296mnZ4DtCNtVvm/3f&#10;Sj94Y/MWFcL/AHsH2zUsG6QyNnbukBZT/doAniRl+WSPcqx+ZkHBz2HrTXnSNsRDaRgbfVj/AIZ9&#10;6ImUSESOrBssx7hRzjNQ3ZaSbzGTb1+8P4j0/IURRTehYtkDuNoO0tlCWPXoD1+p/CppflGxFO1d&#10;oUegHC/mcmq8LFcMj4/2umO36AMfwq1bzLODP833d3zDHUHH/joz+NDJv0BFWCBYQ/7thhTu6AjG&#10;f++cn/gVTW8n7xRIo3FwAMccgEj642rUc5hIRxGx3cHHp1P6AChzB+70+4clpGJj8teCVKsV+mcD&#10;8KkpE9w0hiSKRFVtuW2rwW6ZP4/otPCPHHmM42sNrN16Y/kWP1NVrZmmlaRN2xfl/wA/UbjVi0nJ&#10;wLpW+7yAvsCf/ZR+NSyt5DNSl+zweeqYVBnbjvxx/wCgj86ybYyeXsYhVwfw/GrniW83W62gXPzj&#10;c2PQ9fz/AKe1Z4mlB8p0zuX+HH61UfhJlK0iaMS/vEY/xNt4HQk/4/55qTT5Cixux6Lndn2H5cf5&#10;9YYrg5+bAYSEYHfnn/P/ANeiD93F5bp/C276bf8A61UPqmOldUX5Ou4j69P8/wCeGpIQdkZ5zjJ9&#10;OP1/z9WyyuY12rhlclvfk8f5/wAadCFIJA/iB+nT9P8APpQFyRSxdvn3cY/n/wDX/wD1U0BZG2xy&#10;8f4YoSVdqtMu0bsYVupz/n/OaZGqsGkjb5eoX8v8/wCc0CEkCpCNoDHHzf8Aj3+f88rdRsbzcwwQ&#10;uf1NP2bJCso5ZSu7HTg8f59PrSSRPHd7twxtI+vr/n/Ioli+UzyqCnzM3XH0/wDrVMsC7+c/n0/z&#10;/jThKkkmY3+XqPXGPWmxtIw3oOWUDcvbt6eoNSBIsMe9G2Nneep57/5/ycyKGEyqwVSv3vpx/wDX&#10;ozGdvOPnIJ68/wCf8806YRpOrK38A3HPbj/CkNCiF/JJx+Xrip0Z1Vo1k4b735nn6f59qBtMZEjc&#10;beR7YpqXa/MpX5hwD6sf8/57LcqOjImllEaN6lfmUcjp/n8qiZioUH5drN29z+f+fXh25vsy7P4V&#10;XP8A3z+tQ3ciMjKB91/utxjkZH+f8aYivO8q7YCNuRkY7Yx3/wA56+lVJVVhhpfUr7Dk/wBKsXsu&#10;5QUdtpHy/TFUp2cphsr+7IHOPX/P+Rm0P7JRnbyXZHLNubHfOd2P8ff9ay75tx3xJ8pCj5v8/wCH&#10;8saN+vzyE9C68jvz/iazLuWRbbeyHdgbhjg8A/lx+n1xQtzHvd4CNk8kDb6HIz+eevofrWLqBWGW&#10;NW5IwcbenTn+f/662tUmRVXLtuWT2AIGP149PfnBzz+pSorfvW25XHzHtwKqImYGqSqzbth4jyxL&#10;fn7/AK9+5NYzEhztjXuG47Z6H8+n+NaeovHNO0bsPnwGz90kccfr+fqeM/Y7/KU2nnaOuBnGfbpW&#10;xkXdFhXG7bu2qCePqff/ABrrvClk3mCUOCwyGU9GAX/PGemc965nTPltyZFb5nG7DZwCduf68Z/E&#10;9O28LwMqozTYkLL9Dx0H4jPHPHqK56kjopx1Ok0q0lilW5kmHy7vlKgqRjnP94EbsjuN3fO3oLCI&#10;LJuSZsxtySSTnI+bPrk5z/e+bq7BsXTrdkT5H+XewaTcBtwM5G3pzt6dCQw4wa6Cy3C5MYVdysRs&#10;MfRsNjAH+6eMcYdcHG0czNuhpaeuBuX+6u0KvAPt6dBj8B2Ki9aIsU3kxw/Nx82flHIUEfhgDnso&#10;zwRVGyfGMy8bcFsA5GM89R93PqCN2NwPFqyYJlcMoB2OZG+8Rwc9T2OTzxv+8CCES2WECxyN83y7&#10;R16E8rnH1AHbt0yRSTzNEHLNhUcYVVHPOfbuPzIPG7NLNGQysh5bhVY7c55B788Hp0JOMgYqK5mk&#10;hnwAGZmVdpO0DBA69uGIHpx/dK1USJBPcNn98NqqpHOOxI/wP484zmobmfyPuJubn7xznuc/59f7&#10;26pGkY2qzyyfNsywDAYOATwOmMe2OemMGtJEyo0Clh83J6EAEj2x29Mf7O3l2JKWvzQPcSGKNl3u&#10;wfzG3YzywJ/3SST/ALx7q1cP4pRpS0knX+JpGxk/MGzj6HOP9ofwiuxvVkJITPygfw4KcADGcYwc&#10;dcY4+7tOeW8SqMZCFvm6Lwc8dBxxgjA46LnHzAOJpucFr8IDtIZ23LhWXOSRgbj9QevXrkYzXL6x&#10;AVfcWOzByzc4/wAe9dVrsKzRs0cG0lgYQqnuOo+nbOOODyMDl9QilG6JEYsrnaVce5z+XHPr+FaI&#10;tGfpsssFzvIYKrYbZyTwRn+n+HWu38D6jP5ys7Mu4sNo5UcknGMjHqO34YPBs0qTbxujbcoXn7p9&#10;8Zx+eOD1zx0/haQ5bybnH7zEbJ6cDg8Y6D8sUSKPSo7xTI0R+b5cBVjIBzx2/wB4jAP8eBywK19T&#10;ZZJGKjczZ2sW9d3JOMeh6Yxg/dABhtpBMxUXK7mBxhV+c7MY7Z4yMZx1BIX5qi1G9LGRnuBJxuG3&#10;JJG485wOf4s45yCQOFrMm5zmpqoHkxwKW3Z7nHXjn64/U84xiebL5xiRdu5vmYcZ7/56fWte9ngx&#10;Gshdt3yqe3GD90+x+g75JrJtIne5UrGNhmO1mPTjPb/P5VRUWelfDRYzLHLLHIxBBXd8w64xyeev&#10;49+OnrGiSwsmx2/ENkHjHbrweO5B/h3ivKPh6DI6wxIwZfvHqq/j9T6Z7DmvU9DmHloWffuILNv+&#10;9yT1HuG/ENjdsBrGQTZsXe+SPAC52gL82f5de/HfnH3gaIGMYX7Q26N2Abcc/ebGMd8knp6k878h&#10;ok86XbjcqjIzxx6+3T8Mf7OKsbMRMJYh5bLsbzIzgc9MdM/LjGfUf3ahGZRKJ9lWGFgFVf3fzH5F&#10;HTnrwAOeo255IbMawqpWNo9ny/dKgY5/LqcYzj5sdHGLErwRKsckmN2W4k53cHrzz0Ofo3dgFjtw&#10;F2yNtA7Y4PUcD06jH1UH7prW5NiKYeUNguQVClgeeenU8+n1+XPVDUU4fClZAH34+6MHn0/P65Iz&#10;gg1PMpYea7FhtP8AH9D1/Lnp909CwqrcILBGuWG1Y1z94DnoB83r0x16jkqBRETuYetE3d7NcLM3&#10;ynywRISpVTgZxx78rg/max47pcAbEJRseXt6emAc/wDjp/wrTkuZWKQTR/vG4wZCxyR0BJyfwJ57&#10;daypLGQRvJGy4Zsbdw5z0GT7f3sVqRbQ6HS73z08yJCWjA27c7l9DkfMOT3GB70s6O7792cknzBj&#10;OPcjg8DuM1m6KxZFDJIskfG3b8y+hwRu/wC+SRnnFWvtsTL5kv3Rn50ywGfUjoMD+IVFveNFLSxD&#10;qdr9oPzq25l+8qgMT15HRuT9ciqotgrfvgjLHny/mOV+ufmH6g1cPlSAzhhtflW3Dawxk85KMenG&#10;QfpT8Rb/ACwPmVcbccr/AMBzuHPpuHX0q0Q49SCBnDLE8XB5VVGGPHbB5z/skGtS1gb7OBKN397z&#10;M4HbPT/0IHjv3rPFojS7khO1m5ZcYPbn5SM9fvAEDvWhFmERzRj7w/d7l/Qc/wAm/wAKTFEuCHBR&#10;cBf7uV7+xyf/AB1vwqaDZLctHI+xusoH3sAdDgBjjr8ysDUUQjEmChWQDdJ8pLD2ZQA3TnkMKtxy&#10;iK3Z5Y1MIb5tzfKMY74Kg88ghDmp1K0IbqSOODZt3Lt4VlG0f+yg/Qqa8/8AF+o2+p6wtoweRP42&#10;OG492Zh+p/Ouo8Y6nFY2rSjb0G5ZCFIB+vP5bhzXDW3mXM7XN9bNH5mWjmuFjjXcMdDLknj+6pz2&#10;J4rsw8eWPOcVeXNLlNU2Sxx7bYMq7vmW34DfXywoP4ufSqMl8sPmWluo8xePKt2K7v8AgMOcj6t1&#10;71NeTtJaiaUlljPy3D5KD/gc7Ip9RhTWHrMtzdo1zteSFRjzM741PuSUh6+pbn9dIq+5m3y7Gbr0&#10;62u57UMHbJIh+Vznk58oO/1yy151rF41jcv5TopY7Sscgjf052+ZKT9SPwNdbruoCazaJ28yFP4n&#10;XzIlP+83lwj8yK4mWC41zUF03RXaaSViphgkeVI/+/SpGPoWPbmuiOhny3aZpfDDwS2u+Ik1G4sV&#10;cbsjzbeVmbn/AKaOWOOOoHXivpjwRpFtZ2CIkUeMDaFUAA+wAI/LJHqK434SeAINL0mIGzXJ4zu3&#10;ZY9sZK5/2Tub/Zr07SbI2ycDdn5fmPHHbv09+notebiqvtJHo0aagrlyKJUUyIV28t7/AFzn9c5/&#10;2u1R3FuZG3O/HRdypx7c/wCfYd59gWTaG+b9VPbuecfUn/aHFREzOAW3bv7yLnP5Ef4enoOO2puz&#10;+W9FUBiNzAgEop9T/Tj8vwIzyNICjHazZ24ySM9efx/DpSLlmV0K7uyt2z2P+e9OjeEtnzt0e37v&#10;c57Y9f8APXGPyu5/WY9QwfzQoZuu3r3/AM/UU0EqOQ5UD93lvlI+g9v5+9GCw8tuPmwvmN1H59f0&#10;qRWQhQ3zFtu7cvTpkfT8/wBKQAsjxHHncYKnaMc9/wBR9PypUbDrKYt3+0VxgcjA7fXHHTpTY3k+&#10;4QPYsfx/p+NKkRRSwORtznb07DJ/znPpQAgRUHlqdu5csSpz+v8AhkYFPBz/AKuQrgZX0Hv9MU3A&#10;LeRBx8vTktnr2/x/KkLxlivmrubnbzz6cD/PIIHIpOQDy6iMxBT1I/1nK/Qn60IqF1jbcP7oGcev&#10;4Z5/zzQxLSsFLdMYGMAemPp/npRlWTecfKd25j0H9MjP6d6BocJmuFUfN3Pv756+p/H8yOzRjcqD&#10;pwqtjd/nNISvmEIMuV9g317+w/A9DwVVnWQlj8+0naeDx/P9efSqGkNaPIxIpWPb83J47dO4/wA+&#10;lPBYA8qF3fdLYIbrn+f+eKQPvUy9+23n35/yP6Ug5bfuPzL8voec8f57/TIFh6B8eZjgYCbuV6+/&#10;4e+D3NIhYYK9dxJGdvfr9cc59e3Wl/2mLfN8rNu+n19enqfUmlRlZ96lffj7vYfX/wCtUlDUZiGj&#10;k4DL3zx05GO/H1Ge/SkEhKkleo/hGOD+fH8qckYMmfLPC8scEn1A9P8APSnbgxXD4OV9M8D/APVV&#10;ANyztlG/rn1zn/P8w2R98ipIuV/u7SMdu4Hp+gyO1O8xS5SP5m6H8vT0Hy0TRttDsM7V9D0Pf6Y9&#10;OmT2oEIkjpkBsYXnqcY7+4H+eRS8RtGQ7MfR+cgZ9cZ6jr298U2RXU8hi3XjjHv/AJ7fmHY2fu12&#10;/MPuqvU+nHvjjsf1BgtyzHy1AVduVRfp+HtRnajI5Ab5Rnk9fX8/b86jwXXzI5flfnd19h79KkwO&#10;ZV+QbeGZuAev06/z6UEiOwZvkG1kGQq9uo/AgH6enpSRgBf3jfKOdg4wO/ft9P60SOyIB8q7ThV9&#10;OPb2z/hTgMFd247T91l4JOP60ihsg3upfldmefUcnp7cZHrQJMlhv74bdjj2JH09D+WaWPdu+Qbt&#10;3G5R2+n6dv05I9wGwHscnPH5H/P5UikIjNuUnbu8sbjgZ+nP4+3TsKcUSUKRKw252yZx+vOf/wBd&#10;ChsbRhozyvzc8gnt0/yPegFC3lKVbcuexz14/wA/05FpoA4OpZkWI42gYViCvTn2/rQMYIdm+Zfm&#10;YDbnqP8A6/8Ak01g4Pyhuqgucj25565x375FOVNoJWP5icKCp5/MVRI0eY0gSN8913evr+R/zwad&#10;J5ZLR7B14XBH5/56cUCMYw5CKVCtxx19u+f89DS+WrDfsy3VimDn/wDX+PWgfKI5w6l13Mv+0eMf&#10;0znr+PrTlL72wFJLfMv97gDP40ODE3zjaT95dx9/147fX6ptfauzO0NxjPHBwfb+X6UhWEYlAMrt&#10;xyvzEKT2/E/57U6NISjI8e7+EL2+hHt6decdOrS0ijzScfNlcsB9eT1ozvQqZjyw+8vQ59fXJ79A&#10;e/Zlodv4UyZ7na/Hrj1x+eD2oiCbdyR8sMfkB+n09s9yCRV6FlCtyrbvlOT1zTd7FtkbN8v8I3Z/&#10;x7+n6igaVxxKOQ+zeGUHHH1/kfz+ppT5gPnx58zblB06Z4+mf6dcYpWDqN8m5mXhiMc9fz7f5FRt&#10;83SMbiuWQKeOMc9f8/SgGtSZ2ZFaKJnb5sr8uMen8v05zTt2znzX+UkZGfQfl/8AWqMrGDtBPzYK&#10;lu/Tn+vp+QoJ8wbIyQytjc3QHI9uw9/XtTHyjvnTajMwGT97Gfrxjv8A57UNLjcXV87iVVmzj8uv&#10;X05z7VGASNpOFbJiz25xjOOnTnnPPSl+Xdx8u4fNuQAjtjnr/wDX/GnzCS5SaM7jIWyWYgjc3T64&#10;/wA/hSNcElgyDd1GOMf560wN8hf7wVfu7scHt9e3vjFPdyVYDqvOM9M//X96VyhxRictJ8zHDLID&#10;kHnv/nr9KTe3v83LfN1PbP449jnv3ZG6OGALbVU/c6hh7kf5680iOTExkdW2qd23nI64/wAmlcET&#10;yN5bttb5T/fzyfT+uP5UjPGJCqN93j5Wzn6Y/wAPzzUQcyIpibc2cLsYcj6D6/ypZJmK7nLdvmA4&#10;zjj17fj0PFA2Sq6cSAp/s7en8+f6/hTWcIPmk9Tu3Hj0+nb/APVgVGzyZUAYHQbVxu/z+P1GKbLc&#10;bGCQy/MAT8uMH3xke/f6ZoFzE3mbU2Rn5eq578e5P8j06d6HMSDYMbVB+bJ7diBj2/8ArjNV5HDt&#10;s3luM7sn/Hv/AJ9gStlmiI55YsDxxnPH5+uf0qw2TmQy58lSrLk/LnnBx+H6UvnGNdsbENg43dB3&#10;H9B/jVczgLkH5c45yD175/zimvKse351J5AXb9Tn+nrzQmRzF0XspYgXBLKuSW79fr6H1/Gnf2vc&#10;RneJjlgSyqSMn6Dv/nriqDXHybm57ths8f579OtN8yReqttzjgdB69+OabCXL2NBdQaPb5j/ADcd&#10;hxg//r6YpJdVuNgJkkz/AHhnqO/+fX3qgryFmJ+9uAVip/oef8/UqZGB3Ix5wV5HP+ev8vWoJ0LZ&#10;1CUrxN2yu4fxdM/lx9M+tBvpC2xJW5ON2OvJ/Hr79utU2lZJDuj4+6y7un17fT2FAYbyGjI3ctnn&#10;Bz/nqf51SKiWZ7qR1dwX3MPnXPOOw6d8frx2p/8AaNzKFCzN97KlMn64545PbHT2GKasNqyoo3MQ&#10;d24bVGQfbnH6U1JV3bt3yk9mI9PTr2/z1GJlz7VJv8xyv+zwTjjkfQ4/zjlpuJAyyq7Mo/nnPpyf&#10;w/LpUKvknLMDkbnU9Pof/r04/M21EGN38PuOePfjH4VIRJUuAdvmSfw5+gxjGP8AJ/qfaJGbG1fl&#10;XmMMNvHXv0yT6Dp071pWAkb94fmyNu7v+f5+9P3BXzv4AGNzDCD1PoDx3xz24oLsWBcThtyFmLNl&#10;ZGPU9j/P8+3dqSKpy0Y+XIXJzjA9PcHGB07HqKaWKpgwhNvDbu3T8u47ep6Use5gQzfKThmbjHXq&#10;Dj3H40DJC7su0c9t209jjA4HAH+e1OSb+8mNvLdeTgHJxx/nr1FN3DbtLhfXkEjGO3T/AOuKljiB&#10;YMFVvMztDdz6Z7/ifyoGhbdWBz5aH+FSvH/16cr3P3hKq5yHb+WfbOKI44xINrL83OQv9f044/q+&#10;INjbuweq71weOeAfTr+v1Ch8eDtyDw3pyP69e2Oo+lOAJTy0X733uhHOPXr0/wAMYpD5hG5GbI5w&#10;vGMHHr68/j2qVI35OPm3cZ6njp29P84pDHDZkCYegx5mcAjkf596kRgw8tlG3pubPt7fTt/jSQu2&#10;1kj/AIujfh059+5wefSlQSK5CjbjmPHGMdPoP8nvQBIoYyfMB8qg/vG/H+Ic4Pr3A96Uy/wCAKdu&#10;ByMjjr9fX1x9aiyw3PtLgKSynByp6t3x6D688ZpqykuVVwX28lu5x/nn6+4oLsSTStMDld2T91e/&#10;T5iM/X39TgCm+biTczBW6sylhnHU9euPz64PNRmQtuRtw3cnA5Ax3z7Hqf6VGZtyfvZh8o2ncvr0&#10;H5Y6ev4UmJEzv953YKAT8rNwDj+hP1446Zqa11W5s49sErKBKW3xyFWB6A5GBxjsAe3c5pmSQ8gs&#10;3r83HXjGe1RCYqPnDfKuGXd39P51KDRm7beMfEulqv8AZGuXEZjAVvLmOz5WONozgAcdP/rCpe65&#10;qWq3LS32oSM8km9mZs4OCc8njqeh4z9RVBBPlVTd97LfN/T1/OnDdI+1f4T8qr2zyO2c/n1HfGaI&#10;jTgndI6b4e+JDo+vW1zNc+WpmVpJAxywUqduf+A89znvnn6s/sq2v9Gt72KJG8613NsYhVJAyMnp&#10;84/IZr4204IbxJZSzcfNtUc54wPfj8+3p9c/s3eKLrxd4dk0DVFhX7OscNj++C+ZtDcKp2n5VAJP&#10;zHJJIzmplpE+Z4ioK8aq9Gdp8LdO/sx7nSdyjzm3ws6lgpAOO/bP6V21lK9rMrW6fdT92pxzxgAe&#10;vUcnP8gcDTdK+wXwnhjDNHyoGA24dBn/AD1OcV0+oxxxzLqMS+WskfnRbYyEVsDce3Qq3HtnjoPO&#10;rL2mp8/RlyyJrNHlVV3qvlMxG1PVcgfTHbHH5GtYlnRi7bo1JkjTcQMg9cD16/8AAaxLOWF7dTt8&#10;t5l/dxrzgbRxn0wQeOORWukonZIcsqs/zbsDCkg4H5H8OPevLn8R6lOWxqWUssKCWCHbtwzDd264&#10;+vOPpWlbSGT94D8zN2Xoe55+lZdmJGRomILn5tyr1z2P+eccVoWeRMs8kvyMcSbeQD/nHtUG1zV8&#10;4RqGyrLuy23vz7/559avQSbJipyR6A8CqCJG8S/Z4/lzuDHr/L/Iqa3kYfvFU/Nye2O3SpvqCOgs&#10;PLEfmOOh/wA/hV62uo/3ZUA9+eaxba4CR5Em7n7xXvVm2vQ7eY8eOMKy4/GqKUTpbS4jdVVmC7mq&#10;5EyqN27jp9Kw9PmVkzuwoKj3GP8AP+c1qW06OWRgf73IoJkaVsQPun/x6p1k42KvPr/nvVW1ujFj&#10;cPm+n+f/ANdTbhjPHXoOopmHUfCCs2drD3zUyrslyqcf7X61Es2S3G3nrinxjf8AM2AN350DXmWE&#10;AZdj4/z3qQOSn3yv4darqVdvKVuhHA5NBl+9G0nAP8PpigOXUmLEkjzAvPcU3Pz7WBx/e45pnGck&#10;/TvTlLMAWLdP4efwoEErssioAfugdPepoIAxxu/XpUaOzbSqdXzkdvepzIsR27vujr70yGNaJdoU&#10;svHOOuahdhnHLLj5vepg0cy/eyMdlpWRVzvHzdFzxR0JKj+arbgAvPpyaaShGWP09Pyqa9KACPHz&#10;dV+bjmq/l5G0nJ/vZoRW5XkkaR8csOSfQ8VXmRR86xsdvGQOn0qxPGYU2Qn5s5bPf2qs8W5ArSfd&#10;5+X/ADxSZSGzqSM72znJIY9+1VJ0VAczYbA3Feen/wCr/PFWHkkR9hiY55+Xuef8/wCTVW4lIUrK&#10;jfd5Zhg9+PYZx/8ArqWbwKl3DHGcADI5BPYf5/zxVa5IX5nGMfxccD6dvfPr+Bsyz+cGZ3O7qu79&#10;P898j8aF0JiMgD7vHy9fbj2z+XaoNYiu7xApuHzH93/skn+XX64qCVbe4yOisw6NgnBzjI9xx9O9&#10;Rz3MggBGdv3tytzRFKWRoPlYryVX+HrxQFxqQmMmTzGVl53dRz/9anS2aXc4nMY2tjcv9D06j/Jp&#10;8h8yL5hu6YDDGff07ioPOljuHR5Npb+Fm6egzn+tWpdyZMbAIYSu1FXYeZOueM9PxFENokI84DzP&#10;WMqMn5s/54/rTzHLJF5qITjJ2BOh6nPfgZqxp1mJrWSVYT85646d/wDP+RQQxHAKK0oZuDt+Uds9&#10;O/cDnPQnvVO6jiD7vJChV+fjoe+eMf5Na6W07F1cAsw4P+znHX8T+VZWpLLDMUbChv4QwH5jP0/+&#10;t3uJm9zLMRZWdk5znoM9OD69R25p9tZtNu+zja2dy/N19sZ9KtsyxQvvhLFvlZduVLfr/n9JbRRM&#10;u6XCybuiseOcZz9T/wDro5RNuRnTwKIT5kKqy/KBz06/njj0rOu4VtdojVmB5J2jgj046ZB6+orf&#10;uIY7dt5iLAfdKk+vqQf5/wCBxb+2lubsvDB/GMKOv5/5/lWcr3LjFEENw8hMaozbBgryF5xx+v0/&#10;rOJGYsCPlk/h9DjGc/57VRv0a1usoGVFX5sdAc9P8+2O9VTOY5hdFj8zYb5idwwef89Kkfwmol7F&#10;CrRoD5hyFbG3PHrzz+P+FXLa6gYr54+62WXcOmMH/PT86wnuERoo4GTbK3C4wWGOePz/AC/ClOoS&#10;qPKdy/Hy5zgAd+B/n60kVc6e1uRM+Yo8BeD71fimDHax+nPB6+3H+faub0zVpEgB8z5l/wBogevP&#10;+PtWjFqKyOGD/KzfLzkj/wDVVxM3M3IGWM+WB93p7ZH+fyp8U5Rtmdo3dR78Vn219E0SFJPvctnv&#10;70k80q/OpH4N1PrWgRn3NWa4BQn/AGcfQ+nv/wDqrJvZGRA5LN8u7du/znrTDf7Y8M/Xr37/AP1q&#10;p3d15pXc5A5JXb+GP1HtVxJeshL3UY7eEjZI3PO0MSfb5fcVka3qKOzK6jlOjY/E/wCRS311Gi+d&#10;5rBjnv198ZrI1q6mkhZQC3y4b2Ix6+1aRXNKxEvdRmXVzExdboMxZWw23gsMkewHHTPY+wHmP7UP&#10;iF9D+AOu/Z22TXix20fznIV2G7BzuBwp9Ov1r0ALJvWXyvmaMEdMElSBxnPp64yT9PF/24L6WP4d&#10;6X4cjJ3Xl75qLnczqi+xz/EO3YfU+7hY8sbnFh/3uZUof3l+Gp89fBHQW1/4i6dZpHJlbhSPmJAG&#10;R1x27enWv2x/Yo8CLofhOzQQ7f3a9f8A9XNflL+wX8MbvxR8UY72a1ZhG2F/dnr0IPGOBnr6gV+2&#10;X7O3hEaRoNrAIdu1V5C47V6WAhzTuTx1jOWMaKPY/D1v5NsiY/hrdhA6AVn6bDsjAArSgUdK+gWh&#10;+SyJkGamGMdKaq07+dBJHJnHSs/UZQqktWhIeKx9YkO05NTJ2RUY3OX8SXAzsUnGPXpWCCM8nv8A&#10;nWhr8xkkKg/xVmoxHGf1ry6lSMpaM71CUYq5MD8uKUEdSfr6UxMkU4FuM1Nx2Daef6UpTtuoTptL&#10;ewpwbJwRQVFEbqcct6ZpHXd1FTHGMgnmo5cHIPWoYFWaME/dqrMmP4auTP8ALjP41VmfnAFRIqJT&#10;mjOMAt6c1TuQwGCT+FXZ/mB4qpLu5JI9f/r1JtEr7QORVi3jUsNy981GAoGRtzn5qmtUZHUE0FvY&#10;67QHEUKuwNTeINfjs7BnPYVWsC0dsqiuW+KOryadoU024jahrqlW9jRuXl+WyzHFwpLqzzD4wfF+&#10;5smktrBlZlU/xcCuY+Gfxp1mbVEt9RlyrNgNuIz0Hr/hXmXxQ8byLqLC6lYbmO4beg6fp/n0p/w+&#10;uPtMyyiTHf8Az26etfJ/2xKpiuVM/bcR4bf2flPtZx3W59seFfEzX+mLIX52g1i/EycS6czA+30r&#10;M+HN3L/YsLMjZ24qz45lD6WwKk8V95ldR1OVn8/5th/q9aUex5BcFN7FiWYk5Zv8/SqDgF8GPtng&#10;9eMe1WLqZkY/PjLHjNVRKAc889unavsI7Hy2zIZBl8R89t3oOf6/l+tQ4ySsjbuzHP8An9anaTnA&#10;H4+vB4/T8cGovMZcnb/vbT/+qqKGKCruVAG3jA7/AOf896TAYZc569e/t/WmjeDkp8q+1NY4OCwY&#10;Y55PrxVGUlrcbIsbIXK9B6kY9B/k9veoZvLHymT7vc/ln/P9akDM5IP5/wCf88VHIWfDso49+Rz/&#10;AJ/yKoXLfYj2AgsE+UH5s+mf8/pUXl/LgvllOOnv0/z/APrsyfu4gWU+uPaqvlyE7dp9eM+tBXIV&#10;ZHIPHTpyf16f5/E1m3W48qoP90f7PP8A9b/PFaVysqIxMeMdf8Pp/hWfdqC6lufm9CPXH6f561Kl&#10;Fu1w9nO17GHeo6Sl/mbGd2ex/l/jn60Q3DBsK2GI6f3v88e/PX0nvklSNl5/Dj3z/n/69Uo3YAxg&#10;5Yttznj+XWtNw1L1ncsI8qW/4FwM/wBPpXq3w7DTwRkt8v8ADu4x/nmvH4pSkqjLYY579OnavZPh&#10;VmSwQt1ZfvBevt1/z2rx860wp6WWLmxFjo9R0/cW+Xb/AE/z6ViXunIXyEPXGFx0zXUX2wnb04zW&#10;Tdwo2QBuGPXH+ev+e/57V7n2VNbI5uayzI2YiTnIbb09v8/0FXbGPyc7foef0qzLaLuU7RnIxtH+&#10;f8/q62gWM8/54rjkdBNGjgY3cA8H/H/P51YhQnnHfn3pIo1x/rMeq/5P+cVZVSSV5Xtjb0/z/SpS&#10;aENjjYnPPJ4FWIEcMo+8uflPX+vNEcTZYjuO6/lVqC3b7mAD29PzqkZSCONmHH04+tWEiYDBODnn&#10;Hfj/AD61JbxE7ePT8OasxW7AY289QKrlJKywuFwuR/d+brUohZjwvTgY/wA+lWUtzjAX/P5VJ9mU&#10;gbkyCvvVKJmU/KkHyY/LrTXhJT3xxWgLdj8uPc4605rclv8AP+f/ANdVYDEurBZBtUZxxu61lXvh&#10;suu75mOOvpz9a642QKj5fxqGWyH39n/1sVTjzEc0onEv4ew+4FsK3Tn6f5/rWl4X0tYdTjJLZBHK&#10;mtS7slHzqPbp19qdoVqV1BQem7iiMFzDdTmieoaBJFbWCs69F6Z6cV4f+1B8TNL0CF0uLhVzwNx/&#10;T/PTivXLy9NrpZwf4fWvzz/4KI/EjUf+E3s/DtpcP5clzmZV/u88fia7sVXjRw+prkuT4jNMby01&#10;tqz3b4G6la+KL5b43fmKfmHT5ueDx35/z2+jfC+iWflKwWvkb9j7U5JdMt1mbcwjHpyeOtfYXhRv&#10;3Cn1FcuAl7TUyzXDyw9ZwfQ6rRdDtvvqv8VdNaaPCYgOgrH0T7uRXSWgJiwRXvU4qx4M27mbeaXA&#10;h5rhviPDFZ2cjiVl+XNehahknGa86+LjbdGmPqh/lV9Sb6HyT8ZPiNaabrJS78crYqzFXSa58voM&#10;g+3XGfrXk/in9qr4SaA0kOs+Kpb2SGMGNYYnkZ2IHcj6frn24X9se1N549kaIszfPxyc4HOOvP8A&#10;n1rwy78KyyxM6wSKpbOdp7+vfpj8vavr8Hg4/V4vyPBxVSSrNHqni/8Ab2jhnmPhTwY+5WJgluZg&#10;Mfh+I7jv+PlXjz9tP49ajrH9uaZfw2UKjEdmsAZdvfOck9u//wBfD1Tw7sLFE6YZvmAC89Pw7n19&#10;Kzb7QzLablQd925j2I/w/wAnmup04x2RnTZbu/20/wBoHVHjtb7xrIsKdYrSBIwT/wB8np+P4VL/&#10;AMLn+KWqQi4/4TK+cPtO5rkjj1zn8/Ye9cJ4i8L3Fi/mjayrkEcnpjtx/kGk0XU57FxHMn7tiCw2&#10;8g9flx378f8A6sZqWx30fZX2N7WvGXi29cy3WszTtyrGbJ+XPr/T3PQ1T0+4ZwPPl3Lz5it39sHt&#10;19/r1q1LbR3VstxbyR+W3K8nBz7j2qmsDQzN+827eSdx47nqOorjqRdz0YcvQ4f49/s2aH8TtAk1&#10;DSYNl5EuYzH0B6+ox+WPrVj/AIJU/t96x+x38Xl+CHxfudnhjUbgQxyyqf8AQ5s8PnP3T3/r0r1D&#10;Q5vuwXESbXHTOcA446eo/PFfOf7c/wABW+yr8S/DdvhoWBufLA4XjB4/E1xVIypS9pEKtOnUhZ9T&#10;+gLwpq+i+PPCi+I9H1FWhlh861e329OPmz3z6ev4U6LT9YtBII4G+6x8xlAyABX5Df8ABGb/AIKo&#10;XGgalbfs0fH/AMRE2UjBdE1O4mwUYA/umZuSSduOnWv1x1HWE1Hw+t5oV9+7dP3P7wt8pwTxmvTo&#10;1vbRujwcRQ9jLlJpvENtb6Y15BFuk3MqqFxgnC8fTPH+7WTY6FJrt5/a18hy0ysY5G4wQT/LHX+l&#10;WNEtjJp0dvdIS+3d97kY3Hp+IroIYIbW3ZQAyrwq9CRjH9D+Vdkaltjh9nzbkNrbW0DYaFhtwCwQ&#10;fN2x+JJzUssxnfaFYfNhtoHUnHTuMZ/yKdLIn2KSWWTduXdzjsMk+/WqMMsqPHG8MzR3FqZLWeBg&#10;QGBwM/jj9a0gr6ky00Qt8GNlcGzeF7iJVMcUmVLkscDPb+H1rNk0+B76aWwikgFyql7TziV+UcYH&#10;uFX8zWpaq93ex3FxJ5pWNY5JNnAXp0HphfxFPk8q1fMSt5h8tfm5zgFT07/1xWnPy6GfLfU5rUPC&#10;STwZuNrBeflXCjBXt16e9crf+DLWATyxRNtlmDTfL6ME6duP/Qvwr0wWzXXy28rL5i85XocYx9ci&#10;obrQ4buOSIxZaTPPuQG5/I/TiiNV7MJU+qPnXxz8NI5rUs1p5m0Afe6gZBP9fxr57+MnwZhureWD&#10;7BmR15xH97bwecdMev6c5+9NZ8H290rWzwho97BCO3Q4/wA//q878d/Ci31SLda2qyDPmFtuf94e&#10;3TOSa6FKFRWZnGVSnK6Pzh+HHxC8ffsgfFdfFugzzCzaby7y2jJVdpcHdjpnHtyG69K/WD9mv9oT&#10;wv8AtA/Dy28XeHtVimmeNUk8thlG2jd9O/XkcdK+If2gf2ere8tZzNaAOF2ybYycEfXpwfb6evlP&#10;7KX7QXiX9jL4wf2b4gvpl8OX0gS4V/mWNufnHpwxHp69q48TRa1iejRqqoveP1/MgzhIcRwnPzev&#10;Gf61VaZZpBt+XdnKYyAM4/w/WsXwT410Xxv4Us/EWiX6zW91GHVlcNuBAIPA/wDrVswBJJN7x9VI&#10;OF6CuRGkuxR1iCDSWS4P+rk5k2t/F2yewIP0zUlpcLPEskG1lkUHyjxkEZ/wq1iK6dkmU+m09Of/&#10;ANX61mXEMujPJZE/u2X5XUcjpnJ9MYrWOuhhP3dehoxuZolhRNu5ju9hx+QNWEtwi5Eu7c2WLccZ&#10;qG3uA8klwjZ+VVCr/e4/z+VTRIu3ZED8p8v/ABoAdEzEs0ucf+ygZPPv/nrTo4ndQH5JbcVI+4T1&#10;59hQFk8rcibhtO75fvAdO3rU1u+6XfIpzt+b35GfzPFBRJJaBY0Mi7WbO4qP9nn9MD8aRgnleWBg&#10;bvmXP3fUfgvH40oKmTzD86r+P1H4nAqGUyruUjc2cD3bP4dWJ/ACp1AaZWabzGP7xflVQvVs9v8A&#10;gRAz7GpYLtGjMKeVt+URv/EW+Zc47dz9f1fbfZ4Y/tCSbvLUfe5zx1/maZ9ntRD56Kyq2Wfd78/y&#10;7f7X40c1wUWWYhAIw4CqvHH4f4Y+uanMbu25MFh93pyc/wDxR/8AHazsyrkyHPJ+X364/Pj8Kkub&#10;mS1smuY2x8vyn+9xwR+G4/U1LRUZIy9Vlae5ZLf7qNtjyuR+v0qNRM0XmJNkqvU+vHft7f5wsYZ8&#10;mR1H95vcU154YeC38OW68e9adCOtwknlVnkPzFJCe3r/AJ/zii3ne5ix5nzYO3K842/4/wCe1Mmk&#10;BzAi7lDNz6/5NOaXNsvkbV2/KD6fL/n8qAJL2VXTfu2t/DuXvz/n0/KmWsu1Gd02v5gOccdv8abL&#10;MWDP5nzLjt14P+foadbPnlM7gR8p7CqF1JS5lQPCfmX+E45OT/n/ACKSBAQ7q2dq/L1/z2pkXmxN&#10;uVh8wOFYfxc4qaDBd/n+Zdp3Y46CgB+P34ClmYoSfbj/AOv/AJxTJzc/aN5Vfu9/5CpIWQSNKZVY&#10;omTjjLY4Pr1p14YZGw/0Xbz1PT8qA6BEo3ggrtOBu9Pf9atxWezZtb/9ZH+IquItqfMfm3YVfyp5&#10;MrFZSFbn5fwBqWBNJDIiZjT5ix4znoT/AI/56VIsRXY0hHyx/meP8/5FEDEqo2/N5nX8aRlCRB/N&#10;z+7Y/L9P8/nUlaIlEDMpCyfd4yx6cf402KFS2ZGdl+93z2P9P196cmcF+ecE4+tSW5iWHzFYcpnq&#10;MdMZ/U/5NItWvcqZHKnOFxu7nGTVaRwLlkll+VpMfN65A/r/AJzkTO7xruZc4Odo7jLf5/yKguHZ&#10;jkru3HH/AALA/wA/5NWK+gy/gjLjLEtjqcjt09f/ANf5Z06hE8yVj8pPy7uc/wCefwq7e3SMrsrK&#10;doIX17//AFqy592/zI9sgYk9ePWnEmVileygKItjBtykbR1/z/npWRdvm2J+9txx78H+eT+J96vX&#10;Ey7Pkm+b5Aq+nCn+f8vpnMvZwY9+CrbgGwvHbj9f8O1aE3My+8tsbR8xbdt9fujP9fxPXjPP6mqX&#10;Mg3p1UdT97p/n8u1bl824qc7vL/iyfUA/oT0/wDiawNTfZcbnP8ACDjHt1/Mf56U0Bi30cbyZKYZ&#10;gSy4A43H/wCv+XPWqiq42YILAcHrj1/n/wDrqad1O6NE3HOCO44Ix/8AW9TS2+Jb/YArspC9DxVi&#10;NWxgljSOCMdgG3exyfT0rrNEjKKjmNVaOQFpFPJOM45x69+MdcDrzOkndcJJKuVU4b5sYGMfhzj3&#10;/EV2WlWsawRyqjLuXkBenz7SMHnOQeM5Prk8c8tzpivdOk0+KUR7JU3Hcv3QcKOnT8xj3ZTknDal&#10;lF5k6Fv4lGSX3bsFT34IwAcnIPyt0ywzbDYEKD7u3DbpPUA9e3BXn0w3QHbqaco3RiT/AJ6ODujO&#10;MbupGf8Aab0OQw4IBbIroaMTgxqhAA3bFCt03EjHPTqpGf8AZJ7tV6MsWUt8w+ZlVTnPKt0P/AT+&#10;K56lqrL5jRuQjbwu5st1PPXGO4bPTBLfdOM2IY43l83exkHJYtjaOeegxjJ9MEt93AFBLJrkPvVG&#10;+7wdud2B/XKkeuR13ZJqFS+xYI3yzKVZ+WPPH49PfPuDtqSYMgZSc4G1s8Y9f5DjHGeg25qF7iKZ&#10;fNlUKEbOAv3iV3d/r79uoXNEdjOQ2EyPbk2824+YH3c9/wD9rA59gRnbVW+eRSDGdo2kfLnG7t6d&#10;/p6DBYg2IpSWcxxeXHsIUY+o6c9sc88f3gvFeaYFWkdM90CkjORn39ffoOoU4onoZ97LOY1aJVSM&#10;D5fcY6E/geQP72B8+2ub11QtpuEgGAGVpDkfxdf/AB7PsXI4C7d+8Em7lm2sw+UdhxjHXBx9QMLn&#10;IQkYWpmQW/mK5G7AV1J/2emT1+UEfRR6tTNInE6y8iTMAkjDZw+7BJycg+nTqMYb0DBa5TVI54PM&#10;jG2RtzKmQFPp+fT611t/bBUw5CoshK9VwNu3H4D81wOCuDy+oxOI/lLKvUMwBGeuCO/17/lVo06m&#10;Bcn7TNG+3LkFOv4Z/Uc+hH0rR0YuqqN+5lwQzZ545OO/f6nPSqd358yrLIgVt23crZ6jt6c/j9e0&#10;2nf6FcLjMjBWY7+oIPOB+A/lQM7zR70I8MwDSA/Lt4bbkcDBXnOCOeDkDk7RVjULyZoGa4ljXcCf&#10;M+9vOePmPJyTn1JOT827GLplxDNHHi538syYyAOeeOuMdecj273Z5AElVYtyyMT83rkcenftxjkf&#10;KSTIjnNavdsbMjwsuQF7HjjPcH8OB096g8P+W1wZGz98kZyB14PHr1FM1aaG3kZWnVdxz97H8WB9&#10;eOn5DjmrHhmx8yUXKurYj6f7zDn3zg846eoxVAepeA1eKBdwbhfl24HYnPA+v05J9K9K0JEVUfyF&#10;z0yqdeV6Z75A4P8AsZP3lrz3wlD5CJGcbjj/AFe7OOOuCMjP5nAHt3+keaLTzHQ4ZcjdIG7twSOv&#10;G73++RwVNc8glqa9tdPMgkWNuGyv5ds49uuONucZapikXzXCSZG3aIt2FUgnn2OPyUeqjLLFpPmD&#10;HOF+VRknv2HXnPHf5sdQacURgv2dBGGbe0ayHAbgk5/Js/RugbMgK6rvbbGvGBu2j1/L9Mc46MAG&#10;54yGC5z8y5A2/hk44+uB6pUsnkyssYG3jn5enbGP0/Ar/dqJysamORsbRkNu7+ue3bn6H+8KpGbG&#10;87sBWDKx+ZVHr7dTz+ZPZgaztfv5IbJY7dtvmyCNpFU8jGcbu2RjtyBnI5q/ktA20bWH95fr+Q4P&#10;HsR1ANc/rUy3WteT5MgaGHa820tyfn+XHJGCPmXjP1q4rUhvRFW8RHhYJCqrI3zZUYYk9x90nr0w&#10;eTVWRGiKlJGLhcGNsglevXBbGO3zDFa3llnkK4ZY+HCHPOOh2jPt8y+vNZ91bRS2/nRtGBuwpz8m&#10;frgr2/2aZYJDCLfygyrGy4ZUQBVP0Pyjj/d5/GpDDtARQzOq4jDAltvHTOG46fKxotfOilWOZZTJ&#10;/d8t9xH4gMRn0LDjOKsLbqdxH7xRyyohIHuRjP5r+NAdCrbw3EVz5kc7rJ/Eyjr7E4Dep+ZT6Zq0&#10;Ht5IfKaOMRhh8rAbfTjqoP0K9eaPLhlChZAsePwH/As4B/FTz0pjwzC4aNSwcNhkbOSo7/wv+W4f&#10;Wr+Iz+EuQBSf9Tub+Hd82fpkg4/3WPSnqVnuXEbbSVxIm7v78fj86H60y3RURp1O2PbiZe3Tvxj/&#10;AL6UfWpYiZIld3wv8LMwCn6MSV/Jl6cCoK6EltCskXk7dqr0VlG0d+mWUc/3Sp+lS3d09rEsc0W3&#10;tvEvJ+hznHrhmHbFEQMMgU7txX5VbIdu/wAuSC3HPys30rP8U6ilvYu+WU7fm8sNnOOARgcnr8wz&#10;71dOPNJIznLljc43x7rDXzfZrdnf5j+7WAvk+vy45/FR+VZWmSW1o/kw+XE6qGHlmKOUe4K+bLkf&#10;XPJ6Vn6jctd3kl1dIiRM2Ve4TC/99Ssq59wrY9e1XLaSSeLZDukjX+OJnkj7HkgRxD3y3SvTceWn&#10;ZHmxlzVLssvdRW0y3jNtulwFmbKyD2DvvlP1VVrI1++TzFubhkWYN9+QAMfo0pkkHrwo6dqmvXgW&#10;BltFUiMYkS3BYrz0PkqF9xufHX0rjdQ1M2c8wsVeSJvvLbqQqjHOfLIUdTy0px0xURjc1MfxNros&#10;bw3FxJ80i7fMmYb8eu+fdJ2/hQEdu4rpPhF4Hl8SapDrmrJ5kattieaSSXHv+8IVfyH+6e/LeG9I&#10;u/GfiEWumyqsMbbrhoLhBt+vlDaCf9qT884r6U+H3hC20nT4YzEytDGPm5yo7dSCAfXCg+rVGIq+&#10;zjZbm1Gnzas39E0eG0tliCA7V29MYHpjGO33QAPRK1CFAwo+bs3r/wDq+uB/s0QCOKJYFi+6uMen&#10;t0/px3UdaWSVgqgr1P8Aezj279vqfQnpXk6ndoCxGVGQ7R8p4Cj8f88deQD81IYyhwwU8/X+an/H&#10;1z1ojkXzdhTax/2MfTHr3x+npTRJAD8isff1/Jh/n06Uagfy4sCG3eTtbcQrKuWOevTHpnvnA6YO&#10;BWQ4Kl+PlVgegzjHpz+X9GhjGPlPzZztz1AP+GBjPf6mlZtxZWk3qfuue30x9On8+a/K7H9aD0k8&#10;sKTFhdu3du4+ufb+lOO4L+84b0Vug9sAHv8Ar9ajj2yNwvG7079BgdfT8f1NwZwC7ffC/wB7jkY5&#10;z3/z3MiHqrKfI83P945/pzgfkaFX5irR9GUnpxwR1/DH4CmMQJFBfDM3yu2cnPbr/XrUgcoMbJC3&#10;br0weeBzjj3FA7CFFcbM/N0Zm7euD+f5e1PSTHJX5T95jjj647+/tTUZgvkk5xnPzZx6j6/mKRXw&#10;wWJ8M3TkEdef5H0+uaTQBEh2ADkLkqSuM+v0pwLCTCpn+60YIxzyOP6D88ZpAYD8ynP9zav6f5wK&#10;UNtACPtLKQvzdsfp+tMWoGRAm13woGAxHUZ65/yDzSsgJyr7m/hK8HI4zzxj6eg98qAXfYjAKDgA&#10;H8M0BDGcSkj+9nPHtk1RQsSqr5glO1chj0/P9B6jgdsUc52iTcqtnduAz/8Ar4/EGgF1XyAvTJ2t&#10;/M88ev8AjikzKF3EhflAVsnv/n/9dIofkhvkLegZe2SeBxjPU/T17pI7MrIfvDksuee+AMj8Pp+a&#10;MWdPLRe2G29iSODz+ftTi6o26Qsfm+X6dOlQMXI5CuASw6v78jvnj256GnEg8MWyrfMd+effPXjP&#10;484z0QIWGVTq23HPHPT/AD+mac4I+YIzbvxwOeevPGPbkfhoC2GqdvKdfVTkc9vz/wA8U2PzDOrM&#10;C25W+bH+6Sc+/ByP/r04bdzK2Px47Ef5/wD1UNFufgfdOfmXGeox+J/l78gBGgKgI2/jJG3v69B2&#10;/Lp7A8xxyox0BUk5747dQf5/hS5jcsPm+rYPGe/4CkC5ZTtzuUfxYz17+h/p3qUAhhUfMsfIGFPm&#10;A5+nPYk+g9qfL5sjKoX5S2V/r04PP6CgoynBTB3jKt/P6fzqOYGVdwT0Ibd1Oc47fn69OwokAJ+5&#10;4dhyuDlu/B5Hr/L+Q7IdwPKhSAv8QOCeOvfp+Pvl3yg+WG+UfxA8kcjH8+B6Y+q+WV2v5y/NnhmO&#10;D659Mjk/SjoP0F35ZQFIYs3ynIBP+HJOOccDqKbtIk3jdnbhRJj5OPf+ucYpwUD5gxY9Fznjp+XP&#10;v/SnINu5Qisw4XPQcdOuB9fr6UFIjjEYPmgffY71PQcdPUcduxH5u2SfMJNzc/xN7DJ6+3ankDf8&#10;vTPPoeh4zxj8e5pSW2ttC8/whqYDAgJ8tAfMXc270b0+vXv/ACNPaNfMMijo/wAu1urdyeT/AJ49&#10;RQq5+6G5bpt/AH8x/nNAwZPLUfJyMsxwPY4yD/n2piGlG8sLFt+9/eyM9QP59v6UDdId0m48ZZeA&#10;d358jGKccb1k3bcgox3cDjJ69sdfanMpyZDwoYA7TwDn/Pr09xQFhoDqcAlWHy4HcdehP+Rj2ob5&#10;grKV+vcZGc+4/Due4xS7U3bPN+Vsc7fl6dPw/wA9aRjEX2BwyclW6AjPH+fUUrAIsJYLGm5Wzn5u&#10;cDOcfl/I0zYyBdq/xc4759CCO+DzipFBZyg+VVb+9wMHt/nqKInQ4mb5st/eG0e/8/X+lMBFRQMO&#10;p3ZG1to54zxx+H6j1pm1WkXC7ct+o6dAM88/X1p7uqqCTtA49Rj6D+X6UgwrbGBGeg/u9vT1P5kU&#10;DQ1EVUVd53bV27ey9u3t1+vSi3VNjnDNn5d24nIwBx/nn35NOUhh98N8uDj/AOt169s4pjYKs7O2&#10;77nuOPc+v+e9AB5cO793Gvuyr9MHn+p/Pk0uYyhZ8D3x146jHU44+n44C5VCHO3oW68dscfp+FNB&#10;2lXYt6tkcnB6fy96CiQjY2xWy3Of3hH6H8aI4yo8w/KOR8o6/l7cdR7deIfOQlkLZ2/xL3yTx29v&#10;yoV8jy4m3HaDux1Az6/jx146ZoESFo4m2s2TsO7cfocdO/PTGcH2BNzhsW5z8xGGUYXjoMcdf6U3&#10;zSXaMOp6n5R37jgn/wCtnOPSMzMH2xAkbcfL6Y4Awfx/GnqLYm3ZViXb5WOG3DgY/lnPY8U1WIcI&#10;CuRyoDEjg8cfh6io3dtu/d91iPmPHHUdOp/z2pBMNm1l3DPzbh19sH/I9KVieYlkmVcoY/mx+G3p&#10;zjHP+fognLMMY3BNuNvRen16ZHp+uYXkPl7Tu+VR7de3B98fy9l37f3hf+Lru/zx/ntVcoc2pIxU&#10;8ttcL94/hjsegH/6+9NefK+YXb5Cdytjn8x/LgY4qFbiPO0v8qrjbtx7Yx69aUyICR5i7kwpw2D/&#10;AJ/lQFx5mR3wSo2nJYsWJ6+n6/15NOSVSixsAzkYJYnC8dB+ufU/jUDSbNryBRlflw3C/wCA/wAa&#10;UkPncWbKr93OSM9/UZx69O9DHzD96R4dQ3y52rt6jp+Pb16/jS+cw5d2LYBG5fw9uCPXpz1qBWlP&#10;7wpk7fTAI9R6j9P0pyMNqlwB83315247n8P8+hcQ4zxhNgdvnOFZuSec/wAulIjBm8xRjHO1Gzlv&#10;8/571EGVkRY4+f7vPB28ev8A+sd+tSuUAbzT2B/E/wCf50xjgq+aqEN93OOqjn69Mnjj8ucqWZdv&#10;RR/dKg4HrjHpnqP8KSNVCiRwqjq2FPHPXPU0MzR5jCL14X0PH+enP6UgHBo0bzPLb7n8WTkDj6jj&#10;6Ht60oUxsEQ/cH3VHoOnAPP+IpCqochVZmUhM9/f/I9fwcFzIUy3P8J4PXp/npR5jGeZMjb1O75i&#10;zDd27YI9P/1Z6VIFZnwq5Xn5cDr7g/h27/hSSZJVpNuVYfKpHIxwfwyPc/jTj5YXZ5f3R7DP16UB&#10;8QBGOFBZfmyuFzj05P4Zzk/h0Qurgs/8LZbczEk/0/8Ar/SnLb4CuU2n5R8vU46fjgn3p+EUjbEp&#10;by2+7yWwT+uePzqbFRQ1UZ1256qRgY+ntx+n6U7yd0Tz79o65ZMZJx34H6dD3oCx7QiOq+pUcH8h&#10;/nirIRG+d3ZfvYHXnH97P+fX1qxZCqSI/LbmDEHd3/8Ar4H51LhW2qsXbnd/U4+nHelhhV+MlmPO&#10;3vgnHGfp/k09422tHGNpMf3QeeTjj8T/AJzgyKwKMqDNIRtIAB9f0z7/AI/g5oZWkaUsQ2M7VyNv&#10;GOxznHfjrT4URHG8qvygFfb3A/T/APWaem1uCy/KCfl+8PX6Y/D+tCKQ7Yxl/hUNu3Kqjnjr79Oa&#10;fHEX4UKM8bfXj1A6Z9PTOO1IQmUUx7e7dRn/ADz+dOQMy7lj+bdluDwB+OCcZ69CPSgrcAqmTzox&#10;ldueWxn6+/r+frTwQw2mL/VnPzdufTPfoe/b2pCqInyKyjJztHUevX1/nUm7DEBlXbyDznOP/wBf&#10;0pANONgXH+8205YA9fQHOf8AvrrQZF2iQtuC5O1gO3r/AJ59R3JGfOOjctt5wvAwcHj1/wDrYwIj&#10;IxJjDLuUZ2r2OOP5/wCezJJ3d5GDKN5DDMinO447n+fqT7VESPM2mTKr9eOfX9fSkZmhyFbcMD6H&#10;nHA9+ex/pSMVJ2HczM35cdeB36/55RQgSWV2Xb+Q7ngY75/L8qPORjncfmY5CkjPbHH6D8KYyhAx&#10;kj3N8o+92/l29QD0zzS7S4yoCj7pB/DP4dKAYrBpG2lF/dgFm/2c9cAYPHt1FRojxnypWynVFXt0&#10;3dueSO5/ClXCuvzfewNpc4PX2/8Ar+nrTxEvlAXCs3I2rzycYzz254zj8s0kIaiqz/MORzkdT0Oe&#10;Pwp6q6IwkbG3L7Sv68n69uPagxtKGJPzLn5lbpx2/E4/H83R5WIGRepIZeeOf8/kKZcdizZtb+VI&#10;HmaPb/qwwIAx7dc/j3616x+zN42uNE8WQCS9WOCNsu00hVVHHQ87MgnLHoM++fJY4vKIz8vOcjjr&#10;/wDq/Kug8B66+i6oJnumjUMp8xYydpHcgdeCepHf1qWcOOw/1ihKJ+hOkC11C3ja3QzW7cRs0ny9&#10;BznnPbPP0xjFWru1lk0eXTvLy1qGlUlvX5XwPTnjr34AzXF/BXxhJ4m8GadqFzIslwsO1grIpG3I&#10;Hyp8oIA+vqBXaSXItoPt8UEcjQuGaPcCGXjdnrkEevJxjBNedtJxZ8JODj6or22oN5jxSSmNU+SO&#10;SDP3cjnPucnP8ga0En+1Tw3MM3l4YBRvOCc5JAPoOh+p5rD1D7NbSTWEE3mJJCZIZFj+/lhyOPTg&#10;5/Wp4JZPsi3Bk3IvHyr1XePlzjAGQpz16elcdanZnXQqc0VY6y2vJIGZkkKsyqFii7qQcH6kYznr&#10;7mtXTJY2RYgDg9lP0PtWDYXuUjlCbe6KF/hXOTg89cj04/CtSwm8qGN2G5mAYMuOeTj/ADz0rjZ1&#10;QNeF5VgUA/Kzf3fb19D0q1bu6qAGI2rnP97j1zVSBxcHy+h2Dav9R+OP85zZib7RGroeW4bHYev0&#10;xUs2iWbO4BDOG3fLxyfUcVejO1QzgtuOMj61RhiWFmRVUKvGVbr3H64P8++LSvk/I2WJw3T/AD/+&#10;qiLKNeykVTtjZueSqtj3/OtG1u1U9c5X5R74rBhmdI9oUttHzZrQgkKx7mP3uN2c5qirXR0FreRP&#10;CrYALf7VWoZizY398etYMcrI64x3PPpVm3u8fNjK7uFz/n1oM3TN2FVdsMwHHSn+YY12iTo2d1Z0&#10;F++1gY+nvVi1vI5WMbZDD9aDP2fKWGO3cyrhj/EKS3l2Hbn5f9qo1LvnA3cEfSnlYv8AVY/Wgosw&#10;uzLukT5qezIY8AHnqvHPtVe3aNflwM96e8iI3nZ6dd1BnKN5FnzMPx6c/SnjDttBG4nnP61Wh2yl&#10;eBtI6VNtKxFTxxj2FUtTN6bj0YMWiAbP8XpSjGdpkYP+lV3kcNj5tp6H1pv2hiBz+n6UE8pYaUFP&#10;m6jo341RuA6R7dh+Unk9qnluWVdxH8P3fSqxkDLxGMCgCvdTugJCEFfu+/viq88uxcB+2G//AF1Y&#10;dS33ht/4D29qpT7o5CoG3+9jPv8A/XpvYqIyaVl3EA/7PsfyqreSjf8AcKjaBlex/wA/XinXDJ0j&#10;OP7vpVC4vCflVfUgdPp0FQdEddh888ablaRcfdYdOP8A9dUbm7EbMsaM3aNuv5dOahuLhmDSMx9T&#10;74P/AOus+5nmDK5dh23A4GPT29KzbNC7JKs7b42O3kDb3z3qGW6/dMYyuB228fX9fWkhuVEbL18w&#10;YwP89anENt5fmFtxxhhxx7f59/rQTIqJPcMFk83dtX5Vx2z1/wD1dMVNA6GOOYRfMOnzHj3/AM5p&#10;sqohadk64K7uq9u3elRxGqvuxt+UbR1HYUEl5Ije2u1PlCt0GRkDg9f8adGDAnlRucgYQ8/mf85/&#10;pnWd9LAoRnC5/hAxyf8AP/6+atSsWg3N82F7dCo61WoKPc0mu47iwYCRA2364wR6/Uj0+lc7q9xL&#10;NJgPls7srnOP5En/ADmr9inkxzeVu+cbm2/zHPT9fw5rP1aOQqxV/vcqrH39/wBKu946lckVsVnn&#10;jlMa+Yxb/ZY8Y6/j9OB+VaGmB7b5m37GbKruwT7H9T9KxlAQ/PH8q4A3LznGP84571Z064xLwN24&#10;fKOf0/AUg5WdJeoJtPaJsH5cjb/Cccg9/r/Tg1zt3FHG4dZNu3+Fs89P078cc1qG6ZbU+cm3b9fb&#10;/P0rm9T1NWVcSr0JDNwMZ9c9On86b1C3QNUhEk7TI33m+6qjn2z2HX8KzTEQN6QFRuyzf5698fX2&#10;wZBeSzzNCrk9trf59v0qNrt5JWjyWZVy358H+dLlJsQ3DBovLVWwi7Pl75756/nn2qBJ2dVmlbzO&#10;2RgkAEHnP49+e/rT5bNjNI0ZyX/vZbj047//AFqhjIt3aL7R8yLndwc/1x/Tt1o5bGMnqaP25hCz&#10;SOzbl++ynj0PXkfgOafb30RiDb2bbwgDDcPf8Oxz2/Csv7SiFYmn8st825W9cd+/eku5I7WTKqzK&#10;y7eF6uB3x1HTt+dUjM6bT9SEkg8yUY6t8uM9O3rVm4vyirK45Jxyx4459P8APvXP2ImU+cQsbSAM&#10;qswAzxn146fj25q1NdMxO6Rg3K5BHzE/pVaLc2jRqSV1Fl271iK3lzJsY9C273z+lR3mpLkShGO7&#10;kKf/AK/+fpWZcX6OrZXd5nUgjHT6+n069KI42mg8uSTGVAz1Pr70SkkbUcHXrS5YxYX+oCaIblCs&#10;zf3h94/5/p2xTfD2hXvi/V10+IN5e77u3p6jjjHJ9qhzEIpA8fRjjd1PfOff616H8ALHT28R/vkP&#10;3gOQfz/Hr/k11YLlq1lFsMwyvMMPhZVOTZHc/D/9ly1vreOae1+9ywMYbPbn14/n+UfxO/YQ8N+M&#10;bq3+26JHIlrDhA0QwGJyT6ZPHbr9a+ovhxpunGxhUBdvA+tdo3h/TZ1zsU59utfcUsJT9nZH5TLN&#10;sZRxXtE2mfI/wI/Yw8M/Di8+0afoUULHHziPB4z/AD619WeBfDi6XbxxKvCgBflxWhaeGbKGTekV&#10;bmnWKRjCrXTSoRo7HDjcwxGOlzVHcsWkXy5Aq9FHjqKS1thjJFWkt2A6V0nmjFTinYwc4qURcZxT&#10;WTnBFAFafAWsLW5dqHmt25G0ciub8QsSjV5ea4iWHwkpLoj0cDRVWskzj9UkEs7ZPQ1Xwo+XfTNQ&#10;nZrpwD/F97NRZdflz+dfzfPxFx9DHTUleKb/ADP0P+w6MqS9CcfL/F7/AP1qN4HXPp9eahFwqjDf&#10;hSmZWG4Cv0LIePsDmUVGUtex4WMyOrR1iS+YF6vSmcKd2KpzTrEefxqu2pwouTLtr76niqdaN4tH&#10;hSoyhKzRpfaR3B/OoZboDgGqP9qQ9TKODmoZdRj/AOeq8cda05wVOT6FySfP4d6ryzcYY89PpVWW&#10;/XqJQAefvCq8t9HgjzBx3/lWbmjRUZFma4zwM/4c1BJJmTJfjPyj+dV3ulJ4b/61NWcM2A3/AHyK&#10;jmNPZ2LkbITjNWLfYXUZx6cVQimBPX3+tXrZ0LABh2FXFilGyOpsYt8CjPQVzfxT01brQZkdOqHP&#10;vXWaGqvAoPp/SoPF2j/bNOePYcbe9ddSn7Sg0duS42ODzCE30aPzy+OUKWmr7MhcNjhen+elb3wY&#10;gWf7OiL95QPm6fX9envXVftE/ADxJrGstfaDDnc2WX9OK6L9n34Iaxo8kM+rQ/MP4ev4fSvgqWCx&#10;H9pP3dLn9YZ/xRk9TguEo1U5W263se1eBdKaHSI0xwq56Y+tR+PYtmmMCPbC12Gi6A1npyKB/D2F&#10;cn8UF8qyaPI+6a/UsrpuMopn8X5xiPb1Zy8zxW/DpODux3zzznp+n9ahDo53Krc47Y68f5+tXLqN&#10;W3jv/E3r+NUuEPy9f/rf57V9gfLRd5CSxHJYdsfl6e2fpz+tQqGGVPy7up7n2HNTrKdxByP97t/k&#10;+9JswSvH3e6/p/8AroLKbIW4Q47kqcZ9D9Ka0RDMc9B/D0zg/wCf/wBVWGBWT5Omc7Rxn2/X/OTT&#10;ZVYScL83p2/+t2/zwbRMn7pWEYByEX5Rnaq5waSNMybXGc47jj/D/PtTpWaNGcjjbn3P+cU2Bmll&#10;ywOMZx7/AFrOrWhSjeRphcPWxE+WCHJa+YmxemfoBVuOytrK2wgG7by27k8/T/JpGkS1jYn+Fe1c&#10;54g8SzNuSB8dup/xr47NOIPZ3VM/SuH+DZYqSdT5jPE2tWttuTep9WD4z/8AW/xrn015LknMu3nA&#10;y2O/U9T37Vn6mbqd2lldt2c5JP8Ann/PFYOoagLSUOz7cN8zccH0/PjjJ+nWvkI8RY2GIUr6X2P0&#10;qpwTlssG6ajrbc7J5S4+Rm+Zc56EH1PrWRc2zxvuAxuydvoOvGaXSNQS6hVxjp/d6c1NcxMzfuoz&#10;90c4Azz7/j+NfrOW4tYzCqofz5neXSyzHyo9iG2iUS+XhewUbjx7fr/nv618OL5IoFXKkfdAYdB0&#10;z+X/AOvtXldlZXOoXG21hLKzDd8p6fp/jXpPgfR7+2Ktcgbsj92OeeMn8vzrxeKMfh8HgW6kkjfI&#10;cLWxGK92LO9mvjI21n6fjn/I4/zxBIJJVyI+Ov8An/P/ANZLG1LMrsNrAdPQ/wCf88cXokPYfj+N&#10;fgWbeI+U4B2Tuz9Ow3D1aorvQof2VJKmZHyNpGMcdf8AP4Y+tWLXRCDskfpk/N61diiPRu/NTqdr&#10;bfl9/aviMR4tPm/dwZ6seG4cvvMrQ6LIeQ53dP8AP+f5VJ/Y86Dg5PT2yP8AP61fhYBfu+3+c1bh&#10;CEDJrOl4t1L+/TZnPhyn0ZkjTpkDZi/PpU0Nu0Z+aPpxz298fhW2kKFNpWnrYxsucY+lfRZf4oZb&#10;iJJVFy+uh51bIKsNjNhRv7npwatIinr26ZNTPpy4+Q/Wo5I3gG1iWyePWv0LAZ5gMfFOlNM8Wvga&#10;1F6okWNQealjUA7gagS5Unrjr1NWIpF2/N0r14VIyON05DxHkYxznp/Sl8nhSPoP8/WkDqG3bflp&#10;/nbRhcc+1a8yJlFkbRAcg/r71XkjOSCT/kf0q2ZowOfqOailA6KCfx6U+YzcTOu4FxgD/vml0O2V&#10;dSX5e/erEiBiVUe/y1NoFvi/HH6frWkPiM5RN7V4GOmFD3XivzV/4KBR/ZviIs4B4YKG3E98cY/p&#10;iv0+vrFpdP2KnzbenXtX55/8FIPhtqz67b6/Y2TOsdxmQqM8dT+g/wA93mcZPDaH2/h3jMPRzSUa&#10;j3TR1X7GWRp9urFm3bTjd+v+fwr7O8I5Nsob0r41/Y1iZdOtmf76qB0ycfh06n/PNfZXg/aIF/3e&#10;30rHK9IHz3FP/IwnbuzutEztHJ5rpLTJi4rm9E/1aqa6K0P7vgV9NT2PjJ/EQ34B/rXm/wAYwP7F&#10;uNx/5Z/0r0e/9684+MfOhzHts71T+InofmD+0ksl38S5rcbTliPXjPOD/wDq/CuLPhjfatGF+bqr&#10;MOVPOTnnv/n19K+OWmmb4nS3G3GJDt2qM8/5/Mdax49JBhdGG5gvzYPT0+v8+46kD7jB/wC7x9D5&#10;zFe9iGeWa34OURMY1Y5XG4cfn249uP6YNzoFxCu2RGG3j7vTjr9D/kcGvZ9T0WMQsHiXdzxt+U8d&#10;Py/ye/K6xoimHzAu5WG7y9o+f2/z1OOOtdSu+hz82tjy3VfDSzQfNjK/xZwenHPPPuP/ANXG6/4U&#10;kjieFI2TcpyuOo4/9mI6/wCz6V7Hc6UXhbZD8wyWb0P4/l/XrWJqehfa7Nd1ttDKfmC/dGP8/wCP&#10;WsatM6sPV7nkukX11pzyRzHcjNj5s8YP3sH6Z/nzWsYjcf6Zb/xJnc3JXjHHGR6/jg9wZPEGhTw3&#10;DIkPO75f4ce34HPP19RWTavJpt35aqWib7y/156/571xTh0PUo1LHSaTHGw2qMc53Njpnv7Vo614&#10;Ws/FPh2fR72HzUmjbcrAYGfrn+X5d8myMZP2lUA6dP4e/wD9f/61dDpM+1drfKF+78oIznp6ev19&#10;a5px6HZc/M/43eCNa+C3xXvNILNE1tcedayLlcKWyCD/AJ/Xj9PP+CSf/BV6PxnpGn/s7/HbX1i1&#10;C1URaRqtwyhbpQAAjHuwxwe9fNn/AAUY+Bsvirwnb/FXw9ZtJd6eCl7tGd6bic++Dn8APWvhzTtV&#10;v9D1CK7sriSGaOUGKSJirIR6H6/415954Ws2tjOdOFenyyP6tvCuoQT2Ed9FMrIzDyTu+XHBJx05&#10;AH4mty4nmt4PtMsR3D5W2r1b/wDWT0r8of8Agkt/wVsuPEEVh8DPjlfxNPawxwabqk8wjEu3sxJ+&#10;9kL7HH0r9SvA/wASfBviHRm1Ox1S1vImhzbskgOORg/Xp+detRqe1Skjx69H2N0yf7ZHNtvTJbyR&#10;W8xWaOVvmHTnH4D8cVUVZhEt5abYbWFdzW6JuaTIzj6bicgfnRqF3aanctqiRLGiyb41243kE8n8&#10;Ofas1NUub2d4oA3ylQsm7ocen+PrXpR0R5V+aRvPq9rLZb7U7o5E+ZduRyMjge/GP51Vt7tLqdUY&#10;FMZ2HqCpGR068igIIExeyhY7jakEca/dbbkc9emams9PigfaEx5Y3fiMHt1GCev9KnQcr3NCHY0h&#10;WNy219yjHvnGPoT+farVuTa4Ew3tgL7ZyfwHB/Sm2UMKLgRn5fusqgdOP5f561aePcmXOGjVTubv&#10;j5T/AE6etSaL4blO/slfbNIm3aPm69vXv09/61karpEF1A/yq0calXUfdPr/AJH8q6G5iKwk5Xa6&#10;nHzHJYDkfyrPkQqGtlX5WJH3vvHpjP0rSMjOS1uePfEXwJBfrJ9rs1k3HG4pktn04/lz+lfFH7V3&#10;wO3Ga6iikypbaxXJ46nqB3/XqK/RXxBa25iYTRjjJZWHevnz9o/whp99bSfux93G4fXH0P455Hau&#10;6ny1I2aMOaVPVM8j/wCCY/7W994M1Zf2ffiNfSNaggaPcTSHjqNhPt27YHBxiv0Utbg3EINvKoWQ&#10;bj9O1fi38TtBuvC3idta0VjDdWs25ZIm+4w7g+nGc9frnNffn/BPj9s61+OXh2PwV4q1FI9f01Uj&#10;mWST5p1wAHH4jmvNrUeR3R6kZOUbn1ZaJI8+A+3Z94+vvTrtIdRgaO4+bzMhdueetQ2YiVWZfnVv&#10;uNuyCM1Xk1pbe4WONPMkm+ZY+hAHf+lYR3FL4bE1s01jc7Lw7huMiyIuAuBwPrn0zxVyERzpvhl6&#10;fLu3dSRnP4CojC1zYDz02ybC8i+hPSorJ5IMRXibnaQqFVcAdz/hV7mW2hpeaYrZfMHzKy9/y/DG&#10;T9fWpoZbePrICXAWMf3sDj8zk1VkmJjUiQtnAJ9eecfRf51n6trMVlpeoapqCNIbX95bxxrzuVBw&#10;Px/ChR5iubl3LhvZo7lrOOFTiNWidT1bGRnt7/hUqOfMIQZ2/Kr7uRzgH9Gb/wDVVDSNah1Hw7Y+&#10;IIYV/eKqzHqVOMc+hAJ+hrThkgeLcEOG5Yke3/xPH/AqHp0BWk9xHliMqwxSGNR831AKnAH0xVia&#10;ZHh8lU5Zct8w65HH5kD8Krw2Ti5e48ncUGFkPOd2CR+ePyqa3V0fySNwLAB8Z57f+zN+FToWrgLZ&#10;V+SORm7Bi36/zP4iqfiC5jtbNYMYaYYG3+Hjr7fwjvWg+1SxiXhkxtB68dPrjA/Gud1+dZrwgOrB&#10;OFb16/8A1/wpR96RMvdiN88vE64GT/8AFf8A1v0+tNvdwtpML8vlgZ3dOn+fxqaGFcJFnHyqdv8A&#10;wI8VHeIyIqfwlcsR1Jx/iK1JGSl4pPMaNerfzIP9Pyp7SA2xCA8Pj68KMfkf8ipJoQIZJG2/f+XP&#10;Qc+/1psagq23adrAdDwcf/W9+lAAshEmLlV3bf6Zz9f89akSWVykIA4k5/2v85xTJYWPzMgZjwrL&#10;26/5/wAilsETy4STuO7PXp/n+n1oJHoZGCsxGFXP8/8AP+eZFR1mYeYVX5SpbuPx4pRbqB5Mcbck&#10;H5se9ERDysNwZuAP04oKJLfy0Cqw58vP0/z/ADqSVQH2Fj6D3+9TnCNIqfLnbnIPt/8AWqZbUHA8&#10;3d+8b8OSMVLYDYY/NuVjILDruz16cVZSNELAN1x8vpwDTAu0gnr19PT+lTCFWLEnd82A3r/nj/8A&#10;XipbKiNYBdsYj4MnOe3I/wA/5zRIvlQhSWGI8Y78D/PvTlKmUFCxZeeePSmyc7onVtp4U/Xd2/Ci&#10;5RLGIX2gMMqo/Dk0pKbEjH8O7HP+f8/jSw4Uu7jdhenryD/X8vambQ4Uowwf4Qeuf/1etSVykbZw&#10;UjXK/wB78T/n/DiqswjVPMDbeMhfy/z/AJNWBk7o8sF5O78c/wBahu1BsfMddx/2fp/9aqRHKZk0&#10;DRFiz/d+Uf7Pb/P+SKl0ibd8b5YjLD05/wDr/wCcirt6IhGUxtYtxz7kf/X/AMmqDTRmZI29/X1G&#10;P89x9a0EZeo4Kctjaynav5/lx/nisa6UsCI32qv3twJ4/wDrYP6e2Nq/TywWY7vlH3u/p+nP4+4r&#10;F1ZgoaQFRt/nk/1/n2zxQWsYl3PyyA5aFfmGOucdD+GPz9sY+pxqQ33mJUFfwH+f84rUnuUbfGCx&#10;HzYbHTHGPrx/j3rJ1JyGaHepXaPunj9Pqf5+1aEIxbsfMwlA+b5eOrcrx1Ht+WfpJpMAnuWlIVdo&#10;U52Z6/5/zjmtfMUk2sB8y919859s4I+v441dHiIspHbljnOccYxxj61U9Ijj8RpaGqC4acD70m7a&#10;vHbp6kdfSux062UjahYfKVLH0546epHGMgEYyOG5Lw4RtaaGJWKA7lZQfx+n5j68V2lqsouiAvyt&#10;IwZhkey88Z74JweTnn7vJL4jqj8Ju2KNL+8IYM23c3dTkfrnPGeT3+cMdOGInc8MSqylQuw5wcFe&#10;PXoMcdNvHzMtUdPjH2b5VY7CV2sSMfeA+g5x9M91KnStYpRubygqcn5+M8kn9M/kw5CriCbGhBOR&#10;MhH8S4ZkGQOmP0xgc8bcZyVqxbpH8sVv8u1cBuTg4AA98AAD6Dk7ilV7cO0X7+Nm+bBXqSSCP1zz&#10;1/i+8ADV0xBlYyBcN/D6sR9fY/TpztxUktMZmGRWnJUCPB+7kYBz64PGf1xtLYMdxGiHYR96MjYy&#10;88bs/wAxn354LZqRWALDLfMc4xjA6A8dOG+nbPGKiExjmWYovmcBu2ODn6YK/h/s4qkTcrKCQGeX&#10;GRypHtu7nvtP1JzzndUJl+dh8zNkgY+bPP69R1PPvnIkuWgScKzJu3MoO3off8CfwJ9jVe7lLMyr&#10;n5l+aRjgdCSD6fc/mewarJKeondKyeZ5j/e9c8Z7/e5/MdSdwYYuqRS7Csg83awIZs5HUHn/AIE3&#10;I/vMf4l3at5sJb7MSrIx3NIcEEEHOenqfYhj/CGrC1Ga53sIVPOR93bggD8B7D2UHhSCFxZy2uK5&#10;3RuNzFslm4Ktg9z05PUZAY+j5blNUtVKeUjtgDO0KR1PPHbr09R+fWa2rK8kBI2lcqVUdD7c8YGe&#10;eqj1XNc3qECJk+R82A7BSMnOMH6e/OaaNXuc7PE2Wf5Xw4Ksv0xxwPrz064AqBz5N+XU5yOVPBY+&#10;+CPbsfWrd05aRlZOE+ZmZDnj+H8cfSqt75R2gsDtbbv9G9859u/bnFaIDe0m6u7aEqrOFO07lbGD&#10;xhiR3444I6568XLi6fyZHD47/KxGff2Ge3QEkHINczY6j5UZhMYZiud3l/KMDoee/wCX5ZrUmvBL&#10;b7GjZZFb7zZyeMfyH4jjtU2CJn3beXM7x5V2Y8tn5RkZPPOf19SK3vCfmiJEnKqxba2FHI7849f8&#10;iuaViWaJrz5Wb5l2sOOe/U+2Ov4c9n4OgcTRqFXavz7mmAwfbv8An/8AWqZbDXxHonhXYY92zauM&#10;tt3LkAHJyenGee2T+PZaa7qY4RKyqWPylhk4I749u/QqM8x4rl/DMXlFJB93gsy8AHHGCOR65xxj&#10;PPy10Noqi42KrfLxndwMY7Hvx+mM4Dk4tjkdBayzRws0LKjR/NuaFj0PIOCTggYxnjpklBT3uQrr&#10;K0XDcgdWP9Op+mTz8r5FMG28tdwXzF5j/eYyuDn8MY/IHGVILovK85Yh/Dxt5Pcjp+Yxn1XOChAr&#10;GZeiuN3z+Qu1VBGM4A+nXsfQkehTknmaVdjQLuK/KVIOMfnzz19TnoxFRwsqw7/N3Z+8WkBAHXr9&#10;Mc/Rv71SW6gttw3DEqoXqfp049PqvRhQLcYYxuAnj+RWxlc8AL9Nx4HTr8uOSuTjWvnXUsl5J5ZW&#10;ZjIq7B90jsGznt0IyfTpW1rscv8AZcoWYIrbVZvMK4Un5iGBPOPXqMHkg1l2sYsoDFDH+7XrGcfd&#10;+vKnoPSqv7pNveIZLb5mEGQ235VcHj1HZsZx0z696jMVxI+Ywg7mbvjth1GfXhlPTFXJI0Lb45gd&#10;2AqsBtJ9Bzjr6HPFPjjKzbZo+RwMn5sevJB/Ink0cxVjJjhjXcJCPK/2VAUHPH8JTPXkbeW5p4Vl&#10;2zIse0tmNcDuegDHn6o4Jx0qzeWZE+5Y8ueVG4q//srHnPqOKpRsru3lj5cfMAAD9WHfv95fxq1q&#10;IlZ0ebz5SomzhpMkN7fwhh9G3Dp1qe0gLLsyBGP+ebDb/VQf+ArzVcMkwyxTyuivuGwH07qPplT0&#10;q1Gt0rxpht/8PUscdwCQ3/fJI9jS6CJngIIWeTeuMRtIpZvorbs8f7LH6dqjeKYTZt2O/nzOu4+2&#10;QFk9PvI/AqSKeJ5fKIXdu+ZFkDZ/IZ/NPWiIMWZAV2g/MY/mA9sDcAfqq8d6cbikSR3ixwsNsbL0&#10;mVlXBz6jAU5/2kXiuH+Jmsrb6eRBumkXcscaxlvmOOm35segBI44IGK66/lt47bzpjGeCI23DOPb&#10;nn0+Vvw7V5N4+u0uNQYzgtCv3fM2YVhzt+dgmf5+lduFpxcrnDipy5eVEGmtbIvkyLbxyM5Pywwx&#10;suecZbzZef8AOK0Jf9DxNMgWdcqs14g3OpJ4DTl3xz/CnOM1k2JvL1963EvlL/DEzGNe2P3YjQfQ&#10;sRVqS6kgtpDY7WZVPm/Z/wCLHqITgf8AApOR1rap8RjSiUvE+pea0bXzKzKvytdKGZeOMfaGb/x2&#10;Ie1cJ4ovbnVL1bNrdrhpMiHzkDqG6fL9pwg6/wAEf04NaniPXWRmSwlbn7y27dPcmEn/AMekGc10&#10;3wF+Grapdx+LtVt8Bm3W4KJnbn7xI7Z7lyOnzg9RyVGHMzWMHUqWOu+CHwsbQ9FhvNXRmutoYySt&#10;udR6A4XaMd1VAf7xr1K3t4YIQqqw2t8qjj5j+HX6AHnkPTtOsIrO18lI/u8Lhe5/r+AJ/wBunEok&#10;OVXbhCNu7qvccZ4/T1C9a8qVR1JXZ3qKgrIPPZVUuoUYwrK3QD8cY69OPQqeKmJXZuk2tuyBuOM+&#10;vUfnkY9QOtV4jvOS24ls/LnPP9cfU4/vCpYio42N/CVIbg+mP/1/T+7UsIj12xS4deejA8fzz/XP&#10;cN96pHRmbLrv/u8Mf6H/AOv6ns1WiKGWCNht6fMAo555+v5f7J4p5ZrlVYlePVR/Uf0B9u5jUvQ/&#10;lszJg4ZF3MSec7uB3/zngdOKEDKcGFVwudn94+/P8vbvUaSIAyHAyuNzEHvz7fr378UqOc4SVmOM&#10;HJx7fh+PrX5Wf1nzXH/MJFWQ7lz/AArkKfp9ADn/ABpWZCq4Ux/NgNjHA+nt/Tt1YyJ8pwqtyWzj&#10;nv3+h/8A1inea6MofcFDbvmbj2PT1/X3oAcxZehZd2Bxnnj9Bx/nIpskeTvWPcrNwu4dO2MY7k98&#10;/WkdmCdSfl+ZS35gk/h/nmldcuyDrgFt3THTPXnr26/oQaY5BuiKO4YsNuR39c5/zjn2pWRplPBY&#10;cZbBAPX/ADwP5YpgLMTHkNu4PQA+2ep75wePbtJHuZ2QsTkYKnoTz1/KgYsrYbJ3MwUfK2Dzj8aI&#10;yhG8khcjouF+uM9cDue3SmOhZm8slV64Pb8fT/OfVd2yVnxt+Zv4iPz/AE/OpsAb2blk29yrMDx7&#10;HnIGPw/Cl3sV2leiktySB05/LjGef5tJRF8rs3KrzxyeABx0/TBOKaqo4Jbp/P8AT1P/AOqqAkLS&#10;MysqY3NxuU8YPQn0P+fShZAgVn6BcKuOuPY/l/nFNVY2XDnP7zbhRnODjoeO2fX0xTQAzLGyHr/3&#10;1+GT/n60iWWDFhtyD5dvc5zxjB46fiOv1yBzhWwfRd2c47Z/xH8uajBO8sIyW3bg3tg4x+J/OnrI&#10;Cuz5fk4Hv/KkUTIYdpfa5Vsbdy/MeP8AP5U1sMvyPyzfMxyM59uvX1H5VEoaI7/P/h+83bp3+nFO&#10;Vtg2eWoGPmUKAG6ev49M0cwyRQ2d5Xc3VdvCkfmev06euKdtwVCxL93lj64/LPHXrwO1Rj92ckcL&#10;w3bPJ4/z+uaMMWBWP+HLegPqQe3B/wA4NAyQkktFNy38O3/D8T/T2RFVnUBj8y7twVc89+v/ANb9&#10;MIZGZDBt+Xbyu32/z0/rigSq5y75GTtYtwf8nH4VRQ6QqW642ge23gDPH07fzyacpfCqpAZmwNzB&#10;epGf1qNG5BVOOfbJ/D3/AEpxQmRmMjDK54XoPYHOeOPoaClYFJEXmMjDpuXORk9s+n+e2aUscgov&#10;zMpHzKG9P6/r+iEPIxYjd8ueewzx/n1HFIG2jZI27d1bjp69en+fqA0S/Lln3dV5245z3xng8D3x&#10;17YZypyxBxzllyPXHH4dvz7tKooLbwGXBYbuV/x6Z6dqUOyIMFfXdtOCc/qefxzSJQBlZgmOAxK7&#10;iefr+Ofpx9KkCqFXEuB1DDH+H0/+tiohI4hEhU4dfl29u+Pcn0+mKXepPzf98len1pgOJA+WOVSz&#10;kbTt+6f5ngZH5U75Qqg/3sfKvyj5cd+v+Pt0jBzKuW2noW298Fvx6j6fmS1CuxXGMcHvj+fP+fSg&#10;aJiWkZmEA6Hd83cdfpz/ADOecGmqqISYpFjbK/LIvUev8v8A9QFNDsX8v7pXGNy8E47Y79OPp701&#10;pSwWMbec/Lj+HP8An/62akZJJIrv50s/8QG1mJA9T1x/n8KGljb5jIMFfus3p256fjzg+9RqBtEe&#10;35fx5z349f6/hUazgsqk892Awc8HkfXHqKoNCdzkBFPXPplfyzyOP09zTRIrOYlfbtHAXPBDHHUf&#10;4/TpiLewTJb5jwxHHHp+vf8ATsF2BwqdVGPmJOBnjrx0HTt9KCb6kjPtkbbGoJycdefr1PH+Hemp&#10;JgsJSrHZuVgpII9fXn26cdSeGNIIlY5Gdx69hzjnsOP59KUzbeBg9wdv8Wev86CuYlBCuzK37zt8&#10;p3AZ7fl+nfimmUquPN69NrdcA85J/wAmohOp3LH2+63XIz0+vP8AnANN85onOM/6wH73Yfln8u5N&#10;BI8OxXzFc9wSV3H69v8AZ+uMU8SSCI70Ve25/Yd8n69fT6Gq/nxj5YQ33ccrzjPucemf8mk8xmIy&#10;pXcvDK3T16+nSgdyd52ZTCW24Xhm5A55x3yPbpjPYmoy6Mu1hnpkMOvOP6njv/OKSRUOSPLz0XuB&#10;jv8Ah7e+M0jy7dyRycsepXt/kVVhXJFmMYCDcS3ODx0OfwGcHI7+uKC+Djyu/Xggn69uf85qPzC4&#10;y6qBnJGAMcd/XjGKHPHmyOFx685/+vihSC9xzSb2Uju45xxt7demSQPqPyElXdtHy4J2ybRnPqAD&#10;9OBxUO+I/KsmCcfKW6kHt+X8vQ05I1GRln24CErkjnv245HH6c1RJI7htsZkb5sbjuOfX+XpQ4kS&#10;Z/mIbdkZ9eQPwGD6f4sY7o+yhlxlmPJ7/oT+VNdgwUN6bdudrNzjOP8APSp6gLmQy5jx8rZJ8zjO&#10;eP8ADtn+QWMCeSyHbtO0sp3cHJ6njt1P6UeWUGI0ZsfwN6Y6f5NKG2nc23b8q8kcEcDH06dO/FUA&#10;qSyxv8igf3sMP8+nc9vSmuG4ZEU8ddp7ccAcngY7Z460RswU4baCvVeMDpSoCzNGY1+b5tuBx+Xr&#10;/TtSBXFd41YSRj6fLkrx9f8AE8k+lCN5UseZCu04ZiN2PTPPGf8AJ6Ubiy+YWK55Pvg/T1z6/TrU&#10;gQYWTZg/ex13deOevv2z+ZQCLKDuk/efNwBk88dDwcD8vX3p6gALHMV2hs7WUf5x1Hv34qPbg42b&#10;lTj7vGfz9/0/Cn7oyu5WG08NlsZJ7Z/w+vNUPUWERHlOmRyOce5x2/Lgg04go2wIp5xleCf8f19+&#10;ooUMR13fNx6egPXv2H/66kQ5c7U+nOR/n/CgtDFJnVlUjsdy4xnnkjgj1684FPbLK+1c5GTuI59h&#10;jv8A5+irgHdxlRlefTA/SpdgDbCMbeGH93v+f8/zqWBCrSsSkTKrDJQqPqfxPPTGORUjKGVXZW+8&#10;fu4xn605QXCiLj5QCwJxn06+vTt1pYwueQpIHAwMn/PPfFSVbsNjjDFQXbGMsFY8cHPUEjHJ/wA5&#10;D4hkfM/3dpK8jPH8v0o8k42qVG0A/e59f8fzp4jGGHmfe4Zdv8+feqiVEWKBm+WMHAI27uoPTHv2&#10;/p6UoFvuIMYPl/d2sMrz0/2enGQPpxQpHysr5+XDAc5P179f1p6ozQ7944+Z9uD7/wCe3emUOjJY&#10;BW+YfxZ4/Lr/ADP8hTo1j+7IWx1Yqo+bp6+x79O/ThYyvmAoT8y4I/Pjp/n05OZAi7DiRT67fzyB&#10;6fX+VQAivKsjK8TA/wAe3vkdAO/+TUioz7oz93d/Efun8en49we1J5m1iJASpJO3ceM/1/z606JS&#10;GIc9VIXGefy57fTigBA5Zk8uLb327x/j1/zzToN5IVpGXcRhXUYH+TSK0TFbmQ7V24b34GOf1/Si&#10;Rgy4C+gG5vvcf54x/PFA2xN6k5jUHaAuOuSPXGfcnk9e2akbKKEH93DZHf06fzwOe1MYgDLOzbuG&#10;H8uvJ4z9KYz4l3xrt+YlmBGR6898ZP6+1AiQzD7zuCfvfKwBBx1PHPB9e+R3zE0gAwpOSB3J/T17&#10;/T8BSMZfO2M2ef4SRg8cZPbk0m0OTg7e49+men+cUAPXZglY+PvLt69OCe3v9DQVV/3eVyx6SMMf&#10;j1z37ds+5YVQAMpJPcdMnPXjqOfpzzmlwXfKowb+HnkfT8vXrSKHKFH+kPn51J28HaPw4xn8/Wjy&#10;5CAZWbzAWHHr+uOeMc+uKdkMzM/b5mK5HIH6Dn37fSkDSA7VUfeJVQ2OOo69/wDPrQAoAY5USBud&#10;25mwPXOOTwQP8KfFCjjMY2leAFQYHPTtlsD6UgOFOTyRlvm4+nPf+WPrTo9jNsZv6ZHI4/X8PwFM&#10;YISvRm/eBSzcnt3I6jnP4GhUaQ/vj5fP3een06Yyfx/KnAKy8BRnhmC8H1/Ie/T9FO6TPmctwdqt&#10;3JHsf8efpSGiRYS6Kz/u8fe44P5H/I+tWrVYlQSsB/rOTtyenoPUjuPx6CoEZFhYOq/Kw3eg56Dp&#10;/knsasWrLC+5gh+U7l5G79P84z7VLQM+pv2PvGEmoWj+F7+KJ9sJeO4hUgtg4K4OByuDgD6mveYJ&#10;cwr5uVK9VjGSMHHr056Dr7jp8ffsseITovj23so7hvs8jFG8ucAurKflYchl/DOT2yc/XoliWGR4&#10;HaJdv7vCgsOfXrjAHH06c54cTHlkn3Phswp+yxko/P7zJuJZhCtg0jbbCRgFK7W8tiMZwOMZ7HuB&#10;2pdL1CRrZbUSJypIVWIJDHOMHqe/rgmk1CP7Jem5t25aP+GPbvwegzj/ADyB0rMt9TSG5xeJj5sA&#10;Hu3IBY/THt1PTmuaouaNziov2crHWaTeLuM+/dsj2qeu5mK5+mATxjoTmugj1GVJGuJA26Jtsa8Z&#10;zjPT1xnnp0z78vp2pW8ab5ZHbj9zu7ZPJPpgHpn9TWlbPIt7GJmb97kDa38OeO9efJanpRlzHT2c&#10;8iSDLMuC2W7Y7dOo4HH1FbNnqSyo8QnXdG37z5TwT+H5f1rl9N1Mzs0Cx7t37xQw6ZH4eh9+fy1r&#10;FjE7SmFTJtyPm+bAOelZPc0Ny2USxhnPBUfK3b9ParSKv3VT5s7m+n/1qo2mohodsz5yv3foDjrx&#10;z39P53oHTy8kd+McZ4H50WLL1sAvADZ24Xjp3q5bSwjdv/Tt37/5NZ3nKowOfdj2qeG4VhuZtvGO&#10;O3uKfMM1PtKxOyuvzbeM/n271NbSxyuVDquTkOrZ4x1rOSYTQsCx8zru9f8A69S2kmwK4TPGCF4I&#10;/wA/1qijYS4eJQFfb8uAOv406CabO0p/CeeeKoxTbDyeOeVPSrlpNHJ0baPp+tA+hftLkPFvB6r+&#10;K8VPFIJSoY445+aqMNwm4nzPmXn5qLaYQyZaQ88lW/z0oMnE1l5ferZ+bpupxkBx8uPQMKpmYdSd&#10;oH3abNdb49yfN1FBJoQytjaKkN0CwXt79KoxzMUI35OMflSs2e/PQmncxkryLbXC+WcN14Wq8k3l&#10;8k/pUDzJGNpcYqs9xk/O3T+VIqNOxaN0f9X/AJPH/wBamrdrIrJu/hxUMe1Y2Ksffnp7VD0O0D8R&#10;1PP9aLlSUSxKdxX5+fQscCqV+QNscy9ON3vUzSpsLMfb5QetZl5eYLDDYUEZGfXvV3M4xuyG5u9o&#10;2qjN/dUc496zbl3YbfK43fL83+f5cYqb7R5qYAZmx97npUaSRqMuRhlJwzd/8+lQbIp3G9GKEbSv&#10;GCevFUWnaWTaU/i+U7u47/59as3MeZDKrBc8Lg9feqNzMsDN5jqdmPxrNplKRPDJmRQyBY9uG9Pw&#10;5POc1YFxIkarGgZd+Hyw5U9vfn+tUop080OjKQ3G1TzVtUeUBeG+fryTn0z/AJFOMbgx1zMpGFj/&#10;AIjub8ef8+1R28sTyDzW3M33DxjJPHTqfbvz0qd7JpAEEbMp+9z945Genr+VMupNNslM9zKq7F6k&#10;9P8AJFbxoy6mbmkQXs7xS5jhkZUXO7IO3v6+/wD9b0WLVSIFF1J5aqrDcx9hxx1+lcT45+NHhzQn&#10;a2t5o5JF5+Vv4vz45x1/KvMfEXx01PXUkSKVY415EadT+Q57/jVeyd7HRTp1J2b0R79ceNdFs4ox&#10;JqPytyG5B7kjjj2/w5qqviS1v5TFFcR7ZO+R9c+3T/PWvmq58b6w8iQyTq3fe7dM/KDz3zUVn408&#10;Q+Ydty/mL/FGwwe3aq9hM6FRhbc+nhawzSiD7V5eeJW3dc9vr/Mj0NUr7xPofh2HF7dlV3ZbbJnO&#10;M8e+TXhGm/EbxLLcAvfN8qgfIO+fr9cD0zVHxn4lv7t9k0yyNJjdle3GRgnt9Ooqvq/Qfs4rdnpX&#10;jj9oWwvIjpujbm8vLSNk5IA4AxjgnHrjrjtXmdx8UNTvJWDXRaOTHytJ83bjPc8n8AOOueckeR42&#10;jt/mLYHz424H49On/wCqq7TRkq0tx+9kyPljyR/sjPt6duOOldEaEbbEe7HRHoeifGSWxk8yeXzU&#10;XjbJwAMDnI69RwMn3613Ph74v+HdV2o91Cpb7oZcHtwee/J/4Dj1B+e9XmkjSOLChiNpRAeG/wAT&#10;x+NZkmqX8NwZBMyyBsbvM468n2PHHJ7kd6pYfqjGpGnU8j65XUNPu5lu7GZWVhncrA556e+QfX/G&#10;q0kcpm8rzA0ZwyqpOAPrjH/6/wAB85+DPjLqXhy8/e3rzRt/C7Zx+Y4r2TwZ8TtC8RxwmV1SWTAa&#10;NfrwfoeDWMsPLqcNWMqb01R0EiSJIr7Qy5OG7E9s5/Ef55beXsSk5dkUHKt0HbjI9CR24/nLJfQh&#10;ykbKBnPPf/JrD1zUkVPJTO3g5U+3X2/+vXl4yo6WkT9L4J4OWdVFUrLT9DTfxjAn35G/u/Nz24Oa&#10;r6l42hCeXHMvmbfmzznGOfT1/Ptxjz/xD4mawkZEkHy84BqlpOvPqEmC3vuP8/evOjKs/eufuseC&#10;MlpUlFwPU4ddR42kjYDc+dysf69s54zntUV74rggUtDKwZdw7e/HHTj8ciuWtruaODBY9Rjd/LpV&#10;O6vZHPzN046U3iKj0OfC8GZdQxHO0vuOp/4S+NGOD6DAHbH8/wCXH0rpvh/8TItB1eO/85uufmb7&#10;vvXlQuGySW3dAalW4aP5kkZT/C26qp4mrSkpJnqYvhrKcXQlSlBan6F/Br9onR760ht5b9QyqA25&#10;sfz+n4V7r4a+IGn6kitHcqemeelfkx4c+Imr+GrlZbKVk2LjCMef88/n617l8J/2wr3S3jttVuGG&#10;3gnd/n/Jr7TLuIo8qjVP5w428Fa8ZSxGXq63sfpHYarbXADK+a2bKWNgMV8v/C79pzQ9fjVP7Qjy&#10;f9v/AD/k17T4W+IFjqcatHdKc9w1fWYfGUcRG8Xc/nXNOH8yyuq4VoNW7o9JtW9DVyNh0Irn9L1m&#10;GcBt1a1vdgjg12HgtOOjL+F9KZKqnkCoxcDbgmkM6nvQIgvUAQ8VzmuW+/coFdHcurDk1nXVush6&#10;Vy4rDxxFNxfU6sPWlRmpI4S+0NfmZE+br0rHnsLiFzuT5f71ekTaXCy521ia5pUIhb5fWvxfi3w7&#10;wtanLEUfda106+p9xlefSqSVOepxhVf7tNYFeR9aknTyrhkH97igBSMAZr8Bkq2FrNQdmn08j7D3&#10;ZR11Rl6heMqFR/P/AD/n9eX1rUJIwSpYHqDXbXdnDMuGX8qxdS0C0nUrn+tfdcM8ZY7D4hUMRK99&#10;medistw9SPNFHBzeI7lTtEjLg4+8ev8A+v8AzxULeLrlchbpvl/u81sa14TtQGKvz7/yrFk8LCXK&#10;mb/x7/P+fWv3HC46OIoqUWfOSw8YSs0NPiy6Ax9rbg4x6HH+f/rU1vF94BvFw3C9Ovqf5U258NCF&#10;s+b7Zqo+ib8Df2+X/P8AjXT7Zk+zpl+38VXcjbWn4/2lH+f8/hWvY69LJHzJ09un/wCqudg8LXId&#10;NgB9CorYsdInRVwD83ONprqw9Tuc9enHTlNIa5N2f7vFWbTxPci4EJPb7x6VntpUyD5lPv8ALRp2&#10;j3EtypKbfm/OtnJ9CY04W1PTvDHiGSZIwO44/KuiuLmS6tip6+9cn4T0ieKOMFT0APFddHp0/lDh&#10;q9jD3dOzPGrezhWujkdf8PvfSnMC47qy1P4d0cWTLmBVx0ro30uZjnbSLpk6ngVccPBVOY1rZlWl&#10;Q9nfQS5uhDabRH+PpXl/xU1LfA8Ln+E8cc16VqttNHBjHbNeT/E+3kJYlen+f6V7eAjH2iPnMU/d&#10;Z5zd5X5SvTvgn19qqNFGc4TPy5zu7+n+fT61cuFDcqOnDDNVlUDjbz7tX0vQ8Tm94rD0Uc4H3j/n&#10;/PrShg4wNzfj+lPZflIB6c/T/PHWkOwBnY9uu6oNIuTK+1WbeDhdwHLc/nWbrGt2ljbli6BgpJ29&#10;Bzz+P+e/M2uazb2KsyjdxknuPw9a8z8Z65dXDtHbM3zc59a87Mcyo4Gi23qe5lGTV8yqpW0Oim8Y&#10;wSz7Y253Y+9+n59//ritrS9YhaPzmcD5ev8An/P8q8n0mK+juVnmPGQGy3A7Y/z6Gurs9SuIU2EO&#10;flz+eP5elfAYrO61eT5tj9Yy3h3C4eKUUdRrGvM8flRv27P9fX8P8isiC3F4zeY2e3JOR+fP9fzq&#10;jHJLOd0rH3U4/wA+v+emhBdLAvlKOD78A/l9K8CvXlVldn6Bl+Fjh6aUUUfEEAtIGwu3b93Hbv8A&#10;yrzbxTqmzcVlbO4FV28DHft/n06123jPVma3+bOOu7b1/wA/59a8Y8a6+kAKZ+Vmxt6bh78f5457&#10;V5GKrRVRWPpMPR5qbcj0DwJqhvljjR+rH+L/AD79/b1r0bS/Cl3q6o6qy91YdT7Yz9O/+Neb/s/+&#10;H7vWY459rBWbOWGM89fSvpvwl4Zt7CzWN4xu24/zn619pDi3CZDkPPOa5l0PwfifIZZlxFJKPu/8&#10;Ew/Bnw7TTkEssQ5YHn/PHQV2Nvo8FpHlFwPXP+f84rSjsVhTai+/606RBGm1vSv5a4z8Q8y4kxMl&#10;GTjC/wB59hk+QYXLKaUVqVfLEafKPl69KBcLGu4tz25qK5m2cj+7j/P4VkX2ptDyZOMdTX5m5SnI&#10;+ljRk1ojaN+sa7G7f4U2LVod2Cy59j7Vx9/4h2Fish+X1XrWPd+MRFKV8xvbn61rGhKRvHB1JHqF&#10;vqCMP9YoHQYP61cg1NUPzv8AL/KuJ8K6vLqKLIG3fj0zW/ciS3VWUdR0x71hOPJLlOedHllynT2u&#10;qL90tWlZ3sLAFW7d68/tNbaOTl8fQ4rW0zxAGOwNn+tL3onPUwzO0iCTfKo/pTZrZMsCP4eDis/T&#10;dVjf5Sc9q2Le4juPvjOa9bL84x+X1FKjNryvoeZWwsJ3UkYmop5APlr1P5Vkf8JLPE+JI84HHaus&#10;1DS1mT5F61zWreGBKWYD730/Cv2zhXj6ljLUcU7SPmsdlNvepkcfitgdrLn5f8/5/wD108eKxuA2&#10;/wAP/wBf/P1rDl0ieGUhj905bnFSJpN6V3A//r/pX6tTrU6keZPc+fnSlF6o3F8VQBf9WR/umnDx&#10;LaLlmVv8f8/0rD/sq+XtJzxzUculX46I/wB3j5f8/wCf02jUt1MfZqXQ6BfFFgcAsf8AD/69aPh7&#10;W9PkvVxJ+vXmuIXSb6IhDH269x/9atvwtpl89+jKpPplen+TitKWIm6iQqmGp+zbZ6/pt7Yy2nks&#10;3b+IV4X+0/4K0LxBZslyqM3PVa9k0a0njssFT938q89+MumXM8DARbv+A9vSverXqYfVHkYOpLD4&#10;pSg7WPF/gj4VttC1JLa0RdqyH059f8/SvpjwngRqB/wE14T4AsJbbWFDoV+Ybf1/z9a938KDMK7s&#10;9O9efl/xM681qSqy5mdzopwBxXSWo+Sua0Q/KMevpXR2jDygCa+ip7Hzs9yG+BxXm/xhDHR7gBf+&#10;WfBr0i+bg8V538WV36bKCfvLxzVfaIPz9+L+lY8dPMvysGY47jnkjGfX+nFYpsN0GDtbthcevPv6&#10;/WvQfi3pa/8ACXyMy8dvzrkpYSk8oWNSePu+n0+n+euPvMLHloR9EfN15c1eRz95pWSEc/e7fX+W&#10;fw9vbB1Pw7ut48xry2FB9O3tjHH/AOs57WeLliRtOTuVe5/z9OtULy2zEV8sq2fu+/T8vx7/AIjf&#10;XoYOKZ5bq2iFBIjfJukyRu/Hv/nnisv+y2a2mQOwP95h/LPc5znPH5Z77xLprktIqBV25O1R+f8A&#10;h9K5p7MqzRsD/vdx3/Dp/nFEtYii+WVjzLxJ4fBeRgrbWbP3enXg5GcfzzXFeJvDh3sxO0M+fvfe&#10;689epGfTvwcc+zavppkG6QbWUAYwfr0P+fp35DxDo0buzbcv/dYZ6HIH/wCvt9CDyVI3Z6dKfU8/&#10;sJ59NAQxbf3hH+rHuDj+f5Z6VsaXqKTqqwyYZgRs3Y29uO4PA/xqC70uUuEWH3VlzgcYPB6nj+VU&#10;bm2ezVpbdlQ/Kcq3sOPSudxO+EvdOxuLLT/EejXWiaxCDBdL5ckTHqp7d8nPI47DjOa/N39rf9nr&#10;Vfgl8RLhLWMtpt5MZbGZY+OcfL+H58V+gWg+I7ZsW90zLIAw3bsB/wD6/HvWf8cvg74d+Ongmbw9&#10;rMam48stZz7cmNsZAB9OlcOIw/tI+ZtGdtUfl7p+ratpt3HeWWoyQTQyBlaNtpXuDx0P59TX3t/w&#10;Sl/4KeeJ/hz8XtP8A/HbxPJfeHb6GOytZrxhm0fcdhJxyCW2k8kAD2r4x+M3wZ8R/CPxTN4e1W3Y&#10;+W/ylgdrqP4vfiuT0i7e1nWeKTDhlKsrdD2P8q86lUq0KnYdWnTxEbNH9Ten6tD4h0+DULN/9HuI&#10;g8bLJnKkA5+hrd0mxNoqxx27fMox7ZGRz9Qen09DX5+/8EQf29NH+NfwjT4JfEXxJGfFmhL5Vutw&#10;/wA1zZYUI+T3UkAgdsH3r9FrJtykxINikNGg7cbgf519HSre1p8yPm61F0anKy1aW6x7ZEiy0bbk&#10;9jjj64Gf89JLeymDDTmm824t4UMjbdoc564HbBPX0qaOCRnyu703Megz+fQg1btIZI7Jo8qHk2K7&#10;YyODgnr2qrkct9CO1ikQtbyR/wAI59ByMfr9atgwmNvPO35TuXsOMHP488+oqEORAssJz+8wzK3f&#10;p/hSNLK8v2mVRu6mMcZ7H69O36VW4fDoQXDSgmPduPVe2P8AP+fWsjUr8x4EbfKGxu4yO/Ppx396&#10;u3xdpMxyYbP8J5/D1P51i6xcGJJDsGT82eBu/wA/59K2gjGZl65PsDeXc/d+ZgW9e3+evpXivxo1&#10;G2aCRp3ZlXI2+o/wz/TvjPqfi3VEjgbbMu7yVOS3P+f8a8S8fpPrL/Y7WFpNzfwr8o5rupbHLJ9D&#10;5a+I/hBtTaaeSLa0jDMm3OQDkfXBz+Y+teOp4z8bfs/+MYfiL4JuJra7sZt6+W2Mru5U+uenbntz&#10;X2T4h+H7XMLM9sBt3FQenYHH4/5NeH/HX4TxXGkOv2VV3EHdt+8c/wD6vz9sVlXpNwbO3D1nzJPY&#10;+/v2Kv2yPC37Unw9j1ewVYdRtAsWqWLN80UnTgencex9sn2yGxmN+104XdIQvB6KDx/Wvxo+BPjD&#10;xv8Asx/EO38ZeFp5Aqp5d3bx/clj/un+fXgj24/Vn9nn9ovwb8d/Ccep+H71WnBK3Fu3DI2Rnjrj&#10;mvN5WtTplH3j0+IzO0jY/i3bGbqAOn+f/wBS3Fs8sLRyoV+X7yr07k/nUgtmLA7jhecf3gO351oW&#10;qCGMD72OPmHX3/OocuUSjcyYzJbv5Nwq+VGoROeWPVj+gH41Dfabbvp14LvjdCC644yMn8OoH4Vu&#10;TaYbweaF2srHbjv/APrqv4T0TUPHmpzaBpVtL5K70uLiRcDecdPXj8OKmWIhTjzN2KjTc5cqVzl/&#10;h7NDqXg3VtHt7tZprOYtMsZG5DuLgH8K6e2tGmto7ryl2tHvbnv1I+m7A/CvS/hb+yf8L/h3ZXjC&#10;6l8/UpPMvnac4kbGO/bFdJe/s/8Ah64s93hnVjGy8qrEOprllmVGUnZP5m8cBXjFc1r26HiccM1v&#10;D5Hmsc85bjA55/LJqRmI48sn5vu4+n9Co/Otrxd4V1PwzqMmnapaeVNkAMv3XHY57j/Gsto08zIb&#10;G3p3Hsf5n8q3VSMtUZ8ri7Mp3bqkDOV+6Mg9if8A9efyrnUi8y4YFP4s4XPcHjj6/Xj1rY15jEFR&#10;B/rJBt3dB3/kFH51n2yq0oMcjBvp0G3/AD+GK3p/DcxqfERzPJC/mKG+6OT0GD19v8/g6+MkoR0U&#10;n93lfy6/r/nrU88DtI+5uqjd+DHpSTxbfL2Owb+7+H+T6fhVE6kIiLeYsyY7qT1xkHP6fz+ghltx&#10;DbeaEXnIzjrxj/JH6cVb+dNoQt8vt70zU18u2VCzZYMfl5A/z+tMHsNDq/J+X5Rx1x97n+f+c1NY&#10;qjshZTxggdecdP5U0wu/yyMu7cVyAeeTUlnbplVb+6PT5uKARPGq7vMM3ICj73b5sD60yKLddTBW&#10;HLELwOOlSQo5n2qgCjq2Pc//AFqsWkKSPJCV27epxS2K+IPsgM4CfRQf908/n/WnIJRCT5nR87+m&#10;Bu6fzpzwTfaRGjn5uPXsacVMatls7j/Xr/n/AOtU3KtYCWRVPfOP5c/59PzfAXnyYn+XPr9ff6fn&#10;+UVwrrb7f4f4vXp/9apoI2WEBuMLj73uf8/5NHQF8QtwghWRmO35ct+Q5/z/AEFMleCRt7D+P5f/&#10;AB7/AD+P1w+7jZ4QQBwo2/lULRvFmMHb+8H4ckf5/wD10lsErplu3ZJUCyN9/j+VMKoIVj4UdOg6&#10;8/59P1qOHeyKsj+/3vYf5/yKUFwTsH90jjkdf1/w9qRSehWmwVk28bVJ/lz/AJ5/SoLpj5Bhcqq7&#10;fm9uD/h+lW5o5GgbfhWYH39P8/jVO6RTEzk9EywC9f8AOP8APe0S9CtNDG6Mu7qSAWPfd0/D+v1N&#10;ZrOqLC6W53YI+f8AizWhdylZMDbww+Xgen+fSs27IiiBkKn5SG3dQMf/AFv884szKOpXEc0O8Rlv&#10;k+b88g/qR9frxz+qMHUoq+oYnHPPP9ev4961r3FspbOQWb5gSckMef5fXmse+uYvMwZG+aTKjsBk&#10;/wD1vwqkVoZGoYlZ2KKrMpGVXrkLz+ZP5c85NY1+xVGKw7SvBHXp/wDr9K1NUcFzz3+RcD0GBj6Z&#10;/Idqxb+RnhxuI3P8pHTJ/wD1fjjtWiJMm+ifCs4aNmkA+X09T6fjkfnzqaaWS3WFV4C5GB/Eeg7d&#10;D/Wqs0bMqx7Vx1HsfX+XP+ToW0LeesQK7eSSW6kf/X/lSlK4QWp0Hhy0klkjYR4LvtyeTz16e4GO&#10;4IzxyR2VgW/1ix7fusxV87uNxx6g4GPUAdPlrlfD8DKVfaxKL5m052jA/wA/T36V1Gnxm3/0cjb8&#10;pDbu/wDeHH1b19RnnPNLc6o6ROgsY1GUC5IwdoP9eh6Dtg8cHLKNG1QK21sfMcrt754wM9f4cdeN&#10;uc4LChAG2/MdoZctuwPTOfbBbPtu54Vhet5yG3pG2WhI2yHv1+b9cnjB39DgmCblq0lZnaMRbmZf&#10;3e3uwAPAI9hjrn5c53FquNgf8sg+5wT3+9zx1ye/fP8AtbuKlnujnbzcFkY5bODjJ49vf0JJ4wDU&#10;5beMIwVGyMMuM9vw4A/yu6i2pJGVgRtjSeZ3Y53Edu3bI98++7Ajaf5sodvmKTuZumCpBz6gHH1x&#10;yucU6aKT7UbhJPlXr2zxnH+f/HsZqvcQieVIXkVF3Ybrn7pT/Dp7jnAWtEZu5DcgxxskTHr8vy4x&#10;0+mD07DHBOMEmnqbiOON5JGWNmz8g68q3Gfb1wBkZxy1Xrvybqz3OuxVXPy45Xr/AFPT36ZxVG5X&#10;zIIW2najY2noByp/mD279Nwy0SU7tmQxwpbqiqu3cuCQenTI/wBk44/hBwSWrF1OXaDOyIvzn0bA&#10;Iz6cjnGO/oDJgbF9FLKv2m4K+acMy7uFHXn6fMDgDqx4JGef1L900hCux2kH5tmAOMnjg8c+hHon&#10;AaROd1ud2uF81BulUfebdyPf1z36Zw3Riaxb45YGRVCsrE/Q5HAPY4HH1rY1uNpXHlKrNggfKclu&#10;vT6dvTcvVRjD1VGdI5Sg3LKdwDc5zyfx7HuKDS5j3uyXesIKx7cR5O7HByvHTgAYFU78SyQLFGnm&#10;YX+Fh82e/A+n4VoNLunGU2tI2Bt55+nf/PvVeW3GMJtYbQFWRuTzgj9Pb/GkUY0QEF5gSNGm75Wx&#10;uRsjBB7AY7fX2FXbm+glLmKJYxjOHVWUDHcgZwTznt7Giey87D/Mrbc7lGVzjOOcAH8v8Y2ikeRs&#10;x7kzj5cbUHr2IFPcYaXa/bbrEsnnMSDiOM8HjnjHY813vhC28i8V41X3LKGUHHQcgHqOp+uOtct4&#10;fgAeRjJuO/8AhyBx7/Su68HRwTShwrNuU7izY29Oc46fr9eKmTF9o7Tw6ixsp8zfLuJYFsqPfn37&#10;8DIOcBWz0WnyfvtyKp4yqqTj8iPUjr6qDy5A5/TiwlSOPzNi5PzgYHKjkA+gA/Ic553rPErbI5JM&#10;Y/gY4bknGepPJ6cnJPVgRh1BmlczXCmLMaqEXCyJMG6849OMA5zjOCTy+FhaX5lKNt+7tycL+GM9&#10;vQHAxjMag1ppZI2QNdtIVO5W8wYCn5hzgDo3XGORxhuLUUrOPlTcvHCs2eg/Efd+vynnKsWCOpYD&#10;3LKoEmC3clSc9fp1P0BbPKuxE9lEynDSKFX5flzzyBjB59RjqMFeqrWcZylwxQH/AHWOT/LHf6cj&#10;+F1xdheNIdwk3bvvNu/+tz0+vyn+JCSC6jNQaGTWY7dZPMaKMyNmNjt3dDkeoDZIB9f4sUXdqrhs&#10;4aTg7kf5gfTKbHHJ6nP6UxJFnZp3jzCjeUrFtwO30JG0c54GB6dal1CcpbHaWZP9o5GeemWK569C&#10;OpofYNNTOaWRJczSsF3f6xmXLemSBg/8CUECtG0mRojJbtuj6bkb5c/X5lz04ODms1w7+WkM6qOq&#10;o/OeO2WBPHoTj0qzpfnJN5k7eXP/ALLHcfx+Vjjng7qbWgyxdpmMJHL+74G1htGMduWT27dazrm1&#10;Q4E9v95iVywxn0GW6dvlbt0rQ37Z+I9rHlmizu6dSB836Hp3qNk85WaF2ki5DbecduSvt6qDT2JZ&#10;mW9tdR3Ze3lKnb95lO4DHTICsB3wwYfWrcEmIyW2lDnO0rs49doK/mqnn2oFkI4/NgZWXdkhcbQf&#10;1X9VOKCkPnCQ/LI33Wfqfx4J/wCAucZxVCJZnFxH8yK0PQ/MGxz0Gd6fQbk/CkKuiLE7MyqDtEm5&#10;sLjnaGOQB0+Rz7Com+02zLIV2yFsb5GIb8zsY/TLfjVbW9UtrW0cmJR/DtYDn0B4Ht1HHrVRjrZE&#10;SlZXOY+Jnjd9LtJre1k86Tb9yIbmJ9MDlsDPVQR69a8v0e+luLzzHlUSyttVlkhjbqc/6tZpeh4y&#10;V6DAHbG+KPjixvPEDWzy5VGPNx5O089P3rYzz2D4zW74JiludOW5uHm+zlflb975ePTP7mMDPTqP&#10;zr2XCNCjY8iMp1qzbN6a2FlH51/5aOwwGuAA3T+9duzD8Ij06DtheJNTWCFri7k/cq2A1wxYH6Nc&#10;lY/X7kR/Tm9e6vJDE8djkqp+Y2vf6mBfzzL9a5vR9I1fxl4hTS9LkK+Y/wDpFxFIqsi47lTJIT7F&#10;wcfSuZd2dnL0Rc+HngC/+I2upPqKLJZwybt04kkDkHnb5m1AB6pEB7r1r6O8NeH4dIt1jRRHtRfu&#10;98cA9iD+JPYO3Ssn4eeDLDwzYx21r8qqgZm3ff8ARt2TnPrn6N2rqpBsGUGdrMNpXp68EY/IZ9VP&#10;WvPrVpVJeR3U6apx8yRyEXy2jX1GevvgY/Pj3KDrVfzJZCyLj5sfifXr+uc+jHpUnnPv2O67doPI&#10;zx29sfiR6EdKZNhc/PzycH5seuMDP1746hutYrQrcQKoYqWHy9drDj1zkD/PUKeani8tkZVVhuyG&#10;68/of1yfXcOagt2V1CKz9iu4fl6j6c/Q9qkjUiEoyDbtO3C4/p6/TB67TRIS2DeAinaccH5h83Tg&#10;57/4dCR8tLDJNAu4uvzf7W3/ANmXP6/h0qLDRzGMv8248enHI5HX1/UH71TFog2V3AkAtncf/Qc/&#10;4eh7AGrn8t4mMY/1kZ3PlenPqeeOMDHHp701fM2Mrs3r8ynoOBx+A/zmmRsfmwG2j7uzg8jp70K0&#10;ahVXG3d7np0/Hoa/Jz+sLj2BRArAD69D6fXuaaJXDEqVb95mTcSSoz3H6/07U2LO9Q6bfocn+nIp&#10;0chK8SspxhlTqvTP4fp+lUHNqO3M52qMKOfU4x/M+/A/GpAu0eU0jKeWBbr246k+uM+3ccxMpJxJ&#10;u5J6Z56DP9PXr2pI5QH8oYVuAx7ofr68/wBewo0K5tSaMrIGAJVW+UqAef8APT3HP1A373YIm+98&#10;oZuDntwDz6cY98cE3AbUCqOAFBHP06f/AKv0pFdm2tu3bWIVlyegP+I9Dmgq48yBR5ToWJb7zcZw&#10;enf6Dr39BlC7hiWkVeuBkcdsnpjp9PyGWbmdVkO1V/hVccdOf8/macd4DKsmeSyr2PHX39e+fwqQ&#10;5rjpEY7mli2ncT97qPXkdTwfXHrzSIWKrEDk8LHjkn0XNDNtZp45DtbJ3Y5we2QPr+meeaTeZceU&#10;e+3O7nnP+f8AGqKGqiPsaSJWXd05x25A459u/wCdSfvUHl5z0HmNjGM//r9c0hcu27cdq/xNg7Rz&#10;weMj6+h4oEhcbXUbSc7lxkn/ABz/ACpASRgv8ySD5Wwu3+9n+uccgUwHYNvv91WJIPoOnf8Al7YD&#10;VclWEoyCP4lHA5PfvmnROXVsj5SOoY/h3/n/AI0ASKWQj5gq8qw28j349Px5oVnRUmeIqTjdu6lc&#10;euOv+R2ppMgVUiJ4G76c/X3pfOm2b/NY4427eR6fj9fcUmguPjdXdUVt25vuqefxx19P8c0pnXI+&#10;VVzu3NuJH09Ov49veolkUld7MV646g9fb/Pv0o3BYfmOd3LMW9+B7f19jwAEyVdhLNt3AHPGR6Hn&#10;p3zxzSuJmygUtuzuwvX/AD065HvzUTAIu2RS3b5vm4x/+v8AyaQO0Sku33sDlRgdfp7/AOeaoq5Y&#10;3IvGDyoO0Nyn1P8An0GcU15d0nloyq3O1iOxx3Hrkf0qFZwo+ZVCs2GVe35dM89vr60LO0iuZUI7&#10;ZwBn9OTz/nuBzEwkVzhYmPuyjb7dM/55HBxQZDnI2oBkHd7An1PHf1/UGM4JzlWIYjPKj/63+fam&#10;hiG85FwRkYC9B6evTGOP5UD5iwSAFDMzE87s9j/Idf8A9ZqONy5KhBlV27iFOf5fyz3qNpUPDxqw&#10;zlSSME46/l/Xrk0ZZDjoV5w317/jz+FIjmHGQZUQNGq7eNv3lBHH44/PPbGKDOdzKzDaOnzZ/POP&#10;bpn9c1ErArmRsfKAzbeOvp27enT25SR2CN5q4Vl+Ybf5cf5+tMpMk82RWVXZlIGV4+91wPqOMevp&#10;6BkijCjuvOW5x9M9fofT0FRlz5gLjd1XHHUc9+/6fpQsgRNoTk/MuW/DrzSDmJ5f37GIfKsnC87s&#10;nqO2M9PYflhGcs+1GyvX5ZCOnp7du3riq7tIFKttVRn2GPU/p+X0NHmW6MxRlwTkMq9MdyevQ/Uf&#10;lSQcxMxcuS5Y9hnOGz7Djvn6Y570sk/zqnlL75XOec5/Hp6du1QdVy6LjGRjJPb6cHvRLJvbGWxn&#10;DNt65PT19fU1QnK5IlyG2ZAZeNreZ94Z7Dqex+hqPM0jbY1P3iCQ23cAcnscjr0x/geflAWX952Y&#10;ex6k9+O1N+0fvd2/vgex/Hvgt/jxkAkOyWGV+ba38P3vr7dP1/M81gMvuYb8tt+UZ7A/Xpnt3xUa&#10;48v7vQ8ofX6evX+VGRtJRWI5JP8Ae5P05/zzQBIxQr5cMasrc46ZBA9x/k+mKHkYP5Rf5V4OxT+O&#10;eMeuPXj3zGJZACX6dunHH656/j360jMwb95Kvy5O1lLY/P8AzxQPmfQfv42/L8vzDDY7fhx+ePzo&#10;lMfmZ3sd3p1U8f56Ecd6hIiiLRxpjDfMMcDjGTnrgHvz+uH7CoyFXr91T75HbOM9vf8ACqQKQ+Pi&#10;485JGUsuFOGHGPf3wOmOSeOMIpRfmUbflwrKBjt0z16ge360SqCPu/L03AjAyen+R+BPRI1l+8jL&#10;82PUfh+v+e83C45X8whYpW6Egfd9f89Mf0YuFG4P0XICrnr/ACHP05/NV8k4kcLtV8KWyOmOO465&#10;/wA80il5R5kC53fTr6fT270CHrnLKG993J+U+x6cjP8AOjZLD95vn24B59f8Ov6e6/MrqyZUswbL&#10;E9fp/nikRcK5RgFDFtrL26/1/L2qhoRpAIWDqrbMfwnB9ePTHtz+FLKRjedjeYoC7TywPX39f/rc&#10;ipFMp3DepVVy27BHT3/+t/WmpCWOAFOflHfnkZx0Pb/PNGwxvzMcoWYtx8vJHfB4/wAR+RyoAZPN&#10;Byv+yRgcnjP4+vbvnJl2OgEaP8qr1Kgqeen+f8RTWWRXbzIx83zbtvXPb/0H3/rQBIvklV6Y+6vQ&#10;nnjv6/Tp+NOXZt2tt29cLyADzz6/XHAJ5z1RVdRtXI9t2c1K0TsuGAIzn5fY/XP8+n40ARRnLZXb&#10;97LA4zyO3r+H9KeBuXCg4KgqCxG7HJyR9egx1NOVTcZbymO4cMvPb/Cl8pSwddqt1+YZOO3PT/6+&#10;KQxEikZeW3cfMxbnPoeOv4d/XNBjZm+ZizDn5uMnGf8AP/1wDIYgiFOp2437eSAe/r19e/vxJHFh&#10;flXG4HBAOM5/x9x60h8o0p5fzFWYrn5lHf06euOvtQkAL/fUbT821TuPbnr29s9akSKPB5HDfJu7&#10;Hr26d/woVFcAqW3M3A6Y/wAj+tO5SGtFI670fHcbjjv1A5z/AJB7U9I3ZFaT5Q2COg7EY9/5daWP&#10;axJU7hu/ibn2Ht/XmnIGf1b07H/PX6fgMKxQ1lzgtGu1vu5UHAwe+Oefy4+lK0aIeXAx03LgY9/f&#10;nt78gYNSlX3qrxr0O7K9cc9M9Pz6fm5l/ijiY9ztUDb7f57/AJ1JQ0JLkshwTkMATwT/AJ/WlAQy&#10;k+dja5G3aeOBweeP5j9aeY5g25Nqbmwzbfrxx0H59aEGyT7jDbwpz04GR1PoPf8ASi4xQpzmIsrL&#10;8rZbpzjj2x+H1zS+WPLxnft5JwcdBnjqPf6euacfLcYjUKcgbfx6j6fy9qa0iyDayLvAI9znJx+v&#10;T/8AXQMdg5/dSBfVV4x6fT06njn1FTOYmQRmNT3A55API9yB/P2qFgrtlpQoU4Lbvu9/bIH+e1Ac&#10;EKcAPu3dh83bP1/z2yASBzFhRJuIXPmEcn346+uOB64oyrsS7MFzgnOM8f568ceuKj86MbiN24ZG&#10;ee/cn8fbr9DSMRINsc4G5eOBtBI69x+XJ5+tAh7Oqq0xKx7+3OPT/wDV9PyUkJuMbdCccc/T26Do&#10;OD9eGGcglY2KrvJ5Yc84I9v89TUZyQURj8zcc8557Y/zmgCYtG0zMAykt8qlhzjoMd/5fkMMlkjx&#10;u65bscFjzz/nv+FId4QuZBt53HcR7nPXjn9PwprCQH5j91fmDfQZwQKBknmL1Zv4tyRlWAX3xnrx&#10;jvxnBNG9tiiIDHUN64P4fn3yMcVGHjjkEbKzf8B+XPUHt3/ycUSGWRz97K/Mq+/r065oESBjLuYb&#10;V3L1LYA9vXP6n64ojdSNySKGJG0beR3B2+n9fU8UJINojjTbtX5mGcH3478f40Ljb5bRPlmxkuck&#10;5PB9T0/yaBkhGBgrwsgJ3KVyD+GOePx9gTQY0UHEm75SMtnj2P4j3qMBwrMrg7gdzdOvG7P4n/8A&#10;XUrL5jfPJ6hVz/8Ar4+o/CgoUZwxfpt+7u569PQfj39KcVz+7wJG3YVly2737459R0x1pqJI6bs9&#10;DhfbHvnrn6HijZE7FI1456AnP1z/AJ7+hpD6EiuTgyYZT2I6n06ev9PagnIZY9zbVbcp53HHbt+W&#10;OuPUGNZJPM+9ljyzBTn2B6+x/wA4pw3PHtwu3Hcegx0z05/I+xyCJA6KvmksoHDMfm7fTnoMdOOT&#10;Vi3YCSNpwSu9fmZW4/X9eOc9arFk5yoXbjGDyP8AOfX/AAp8LhQGERLADleCB0z0I7dR6Z9KZR3P&#10;wm8RXej+JYZZLtrfzG2KVYxZwQcE7SAMDGcdxj2+2dEvJZra3njhmhjmUSrFhm3ZXPPGPbPHXjNf&#10;BGizrJJa3CRMrwszHy26t1H0/DHQ9q+y/gNrVnr/AMPLOK1gkjaJCiLIAFVsZ3bd3y5BGMZUZ6Yr&#10;lxMbw9D5XPKajVjNddDt9TszdwmzUKJWD7laPAUDjaMle2MEfzrnNXtJbcMsMa+Z18zJYtjpgYxk&#10;YA69fXnHSTAiHYrt8vRfM6HrwCMk/rVG8tlSVnAh6Be6Dvxt9+M1wRfRniSjpdFXw7ezRn7P5rHp&#10;lJMNnn6Z6Ack++MkV0E9zdeSnlyKzLHtZW5JYAHAHPYDHT+Vcm6G3kUxyLwT8236grjGOvHTjtmt&#10;TTtVW5dYZZNylV25bkZB5I7HOOfb8a56sPeudNN6I6XRtZKgTrceayHG5V644x7HAPfjP4109tqt&#10;rJLJIkitu/iyMdev/wBf0rhor6VWU20OJGwN3pweh7Yzx0/Guh0ueUoscQwwXb7jn3rmlGzO1HS2&#10;sp3iZcMNgP7v+v5Vr2N4hQRoSGXoWxgH/wDV/njI5i0uSR5YHy+XgYPIwOo9un61tWFyWXkjcvK+&#10;v1/OpaKNlpj56oAPyzu+v+NWSTC25T1G45zu4/kOB/k1Ujn3Y8z6bh34/wAKkDSbt7nj+8P881mM&#10;u208TDC/MrrlccVPHKxUO8jbWb7xxzzknH+RVK2ljRlHllV3du47ipZpI2DIeFbHVug//VVX0Gi9&#10;DcoZTGhXpjdknvUsVzJCGQsSqjKt7VQt3SMgiPpz83/16t2t1DcL5qn5c427u+cfj2pl3NCC5BVG&#10;C8f3vx/SrYZkGSB8v93P0/KsmGdHfCt74brxVpJvMQoj/e6r707ks0kmAQedKBu7Cm+ZBNIoGV9O&#10;etV4sFQwJ+hP+e1TJGVfdI3Geq9f0qWRoi9CzFM7enOP6cUPNhCG/PNQxsoRdwHPt0pskiN1Xcc4&#10;x+NCZg1eRHcM8snyjO39Of500wMg+fLds5z6c1HKrK2RGF2nO5f8/wCfanq4VduO/Pt/k1Rs5NR0&#10;HwjKbWQ7v4R69P8AOKfM4SHJYK38v8P88VALh/N+Ynb16/5/z6VDf3sMcbKCN3PRaEjnleTGyaky&#10;jcoXaFyVI6elZF5foEaRclQvO3nHqD/nmi51CVy2flbHy/0+tZE94RH5ku47V+7u6fgf/rVWgRly&#10;k0t+C/llzyem3Of84/SoGu5Vf5pNw9cdB6/n/nrnLub1hcGYbvdm7df8/wCeIp9WbajK/wAq854+&#10;brn/APVU6lN2ZrXk6sdkbfL0+VuV4/XmqMgnlbBXJ7rt9DjOfr+FUotYWRd55YDO1jx+Pp/n0qc6&#10;jDuchz93px8x/wA5quVk82tya3gmiYWoVWC4yo5z7/y/zxUy39nCyuZY87sMpbGff/PA/KuT8T+P&#10;dN0KB5rqRSo4YFuh9vf/ADgV5D8QP2iBIz22iSHbk52tyw9ePp6etaRpO5vTjKoux7T44+M+h+Er&#10;Fj5kLSbcY8zJPH498ds/zPhnjj4/a74wu5oYbho4zIAqqw4+bAOB9fy5xXmut+NtV1W4Y3VyHctl&#10;dzYzyf8AEf8A1uao6XqkUMi3LXKquMSKxGR25yK7o0ZPc6aVOFPbVnSK+oX12qXk64Khm2MGO3n1&#10;7/h/OteGKxAXzzub5iqHPP6fmT/KuRHi7SIpIZmmU9Q3PABwCP8AP4da2IdYg1R43EkZ8s/7ueSB&#10;z+P+etbexN/eaLmrXtvbMrtpit13CVt27jPT1xipfNitvD8YiuMyeaB5UcZ4GevABP8An3rE13VI&#10;LOTzLq4XyfLbeu4HjGRx6d+PfFUtM1zS7qQziZd3u36++B/npWnsxqnI6tr+7gto4LaV9snCttGQ&#10;M4ySPy/EZ7Yqand3MlwlxLt2sflIbOfYn/8AUMfTmrL478P6f5K/KzR/eZuhYcDjj+tY+v8AxE0K&#10;eH97LGu7ISGPJPIHGMf5OaPZvoV7Kpukbkt+ZrTyoZWG7/WbW3FuOh9+OB7d6zY2S3uzdzXIO9T5&#10;PmtkdBz2zkfTn86w7XxMRa/2hFC+3JXzODn8e549qwtfPi3xNd7baJ4rfsCDkrnr/n8auNHuxfVa&#10;09UjoNV8XaYuUivxh0xnbnOcjGOp/T69ayJPEQvSs0E7NnpjsBwcHr6Dp278YzdN+E+ttOtx+8Zl&#10;bLM39c5/X/8AV0lr8LdcgAN1A0kbj5lVFO3r2xgEfX07c10xpwtoc1TB14nPz+KFjf8A1xEitkDf&#10;93pz06dOP6dNLQvjBHorRyi4RfL+Xhj6d+fp7469qta5+zhNf2n9qQalIsLfdkzjB/8Are46c9jX&#10;IzfA1bJFmvkklaSTazGThSM8YBP5+2PUGpUaco6nlYh4ig72Pe/Cnxwj12ONY7g/Ltw3OOnX+Qz1&#10;9+meyGvPdWqyTN977vPf/HFeQeBfhLJpltC9lG0OFDfI2fwwD09Dx7dq73SBeQxCyC7mVcnd159c&#10;Z9v6V8XmVGUK3kf0v4c5xgZYBUo2U+pmeJ473UL5VhVsD9Oc/wBP84rS8N2nlMvzfdH3v6/5/pV2&#10;SwjZd7AZJzluf8/5/GW1SK3GFHXk+5rj5vdsfq3PzmlLOIY8l+o/HHpVSSX59j8N/FSTytL8wbPd&#10;QvSojIFJwP4fu9P8/wD1q57EslilJVSwI6H8c9KnjAI3Af7p/wA/55qoJWLAgYOccfSrNs5cElgP&#10;X2/L3oHG4jqQMk4P8/8AP9KztT1FrQfKf16f5/Wta6DBSqt8w4bPf2rivGeoyWyEBunv/j71pT96&#10;VjVx93U3fDnxv8T+DrxJNN1VkEeSV3dB3x/T0NfTH7Pn7e0yNBpviKfy36fNJx17fXr9K/Py88ZT&#10;RX4tmkP3v4mwOvuD/kV2ngjVGuYllDfebOFPOPSvYo18Rg/egz4/OuFci4gg6WKpJt9Vufsx8Lf2&#10;l/DniK1jePU4mZl6Kw4/D/P+PrWjfErTLuJZFu1+YZB3da/GXwr8QfGPhhIpNE1qaFVx8oc7fyJ/&#10;z716p4U/bV+KOiR+Tczifb95gxBPHTv/AI172F4qjFWqo/Cs++j3WqVHUy6qmn0ej/yP1ZXxzZsv&#10;y3S+1Mbx7YY3i6X/AL6r8zZv+ChHjmOPamnsx293FV/+HgXxAuXxHYY4+XdKfQV2T4swUY31PkP+&#10;IA8TR+LlXzR+mzeP9PI5u1/76qM+PNNJ5ul/76Ffmvb/ALbXxGu3VQVXJA3Fzx9a0tM/a3+IV26+&#10;bcKqsfU+v6/59seTiOPMFR2i2T/xA3OqfxTj95+jA8a2EqnZcr+dY+ueL7PymPnr+f618aeFP2iv&#10;GeoIqTXa8/w+xr0vwt46vtZAlu7tm3f7Vfn/ABJ4nRnhpUaNJ3fV7HLHwzrZTU56sk7dj1Y6mt3c&#10;NKp+81WYW34yK5jQr8TfMT05+tdBazhxyK/DY1pVpuct2zTEUPYvlLgXfUNzaKyfdqeI98091DLg&#10;mtJU76rc4eZxZzGrWG9SO3rtHWsaXQXAMm38ATzXZ3FjGz/MfrST6PF5R2pX6xwDm9SvehVlqnY8&#10;fNoKMeeKPJPGb3GmWzTkthVP8NefSfEJIbzy1m/iwy/j/n/CvVPirp5g0+YxD+HHX2/w/GvlHxjf&#10;3Gj+Im2y7V8z5Q2O39c1+tV4ctmjw8LU9o9T6R8JeIF1aPylk3FvQ8V2NpbyqvmHdjy/m3Yrx74B&#10;30mpmNnY/Xv6f5/GvdxpzLYb1TqvTPStMHGVS7JxXLTnY4fxf4yh0Tm4l2Beu41neCfirZanqqwr&#10;cplm+Vdw5/I/rXnX7Vmuy6PpczRTMu3o2cf56fpivA/2cfjPqV38QBYX9x83nfJ1ywzjJ/WuPEY6&#10;WHxHIz9AyXg7+1Mkni49EfqJ4LuVubWN1IPy9a6yJQY/u15z8H9TN5pMEjPn5BXoyH5Oa+4wcuak&#10;mfi+YUnRxMoPow2joaTYpPKin49aQkiuw4TO1zYts3HavGvix/q5G29sGvY/ELskDcfw14v8W3/d&#10;uV+Yf3TXZgXGNZXOfERk6bsea3ILDaoDNu64/l/nt+NVzDIEznB67hxz/n/OMVYnkjGCQ239Qahe&#10;4XbjI56j15r6bmj0Z4ns5RldojlVhHyPm3HHy9P89ay9X1NLaHau3I+7836f5/8A13NTv0trXO5c&#10;MePm4I/yf85rgPFXiZRI1sJQzdMV5uaY+ngqDk9z3clyupmGIUUtCDxNr8t3K0Ub7txPLfXn8ePx&#10;9hWCbESMzXB+8eff2z/n29aeLhpi0juM4y2Ov1pZJVcYC5+T7vpx/n/Oa/L8VjK2KqOUmfsuX4Gj&#10;g6apwQQxJDuwV2r7dOnNTLJGP3iRrgHBA7eg4/z7elRJXEoIc9ThvpzSvMfL6sfl+Ut371wSjO2x&#10;9JhacbrU0ILoE5Mh29DnG36f5/Pmn3l9sQgn+Fjhf8+v9axJ9Sa2dpFb7vYcEVl6x4njiQsoyevD&#10;HkfTP15riqOS3PoKKUdij8RPEqRQPtmHfI5OR/j7D2ryy00TVfH2rxx24YQs+19pwTzk9+o445I9&#10;qu+OvEVzqzSWdkWZmJBK8j3r0v8AZj8A3Mohm1C2C7m+XvtBOffvmvkM8zSOBouqradD1JVvY4ds&#10;9b/Z5+Hh0LS4UmhXbt49O/t6f59fbrPTx5ahQflrN8N6FHZ2Mawp2HOP1rrNM04sMbfT8K/FuIOI&#10;8TnFSybUex8kqMVUdSW7KQtvLH3T97rVK9RhycgNXSXOmMIyTise/tPL69O9fH1FI6qPLJnO6gHb&#10;op6VgarG/JIb/erpdTlUZUAZ7/mawL+3kuAQo7d6VP4j1KehyWqR7mIG7K8Z9a5+90maSRRsbdwV&#10;PPP+fSu+fw+Tyyde/wDn/wDXVWTQoUmVvLx82fug/wCea76crG31inA2vhbo7Jbxoynr93+tdtr+&#10;kbrbOzBVf7tUvh9pqRRKAnXB/wA/jXT63aH7L92uGpzSk2eJVrc2IPIfEM0ljK27PXn86r6d4okj&#10;lXezd/lb8K3fFukLOWCx/wC7xXGX2lXFlLkche4P+cVtS5akdT14wo1qep6L4f8AEaT42ydTXX6R&#10;qqsdoY4614po+tTWzqsh6cEZrufC3iPzSpMuOxG6s6lN09UeXisLynqFtOZhzz1pt9YCRSyp/Os3&#10;RNURlUCQHjFbMczSr25qqNSVOSlF2aPHqQcd0cN4qT7GGPQjnnP+e9c3pPi4LemylmKnoC3Geen+&#10;f6V6H4r8PrqEDHZzj5tq15bq/haTTtQaaMMGz83rX7BwTxfUqVVhcTLXoePmGX050+eCO5tLv7ZH&#10;+7H49f8AP8qm1C6axtzNIOBn5fw6f5/+vUPgCyku7YGUZP8Au1N8SLQWeiyOo2/L8vt9K/cMPTlU&#10;o+0Pkvd9uqT7nGX3xS06wvvIluo1+bAH+T/nivQfhd4nsvEEivEytn0r88/2hvix4h8OeN/K0y7O&#10;3zPm+Y4Iz06//q/l9JfsOfFV/GEUbvc7tyj5c9Mdq5MJjv8AblTfc+1znguthchWOjs1c+2tIgj8&#10;r5ox938a5X4i6THNayfuFPymur8POJbNWB6rmqHiy0821YYr7+3NRPxeXu1mfO1xKula/uKAANg/&#10;L1598V6T4Q1wzxr0wQO9eb/ESzubXV3eNf8Alpnpz/n/AD611nwuiuZbZRKf4RXh0/3eIcUexUUa&#10;lBSPWNGv3yq966K3vX8vlq5vw3ZFsFu1dRDYZjzmvoKPNynh1OW5n6pqhhRiW/OvKfjL4zSy09la&#10;YfewfqeleoeJLHbbsVP/ANevmH9qOa9tNPZoJM7JA20Y5GR/n8a78HR9viFBnLiKnsqTl2PK/Hrr&#10;rGsy3OR1+Uhfvf55z+OK428tcTklvmY/MVjz6fz9x3GM5zXSG6bUrT7Qy/vH4bcef/181jz25dts&#10;ka7tu0bhz1ORz26/jX3cafs6aiuh8n7TmqOXczZ4FSJhG6ja4+7831zWdJaqqncp+8e2cc9+vqP0&#10;987ksaJC/G5lHyrjnr0ql9hYkvyF+8AP6e/4/wD1pTNomDqNjFLA0ZAP7vna3+HT/P1rjrvTEjve&#10;X+8xHCnhsdcZzj8P8R6Dd26zSKDHnC5IGD/n+dc3qNjcSO5/2vl+bqPT6fp+dVFBI47ULEvI0LxL&#10;t5B7fp27jOOw61y2s6NGZFDRLyyhvm6Z/EdOozj9QK77UbPzD5ezcyjBbjPp/Ttz1rB1rSZZP3Q2&#10;/eBG09cfy5Pfp9cGsai1OijU6HmOp6VsmkVnXd/B6DqQPxH5cfhj6jpiS2m1uNq/6xOeenUenbHe&#10;u51rSozdMWZdrc8D8v8APIz7gVg3GnFi8Pl5ypwu4Y9OO3/1s1zSj1O6M/dPPr6xe0LKYmVlyVRG&#10;79ODjnnOOuCeR6WtE8XSafKtvfshh3bVZW/Dnv8A5/PU1jTUWTzZAytv4VeM/TP/ANbNc3qenyhs&#10;FAw6D5wM+1RubwlfUxv2kPgboHxs8MnUrGFV1GGMtDLtALDbwP8AI/rXwL4++GGs+DdXm0+8szFN&#10;G5zGV+U+49c//Wr9D7TVrvR5VWOY7SxDKeMe55//AFVy/wAYPgt4U+MmnmeCNbfUljJyBtbd15x+&#10;fTHvXHiMMqkbrc1U7O58R/AL4w+L/gT8VtH+IXhK7mgvtJvVkzHNt3qGyUPByGHXr+ma/pC/YV/a&#10;i8LftffAjSfil4Wn2Ncw+XqFmXIkt51+/G3fglgD3HPev53fiz8CPEvgPU5Ev9OYbX+WZI+D6Z/z&#10;/jX0Z/wRx/bs1f8AZB/aEj8FeN9Sb/hE/Fk8dvfedJhLSbOEm/IlT7HPYVy4WpPD1OWWzMsZRVen&#10;zR3R/QVYWrBvshk3Mcbm29O2T69j+FTMJI2UStyq/KNvYjBz6cj9araHqdtqujQ6lptysiSRq8Ui&#10;ng7hgfrWkoR13ON7fxY9CP15z7V7FzxeXoR+UZrbcyKF2ruOOn3uf0AqnJJaoWkd2Zhkr6e/4Veu&#10;bjiRC6geWSc+hXFYV/eIGZLKTcv3RIvcZ61pBNkVPdGavfhDI8Mm5unTIB69+veub1vUI8NJOTua&#10;PaoHb14P4evtWvPLFFCxIbdnkenf/PSuN8aanhPkkX733eOPT/P6V1UY+9Y5akmcz4z1P7Yxjtc7&#10;mjCqFbkHPr64NYtl4biE2+aCRpvLZ9oXjpjByPx7A9/Wt/R9DfUbr7QwyODg8Z+Y8/5/TNbltp1v&#10;FqckgblYlRodvA5Jzxiu29jnSbdzzzUfBM9w3mSxrwGJ4+8Tn19PftycivNfil8OIr3TZi0DPtTI&#10;yhIzn2zz0474/E/S1/oySJ5CxKMKPvdP8/54Ncj4y8JtdWFxbSp/yxO5scnAP+f84p83NEcU4SPj&#10;PxN8MnniWRYlLMcsD9e35/j29Ti/C7x549/Zw8Zx+LPC11Isat/pNseVm9iPXPf8fWvftW8JK8OW&#10;iUlWI9wef/rfkfeuC8Z+BJJ7ZlFurMu4fd5Pr+mfp9RXHKmonoxlKW59x/syftUeBfj/AOF473Tr&#10;1Ib+FVS6tWb5lk+6ePTcev0r2aJ0mXepXAAC9/pn8Oa/IPwZq/jT4FeNbfx14HldXgbfJCxbbMvJ&#10;wy5x6+oz0HWv0i/Zf/aP8N/Gjw3bOLqNb5YVF1bscYcAZx/n/wCv5tam46o6I+u56prt4dP0OaSB&#10;8O2Ei56ljtH6nNepfCbTNK8K+EJ7+YbY7O1Msr4+ZsD9STmvIfHd1HZ+HGv3xtt7iORvorBj09Bm&#10;vQtE8RrP4dmsV2tDcRoeP4l6/livBzCpy1IJ7anpYOPxNblfQ/iBf/EWz1C5FnJBIu/7GfM3Bhkj&#10;PoPpUfwuvPiF4V1TUtRv9Sme1kvAbOGZs7VCAMvvls1zej/EDSvDvjC38F+FtGaOI3TRBtuQWxuP&#10;4YrSuovG7/FCOU3E0enrHIk1uT8kjEjbtHqK4paRa26+fkdStJp3v0PTvjVFb+IPAtn4qhh/eRyK&#10;M/7Lcc+wODXjSzLKxRcBg/T2Hb/0Efia9j+KV7Bo/wAMbPQywM0hTcvsvzH/AA/GvHZ9kPmTO+C2&#10;eF9fX88n8K9vA83sdTzsVb2xg61cQvqXk+YW8tl+XPr3x9Of8OMutRHDMqsfQFTjnj2/zwfest7p&#10;brUJLt2/5afxfUVsQsodTGuBuXk9c9P6/wCcDPqW5Y2PN5uaVyN0URzSDscfMP8Aaz3+pqa4j81o&#10;0J5WPK+n+eP0qOCYecztn7pH4cH8R1/WrAR2KkrjHC/Tn/P+RSLjqiN0AXYI1+7j8Mj/AD/9bmo7&#10;+3/ceZs2tg++OP8A9X/16tQKzxx+cn3ox+HSo71hHDjbjqPu+x/xoT1Ka925GG2yuxXlj8yr65HT&#10;1/z7VNao8jiRM8rleMf5/wA+9OVBJL5ixnb8rFeODkf5/P6U+CArEoQ/Mq8Yx0wf8/jRclRF8h3m&#10;4GAh7/X/AOvn/wDXS2qsbktz8y9c8jgf5/zzKjKlw2X3NuNRrIouVdf4UI6f7P8Aj/L6UivhJXyL&#10;pVVQQMfeOO5/Tp/no6aFpGVmf2J/Fev50Ha86rtyCvHP8XP+P+eaSRAzSYG3acfXgf5/zwitxyeV&#10;9mZMLnaTt69Kdt8tvL6/NjCjpz7/AOfxoUhkIMWdvLe1OMhWRmVPwxjj/J/pSGLLghWVfl3Y6dBk&#10;96ZMI403uq53Z56YBX/H86ezllyitxj/AD/n/ConZvLYbQvzcD/gQ7fh/nmhDYIql1bfx0J/D1+l&#10;KzMY2ETDI59xz/n8j6Uquc4B4/8ArGq73AWdkU9Rhfxb/P5HtTJFnOVVsjhSGx24H+f8moZXVgVL&#10;lTwrBfcn3/z19KS4mbYw2Y65J7ZH+I/z1qvdMggZPLycZ4+p/wAf8ngUkDILnyAfMDZYqCOmB0z/&#10;AJHp7c5F/NCSYfJyvO4k8jg4/r+X1rWYh4QzrxtX5d3UYBx/n0+lYepKsZ+b+Egtn6df0q4kNGfq&#10;xSO3aPn7p249AT2z7Z/ya5/VA2CMsvzAAcgjBI/z9K3tRmT5mk/i3fKy+5P9P/11h37iOXJC7VbO&#10;Oeee/wCn6fWqWgmZNxIMq5bdtkHzZzgfT05/P0xzl3QCxb4R64284xzx+fWta4lIVo0+70yvOD+P&#10;4fXisW8kcxgRptByB8wBOcdf89P10J2K0sZlvkjD5yoK9evp9SSfyrSsoWNwSQ3GUyrfNn15474/&#10;CsqOKT7WZHGVVSEwoP0z3/z261vaXGGumiZtm2T7u3rj/P04qJGkDo9PRoPLkjVRuyGXcB/FgYII&#10;x7duCMDO4dLapDvaMFcIxK+Xxxj5e3sRj6rwMbcbSbXeywRx7tsn7tuuO/oeOOnce+Aeh06yRo4y&#10;YwwkVdwOcA7VzznPrznOMHORlsGbfZNOyTAyZH2/6vHXHIH48qMdMll6bjuv2ytK2YD5ez5u5zyO&#10;OQDxn0H8I43MDDpy+WPIkiOQqnb90Hgjt0zg5wOMsB93bVqVWyzFmG7nY3GRz+RwfwyRyEAEk292&#10;5YgTM20Ko2x/dAzyDjP4fL+f8JfFSugVWkM5+XlVYbgnXIP47v14G7NMheUxqVLCU/h1GAR75Hvg&#10;gDoMUNlFWSKNdxXBbPTBH8s+2Mr0wQQnoOkcJKN6/L1Xb9R+vP44zzndVPUDHHO4JY/LujUHGTgY&#10;557r1IPGD83OLEzCSJsYz5e1iv0P/wCv/DGap3MokChYNuX2szdsnr05yD078g54NXFGciSZxNA0&#10;qBV+fG0f3c8H/P04IK1mzXDeSsSL+8Y4K8YXt+HPfjBB6bcG9I6Lb71bcxUNkZ53L09+mPf3zVE+&#10;U+8o5XnLNGDnt6deCfqOOdxWmMp3csRZXG/dIpEaqp/vZGB26jj1KrgYZawdVuOGaNuq4G3kdBzj&#10;uOFx0J+Xn5iV17p1mtjbxlvlX5jIf9krnIJz0PI65JGdygYOq+YrrcGEH95hiW6gZPODxjP4YY54&#10;U0FI5vUmVA2zKrlRuZ+ownGf+Ar82OynHzELlTyW7Q4WZmbnapXnrz+Gc/Q/WtHW95jAhjyolB25&#10;GTg9MevOMHgYYdNgrBvIivmRj5Rkf8tDjjIz16Yxg+w4qtxw0GTeVPLvCMdqk7t4PIY/jkf561AU&#10;laVplAYtzubOSMY9OP8A9f1qdBum87ZtZuWXGd3HTP1OM9s0lzCXfERXaowpA4P5+9BoVoYY9/lK&#10;GjYcZjVtw47DnqPpzUUsCpeHaVwzAoFkX5s8596ttIShWX5WOfmHBzgDPX1+o+lI0Jw0UaIvJ+Zc&#10;bhzQNE+l28kFss/lL64Zvu98H378/wCFdZ4N8m1ZfIheTy1+ZmZVGO+OP16e561grBkpEIlYpn72&#10;e/UZ+n6V02loLeFZIhuw33WYgHBHr9459ffPGamTHFdTttOjXMcjzb9wKxrHllAPA6Y657c/MP4m&#10;+Xb06MFYgTGq9du4DPX0GMnB9u4wBHuxPD8sMlpJHO3X7u1uSNpPPA6ZPPUjPeugT/RLdbhbYsVX&#10;MqjBbGSTwO/H5jj7sYOBLG3cMckyQreKypkJIo646d8HqO+Dn0c7ZGmVdzK/Rvvf3B1z69Bnuflz&#10;1Qhi5WQ3UZV1U+X91VHp6E/7Q9vmOeHbDDIwOG8rhurZ4+ncdM8c/LkfMgDWZkphVvn81W3LnJGB&#10;jgdOnf1xzj7rArZtV+ywr51wzbmJ27j6k9SOvHp2zjKkGp5TOcRpGNyZ2lBz7YyV7/TB/utkJeTS&#10;2mmSSwSxq/kyMN0IYAgZBIPJxjP97jPLLglr6AT6MJLmwW6mUwyTNvVVUoVByeuUY/QE5OOB0qS9&#10;hl+2M8b7W6+WrN5n042uPTlWHU81D4fW5ttLhhuZWeRYwsz84Jx3wMfmo59qsS/u4gq7fJXqV+4O&#10;PxQd/TFD+IVtCm7F5MGNipb94QvBOep2Kynn+8ikge/Ni3miFn/rN0Pd1G6NfqV3L/30qfhTZ41l&#10;2yNux/AzD5cdMg5P/jrrxTDJJA2XRlLL+7klzkj2Z8H8N57YoC9i6I4fs/zyq0bMSqvjavHONxZM&#10;4/usvXtioWTym+Y7Wbhd+csfbfwR6Yft+FKk8gwi/wCsYZzlgx564yHwP+BDilRRChZH3bj8yp0x&#10;nvtA5/3k79TQPchjASTEwzIRnChg7cde0n5bxiiNjIGMU5kyf4VO7/gQUBsDk/MjZGKVlj8vajrs&#10;B+6wG1f0ZOnstQXUjGL70YQt8rEDYee2Sy/kyniriZsarQ+QxSaNo9w4VgPpyAV9zuRO/SvNfjv4&#10;th0XQZ3tpG+VdsQjU/Nx1285z+I54PGK7PxRqz2Fq8tzIWcKTH5m7d6dTkjj3I5r5O/aP+Jdzrd0&#10;2mRSRxwxsRJuVfmH/AmVcEEnn16cV6eBouVTnfQ8/FVlb2fc5u01+81HxRxdmG6klb92JNkkgzjG&#10;y3DzsMe8fHp29V8K62lhYi3k8uK6kbJEyrHNntwRcXBz6kL69818/wDhLU5brUWhsju2sRPDbtuh&#10;bnPKwpHGeeeXI9jXrOh3Ooah5Oj6P5km5sNb28jBWyMcrb+XGPfLHvnua6Kz5txUYxitDuLhrvxH&#10;qkWli3Zp5GyWuIWLD3/0mUtz7RCvZvhj8O7PwzpqxiRpJCN0kjKMHB+gwM+2B/sHk4fwe+FkPhnT&#10;I57q1j+1TL++ZIVXPHTAHbvnJ9dw5Hp1jALMKVbjPyqvHbjoTz9DnHALD5a8etV5vdR6MI21ZaQx&#10;wTbE+8Gxjaf8M5/Uj++OaZPNFINkfO3Bz1xz3I4wPXkD1Q0pJ8zaDtVlwOmPcc5GPUDj1CnmlnRB&#10;IJlVuvzM3J3Y449ew5z6Mw4rnRbY4EsM4bdnGCSSD7Y5z9Rk/wC2KS5kJ/1rqFKZXpg88dOOvuBn&#10;oUPFCxxtGUYDYOi+2ee3+I9Qp5qZwj/vgG3d8k7hx165zj3JPYsOKYK9hisXOI0YYLDZtI+vbn3y&#10;M46qfvVKnlkHB+90PX6Hj9OfoT92oFKrvMK7sDljjpnpn0/QH+4aVZJBcAruySeMn8R6g/hkjqHF&#10;S9RrYc4CbY9+BtwFPU4P07Z9gOvyGgrI3RVk56NGWA/JW/p/wLrTgnzs5B6ZDFQOB0PH888dmHSm&#10;zBCQWbt3A/qP8Pp3Iij+Wltx+YD7y8kNhguMHjHTGee/HvQZQ7tl1Xy/u7d3PHOOPc/UUkKplc/L&#10;83BVRuPv/nn+VJvaI437l6Dbn5fUD8e3btX5Qf1YSB22rIo68hlbPPX8hjt3/MIZWG1nUdPmXv1x&#10;gcdPb3/GmeY6EsJDgjadv933/wAKdncvmMOD1ZmIVv8A62f51QhwdWZmCht3+0ef/rdP/rdpA6M3&#10;mqwZWx5asTyMYz/Pjv8AniB5RvLwzHaONy/xMAecZ9M0vmg7lTd82SPmO76e/A/TnIoGTLJJu+RF&#10;8sgHaWK49fr/AJ6dnFmc/wCs3Nt3MzL0HXkZ4PT6Z6nmqyTuI1SVAw24+Yjnv3/zyKVmSP5i23gl&#10;u204HXHofbg/og5iZJkk8svLuYtgfLjB/T+v4dKHZHbdNKybu7D5cHt0+px0PvUSupbr8zc7vy54&#10;znP69+tKGZQ20fezjnGOPYZ/z+FMaZKHLR5ZiOo/ukDk4/8Arnr7U/LKCrPtXOdu3GPf8P8APvXL&#10;iMs3+s2tu47cjP45B6nt7cNWRWGCqrI33oxn/wDV3/CgvmLRLfwRLt2/3c98j8f6+nNG8KFDP1QZ&#10;68cf59Kh81+VCbm3Buh5PTP8wc9gPrQ02D+7f5W4+Xj6/wA+tT9ofNoTFkKs0hPygj5Gzz/+r3/p&#10;kMsrsNrndwCJOn4cfTOcHjgVChRxlvldQvlqpwMZ69fbjj0pzTbpN4Zd275flOePehCUiQYLbUj3&#10;N/Cqx++cZ9x+eccU6d8Lu37trf3ep54/XHv/ADr7vNXahZt3HY54PQ45649efTApz5TiSTdtDZb7&#10;27PUc+9UDehMxYRlgwK8luMe/pg/5FDztG4jV87WX7ufXAyTz/8ArH0MO94zlUww4VdpOOhH16Cm&#10;llQiGOTaqt8o9OMevPB6fU80g5rExm3NtnBVh1UHLdh6/XA5NSPIQVkjYurfd2k8jpjpx/np1qt+&#10;62glRt252t1+o6dOf85pfMj2SeZt/hyWzwPlHB9Cc9fQE80D5ieO4IVSZPmPTPUZ+h4/LPrSCaKN&#10;gQcZ/wBtfl5PX278eg9OIeQGJC8Phhu5J/8ArZPX1pouJCMmJmbOdu7OeO3HI559j24oFzFghzIW&#10;cENvO1vulsHnrwPr+lNMkkjCJmH+y20NzkcfoffvUaMVjJHzLtBbjHHp+X+RSrIQ24q393MmT+HP&#10;Yjv6dqZXMPXzIWwu0fxMT/Tpz69ufzcxCyZiZt2MsWT/AD149MVFtxCqtt+/jcVPy/4n+uaRnXZ5&#10;j7d27l8dTj/D0pE8xIJI3jVUyo3YztBzyPfnp/nFN3K8hVFVuSfujDfng9j+PJ9KYRukwgO5uWYn&#10;jPQ5APXPHPPJ6VKN4OWfdjB2496aBSG+ezJ5izHr8uExgYPXJ4/D8+OXI+2MhjjYwBXIP+e3sfU4&#10;prFyM4yeBkt056+g5PoOuPahGVm37VX5s/e9h7/Xr+XagrcCdyfKG+6PmbIwfXHH5Aj+tOJblfO5&#10;Zs89Oueg/wA/rTSSoJOQp+V1XPTPIP4fn79mh/NUjaWyOm3OQe2O4GcUCFMyq6vk/Ngrt69ecY/H&#10;p2/Ck3EDY0W4/wATcZ5HT09upx+tOLFQH8svx95u/PX2/wA/WmwoQQAdpTAyB3Hcj9ev06k0hdQM&#10;qqvmsy46sZCT9ST3/rjvTWdgV8ybad/AJ4ON3A/EfTB4HapAgVjuhxtbKjpn8u/P1pjMzg7pZM7c&#10;s7LnIwemP/rU0rhG7F8tnChlZh0K8jB/H3z2pQMgJsPDevfI7/iPegBX/dOqsN2PmbJHXGff/wDU&#10;aWR2jG9XK8FshenA6EYPX8evXii2poQlyZPlT7rKV9fUcf8A1+34UAKCrCU/NjG5s57fln6fXpUs&#10;sQMeWYN8wULk8f5wP88UjAoplKr6svf8/X9frxVWAjVXMkeWVdygsvPOefToM4z6/o5FCpth3YOA&#10;u3nn35OOfr+tOWJQ/wB4j5jzu5+v+fc80RjgRIrr8o4QdMdP0x7cduKGAh2+ZhZiu58AgY5wDj8Q&#10;M4x6dwaXC43qvT/poPm4z359env05xKHOd3yn5cdMbT1x+v5k/ihUyNtEjbf4irEenPrzx/h1FSC&#10;GLH+8WNn24VdvHcEfy3e3X14p8DYG4Yb5QV38n8ARweR+Bp8BKnaZo/vY3L1zwSOnT+o5oUDBYbR&#10;tPDbuVH5DmqLGNMuVJKqWXG7p+HvxnnkHHagEfMwO4Hnaq9s9enX8Se/OamjTJ2k/wAO5lRRnJOf&#10;8Py+lAiZi7s+7r93PP19sHGPp74EIjijV3LOV3KePrjvn2Hv+pFSlE383H3huVt2d+Djj26cev6v&#10;VZMKpzlOP5D+v4801Nr5C55Zi3qx69znt6+h9TVbjAYI84k7WbAwDzxx9On+eKEi2hpCm3587WXB&#10;Unv+Xb+uBUjRRgfM24fwruz9fr/nNBUrHsM3svAHT+uM9O2KBWBFcf6xW+VvTP4+n+feiGNBIquV&#10;Y7VO1pAMZ6DGPUYx7e1SCNVb7vH3/lXoQf8AP4U2MGOPKwbVGV2oMjBYfn/L9KBgiKRmRdxHDKx/&#10;I5HrgHuaBHJGGSSNuANobB6jp/P+fHNPG0D51XbyW3HPOen404RtIfIilOOmFXOP9rp/9bpwc85j&#10;Qm3bKw2siq3HzfXt19/84L4o9jKPKYKxOdx/p/n05zSKoXaz5Py5YlucfWhYkBwXVju+ZVHBI49P&#10;XH+elIaHR7TGCOWUA4ZTxx1P09/X604OvmbS/JUtt69P5HjvTWXegdRuyvO5vXr/AD6+o5pwyWyP&#10;uty25iBn/P5fnQWOdDGdkX94DlgM9iPy9yP0pojV+pbavfpj1H9aAYpnX5m5XMm3j+vH6j8RRvIJ&#10;lQqOh+X69ent/KqBWHRybz5ICj7wbBOOex9/r2/RwDptZM+oVcKp7enTPr/+qORxlkYnC8/e6fnj&#10;GBkZx/TK/KG5Rcnpzwcd+M47d/8ACpKuSN5SfO5K7Rj7w47cduOvPGOM+j0kLEn+7jbyOffr16fX&#10;3qEsxUbSB6KemB+WO30xx3yjYIJTd15yvPXHPvjIzznp6VIXJVCNHtz8oUfxfw/16fzp3mN5qrNC&#10;V3cfewPwz2P6YqH7RvDDewyOi4+n8j7+3pTC7IV2SL1428HO39OB059u1BRY3r9/cOpOV+b6/wCf&#10;f64ZJJCTkKu5Hyjd9ueCcnGf0P5kRvl/lZunHQZyfSgOHcMz/KVI+b8Of5/p6UASAgPs5U7sf569&#10;80LJsOWf5cksX/h6cdfX8D15qJmwiorA46bWxt55A5/rTwQ7sEXZ3G0f5OP5cZ4oJHtsUtGr4HZW&#10;YED1HT/OfqKRWVz8hLCPll/iH+HbnGM456ZjUxuQEZS38OffP5/4+uKcPM28L90Ejv8AN17/AP68&#10;9MUAOwiDePvNz8vTgZ/wxjP6cCndmRCo3Llcjt6df8+/JpscwBjdJiWxn5vXt7+ntjGfWnEK/wA4&#10;Ct13en5Y/wDr9KCg3Ax7ydq7txYEfh+XGe31FSSRkHAiGcnflgDn1znsP8nFMjQ78Daqjkdscc9f&#10;oe/+NJGgjG9ixwuflB559u59cigCZx5YZdpk+QE4Gec9fpwO/PHIHRoJSLeyN3Py7hz6dOvfH9eK&#10;GgjEwQSbV28fNnbx259x+GetBjUFVA+XO5c9NvBU/jn0xzxjrQA5o1YhyVb5T3HQDJ9//wBffnEk&#10;MbouNxDfw7SQDkdT9MYqNfLMYYo2V53bf6epzz9PahQsUe6Nvm3A+nr047Dj9fUEAcHOGAj56qAw&#10;z09+3Gff1pxDMvyQbWzhVZvu/wCcjv2oYuMSSBjj/Z+6O/TPH0x/WkaNZSS2Gbktjvz+v/1/agB+&#10;1nT91G33cDgcLx0PP+fTu1OSHU9gE2/KQRjjn1GP880g8p3y7DczDGepwP8AEevGenagSGSUKspX&#10;apPyNjDYzyR19fXPf0Qx6g58tgqtwdvAB4/x9ex+pqZWLP8AK20bflbdjHOABnvnr/gRiAFwxSDn&#10;5sDPY/8A18elKsySN+9dgq/L3P4fqRgj8OxYzc8OyF7545J/lkC7pBnjB4P17fU+mc/UX7LGv6lP&#10;pE3huZ1aOIpJbyLhiqlgGU8DacbTkge4+bNfKcc/2IBFTftbMzJJjcf7p44GO3XnPNe9fsu+ILNf&#10;EsIFy3kSiT91NMOANrcdO5HPTJzjPJxqLmg0eHnMOahzdj6YZmZd6WjtEq7mhZQduFHJ2c889uf5&#10;x6lOXjHmDayLhlKgbenyklh0Hfn34wKjt5kuYx5pVW2kbdvI6cAg4B+gBz9cmYiOTT/s5l+VV/1b&#10;Ly34dD7Djv615D91nzq96Jk3gLr5kcAX95sXy+isRkj5QR3we/TvyKKma2lZo4FVdzHcq4UDuM55&#10;79M/n10tSZYmDC2ZguPMHnKRxzkH/dxyc46dBiqLtFJL9os4izY529gOw559zjp9cmvijcI+5Kxp&#10;WWoqbiOac/d5DbcfX6cfnn0HHRaZdP5hYSFS3zFunU8Efhx/nnhob+S2lkjCqPm5kbnPHT/63TgV&#10;03h7UY5LPDBnOSzD0HoBgcZx1/GuWrHqjsp1L6HX2WpQMw+Y+q7ejDsP88foa0Le+IPnhhtYfNxx&#10;wMYBPbj9fWuYivIYE81ZI2QtiQKR8+7Gc/h275rUsplkUIfuhifvdD6fX/GsDo3Orsr2CUrG0uWI&#10;+Zg3Qdv6f5yKtxaqSzIJQpBHy/8A18f5Nc9bXqyjywy7uq5PDEc1bW7cxMjy4YLheOmTTBRvsdFa&#10;X4ePM6o7Hp7VZgMLqP3eVIxyfX/P+elc7Z6sUbyjNnJb72D3zzzWh9vHyohUIqnHHJz3+vX8KRTi&#10;zU88RsFVxtZePapIm8uPyVH8Xy9/p/k9ayf7SWKVUKEfwg46H05q5b3sTw7nBPvjPNKWw1GRqRNg&#10;Btu4t9OamjuAg2E8Yy249B0/z9faqNu425zwOGz+NSgHfkuQu3OMjkUgko9DTjmfqT93HXvx/jR9&#10;scEnzGG052+hrNSUykR7GVenb/Oam3bCI93y9tw6e/1qQ5e5sW+ozEkN6fMeOKF1DOZEPQ/LWfFL&#10;+7+c7ecK2B+o/wA9qkjSJ2MrnnAHyir0M+VFr7ZKH8zbuX19OP5/4VG9ySWC9M43f1qEklvl9sjF&#10;Mkiyu8Seu3OOf/rUxSsJNqkm7ZEdjfxev1qje6iX+ZZdw6cHPapH/hkzuOcE4/z25rNvpW353hv9&#10;rd/nmgyfLFaDbi/b7jNtbcenRR7/AE/zisPU9QQjesvOeV64/wAP8+9LrF9OrFYS3pj6VzGu659k&#10;RxDJn/ZB/wA8ZFBF2Saz4r+zxsJHG3J+5nHpjNctqHxJ06zbzJpVZY2y21zxx/n/AOtXEePfGepy&#10;M0VmjMyttVucqe3Tr715B4vsfiHqDtcWpaIMcbnyW4HBAzx6V14egqvUwqVOToe73Px60KzViZ1b&#10;oW+bd655+vbv+Nc74j/aYtRayQ2EuAGCqxzg88fj/nnt8+2ngv4iahevHNqTSSFsMuDk9gM9x+dd&#10;JpXwJ8U6jqii9upZI1jDSbmO1gc4+nOT+tejHBxS3HRk6j+H7y74x+LepeIZpJ7nUnZNxO0dz9BX&#10;LR+ILnUXxaxSyqzYYqpHGD2OMdM+hxj0r0rwL+zOTbzahdQs0asTG8mWDAd+eT+nBr0zwX+zxo/2&#10;WPbF5fmrvkLJwqY5/HPb3raNGnTjoexQoy5fedkfOdppXim9lWM2wQNy3mLlu2cf/X/GryeB2Mfn&#10;30x3M2SnOOvPH+f8foy4+E2jRTSQ2cfnIrbVz0znr/n/AOtVKb4TaY2VljZuMFPU/wCf6U/acux6&#10;2HwlDqfPkXgbTbi6WOMM25tvmFvx/L/P027T4e6xCGtdPMmNoLMshwPc17XoPwUhe7L28BK7gFZl&#10;/wA/5P4V1S/COK2i3iBeOW4HJFR7WT2O2VHC0ZWPnmL4Iazqy+Vf3e5cblTzMdcHr2+p6n6cRn4D&#10;y6WVt4mfhef3nf8Az+X419RWXw2eMRkIoHRv1/L8Krax4BSR4VgH3JdzMe2c5pe0qLVipvCzlys+&#10;aNK+A99dXWxkdu3zMSF9SPTHt1/Q9lpP7MFlJEJGX5sDCtGMY4yOB/8AX6V7m/guGytvtoVdqqC+&#10;I+/v+H+TXRW3hp0hj8sKu0bWduPx+tOXtJdQqVqNOK5UeH6R+zpZeQ8RtFVmOVYJk5wM/wCH+eNN&#10;/gXZwR7Ess9Rj0/z7/8A6/bJdJFnAq+UGwP9Yv6/pxSRw2sg2RwfMvLMyjBPp+FLll1Zy/Xn0PHN&#10;H+F+kQ2wj1GMlVb5X8zbj2x657ZrWtfDGi2yy/YbTaFYruGSMf8As3Tr9fqeu1+2trK8V2AaG4TM&#10;i9wQcY/l9Ky9S8m1tmliMn+ywHBHvzz07/Tit43Rx4mcp6rqcjrHhvTNspjijWFlIkXk7HGM+nBy&#10;pGcdfz851vw1PLJH58ChZJPvL2z04H0I6jt16V6LrF0rvNaqflmLN/rOA23JOCPT8sVxV8JorSNJ&#10;ZA7TXDlWChcEA4z78/lz04qpSPJxUVKNjY8Oaba21qtkNvmL8pkGeuM/pj8M9uwvhxdLu3u7yfc7&#10;ZcI5wFHbg/1OTj2q1oGgR38NvqnnSZj5X5eCMdPcHH14o8XX0qIYwf4sgtn15+n9fevls1qRdl1P&#10;vPD3L8dWzDngnymHqGsxo+VGFx7nj/Oaz4/EltLLhnKquDkdv8j/ABrlfG3iGe1DJGVO3I3dM8/r&#10;XK6L41lmu/Ief5lfLfN1/P8Ap7Vwxw7nTuf01rSppM9qjmWeNZFdefm3D+fP40qhm6euOvSsHwxq&#10;wvI1Jl3E45zW/GGyM/nXM48rszWEuaNxoBPIA/zx/nHtVzTwh+VTyf7tReXEpx/EOf8AP5Vb0/Al&#10;3Bu+B71nc2p/EWprf9027n5eRn9K85+IVvgMW6d/l/UV6i+1oD8v8J+93rzr4kqESR2GCoz+n+f/&#10;AK9aUH+8Oip8Oh4H4oZoLpZy6HbJj0J7/wAv5e1dx8MNQmIVMtt42s3H58/5+lcT4wiQXDBSynPX&#10;IBAz0z1z/nnnHXfC6EoIywbG1Rhh+h/+v7/QexWf7g+fdRrE6HuGgSLNZqGX+HnPp/n9K1Y7JSNq&#10;AMMZ289KyPDzqLVSCemfmrYhuQOGP3ep/wD114Mtz3aMnyq5JFo8cnymMsV/zzV6y8NCQeY0Q452&#10;46U3Tb0M+HX36YrpNK8vC7cfgP0rOUZS0QsRLljsVrbQimNsfX9Oa0dPtWiI3jtx7Y/z/nFaUdpC&#10;Bu3fiKR4Yo22hvqfauOpg1U3PEn7Opo0bPhzU2syrqSACT8q16Z4N8cRxBEE6/iSMcV47FM0Y++t&#10;XrLXrqyk8yJ9uMdPevDxvD9PEI8DMMlo4yLVj6y8GeLopolAftXfaNqSTp5m773618sfDjx+88qr&#10;JLtZeGXf1/zn/PWvd/BfiATwR4fdnv61+e5lldTL62qPxbiTIZYOo9D0qCbzOlWkPyfNWLp15vQM&#10;HrUgmz0NcdOXMfnlam4sklQY3CkLgxbWPIpxPy8mon+Xk16WU46eWY+NaO3U5K1FVqTgzz74qQM9&#10;lIoTO7P3h7f/AF6+Qvi/ZSNq37oYZZAOnTHT8cfX/H7S8fWyS2EwxyYzjvjivlL4v+HxJrwUR7k8&#10;wsyn/P8AOv6FyvN6OPw6Sep8u8LKjW8juf2XrVyig4J3DGOf8/55r6Sktx/ZZORjb2rwP9nS1Fkk&#10;atlcN/F37Zr36OQNYtGwG7bX0+Wcvs2edmUmqyZ8l/tj6dPLYXTKONhyenr/AJ/nXyJ8G0vtO+Ll&#10;iFjdd1xtdWxzgjv/AJ7V91/tN+H1vbKYkN8qtivlP4deBmPxcjm+zsvlTFs+vTt/n+teLmmClUxS&#10;ku5+x8G8VUcDkdTDz6p/kfo5+z9O8mgW5Zs/u1+b8K9gi/1a15P8C7BrbQ7eIr0jFesR4EYya+6y&#10;+Ljh0mfgmcVI1sdOS6ti5OMUE80lHXoK7jyjN8RAG1YH0rwn4zXa2ynaRy2D+de6+InItm2jtXzp&#10;8frh4o2G7H92vNzDEVMPRc4vU9fJ8PDEYpRktDz7UfEipAwB/wB5f/11jN4tAfDKduf6/wCFZOsP&#10;OzMTIfVfm9vbHasK9vhaHe0uNvIG79P8/wD168KhnGaSqKMG230Pt5ZDlvs3KUTR8Z+PI4rTMc3z&#10;bcbWz6f5x7/WvMZPGzy3LS3UoBz/AA9P/rj6U34ieLrK3tnczFVRjt+Xkcf4Z/M14b4y+MDW0rfY&#10;7gMG55YgAe+B9K/YuF/D3OOKYxnir2/A/OOI+OeH+CqcuWST8t38j3SX4habBw98qhuCASv4Zz/n&#10;ms27+LWlREtJdkEDPOeff2/x4+nzfd/EvWtTBSO82KoPKLznP5jpnjnjqKzl1jVNSl2JdSKinLZY&#10;5P8An+lftuWeDWS4eK9okfhma/SGxvtbYam2u7dj6VT4y2EzAebu+b5cNnBx07+nv3qzb/F/RJlw&#10;b8cjru6+/wDPqe1fMlzezomI5W3FuuScelMS4vIFy13ID/vY/wA/5+le9/xCTh2pG1vwPEh9IziS&#10;nUT9krf4tfyPqNvH+n3q7YbtSTyvzda5nxj4gllhZoGDZJwffGScfhn1H4GvDbXxVrlk+bfUZfxc&#10;nP4Vq2PxAv2dW1CRufvFRx1/n1r47PvAbLcTRbw+/loz9G4X+k9++UMfBw13eq/M9l+BXhuTxbq7&#10;PcQFv3mGbnnJ4zkcfp/KvsD4ZfDKz0fTYiloEwOip6f5J/OvnD9lWXTBcQzRkN5qhs9jn/6wHvX2&#10;b4XEP9nxgP8AKOPvHjtX+fHjZwBm3CeMc4qTgf1fkHGmD4nwsatGSd+xYiVLK2Xcu1cdfWtnQNRh&#10;lZV8wVz3iW9SG3LKR93Nc54Y8YGPU/Kkk6N2PvX8080pSbPqY4WVai5I9imijkj6HFc54iiCp0/G&#10;tnRr6O+slKt27elUdbt964bGPSrnKMo6HBh24VLM424sHklyQe9I2klMu69OenStxbaNQWZPwxVD&#10;UNm3HAOefWopxiehOvJ6IxLyFVTaF9qyJzuukwn8XpWrfy/Kffvt61joPMvkQ9z3rojLlTJ5meje&#10;AoPlQ7ev+Fb2uBUiwRgfxc1m+B4j5Klc461oeIJNqHiuXmurnnc3NiDg9ZjDztvGf6e9c9rGngqQ&#10;yH/P+f8APSuh1Vg1wzDC/N61j32ANpGfSijuepGcox0OO1WzaCTfGNuPu/L0qXw/rslq67jj29fy&#10;69//AK1XNUt4yhU/d/2TXP3sbQTtKijAwe+TXfGPNGzOyNRVY2Z694S8QC5CbmznpXdaXfIUV68J&#10;8G+ImjkVGl46Fc9a9W8L6x9qRfn/AMmuCpTdKdjysXh+V6HXzOkkWAvFcp4i0Lz7kSIu3PGfSuos&#10;WEkfJ/Cm3drDKVbaM9mrowtaeHxEasejPLtvEr+CdC+xpjaOnPAx0/Ssv40WzpoMpGc7c49a7PQm&#10;iSAetYHxSthd6TKD/d496/srhvF08wyOnOPWJ+bYxSwuaXfc/Lf9pnSb0eMJLh0xuJH3cZxXr3/B&#10;Ne6uRrEluzfKsnysvp0/n7VH+0f4BjvNUm2R/eb5f6D/APV3+uR3X7Bvw9fRL5pXj+8wb5uf6cV5&#10;9PL6sczU/O5+z5hxZgsRwhLCta8tj788GknTE/3R39qd4jTdbtnsKPCkZhsFBP8ACDU2rQ+bCwPN&#10;fo1P+Gj+a6sv3zZ4H8TLBjqDNsz83THJ/D8a1/hggjj2nHynArW8d+HBOXk8vvWJ4buv7LuRAOuf&#10;u/0rx6lOUMRzM9OnJToWR654aIA611EDDyq4nQptUigW4+zNt61pJ4xjRME/d4PtXt0Ze6ro8mrC&#10;XMXPE0nl2jnd/DXy3+1c0a6TMx+X5uT7GvcPGnxQ0+2tZC9yqlRn73Svmf4++PLHxJpDJayedu3J&#10;t6gD14+h/OvVyp82OjY87He7hZXPNdAuxcwRs8+M/d4/z/8ArPfkVbntMytl1Pvtyf8AP9MfWuH8&#10;C67JGJ9Ox80czK27HHP9f1+vTt7dHuLWIqfm2j5W5yf8/wCRnn7ir7p8lDa5TuLUKzS7FAPC9MdP&#10;1/z9KzbyKRW+dcr/ABBV7+h/w/DrW5cShYkT5V2/xZ5/T/HtWbcBcqBHhVY+WN3cd8f5HNYx943j&#10;K2hkTrGxJXLKq8/KevT/AD/nGdf2BaVsjcMcrz0OD6euK2pIAT85bb9e309P8/SvqVsUYs3deWUc&#10;D3474/zzQ72NtzldRsCkmTGd6npj9Py/x9K5zVLJl8yRlYblwu1f898/T8xXX6lat5zSKThsFV9M&#10;9/zrH1q3RVaN1XB+78vfGP5VDiyo6M8512zDzj5l+fPzNnJHfr6/54zXO3di6XYZV6kfMrZAPTJO&#10;Mf8A1/Xv22t2mw+U1uVVV27tucj156jH+Rmud1O1RJ0MJCt6joPb9f1NZHZTnpc5PxFZo0jGCFf9&#10;YRn68+pB9QeK5jV9N3J8uB/tev5j39O3vivQ9Wt3uolZxt7o27Hv/np6+45PU9NmDsY06cNn8h/M&#10;+vT3xU8tzohKyucRfWpEmYoTllPQHkDoPr198A8elaEyRN5sTt8uPm8wkH0P+e+etdFqWnAnfhd3&#10;RcdQD9f89O4FZd9BFDMwkZipGd2M9uDz9fp+hrPlOhPmVzJ8QaFofi2wbTdf0+OZZCNsmz5s+meP&#10;b8RXz/8AGT9lCfTxJrvhE+bGnzx7c5H07jknrjpX0gLSeWQt8qs2VXceeh9unOOlXrXSrl0ZG4Ur&#10;naVBHPb0J5z+fvXBjKmGhBuo7HVh8PXrTtBH1p/wRm/bUl+InwK/4U/8VdRb/hJPCka28YmDB7i3&#10;Hyxvz3BCqe/GemTX1D44/an8F+GYZWfUIol+bh5Apx1HX0weBzjtX5eeEdLHgnxDF4l8Oo9jeRqQ&#10;5h4VhjlfcEZ+vauk17UNf8VXbXWs6jcXD9WUyZ6gntwMZHQDjgc5x4FTianRhyxV2etR4RdafNOV&#10;l5H2NrP7eHh17poba985uf8AU5yR6Yx9evP0qhbftt6XGiwAnan3W3Ebx6+w6+p9+DXx7b2N1bYW&#10;ZA+SdvG7Pv8A/r/GtW2sZrmRlSJg27cvLc84wR09O/BPvXmy4sx0XolY9f8A1PyySs0z7GsP2t/D&#10;1+QG1JG78kLj9cDr69OcnIFNX4xaFrt+C90OcbS3f8Prz+I45xXx+dKuZMeSxXjO7Z26+uf5frWl&#10;pP8Awklsf3V3IE6su7r16fTn0616GG4zqR/iQ+48/EcDYWX8OTXqfZVt8WPDllGpt7qPcp4w3HoO&#10;c/5/MU+w+Nvhi5mkL6rCzSYO1FO5VAPXj0H0x9a+S1n8RXe4m+mKH5SrMeRn+fT/AAqayj1ON/OF&#10;3IvzAsyy+vGfUZ9//rV1vjaG6p/ici4Dj1qM+y4/inoF4ZFS6jLA5Ysw46jrn8PTp2Oar3/jjRr4&#10;NAJcK6FGJPTg/n79/wAs18taXe+ILQLHa6nNzw3mHHb/ACfXOO9aEeq+JYZDK147KvRVJweCP5fo&#10;fQ1rT42wvWD/AAM58B1t41D0nUJ9PnhEGUOZPvK3TrwcfXGPUewzh6xo1tfW+xCgXeRGw6+w9P8A&#10;Pp15m2udUlAOGXcMtnGe/wCfrz6981Nc6nqkB+63qqkfQ45/z39qtcZZfLdMxfBWOjtJFDXvBVjc&#10;RNJIPmVvvcdAOcZ46Z/Wue8G6r4w+CvjRPFHgq+8vbJiWEMSrrg5GOf8a6S81PUrjKZyzMAhbn+n&#10;oM/4Yrn9Vt9WuDlkzzzubv8Al/T1qKnFmBt7qbNqfB+L+3Jfefc3wb/aq+G/xZ8HNZatqMcN41uV&#10;urWbggkkf8CBNdJ4O+M+g+BX/wCEZ8Ua2rWkb40/VN2Ywh6I5/hxyAx4wPxr86tN07Ube78+0uHj&#10;kjIO6JiCe/b8/b1NbM3iDxqYVWbxFdScfNukP+ew/wA8V4uK4hweIjZwfkelQ4Rr0pJqr+B+nWja&#10;n4Qv7hPFNpAsjTcx3tqBIrj1DDgj3Fdba+JdMtJBfTXO2RRlTM3P4CvyZ0nx/wCOtAu/O07XbmF1&#10;GS0bYPTpwfQc+369j4S/aW+JHh+8juLq5a5O3DNI7bgvfue/J7ZxXPh8ywUprnbS9LhiOHcZTi3T&#10;af4H6PeJfE+oeIr5bq5k/dqMRp6DP+PP4Vz3iWeOHT3VtvzYUeo4H9P1NfOnwo/bZ0+9EdlrRMbt&#10;95ZOgP1+uB9M+tetL8VPD3i21hFnexru+dfmHzD1/wA8DI7ivssHXwtZL2Uk0fG47A47Ct+2g0y9&#10;Y2wZjtX72SzH6fp0rSKvFygBKspVfxH9P8+lTSQGjkKsrbvu4PBB7/5//VdXLBlzj5gdx78juef/&#10;AK/4Z9LqeXFaEdtEIpNuM43fN+H+I/P3yTa81WjVAregA6Y/z/n0jIzMwRMfNgbR7df0/wAiprcT&#10;Rbnbgbjj9P8AP/16lmkdBV3GNvm+by87vyOKfNF59uwSP5jnbn6Ef5+v1wFtmV+VshgT+FSlSc/J&#10;t+Yd/f8Az/nrBRUheSKJmC5zHn5vXg/5/wA5LcmRo3cbN3BX8/8AP+TiaO3It1XP3Y8bvXjr+n+e&#10;KNjofMUf8tCMf8C/z/nrRKixzKHvAyf988/l/n/CmRKPMV2Vd5TDfMOuP/100KzzJJ93CjAz7f4f&#10;z9+HSqFuRn+FyP5+nr/P8KYiZR+/Qk+nXoOBxSXaAMd4O5vbP8I/w/X8Kcd++La3Vfm/T9P89M02&#10;9x8zg46fXof8/wCRUosSImN/LZ9vXA/P/wCsaBORukdmzj7vPGMf5/PvmlhlZ2VCnp83+f8A6/6U&#10;BYWRdye/HPYf5/zmgnXoTIymJgC20MM49MVBcq6wmTO792ePy/wP6/i9WRVYjd1yfz/z+h9qJJMp&#10;uVP+WZH04/wx3/xoW5oJEgMfBwOOCepz/wDX/wA5qDYJA0vl++c9ec/0P+RUzSRtErhuVYZ9+f8A&#10;69Qxy5imgLnd5Y5x19Ofw/yMVRMuxHexq8bRZ27sr93kcEH/AD/9eq8i8GQK3zL9SfmH+I//AF1M&#10;zbkkLt1b5fbP+f0+tVJQ0G6WPOduR144z/P/ADyMVEh7lK7VYvLjVOFQBvm68Dp+C/54rL1KUEtI&#10;EViOW2njvz+n8/Q1pXLv5B3tn5SVOfr/AID8/TFZN75nmlUwG2/w4OeuO/1/L87EjL1IFWYFB8rZ&#10;6d/T25GPbH541+N0sjlwNudp+v8An+ntWrqCBpX5/iwGP3m5PP8AL/8AVg1m38qDKoi9Sf0/P9Pw&#10;zmmVa5l3ELbjN9oz8ueGHODk9O3vzjt0rMuAI8RyA5/vD6+v+elaGphZIN4LFXb8vlyP854rMvJn&#10;KncuPl3c9fxqkTIiswyyK5b5Rn7vGDnr/P8Azit3RYvMuGaYDdvZsN0zgew/zj0rF0yM+Usp4bkh&#10;mxz3x+grpvDrxmNvJXkNj5lJ+b0/z/jU1DSmvdOk05S8TEBcK2WPTAGSPwyOvYkc9SOgs0bDNIWb&#10;c/8AdHq2eO/zZ4x1LDjdisnToGdlkgnb5WVlPXPIII45PHHHoCOVrZWBhIFidtrbh8jHn5AR+GIx&#10;z6bD/CSOdldDVspfNZUjAYMoP3gx7HvnPVfXI55DZEkcobaTMZG+YbQxYcg/XPC++4c878iCC1KF&#10;U3/KGxubhu/5chTnt142bjbjgRBtijCr99pFG09FI/I8+3tt3UIl3JPMhETP5jMqnDKxznkjtnPB&#10;b1yAT82RS5EpMcUfloX+ZnOcqQc9/fHB5wcH5ttNt4/MXABOPuheO/TkfTj2XIOCalnLSq0xlDFY&#10;x5adu3r67R+Q64IqiCMBpZ2VTtPB6jkZ6fmcducdM1Fc28ps/JSXuUdzx82cflwpPQAEHAwTUzHf&#10;cfP02srdsc+3b+XTjGKq3qhZmLSY6H5uuQQf57vTGf4c5poXQiM8ZVtjALuO4lccHk+46+nYnnaD&#10;VFysblbgbV2kN82AeSPf/wCsAfvbRiwXQxtDHt2Zwrfpx+n6HpknPuZn+2bpH3ZbMYHPXae/UZx1&#10;9RnPzGqsHMVb28eVHaRCq5yu1QGyOf5gnH05wmRz2qupBiWPKgsMLt4IGOM9un0+XP8AFnb1BpFu&#10;WSVyQxxtU9s+nfIKnryCuTlmauZun3ssrHC9WXO7PqPfO5uO+5uPnwQFIxtbdFjK71G3cFZT+PXr&#10;0C89vlJwVYthyI2+TbHg5XDbsc59j+nTvWvfhmUyhyVfG1jJ1YA8k9M5bOfUg9JCax7hI0/fE/Ie&#10;p4z15/DPbsao0iupXtGZ8PJIrKqgptXk8gnPoePwNWo2dk8qRWQZ3bSvv15PTn6+/aqNsWUMsMXy&#10;+i55/Duev59s1fgWZz+8i/iBAJ+99aLFIijI81d/3VYljnGACOf0/H3qS1hdtrueSB95u+3jI6f0&#10;H606VZFYzfwYA3f7XHYD/OfydFEUUqycqoClgRj6e30z79qQGhZI4nUoi/e/iU4/l+P06V1fhxXS&#10;HZITIy7ST8xx7Hg5yfbk8+oPOaTE/wAoRAT5f8OMeuOD0z7D+eer8PLKu21ZPLXp8u4cEcDj8Prw&#10;O4Izl8JpFHQ2JjiWKYOFXb/E+7A55zj07jjjP9zd01pIxjU2to0rRlS0fl8lQRn7pznHbPoM52Gs&#10;Gz8hI96qzsudrszc8Zz0zj3HfBxnyxW5DGby3ULc7dv/ACzZVOV+6RxwDg9OnboVIzJkOuEWS6Z4&#10;7T5lX7y7eeOuenOee2DkjaWpt9GySxhldtzcRtGQRz6Z3HkdPvZAH3wpLolEMm83SttHzPvDY4zn&#10;JHpznHuR95adc+RlUWRX3PgLtHBORjH1465yNuc7WFEDYLi2W23i1KfL/DtwAPcfLjnPTABz9w4E&#10;OsTmHTZglhIGeJkLOFHJIXOXyMA9cjPb7wBLVRII/wB1IrK3Py4KsPXgfj098feUVfEMhk0l4I5i&#10;oZo06hSAXAIBLDH93+LrjkYY1CPvIiUvdNawQiBTMD5caqscknHGOMFjtPHo4p1xGVkUuhWRR8gz&#10;hm6dNxVz6cMw68VBZJdWy74d7NIuGX7r/U4AYj/eVh7mkt7qa4VoraVto4ZYe31Cgjoe6Dk1NmO/&#10;QcCp3YD+cygeWysrMPUDajnPqA/U5prq6lvK3KwXDMMgfiUAZecnDxkYoT7ObbjasLHBaNV2de42&#10;tHnr2XnHSniRLdfvqsY+6VHyj3AJwPQbWHQ8UCZFFMZiNi7o8/8ALNgY/XOQWjPryE/xmnneOOOR&#10;ptsbY8vzPl/LecdM8h/QYFRyRiaZt5DOUPruK8dyd2DwOC4BJ47VGZpArNAxX+//APXIU9x/GnOB&#10;VCRI1zFJMkTlhL/CjqRIO+QG2vwBnKs9U7q8EAkjRgzNw37w7l9jgBgAOu9D35onaFIliVF8l8/J&#10;tTy+vcANGee+EPB5rlfHXis6NaExruCqdqyZPU9R1IHbKkjrxW1OnzSsjKpLli7nH/HH4i2PhXw/&#10;NLHNtYrlVDY3DHXA45z94EDntivinxz47Op6y2rzTRxiSTPmXF1bQso65BkZpB26Rj8RzXoX7U/x&#10;hnlL6RpsjbixJWMFsZB3E8gdyeoHzHPSvnew1u61PUYNP0djHM8irFHa3Ea75CSQMQRFjnIPLEnv&#10;6178YRoYfle7PHb9tV5lstD1L4bWF1rusQT2trJdTSMqxyraSzbgTwBJcbIwT2AX6CvtD4D/AAYi&#10;0Gwh1zWUM19IgwrOG8rOeBgDaeD0APBxkgiuN/ZG/ZlbwXpMPizxlp0f9qTR7kimZpPs6kf3pCec&#10;denHUdx9IaVCsUDQ7j82QV24+o59OMggj1BGHrxMRiOZ2ie1QoxhC73LemWYtrNMhSqgD5V4C+vB&#10;AAH1A9Cp4qUv2g3HqrKBgj26fpjJ6lT96mxpKkJUvk7s/KzZ5HXORg49ycdC44pAhecLJLjaMLj0&#10;9OnQH8B6Iea44mkiWI4O6VM9tytkHPQ5z+RyfZx0qxO4EIhVQx6Mixk49eMZ+vH+8pHzVCkpV9zB&#10;h83y7mOSx/Lk/mfVxU6Q/OASGXafvL+hzxj6ggf7BoYJCRI7QqzKFXjcSgwOw7/Tvj+6w6VOFULs&#10;2r3HcEevGOfcY9MjvUcaqkuY1+ZuPmyvP+JH4n/bHNJ5xikMe3AHIwwxj/Dn6DsUPFSy9EKJB5wH&#10;y7mwTwQDxxznv2OeegZvu0R4WLmNSo4468dsYxx3447qv3qZJKV/eDsxDepz1Hrn17kdVbrTkWSW&#10;IyFWwyjaeMY7dePpzj0KnikNE0ruGVwCu7HynJ3fmeT6c5PYt0qG4uNhX94qjooZQuPb7y/p09F6&#10;UhZZ4cxhvl3BjsHfqOnPvx/vA/ep6JIqgwPIvHZmz7fdPT0zkehPZAz+WUZIUqm4MuV3Lwuen0Hs&#10;f8MHmENhRwOd3DEc5HHvwM/UioxIg4I3YU8fdz0/L/63PFLvXfllVuMmNVHHPTpx2/qe1flp/VQ8&#10;yAEnDbd2d27B+vXnn8DS8ycKo+XrtYDBJ9gc/r2pskgkyOnU985z1J98D/6+BTGuJyN+3dhR2znn&#10;6eo/yKlIB7KeCNrbeOWHP+fw49aSRcTLG4HzcsCp5/H2A7cD2poZFbao24XLHIGF9On8/wAeuQIx&#10;I3Ry7SzgsQSMkH/HnmgCQsC/70+2FX73of1J4/8Ar0HcjAnOfM6hfm/lz+P+BqIOgj+WVfmX+Lnn&#10;8f6f/rV5lmbMu4hm5OQufb6fy460ASLIzMxOz+8DuxnPOMfT8P1o8xYh97hvlzg9PXj/ABpvmqNz&#10;hSOcMozjknpz1JJ6E5+vFNlRizMifMrZYbfbr7f56UATB5ozmUsGU7flYDGP/r/jx1wKbFIhPzuz&#10;K3zRtu6e3T659KjOQSRuy3+yB8vPfPpx6EUMG28febjd0z/9bp/nNPl0KJiGA+aRdp5IXIz9fz6c&#10;9PUU1ywTJDKVyF+bnr+vemmQMGRH4VQdyk844A54Of8AHrjFA8mNgEY7tpb923JP1/znr3NSBI5c&#10;/NE3zBcRnnb6Hrj1Pf0605WchTJlS7Db3J6ZOfr39/rURiDSBvlxyQe/3eB05/8ArcZJBLwrZUqQ&#10;Bwf3ag5/XpjP1pjFSTEbEnAwzL6EEcYJ7fzP4U9SqjcEyu3Lbu3HIGfftz+eajYBBsLKVVuv5fh3&#10;/n7UKiqMs4zwdvljlse3Xkn68/WpESBpME+X8w+mQoHI/DH+GaXzcso8wNznaG9enr78etREqV3x&#10;Kny8bT27HntkZ4/yJUAIZVjZV4VgxOCc/p2/z0YCvuTBflm+YHnt15P5/wCPFDF4sfMq/N8u3qxH&#10;pj3HUdc/k1YwowB8vOCmOvPBP58+v6qN4XZNH93txyM5I4HTpn3PekAjsytlpBtxlmU4wMf0x39q&#10;GRg6v5vuzYPy9CTjnOPz57UoEhXyy4+blvl55Ax25PTtikwxGx+5O5/Xrz+Pt+HJpl2FiKt8uF/u&#10;ttYcfQ9//wBecc4c2FQliu7jIHOQfTHt9fXNJu2bX8z72ApHPf8Az+XpmiJxG+XRWULwqjt+HGM/&#10;57gGCsG/ehuOMlicg9x0557/AP6woTKtLvXdwP3f8Pvn/wDV09aCiq+1FUnPLDBDHpn8T2z/AEpz&#10;SybA0udv8Kr1T37fnnHpikSN3bQCHzuU7WPGD6Y69O39M04qpXcq4Vfmxt3dBgA89OB7/wA6VUbL&#10;Nu/eKuMrk/579uBTVUxtuRMbV+X0xz757/hz6k0wHCMZUsfl8vOY1JHXk+w/Q+4pu0KfLRTx94Mw&#10;BGMev5D8PqZJFDEtIF6H733WPrx39s8ccd6byqqV7gH73Bb6en+enAZaFyssvlOo3F8bjy3PBPI4&#10;Hrn396BsO1kB+72bGff165x2oCeWdpbKyNgKqn6+v16f/WpS4cAAja2TuZvwz+J/z6IY1MNJ5iDd&#10;83bp+Pvzn/OKBgNsiDFVXP3R7844zzn6E49cOKYbEn97Cryc/wCeO2eO9NNsCdix9xuYHPIx/j9R&#10;n2NAcomcLsC7Sq4+bI9QfSkSBSWc4Krjf83dQeT1xgdf/wBYpyhim/H3l+XHbn0PPr/ninfP5pkD&#10;FtwBUDqQOo/A9uBn3prQmOjEERThXX5nOF9+mPy/n9aXYsqZ8tduAB1bv0HryOO/40MrvJhi3zf3&#10;ep56dP8A6361IyITjZg7uhXr8vcE9Tz/AJyaOY0IwVicpIBjd8w357f0H0P9HBJCcLxk7VXfz06/&#10;pj/OKEjYSKm8lv0HPX6+/GaCoJwJFXswUbscex/yaq4DJYiEGxenRQODjOT9M8/gOnBpWBDbZOTz&#10;nge/HXnv9M/krNE7NkK68jaq9uOT36/lx04pwjkZsqgyr4bbyf6c/l69qEMUqSVLr14yGBPc8ZHP&#10;4fzBAXYEJZ85HPOD26A/mKcsbISwVTgBVZV/TH0x/OlES5URgMGAH3ufqM//AFu9ISGFTGh8k8fw&#10;sO/8/bHfjvginqjbtoIDbs8Dr1+n9OnbpQmU4QMwUfIcdSeRz9Pb+dKkax5SFccZYbc7h6/l/IUy&#10;gJcBSgLFWz8vzevP+f0609gwO6cKf90cf/q9/wCVNXeg8wgbskq7cD2/p/ninBMLnc+eg2rt4x6H&#10;6VJVhPljIJxzyu7JzjHbH/1/Y4pcjy1C/MwbAIbIP69uPfkDvTlZVO91jjPT7o474yfX/H6URyFn&#10;3RusjFeGPb0B5/nzjHrmgIg4bO/+HH3l59eOOv19qe6s7skqseo2sfrn8f8APSk3qFYuFxz8u4nL&#10;Z2/59aaigR7Yl8vzD1VQrA5746YGOB/U1YMcWZfljj65Vvm/w/LFAHUhycsC2W6DpnkVHK+11YSL&#10;8o2/vDjjt3H6fnxipPMJUyJIQu3GV78Zzx9e+enfpTAF3sdpXOPlDFgDn1xwPQ5qQq8ibG+m7bnP&#10;Hbj88dOfSo0nYtvDHazYX5evb/P1+gqMyIAd7oflyGZT1+oP/wCrHFAok25lfhueoZFP+eo7etOI&#10;AdTjn/Z5xxx39uR2x3xmq7RRgNG6YG7JYIOefw6/Qj+ZXe8knlOAqj5smQ4GBxnkZ5/zzmgrQsBs&#10;tlmZlY/d7HsPfrjPqfUjNG4Dg7Mbf4sYyf8AP+cVAX2r93bu9Wzn6+v4Dp164oSXzdiOCfmyQJBj&#10;PXjj/wCvU21AsEhdyGX5h95WA5APOT9P6UgcZb7rAD65PfAP/wCv9KijmzGshddu3cWYkccYGR/n&#10;BH4gkcHbNtYKvOT1/wAj/wDWaBdSZZWZXx9PQnHofT6U0uhQiVdzDO5d2dx5GP0/z0qNpWD4Yt8u&#10;F284HqM49P6UK7ybkeMtjh+nX+nr/kYZXMSK6H5XH3SB35x6fn/Pmgnd83r83PU8dcfl0wKjkc+V&#10;vLcsR8wzwc9evqB2/To5QY0IEjL0POeeh5zx04//AFcMSY+NwyN84wq7vmb07en/AOo0vmKBtRWy&#10;GJJ5O08j+nf2qJADsaT5RtAYc5B7frSeZyomXbjJHt0z26cfpSZakTb25eRMfNt9Rn0/+t/+ugFl&#10;d0ji+bHzRrwW9ueowP8APSmqSyhTH0xt4Gf6fX6++Ka7M2DsCs33W6beTzjnt7Hv1qBk28M4XcPm&#10;wV+Yf5xgUhw4ZQNuMfLwxbj0I9v0pcIMJtG0MDtYnj8vXv8ATv1pm/5GZwzeXyOntn0we3/6hkGP&#10;PyhUjbcNuN0jevTsfzzz14xSgRZzG2VDH5Swbp1P6dqa+0cFlC/w7VGP0/z9RgBX2A/ORuBz/UHr&#10;z29OOKAQ9QclCm5/UZAOPf8AP6d/UrtCFmcZ2r1yfy/So3REbe8u3+Hd6jjt7fzqVSSFw7KvA6H5&#10;fegoUOivnpt4w3ynPTP0z9fwpzAFTvT+HK8Hjjnt/n3qA7GX54zzwzD8zk/ifripUBAYqp4+9Ht4&#10;69//ANYzQA5clssn3RhenH+PPb8+1KrIEATltmU7/L+J/wA5PrTApEezy927ON44OAcDpz9O/wCt&#10;CyRsFVvmGML8ueOPf1+vSgCRWeRiYvmbdt39wc8n3Pf/AA7Oj/2YvlwC3Ofbr7cf0zziMSMzb24Y&#10;qSqjv+fPAz+NCuXwrbTuXDLjIxnPcdePf+RoAkjYBm8sfNgD5cHHIyAO/GPoPbmgrGdqNKuerbu/&#10;GefbBHrn8qjjcRbTsPyg7uAeOh4PTg98Zz7mpkchvLWPdH90/N7j36foMdjUjQFlLAR7dzd39R3/&#10;AM+velM4ywPG3G5uAAvTPTH4du2aZlgS6MrBT8yqwG7v/I/l160fMg8wSHjcD83f9cHP6/TliHLu&#10;ydp3L0ZgpOM/5z15zn6EbQorSIDv/gVm6N6++B/+o80wO0pyZN7D7uW3AjJ6dP5+vqaJHjjZdpPC&#10;7W+bkDPTr09s4/KmMnjZv4W24YjJbH49e/8AnvXp37PHiaGw8SRi+v442juopI5mkKsMnYVyOdvz&#10;DOQcAnOMbh5eJsSgjjdkZKc+uTj/AD9R01fDbajp2s293pcrRSfKfOWJyq5PKnb97IwDkEdj3qWc&#10;mMpKth5RZ996dNEdv2aXy1ZVLNEdy8gYPzf4E9OD0rWJtfOVY587m2jEW1s49Ov5gdvSuR8B6pca&#10;noNhdy3vnzSW8ZkmVmbzGT5c4HC5K8cD7xHXOOosrxrlJGZmjZRtKMxGR0zkD8fQen3jXjVouMmj&#10;4uiQ36kyM0CNI27cyKQTtx74PsDx2xmsZWaPj5R5illkVjjB654Pp646VtXfmTQedHLJtZlJXOQO&#10;+T3xlvpknnIGcq/jkuS26JRtAC5wD0/Pp+Y/CsacjaUblWW3hmiZ97YUd0YgZ98Y74Pc8eoq5pVw&#10;bV9hL+WvLdD1/P8AwNUbOVURf3UbfL8u0AsMt+vY9SB+Jw5JEtD5crBfmBfg5Ht7evarlHmRUXY6&#10;qxvoZnZWDbWc7ccZ689PbHTnp1rQt75ifKPzOPmO05xx6/gfXHHtXM6JexLcpAF2x8KxbP3fQcdc&#10;c446ZHA42LdlAyCx28Mqt0wOg9D/AJ9q45R5Topy5jet7qYQtiTaWXPTp7k/1z6mtCC5c2sMpnG0&#10;Z2p/n0zXN2+olWUMy9f3iLzj6+mfarFtqMlqo2SLsMit83f+gz7diKk6aavqdOLgMjIjFd6/eVfp&#10;+ff/ADmtGzvQ6IVfcwQD5cjPYnn3rm7XUFlVoC7LGvOW9zkf19R+FWoLm2iberNuZl3Y5B2jr7jJ&#10;/P2qbmjVzpvPEXJHVvmyTzU4lZXwuVyR7gkjr9P896w4NSaUbSq/7KscnP8An8ffpVlb55I1KSlt&#10;o/Feeo/+t+lEmNG1BqLmXa8mRkcqOnH41oDUYVmWFf4sbs9ucD/9XX+vO2V0PKJO45Hytuxjt/n6&#10;1qWp27YlK7sZ28en+fzpGb+I0GuUV95k289h79ala53KuzLd/p+f51mOzg5XH3+ff8KmW9lZgoCq&#10;FPytnml1J0toalvcN5yoAdrHHH86tRPuQgkc8dOv+f8APvlxyybV5X/ZGM/5HWpILx3jUEkAtitN&#10;CXqaO7ZHksC2fvf56VBPc4G5m9sjnFV5pk8vYQ23pjd/n+lVbyQxl17fxBef6/8A66DMsXd+yQgK&#10;nYHr0789+grFvtQ3Myo+TnCsWptzf70ZQe+eT0/xH49qyZ7uRd3zY7Y3H+fHP/1qDGRX1a4DJJh/&#10;l2kHnAH+T/8AWrmtQgF78uxtvX5ec+30/PpWnqtza7SkgUsGP3fr7+tUbcicfIflLYRX7gn/AD+N&#10;SwRl2/gmzWUXaxtN3IKj9atN8JrXU0YfYljdcbuc4/Mfr9a6bTIkgiWHfhl+6oI3fXp/+qtyz8m2&#10;RzOm5edoTv8A5469MVvTqSizOx4fq3wol0q4aY2o2q3y7U6ZHBBH/wBagaW6ae0BhK3EylWVuioA&#10;MHPfPOO+eO+K9m1jTdNmVpYG8zcpDKrcDGOpP+fyridU0ixuEeaSKNh5n3ey9j/nnGK76dXzOqjK&#10;PVDdOlgXSX0xYlVgrJt9eMk//X9u9d5YiKfSI4YFVVWFfLVFH4D8Qc+56V5jYald2GqebfTSCPcy&#10;k7ugK4788AdfzGa63wz4hisrJbabJ+Z0G3ndjP4DjsP7vGK6qdT3tTvVjox4Y0yBJEKBfL4+VeuO&#10;pP45qjceHYInM5iyojHy8E4zn/PUfrTrDWpPsLqsfzSM3yls7sE9OeP06+5py67G0Ek1u0b3Cxtu&#10;2t0bGPwrb3ZbHZSlOJY0DQ4LFlUruLKCyleasCOb7UbdbXzBv4ZRn9aSDVbJr1XYYLKAPm/2Bzx1&#10;Gfb8q07a70xXWcTjaV4XkDH+PT/PNHs9DKpUm5XZVaYQkxIyjb/FjoP8/wCetNmht52ZCpkXHysD&#10;x3+btTtU1a0vZYxL5aquFDbuX556Edfp/PFYureKYYIMWMYT5v3Zz1PY+xzip6ihzXJjMbXS51uW&#10;5jlZNhz1Ge2fSr2n6rb6jo6wSSbcRqWYdPugf5/lXAP4jup9Qmmkcs0gWRmHG7qDj1J+uKguvGS6&#10;XBCVXahyFk9D6dqqMjprR5lbrud3NrlvCqxpeNlV27jxk8+/+fwqCfW50+Uq4UR8t6NjjP41w6+L&#10;IJowWkZJN2S0mDhTz+HH/wBbHZ954riCbftm0fec5Hz9h9Rz/wDrqeUw5eU0ta1Q3SRxtKcrJv3N&#10;0Cnj+YH/ANfmsjUtV+0QNbecdsUgIk2/wnrn3H+Nc7rvjKaQbracEJwoYdMetYg8bJFIY2kaPoOY&#10;w23uAD7HtjpnqemkdBTd4l/xDqEVppjOkyNIk2VVsdgMrjr6ce1c/pUM2railqrk/Nu8sqdoBHXP&#10;+A+vrVPWtal1gNBFIzSbsxvz8xAwP1/meldZ4Q0mzsrZb+4hxIVyzeZu+bHPUdx3PbIwRisMTWjR&#10;ptsxwmBqZjjFSijpFay0zTBCp+6o3Y4yQOv8/wD9dcb4luJJRNKzHJOByBx2/wA8itLUdaeYtbCQ&#10;bd3yjr2/zg57fjWTqEL3ETDjH8q+Or1HUrXZ/UnB+Q08owMW17zPI/G0zyJMo3ls85HP0+v+B+le&#10;e2N68Gsr5jsvmccD9P5nr3+mfXvEvg19Tg8yaRl9Nvp/nt0/IVwOpfDLUbXUluY1jkj3ZYBcE+3/&#10;AOuvRw8oxg0z3sbKUnoeg/Dy8leLDSc7gfUDj178frXoMK7SBjn8q878B2UtqyrtZvlxux1//Xwf&#10;WvQopFSJSF/XpXmYj+IVRlKMUTKyK2W+Xtn/AD71btJVBDIM/wD6ulUC6E5DZ+b+I9P8/pU1vcIh&#10;VVfGTz1/z/hXOdEZa3N0k+TgDt1UVwPxDgeWFnzllP8Ae/z+NdlDewpHjH19/f8AT2rH8RWcd7Ey&#10;ljj+96f5OKKcuWVzq5uaJ88a7pF5PqvyxqV3ZDFcY/Pvniu5+HmgzxxRyEY+UDG7pgdPyrcufBNu&#10;1wxCkt1/zx/n8K3fD3h+K1RQq7ccj5cY4/z7V31MRzU7I4I4VupzG1plo0UKqXwv8WO1WxlBt81W&#10;z09z6UxUGzDf5GDSK5TOF+7/AHa889GMeUv20yxyg7e/9eldN4fuCFB3bhXGwvIXEe/qwx7V1Ph+&#10;RWjVQOi8jtSKqe9TaOrS5/dcGo5Lo567cVDD9zBPFU5WbcwHU+tRJ8p5UaMXI0hdHq5+tSR3SFcl&#10;vrWOJWI5b6etSLO/3mNLmLlhzqvC+tNZatHIsv3jg9hX0J8MPEPnxIyPkYHPXNfLNjfNHeJJE/Rh&#10;Xunwh1f93FI0nXj5vevkeKKEamH5rHwvGGXxnheex9JaJellX1xXQ2cgx17Vw3ha9DwKd3+fSuus&#10;bgsAM1+X03+8aP53zChyVGjXV+x/KmScqRj3oh+cU4qpHNdUouUTxtmcz4ttpri1dRnBB/GvDfHP&#10;giSTVftAA+9j5u/t/wDrr6I1W3V4ShXg1534wsoFJkb5a+44JzapQr+xb8jDFYeNSPMkc38LNMGm&#10;sv8AdXH3m6CvVYtUjS36/dXH0xXnOgeSiMyHIU+n+f8APFbsuqTtbMrPjjOOf8/rX7vgazhTu+p8&#10;njqSlUszl/jLB/atlKkIV92cLuryf4b/AAwW08aR3cqNu8zH3euP5GvWrpvtkjBm7+1SeEtAhbX1&#10;nwvbG3t+J/D/AOvVzxHtqisbUan1eg4HuHwtsEtdOjVQPuiu8T7i8f8A165HwOixQRxrXXKQVBNf&#10;XYT+GfEYp3rNhjBzigYpcnHWk6npXUcxkeJmxatkdq+cPjxcbptu3+P8/b8q+jPFbbbZj7c18sft&#10;G6wlrI26QLl8bt3SvHzSEqlPlXU+i4d/3q7PMPEl7HbQNM6cMPl7fj/nnkV4/wDE74kQaVbyXDzK&#10;oxuxu4/A/wCe3Wtf4n/EmDTbCW5NxsG3lfujr0JzwRzj/Ir5H+M3xMl8Thre0vQ6rIMsrDnuP1z0&#10;9fz/AFnws8OXja0cTio6eh8r4n+IlPIMDKlQknN7K+7L/wAVfi9LqrC3sLhW3ZM0iZyO+DnOc9f8&#10;mvO7zWJ3hVp52b+7ubp696x7zUi8HzSKxPGfb/JP+etWTUH8kANtH+ea/rfBYXC5Zh40qSskfxfm&#10;mMzDPMZLFYqV3J7dF6HSQajGlmu1/wAuv+evp/StWz1WK203zVI3N/Fu6H/Oa4Qas2FUMPl/zira&#10;a/LsWM7uBj73UV1rFQloeRVy2Ulsd1aXqJD9ouJfmbhWwOOM0i3MlzISG+u2uXGub0SIMfvfN3/z&#10;2/zitSLVBHGFDf73Pf8AKu6hJSZ5VTBzi72NhZAmFU9fXjJqQMuCAPmPUfhWbbXmI87u4z71atmM&#10;nHb1rvijklT5dzuvhd8atc+HepQOV861iPyorBSv6c+9foB8Dfjto/jDw9byLe7pJY1bEjgYJHuK&#10;/M1tsaDox/nXefB34/a38ObtLOfzJofM/dMhHyEnn8Ce+cj36V+S+KXhflvHOUyiqa9pZ/O5+1+E&#10;/iljOE8wjhsZUboOyV9eV/nb8vQ/SjxHrkdxblDJuVh8pDe/FcE+rPp2tJIm75myfm4/z1/X0rnP&#10;Afxci8c6FHOz/wCsj3ffzj2HP1x7CtuOBtQkVyM7T+f+RX+QfiV4c4jgHOJUJJ8km7X6eVz/AE14&#10;VzzC55lsa9Np3S/Hqe4/DXxEt5axqW/hHfrXU6jEsseevptry74b3L22A3TtuPSvToLgXtoDnJ/2&#10;a/JZLlk0Rio+zxF0Yk4ZJChTGeeay9SyiF+eprW1iNlPmD8vwrGvpcp7j16isuboX8WqOf1J0DMw&#10;YE/rzWXpo83VFUH5V/Mn1rQ1hiRjG4VS8Oxb9Uwoz+8z/n0rpjL922Wnoet+DIQtnuCdBS+JH2qw&#10;yam8KoYbBTt/hwDVDxRcYVsEVzy+A86n71c43UZB5rDOO1ZN+QWxnr6tWhqLhmbByf51h3lxh3wB&#10;nP8AeyadFdT0SjqbAdfyrn9ZKOpxuGeeRx7VsahOAc/r6cVzuq3EanZjd79c8d/8/wD1vXoouEuW&#10;WhDpt/8AZLhdkm0e+OPyr1jwJru5FV2wf4uenP8An/PFeS2Om3EtyJMZHsvX/Gu58Jy+RIE3H+h5&#10;rHGRi46HTVcakD2fSL7zo1w7Y/lWsI/MXJPauT8L3yuik/8AAufauqhnDxgr/wDrrgpyUtzw60eW&#10;WhNYXH2RvLmOBnNZvjS8jnsXRXDcVHrFxcqpZGx3yK5bV7+8njzNM3JxX7H4dcXzws1gKu3R/ofN&#10;5xlCxEfbLc8P+LfhGfWNZZYLcspY5+XIHP8AntXpf7MHhGHR9uMZJyf896de6fbXe64lP7w88/n/&#10;AJ+tdZ8IrT7Dc8DjrtHb/P8An1r9yw+IjWxEbdz5/FSlHBSg+iPdtDXbaqF/u1YnTePmHaq2hNut&#10;w34VdILDBr7Sn/DR8HU/iM5fxHpCTIxMfbOa43wv4S/tD4jafYzALHJcYOR/+qvTNTg8yBlrhdea&#10;60DU4dZsvlmt5Q8f4GsqtNSkmzWjUlFnuWm+HNOt7VbcWabcY27a8V+O2gS+FvFUiaZIViuIhIsf&#10;XZntXdaT+0Hol1pay31sVuF+8qnqcdfzrzr4j+K5fGuvNqmONu1V9AK7aypxpp83pqVg6darN3Tt&#10;bU+Ov2sPid4+8HaZc3WlS428bn/z6c9+leW/CbxvqvjTwnPda1MzSs+/LDuB0/8A1ehr6m+O/wCz&#10;sPihp0lmxZUm5JXBxx7/AI//AK6434cfsVXHhHTPsiXjMu1t25Rzn2/z+levl+IwlKCbVpdzyMVR&#10;qTvE+ZbfxM2hfFO90dpCqzKki9s5/wA9s5PHPNewaJrIubNZN3zD/wCuPw6fh+h87/ai+A/ij4Ze&#10;OrPxtATJBKGguDtPBH3WPPX61e+E/iZNRsktpZNrMCVI5z68dsn69euDivopYj2tnF6HhU8LKMWm&#10;up6DPKWKuke49uv+f898VSuogxcvHyvzbV9MdfT064/HODeBRrd3AXng87s+/wCNVZpV+1bFX+HH&#10;OD+n9Px9K6KeqOSouWRVuIlI273Hy8/L1PP+f5cc1TvzIYVjYE4GG56/h/n9auXB2COJBxuHJ5wM&#10;/rVXUblQC0cO3aSrbSB3zj9P61dgpy1MOYlFaOReW29R36cD6/h7nnORq8W8Mqkbm4291/8Ar9MV&#10;0V1AryeYu1W/2ucHPof88Vja5FE4DbP4WO0Adx05/wD1evWpt0Og4nWoZF+dIctxu+b+H16e361z&#10;WsWO2ZXEW358Menf/P8Anr29/ERKxEfzcnccjDcnr/n19Mc7qloWgwIl3K3ynb3/ABP8u3/j2c48&#10;pVOTUrHO3tmlvZ7irZxg/LwB/k/THpxXNa1b5dv3S453bfw/qMY4P4GuwntLmVNsflldm5t3Jb2H&#10;p9fUViXemTzS/u0x83zAD5ePTvnn6f1xlKMFdndTjKpJKKucVfaVPKqpHbZ3K3zDn1z6fX6j1JxE&#10;ng6S72wtCn7xsDJ4+mO3t713mneGWnZp5F27hndwd3PvnB4z0GPyA2odHt7dfIAX5SAQrdvw/P8A&#10;H8vkc14ipYa8aerPssr4fqYiKnV0RwVj4IjtzH5jKG6swPAz/j+v5Eatv4QjKAfZ87V25XPzY7A/&#10;h+OM/Trh4e8ximOSudx4wcHt6dBj34q9BozBt4VV3L8pDFep59ef889vhcVmlbEyvJn2uFy2jh42&#10;ijiLbwmI2QeXu+YbVA5J7cevpk/4VoWnhmJYtrKqfP8Ad25/hPr3J/pzXXf8I07AOYPlz8xUZx16&#10;e/UfjVafSJIWzswUXHLY9OBnpz/h7V5sq3N1PRp0oroZMXhCOY7wd+eOF6DqMd/T86tWXhuBOEj2&#10;7uSd2Btx79O/4VqadBcOxDcN0IGCM/59u2avXmlO8Yd4mX5s/d4/3vqPXtg9awdRnRGHUo6Z4ctm&#10;bPkxtuXO5eufr/8Aqq1LoNqY/OWJW2tkYGT0z27+nT9TmxY2tzHuRULbcYxwevXpzzz3rStLZ5iH&#10;I3FeD05/P8an2rjuaezRjWukbX2FNu3HzNjn+vT1Pb8at2+hxsDnJ5Jbaw6E+/I/r+lag0x1iUL5&#10;nP3tucc85/mT9eauWelk4YDd/f78Hv39P1p+27EOkmZttoxiO0J8uTt8v7ufb8O/f61qado3mRqS&#10;p54JZckenT1/MfrV2LSpFkKttwOfXH5fj69O/WtSz03ywCo+Xp82MD8fpUuswjSj2MyDw9AOqjcq&#10;/wB0cc9MfUc/j6059EgIx5S+n3c/59ieK6S30xpAI/LC/eHK5xz05/wz71YbSRJLuAbO7t/n6VPt&#10;ncv2MexyMnh2CNSgUfM3PBxj1OfT8x/PLvfDqSFibfG7n5e2Dgn09Pwr0D+xyUyyjO3HuOxqvNoy&#10;qcBM859Mf5/kDW0cRYxlQizzmTw0qf6yP7uSfYYJ68YHT05ofQkSMsV2lOOnPTp/nvXcXWixK26J&#10;dhzjsc+me3+e2ap3WlxEZMH3VPXsPT2NX7W5PseXY4O50yOGRlMPyjnDMMnn/P51CdNHlYRN235Z&#10;FC5x04HA6/57V2N7oYlXdAi7jwuSPSs46MYlyxZW6gAe3A/p0/mapVCOV3szmzaJbBZGIXjAxj/I&#10;HXvjvnPFbmkeNPEPh2SOa3vnZV+UpuJyAenP19j1/HP1G2dZT5hPYBufr/8AW/rUc0QCgu7np83f&#10;/wDVx+GfpW9HFVqE1KnJp90ZVsNRrU+Wcbrsz6Q+CP7SdpeSR6ZrVxGshbA3SA7ueo55/D+ed3vG&#10;iazY6zYrd2U4YMu5RuHt2/I/Qjtivzxt9QuLGdZ7YqknVWwOOw9/r64r3L4C/tA3VncppWsXEhkY&#10;7d7Z+fPXnPXJOc+pPchvvMj4j+sSVHEPXo+//BPzvPuFfZxdfCbdUfV9tG0rSSY9ioI56/5/H1zl&#10;kQMrNG4bLN2PuPSqPhfxRY+IbUXNtMJN0Y6Nn0z+v+e9aAUFmVsBSCcbuf8A63rX2J8JKLjoxyqx&#10;L/MxwTt49Qf8/wD6ubJMhXfs+8ozn8P8f89onysuIz8uRz9cZ+lOWUbPJZtwWPJbHt/n/OaQR2HQ&#10;OsicD72Rn8DRIQCZM/xZ7ZAz/n/PNQtqWn2bbJriNB5h/i9f8/y9s49/4/8ACums32jU41KtyrEe&#10;n/1ifw+tHLqPU2GZlmVgRuC4I3d8f5//AFk0Fl82Pf13fNn61xupfHTwPYSMh1BAecsWA744/wA9&#10;x7VTP7Qnge6nDQ6nCwzniQDkYP8A9f8AyRRzRTs2VGhWkrqLPQ7hv3KlX2sF759f8/5zmOfcw2Hu&#10;q5J78kfy/n78c5Y/E7wvrSLHb3sfXB+YH29ff9RzyCeigu7W6G+2mU7lyPm6/N/n/PFUrEyjJaNE&#10;tmSzLlsYjzj04H+fw+mVieN0BWD7uR93GfTH+f602FFJLSHHyqPw/wA/5xinOqKh4yuflAPfP5j/&#10;AOt65zIa2CIxS72VcfN0zn/P+faog0ki+mWIP6//AFz+HscyoEIZvMG7/wCseT/n/wCsQq8tvleu&#10;c/5/z29s09gRDnZbNtUffzj8Qf51XSWIXEoz96PHzZ56/wBB1H/1qmVZD5m47ucc9vl6/wCfX3NV&#10;ri2eWRh/eQDuP8/59qpE9iTduRj5eN3ov+fX9PbNV799wbaflVcj8gf6/j+eJz5UoKuMeXGAPl+n&#10;+f8AJFU7pSBtQt0OBn7xwf8AD8j6k01uFrGbdOBAqLMrK0ZPLc9/88fl0zlXRVZ2LS4bj5WH4dvr&#10;1+mO1a91CQyMG+6GH1+Y8n8+39RjIvlj3NLu6JljkHGPp/8AW/liriMrUrguxcFY84Pb7uf/AK9Z&#10;GoTT78xzjdtyuFx06/hj/PrrXshA84MMff8Au9iSfT1z6D6YrDuxPK7EjKsGH6dvz/WqQ7voVb0r&#10;sw6A7mxhs89MnGemCffpWfeoPn8pvmEeC2OM8/1zV6+SH5bc7j/tDoVxkYHrx/8AqrMkSNZVi/vc&#10;Lj2PX/PUVSBss6fG0rByFPy4jO0Y6Z7HoTXS+HVYwwzmHOVP3j1yMZ9zzXO6fIEYMVV+43rnPHT6&#10;Y5/Cup8Neb5G24mDbWABOPw6fjyMc9PUZ1DRHT6TJDI+EmXKxnEfJB+Unn8MeuQCeqkHciWISLID&#10;jbx83PO4g45/r1z/AHwTk2Soirui2jCH9RzngZBx7bgp6H5dKwH7vZGRyBt424/P/wCtj6pg4hcu&#10;xGOLc0hB2tuVV5+7z+nPp+BfFXV+Zf3vzbTgKqnA7H8uc9O/TfzXgQSzrFnhiOQuOuR+HX2x/wAA&#10;xUka/ZoI0Wb5tufQbuOB6cj8MAfwkFmbZNG7IGjLLvZf++cdvfvnp/EeMg02UydACzbs8DJxu/Xr&#10;+PvuqOEoqho5On3dvHHbH/juPQ+mKbK7Sbooouin5m4zjOOP+A57++duRViWRmcqgkfczDBLK3Xg&#10;YHX2xnntyckVXvGh87zZJWA6em3HyfhwcdsAHpjFPmjKQFw/zOoY7R1bPXn159c8jmqlzvUYjXPJ&#10;C4Y5JKn9c4x747ZWrRncd9oaQb5YtuGIb0HPBx9QfbJPTINZepNIp3pGfmT70mMLjOc+vB578H+8&#10;DVxp2hZizfLkllXt0wfbn2+vTbVXV1WUo0VwVbbt3FtvPIHcYwRnPY4PG3NMN0Y1/eBJPMniVpPn&#10;VnYk7cA9ce4wT/vEdVY4mqz4JjlUYdsf3SD247d8+h3HjZWpfXJOY7Ntqhv+efuOnHHG3jscDjax&#10;bH1Jot6iST720bkXOPujgZ54GMHttz95sNlRMWe6+XzYH+63G5erEn9c5AHb51OTjGHfSrFG0Stn&#10;Lf8ALP0z1/zzWhqOERZ0UfKuOM/MABx1B6fiQAeqlayb24cMwmOGDZZj7qM/XGev6c1SNok1pHvA&#10;iDZA2lm9eg7duKurCJPlWbd1AYf1PsfWs60ZVdI2RvlG7PXJ9s9/bH69NSBt2dzH5l4b+IZPr/8A&#10;W71MkXEWHzDJ5TBd393aRzj/APXxSLLIZN/l7W5U9MDH6Y6fr0prBox9oaXbzjBTpyf8P5+tTWrc&#10;HzJdu5h9z+LJPGeOOM1PmM1tKjdJ1gbcrNFlPLUtjoOg6/59a63SY45JlkCAfMWVtw47Z4/IkDno&#10;OM45vQ7Ro7pGfy0VOdzNwOeue3611umQg3DRBGdt2W4HsOnXrjgdPuj5iSYkN3Ssb2nPbyvHCd0n&#10;y5ZlVjjp+J6+xyRjllxqTG1iEcM9t8zZe32jO8gdP7p+VifQjHRDxRs1nfiXbyD6ZbP0PPXoPXjA&#10;INaBjjKLay2kbKy+ZHcOgOGAyQCeN21j2wVJOMEosIi5I0s4OZpYwysM/vBuPcHpnPGenY8btymu&#10;9wqoo+Xrwu4bWGD9F6epxgj+A7hYe3tYyqsmcuflaM9c/XPX8c8Z3YY19QhsiFmUr1+crxxknPTH&#10;TdzjHU/d3KaiZskRZZgZsKec7lbLdfwY+vTOf9vrm69YPc6fbxXduvk/bIx5nGMgE8fK+foMdsfL&#10;wLiJGgQAbT91soTg8DHPT0xn2zna1U9as4JZ7Ce5/eQrfElpNrY+RsdSO+TnA5GcrytVHRky2NSF&#10;tsAiLK0a8buNoPTqAVXp0IU0boJhuk+Zt2YpHAyf90kkZ74WTPzdO1R3IuEPmRBlbb+7bcwfb6Kf&#10;lf24ZhyeKr+bBMGVmlV2OZGh7/721f0dMHjk1KQFplvklVfKIcrn51bzBkdeivjjPVx060zzw/72&#10;2kRsf6xdxVj9do3DHfK+vSmRyTxW7W3nKyM5PltGqqfX/YPOOQFOB+NEsyTyIL+2Ejf8sxJnzP8A&#10;gO4g9h91/XimC1JpJ4hCX3bVkbPmbRtP/AhujJ+oU5IBwaqzXcsIUOquFXgmQDHfC7jz0/gkHTpz&#10;ThLJJcyTQ+cxBw25m83H+8pDgdOGDDkelYupak1ikk8Lbflw6qQBnryUG0/8DQcDrVwjzOwpSsHi&#10;LWRYKweL98y/xBtxwO+QHx6tlhw3WvBfjR8UotGs5ohLIsfJ3EptP4glOhxkYIJORXY/Ef4hR6RZ&#10;PFI4jxztVgA59sYHJGCyMvG75Tivjf8AaQ+LN1qV3JpWnSS3NxdttjSNNzliT9Cc5I/E5r2cDh7e&#10;9I8rFVlzcsWeV/GXx3qHi7xYy29nJcFm4VIlcsSRgguQuefQkGvsb9iL9i6PwXDB8S/iVC9xrF1G&#10;Hs7G4zttFfn7gVRv/A89DnArjP2FP2E7zS722+Nfxp0xX1SRjJpemXSsv2VecMxYH5sE8YAA6jiv&#10;ua209LUfZvsrKoX5gQFC+vbB989OM4+V65MdivaTcYvQ7MHh/Z0+aW5Npim1hVY4du4KFPr6c5PJ&#10;7EdecZ5WrkFwiMA06lPZgB1wMH7uM9CMDsCh+U14gqS7HXlshiqHnjJyDn8cgkj7wYfPVhyGdXUs&#10;w43Kc45HByM4z+JIOMyDivN5TtuyUt82zduVmbbtT8wRt/PgH+8v8VK/moyyRysvAY7egwOGyD+X&#10;P0cfdpsEccbbt/PTr0UduB2/ED/pnU0zuDgBkPmZ2nux7jjOSO+QT/00oEPB37to3dVbpjPcHj8+&#10;P95f4qnjxNGoLYxt2855/hxgjn0wcn+Fj92qlvNNGyo+5mxjdnkgdjyMgfkOxj6VLBJEbjy5GHU7&#10;vlB3Z5PGP6ZPdX61LAtBEhLOQq9f+WY6A85H884HqFPNQSLskXCu3IK7c5Jxx0ORkdO57FxxTruW&#10;GLbLG3y7chsgAAcDv07Zz3PzL92kkw+1o4l5yrbRyD3GMfiRj6q33qkoaQpRmZCvykYXGAB9ccZ/&#10;AHORGasWzyMnPzfNz8pLEn9c/qf9sVWLuPnKbcY+bbg47Hr+Rzx/Cw+7U8DBPl8sc5GNueO/YfiM&#10;Y7lR96hjRJAEKMFCMoGe3Cjr7Y/Qf7BqQIko/i9cKoOP/HW5/AH/AHuDRA8Ee0iQHcwO/dz6Z6/g&#10;Dn2DH7tI7Z++QMHHzED8Og/kPoOpgo/lbQ+c/wC93dcHbj27nHrSh3X92WVR12rn06fXp/ngM3pg&#10;5KqvRiF+Yjj5eR9R+PvSJ+7PlEs2FyzZAzz3x0Hc9+vrX5cf1OOjcb8IxDdBx+HHFOHnx4cSbsnD&#10;Nu+8T3/+v7e1MCn+NB97+Ffr+uf0pEUjdIyrhVJUDnH5/wA+cn8aAHL8wwyk/wDARz/jSvk92Cs2&#10;N7HkYP6/55oBYpw6sBx19uOme9IARIr7lVmbGw5/T26dx/OkA5Tj5WXjHKrnjP8An9PegskahQc/&#10;MC3Pf1Of5f1oAVI8enDdhnn8j/nmly3mbVmIDMT+7By3GMY/+t+eKQwkURsyo+/DYLc89e/5fh+d&#10;IXUghD8vT5ug4yPbr/nNHDSbo5X3clvmHr1Hp2/Cnfu8eY67GC8Dccn3yPqP88U0AirICQny7lyj&#10;dO5yeTxzn8R+Sxuyyb3lXJb7oO3/AD/9enDcm6VY8bhk9ME+4H6f1FOjU+Wyh8DnccEgDrt+h9eT&#10;6daOYsbCuA21uQPT7vTGPT/9X4uXIPzfKwHUk4HH8+lIkUcfIxuY/Ku7jg5HPUdj+vbh0gWU7W/i&#10;Jyy854+vpzipJIn3tgInb5tvOD25/Pj6dhTx8qBxJt/2Tz9f1p2C6s5PzfdZcHnJ9sdAe348ZykS&#10;BmDjaueflyc/yplCiBpBtO7azYU9AO3p/k+lSRorHzV+7uyozwckD+o7daRFRPmmhZgOWV1y2evc&#10;+35etOw/ILfvFkJ7gtg9Oecf4j0OQENAdYjxuG7I25GOcd//ANf9JZIUIAKLxnaCvX047dzwDUSx&#10;nB+T7sY8vd3HH5/hmpkbvGqr8uUAXo2Tjrz/AJzweaLFDAIyvyOBu/1mW6YOPcfhwKTA3g9G3fdY&#10;89D+nQf49ak8uRF3OvI9QeR6889/rjr3pysqw7Aqsyqdyk9euR+XHPJHXvSCO4xSA6sGVm3fL8vU&#10;4/8A1Uio5kaJ052gttIBHA59M559Ouac+0ttdeq4Y8KB0yenv7/hyaJNzuuz5cMSnbHPPsQMfjxT&#10;L2EwJTvHyt1zt6fh19+T/WkcfIxyOF5y2MZ7/wCeOO3d6jeP3Dt83+rJ6gdO3Tj1P55pTHJEPmZu&#10;VBUbT3IGQP8APf0FAxkZUnG/Pc7W4GTx0/z+BpWVAWKdSwOQpDNx0x9KmQx5UfdG4ru5b8M5wP8A&#10;AVGGeQtKI2DbTu+bOT6Hj6+nTvxSJ5QcbmVtm45x8uW9O2OPwz+mKciP8xdOWznuGI+uc8/16UpD&#10;Sodh2qvPysSAcfTnqOnP0AFLyDnHPTHrz0HbP15plDQQE8tmV1/h2k56Y9ecH/ORmnytzuzgqwHy&#10;nJHPT/PTFCuJFZRH8q/wN0Oce/8ALGcUvmE4cptG4n58jjjjn/69BXQH5Yqm5v8AeHXnj+X5UhXd&#10;8iKzDofm4HPTv2x+tPHmblZ5W+9n5iTjOOmcduffkcUwKoVV2fKwBUhT+Y59f5fiQBVCjCv8ue+e&#10;hB/Dr9fyJoO52+UhW6jB6H/P58+lIZCx2L7fKQM+vr1/z606KOL5Cr57/Nn5sdT+Oc/TFBIxAWY7&#10;WAX+Iseh9D78/l+riSsvytgbs/Mw9cY/z6HnmhIonCpvGVZRw3Tnt/8Ar/LqHAOH/dybcfeDjkdR&#10;1Ocj/J5HIA0sxUbhjjbnA/Xp6UKMYKoTtyWJbuRn6Dpnkcc+9CTqsnmKdvGF+bH5fjnp7dOlPRHb&#10;92W3bm4GDk/if5fiKBxEUdH2/N6Zxz3/AP1/TrS7I8bSM/7P931/z7U0RpnzF3d/lH93/P8AntSq&#10;WRgolVVViT6g+g4/T607DHKm+NpB14+62ff8Op/zzThEBtG0ffG75eB37+359qaGWRcKc5yciTOf&#10;/rd/X9aCi3BDkbh/Fxwec5/T8cfiEMFikJCxBcL90de3cj6f5FOU8ZY/ebP3e/XP9PqfzbIZOY9n&#10;mAsPMy2Mdffgce3HrUjln3DLfMMsu3/J/wA/XIMbtjZcqVIXnK9D+XX264IHXBoLCTFuSei4Uk5H&#10;+f8APeml0X90/wB3bhVD8DnOOv1+nvk01ZDhR5isSMt+8KjrnHTjv/no0BKXIbc3DK2Vx36c+/Gf&#10;zPXspAkkVmLBff8AE/0H5io2kYR+Z5aMR/CWC5HH6/XrxSZmK7Bcfd48z5T+OPX+v6sOYmdkGV+Z&#10;QxCnAHB9fr07fjzyxZDBzGeCvy+mSenv0/X0FRpeoxDoBufhG5YdvzGaVJXjlULnG3EeB1478/5x&#10;25oJ5iR2DJvdjjb36Yxyf1/I0hZ2l3Rr90Acj68Hnrkfyx6VH58RiU/KqlcngYHt144/yeBTfNBz&#10;ghifuqwyNvp/jjPX86KuSuxjPJbcB+fH+fT+lIXLDdKjBV2jldu7JGD9M/jke3EZRVTYCdobPyja&#10;uQP8PX170ryBIQu0qVb5URuN3X6jjv6ge9AMeHO0SPk9Tu3fXjr/AC/+tRI2INxYAsM5VQcjv/jg&#10;c9OM01yqxkbMLwxbHP8APj8P64qPcVmZ/PRflyzZHOSBnjPA4I/XjgAE25JJGLSrtXjIYdP8Ofx7&#10;8cUCSTb5g49f6kHjjj8+lRmZ5D8//jr4B5yevf68nnjrTpGZhgklWGW2gHd264OBwf8AGgB0kQfc&#10;d6/MD84IGeDx+p/Gh5F3qVbbhv4uh/L/ACab5m6PYJT8u75f7wwQPw545GakWSZkUPu4+8eWyfYE&#10;fyz/AFoKG+a2PvYYBgORk9+vHqOP8BTlkVQC0YYbSNozj+v/ANbimlV8xJHj+6Pm3MNxyOOAOT0z&#10;24HpTmOcFYlYbsZVunIwOnp36/pQIFVCjNJJ93lgD0zn+Yzx/wDqC7URPmznPp256j/Of0pY4kOw&#10;43YYn5U+7x155PUflSkMpVQy8D+6Rt4X8v5c/mDGjy9oyw3bfmY9+vp68U9W83a+9dzcfIc5Gf8A&#10;Ajnnj86VUjTLCbJ3ZboPbB/zmngDpLja2f4sn26dPb+uaQAHRDkAtwOjfr9f8800clWKfe4Q7du3&#10;Hb19Pz/NzMNgHl528/Lz6dccdPw60FyE4XGdzbs9fx7fXuP0RQ3aoOA6jjlcdv5+n+cYdEzggbs8&#10;j8ecH/Pfigr5iYkbdHjoV4H5dsfr9TTS3mIzsA38QPOV447f5weOaATJFEnUPjd94DP0x0457+5o&#10;KEcYb5l5bOQPTt6Z/Lt2bkA+WzKdx28sf607JcgqzbkIDf7TdcZ7fkfw4qShwUMGJH5L049M9Pw6&#10;fXFOXlfNcr8oJbnpzz9O3pTd2xMK+1d2GyRxz19hnsPr3FAJO0qmz5iPbO7GDzz+uQOlARHNI4dQ&#10;zqqs38JBOe39f84oPlqWDkDPXjp1Oc96RWUtiQ5VVxy3Udj7e3XryOcBUVwNhRflzt6c8dev1oKJ&#10;NxhdSi7Pm+Zf7x/Pg8n9fc00PGwUiLnjkLweP8B6U1CwdhGu9WX7vHHA5HI9j07d+acB5fVgoY5Y&#10;scj6/wCcev1A5g8yVWXJ+7907unYH9R2z19Kd5sattjB6YIZR64/rUZbKiNUJ3Lt27uqkDOe/wDn&#10;8KcrK587yOGOenPr2+v+ccA7kqoNy5+8WztHBHHPb+frSMCkudoO1sYX5fpnH/6qjXORDI20dB83&#10;8WfTtx3zjPqKMMyiMMM7cMeee54+v6GgZIrhh5kbZbbzj0Hbj3GM89KVrl224dmx2Poe34fnUYbD&#10;+VGjfM33uuM9v5+vrx3G2EsAzK2B97op9uvbjj+nKAlKP5ih3xuOR24z/Pn29aamR++dDtbjHPOR&#10;2wOv4cD6YpinCKUfaM8rt/H88d6QyLuVEgy2CFXPt19+vqfTucsRMDEnCsGVeihcYGfx4xj8DQkw&#10;iKqH2qvK7G9cdP07UwyAjKSju5HQA+3t9f8A9aN5bSMPKT5W/hHX26nHXHYfhmkMkbbGG3H7q7c9&#10;lOOQccdzxWtpV3Pa3HnTalHDtxsWRmBxn/ZHoOuOD36CslGRDuhhVWZs7lYnHHQAgAfXqPX1IbwJ&#10;HsDsu7pJCfm9hyfmHGeucn8CETjzRaPs79nbxHLrvgWHdq0lx9nCrFK6nkFAFwx7gg8EZHHHPPpF&#10;td2rL/ozurFlKLnbtI7/ADY5GPXpx16fOv7HeqwGyutCE+65mQyRwwqSoVegXcBjvnkA49cZ9+sp&#10;xLAsofO1vn4Kn1IJ4wT68cnqRXmYyP7w+LqU/Y4iUF3NSSVl+Vdu5sZ3L95cdNw79/TnjnFVL6EL&#10;80KbRtI27hnI4J6c55/yat745JN+xFYKEjZZOWHIOAOM59s54GMAmmfOEm3ZjcmPLikyOnXkdPTP&#10;Pv1NebqabxM7UIwg5eRti4YsNu1QGz+Ocjg/XocQRztKhIdvMx8yxzHbznOTkf5+lWrjbd7mkQRr&#10;GylVVzgD5uDn1yByevTkGs8wvp7GBFBViT5knQck4wCPxwf8K2hLQiUSxaXQhm+0DlVZh83JGPp/&#10;T2rcg1CSSJbjzvmDD+Lgn3I/zz9a5nzVR/LhZNrNvaMLjknj2JP5Zx71YjufLuVBRRlc8MdoOD37&#10;Z6cnr75olC+pUXY6yGQiZpfN8xWbcxGRt/MY9fYipIbqZyFSXdtxu28cccdfw6dfpWNZail1Z5Qr&#10;tkGcHO0c9e2f/r9ieLq3w3eZlQu0j5uTnoc/5/niuWUbHRGRr6XczeebZov3ar8q8j3+vXj6EVqW&#10;99H/AKtt27zDjd2GB/8AX/zwOaSdHlWaGYqzZ2hWHTr/ADz/APX608XzfdgV1UqyMm4HPHofx6ev&#10;vipNoyOpfWCdqvFtG7B9uOf8+9WrLUJHAiluGj2ju3I9O3oB1Pb8RynnmVVBh3Lkqf4ifXoeeM+n&#10;UfSp7W/ZD5bsu3OSzNnByMDoMdvy+pqWma3O0g1I+WyGP7u3cV4z7/l+GPyrSttWaBtyNj5T1yc8&#10;9P58f5HF2upKFUrKFG4Alc8Advw5rT07VXErNHJ90gnA6cjuM4/zmiOxDXvHVxatHIMyH5jncvPT&#10;P/16twX8Z+R3H098ZrlxqXnosm9R8uSvTuee/wCB9/zsRakwfBl25HQjoenf8PzospClG2p1cd1H&#10;9nExL7SOm3H5/lQL7y8BduWH97uP6f5965tdZYYg3fNtxu3fd79x6/h3pp1d4R5TnbtGd24dKaiZ&#10;cp0k1+8QC7gSM8Mev+R/Oq91qAkUlVKnnd/hWPFrBmUZbhWOD6446D6e38qh1DUsJtRSHxwOmOOn&#10;HtRoZy5r6C398IjsE3zc/LjpmsubUZ2DCSQZH+0Mk+1R3V4JmSTd91sfKTx7f59vxyr24Lrv81V5&#10;G0Dccf559j9aLkyjfYsXZPmfv1BOGPXjPTPT1p2lWe3af4mcHd93j2/D6Dj3qmlx5jMmNxbncMEg&#10;Ht7cen/6rNvdy2zrvj2gLk55AHp0/Dn/AOvSbEom/F5Vr86t8w6cbsdf6UkGrNOWgEm1hgY3dOnH&#10;4Z9Kz5bt2iZ2lfKnlQwGRVaSVLZRufdhvvLwSe5I5/KpU2Woo131MfxTsVPDHbznP+fzrEv5s7iF&#10;POcjnqT+vX/IFVp9UKliyrt6jrwPTvj/ADzVS51dZZFjSHdJ5alSnAXJ6YDdff8A2uxHOkXK5cTM&#10;v76Kzu9kjtu3Eq2OuD0yfx+v5GqiardrDIsVzlZAuzd/Ac7sjsOB74HWrGsSW99bK0w8xgF345wR&#10;74788VzWsQj5lW6ZSysPmbG1cdu38/rwBXdTqy6nTTnE6vRPGc9k8aTXW7y5PmfcWJG3pjgkd/8A&#10;9VWYfHltaNJbWiqpll3NMzHI7+nIz7d64iU6lbW0kKT7uoX0xgfpwP5VW+1XAiW4upPmYfLI0mML&#10;+fH+R7V2U6ytY7Kdbuen2Hii2mulm+3AyM29pT1yB6jjtjp/Pi1N40muIvsMF2rZ4Te38scn1715&#10;HFr99bSrHLIu1UByrZ2nGf6jjoOMYpR4sle7ZmveNuM7TkfrmtlU5jo9pCXQ9XGtXaTPG27Y38ay&#10;AgHkfyxz+nJqn/aRVpGvSpiibcvP3sA15+nxAUSwm0fYwjxJsc8g+pzjbyDjjHX60bj4iSTqy3Ex&#10;YI7KrSEYDHv65A9ugzWmhlKoegapqEIuVKQlUW3JX5ckEHoeOuTx6fz57+34d8MN7MpVWYn94Mdx&#10;n/8AXXLar8QUhVZC20BW2sG5ye5Jzn/DjjjOHL40jniWSd1Ei8ghhzz/AD9xmo+1oRzPdnbahr32&#10;RZNs2BISVTPUY6/56n9cC68UTm4ysnytxwc547fl+lcze+OGlg8r7R8y4KNu6n0zj6H/APXzmP4p&#10;iaX7Kt9/FhljX+LrnH0/zya0MamIitWzrLrxTMY5EnnKrJwx3L9Tk4/+t271mrqt3cygJIxVUXa2&#10;dzdDzweOvtnPbtj2tzJdx/agv3sbu3Gc9c8+n+OK2vCen28l8AVEnJCsv3SRz+B4HI69+maiU+VX&#10;OV4h1ZKMep1vw/8AD7yAXuoKRtbK+Z0PHX/6/r6V2N3II4AIlCqrfKw5H4e38z6VR8PbBaxl02qq&#10;8BemPTvx1H59OgdqN2G/cIV4UYZSePQZHUfr/X5/GYn2kj9u4C4b5YqvVj5lKSMGXdFFnvgc44/K&#10;nnDfKemKiJA6kHHUlf8APvS7gzZzhunTr7V48pan7ZT5acbFhtBg1CJZPKbhcf5/z/jWffeD7dxg&#10;J7k46+tXre+Ef3GK56VcgvA0uGfGT/E1T7SS6lRjTqS1MC18LC0kY/Zx97A+XmppoZEclUbjjHrX&#10;Ti2STJx14xzxVW60yPnbD74xWcpuT1Nvq8ehz+ZWIdGP/fXtTUZ4iqM3I5+uBWlJYbdu9N2Dzjv2&#10;Oemf16fWoX08E7VTI6ENjH5f5FTzFfVokMV84VSwOP4c8f5+tOa48xfm/PpTksnkO5ot24f3u350&#10;5dOBABXHQsUGe3X/ACfzo5kV7HlIQsG7JGexZhwef8asRPwFB5/u59/r9aikjaE7Rt3D1yM0zzWT&#10;rjrjG4/l61XNcqMLFp5QiBf0/H/P+eKRJgfkbb7/AOf8/wBarea+VHXjn3/z/n2XzGyGDZX/AD/n&#10;/wCscVXKVyl+1lCP5n0//XXSeGpF3A55K/nz0/WuRibaV2jqcs2010Xhm4Jfl/vDFKURSj7jOwhI&#10;8rGelVLp2STYD9BVmFiVBC1UvCQ3C4/r7VlUR5lNe+MZgGwG96crkjIb39aqtLzweh+Xtj/61I14&#10;FK7jWZ1ezbL9vNskU7hlcHr1HP8AhXrXwo1fPlpuz03H6CvF0uxu5I/D/PFegfC/VxHKoX6Ef/W4&#10;rw88p+0wbPC4gwvtcC9D6w8E3vmWqjPbPNd5pMg2KMfUV5L8OdTFxDHtNenaPOWC4Wvx+Xu4ho/m&#10;bPMP7OtJHSQSfJwasA5HX3qnZkbVOauIRXVE+QqRsyrqEbPHjBPeuH8a2QltXDLjrXfylSuSP4a4&#10;7xuypGzhu3610ZbjHl+ZRqLqy6cfaQ5TgtGgnt7hYFBwWP4V1MujF7Rio+bHp7Vg+HJFudUEaL/y&#10;0x1z+HWvR7XSg+nZKr93+Gv6eyW+MwUandHxecTWGxFjybXZf7FGZDgA8jHt6U7wNr8dzrsaq3fj&#10;nrz7VD8ZrV44pHijwV6bRjHb/P8AkHz74P67d/8ACXJBK3IYAcYyPU5PX/6/4bTpujWSOenKNai2&#10;fZ/gbD2kcn+z+ldapAX3rjvhxOJdPhYHPyg5rsQDgECvtML/AA0fH4j+Iwzx1pT8vQ0dTk004PSu&#10;o5jA8ZPttXwe1fFX7YfiNdNfyzP5bbju/eY4xX2f46kKWcnP8JxX5wf8FCPFF1p199lilxuY5bec&#10;geh9Pw9K9bh7KP7YzenSe1y6maRynBVKz6I+Uf2gPiXqF3G1naTtvMjD5WJCL1znPfA49vpXic97&#10;I8WyR2xuzluee5z+VafibWJdf1WW9k/5aSZThvfkAdOc8HucViXU8cCbY/vZ+oPH+fr+Ff2jkmV0&#10;8twEKFNbLU/jribO63EOc1MTJtq9l6f8Eq3dzHbxZZ+Tw2f8/WsnUPEMUJ4b3qHX794x9/t271ye&#10;p3s0yFVPsd3+f8+9dmKl7NDwOC9pZs3pfFxdwY3Pyt0+mPT/ADj05qxbeJGeTy0/i7Hr+X1H+e3D&#10;fYtWkIYQtwcNuU4I68881p2C6pbnfcKG+b/V7f164HHXGB9K+er46pRldH0tHKcPVVmegWeqB/3q&#10;uc56Bq2LDUnMgDcAY+81cLpd9gKeh3d8/wCPI/p61vadet/E/PXnv/nH+eletlebxrSUWz5/N8jn&#10;h480VdHc2d6jDAb64/z/AJNaMN80KZVvmxXI6Pendln/ADrctJdxzn/PrX2tGopRufCYrDcstTWj&#10;uJJW3s2anG9duCVP94cEVUhuUiHI3EelON/LOOm32zXUtTznGV9D3j9nj4yLa30GiXc6xNuIaMtj&#10;c2Oo9u3bp9DX2N4Iji1WxivlXd8g5xz/AJ/z7V+b/wALxFF41tLq4l4Vsr/vHjt9a/QD4A+LbLUN&#10;Hih+1ZO0fefJPrj369vr7/x59JbgTB5llcq1CneVm9up/a/0e+OMdWwrw2JqfC+Vd2rLc9Nsbk6e&#10;6GLOK9B8I60tzAqGQHd3Vq87vlDxeeifL17+nTNangzWXglWB3yfXbX+TuaZdiMvrSpVo8skz+w5&#10;zhiKPPF3O+1mAOu9K5a+JXI/OupFwl7Y5ABrmPEEewsdvGP4V64rxJEUXpY5zWshcc+tR+EYt9+D&#10;gn321HrNw2CpOO33vxq54GUvdlgOeDmuvagay0g2eraKpXTct9KwfFtyVQ5/zxXQWJEenYB/h7Cu&#10;R8Y3A5x/n2rnn8JxYeN6jZyuoyDLMfpyawdSvGT5j9R8v+f8mtLU7nlkYd/eub1W8VuN/wB0fxc/&#10;/r/+v+NdOHjzWO8oale/IwB5K4DZxnjP+fp+NUrSwudTuP3iMuWxtZs96s21nLfzD72N3C+vNdVo&#10;egJBHuZBtBx8veu2pWjh4+Y+blKllo32WD7uMr+f+elQyaotlcbR/C3bv/nFbGrzR28ZVRt7/KeD&#10;XAa/qb/bQyM20Ege3t/nvXLS5q0tTqw0ObWR7B4E1xpwoLcfz9DXpWkyCWLOc8V4R8NNcQsm9tuS&#10;CBu7V7R4dvhLGoX/AMdrGUfZ1bHDjqfLLQ2Lq3gljxIa4nxubWwt5JhLhVXPyrXazRmVD7+tcd4/&#10;0I3llJGynBWurC1XQxUakXazOGjGMvdkeGeI/jhpOna5/ZZvlVs4Ck9f6+/+TXsv7OmuxeJIVuRK&#10;Dk8bWz9P0r4U/bW8N6v4Y1NfFGizSQyWsm9hngjr/T6/0+hf+CbnxIufF/hi3nmmyeFbjjjtX9Pc&#10;IY+ONp0pRlzbXZ5/FWSUsPlDxNPrufd2ixeXZqParg4HNVdHfzLJXH93tVsdelfsVP4Efh9T+IyG&#10;6TchBrjPGNkCjqyZruJQSucdq53xNaNLGx25+lTUV4kwdpHltzCkLYVyAG/z/nrVzSZo5htBzhve&#10;snx5fro0zM5ULnB9s1zvhDxzbza99gWTO7Pfg/5/z3rx6leNOoos+wyzL8RiMPKcVotT13ThYXEK&#10;rLt+Xjmui0+w0q4tmA281wAu8KWRuvIIbrWt4R8QTuskU5+ZGxz6V6VGtsjwcbg/Z3kjyT9uvwdp&#10;Enwi1rUpLZWa1gaZOB1H+TXwZ8GfEUU1tG8O4KzcMMbecE+35+/0r9DP2uhFrXws1bTHHzTWciFc&#10;9cqa/Nb4XWN9olv/AGfeQFTbuU3t3wO3/wBbt16g19hlUualqfM4qPKz6N8P3kc1uq4YhlPP51cG&#10;mWwnUs56fNjHJ/H6/wCeM8X4O8Ql444j/wAB4HJyOOen+fqO0tp3nRfNYeqBeP8A6/8Ah+h9mnJ2&#10;PHqwW5T1GyeKRX+6P4SfTnjn/wDVWXdkxHkAKeue565/z6/hXQzxvNK27aRj5jnv/Xp7dPbjK1fT&#10;1hPkiLdwdvJy3HYcd+fUfia6YyTsjilFpmFPJHIqsnTO1e4B/wAPp/8AWrK13YYwwO7HHLcfj1z/&#10;AF/WtK+gijkWeNweM7do4z1+oPb8PesW4u3BYSS/d5Ygn5uf04PX+tU11LUtLGHdIjyeYo+8w3Mf&#10;4fxxz/n8MnV41dGhJX7uPmX/AOtn/P1rW1nULO1y7SRq3XaeuT7g8dP88EchrviazjbZF34Zl7fj&#10;/nnNebjcZh8LFynKx62AwGIxdRKnEW4hgEDxXBUdvlbrjtkY/r79zVOAQov75D2LBue2cf59PwrN&#10;TxB9ob5GB6bXboe5P/1v1xwb9kTM3mSgHI/T29MjpX53m3ElTEXp0tEfpWT8O0sL79TVlyNHufkj&#10;QYC4b5hyc579On+citXT9IywaVt27Dbl7H1H+eee1RaUkaLGxiCnoyrxxjr146jA9fwzvWsZZQYY&#10;/wDd2kY5/wA/j1r4ytVlJts+ypU4xRXTRXaFshef4fT0P+fX15rQi0MKyu0Rx0b5fcn0/wAir+m2&#10;Zmfa8QLN8sfPbPT3/Hr6da2LHTiRlEVR0Xb2z0H9evPuea4pVHsdcaaMlNAZ4/3R6tjLKfX9f/r1&#10;VufDM0x2NG3X5uM9sfn16/4V3enaOkpGYs9PvZ5/z/h0rRh8KFkwyKzdce+Qfzz+o9eufMa+zh1P&#10;PNJ8IEPuMKttzkr2475PpWw/hSQWyqY93DEA5z37cdx+vbt3dn4ZVW3qvsv0/wA/zq4NBXy/LjTd&#10;/Pp/+qj3iuVHmo8KqzZCc9OxpH8PbTtIbIyflbP+e1egy6PEhJEK5HHPBHHH8u//AOqnc6dF/COF&#10;ztYZ4/yPp/SlYq0VscfF4fkf7wwc/dHb/P8AX8avWOiMpXejN329Me/TP+fbNdFFaLggKo45x/D/&#10;AJ+g/lUklohGC6ruVuVXJ57jHcfT69qWoPYxRpUcZbcu5v4d3+fpVmGz8r5l+63C8d+3+e1TsSsm&#10;c+wXP5/z9O31NW7Lb99lxxu6ngZz/nvVEjLaHau4NtJ4Htx/n/OatQRRuQFTr/eH9abIylD23Z+Z&#10;T/n6+3vxT4GRZdsjq3+8v44osFy19hR49xPbDbVODVeayjXchVT83Xb/AJ/ya0YHg8vG7jrnd06/&#10;oahnntwwQ8r15/z9fX/HSMTJylsZE9qFiIRegAO0YwPb+lZd1ZxncGChU/h9f8//AF/WtrUpY403&#10;OwyP73f2/wA+npWRcahDnh/f0/8A1cc//XoIKE1ojx+YDt5HXv6dM+oqheWSeUVRV/2sHpgD/P51&#10;pPLHK3yydeGY4wCT3/yO9UNSnhhbZMVbdzgsenQ9ef8AAfppETS6nNapZ8sqjdj7rZ6/4foKxbq1&#10;McQk2/N8xwseccjOcduOOf5V0V7NBv3OqrtXqw6c/lznp0rG1S6t0iMhXhV3MF+bsT0z1x+Pb6vm&#10;aM5djCMiIVkxt/Pk+mfXpTYdVNrceZE211XICgjBznP4Ejr+NVtRuEVNxCnHHy59fr0/xrndW8QR&#10;QpI4uY1Ktldu445646/r3PQZrqp819DmqWjdH0v8Cf2nv7Hu49M1u72/KNrM3X6+35Y+nT6e8L/F&#10;Hwpr8aTx6pHvPB+YEZPGP5fiR7V+V83il/PMcDfNG2WdZG65HI/D8MVqaN8cviToh2aXrcmxWyBK&#10;547447c+ucE9uv3OV8RSo01TxKbS6rc+FzbhinjKjq0Got7p7H6jap8SPCulQLNcahH8rLu+bH+f&#10;89s15L8Wv20PBfhGP7NBqEe4EriNssODxjr1x05/HGfh/UPjb8YvFQ+z3mryKuNsflrtbHXkg5GR&#10;x2+72Oc52n+DtV1i7W81qeW4lON3mZ+YAj5eoOOenbA6ECu7E8VYenH91H7ziwXBtSUv38/kj2Lx&#10;z+3L4y8RXLReF1kKs25ZN33c5wRgdDn6Zz04A4a++MXxf8RyKb7XpI1c4VV/z06enQegq1ovgVUR&#10;R9j57tu+8eufQEfnxjnFdBB4ThjH+rX73y8kHP1/yc+tfL4riLG4h6zfy0/I+uwuQ4HDR92mvzOP&#10;+0+MdXkX7ZrVwxXauGcjJPQenqPf5s96tWWn65DLxdz59Ru69f047dhXaWnhq3sgZfIGOOWXvng/&#10;z+vtzUl5pVqgZoYl+VvQf17f56Yry5Y6tKV3J/eepHB0oxtyr7ij4W8aeMfDbRyW2rSmMNnZI3Xr&#10;09OM/Udua9o+GX7U17bzR2mvOykfLuZuDz9fw9/1Hj0GnyvIytGu3qy+XkD/ACePXP5hl1pgWJcI&#10;fl+43rz0/wD1n8ua9DCZ1jcLJOM212eqPMxmS4LGQanBX7rc+6vAvxI0jxZZRyRTLueP+FuvXv8A&#10;Tn/9RA6pCrJtyCcnv15zXwz8MvihqPgrUo0mvXaL+HLHjJ6/TP48D0FfWnwz+Itj4o0xGmmVmbbt&#10;w3UYX/6/+c4/QMrzahmVP3dJdUfmucZJWyup3i9mdkpjiZ1U/wAOOvX/AD61G83lyCGIbV3Es2On&#10;T8KdDscM7nr2Hrj+f+fSopCuGxG3+s5y3PUH/P09jn1lueCJIC6MyfecY6n72Dn/AD/XNV5JHWT5&#10;pP8Alnx+f+efp7UbXHmbRjHXPfjtz/npTJNkk8bMv3iWOe2GJH4f5+t2JH4Xb5jtt3R/xD6fyx+n&#10;tzRn3S/K5+929yMY+ueP88W4kX7MkUT52oB9eB/LH+cAnO1SIOMbD0BVcjnhh9PXvjn/AHqSKltc&#10;belVhO1s8H9WJH16/r78YOotaqzJLL/yzOS3f/6+P5n1IrTuSItw8tejcZ6fMevP16//ABVYeoJK&#10;srPKv7xVUBVY+vX8/wBce+bRJmXM4WM9WZdykc9QP8/hWfMEmlIjkHQDGOvH+Of1rRmMRkdCcR9V&#10;k5+g/P8AyOtZF2QkbCF+E42r8ucEc8dOf5VSK2M+7USOWjAzt52/w9cH8ewqiRGWjxub5edxxj/P&#10;+eoq5cOCjN5nQ5BXp+p9M/8A16oQkTylguzIwOeBg8H/AD/hVxM+pqaLb20jedMNq7Pm2rwemQfb&#10;3NdjpESQ23lx8MrBfm7n1zj8OxHFc7oOAVjcbjtw20cew69PU9uwNddpFusEWRCMsQcqOCeRn/Ds&#10;ehxkmsZs28jW04tPEpA+Yrg4HTg9s+/T2Zf7pOxAkkQ4TuMtuyeo/Prj3wP75AzdIKxfKp9tobaB&#10;nGOTz/COeSPqhB2LaMsSiR8bsMpzzkEZ9u3rjnrswMxDrdGCfOoO1fvdd3GOnfoOO44534E8zRwy&#10;8H90rls8EnPP49WHHUbsfeApFZH8yQxHPUKGwDnBx3wcj1P4hOFnKkrK64fy1fEZ44wPw4Kgf8BG&#10;TtIqkRLYrqQpjMSbURfkVuSCCRk/Tj8emMgVLcbWZFeTaF/5Z/3j976fwn2PUgbsmOUxQ/vFX5x/&#10;dyF/+t0/D224ps6RYErTeu1SD0yQeMdsnpjHtgGrMyuDGj/Zkkz82Fbdnd+n+PrzjNVp5p5U8wBf&#10;l2u2RngEHgd/4vrnHOQKnvZ5o23Iv3iPqCcH/PHJ9ck1VnVJHZHU7SpVtvptPP059+nfaALJZCsP&#10;kKqhtzdOvU4K/wCHt9AcVTvTBvWWU4XOQ3l554/xP54ON9TXM0rKt6VZQU3bWyMH1x65yOvqPQVQ&#10;vsIzbhu+Y7VbggDjqBweo9vmIxtCkCJQu4zEWixsC7kYq2QSMjPGM8dup57visHVBbTwtEJFP97L&#10;eucjPpy3Psx4+XGxcSSszhnw+clMqpB/kPmz9D6hNowdRwE8pD67XXC7T0GOv+zj0wnXDEhrGKMO&#10;9i+ba8nzMOjNt55J6dCvU+m7PRsVjX8klxMqiNd2zKx5H06du3tWneK/7wTRHbx5Y2r2OF9T649Q&#10;Sh5UGsi8EX2jaV6LjG3g+3+fXinHcss2LTCdSdrMcfvNoPHU+vQfhzj668Srhpdyn5sbWXb0H4Y6&#10;1kWTGa4WANn5csvT+HPX6e/p+GpazM0eZJF3K2N/pnsOv6c0mWh6m4jLK38Lb3CMOMnHtzirNkN+&#10;HQMqnnhfmPHX/P5VWM0is3lx4Xdnzc/lke4x0x+PWrmnAqFxAVDcbmPzHt+HX6flipkNWOh0GKb7&#10;VGY23ZYMzsxzn69vqOnbnGep0cB9mGbc24LGuMHjGNo+oGPcAZLjGFomnQLJ8yeY64cE8DIPUHjp&#10;1yeAMk8DNdJp1reB1CRrAMEeX5Rx36gnI+90OPvHJBeQrDDdmxaQtJN5jRnH3vMypzz78Hg/Q55w&#10;rDGgVuFbDShY2x5uAwYN82Dnk9cn1Byfv7hVG0gdCZpbxjls7hIO5yecehzkjuTg7mVZneGN5ArS&#10;CVYx8q52uC3GMHIIIx9GAzkK7KKM2y1b7wPL2ccqu5CcjaBjHToenTHGduGqO8ibEchfdh+6kYyx&#10;5zjOc85xnjIG5SrRxXdsN+LZSA2F3FcYx37dM9sYyfu5Ckl1HKy28sMeVbB25Jzk9RnOM7e+c8ZD&#10;7GLsZsS3jcW6ghMBRtDR4yMegO3p+GP9k5WtqoKXlqsiMzedJ5aqzErwMnn5sYBz15+8M81c8iI2&#10;qtAN26Ndrc85HXjA9eg55IA+dDm3l7pVvqdtb3coklbzFWOSGPbj5erOWGfu/LkcfxMOjiKRorPv&#10;tmV4GMcf3mUDGcZOccDr/EoGSeRiq0gjZw0M7FWGQrMTgdflzn64VvTjtVx7h1G65Yyf8887wwHX&#10;IOdw56FWYDcRjiq8cUMkbssm5pP9Y8e0E5wT/CFP/A1BORk8A0RGyHzpU/fIvzBdu5c7k9jgbgB7&#10;g8DOcUNqSSxsIXURt8u5sKrEdiwyn/fQU9eeKV2dUURTxsVb93GQGC+6qWBA442NjA6DdWZdXcA8&#10;ySB2ZlXG7zmJLdDlhhxgf3gw+9z3qlqTqiW5l+zq268DEf6uORR97rwCSp9cRvnkccVw3jXxbFbK&#10;63rjei42sWJGB74cY+rDirniPxXHZRMY7oRq+cMu0E/UgGNvoyqckeleJ/Fvx6JLf7L5wlXlfJG7&#10;bj2Ukjt/yzcdBxXZh6N5anPUqdDifjl8SrQw3FlZ3i8tk7Srpx2J9enYHAY4PFbH7JX7HTXWpx/G&#10;H4sWsUsj/vdI024j3CLjiVwSfmx0Hbk84zXRfAH9nd/Emsp8S/iBYFirFtPsblmHI6StuwTt28Ag&#10;9zyOD9M6fYeSMxOkfy46dOe/6cduOhxu0xWM5Y+yht1FhcL73tJblS2sls7eIx4B27V2sUH5qeO3&#10;TvgZBwTv25gEau04Py8fNtwO2MY/mPYqcoc2eBJG8hZepG75fl5yOBwM8+3cc/6urVi1nDa7FQSK&#10;r/NtZgQOmR/LIPtkf6uvMZ2r3dC3HLCqMyAr2b5eRg9CCBwPpgdwh5qV3WQjHrjarZOSM9s8nrjq&#10;e4kHNVXeWMeZGi7V/wCWhUhVwOh6Dj1+XHP+r61KgklTy3Zc+XhkVeCPTH64IIOMlW+/SGWg2wZj&#10;n7bvvYwueDkH8OuB0DL92pJPMI+ZdvVW6+mSMY/HGM9yrD5qr2TbY1dt2FbcGVzlc8A/e/DOTnGN&#10;zj5KtOsEgaKWIP8ALjahGAB1P0B7YwO6xn5qkB0OQJHRgeA3TH49cY9OfoR92khjcT/O7fMpHX5e&#10;OoxjHH8+oUndTIbsI26KHud231bp6nJHrkkd5BQ9w6qxROcZX5vlAHTocYHqeAejIflpAWZEUx5Y&#10;/OH+dVIzkjjnryOnc4/jHFMQJFD5ZwFXkYZduP8AAfkD/cNNiEtxudppFbaRt8wZ9T2z9Rj3ZP4q&#10;cVZ2JWXllzwwznsc5zn0OckdGYfLSLY4s7Tny2ZW3bfu8hv15P547OOaasgB271G5QWUkYPPXuuM&#10;/hnoUPFNjiREURxqrFemzIwO3QEAd+MDqUQ8g3S7vlt/3h9WLc/gepHvuI6GQcUElyONkk+ZuSeO&#10;ep7jpnPrwTjqGHNNlkIb922PlHIbr+TDj8x6dwFQMYt+FOODux0H5DAPtgH+4aWXduwoVj1b5fXv&#10;yrH8wCfVuDUleR/K2rNGFfBOGyob17/59+1C+WW3OzcfeDAHIxnP9M/l3pY0WT5I1bnnhuvr+XP+&#10;cmlVd7q5U7eCC3HYH8eMc4/TBP5Wf1MNCq5+Y57dz/L6/wCeKdgpI2x2J6/Lxnnn9Pf/AAIWKZkg&#10;G5ufw44zjkdvz7dhSpVmKMyE5+8W7ensP/rDrVSKGgliC2F6dhk9eaGjWMpgqiqMqevHX6f5+tSe&#10;U0Unln5MchW5A7Hn8/ypyRFmX5JDhs7tzNggnOMDsPYc+pwKPMaGoWLEqfvc7Tn0HHH+eacolLBX&#10;TPzZ3PnaeP8A9f8A9frQCDIzygru5bp0PseoPOPx9KdGVeXG8nzNpX5uoz6Z9/1HXvNx2I0CKoUO&#10;Sv8AEWPX9P50+JYz8hYsW6Mv+ev+eKckqBsxqhK7tuT1Hb8vQH6ZpTKoXO0fLndztznPPoPp0HXn&#10;mmVEV7ZA2QVXn5vm79se3+H40quZZMtxjlsLkDHt/n+tSSKpc7Ljcu45RRjPr2+Ue/oKj8ncMKv+&#10;75fG7P06euOPwxmpAVVYuEWVuWIHt0B/r2/xodd25dvzbS2Rk/jwPX0pR5gLSuVaMfPtjH6+45x0&#10;7DpTpN2cOeOuMbfyAP1+n50ILCbPkzuVf9vcOmePYj9O1Ku+NsMVbdz/AKwEn6fl+nHs3bGG8sum&#10;7+Ltj19vpj0706NUCxxIVHZgrcHjr19Md/xNIBwXYMru4XsvTnge3Xp+h4ppjyOSPuluOM+nX/63&#10;404BVTaU3bv4dvT17H09O2OOz9nkqI1VW3N3QDd154/H06UIqwxExHICmec43d+3fr/9b1oYjG18&#10;sGG5lLc59PTnPoOTTm2xt5oBJ25bdJgn1XHuf89ac5LD5XD8/wDPMbickHPHXke30ziqAaqMPmUM&#10;Dg+xJ+o9OlOwsjb4m3bjkfNjnqD/AE/woCLtIjfHzDufmOM/l1/nRGyM2UeRVP8AeHPXI+g74/8A&#10;rUgQqb2VTj5e5Zc85/TpSyIyoxYt90bt3BOPT36f54prbfNP3gASfvAhv6cdPw9shQkxHlrJt6ne&#10;rfLyMc/UDPpyB70y7jtzF/Lmf7zDnrnH+H9fwprbC4Rj0b5emeOf5fl7Up8pizEsccbZB04z25/X&#10;tz6UsLDG4qdo6EdenHTr/T9QDixu0YYyKqr13MScHB/Xr/8AW5pwdseYFI7ZHf8AyOnNIUVZVZYl&#10;Crj5hnhec/p244PfrUjKYwr/ADDH8TfMR0/n69jQARochTktuz3zu/Ecflz+tDAp1BzuwFxgjjoe&#10;v86Pmddxj5bdzs/P3Pr7YGe9DMCcbDtZsK6sB831I9+P/rCkJCs5CdV3bQeR/Dn5eO2f880KmQpQ&#10;/UqvQnt+Xfnp7cKXjZSofcvRssPvHt7dTnjjPvTFDr8oO08tt2ng/wBec+vHr3Y7jlhxhjtwq8fK&#10;c8Dj/P8A+unZG0fuznoq8ZH/AOv/ADgUxFVgUBOw5XavqT1/n1H/ANciaPGPmO0hiEHT0H5f570A&#10;OkJbdL5BGchlKj73+f5+1I+8H94V9AvX+XX/ACO4wrmOPiNvmZG7Nk+/HQcdemaX5t+4v94+mMH0&#10;68Dr69gc9KAECKeiE9mVlzjjpznj8fz5yIZVY7xjnPzE8ggcHtjp0yePxprGBTkxtu5O/wDLue+B&#10;19fbqIY8Myrk9M44I9uABjrxjkn1NAdQbajeWrBM/wAIz09ev9Kc7tF8+9uMtuGeevoOe/8AkUCQ&#10;5y4bIb7q9exz/n+dNVFLFn+VVxjco27unfn/APV7YoLsDEIyxsdq5/hY/kfepMhQoYnr94p09+Mc&#10;YqF2V1UBlZOeWJU5x+lAdFdkeQrtO1cL1B6d+AP/AGbj1FRAe7MihY23f3B+PQ5PX9aUyL/qzGSR&#10;z93pwR/+s+lRRTsir8j5VVOQ27PqOCOmMcDA/QPLJHjcNqtgYHBxjHc+o/TnpwdRAZth2RL/AA/M&#10;cdck9RnrnjP+NOT5zkHj13Z/zyB/9bioY2EjZIUvG25dpGO/4/16exKtINqoyltrbVjkjOT+Z/z9&#10;aAuPYE9Ubj5efurx1PYelNErN8xbsNq56DHA/Pv/ADqFCCFxOjLkj5Qfung9/mJ/LPtT5GjVvL3r&#10;tXheq5/L3/8A1ChaALsT5gg6NjcM8D19j/ng0jMSrKC21c/6vvyPxHT1/wDrJNl5DsU8qeWAP4t9&#10;T6+n1prbE3Dax5+82Rk4/MdfU/zNPqBJ1XKH7y7eu3PT19z07e3SgbgomSf5dw+6o247knnjv/8A&#10;qyWBWYBmQ7143dR3Hb/P86SWInzCFKKOQ65O7sMHP15A/OmBI0u0iPzG+U/w/eI5P1H+RzyKagf7&#10;uOF54wDnnOTn2HPfP1oiBBQ4Vl4O7bnOCc9MDH04zQQYow7tubqnyjIHTI47Ht1zn6ADUdljuYQs&#10;3Xdt68cYx1P+B+tDII0YlV6Y64z3OPy/w9hN7HY0fO75Rt69OevT1/EYp8SCfhYydzdF24YfXoBx&#10;7HI46nIUIVZJPLBLYwPY/wCeKECg7Iww3cNjqT0x/np/NwVh0wW6fK3Hv2+vuPenBHd1lZN3zL82&#10;4fLzwemOvbHBpDGxKyRljtXC/Nt7+nX8frj6Uo2hWGz5VGFXb3wf89x9Kels+8tsOVwPmXt0/wAf&#10;8jFPbDHKllxyTt4/p6ce9JBYY6JCm9TuO88DPGcepGTj/PPAodfnV15zgsegH5f59KkWJDGQF2YY&#10;/KGHAx0yf88e1CpyGwfujIAZsHrx/wDq/nVDG+XkBg+0bs8rjGG9P/1nJ/N0YCgnA9cbhwPX6f8A&#10;6vorR7U8k5WNf4Rt4Bzz2445/Lvy/YrNtSPb3XgdPof8Py7S2ITAkhxj5mb+7g/49QR6cY4GTSIq&#10;Pt3dC3zbeeef8/SnDZIcGP8Ag4XzOgPTH48n8PfCqXb+Pc2/7oYcn1+mcfoeecMYhDbVG373ock/&#10;4c9PShVQDfIFJVu+ccHt/OnDYr73LN7A5x349s/n78U7DtJtVtzDlunA46jP06Hp09kO41UK8L6k&#10;Hb26f5/KmxY4M0PzYyu73/H0xnP69akRCMyR8N/A20r68cjjjrjB5+opoWEMqglP3m2PgAE//q/H&#10;GKGFgA25PvhNy9Mn+dJsiZtyr8o59R39uP8APpTjIUT5gFx6sMn6np+o7/UK0ThuJPlC4zt9+vp0&#10;B54z7UDsIV3R7Tn5hk5zx3P/ANelVSSpA+939fbr+GP8gPHQNuZiSG6nvz05/wA8nq4h9pQHdhlA&#10;xxnHXH+HtipsUNddrfLnHRdq549jj6/54o2rtw64UHrv5H+OMURlGYBSy/KWGDg8H3/z/KnKqqyk&#10;jH3T5fQ/gOvfn9elABGwX5y65Y/MWwVyOf09/bHemMd7bjIN3dlyf/re49cfWpFJyyrE3H3WX+Id&#10;+mR3/wA4pJDu427cc7l9ce/t+tMobtG1i8anLde4Ppz+H8+1OAUfMq84UBc4Az/9f60jp5RXeVB4&#10;C7VJ44+vr2Hp1xywyovzMexIzwfr/n/9SCxImDtLBt23HfJ69eevXNJG+7aTHlejbensM+n+FMB2&#10;llQ9chduQW9v14/nT5GKMZ5JPlHO2Tb755/zjPNBIpfMZXaM7fmTHGc9/wD9f/1jKOvlbeo+71z2&#10;z+Wf/rUxjJu+UHKnDbjleOx9Af0ODjnhFkMMfJXdu5XoD1YfT3zzmgq5MwEq7C+3+72z/k/lj0pm&#10;d4yP7xHKAdD/AJ6dfx5aJE+aJMbu67ujZ/nxnrn60EsWWTG44wR7ep98d+OM9hyBcezDfgHbtXcM&#10;Ee3+TRuZAqruz/d3beBnn9fX25xTTMm1Yo3G5jlcvxk4wetNjfayptPbaBJ/D0Bzx2PQj19zQNEy&#10;smNx4J4I3Eev4dP/AK/ehSuWGD94Z+bH456HsPxquJMxYVC23k/KMY6AjP8AL/DlwLBtgOCOT+86&#10;ZGD39Pp3IoGTJO8nDR/NyApYjLZ6fy/I+lS2UcZjkeRsRggSO+dq4BA565Pp/wDXpkEUBVfOuGkc&#10;nawRQoA/Lr7Y6d+1INQjXalvApVT+7aT5sDvnt1zzgEHvjFBD8j1f9mrxlb6Z8TtNOobod7NFFOy&#10;5KK4wVwPujOBuGfXBOa+uHEkF0xgjVVHH7xTwwxuUYzx7Dn618SfBm61G68eW93cX0ix26NO7liy&#10;qAB2JIwenTA4PavtHRL032kwh1LrcIkkfzKuxmHHGeFx9D3wRkjixcdEz5rNqPs8VGdtGatlcxLK&#10;xaOPYxKqR8qk9C3zfQ+4I56U8yoFUszyfvAHQc7f5568foeuaYmlt3V5giyBmjZ9gyW2gYbjAIxj&#10;knjHXjFid8Bts6qpGEWPLKc+vOcZ9c/QGvFqOzOWOpV1MJDtcMGXnPzBscA47/8A188VSlaJlLyy&#10;NH2Lbh8w59u4zn8fatedJ8+VI+NjA53MrZ7gk8ccEfQdwBWfcwyoiiMlkdfvCNv3bfrwf0OKiM2j&#10;SUTFPmwbpYVk8uHrGrDaCcnJ7cEe3Q++ZLaQsn2lXRQqjeqsVOD65GTjHrTZ0aE5J2up4RpGCk8d&#10;c9Bx6k5K8HnNRGkhl+0MdvOWBycNn1Hc/MOnvzgGuyMuZGLVjaW7tYdrI6r8u0bJDgE8cjn1/H2H&#10;FW7W8kMPk/dGc/MoBII98c9fyyPWsW0nS6byYzIW/wCWj7gpC9AB2xyeOO3IqeS5VUXe5ZVUBfM4&#10;xkZPG0c8noP/AK8yii4ysby3YlhyArLt3L1+Xg9fX/PtSyXzzOzKQrBcsyj72cdPpwfTH5Vi2t+s&#10;aKRPhY2wFkxg/gT1zj0696ktdQMczNNtUZ2j94TjrjseORxxweOhrnlA6Ys249VKsv2d1j2/e2t9&#10;7pgH3xVqO6N2qtvZGVQW8vq307Z/kfpWEb2GaVVST95u6YGWIHbPHf1qS2vvtOSv8OCoH8Pr0xjv&#10;06ZzU8pZuRSSxIqsD5ZO9TjkDjn6den/AOrTtL50CypPuV+OnAPX35/Loa5qDUzDHkTbV9mPI79B&#10;j159Knhv4grSQOfLVV3bVBx+BI9/8OM1PKPY6dNVaCRBtzuXLBgVAGTz/X/6/NaVprplRBPMflO3&#10;K9ucZ+mfwrj7fUj5pZ5vMkX+8c4Y9/rye/OM9xVq11Incoz8p7rnP59vqc8UcornUL4gt4Dh5FCc&#10;bm3DA47+/Spf7cjKAkNjtub7o9a5qVoVja7RFkC4cfOcA89+3fr0559JcjywkKSfMf3a7sfXt6n3&#10;9O1BMkraGyPEZiG3zPlDNuZh098/iP06VV1DxFvBkW4HyqSWY4B/X/P41h3U91az4YCTbxgE8cH8&#10;jjnn1HoTVeLUY0XeJcM/O3d/PPt+HI+tHKYORpz6w8bqUfzNoJO7j2259efeopZlluAHlX5TlmcH&#10;IOOuPXp7ZPY1neY9xEZEeMK3KqR930A9x/nnihJi8W5SpAPynABx6/8A1/XnpT5SZGnFIwfBuvk6&#10;+mfcfT696ti9JUJJjjnDHt9SPT29/SsIh2fcbzGeQqt/h0x+fHHPQN5/rElO1Q3+rBGB83f1H+eK&#10;ViTpkuo2VY4ZlXC7vvY6+vNQ3d+0VoWY7nVW27nORzzk9On481gx6sAMozfvGXLK3zcD68DNNnvZ&#10;F2/Mrbuc4G4Dkd+355x7UKMTS5Lf30927LFIB86ktn69unJ+nT1qlFJMrMG3NIedqt8rEenTJ7YP&#10;U+lBv1Z/IhjYblwwVuvt+dV31CFPLki2/eJXr97rjj3xxz0FFxc2hFdazt3W4bKqPm/L/P1rDu9W&#10;gLKIIT5nPPp7fTr/APrNad4jSIzTy9V/u5x/+vB/z053UzJcTqLUs7+YNqKRxx1B7cbj7Y/EbU5M&#10;i7Wo06tulzbFl2rltvzduOvTGP68c1m3/ie8Q7miZupVuy4/z14oubCZA26U/ODwW79OT/8AXwPw&#10;NYOpvJJ/o0a/e4Zd3AJJP5cH6dOxx1Qsw9tUjsyzd+NbkS+dctHuLgt83yhcevT/AOvzzzWZceNZ&#10;pTJc3Kx4MzHhv6HPX8elZ7aRJcD9+uV6MisdxY/wnjp6+nQZ4NQPok+7935jRBiC3BAGc5/n+XQ4&#10;roiomcsZiFsx198Sr22MnkKGZW/h5zyRjnv3xjpisyH4ga/fs8vkbUYbl2kkkY4Hv7+mPwrWHhm0&#10;lk+SPc2Pl3c985Gfp9asp4YtA7NLGMn5SFbGD7ZHvn+Y6Vp7SCM3iMVL7Rz0/inxFtCPbE5HyuuQ&#10;2c8Drjv+fNUBqfiu4jM0rbd21lPl4BXjOR0B+n+Fdjb6Gju0zQKw5+VV5C98ZGev4EflUreHYI7T&#10;dInmYfarKv38YH8/p/Ok60US6teW8mclLNq1xIFlLbdq/L6H16cDPr71qWkFzDIVW33MxCgY+VMj&#10;36Dj8sela8OgGNvNVNvVNoUHAPGAfXkcD69cVr2Fmtym8wvuYghlQ/Kc5/lz/wDW6r6x5Gfvbtle&#10;z0zyzvu+d7E7lGQT3B4/n/8AWPWeEdL8maNomLYdjJlevfOfzGPw7ZrNtdKjhtj9ohZhgDbtGB24&#10;wPp/PnGK6TwyiwbvORl3Nw8jAlfxBHv+H4Vx4qtL2TPoOG8N9YzSnF9zpDfCOAKnsC2734/lVOW4&#10;xljjqSfzqu962758rt/hUVXkufPH3ivrgfp14/z+PzkpSlI/rzKaEMLgYxXYuLNu2rx/SgvtOOnG&#10;c57VVWdDxv8Am6EN/wDW/wA8n6U5JAY/LU/goHNQzvcy1k5yzHnk5FTRzBG5LDvz3/SqKXOFyx+h&#10;x8v1qZGKtycljhf8Md6jlHCprodBp18JDgjv0z/nHatZYVlO5gWOB/D1rlNPuthzG3yt+GPb/P8A&#10;9auo0qZZQpz820fLzUSielTqOULsgv8ATto4jH1x/n1rPa0GclP/AK/FdTLbrPDnb/u4rMu7JY2w&#10;q8DtWNjanUUtGZK2+07gT19OB7808QblBP1OattEo+Vsf99f59aChU4Ze33qRtymfdWCYwseMc/L&#10;9P0/+tWXdROp8spz6c8/5/zxXRiNXDIVPzdeelZWpwdSQfu4bk8cdPX+tXGXQmSMZZAF3H+Hnqf8&#10;/wCfpTxu3fcw3v35qO7UQneA33vvKDx/np+PanIXCh3Pr8v4+vH+f02iTEmRs/ICfXHrW54duSk2&#10;M5Abnn/P+fyrl5r9Lb5k3KMcbV9s9cev5VoeHtdT7Rt644+7j/Pf8qtlabHp1i/7pSTg1V1EYcc9&#10;M0aTcJPbDbzTdTcKMk9evNZS2PNjHlrWM+5n8pfv/wD1qoXF+xO1eF64qW8ugd3Hc9eOazWnLyZ2&#10;tzx1HWpUT0YxtuaFnNNNJkn+Ku68Bzi2uYyDiuJ0a2fjCrxxXTaQ5tNrY+7z+tceLo+2puBwZlFV&#10;aLgfS3wu8QR7UXf1x/nNezeGNRjniVlb9a+RPAvjw6fOkc0/8QC+nrXvnw48bpewxkz5r8vznJp4&#10;Wo52PwHi7Ia1KTqJaHtNpNnq1XkJwMVg6BepcxK2/n61uRHAwf0rw4/CfkOIp+zlZjpBlSMVyvjS&#10;0xZtKR2xXWdvu1geMiJLNo9vauXFe7aYYVv2ljkPB+mQNfCQqN38ua9JitwumMpC8LXm/h+6ksb1&#10;Qq8MwxnvXodneibTcjv61/VHAuJ+sZHTk+yPgeKISjjWeS/GS1Sa3kQ+/wDKvJPhnYyr47Yj+/n0&#10;B/xNez/E+NZUcsOOf4a4b4daPA/irzwjbt/3sd/UV7eJg5YhNHHhanLQdz6d+GYP2CLP938+K7Yf&#10;d/lXI/D+Dy7WMAY+XOK67gCvqsKrU0fL4j+Iw5BoJzwaAT0Io74NdJicr8QG2WMjf7DGvy//AOCl&#10;ChtQUtJ8289B93nOf8+n41+n3xH3DT5sHH7s8+lflR/wUtuSuvfvpMR728zK52j1xwP/AK+PSv0j&#10;wzoxnn0D43jetKnkNZ+R8VX+5XaRyWYMd3fA/L/9dYepz5BY8j37VpancIZWYyFueNy4Jxn3Nc3r&#10;l1mTbnd2Pv7V/X9KEadK5/KuDpSnUuYmqyPKcZ7np/n6frVODTmmlyq9MVdWFZ5ChG7ax/h64/Dp&#10;2/H2zWrp9iV+VogMtkbuf85/nj8fHxUlKR9PTl7OBWg0YRwksq9hu9KJdNiBwyfxfxf55/z6VqCO&#10;NA2FwFH3mb/PP+FRzRKcsE53fTP5+/8AP8vGrYeMk9DpoY2oprUx3sTbDMH8WeSvQ4yOas210CQD&#10;jhjuwKlnAHzOq49+O/8AjVEk285YSf8AAf6fp/Kvn5uWDrqSPqKcoY7DuMux0ml3p+/nnj+ddJYX&#10;e9Mxsf8AP+RXB6bdyJKFycNgYwcAkj9PyrsNCdWAz+nav0rJsZ9Yopn5fnWD+rVpJ9zct9ztnmr0&#10;IRUCyMPoap23AyeB2q1BDuADH6CvpInydUmOqfY5FlhlZWVsqV7e9fQn7HnxL8TahrH2a5umMcfG&#10;5jjPrj0r59NlGyj6e1emfs8eOdK8G6wtreSbWaUNHxkN0+U49/518vxnlqzPh+tTVNSk1ppc+08O&#10;M5hk/FFGcqjhFuz1sn2ufodoMkl3pkckp3Epzz1/GiC4awvVw23Lfw1i/DHxXBq2ixuJFf5RzwR2&#10;/Pk//X7na1RMn5VHGO36f/rr/GHxg4cxWU8SVJ1dm7JH+n3DOPp47LoOPY9E8K6uLq3Chhj0B6cU&#10;3xJEGU8c9q5HwfrTwOInl+nPU11l/NHdWLP321+FVqbpyse3y+zqHB65MFk8sKM7vxH+f8+238PI&#10;902/HWud8TOBcsu0n5uzfpxXR/Db5SrMO/51rJ/uTprL91c9LLeXYbSeAv8ASuE8YXGJGBJ/Ouwv&#10;rtI7bbu7fpXnfi7U13Fll+Xn6Vj8U0jlwlN7nN65diMbPf8ACsaKKW+kwQen+c+tX7uCa+lwrbuo&#10;5U/5/wA/jW54e8NAIrOvQ5ru9tGjTu9zsl7mjI/Dvh0qEdl9Du9K1rkw2UQiXHyjpVydY7K3Kjbn&#10;1Hf8/wDPNc/rOoDcwU/KOnf8a4eaVad2ZxjzPUyNfvmbdHG3J/h79a4jXvlfeev1711Gqu7ZkbjP&#10;B25rm9d6FmTBGR/n8P09K9TBwUTspzUdEaPw71Ii5WMNyrdj06V714Kune2Q5+tfNvhG/wDs2p7G&#10;OMthcDk/5/Hv3r3n4d6p51sm8ndjFRmFPlqJkYuPNTuemRSqIcr/APrrnvGmrCHTpNsf8JrbsHEk&#10;PPSqPiPQ1vbZ1PPy1hbmieNR9nGr7x+fv7e3iae28O3sosnBaMgMV6cdf8/lXW/8EjJZ5fCsTTow&#10;+YkZH+f5/wBK7P8Aan+Een69pdxb3VurblPylRyfyNbH7APw1i8ER/YbaLZGrZVenfp/n/Cv6A8L&#10;cbh6sVRitVr+R1cW16UuHJKPkfcmg5/s5M+lXR9aq6RF5dkqD0zVvGeO1f0RD4UfznP4mDDuKy9Z&#10;gDRNkfnWp2wRVa/i3KeO1UyVufPX7Q0M1tpsk0Rw21iGXsBXzt8O/iO03i5pTcfNDNsPzZr6x+OP&#10;hk6jpVxFAnzNGwwFznivg230zV/C3xjvLN43WG4k3rjoWxzj8CP88V8XnUa0cXHkP37w4jg8Zkde&#10;E2uaKv8A5n2rp+uw3+mQ3aSLhhnr+n+f/rV0PhVQ5+0Ifvrg815D8NtYuBo62srnC9GbHTj/APV/&#10;nFeoeBtSja0ZWfcQT93n8a9jCVJPl5j4PPsHSpxqcmtn+Bi/tD25n8H3yEMf3DH9K+C9e0BdNvZJ&#10;4oRGWz0z/PP88dRivvL4y6jDdeGLuAsCdhG0d6+PPGmgF5nBVuG7Efl7c/j1/D9Cylf7MflOOl++&#10;scpoF5PBOp38DlVLH/I/KvR/DupLdW+fM525578/547H615tbWklrh0Dbd/KsRx/n8T+ldV4RvZD&#10;J5bH5V4Gw4yCMYHHp7elesviOFpS0O/QhUHmDO5c+uT1/wA84Gfyrapa+bCJJu3Pt/n+p464p1pK&#10;LuBZGLZz39Rn+v8AnuL4068uYNptmOc4/wBnpjr+P+eKJVIw95sx+ryqS5UrnFazaCAMsG3btw3z&#10;H5h/hj/PrwviXWEsdyMmDtztXvXpHjO3t9NgYB+VXcV3E4/nngf56nwnx5rC3F08cUy4DHJLY/wx&#10;xxk+v4j53NOIo4aLhT1Z9Vk3DTxElOtsc/4n8UTsz25cMifd2rwPbj6f578rPLdaluXDAddobp/k&#10;f57VqapAlzJ5qsTuLFioCsfb6HuOBnHtVKL9zIHLYXqo5wORz9AO/v14NfnuKx2Ixc7zl8j9FwuD&#10;w+FgowjsUo7G9tbjJVl7sMc9uo/LP581r2Wsva7lmLAhsb9v+cZ/zxg1PavG8Bhe33Ju7Lk/l1HH&#10;1/kKq6lp08i74sOEGR83JJ7f54x68Vw/FudqjKOx0Oh67lP3Uw+912549/8APfgdq6nStS8xtrSb&#10;mX+6vB4/xrynSdRlsL3FwxVPlA3nOfT6DH8/bFeg+FGN+FePcx4P+rOO3T8cjPPpXHVUbHfRTa1O&#10;80iYvtMT/e+779Pyyfr+NdfoMSThRIc7lyFxwfr6/wD165HQ7EmJVcFgv3YzwvX2Pp612mixyDaZ&#10;A3HVmznOf1/oK8+R2xjodJpdmv8Adx8uCP8AP8u9bcWnoi7wMcj7v6D+f/16x7WXZEMfN8uScdc/&#10;5PHvWvY342+YdrfN64/yf8fYVURyi+hMIBCu1lb/AL56f/rNNkWIq23bzndjpTrq8iVAuV3Bc4Vv&#10;889ffH5Vh6lrggY4kxhT1x+P6cZx+PpVybPqSaiThircbemRwcfT/J7msm7uQWYE9e3cfr/nNQ3n&#10;iUF2V+vXg5z7A1l3OtRsxX7QNvHXsM/4+voKxnOxtCN9GXk1Ao4KeuQfx/pVoXjbcMuflyuOe3+f&#10;xrl5NY8uTcWVcct32/0/D+VTHXQyhDEV7ZbjOc8f/WrONS4TSRqT3iblZhx0G3nj/OaIdWXJIPOP&#10;64/z71z1zrG/c/3WLZODx+ef05/Lmq39vJuyJPmUfxH29vx9P6noIZ2TavGR5skn3v8Aa/PpVafx&#10;HBEzJHIud2T8wrirzxM7N9mDqjdvmyevTIPbj29PWoI9alf555vu8t8wG4/07U7mNvU7tvFfljG7&#10;OGwfp/n8qpz+Mk3su7Lbctj6ZzXE6n4pMC/un3Y27ty/y7/iff6nl7/xTcl9vmN824NtYc+/09+n&#10;p0NNKUh3jynp134xWWXy0OW/i2nIP+eKybjxRGTlMZZuikcD1x2H5/0ry/U/HTQrsMu7aMN83+cE&#10;9OfqewrGufiS2xi9wCw6HeWz78ntnuf/AK28abMXI9hTxbGhyZQTg7vU8Vj614zDExrOrDP8Pfgn&#10;P4Z/DivKpvihCZfKgu9rM2d4yR1/U/4fXEFt4umv7hWErKVYBju4zj/Dnk+46837GRlKrFHpv/CQ&#10;xvDvnO2PqMrj/PrXKeJPHFtbR7o7teVK/ex2/lyenpj3rntS1XUPIZVmY/LgryM89fb0/X1rEg0z&#10;UdUkWYMzSfe3Mhyfqck85/n+O0KNtznqVSfVvG9zcuVjdmB4xu7n/P8AnjGcZtQ1FwspZVb7hXJI&#10;xgdvpj2xgYrUsPCsKMpMO4Mfulgv8/8AA/qM9FoHhy1uJFUwAkcKChz/AL3Xg/1/GutShTWiOWUZ&#10;VJHK2fhy+dwfKkOF42qep9CP8/yrqNB8Em5m/ewrlmAZpEPXt+XHH06cmu20zwnasN0UDKeir7dc&#10;8dfy7dq6TQ/CsULI5t13ZAzk8d8Z+n8/bAyqYhs6KdDujm/D/gi2tlVEC9f4effsO2ff1x0rqtL8&#10;J2saB0i+793j29OhP5e9asWk+XCo2KwYZXrz+H09v6mp45Ut8gEFdp2rjr+nP54rmlUbOmNNLQq/&#10;2QkMjPJGWDevpz+nP0qxHZRFMqR+H4c05rgNKqKpZQfm3dvX/Dt+nFq1CLGSrDGOv+e/b68YrJy5&#10;TeNMz3t/KO3fgDJI3D/Ocf59WvayMPLRhx69/T/P6VovC88hQxDaV5Xoen6ev+RR9kSNsfeGMLxx&#10;/wDWHvR7Qr2ZlR2mVx8pVn6EcnjP8s/hmm3dmrr+7Rm9z3+v5fn+dXzbIBIdwxtz5j/h/wDr/wAO&#10;KQxKR5Z67evt27n/AD0qo1CJUTlb60kglwqt8zDuMf5P5V6L8DfihdeGLyPT7y7Yxsy+We+f/r/z&#10;rkryKOSRVAU45Vuo5Oenr+eMioUt4o3X7MUHALsGOMj/APV246+tejg8dWwdZVYdPxPLxmBo4yjK&#10;lUV0z7i8EeL7TxJp8TrN8xTPHp6/r/noNudVUBVbGFzjsfl/+t/nAr5a+CnxgudEvF069nYbcBWb&#10;kk9f5/ic+pyPpHRfEcGu2CXdtIpJXse2CPf/AA/Cv1fLcwo5jQVSHzXY/HM2yutleIcJrS+j8i+H&#10;IMjIeG67u3X+n+etQyRyNJG4HHQYxx0/z/kVJvILAP8AKxyqkdOR/j9e3rVdZFiiQPOudxKtg+gO&#10;P89vrgemeS9iMO6LuJwFXJI/P+n+RVW6lVIsMGbjLcdPvf5//Uc2LlCFkCuvOQuWxtGTz/n69hVO&#10;QF2KNIgJYADPv9P8/hTB32M65kjJCYx5jYyPz/Ic/wCc5yNUILuVOS4GzjgjtWldxbQpnGHZc5zx&#10;0H+HT6Y7Gsy/mjkDrGSvQBvw6+mP8O3NBK+Ey7meNmUIyrucjK/19Cfbr+lY8pLzNG7n5s8Nz06f&#10;oOlalwY1dVWHO1m4J6jPHT/I6VlziZdzKzBQxzuOffr9R+nvVodroiu1tvJJ8okCQ7dx6qOo/p/k&#10;Vm2caIoJOS0m8tuz3/8Ar1YvCGUrIP4ePm9R2/TP4UWFurbQoQ4I6jg9uP8APaq+yNam/wCHYJZp&#10;fmXagiw2O5OOeOR+HOM9q6nS5PMcGQKcEh37cEAkY6ggZ46gAjBArndBhaCRWWTavlkc5+Xpzx05&#10;/iHtnjAPUaZAqtvkEm4SNt2L33E59j+gODz82cZFGvYWs5LQKR97ptBzzycd+4x0P/A+NaxQxuJ3&#10;LNuXg/e9Cee/1/ixn+PNUrGCIt5Mi4BXgg7e3X24/IHr+7BrQtfODbPLDqrAsehHQ+2PvH6Z7bMm&#10;AZMEYvsCD7uHDc8ZJP1+U/jz/eBqNp4/lCZPy/OW55IIx+a++cnruFOEIJLH/V4H3QFPTB69O30+&#10;Un7uaAwWPayKo3fKV4yeD+AP49uu04qJmyrI3G7JUjhX3DP8/f8AznFQvJFHb4QMzMpAyvTr/UKf&#10;bA6Yp1y0gSQRgFfMx04GcjPX0Pr04ycEVHbArEzO21uGX5fmOOf0JPcYzj5d1aGBXlkDLHM7lgcH&#10;d2zkdR/nuOeDUM43NzG7nYAFHrn/ABA+pIzuBNXJRHDAEjT7szBvmxxjAA4919McH1aqMjtJB5nl&#10;bmBO7zI+2QcY/E+v8XXg1QiG9cCNm3ey4PbPAHJ9R+S9eay7qXfF5a9c/Myr07fL+OP/AB0c/MBb&#10;vy3kyJHLu8wHcd2c9s98kj65yeuRWRcShLZlN0ojb5/mf7x7+vX5+fTeeeAKUbodyjdTWoLRo25Q&#10;u4/NuDDP6jDd+SP9/jH1RcQMGbdjOVYBu544HP8AF9Qzf3xm5d3EMkjMI2X5du4nBXG4cntgj1IH&#10;PPyA1j30zv8AIgVc/eySu3/4njj22j/nmRUtGsXqjN1CUuJGdf8AZ3ZDZzyc+p7n14b1rDmkFy4W&#10;VeT3Y/556Vo6ltFvIybvMjUtt3cYzg8YwOQeAcqcjpg1nJExXzA7Y8zg9+cf57j3qo7FyLWnvJDK&#10;0ZKgck5+g7Y+o/xrStxMhaRnbbu4yOnX+n+c5rHQoJ2uHRipOQiY+Ye3qPTPcY9K2FcGH90V24Hz&#10;Nwc/gc9j+FEh037pJE8wm86KQbf9ldxPQHjHr29T+WzoyHeWgC7l/vIeP54/Hpisq2jAnzhJFzw/&#10;PXn1wM+v0PpW5o8Eb3ex4mYvJ8oOGG7kY4/lk9PxqZFrQ6nSUlREiyxHICqo6Z+mBg5PPoSeAQd/&#10;ToPPYJIqrwBJ1wBz1Bzjv16DrkGQjM021MW0GXyt2NwXkH8/YfiBk4UCujtBDDNs86TzMDncwx83&#10;Q8HoRx1PB6kOrYiloPjWS0uWldv9nDSNu6/Td19856fPnNi8ml8zZJZttVAPM2jbtPUZ6EYGR/Dj&#10;PRMhazrbvJ5fnTBRu34ZsY2kHv12+/TjJ++g32hbgbb0+XtDKqZBVg/Uj0Ofveo52n79RRnzaEkk&#10;1yHZ3G3DAt1U545+bnOce+cfxY3VZbkPOGiRVZMKr4yR1yMdMYJ/DI6b9liWCYRtF8+0Y27VPXBH&#10;r9eMcEkYJyi4dxcNDcNG0bJ8xKvkDcMA5+9jgc8noMhuDIbir7GUpWNhJ2EfkiRBxlsyDOB16++P&#10;0yRhWNW9UR3NvcrcM0u6RflVhtHGSSgBwCOc5Gc5UHOacWoSxW7ArwrZVgxDDn8+/tjd/DnaW6k9&#10;rPYQBfJm2TfN5kbkIuzr8p3DkcEDj/ZGFq+UjmubAuJNrJHb53c5+Xn2OPlzyeoXk9eKji1NnHnv&#10;ujZRg7QVI9+vy+vJI5XkVThuTFvuBJtXcRua4DAYHQNj5hjPDgEgNzyKzNSvxBEzXErZVgIX8xl2&#10;t7EEtEc9eCp+bsvExjcqUuXU1570zx7Fl3b8mMfKNzd9oJCtjjockBfWuW8Uaw1gGt/M3N5OfmJJ&#10;X6biGAwP4ScgZ71T1XxUlsPIjvW3NncrqFkP/AGGx8cHIA5/3CK8p+IXxFSES28VwuUyOIRu56Hy&#10;nPy890f0x1rpo0HzGcqnNHQT4keOgjSLvkaT7p8snepOeN4AcEg4wQeWPpVb4F/By88Wa1b+PPFk&#10;Q+zq2+1t/K2+Yw5DnGBt9OASOfrP8JvhRJ491WHxV4igk/s2EZtIJGz5rA9fmG4LzjGSGye3X37S&#10;rKG0gIKRxxlflXr27dOvHTjkdMqTdfEKnH2cPmFKjzS5mTaZCkf7gINvG1CuMc44weO3IPXHOdob&#10;TsnhZhGgaT+8FXLH2IAOfwHQYAIyq1N1pGGjG4Fgcx7Qp7gcBSD1I6diNp5jEtvP5rgIjSKoJ8zy&#10;8nJPcHIOegPzZwP9Z/D5/Kdd+hYMUckf7gKpcYVu3pj6npxuyOm/G0S2RUqyuy5PK7V59M5B59Ov&#10;+zk/cplwp+6JFXeuV3NxIOmOM4z0zk9cZkxtDIZT5qtMJN2cbey4+XqTkjt1/wBkn/lnRrYTRdMo&#10;gLeRHnjDSNkEY46HHT8Mf7FPiuzFIqSJ1J2qy/jgcfj0HqV5D1GgxGzzOuFJxIB936jjp+GPWIHF&#10;NUKSfNjZcLhlK/J6/Tg8+2c4QYkMgWhMfmKzsuWB2MeQT9OST+JI/wCeg4E0ctvcR5J2rtGWUjGM&#10;4zkEYAPAOQAfush+WqJtlJWUQ/7J3D17dDnPp1PcSD5qmSQEsAq7l27JFf5TnjuSQSAcEEnHALjK&#10;CSoloxRLJhZPm6Kix/ieoBPqRj3K/wAVHnr5m0n5+Mbv7xHHQ5BPqDkjoX6VDbxx+aHGzy9vRWG0&#10;YPr0wD2HAPaM9WzxsD80i/NkbRwBnqO5yfTHPXbJ94AbF6MmddwZV+XB28YA/TGfoP8AcPBcreSw&#10;Qs7Y6biecjnPGc468EkdQw+YVbaeJBwykq2fl7c4HO78OD7Bv4KsBlf5CvByOeAfUEY7emBjqQh+&#10;apD7I+PbEm1W2ruVlYYx7HOfyOcejD7tMcN5/l+ZuOcFc8e/bp6jHH8S/wAVOgl+6uSrZ428/Mff&#10;rk/mR/z0p1yoJDKdqsvOWABx9Ow/AA94zxR1GTWyPCzKy/xAgFjn2IwT+HPTO0n7tNkmWI7jJGA3&#10;TcE9enzYH1x36he7Y4/Jby8MM/Lh+5Pbpnn0xk91fhqs7Xk+dJTz/wBNdmf/AB9c/m2P9n7oAP5X&#10;VG/l/lHGV4Ofb19f160pRUZZFXLM24/KAD7+2Px5/R4EXlgJKoUcfMw6nn+X+eKWEu67EXPH97ou&#10;ODjt7fy71+VJ6H9U2EKN/rOxyOeijP8An/HmldGOAMAg/KdvU47D69sHn8aHUFS+75iME7Rnn349&#10;aXJZMO67jwp3ADhvXngZ+lIYRoscfldUZf4V68f/AF/8nFB2bi0oDbmxy3J6+/8A+qlfJO0r7/Mx&#10;459BjB/z70NiT/WIrK2A25SdvTnPc9OOe3vQARgq37tG27v8n/PXn60h3DIWVtvVeTwfX8fT+pFK&#10;q75MSEx/xDqNvXj6/wCH4UmGeN2jVTtUGQg9OecZ78H3oGPC+Uq5/wC+sEbh2xn8f880u9SjNJJt&#10;UbgG7Djr7nv/AJxT3kSQONxXa3y54zknGeP5jPXqMGhZGd2ZCv3R+83AlenJ55H86RSGqrqnzjO3&#10;jjBz0+n+c+1O2vt+4Odv3mB9P559P50xCgVTGPmb+Er0HXj8MflmnsAxwhH3s7gvHXHQc9sf40DA&#10;ofMLMzEt/Ev8WOMY57H6fny1dxTG9geeecZz1/H6/wBaC8u9cr1UcDo2DngZ564/wzw8RHb5WQ2R&#10;naQTznvgHt6en5O7GKBEshD4b5eNyjAP1odpC27v/EWYdeh49zTVYyLkuF+b5Se4xz6n/PanbpJG&#10;JB/PoFz+J44/zzSEx2z5gBIrY6c9cc/zx9TQUKkTAbm/Inv/AJ/LoKaRLJy3XbtJ6HOOOo68fh/I&#10;xsbDMcN3KhcDkEcHqen4cewGoBGA4hZdrL8208jP+fcZpZch28qH5c527QMc88D64/A/SkJG7Plt&#10;0+Vemfp7f4dj0fuR/lMe37y8Lxn9Of55oDyE/dKu/Kk8ALx/I8f5/CnKdjtHHnnncpGQOp5Of8/q&#10;1RGWwNzMv3tvcenc/nz7dacI26fMW2Z7dR64/E9qQA0mWAKs3dmP8QPb/J4/KkbJVi+ByWJIBxnn&#10;9en19KBhD8zbWxuVlxnj2JPr+tIsayxtEeBtHcHGOc5J6fl6+5oskVyTkfxDKncOpB9P84poIWQF&#10;zt3cNtYgEf5+nQU1hMOHjK4GNrc8+n19Bzj2omw4aMOy7smNhzg4z+AoJJYyzckBew+XpgnHH86Y&#10;wbaqoPbuMD2/w9+1G9d3mxoxUMArbhzjr9erdM9Kb823cVHYfXt1xwM/U8etICRMeZuiO45+cKeB&#10;yP6478ZHHSnbmlACgN8v3fb19+4qNCd2Pm+X5c+nJ6/hg/h6CpMGV25bLZx3Y8c9fb1/xFMEwV42&#10;Rt/yrtz83GDk9u359/rkLOp3SDcem3sPx/znNNyYwSD5Y4yuPz9uAM5//VSq3mKERcSBvQ469/fH&#10;r/8ArVyuYfujfb5jMp4zlcKuD/L6cD8aHCEqrMwVuWVuTnr9Oxpu52JGQeclVXBx2Ocexx0OaEY/&#10;MVLN8v3lXk8e34cUyrpi7gF3bNsh/urz04/Xn/IpC+3c20HOCzFjjPfv0/8Ar01ygbftLbPu5Gdv&#10;PB9h7/n1zTSSRvSJmA5DbcEHJ/z9PxIIhoPMwU7RGNv+0xOM9uev40iuqRqzKzAckHkHGP8AOPp+&#10;DWkEDeYwPygnDYUgY5PTr/PP4FhlMf7wKDlsDdn5voOefujA/PmrBvUUOVCgR7vvfKeAfQfp05/G&#10;pAzF/Ob5VUZPPTv+X17+9Q5k2Fg+G6bt5OD3PHYn/PoobAaIFWaTjb5g5Aycf/X/AMlPYpse+xGw&#10;u3y93yjaDhR/L0x/Xq1SscpABXPC7eO/U4OOo/T0oWQBvmlQfKSWY43Ht0/H9ab5irHvKY2tkYH6&#10;4/Ae3PfFOOwkSNJIAwYd8J044/Uj1754ppl+Ta4+Veg29TjjjtwB60xhwWVmK5yd3UD3544psuXk&#10;8sbfm3Ddxnqc8dT/AI/hTGWJpA7eW4Z1XlWz2xjPp0/l9TSuAxwIz83PoP8AP+fao3R1Gwxht3C4&#10;kx69/wAeOmcZ70igtIpVh5fGPcH2PP4n6elZkoZgH96/zHks38XTj69efr9BTy2fmaRmP/LMjjHs&#10;OuOtIwRnBZdozgIeCeM9Oe3b057cOOZweEbHKtz83p24z/npzQw+XPmSD/ZVsnPT17Hn1/pQNoif&#10;5R8uFIDDjGOfwI7UbWdNwfhsdWPp09CcH6e3GQiW7/KJRt+bglR8hx06/wD1/oDREY8Ki5dh0Gdz&#10;HqB3/wA+tOdOWbHRSPr6j+n498U0Rglt/Jzv+Zsbf8+3P8qdgmLJwF6453cD+f5/1pWAUATIEIZd&#10;3G4cHpn86VWjfEbYbk7VDH8cev8AT9aOWGxIzn7xXdnnr+XH6fhQxWXaFO5enloPu/qPb2/OmWw+&#10;Z9zIScZ2lV6e4/8A11IiqPvbNw+VOPT059+n0/BDH5zshTLLjf0PbPccY/l9c0A71U7lba38S8dD&#10;0PGe/t6VQD3ZzJ+8b7vPzH+foO/Whk3KoHzMufLz2/zj+lDM0ZJGA2OzbcnjHf8Az7UEyq3mKV+X&#10;Gdy4zkY/rj/INKwh7l5JGZhu+UY47Z/z+X1oRjw6sznH8Kkc8Zx2FN3M/V2XCksrLyOOfb+WPwqV&#10;PKYZ3/eH8POOevTr/L09QYMAAQOAG3Db6n8fYf5wKEYSgDflmbPXk96jjZFiBWRm4OBtJx059f5Y&#10;HXOakM0W3ewUpySrenfv9c/5BY0EZwCrK+W+9tODkY/w/U4pxJwWV1yPqP8APamKE2DzF6DGcbuR&#10;9Pw/HA5xTFMpG4t8rED5Wzj+WP1544oGTRhY1DM2ec8kYPX1P+R17UFmBwJFIHGdp4/X9f8AIjEw&#10;RThwvUhvbqfqeM8D36GhpZFDfext7Z/P8vr0zk5pB5k6ySMjLFIfl77vYcdetALIiwk/7Sk8Zz/n&#10;8DVaRtp2+Xu3cr1JY/3Rxk5/n9aBcDOQF2tzlcck+vOM/j0z9Aokk4LxtlDznC/N0Bb/AD3pchGD&#10;LGxXj936jnGR9SPw9TnMO8D5X2/c568Z9P8AIqOR9mSvzM33W5zx29uB3PX1AzVFxasWVkRTgIOO&#10;hbp/nnt+GaXeo3DyvvZ+9/ER+H0H/wCoGq7uucOBt52np2znpRDIJP3BRtrfMCVABweo9MenGfpQ&#10;LmLEE42M2Dtz+fX264H86QlU2o427WG1s5JHT1//AF9O9QNeBT+8GGVskenc+nr/AJ5w75zFvkH3&#10;R7sApH49D37Z+uEHMTPKCNqqpVR8uB1BB4z+dGURv3ZbazcEN/EO/wDnr+tVzI6xqwLKD13A5X2z&#10;njoPX885eLgxsG3My4+bcwGPx9sdce3vUsfMTRsNreWzHC5C9cjr+QwAPr+NI2e+O3ReT/k54qEy&#10;lJSqBdwbK9ecY46Z7Y7YxzRFKNrKhYsGwyqv8Pvj1/pz0pD5iVQq7Tt+78vJH5Dn19/akVmw0jfK&#10;O+7NQLPIzln27dudzL8xB/lg/ln0NPV4pEVpVZtuAvzDr3P557YyDwMZFIXMTbiNwzlcYY9eCef8&#10;D35NNRmJ8xW+ZhhVB6n/AD6dcU1wR8gA9WzwBz1PGfTkc+uKapwADI390Oy/z/8A1cj1oYXJFdSM&#10;nbtHDFl6f5/z1zSMC6tGGX5uR83H+TyfwpgmCsAW2tuGWaToB3HPTHB9/pQZ9sqo5XcHwy8Fhx/n&#10;3/nUlJj2kiK4aTdnhgzLz7fTv/k0jSRttYq/y7Sw54zxj8j+nNIHKHHzcL8y4+U+/Xp146Um4opA&#10;/hXPzEYGc89B6EcfyqkihygsdzbfmB+ZR1BHv+P+FHnF2YJnavVtvT1B5+n0/KooZWHB5XdkNyd3&#10;Qj6Hp7dh0pUbBQjd97IzjHYlenYZGPrwMZpbE3RK5SR9u7G3nduAb/P9PzoSWWXc6j5W4G7+I4B/&#10;p0HY1FHGQu1X3LkH5c8Ajrx+f/16FTEZH8LY+Yt8vrwRkdcdh0oK5ixE4hk3IuCFxt9cCnJeIiZW&#10;PcxbG5mICgc5wOc4z3/+tWjBQlpG+bO75sjP5/8A6q0dCt9V1zVbXR9Ls1a6vbhIYYlhDO8jHAHT&#10;cOfT/Che8TJpRbZ7d+zx8I4/EHgO88Y+I7nyrWTcqKm2NHVcjl8EY7ngc4Uc5r3P4WXlsfANhFo1&#10;zEq2wNr8su9UZGOASM5OAOM4GeMAYHO/FC7vfgV4c/4VDoOnR3upaJbxwapqVzvXcyRopTaGBJaT&#10;cCxJCoowc8rzn7JXji51+x1jwvqBh+1WVz54aJXUuGGC7M2VznGBz05IqMVFez5eqPJzjD4p4OnX&#10;fwPb59T3q3sr+7ga4slUyfdlbILMcc7hxuI98kjH1qhDdTxu0cbMn3S0Yz90HOc84HvyOvSpbO7a&#10;zw8ssmP4tincvIG4dM8epxkdsHFi+hWcG6hVSGfLqEPGeD/9c5HJ9a+eqx1PFpIht7tIkkLoI1T5&#10;ZFyc4GeMdxz34PrT2njeNmRWZQnzKW2sueo6+n0yPxBiQ4k8wbidxMJiUMwXtkZGRyexqJXlEJna&#10;WRto2oPMyw74x3XocDI+bAJ4NczR18pn3iJGPLdISj5EapLhjngYYdvQY46c1g3T3FgWkhbllDbY&#10;4cYGfQd+me3T156G8Czp9nWRfM3rlVVfn4wAMj5jk4J+nbrzuqAwqCg3BsGNtw4HX19x6jHGeeNa&#10;bMpQCPU3AVBuZmQ7lVeDn8ccZ49ea1DdR3W8QwwsFxtP3eT29xk/SuYka4hkVH/vDcGGdykcHGPQ&#10;Y+vep7a+uAgQrmJWxtVhtz2zx7+/X6E9PxIzNaKOeLmJNylhkNHkqfx46/p09KsC7Eh3KqnDcMke&#10;cNyOfQY6+wHpWeLm2kjjuDJJ5ZxGsip0wAce459Py72LeaNv37jEZb5WC5DYGADzjp2z26dKzlE1&#10;hIuRXa27Rhp2553xsflyOnHb6cVLBq8Vu7GfDFcFlbnOD97nnGDxj+8OKgkhiIJ/d7tu4L5nC89c&#10;njuOMjj8abFLAxaBQqsyZVfM+6AOucHgc+3XnB4z5TVSRpfaOQruW8zBXbgn6df88VYju5JCSpXd&#10;/B0OQTwOnf8Ap61z1teeWyxySPsHB3L0Izx6Z68ds9eKtrJPeFTbRMHY7o23bc849MZ/TGOfUsBo&#10;z3wjkZXfb/Dt/Hp+vX06d86FnqDWqxrMW3Fl+VmwPmAPP0/zxXLQ3kzboJBtYLjdt68dfunJ4/x+&#10;9irdrcyRjMbeZ28vdk5AIH06fr9KHFgdTLqck8XlW7Dv8w6Z6flx/nirNvqEdtH5ky/OTuRgfw6Y&#10;7/pXO22oK/lsrKcE9Bzk85GO2D69Oaum/VIP3k2dvMka/e47+h74+n5mhMpWNa7v1vIwTLvlZfm3&#10;+gNZ5mkRjOR8wbOc/XP9agieBm80xb2XAHzBS3Xr6HoMYP04OZEjBRnZGB6bdpHXjPr7c8cHvT6G&#10;W4/zoWi+WX5l/ibjk4HXHbI/yTUYvnePzJJFZcnHy9euPqearMkRmVpGb5uZDuz1PXHc+/t+d1Eg&#10;2+aRjfx+86D2xn1/X3qXeQmQ2t+pt/NKtwfudOB2+vt/jUkT70/ebW2sAx9een6dD/PNR7XjeRUd&#10;XdR91FwF9c+/T6/Skt41+aSI7WfPODz1z2/Djvj0Oc7CRbXzLd8FVZUbcvA5/H1/z71DPM8Umxpc&#10;+YR6YYnnOPTqfpxzziQRsrrE3B68ru3N/D3Ge/t/SJy1zOpSBmYAdWJT27cDkj6j83ysGVry6uGH&#10;lIxXuuH5B/8Arf0qmjSRx+XK+5m5yy/dAGD9Rz+ntW3cWfm7pDEuejbe2T16dCMfr6ioBo73B+0S&#10;My/N868EA8c9u3PJ4x9KVhGPdfbLh2eQ7snC5A4Gfbp/jUcdlbwx7jDwr/ewTn3/AF6nv+R3G0qG&#10;OcD7Pud2yV3bu3fp+ffv6VI3h2SGHzRBuk3HaqqDk+mB0HX159s04sRyV7YzNITJHx7R9cn8jnPf&#10;GfyznS+GZJM3ZjbavG4N9SRn6fU/17RNB8yM+coDKpYbsMR07fXPf8+taFt4WhkmWMIG4JYsxKt+&#10;H59OPpya2VSwpRPNV8IXboqzRbcNnLKRycc+nX/PresvA0107PO3llW+UKf0Ht7c5r0yLwjE8W2W&#10;Q+Yc5/unjse/U8kE5JpZvDqWMUcUUG7d821V4xzjPfPej2xPKjzy38BW8RkQImQyrDubrx9enuPT&#10;6Elz4f0+GJpnYltpJ2jhTj149/wPrXdvpNvgGWJWPl/8s8McHIzkdvr3PpisiXT4PP2ygnLcsvAX&#10;jrnr36+tVzs05bI523sLQW0yeQzSOuNy8gtgjJ/wPGMfhRn0dkdYlgXCqctwuf8AH/69dpFptvDb&#10;rChuN0nBEa/ewcbfb9c56Z5EY05WZFjDc4Ekew+x9cn/AOvS5mjOWpzumeDg0O8feCfMjL165P8A&#10;j61et/BCW7MxhUt1ZnUdfz45+n4DmuksLCKzYuYMkMGZjGeF9vTjn+laRto/K3xwFlK8syjHp39+&#10;R06+9RKciLWOPm00Erb3dvtKnBKKFz7c+vvQbb7Fb+ZJJt2/d7YwDwBnpjuTng11l7pkn2obpEX5&#10;d26Nugwe31wPz/HiPHOrx6TFI0bOjK2cHGE4J649u2P6nKUZVLRXU+x4TdPD4r20+hja34l+yStD&#10;Cx+gGce36fU1lx+MlB3ST/L5gHQcD1rzL4ifEf7DeySJJuCsAm08Hnt6/wAq4J/jFKrMpdtzfLtb&#10;ORz6gjnjOBj8q9fB8N1K1LmPsc68YMvyissPF3aPoaT4hJEDOLhflwchv/r1Vm+JiJKfMm+6p2/N&#10;7/T2r59uPi1M5/dq2eoyxyBjjnHv+n41i6v8XbqJDIHX73y4wo/r9c85/AiqqcN1IdDmwvjNgcRZ&#10;XPqvSPiPDPIYGnX5sLgkdc+ma6fSfEFvfr5qSDG3P3hXxf4a+N0guVja5YYAwvY89Mfh19fTpXsn&#10;w3+KUupbQZl3fwsBwx9B+Ofyrx8ZldTD7o/SOGeNcHnVuRnv0F3Ex3AKee56j/P8q6Tw3e7wq7/m&#10;/KvNtF1tryJZUbp94N3zg5/LtXWeGL2VpAme/v8A5/z+XjVIWifpuHlzW8z0e3ZWiB9u9Vr2INxj&#10;pSaLcGRAOenTpjn/AD/kVNfRE/Mf8muSWxqvcqGSUJyS2Pb+lNC5Xr+XFTS/dyBuHVuOlNMbRn5x&#10;ja2azO5SIynGW79QeapanGWTG7n8avn5t2V9+nSq96I/JJPTHB6daqO5Ry9/GvK+mR+XaoZkWOHB&#10;4xjv+ufXP6VpXFqJJNgPH8Ptx/n8/eobi0JheQA5z09PSuhEnF+KNXkswxB3Y4+91/zzWP4S8eLJ&#10;qvkNcEMn4n8KuePoiiEb/u9SVHIHPGa82tna08RR3CNu2yBWYd2yf09/YV6VCnGdNnn4mtKnI+r/&#10;AAXqm+BQx+8P4m962NYZvK3Lnr27f5zXn/wsvpJ9PiIk7d676+zJZeYRn5eh615dRcs7GsWpSjPu&#10;c3ez5LAMR82fvdKr2iqHUqM44qXUSyP938c8fhmqUF2Fn2n6dOvp/Wqijutqdn4ehCxA469Aa12j&#10;8uPKntzgVk+HLyGe3Rgfw/z3raLxyxFQNx7VMo3PIxMpKrqVYZpIWWSMkFW455FetfA7xfdPKkEk&#10;v3WxXkcjH7uF5/ziu6+DCSnUg6A/exXh5tRhUwUlLoeHxBh6dbLJ86PsTwDqTTQJvOcj/Cu2tZdy&#10;fSvN/hqzG3jAO7bXolmw29K/JZ+7UaR/K2c0408VJIuDLcAVm6/Y/aLVjj+GtKPp0qO8SSVdgTrW&#10;Nan7SNjxqcnCd0efx2Rs7wGRcKGrcXWobW32b+OO9al/4chuIsrF83Yj1rNl8JQCPY/zZYYH9a/p&#10;DgbCYrD5TBdLHx2eVqNbEanE+OJ477cqfxKR/Ks34b2lqmt7QeTyR716FJ8Nre8UqFzz0xU/hr4V&#10;2emX/wBrWHDdVx29a+ylh8RKom0eIsRh6dNxTPQ/BqBLWPYMcfnXSA1ieHrL7NGqqMAfpW2eFr6T&#10;DpxhZnztZ3noJnPApCe+KXdik7cCugyOP+JM6pp8xI/5Zmvyb/4KT6zbN4nbT7h8lmYYwCTX6pfG&#10;C5MOl3B3gfuzyTX4s/8ABTHxbc/8LWFhu+VQzYxkk5x9Og/Kvd4fzytkuNVaG6POzLLaOZYV0aiu&#10;mfPOvrC87C3cKS33Vz9P5+/t7DEna2B3N94Nz83b1rG1nWrxHkkacZU/KVb3PP8ATt15x3w5vFl6&#10;0m0MuPX8R6fj/T0r9PfipmVSmo2Z8PT8PMroyckjrYVtyQR95TjcuODnPHp/n8dOznV0+Y9Pw/pX&#10;nQ8Uy28vmTNyzZ57dOP/ANf9cnpdD8TxTwfN0H+0OPb8+9fRcN8efX63s6254PEXBcaeH9pQ0sdL&#10;KVjG92/+v6/z/wA5xVFry1CGISD5lx1z/n/P45mv6+IrZ5FlH3SPm6n/ADgnvj0rmYfFsKzjfKMH&#10;pk52/l/T0zz0P6NUxVKUVZ6M/PKOX1o/GtTtncOu/wCbcvQ9Mf8A1/8AD8828GDnYvyt2z9Mf/WH&#10;/wCujF4jtZIQxm+XvuYZB/z+HvUxuftcSlTtO3oYwPoP0ryMXy1I6Ht4GMqciS3uAnlv2Uj73867&#10;Tw1dCaMZ6ccnr9PavP0mCXJG5juPy/N1wcAfy/Guq8G36Mdiy59Pl5Pf+Ve3wxiXzezfQ8TirCpx&#10;9oj0C1+aMbjkfStCBl3epzyPWsvS5XaMF1b/AL5rQtGB+UR/X2r9KpO6PyqtGzZcMrsMbaseE47u&#10;fxTYxLnP2hSOh59Ofy/T0quoYDoAPpT7O9k0+9hvYvmkhkV0UjOWByP1qqsZToyiuqaM8LWjRxEJ&#10;tXSaf3M+/wD9m2WZPD9vbtIBtjXjqTx1z9civWNQjUwBAOnTd2r5h/ZL+KpvLCEardBWwAR5isce&#10;vt/T619G/wDCR6bdWgf7YrKfzB/D/P8AT/KX6TvDOKw+cSrzezfoz/TrwmznD5lkVKVLZxViJb42&#10;F8XB2qW7muq0zxD59qEfc2Qeprz/AFLW9OklxDex5z94sMZPrxxjjj+dWNH8U2gXi9UjHZu1fxri&#10;MN7SF7an69U5bXN7XWikm8z/AMe9a1vCGsQ2oUE/w5OO9cB4j8aWSpt+0KSP4Q2Pw/Wqmk/EGyjf&#10;C3nRfm+auZ4WpKlaxLlzU9z27UNe863JSX+HjFcXrSz3lwQufvflUOjeLU1HYiy7vXuK6rTNBW8C&#10;ylc984z6VwcsqMveQUZKnEx9B8P+YQ8iH1zjNdIsMdjBtQ9Oa0ItKWwt8hD/AN81ja3eFFZEH0/z&#10;/n/DOpKU2F/aSMrWb7edqNWFdSBoy7H5iKnv3Znbjk/e7d/8/nVU8g7o/r/n+tdVOPKjTYy9QyiE&#10;E+ygt+Vc5q8YLZA47fnXS6sBuH3sYx96uf1RPlw8WOOwOe/6dP8AOM+nh9Bxl7xi6ZKYNTSVS33g&#10;Mbute6fCmdJIow7c9/mrwZx5V0rKPo3H0r1/4U38ihAuei/d6f5/z9XmMb00zpq3lSZ7tpaKYAVq&#10;p4gkuI4G8v8Au8UuhXLyxDFWr8J5X7xR071xxcZUz5/4ap4T8UtD1bXZJEmXco/h29a7b9mXwudL&#10;tlMke07v6/StHX7PTpo2D7ev97pW/wDDCCG1Ci3Ffu3haqcakeRdP8jw+KMdUqZe6b2PX7ABbcAH&#10;pxU/fAFV9PH+jL9Ksc5xiv6Oh8KPx2XxMOtMuEyMU8ZqvqNyLaPe3YVRJzvi7R4tQt2R487q8M8Q&#10;/AXRdS8SrqEtim5X3A+X0NeseL/Htppcn7+dV/GuM1L4jWIkNzFcLlcZbOQf8Kzng5VWpWPSwOcY&#10;jAJxpztcrHwTp+lWqxxaZGu0feVME+9Yn9rnw5qBiDna3r2rS1f4o201m2xYd23lg5H9f8/hXlPi&#10;Txy1zeSATbnY8MFxjt9PpXLi8LWppTUbHs5PjI4yo6NSV7nRfEvxELzTWlhO5WUiQfh/n/OK8X8T&#10;WiSxtJHDn/poQePy6131nrC63atbzjdhedx4/wD1fX8ulc3r+mNCrRmJlUjKbl7f1r6bIsdGpS5H&#10;ufPcSZLUwdfnitDyvUtPiEbADbtbAXp+v+fxq34fgmhlREJO4qufUH+da+qaVGXdGbBPYfT/ABH/&#10;AOqrWkRWulr+7UvKy/Owz839e/45xXtYnFU8PG8mfP4TB1sVL3Udh4P8PwzgNqTbRjPl7s4/E/5/&#10;p1WuS6Lo2ktMWVQFJ569P8/56eW6n4x13TIy9pbysxB2nsT7/wCeOelef+PfG/xM1a3eMRTBecr+&#10;nfqMn/8AVjj5DHZx7S6R9lgcjcLN2Ivjl8UrH7dJYWc67m+UsrHGRn8+9eNXWstfXLZlY/7rHj/O&#10;Kp+O9N8WzzPPdRsveTcoJzjkDpx7/THGM8/ouqXdre+VcQ/Mwxt698Y9+3HOa+UrVfbPc+0w9D2M&#10;UkddDp80j7Vjb/aZT6Y54H+c1MNAMH+rt2Y7uq5B/wA/41a8KeVe8KVboW2cjkdjn178fTNdrpmh&#10;QTIv8W5QTkA59/y9ueK8+UuVnoRoxlG5wqeH51X5wzKo2jcoJb2PT/OPrWvaaWVXbs2qy4x698de&#10;n0/rXcReEI2QPHGsmFH3ehA/D2B61DceDyh3hsDgfKo/L+vtXLUqN6o2jRl2OB1jwQLmXzI0XvtZ&#10;lyd35f5x6HnW8C2EmmSrCytt2/L83Uf5/wA9K6qa0aCBoJwJByW6gZycc/Ue5/QVTWyUSx/Z49yt&#10;nb82OMcevv0/xrmlVlKNmdEaXKdJpNxHGWMmNvRh1z/L866zSWQICGPXO3Ax/nH5YFcbpVvIsSzF&#10;tyjGVz+Z45Pbn/HFbS63HZRbA38WV5z/AD/D+tZWNY2OytruHPlrIMr9PUf1xU39qrEeJf5dua4a&#10;LxWA/Mzbv88D09PftSTeL4hBvkY/KwA+f/H6d6nmL32Os1DxIUGBJyvFcprniZd21n+8M/K3T/A1&#10;zvifxg0Vvln55DK2eMc+3+c+nHGz+J72/uPs7l95b7q4O45x7/iO/r1qVzMLWZ2f/CRMxYszMw6q&#10;vbt079qq3fidUOXnPQkDd19D/nrWHFPN5KrJF0UhsjKn2z6f0rA8U+JWsCwWVR1EYJA9wOh/DqDk&#10;dRWfspX0KVSJ0dz46WFtvn429Pm6fl0/oPxptv44SZhH5vJUfdbBGPf9P515W+s319dk+c2G54HT&#10;/J/HrW5pJvbcKz8jdhdvXPQenf25xzito0Xcico7o9Dk8QzXEOwgAL1+Y8/p6/8A1uOKrPrbMrKZ&#10;flX5jlT/AJ//AFVyM+uw2sIKyK2Gxv684H69OeO2aqL4piPztK23aB3NdEaZg6h2c2qx7m81sqv9&#10;5P8Aa57e5x6VRvfEeZNobc3GdvRefy//AFflx+reNreCPyZZx8vTtjI+nH8I/D6Vyut/FC30/wAx&#10;vtScN94MOR6foe//ANfeFF9jGVZrdno2r+JreztzLJOvXLsSPxH4Y7d/zrg/FvxZ06zDNHOjElvu&#10;47d/8jtXlPjP4xX9+4jtbplbfjczdDwc9Rxgnge/QqM8vb3Gsa7cq7TN82B+pGcfj9a64YXqzjni&#10;ve0O+1z4nT3bP5Um7qDu9Cev+fWs8a7q2qzeVZvI+P4mY9cdR9fp75qHwz8Or28CzTo7fLn92Nx6&#10;dODz3/PP19I8NfDNoUjDoGb5eVGOo4P88de3AJNav2dPYx5qtTWxg+FvDl1eOGmmO5yASxJHH+f0&#10;ru9F8JvCm3yjn3A56c4/LgevStnRvCcdsVAt/k2g/MuO3T1Hb+fqK6rTPDObZZHwqqowqj5R+meO&#10;/wBfXisJVVc1jTlY5uPQQY8Pk9x7D/P4Y9eKuWnhWJTkjeVyytxnr3/D88V1tloavGWUMuGy27v7&#10;f5z/AIXbTRrkMojh+UKDh8DHQ/5HbOPas/bFqlfc4uTRw77IkbccFs9Tn9M5/wA9a1NF8MzbY5ID&#10;wzc/KBge/HYAf/X79BP4SmkfzIUUqRkNH0zj/HP4/hWpYWJs1UiNvl+8365wO+Pfv6kVMql1oCpa&#10;jdLs1iKBgBkfL7D059v8jNdBaW1vtVET+Huv8/8A63+FVtL04TzrMYiwzjr+ox/n+u3HpJjUhVY4&#10;43BcfXOf69a55M6YlN7NwN8a9srtP3e5/nVG5sZIixRTk54X1NdFbWsvMbp8vVtoPH+HT60lzZxg&#10;4z8zHOM8Dn/9dZ8zLRzdpbsSHbdt3fL1/wA5P4/pWjFA4TO4n1+X/P5VaFlC/NuVH94n34/l/n0f&#10;FbMkoBG4ZCsNvf8Az71LKi+jIBatFxtCsBlfToO1RzYVtxXDL6LkAf5x9a0p7QmMAKcbRnb/AA8f&#10;/qqvLprkdSu443f59fXn9ak0M1hn51j+9yGY1DNbssWEDct95u3XNaX2NVbOfmb+Js8n8+fp+p7R&#10;3EUiMwjK4DfNjBwc9P0x3P61UdyZPlRhSWU0vKsF+bdhug+XB/Hn0/HnmKW0nRVxk/3uPwx+n6fn&#10;rGVlXd5asR/C/t/n8qy7zUIy+FRSwH97oM49OOfT9cV1QZzzUUSW0/2W5WaElWXnIbp1P+frXs3w&#10;X+MqRyR2F9KCytjbuHvx/nv+R8CvLwrMyFuf7vp7fXj9fWoLPxdLpl8ksd3J5it0Ve+fUHpnH4dq&#10;9rKcwrZfiFOGq6o8HN8voZhhnTnv0fmffGja7a6xEtxbN1H3R9R/j/nrUlxIZFjkAH+ux9PlBH+f&#10;8a+efgj+0DaOBp2pXSo+3HzHrxweuO3r9cDJr3S01mx1a3juredWHmE/Kc9VP49u/J+vA/VsFjKO&#10;NpKcD8fx+X18vrOE1p3NLzlyx28lj1+p/wAP84FZ94yKWkZQNrHGeAMFvTPp/nAyXU6wSsgYsSxB&#10;x/n/ADn/AHarzTI/JQtuZeNvfPX379P/AImuy1jh5ubQzdUuPNUMC2F49cev4/p+lYlw5cyfvzuM&#10;x+974HFa13IFRUdwPvbtq9Ocf5/P2rGaNVMmx/m3N7HjuP0HtTRPL7xV1O58uHKDcyjBOev+fT61&#10;Rmmjkh3N025k59uCf8+lWdRZ59sKvt+bOCOc4xx+X+elVNSdmi2xfKxwu3+982fT6Uy9mZt6iEoV&#10;g+UKAu3vj9fb+dWtMZJ5YXVCzbcfN6+1VriRVk3MSAudu1h8vX9MnHp1/HQ0SIb4Y3X5jgYZCNo9&#10;CSfz7d6b2FF+8zo/D9u7DcQu5s8fd9AAD2PXHY5x6EdZYQmBcw7VTgbcAcEdMenXjsNw/u45nRlE&#10;cb+UpLeYArBc4yCOB6c9OjD0K4PWaUjGLcsgzsB/1mfm9Qf++ef908EEnKVzSLL1nsDrcuDlckhu&#10;f4s8+vPuMkdvMOdCGBVzDjb5fyhe3ce3b6Z56b+akBCHEXThV4xgf09Pb/gBWrLxsHMkK5kwu5R8&#10;pHHHH8P3Rj04H8JWpIkSMo3/ALwZZlxgt0ypOen1/wDHjxuBqKRo2u2Vmwd33euOcn/0I/qeQwNP&#10;RphLsWIKoz8xOPusOBk+hGPTjptNQlSj7BhN0fyt77en5Y7cDqPl3VSMmV5ZHHyK25iuR82TnsB7&#10;9PY++cVCZYBNIGk3bshducYHOPpzj1A+mKlujHHLl14Mg3MFJwD2x+P4gHrWVHP9nuP3MreYX+Vt&#10;wG49Dz9V656nrjIraMbmLlylgzHdIWl2/KONvIYdv5/T2yDWeZ2JNs5bazjnd1BBH68dfQN2zViR&#10;n8/k4Ult20Ec47+gHf0x2IFULsrECxRmZVyqqvO4En9CDwe+ex3VViZSH6jMiRiSLcu1j7Zzg9/x&#10;9fx21hXcsdxPslTAf7qIv4dPXOOvT5c5Cmr+o3887SeSSE6rjGCMgnqecqwxxzgdd2Ri6iJjHJHA&#10;8e+RTs3At94Y/HkA98gd9+aqIfEZc8kwuGuEDDdk4EY4G7IAz+H5L/tGs24EyRiKSNuPvbe2MdPy&#10;4/DPU4uXrASyXCFsGQs7bs5BPU88kgtyOuXOTuUnL1J3lmaNDukY4VHXdnIOc465w+fcsBj5KmR0&#10;U7GTqMkguwGlXGwhs54HGD7ex9ODyAapswIYP643Z79On5+2KsTRMblSs+dyttLYLBiM4yOCcY4H&#10;D/eHWq8xMfmEq37tsbT274xmiJs463HQuBK7n5lLbTvxjpz2/wA/lWtaoJFWUdc/N3OfX69Bx2rJ&#10;gY/60Hy9q/Nt59uo6dfpkc9q0lZ7aFZ4gp45+Y46Zx27dOcZqiVaMtTQ0yPY4dBtYEsPUfT9OnOK&#10;6vRUZWWJI2bLBT5Kj19eO/OOv51y+kySyrlVaR/UnA56+vbiut8PwTrHGJvkVm2+WYyxboAemcHj&#10;jjOccZyMZfEaXR0unxK0q7o+f4WZS2e/8Pb6emQMbQdm3kbYAu5VVTt+UcD5T0zjsOh2/KMHAjY5&#10;tjDAPLJiZhuHO48YHUdM545GP4TlS8ZTWQgfMqt9zPbg56fmOoA5GABtMbSjGTG3ESG4kkSFt2V3&#10;Dn72SM44IP4A5OOGJ3R3kdgLxWgSbzmt22/vht4xztA/XpzwMfJRdl0n3RQ/fwBwBntxz1x2HuB/&#10;EgEuLiaOF5Xh8pVZmEn+s3EDAByTyM5wD0H3htUaRMbkIuGYkOsy7sLyuQ3b19/Xp3ONwo61A6yK&#10;yvIpXaZOenfdx7jPJ9Dnox07iTayhCFDJ8w4Pv6nPQ8ZOcdSAXGbfyyxyLA88eduQHbjGexx649P&#10;Uf3xpHcyl8JCyN5cqvIS2Tt29Vxn+Xp256HOYIgiOqxzLGUuFc7pjHgYbdjHcHHUDHXIA2iae38+&#10;ATQ/8CUkEdPrgcDg56c8A7myr+fy4JA4kKqYyojHzHDH5Rz1GTgAZ68AEk6W5lYj7R0N7frawstw&#10;xIZAAepB4PUZ3fw8EZ5UdSa4XxD4tt1SQ/aWURrhVjIOG4yOevb5T145+erHijxMlrayGSRlWNMT&#10;faMI655w4weMZywA53H+EV4T8T/it9i8yNNT3Yj+7JPzjnKsNwJA+gxhh/CtaYWjzBWqGr47+JKX&#10;SS2dlPGwXcZFTDbRjumOnuOo5430z4Q/DDWviDq66/4kVl0qMgxwzfMJ2z2yvCj68/hXL/BL4f6z&#10;8YdYGt6lG66NbyFnkdhiVs5IVgQVGSecgDpgYFfVHhzRLHSYI7WKNUSOPai8KoHoMDjH04weoBzW&#10;Irez9yO5VGnz2bLOg6faW1p9mihCxqoWNVjzsAHAHTAAx6cfX5dMRRmFZoYi3y/d7E5I7DjknjHU&#10;kY6oYIoURjbSIpkjyx3Kdyd/wAz69+oJHmTfaDDGIm2fe+VmbGQMAjoPXHOAOA3aOvN3O+66imW0&#10;YLhvlb5Qu3jrjH4+nOcYw2NikVwZoVjZH+VmGfT1Jz19D1yeCW+4IPOLTNDHbMn3jsbpwOThvY85&#10;IwOGI4jqOG8gklZftTZ243MoDFsdCDtbIHuOOuwcHRR0MHLU01nLxeU8aqfmzukyW7Hv6HB56EZI&#10;+5SmS4RfKCFdv8JO1h7468fhgcfKPlOTHPPBPsZV+bbtjhkByOcYxg5xwoHJ/h2rljJ9siAZWOVx&#10;8m1unXGCo/Ij1wvdqOUfNc2vtDLb+YI1VtvL7gNuO3bp+AA/5592G5LBZRPtK/dXapHHOBjGMfTj&#10;r8md5ybbVJVRYwU29VdWzu5xjjOOfTIB4UE5YON4UczEqqsrN5bx8Hnrn5h1x68/325EcocxsfaB&#10;JFhSrkfLtZR3wcdO/XGDnHRvvVMt7BLH5ife/wAeMdT/ADOeP9Z0HPf2uo+VH45+Zidy+uck/jks&#10;Bj5ixwtWYNYYSCRpcSEY2shJPHTnocep6AFtq4Wk4l8x0C3aRp5iDcwXO5iCRjvnjp9ePVOhGvY3&#10;jLiXK7Tnb+ZH3fxxjnqV/jrBbW0kfzNki+Ww8xRJ93jgrwPw6HHTyxyZLfVwzBbedWDD5XyAWzz3&#10;4xn06/wh2+cT7NhzKRtQTq0nmq7bmXGGwCcjrxnOR7kn1fpVmO7UIAFUDHLJ22/XHT9P+mdc8url&#10;TuYOxDNuDPyvPzck/nyfRix+UTyauUfKSASbv3ecdccZzgggewI7+UKOUXNym2kyLKwXPB4HORnr&#10;xj8xjnqVb71TPPiFTvOMA58z8ARz+R3ewYfdrFt9RSTEk0ce1lxtWRTxnjoOeRx8uD2Vj89WjqDb&#10;tjv95SwZZPvdifvfhnPsXOdtJxKUrmlbygIsTYB5Ea+ncqPl/THuUH3qtQXUirxKoJ5O7PPv1/x+&#10;p6DItbmKNDEh2tkKwUEnI524xnA64xx12KMNVuHUoYxiV8bvmVtwG7Pfv+fP+83aJRZUT+XaWGWA&#10;BADtPy/L/P8Aw9P5PtrZ2fO/Hz7eFPPfp+vbr0FdUnhWK9jYtFtUdW2nCjPfn0/wxnFRjQlsp2i8&#10;rZjnJ+vX+npx+X5a6bP6TWZQOdNmVbADZY4Hr0POfw/HNRywBQATkLt9gDyQMfQHt0B966l9Kg8s&#10;ADDNjdu6/ifX3H65qt/Yq3TYhVmVs7Sqg984/l29D0xR7NmizCBzojLFljOFC5VdvX2/T04qRLJZ&#10;AyuV4Y8vncQPU4zj0/pWy3hdrF1Vjwx4Y9SRx+H/AOqp4tJtSisSF2Ajhs4P07+3XPtT9nIr+0KT&#10;2Ode0wnm7O3Pft7/AOc/gKjaNmwseOG+X2IH6Y49f5V0B0Vdm0AZxuyIyM8jn6e/tVeTwvPIytnr&#10;yCWxu4/l7fXI4NL2cjSONoy6mTFDKpVhArKd3O35j247/wA/1xSyRzBfmGFHBYY7/wCfpx9K27fR&#10;MBkGz5eGXGMN3Ofp/n1cdDdB5gA8vj+EY546/wCfwo9nIr69R7mC5ymUPllmPTnPr+P4c/lhiIxB&#10;BPzYJ+8PzxWncaJNIcxoT39c9uv/AOrqaIdEmRyJAuCudzKfl5z3/wA/nwctjWOKo73M4qsWJVHm&#10;beV/A/jjn8fX0D3whJgAX+HcrDj8v69hWuuiSMuwblZeeAf07Hv0PYdMCoZdHkVBCUwy/eYDOO3H&#10;HPPp1qeViWKpdzPSRVWSMt97O5Txxnnge2c/n2FPLOch3bLenOOP06n/AOtinCyldSiLIdwAY/3f&#10;1P8Ajz2zmri6fKfvQv8AMwCq3fPr/wDqqeVmnt6fcoBzv+Z2+UEfM2e3T8+R/wDrpWDRElyCw5Zd&#10;vU9SM9xzn/8AWavT6UASS7ABcuOpH54HJ7dx3zVWaCSIb92WI+VcbuOfy6UcpSrU3sxuFEgaSFTt&#10;GFx2P4/56981GZAhaLLfMnzyevr07Yzzjp+tiG0eRmZom3KvyttPH+Rnv0zmpzpUki8DdjCgfhkD&#10;06Dt6ds0WY/aR7lJkDFNka7QQu0/l37DmjBb96jLuzhvlHynAB6/T9O1TXFlIvKxs2WODtP+f8+9&#10;MZATs2/3SoK98j6Yz6euPxLC54kUakvhCvHH3c/p2/z0qSJWZhvch/XOOfXjHY/XH41N9iO3zRuH&#10;cnd0B/nnPX6UG1cqzyt8vX5ix/D9f5cjrRqVGoQIiucxqm3AyOw4Hy4yOv4Gk2SSvhuq5KfL9Ppx&#10;/nFOdXY7ycbugbHA4/x/T60+K3LSKfL7Dcqr7Hr+H8qqwcwhYsS277u4c9R6/wCeufTkBojO3O7u&#10;xHXqOnepPsNxHCuyXPdTnI474HA6Z/yDSGFhJubaxPGWI/8Ardfx/mKkfNcbEWSUxKTjq25t2TgD&#10;8f8A63fpSrvG4OW27cbcdR+P8jTSGJAkdflY5O4k9iOp9vY49eocNzI3yfKuWJB6DHHHB/l7jrQP&#10;mGoAYdsQ4jDEheSDj047c/WnNIrN5bZbb/C2QME9Pc4I9+lN8tQnmNuZQpb5YzkdhxjHf/6/Bp2X&#10;X5HDRn/dbuenf/P50WFzBuw2XHbO37uPU/X/ADx0prPhwjsp/wCBZGOfp/k59KcyyBd237q/Ko4z&#10;9euf6du9NlgPytAV+8T36ev5elOK7lKQ0yIPuSNjAA2jk/TuOn45FOBd3VVAHfy+OvT+nTPp6nMU&#10;ispKszY25+VeMYPPB+n8vepSy4ykL7W5+ZevTjt9B+J5pS0HfUayK6ZdPl3bs7cd/UD/AOt6d8Eh&#10;WP8AebyuPRuB0/w/H16mkZSdzMNo6KduCGz6fj+ftzQ0Slwm5d27CqxO45wRyR2+vX15qvUYgABV&#10;nG3aMsvbg/8A6s9P8A3A8ve3t8p7kjp9Mn3696kC7WY7CueVZQOvoM9M8j/9RpsqnaXWQ5XAbceo&#10;4yPyB6+mOTUyG5JCcF2D7t469Oo7H/P40hDBsk/N5h2t05I6/wD6vY0qAg5i2+vyjJPPPb9f8lEC&#10;B9iSZI438dxnIwecDH4HvQiiNHU/uy+0DJAjX5SRnPUn1H+cVISYziMI3zZVm4HTgUwyqI9gXb8x&#10;3ZUdR37k1JGYkXdn246N/n0FaAmIzAom8hVbnaqD8sf/AKqBuaTIfhjlmH8P64IPT+nJpy4C/u92&#10;dxCqw/ljp/nmm7I2wEPXjavDBvTp+vQe9IOZDlJRd2R/vZPr9cZ/DnP1AFUb2Ykt32s309/5jiiQ&#10;qsu6VssrEbiPug+x6H9e4zgUJtIZATxkYbo3sOfp/kVIXHcmRZfmWQ5J3TegBAoyqPvjaM7uVZh2&#10;A6Z/xz600PtZWONpbLYx16fl74z2wTinGRHLFMrkHcM9Dz+XPHtj82ih0Jm8reG3KxyfU8ge3/1v&#10;w4VjkEhmC7cLt6HAHQjr2H50xPmHyOu5f7rEH6ZH4fpTlZZFwc7jwyn+9/T6H14qhkn7wADfheeh&#10;6dv/ANX/AOqmkAjDLhV427cbe+fz7f5DSRt8xiu7bjjPOR9PTH1J/MWcpHsTcF3E/KMbsHP5+pHa&#10;puPm7jmlYZaOPGxc/dzjt7c4/QfhTi3zNKjqpB/dr3PHGPftz0qNpgoVm+Ubsc9c+vtx/hzQzIT9&#10;1eVUrx945Ix06cn8CO1UK5Miyj94kYA8zgnA/wA/59qaH2oxf1+6SB7e/HA/X1polZ5DiPv93BB9&#10;sDPfn/8AX0ak0bygs+35stj+E/X/ADn8aB8xMZ23snl+X+uf/rZ/XinK8oAClRt4ZcZ69qrx4DhW&#10;U8Y6MD1PB/Q9eenthwZwrNJ/Cc7mPAzj34P9algTB96+d5g65yx6jJ5zj69/xprMPKyo3dNq8HHI&#10;/Lt+uKjEiyZkZ/vfky4z19Ofrn8RTJvueaoVuoZV4/DqPy9qoB7Sv5vzk4ZjuZmPPHBOOn6YJ7U4&#10;zBW+57/MD0zkD2HPbioZZhnzM/KOOOQen5cj+mPWOSdl5HzfOTt3j72ee+ffnp+NAFozAsxjlZS2&#10;BlSSO+fpzx1z7dqTz9kh3NwG+bPXrznv/wDrqCORc+ZIWCrztzktgdPft/j1qFZFJZEZh32svA75&#10;6fp/Kgovxt/FJ827jHUdP8/p71EbhVYFXAyDt3ZyeevoePXnr06VArPKN6ncR95QeCPTGe/+SeMx&#10;LNKQwcHqSuPoeD+RHHP5GglsvebE3yAcYxjP1+Xr+nHT3prXKhmfzQgIA574PHbPH5YzxxVQzSF2&#10;MzMq8Eqc8Dn8/wCuMdjTTcFD5jfwnKsqfh/Q8/pwKBXLr3DIBL5h+b73UZx05/x75+lNMxdgUbO3&#10;cfl79+oP15/xqokyxNmKPaR1VuCT/nP/AOs8oZll25kHGRu5Gf05Iz74+lA3IvJceWeNu3oG6Ecf&#10;p+H68U1LxlbBHKM3TJ49Mev68e9UxPvUuI26Z+Vfwx7HpilUyH5dh3r8uxhyRxk//Xz/APXCbl17&#10;rc2Sy5b7u9uOecfn/L16JFcxtLsYj8FHAwcjPsOvpgfSqSzko0IG18FmG3b69jn/ADn8HrMHzGkZ&#10;3N1VFO71wP1+v60AW3nKhokDM/8AEB35BHHbof8AvnipN/z70YqR1b+Ff8//AK81Sa7yMM+75SWU&#10;c9f59DyOMfqsb5/eTR++3pt79TnnHNTYq5cWdsoFkb5m+Xt2Htz696dHKQvyr0X7u7gcAev41ULE&#10;RDYc/Mcp2Xj1x9Pf2z0cXbZsAU7eNw7e+Mdf15oC5ZZwOR/Ep2t2JAAz7n/PHaRZAE+RBuHGMdOP&#10;x/n2qi8rlW2hvl/iXoD6DPftweO/vJ54Xc5xnGevCjHU8+g/Lv1pMpMnDW5J3ozDBHy857fnxjNL&#10;GzMWjbdhuOFIHft/h2HUdKrJLNvaKMq2B83y8g9MenXB/wAafyfmBC44Zlb88dMd+xPamkCkTBgV&#10;bbu+9jd/e9x/jn8qR3Qy5MgY7F3evTt6HA/+txUQkjKjCqNw2qpPPGPUc/5zxTkICL5jH5sEhR06&#10;jPT3GB9PpTByuODOTjaxHPQ49ePr2+lKzKxcpuPy7hkE5ORz3Pf8MfmyORWPlgsxkHykdTyBx+fX&#10;p70bHMqxZO0jvjBxnr+ef09hLH0JFO+QOA3y8qfx9fx9+uOaFOzlY4/l4/u8+nTHUmmkBXZo/wC8&#10;Gbd/j/j70q/u5N0Ssq7iQNvzZ6dR6enH6UhDljLFsPuX+DK5JHOTX0r/AMEu/genxh/ab0G8vNO+&#10;0WOi6lFf3y/avLCRR/McgHnJA4PBGR6180gAyAfLgfeXOQPQ/wAvpnHFfoV/wRl8H6Zp1j4k+KF9&#10;ewwyeSljb3EloPMgV2HmFSJSSrAbfuA5HUhfl6sJBTxEV5nl55UqU8rqezdm1b7zC+KnhS5+JPx2&#10;8YXmrLci0TxXqH7lXQtIRKdkZYk7Ni7csw4C46kmvKPC3hWH4P8Axyt721s7yTT9W8uynkkkXC+Y&#10;SsUmDghTLswRkqWxjrn6a+OHg+T4XeO/FUGva1ZafZXGuXF9ujjDajdb8OImVQcZyAQCMKCSAK+Y&#10;/Hfxd8E3fiaCwuDdzGQrAt5axqywSSbiuxmKuduEIbofLOCRtLLEU1GTUlq2z0sZCvmmVJUFeMYx&#10;at5JW+8+grVYVYMhjVvN3LIwG1TxzyO/fr+XTYtmaJR5N4xR4+VjkwpB54GeevT6iuP8CeLbXxd4&#10;dj12ztt3mRFpUWT5lcMY2yOowylSuAcqe4IHRRMluWhEAXcCm1sqGPYgnBGD04x9MHHzGIjyysz5&#10;OmzUuNMTULaSTTTukjO6SHhd2TubBb5lfP4DnOc85Jtpjd7ZIA21ABn92y+h7An+dbenJHKwC2ay&#10;gL8zbyzqFwcDOM84Pfn/AHSC+SwtdRuJFMEhkB+V42Bc8ZxgjpgHHQHB6YzXFLVndGXQ5+f7OY2j&#10;vnaPIJPUhvxznrn8PyOHq9tDMWVo1XcOrOCVwf1569cn0zXRaqtzpcz2+oJ5kLKR5nJCDPLYPYH0&#10;5HfBxWTq2mm4UyRQs0ipmR45gyY6c/jgfXrU31K3OS1CxRHdXVf+ANkE8+vt29/fNZdy8wTc0h+5&#10;t68nt1zg45/PHtXV6jYyFpIseXtjwrq6juTnJHQEHIweR+NczrmltEW2Iu7aAyrH1/H19Bkfoc9F&#10;Ooc84jrfV1+07dzsWyfl+bHP8/pjOfpWrpmpyoC0RZQWw3y8MCf4QenPvyf15DZeW58zbId0hXzl&#10;wVbvkn0/H1PPSrVhrJ+1lfKK7h8q7cjjjjjBHHr047HHSZ8x11tdQXcfmQQbG3At0Az03Yx/nnJP&#10;d0d/JNFsSKEx5+bOQykD1HXHXv196xbe7mM3myOVk3E7Gb5Rnsehzxn9MdKvw3Ed2DczZ2quCqL1&#10;9Dnjd065J5/KeUqL1LVvsP7y3k2KV6swJ9envx7U958yKgh+VSD93P8ATv8Aj75qGB5LudWjAJZv&#10;v9gMf734c84696Hu5Eb7NLbK0isPM2qPTpjnH9fT1zN0ia4/ezxqXYfN1LZyc5J/z9ealjvZGfCO&#10;qZ/1jN7c4z3546nj1rOZ7dpGSBm2N0Vn3deN2epH15GPXgjOEljkRiNjfMqMOcf1OP0796QNWNuK&#10;+jmTcs0mQFOSM4+83c9fw4/CrMOpbXMQVWwpfKsT9K5+O/uIRG8ETqoAwy/3geBz3/8A1981NY6p&#10;BMyrHNj5fmk27f8AgJ9R06/jU8nUwkzoLfU45XUOFXcxIYxgZ56gAA9e3+Res7hJV8p41zuG75cA&#10;nHp24x69K5liwmjmEnDEbQ3uTk+nJzwPX0NaVvNIi+cjvncpZOPl9e/r1z61NilE2byZjcsw3Dao&#10;IYYAVRgdB3znjvVm0RPLUAKu5T8wXrntgk4/HPTvWbDJPhjJncGwEbHJ9Oeuf14q5BO4ZlQkgSdC&#10;nVent/8ArzznFTuSOZ4znG7cRyrMcYx7H3PX0793wQK5COzHCg89v0/z7dKf5MkjKYyy4IMjYPyn&#10;Gf8AIz17iiyt2WFbzMh+XGQvyjnr78YH+cVN4x0EWodN2oonh3ODjceQQMdaZPbOsnlr3YluAD6f&#10;5/yKt2F8k+FwzBgzZ7/j7/4n6VMsFus2ZJPlkyQdv3s498HqPfn86GRQWscojV1bbjdtC4B9Tjp1&#10;/wAevNWn0yPbuC/e4Kgc9sY69vTjpj1q5YJDE4IXkMF27jkH1/lVuMGV2jUKuxvlLSemf1P+cgGs&#10;5E7SOfXS3mmPyn5SSuPlAOfTvVtNLm8polb5ZFVOBkdenX/PqK3ZLC3Z8JH8wP8ADjk/4cUJaqX2&#10;FmYH5lCHpk+44/z1zxJS1Whzem6UYGKZBBb5xjPPr+GP/wBeBjQttOgjn8swrtLAsQu35sdvfFXo&#10;3srWRxOerE/dIUD8f8f61I7WrIZ2CYbPzMCc8j0/z+dAcqIp0RBtG3bgbN38PHB/p6VQvrSN0Yuv&#10;3mJ27jz+P+e9XLqWUp5r7tzHDOFztOe/+Pb6Vm37zGNkhZRtAIZgfx7j8MdR7GgmXxFS/eFY2Mkg&#10;BULtDEc+2PfP0wD6cYV89s06iDzPvjGMgk+/r7j0FO1C5na9KyZ3HlfmPII4/EYHfv25pt6kBO8O&#10;Ej3Hbk5zwfT/ACSK0i7oRJYuzK7GfzcqFPHHc4J4G3NXY7eOOPBk2nGTu7tgdPzz+NZVvqAVfssA&#10;3HcULN/Ccfpxjr3/ACq1aahJdPvMS4Vcgbe3PTn86oTNe0sokXz1clfm3H3xgfjyevauh8IeEtV8&#10;W3BggVtoAJZc+g9T+P8AnJ5Gx1ENerZyDJ3hfLfv34/z+eK+ovgJ4Dsv7GguVg5Kgno2fX9f8+nV&#10;hcL9YqWZwYzELC0+Znmut/C200jS2mayXcUOZf5+3YfSvlP9pS6Xw8syKoUsrBlBxuH1xzk49eTX&#10;6KfGzSNN0LwrJd3AChVyvT09ccfqOK/LP9svxrLf3dxb2SFUDFV+U5wCeO2PXrn8M17eGwFOOIUe&#10;pnDNcRSwE60dj518Y+JJdS1N2EzFdxHykjPJPr0BrDW5yQzMqno3zZ7Y/Hnj3zT/ADlDFmYZb/8A&#10;Xx0/yO4rO1WIRFTFKq5HOHB79+OOvXp0r7aEFTilE/KcTWqYitKpN3bLwuPNVgHLenzZJ5/X/PvV&#10;HUyTCysNuGwVHc8/nj8sd+tQ2V2ftBSYbmXO75ev+en9avXcI8syBW+7tXn68fr/ACqakL7l4atK&#10;nUTRyoe4gnBSQgqcf5POP/rV6l8LfE9xFJC0bbSOW42gYGOfX/8AV6ZHn9zZxi4XKrkKdrAdD+n+&#10;Qa67wBBLFNiMthVB6+n8Qx6c/wCIrwsywkauHemx+ncE55WwObwtKyk1c+p/h3r63VhGsjMSy8/4&#10;Z/ma9J0C9ZJEO7gngZ614P8ACu/kRo7PcMrxuX3P6/5+ley+HpThd393HXr+VfmeKpclRo/ubIMX&#10;9YwsZeSPWfCsrSxKxY+mK2rmIPFgjNc74RI8obvl4BrqCNyAV5clufQYh2qJmPcna2GG7/e/Gq8g&#10;UHgjk5q1dqouHAH8X9OlVZmGN2T+dc51UyM5wpJ6dBTJck4Jx6f5+lK2F/3fbPFBAJ4J/wAaaNjK&#10;lhAlbAH3vyqKeNUTaxx+Pt/h/npVq5bywZPfNUby7UxkFV+70B6fn/n+nStiZHA/ECIr5qFRj+Ft&#10;ucV5VcIh1WMOM4k+Xcudv5j6fp6V6v4+ZZo5Ffr3GOn4V5e1pJNra+WvO/ls9Wzjj8/84FerhX7p&#10;5WMi5bHu3wdUpp8QPPrk/pXp0sANjgr/AA5rzr4T2gis4Wbq38P+fxr0wRbrMA/3fWvLqfxGy43h&#10;TicprcOfeuZ1ASxPvQnrxg9fx7f59q7XULcSjPTsawNS0lpCSgyD/D6f5/CiLSPVjJcovhTWnj/d&#10;yA7u27uP512drqizRK4bn1rgLWymt5MqPun6dq6DR7iQlUHr65/Soqu2qMK0I1FdnUW1vNfTCOCN&#10;mLNjGa9f+DXgu7tDHMYvmbBORn/IrhvhrpUdzdR+Yg+9+Ar6O+GugokMbeXxwc4x+NfB8QZx7Km6&#10;Uep+a8X519Vw7oxO+8EWc1rBGGTsOK7exd8CsHRrdYYVQelb1nnaNtfnqm6k2z+c8yqe2quRejcg&#10;ZBqQSZOSPrUa525qO6Z1ibHWteZx1PF5eZ2Lt1qVjbxfNMvIxXO6n4w0S3lKvfItcd8TtZ1PTLGS&#10;S1lZWwT1r5C+K3xY+Ii+IJLeHUpYYUkYKyfX/Cv23hHjFSwqpShZxR9BkvhfLieo5RqpddT9AvDX&#10;iHSdRYeRco3bCmu002ytbkbwR+Vfn7+zZ+0HrcWsw6Pr928m4jaxYYP15r7h+HXiUarZxyCTOV5P&#10;rX6xk+bUcwjorM/PePOBcdwjivZ1HdPVPudlDbrEBgVMBzTY23Rg0vGOlfSo/MQySMikJHSgccCh&#10;vu4NMR5f8dJ3i0K6Ktj9238q/B7/AIKWeLE/4Xz9lJ6K2WXnHPfj/wCtyelfuz+0HIqeG7w5/wCW&#10;ZweR2r+ef/gpzqssX7RLp/Cu7cu7oc9Pb/63qaml/FGvgZ5tqmtQywbt3G78jn/Dj8PrXNXd4GG0&#10;M3oxz61XOunyAjPu46nPI4Gf8isu71V2l+VxjHpjI/8Ar16EZWML3NdZgxZlA4/u4H1/X+XNRL4h&#10;m0pslyE/vY6Z/wD1+tUIdQcRt8xXcp9s88g+nB96pa3cmS2dMMuc/MwwTx/Tj9fx6sPiKuHqKpB2&#10;aMq1OFSm4yWjLniH4jLcWvlJdE/3QW/z6/pXL/8ACbu0ih5gw7MDxXN+Jbli7fP83K5xx3/z/iRi&#10;sW2vXkultw33vugdf89K+tw/F+ZaQufO1uHcDJudj2Dw94mmvQFDcBc49/8APvXbafrxislEj845&#10;69fz9vpnPTivNPAluogVmQ/L/F6f4V0+pXjQoqo23oa/X8rrVKuCVSo+h+aY6hGOK5aZuTeIQtxg&#10;N8p/ukfln8T29vXHXfD2/SW43+Ye3G7gdOP6V5DNqD/al5HzdcV6F8M7t5J48Pu6E98V9BkNZRxt&#10;keNnmHlLAvmPdtAZHgX2ratYlU/KvVenf/PNc34Yd2t12k9OW67a6C0iuHO7oF75/rX6tRl7p+J4&#10;yPLUepeMUxPDYH41XntpGHD9P84qYRyhSfM4OeC1RuWVsNN+f+f8e1dkTgjozt/hJ46j8Kwqk1/5&#10;ZjZtyfUj+vT/ACa6/wAUftr6J4UjWB9XVdv3juxx35/p7/gPAtd1NbOJmjn2EjHy9celeE/HfxvZ&#10;2VrIput0h53ddv65/Sv5b8euAcpz/ButiJPuf1X4IcdZlgaf1KMVaKVt9j691D/gojocgxFf4DN8&#10;qs47fj/T0+tUF/4KL6fb48rUFbcMhjIcD9Pftz/X83pvHLKz5kZlz+B/Hjjj/PaNvHUzLuWVlO7K&#10;leg4/Ov4t/4htlMdOU/pipxhi566H6Nat/wUJ0y93MupBtvOd3Oc4Of09O1XvAf7bdr4k1qLToJ1&#10;cswP3s+mOnr+v1Ir81E8bzBlLTcgYwOw9/b6eor3H9jfWI9c8bwrcTZZZhu3Nx9ffr0Hoa87NuA8&#10;pwGX1KyhsjbB8SYzEYiML7n7Gfs9+KLzX1t7mQttbHXoP8//AF6+pvBIjmjUg5+XNfLH7PMFvbaJ&#10;bybdrCMY56dMV9K/DPUdzquG4wMe1fyxmvL9cdlpc/S6cpVMKm3rY7DVdN/dblX9K4HxFbssjBgd&#10;p7V6hfhGstzY+7xXnni5Ak7EL+Yrz6kLNMvCSctzi71cM29fvcf/AFqpHaV579fetDUDhmDE9MHP&#10;8qzd7N94D8K6o7HZYp6ngqHLr/j0rD1SMOrBQPUnrjv/AJ//AFV0FwgdcBQx579aw9Rj2x5UM3UB&#10;iOua66EugKLuc3eLtmB656r616d8JriPCqM4PPSvM9QRRLgEdceoJ9eK9A+FfmGSN/mHQdenWt8b&#10;72HOxrmpn0F4ckjaLk44qbXbeaW2bY38PNZvhZJHgUM2Pl9a2L2VIrZhIf8A69edSfNTPAqXjWuj&#10;zXX4L4zuok2/Mf4utehfCC1ZLWPec/7TV5/4713TrNt7Shfm/Pmu5+C2rw6hBH5cgbtn1r958J6t&#10;SVRQlGyS7eZ8txV/urb7o9jtBiAYqQdf6VHa4MAIFSV/R0fhR+Ty+IO9Zfid9lkxz2xWoMYxisfx&#10;Y5Fi2fStI7kS2Plv9orxFdWupRwwz7QGIHz4xXnT+ILqWMLc3JZmbhixOPx/z+grqf2l7zy9fgiV&#10;1+ZiB83+cfl+decm5j8tvNm+f+6yH15/wr6zCRj9XjoeNiJS9szorTVHhcs0v3lbox59v8/qBWT4&#10;iMnyzIevPB/z/nuarW17HIVi8wkDOAFPGOf0/p36VZuHjvI/s8pCleeF6juf89gOeorStQp1qbi1&#10;uPDYirhayqReqI9G8RqjrIx2tn5sk8+/r9a6G8lg1qwBjfDlfvNgkcc5/wDretefXccmnXBChuD3&#10;710PhHWfNmWEyfKcb+nGTjp/n/D8/wATSxGU4puOx+vYPEYXiLL1CfxLfuQDwjrGs6iYbODauTuk&#10;YE+1egeDPgxDZxLJeD7RI2MgrnnHOK1vDqWDwq7FFO3cp4/z/wDrrXk8V29kotLGH+HDSZ68dfpX&#10;LiMzqV/eqM4KWWPCydOlEyNS+FujogM0KBsY2hc1nT/BzQLkbmtFwQecDvx/I/rXW2Nwbn9/LNub&#10;vhunt/n9K0POjiGNw+983T/P+TXB7aNSV2dapVKcdGeDfEn9nzTLm3kCWi/xEY7HOa+WPi/8Ebnw&#10;3fzXVpbtGqsWVlUH8Of5/Sv0U1DT49QgK/e6/wAP9MV5J8ZvhTbajYTSC2B+XK4xz3/z/k1FSmuX&#10;miduHqu/JI+HvCepz6TcCG6O0q2FXgY/TgD6dhjjFeweFNXiu4laN/vZKn/6/wDn8K87+JXgi78L&#10;6tI6xMvdhtHPPA/zwcfgdb4f3ExCxyycg9CQMjp6/T/9fTycRUPoMLR5tz1zS23IrrxuOW9z/gPp&#10;3PpWsmjw3Kg+WCSpHrz+PWsfw+6yRxow3fLgfL2+h/yPfoOmtiI12+YvAGeT6d/x/P8AKuCMubU6&#10;pQ5TB1bw2ihjFFtO07SvGP8AOfbr9KwZdIaO68wt7kMevv8A5Fdhq15GgaN3+br1xzj2PPf+vfPK&#10;65fSxkpErD0Az1x7+5oMrlO4vVsYPJBZtqjCj+I49vXp6ZNYWp+Irh3zDIy857YX2qbULmaUCWcB&#10;eMj5vb1z9PYkjp3yp7aRH2OjZxn7vPXOPbj+XpSI6ly0u7yV1IdmJO7aP8+n+elWIluXkEkjNuOB&#10;zjpkZyO/OP8AOc19O8u2G4kKM5+Zdpxn8PbPfn6VdudYtbW3aNHX5VG4+Zx/nr0H6Dk5eYr2nKZm&#10;uq0kTK8v7vj5Tkdxgn9PxxXNWl5ZJcbW2kc43Ec++On6Z/Pi/rl3q+uyNb6LYyTYbgheOT+OOn41&#10;kXnw0+JXltc2+nbpNpLK2cnnrx1yOf5cEV3YfL8XiVenBv0RyV8dhqL9+aXqzcvNesrW2aRyqjbj&#10;7vbn07cf/r6V5V428a20961uspw/DeW3OMntwex9/wA6yfiRdfFXTWe1Xw5cMudvmR8/h15ry3UB&#10;4+F011f+HLyM7/l3RsMKRyc/T8eO3NdccrxFJXnBr5M5P7QoT+GSfzPbvDWs6fbr5rg7uu1SN3Tp&#10;j0/pUuoeO7S0DCOQdcZz37Zxz6/5Jrwy58Y+J9Oi23un3ESjAHmKcDn3Ueh6du575OofEnWpV8vD&#10;72YIdw+UE846n36//rX1WSlqP61GWx7JqnxBiJP7/O1dqjPylR/TOPXr7nOPd/FC2jVnW9T5uvUc&#10;5/Duf89vFdT8fazLuDSv1zx9Bxz+H4nvxXP6h4l126A2M+G4Hzdc+n4fWrjhu4pYnoj1jxL8YzEh&#10;AmCnBDY68evv9OlcZeeOtb8SXX2aENIrNjcozx9P8KwvDPgnW9fuk+2BvmZVy0fT2GT6fQ4A9cD2&#10;r4a/BiCCGOW6tCGbBXco5XA/DnNauVOijmvOozlfDHgvU9V2O0TtITu4j6deffPTPWvWvAXwrEaR&#10;+ZbHLBSx45H8/wD9fbFdh4c8BaZYxxwpb/cGcZOD2z+Wev1ycGuq0rSohtEYVVzgfMOPbjvg/wCc&#10;4rmqYiUttjohh4rcj8P+B7eCGPyIfu8/dx9eox/+vt36bS/CjQ5byQ3A+8vUY5zzn+vHvU2jIIgu&#10;V+Xo2Mjr6k//AF+Peujso1kkK7OQx3Dd1PHbA/yK4pSkdcYmQujrAwMcH90YXr14P1/P8qt2cClB&#10;DGrDkbl29Pf6fWuns9Gt7gBUjDdNuOD19x64PTmrMXgtIv3qKC2f4c/T+g/znOPOPlszFsNFnM27&#10;qre2CR/k9a1YtBljiaURfLu4ZV6Hjn8vp36EjN6wt44Hxs+bdjnv+f8AhW4lhDNCJVRccD7vX8un&#10;P6U+YaMHT9NDNtaP+L5RuP4f561YfQonPyuqseOnQDt+Z/n61vQaUFO502j+f4VattEmZlwPl3Y4&#10;+h55/CnzAY+keGfsvzEKMnPy9vbpWgLIKgQe2O34/j/hW3aaYYkH2jae33RnHt6/57Zp76dnGVC8&#10;/N6jJ6fU8/rWJouXqc/NbqqfMvQNtXGMfyx6VQvLVn+7twv+yOPeuhvtNlQGUJx/srz3xx/9cVny&#10;WwQFGTn+96/5/pQVKN1oYMMEiPym3bxtxwOf8/5zVxbR2jDKeD/D+dWTbJ5vyr8wJz8vI7/5HXip&#10;QJTnch+Xsx6enbrQEY23KQkRd2QOud39fz/ziql1Pj5ivPU7u3+fer9x+6+8F+i9xjt7f57VQuoV&#10;O5fvHd3xxz1/kaC0VpH8xGZm+Xb03Y+v+cdvyp3LqnDv91sc9j9Pb+tWJ0kX5QWJXcGUqMn2/wA8&#10;celYWvag8TH5gQOFPX/P+FVFXIk9B13dxAMOG2cruxn+vr+veuZ1i9W2LSCUj+Ldnoen4DnH4/k2&#10;+1yWF33HG0MOedvYEf5xXLeI9YnzM6pnaxA3cY/kB/n6V2U4ts460ubUk1vxQ8fAuPu5yeBjjr6g&#10;4z+XeuX1DxTNukSSfcxzuLY78nj3/X8TjK17VLl5PIkzjp29icDPP+fSsVpbq6ufKUFgW+dixODx&#10;nHHpwa7afuI4ZWlI6ax+IupWN55trcMrI2VI4x7ev/1q9m+Gn7X/AIg0e3js9QZ8bs7lOexHbsc/&#10;/XyFK+B6Ro0k4891bbn5ct078D34/wA8V12haDHLE2+Ntw43SMx9P/1+/f0rtwuaYjAzvTlY58Vl&#10;mEx0eWrG59d+D/2stF8Rbfts6hm5+bHGc59u/t1HTP7v0vRfiHouv2yyW8y/Mnrkd/Ydf59hyF+H&#10;7Xw9PE4ntQyFeFZG5PGc5Hbr/MZ6V2Pgbxz4h8PTpHNcO0eCNzZ6c8+/Hr14A6nP0uB4u5pKOIj8&#10;0fK5hwZS5XPCuz7H1jdXcbBZ4FZl+Y57tz159z+vuKy7mW3gcypHt2/3u3Ncl4N+Jtrq9tHHKc/u&#10;+VLZI5P/AOv9eOg6PzllG+IbkZQGX+vX3719vh61PEU1ODumfA4jDVsLWdOorNEMk8jXDpt6R43b&#10;evPPP5/TmqGq3cks/lScKv8AD6HoPw/pVm5uoY2M8/Kq2FYKevUHj/8AXVDUl3TlsNnbj73Oc/8A&#10;1q6DllLQVrRWRQCpznClj8x+UZP6/ge/StbRoXW6VGZnIlU5Ybcj7v8A+us1JN8uz5QrSKAqjHB4&#10;I/r+NbGjREOs4LbvMwm1yM+nX/8AV9OtT0Hp0Oi06MZ4Taw+8f7pzj8OTk46Y3AjDY6TSpSY4xGC&#10;GVfmDJ8w74I9eTkeocfxAViaXGBLtMbYYZTco3YB44579B2Py9HXO5pWZIlVO4zmPjIIxgfgVxnt&#10;sJ6HGbHc0rUTlVclfl4ZsZxwf0ypz1zg4++ALCybyrqxUDOfM5z369+MjPf5+u4VWhG5QFk/dt91&#10;YxjPQ984Hpkcfu89CatKYZAwmfd0KlV2j04HtlcdeNg5waDOQ57iHzVR0UFD95uuDkEn9f8Ax7pk&#10;Vn3dzIyxm6ZgWxuQAZHy5x9cqePX03Zq6GtlIkkba+35XQYHtg9/ujH1X3WqmpGMbkgA4bczEnCj&#10;g+3GPyGOm01cTKV+Uq3r5DK1x8pPTPUZxj8cj1zweap3kSwHC7V+Y7s9cgcY/EN+oB6Crc0WxEXZ&#10;ktwy9/wA+g/X1BqpeKJf3ss+1Sw+YtkEZwT9MN19u+CK1iZNEN5KqXK5YqucZ3cfeI7/AO97Y68Z&#10;NUJXuI5Hj3cOuFb0Bwwwe3r+Gf4c1ZmlzbkgZbkLv/qPqPX1HHAqnfTGO5VvMY4AYAdSfx78r+h4&#10;BybiS9Sv5giRYfKHmYxISvG3le34fr/smsnV53ikbc7JjLNltvzDnr6jB57YP90Gr0rEbo2k8voV&#10;Vc5HCkdfTA/JT2JrF1KeO1ZhuaTe23b7EdcHqfu9/wC6P4iaVi47FLUlH/LAlfm25DAEMCVz/s9j&#10;7EDrsJOFqJEMSgybuMNtbaAMfocY+gCf3DWlqVws6K28seG28kjofbPJP1/7ac4mpy7o1WUtlT8p&#10;V+WJ7g9Cc/nkZ++KmxvHTUpXE0tuWDLGqlmXdtBwoAyMenqo+6fYiq7MzI6+aeFH3l684/z36fjF&#10;JMkkjbiSFVc9cDI4IxnjnAxzjIPIGXreMCyuny7flwvr6fn/APrp7GnPEmtQWEfPLHJ2sep4/wA9&#10;v6ads/nSbZflbjD4Iz6/4/8A6qzrFg7KAWXdkbWXG0Dvzz6fhitaJFEbADo+zd7enufrimTJ3Zqa&#10;TbpM3O5ssFO2Q9T9Pb8frxXfaBp6wLv8pE8187ZIxJnPBHP3s9OuCG2ggEkcj4Xtg5OS0xyoxGpy&#10;Dz0A5P4HPTpXfaDp7SLD5GnyNtxu53ZO0enfH554BU4PPI2+ybFsyQmKN7g7uNsm0AnjPXGc8vzg&#10;n5mOCWKVLJM0Qw0hDM2Gwox3HQ54wAMYIwoHzqgIWSKKO33O21sAqzHjOM9eSeBnjPA3fMArLn6h&#10;diGTzPNY+Yynb1x3HHJwSPfOOPMI3VUI8xy1JcpJemTzvNhLNuB6c5J4756gY53ZA6nBAju5YZJ7&#10;dpo5Gl+b5txKncOQeM8nB6nJGfmyCtG41BY7ZZS7MrHCv2b8yc9PfqAcnC1DJqJm+zJNqcUG2TEy&#10;v5mZRg7gM/xcc7jjg5JPynojGRhzJmxuWfyw6Sf7W49OD3OR1A7HOO+ARBqEULRxgL/Djbt9s+vs&#10;e+TyTnlxUGpRiPd9oY4YjcCTg7uc8evHfn1OFFfVtVhhtTJLGyiPdgnI69vzK/8A2RwC+SVxc0bC&#10;NuhTDR987vQ59R0559e/XDVzXiXxFDp9ndXcyNOvlKXgjmKksGGCDuAPX36Z56m1rfiZBbyTXE3+&#10;sUgLk5Ze5xk9/wAPUtyK8c+L/wAUYtMtbvyJljkjic8KCAAMnOc8+xHX72BwOqlScjnlK1rC/GD4&#10;oCK0aG0lARciNmxu3ccA5x6cHIA2/wC1XkPw/wDAHif46eMks40kh0mOXN3d/MQiD+BOcZI9+MLn&#10;lSKy5bbxn8d/Gtv4M8KXMa26LG19ebt8cMZyC5x7H7vU7s4+Y7fsT4S/D3w/4A8OW+g+H7FY4baM&#10;hmC5Mj/xPnoc8nk+ueATRUq+wjyx3NqdPnleRreDfBmk+B9It9G0azS2htY/LjhhAUKAOMYPU5H5&#10;juVrpLWdZooxGVKyAYDcHGOB69vXoODgApTMqWe1TbTZK7srGVPPGOh75H1JBBYlTNK24ssUHmfK&#10;X3EgKRnlu/AOMnkZPJcgAeZ70pXZ3XjBWJrh0hSNmJVMqT3H6H3z2+VjjaCWYW/iGLhU2ruVDj+I&#10;Hp046dMDPGFwOapybvKUTjIHyq235lJydvzZPTPB5GAWPQVW87zG3SY3bcs2zqO55OSPU9ST0xit&#10;IwMZTaJ57+RHaCP5fJII6c4yR06Ac9MhSOMmqss8gTYrNzzsDDnnOCCCfwPrlvSobq5keNg8LB48&#10;ZI7g/d7fKx4wO3XqKpT3bxNsE37uQcJtPP8AsjnGAOp5yRXRGGhhKdzVOqKQJWcsduCdu7rj8T0H&#10;X73+6MU2fUYX/wBLWVfu4bc2SeeST39D0J6DAFYlzM5C+U25Wb7ythl65P4nIHf6VEdQkUeYdzMc&#10;EbgRyeowc8D0xVexF7Sxvx6ksibQiyEHKswA6YG3PPbjjGBgD1qvdazIHyjOWXkMMj5sY65H0HoD&#10;WE90yJsQvGjSfL/dx/PPH+cjEf2iR42dJ2b5fnzhdpzzk+9CodSXUurGqmuK1x5mQuzA+Udcex4+&#10;gxxkk881Yi8Qy+SyB9qgYQ8ttGc+g4z2zjPJ9K526juIUxE8nzHK7l5Oe/H+eePSomlKup8tPMXA&#10;zHIdxP4cH1z0rT2MWT7SSOoTXiJfOeRVbBDZwxK+479O/JOM5qQa4rbjLPJ8p+XcxOPU9R+YHQYF&#10;crO85bymMse37okjxmnrdyQNtnTd22x87ePTHoOx9/ap9gio1mjpz4ja2O0/eXaRsbhmA6e3HT0H&#10;Tk5qaHxNEbVvN8teAQpXt+J59ew6k5NceTOqZJyxxtLHkd/fJ+vNRtdXjZO+QtnJWPGCPx9ufTmj&#10;6vEmVZ9TvYvF5jYBZvuqQyszHcO/5ke5OOTgAVbtfFEEr+VM+1lOAjZPPY5xn8Qc+m0V5j9uvBLv&#10;nbCq2dvC5/LHPv79ulWB4hvl2vMF24/1jYIPp0olhQjie56imvw27+bGqtG3HzN8pXPTG0+/HTPQ&#10;Mfmq6dds1XH26P7xPQEfqefrkn37DyOTxReLJtR8bmO7fnr7fkP89blt4umRdjszbflBFxtPHrg8&#10;/wBO1ZSwptHEn4r2ulNEFHlL977yrz169OmM+3P0FVdR0WFt0iw7SzblJ5H0z0659jjPfFdJ9n+z&#10;481TgODtXr1zj8Pp+dRy2Xmn5f4uuR8wPTGPX19PU1+W+xP15ZhJbM4V7FkZQTjjG7cTnj/Pvmtb&#10;S9DUDzZId3GV6HA644H+ePrW9J4TLSGWSJu3DLj06+g6/wCeTPaWLRBoDDtx1x+g+vb0/Plex7G3&#10;9pSMLUfDkLxsBDGu3op9M8/zP5/hWDeaQtu+yRejcZ5znqec8evPT9e8ltIxuCoGAILf41RvPD6X&#10;/wAiMVLcq20YA4+b8h6ZFDosqOZyTOSs9B+1TqWT7xzll9up/wDr/wCFbK+HI2RY40ZflIyvVun5&#10;9Mcfh3NbFjogtEWORcN93DdR2xyfc8VcFqhG5VXhT8vBx056/wCfxo9iyv7Ul3ODv/DwsnYlGUZ5&#10;bGPXqD/nioZbAN8rqG4JO488+1dteaSJom/e/eOVJXk9uPy/DBHuc6z8NyB/NlKj5cZPpj/9f4j3&#10;qPYu5p/ajtqzJ07w0jDzXGCzN/F6gEnrz+HuM81HqnhbYRO0a5K43Ln5T19Pr1zXZwaYvl7Y4/4Q&#10;dq84GPX0wf8ACmXGmq+4qv8AF03bT1//AFetL2Zcczfc4D7G0ZYJ0K/dVueo5znPp1/+vTodGnvW&#10;2lSys38S5z+X9Of5V0V14eclRFGWjY/LH3H+fxxV/R9CEMO5E2t0Y5J/z396PZdzdZlbW5zM/hVf&#10;JMqQLv8AlOWU8Y4zz+P5ng1SGkyQFrV4QuBj7oORjpn/AD2z616ENPKMSIhlgMMDjt+XPP5/XGTq&#10;Wiuy+asW09W/dkdue/8AntR7Iccz6M5FrFpX2+Wu3od3/wBcf5/nJa+FTe/PcxMxX7rle2Sfbg8d&#10;u9bmn6ILp1PzfLz0/L9f8810FtpqRxLAwbk46cH396n2RazPlejPPZvDptn2Pbt3KkDPXHQH/P1q&#10;RdOgC8wZw2c7ePXp+H5fiT2uo6P9pHniPoxPy9j6f0/CsCXTB5vlGP5l+98v3cnp/L8fTgBezNo5&#10;s5dTn30ZLhwvl++5c5+ufr/LFLP4M+zIsvlPtIX5h69s8/8A1hx1rtdJ0FY5CzoPUEggHj9efb3r&#10;QuNJjkiZAoJwNox0HI9evWl7K5cc2t1POBosIDDHQnHzY/p/nNI+lIAfnbCnhtvrx39/pzXUalo7&#10;2kpCI2wt945wPftx/j+de20t7mZVhjHy8sTxg+nrnp7/AJGp9marNLq9zl5vC89ynnQs2zJPXP8A&#10;PvyfzpI9EKPkP83VV985I/z2xXpFr4ft7aL/AFarhR1Xtn1+nv8A4Vn6r4cjTdJbxAYAY7uw4x/n&#10;37d37E0jm0npc44aKAd+za3970GBx+X4fXtVvNAZ90cYG5v4cdfzz3x/Kumaw5wN3HPzA8ZH8/8A&#10;PFWtO8N+exeUHaGzu449/p7df6L2S7Ff2ty9TiYvDd3asGkVljPDr74//V14/nVqPSGyAsmfMbqx&#10;6/j/APW47DFd5qfh+KW38tNudo2lv88deOxz71iyaY9q7Iyt7cYzz0/H6VPsbFxzaUupzM2huse8&#10;YUhcAsuSB6fp0/8ArVnz6PcwNsS34XJPlr06H/P867QaS9zN5MSFmZsEbuvp/np15rQ07wtugUyA&#10;NuUfeBxzn/Pt+eH7NGkc2tuzgLTQ5wpZxtB5bB7/AOf8fU1PJoUvTy12qW2gdOueenrn6569K62/&#10;8OS2s/yJtXOF+U7j6+o/n/Kq32N44d7RkfLuXoOo/Djj1/lS9j2L/tR9GcndaROOkffH3VyT6Z69&#10;/wBfpmklsZXwtv8AMR/EcnAzx37e+O47Y7lNDku5TGkeVYYb5cfL6ev9enqKt3ngxBF50VrhurcA&#10;hf8APt9fWh0r7FrNuXRnERaTIVRxFnt9w4PP/wCv/wCtSPpGxFBj/eBc+nrz9T6/y4rqzp7RMA6N&#10;npuxk9abLZzCPcB7nr97PsPXHPPUetS6Ros1OLntZEfJjba2S23sP8/rmi3sUlRV2nav8RUdv5/j&#10;3+ldtbeEUvzholYHA3LwR+HPP6VDceHBaSeT9nAVWxgnrx+Of/1cGp9jI1jmkepy39mfPuZew+Xb&#10;jkH6+nHtmmS2UqL5gB9OW/lx1/8ArV1n9mJtEhh2kddzYyT7Hv19/wAqhm0uCVsm3y27C4znqOP5&#10;f55p+zKWaROPMEzNgO3TG3aT35B/HPGRUq6dPIMGTkoMOSMdOvH+fzrp/wDhC0hgN8oCo3zKB3z6&#10;dO3f/JLfRo2Gxk5/vLjA/H8/y/M5JFrM6fQ5ltOkPJU4bAJKcdffvg/jnpURiMUmGB3HG08jHPt0&#10;J5rrZdEgztGPm455x7Z49+Pzx3oy+GVu32Ju+7nbzg5HHP8AnNP2ci1mFHqc/God/kRty42HcTgD&#10;GB7/AMuv4zG3VwYngz/vdx3x0/L/ACNhfDklmczbst97H+fpn8+KtQ6JGyAKFXcvI3Dj/P41Ps5M&#10;r6/R7nMSRPCu5kXLNyuR65yfbLf/AFqRHO/G9Sp6MDjHPTpjHr+vfPST6NC37olP9pto59fx96y7&#10;3w7fS4kEZK5+bHc9x9e/TpijlkVHHU3szPdDIGVk39j3x7f72Mfr2xQWMzMzGRjtIVl54wOeO2Pp&#10;056nOrbeH5Bsi8tfbdjpnnHY/pU7aJM4LKWbLH5WPXk4Hp+VHLIr69T7mGku0B1/iP3tvqOuf1zQ&#10;Y3KsyYztA+Zegz9M/wA+/Wr11o7h2mCbm/h+Xng4Off/AD9K6aZcl9hiZV2ksoXgdj3/AA7fyqXT&#10;kaRxdOS3Kvz5JUcdjtyAP05/pTmKLmXZ97cG25wR3B9v8fXmtaHRZCq5gXd2AHH+elLNpEsALiNT&#10;u43+nPfjoP8APByXyyBYqn3MnzfKfywwBI2gheAcfXPr9KfGzD51Db+2cnv0/H9OPTFSX+mywyf6&#10;jPQKrfX/APX1/qKW2sJpXSbHoOmc+3Hvj8qOUr28d7kDu4HlEELnaMjoMHAI/THTp160cbGJC4z9&#10;5Tnb3P165rSOkSNGreWMFRxtxnpzn34571HcaeI3A2hu33f84/CizKWIh3M/zH2/Ku7jKsfqTn9f&#10;0GelJI4Me9yDzjkAj8/y6fTiln87ODDt6jd1zz9fap4dMkmHmv8A3s7kXPf73+f5gUivbR6lZisf&#10;zqT8rMdzcjOB6Y9enfueahbDBsudu3LKueOT17+n+Sa0n0iZQW+Rem75vu98ZPf2zVeXT3Q5MaqO&#10;Scf/AFv8/wAqY/bR6MqcMNyfexhTu545/Sl3MRmIMM9O+z/64z/nurBplaEoueRt3jCn+n0PapY9&#10;OeQbmU/Kv3T+Gfw4pD9siqZFfnadrAAfL7kkcf0PWjO4bDIw+Zd23+90JJ+uf/r8EXn0ko25DwG7&#10;rnj6/gc/j0qqLTygrBW+VueRyR9e/T06dM0C9opEQdtuwv2G7b1PHv8A/W6UjM6kKg2noMRg9SMj&#10;kdOvHp+NSpC8y7E+bc2B8vYd/wDAegxUv9mSMpBjVW/iVl+7x1PXHp+A7UD511K33RtWJuwPPt2/&#10;z/8AWRULI2D93BwjdTn9ecde3rxVprOaEbGhyp4bGcbcdMH2/WoTbl1JMeGTJwT14yB09/zoCUyI&#10;uwQSSPu+b5ucZ4/L+nqaeuFwET7v97nf7e/U/n0qRbYqNiHCqwPc/wA8+vHWp47E5Em373DK3Try&#10;fc470Ee0Kf7xUZXZmxwWOep579Tn16/hSx+cJOCUz8xUr1+n0x/nOat/ZZSokkwoC8KY/wBP8/8A&#10;1qYbRJFCoi9CM+v0x/8AW70Fe0K6yFysZdQMKNoH/wBf1/z1y55CGxvz8qnnjH88/n/WnKHdmVQN&#10;w43Fu3Pv0PGOufrzTo7R8fMnPB7dP8/09KDRSHY2rtSfgLgrkY/yT/L0oEszEs+MEg7QBj27juKj&#10;ZZS7CUkqhyfYY6nI9zz/AJL958wtJtXcxIHOR/8AXP6fzC+ZEiylSAvy/dIxnrnOeP8AP5ZoQyRj&#10;d5vodx4+vH1GfzxUUREg8vnG3pxxkDr7EdOMfTrT0jilJmA8wbsbscH2/Xv7c0BzIlbL8ls/LwuF&#10;O7PGOnT25HH5jcLuD8bflKZ3N+WPTHr/AEj3BeCuPm+XCjn/AOuPp3pUkUN5qtjj+Lt/9f2yfXjp&#10;QPQlaTyw06h+JGBXAI6e/Tr+OB6cycBscfLhR05wfyH4evSol/c8JuztJ2t1+8v15xmlzGsTQO2f&#10;LX5hvAYfdP8AntgdRwaBkjO0blUJO1gR+8xu5HHt9Dxih43O6UJn5QGXg5AOOnQ8A+g4/GliXbuD&#10;cDGOQB65/I/554RklZVdIG3Lt/dyLyPpnv1+n41n1KHKqx7RE3HoCfTp7DH0/mTIBxsjf5sYBbIx&#10;7e3Xt6UQAF+BlgMY3dfx/wA4oVPN2xQj5ui7SSDn06/5H1qgH20ZMgjjX+L723BLHnH6Djp+HT9e&#10;/wDgjn4Bsk+DWns1tFOsFw12d+/bDJu4IViRksoIIIGQeO1fkRbT3abRFKzLyXjGdpOR1A7H+dft&#10;D/wRp1bQ/wDhl7+07PSWtljZROvP3F35bnkgtuI5PXqa9HK4p4pXPleMK1Snks3Dd2X3tI8W/wCC&#10;z1nb+CfjDpt7pVnb/avFOjK15ff8tGjhPlGM5+6uBHnH3h8p4JDfAOq+GdV1+VodLspZbjB8tbXe&#10;zuxB5UdTyOcjoOMDNfpn/wAFCfB2o/tA+GNSuotPWXxJpMzXel+H7WHzZooUGJRMQSFBQE7FzlkT&#10;g7ga+Xfg14X03wx4Pi1OwKm61Zf3TRsTdahu5WFVDYSJeMsSM7SxzjBzx0ZSxbl0ex9pwXmFPD8K&#10;06U1ecPda/L5WsvkZHwe/wCEs8My6fL4v8P3lraeI7cz2d5dQt5ZvlULMgyNrF1AkHcqGY5O6vZr&#10;O9uDAN1+cfMzQsvRsfeHocAdDn+mh8OfBcHxM8BeKfg8mtQNfxk6jok0cbYW9jAaVIpBnfsxExBI&#10;DZk+8N23kPAPjWPxRYNb62gttTsJZLfUrNkAaGeM4devQEcHB4x1GK8HMsPKNqi2f5nxOIfscyqU&#10;Wra3XozqoyrIbqeSOVfnCyAEMcAnHA64Pfr04ySdGwuomCyBWwq5DRsN6enIHrzzg/XPOVZpNAfP&#10;8uS3kYbN0Sj95wD0yMfr19q0ITMA80doJI1TYk0MZAJwOuAVOR+mcV4TN6ZPM0fkGPWEdY3U4uIF&#10;wWxnl+eTjODn8+gy9U8OeTIt7oMockktDtwAOenOWGRjsOnTBzs2qMmzUZ52jwoEcqKv7xv0xg7e&#10;cdfXipVtVcMkkJcCQHeFdeSucdyPw45PtWTkXd30OGnjW9kaK5tR5kZ+ZpE+ZGPTGcZ5H1OD0rG1&#10;fTYbppIjayNhQI127QBg5GfXGT6Z6Y7d/rPhz7a5EMaSMMudqKJCvQjI++Bzz+Q4yOev/DGpCUzW&#10;77dqgN5o3LtAz3HPB4zjPvwacZag/M821vSgP3txCfX73yfex9APrx/Tnb0G3dSkUawrIWCvGGC8&#10;5C85xnjJzXpmpaWXT7PPCzNk/MF28kfd/Tn1rl9d8OMD5UkUilJCF+X5UPAHr3x/31x7dlOrpqc9&#10;SPVHPWGtLFcpGzgqzMQm4/IOvHPHYfQ9K1oNVmuo1kJ+82WLuB7H0646HgYGDjArnNZ0XULMvNaw&#10;xLHt+dozwB79do6fjjpWeury2Lh/tCx7eMMxBxnoeOPp+Wa6ormWhipOO56Nbaqkkf2N2UNtyyrw&#10;y44xx/M/rnjQF8JG3eX8qjO5vvKB24HGfpXA6R4lhYLbzSbO7bm25OOOfrx179+tbiam0EJZz+7H&#10;3pCyjHXPG3pwTz6evFRKDOinWN6aRQqs/vsXb93JH/66hldmhBU/Nt+XbnHbJx+XbHoKrrdvO+BK&#10;21NwUcnoSOh9B+n44bDPGYPMnIVjwobaBnOOfTj/AOt7JGkppotKZActPI23DSTLjDHHBxn+fU57&#10;Cn2sxnd5rSILnJdZMbTjtjGT07/oelQ+bFF5EnmGJv8Anmw55wfyH1x2zmi3WdUDRtsHVFbqx6ZH&#10;6jiqMjeS5hDMs5Y7l+7u6HPvnpnIB/XqLlpNBEuFIRU+4q44HGB2/wA/SueF88ThJlRWLMY5FbAP&#10;crk8DHy/r14FXYNSlYD7OrK+SWaPJB5PTGf8jNYvsXc6q31csyxpC+FJJKfKcA8jA/H/APXUlpfy&#10;RYWYf8tNuV7+pwenfj/9dczb6hMyeUze6svOV/z+GR9KvRalcL8g/iXEb7uG55HPT06/TkGswOwi&#10;u4pPL2bjhidq9eh6evr+NWJU87cVk3bWxJ8v3Tu6cdPp745yawdOvY5Tlvmjx+83SdMeg/EcenoD&#10;mtTTb37UrO8fyyYIb5e/p3/HA6jk1PKTJGtaQR7VkjC8Lk9BnnI/Ln0/HpVqSZBLvEQUN8rbud3p&#10;17Egnnn8etOyuZZLVlYYzndj04GT9Pb/AOvUjl3bYd2MKSOpXrn0/wATgUaopR01L8dwhLJGqlse&#10;uc+w9B7/AP1qt2DxbGdZ2/eZIPfp/wDryP8A64OTbGeAhI0zhmG0Lux79O9aNiQ5Vlypdd21eR2A&#10;P5Z/zzRImVi8kl1HNmR18vbhizYyc9eP8P5U97maQ52jb1+Rtqhck8e/Xp/9ao44lYksSrZ+7u6N&#10;17//AFqNki8pOGZemR7ADj6dvX9cyeZjZ4ljgd1GSq53dO34+p/P8su4mkjTyg3vt3ZH0/Qfn3qx&#10;cXUs5k3yKF3cK0hGPrk/X6856VkXd4iyuiRsG24bac9+n8/apNjREkdvGFuZNyrkmJuG5/n368/W&#10;s3UNcTzitmGXy2z/AIDBPv69KqXer/vlEceNrbd2cEDH3sfz54/nT1E+Y2IIv4QW54btn+Xb/Gri&#10;rmco63FlLSyGSQr1IyvU8YGenr69Mj60dRu/3LW4yrdFxJuZvxz/AI9qfIZLr5IIJC0bE4VCwyQM&#10;cDoep9MfQ41/DPwl8c+I7jP9lSqrHKsy4/n7/pz6Ct6dOUnZIyqTjGN3ocrCzqViDorSbwuVyx5P&#10;5dc/n61qWqSPCqiBmZm2g84HbGP884r2Twn+yF4h1EI+opKGb77bT0xjHPXj07GvV/BX7GlnbhZL&#10;izEjdOV5zx/n8K7aOX4irLRHn1s0wdHeR8oabofia41W3lstLkZlnG1pI+NucZ56f5xX3F8B9H1K&#10;18LWzXdu0beSuRt6cVveGv2XdHtAhk01MjB+7/n8v516VpHgCHRtO8mOMYVevtXu4HLZ4e7bPmsz&#10;zmjiEox6Hz3+1VDPc+DZbeMdY2H449Oa/Lz9obwX/a2oyyEbl8ws3HQ56n24OPXtX6x/tM6MP7Cu&#10;IyBwDnd368f596/Or40eHo2mmLxbWWRgW9+4P+cj2zXm5hiqmDxakj9W4FyHDZ/lbp1FdHxxrPg2&#10;2s9zCFfLVsICDg/lj2/zmuL1W1SB/JDH5cfLjj1717d8SdHW0jZhH8yn7ytn2xx/nr7V4P4muy2o&#10;FUZVLMfxPr+P9a+qyvHfWKV5M/M+OuGv7FxnJCNlcrw2DRXocS/xZ+uf8itK4KKvLL2/h49/w/w9&#10;8Gjps5kwWHA5bjGfz5H+fwnuJVKYibPHVTn15/D19Pxr15SvE/P4xtKxAuZJ90jYPfcxOP8AD+td&#10;b4RKrKqpIf8AZ2/McgjHb2/X8K4gX6rLu3Hk5+bHPHf/AD/Wum8K6n5ki+XNtbplW9h6dO3+cZ4M&#10;VpRZ9ZkMan9pU7d0e2fDy5H2lhGysf4XjJ56/XuDXtnhubzCqkq3zDtgf0z09K8J+GT+fMJmT7x+&#10;Ufj1/wAn+le4eE921MHv91e2Of8APFfleY29s7H98cIc39nwv2R6x4QlDLtCjqMNtxjFdaJMrgj9&#10;etcZ4Oc7VDHJHTnrXXB2Ee6vBlLlPuK0b2Keoj985bH3fb86pMcN8p47c1Lezlrlix74HHX/APVV&#10;d3BOCR17fnWa0OqnH3VcJI8nIHPtx29fypCoxjP0/wAaVTngtz7nNMlb5C2Pzpmmpj6zcPGN6cdu&#10;P8/5/ngXF/I7bZD29+f5f4/rWp4gnCxEBwOf8/5965KW/wD9IKvt5H5cCumnG8TGpIXWbYX0Lqwz&#10;kfX/ACPwNc7aeFIBeGdIDu3Dtk//AKuP0/Ppw6yDLc85wR+dXLGxjDYdW57cdcdK2jUlHRGShzyu&#10;db8ONPFtZwoQcBQec8/4V2/BiwK5TweViVUCnjoPTj1rqosGLG6ua/NJsyxWkkZd1B94I3r36jP1&#10;qlLp+9dg6n/P4VrzKTIwCnH8qTy/kyB+P+fwrLmNI1HGJhPpL53D5u6kCpLfT1hcYUbQcZbH+f61&#10;rvEGzjOKj8hI3wTWc5PlK9pzHo/wmiJlUlOfTd9K+lvh+oFrHlf4R/Kvmv4Ssqzo2QemMH+lfS3w&#10;9H+jxjHYV+U8TRf1pn4lx1pVZ32nrlVNbFj5g6fjWXpYG1dx/hratV42q1fN0kfimKlqWo9+3NNu&#10;TtiqRQRwKr6lHI0LeWf4a1qe7E8+PvTR5j8XJn+xTEvhdp618k/FyO1ku22qu4MRX1J8ZjMNNmQc&#10;/LXx14/vL2LVpluTwzHbzX2PB8XKTd9j+gfDeh+75r7FDwdfz2Piy1kt3CnzlJ+b3r9FvgBf3Fzo&#10;ts8m45jX5mPX/P8AnNfn38HfB1/4k8Z2+2EmNZFLc+/+f89f0W+Cvh1tK0iCEoflXGMHNft/ClOf&#10;1mUuh8R4/YrBujRpJrnVz1S1JMK/SpOepFNgQiMLjpUmRX6dHY/kF7jevakbOOtLk9RQ2dtMR5F+&#10;0QxXwxfEH/li38XtX85//BUW7WL9oy4BO7CNxgDqfQdv5cV/RT+0hIU8LXp/6ZNxxzxX84X/AAU/&#10;vTcftI3pGTtVgd2T3P6/jSoq9QvT2bPDjrOYzubnnqxw2O9Qrfb33MFb8+Rx61jG7BPyStuxj/Pe&#10;gX7JluMdt3eu9JnOzbfUvLOBMRtb5cDOOKpXWpbty5+bP3cDv/Os6bUi65eT02+ufX/P/wCuCJ55&#10;iSisw/2c8f5zWkVJ6E+7uyh4iVipI9/lbtzx+vvXP20DRXqzOfu8Mf73+NdBqMFxO+2aDnkfn/n/&#10;ADiiPw3LImFUt/d7/wCea7sPgcVUknGLOStiaMI+8zpPA+twxxrHvH/fXP1rrZ7pby3G388j0rzf&#10;TLDUbGRFRWKhuNwP5V2GivMY1WRj6D8f8/lX7DkGYVpYVUqkbH5tm2EoxxDqQdxZx/pagJ93/OK9&#10;G+FjlZIy33iR0XGP8+v1rz2VJTdZCe+Rzn9K9I+GFs+5HkI5PGetfZ8P80swuj5jPJf7A0z27wnc&#10;oYVJY/LgcV0ttd2+0Dpj7u3t/niuW8NwgQAKPY10EEaEjcfy9a/ZsOrwVz8Lx0IOs2ayPbSbj5xx&#10;1654qvJFG7ZMlRx7Au00hlgX5i2K7Lcp5kY8r0MbxNpKPCX83jqcfSvn/wCPfw/mvC88eWZVwFDY&#10;HTvzjv8AlX0XcodRYwRD5O7Mcf59f85rzL4veFvE88TW1npZfd9446DHP4e/8+/4T4zYzL6GV8te&#10;aXq+p/QHgzl+ZVsVOrTg2tFt56nyrqHhVowX8vb8v3SvQc9e/t2/wpN4ZuAxcj5V7Y+9Xr8/wh8d&#10;yyOraEdqs3+qwQuD/wDWP5Ui/BDxlHC0z6QyryY2ZsZ9sc//AK/Wv40nnWDX/Lxfej+of7KxH8j+&#10;5nkEXhmZmYbjt/X6V6n+zdqbeBfGVtdXD7T5i43f56/4VueG/gV4g1W88m405sn+Erz9D0+vc8fh&#10;XpGhfsh68zLeNaSIysTnZyOfx9u4/GvEzbP8rqYeVCrNWkrHbgcqxlOqqkYvQ/Qz9lH4yWGvaNbK&#10;sy7vLUHc2Sc556+g69q+wfhxrStHHPHuxtH3v89a/Nf9j34Y+M/DeoRWt95zLG68N0cYPPHp+Xp0&#10;5/RT4VaVef2PC8ynO0Z+Xv8A5/nX8k8XYTC4XHy9jJNPU/Xst5pYNKZ6pceKEa2VC/4LXIeIdWW5&#10;lJVgopmuC4t4wmW44+lczfan5cjb259etfJx5p7npUaXLrEdfuHBw3b73pWZIzo7Ky4x6CpZdYUD&#10;GSf72RULXULNt398A/hXVG50Ky3Izg8A9+Pes/UUjMbEZw2fut7VoOIpDu357VVv7ZnRgvOD3rSn&#10;K0ilFHJ6mgabo34kj8K7r4Wy+WyJu3dOnfFcjqOmzGZSn97Khu31rtPhrpzo6oflwBj39q6sRJex&#10;OjlXs2z3HwrKptowP7oGK19St0uLZgDzWL4XgKwKpXPFamqXK2tuSv8A+quGi/csz56ov3uh5n8S&#10;fBsWooyyNtOeqk5ruvgToI0ezjCN0Xu3+cVxfjHxRGJ/JMbfexwK9K+DkwubSN1BHH8Xav3zwo+s&#10;yqe98KWh8jxY/wDZdd7nq1sAIFqQdOlMhGIgD/dp3vmv6Nj8KPyl7i9DWL4yyti3OOK2gRnkVgeN&#10;HK2TYP8ACapbky2Pi/8AamJk8URLu/vdvx715vJ51oq75s4ToW/yc8V3X7UF7jxcoG5cfxenI/ln&#10;NeaR6l5kO2Qem1unt/8Aqr7DB/7tH0PGrfxWX7e+mgl+SRgoONzEdv8A9f1z+una6jL52xXyGb7x&#10;bOPT/P8AhXNnUIXt2kC/cPHPI/lz/TmrMGqLGdzIwHViOQD6fy9uldJjY09UmiuN0avt+b+EZH1+&#10;n+fesmzu7qxuftabflO1vdcY/p+IqnqWqtC+/BAc/wAIOc9O/fmotI1q1v5fJeRfcYx1z+HXn/Di&#10;vh+KqnLyo+84VjUjecT1Xwb4yhuYVhaTOeBluhx0/wA4rsrcxXm11bDH+JTx9K8as4rqxl+02PUn&#10;LL6+36f5612nhfxikqrbTsy/MAd3Y4/z/Kvi+Xmjc/RI1IYlaaM7mHVp7BdknRcba0LTVTOysrde&#10;Ofz/AA6f54rDiuodQh2iXcPUc1JbmXT5N4O6PP5Y55/z2rnjdSCWHit9ztNOQSDk+wz1/wA/1+tU&#10;vGmkx3WnSAjt6jI96pab4kEabmcfL94bvwz9OKh8V+LIvsDEPxg9T0/w7/lXqRqR9mebLC1fbe6j&#10;5j+OXgeGTUZJoolUZKhlxu9v/rZzXC+GfChtJAuxto+9u6t29f1/+tXtHjmP+2r8ssakMcYxx71k&#10;6X4OiT5tg6+/b/P+NfN4j3qjsfXYePs6auUtD0+eKFSRtI5A/pn6+3/19u2t5HGAmVY5z1zWtp3h&#10;vdHtWPP+6vIOenT/AD+hkutLFsMjLf3d3Xv7f59KmNOSJlJS0Oc1LSFmBZl6nH1/z/njFcZ4re3s&#10;kYsF9Ru78D/D9Oldl4j1BbO2dup6buT39unb/OK8n8cWni3xFP5VjaMVk+pIx16e/wDnmumnh6la&#10;XLBXZx1q1OjHmm0ku5WfxHa79wZpNrAr0HTr0+v4/nVS81BZpd5XcwbMaKoJHHTn9PTPatjwh8B/&#10;FGo3CvfK7LIB8vJHX/63p/SvW/A/7NcSzq8trub5c7l4Puf14/n297BcJ5litXHlXmfM5hxdlOB0&#10;c+Z9l/meO6ToHiLW5lSysZArbduWPIyOmenQV6D4R/Z11TV3SbUvMIZs/MDyeT0Ht/nnn3nwz8Ht&#10;C0fYstorbeenf/OP612lnp9naxbbWzHTB+XrjtX2eX8HYHC2lW95/h9x8JmXHmKxF44dcq/E8w8H&#10;/s96HpyrNc2Kj5cEsvJHp9OP89K7KXwB4ZhgwdOWTnjK8LxjgevX/PTfW4eaCS5FtIsa/eZh+Hce&#10;n/16ivfMKcoWPX39/wDP+T9ZToUaMVGMUj4urjMViJc05tnnPiT4JeDdQlYvo0Pzfd/dj06f/r/H&#10;3xbz9mjwJeR/vrCBmC4PmxAgg9umD/8AW+mfTNQYmLa8fzb8YHX/AD+n07RGMyx7f7y8e3X/AD/k&#10;itJRhLdIiOIrwldSZ4N8UP2MPA2taNMYtGhJZcr+5AZBwPTg8D8vXJr4V+N37Ptr8N9dmtkgke2M&#10;jCF3UZGP4TnHQ4/Lt1r9XHVnt0V25ZcN75P1/wA/z+df2zfg9Y61oFxqUcatIIy6eWvJwM8j14x7&#10;j8MeDnmVUsVhnKnFKS/qx9Vw5nlahilSrSvGXfofnDqfg+xRmwqsufnwwJYjt9OffjPTgCnpngm1&#10;e7QmNdy445yvX/6/HfPWug8QOYNTktpN27zCCqtkkg/r3Hb+Vbfg/TYpyHvBt3N/eHuBz9eP8O/5&#10;bWqSp6H6vTjzmj4F8GwWTLixwWUb8dD2I565NeseGtKSCJZAGWTavzMD/noe9YfhyxtYlGSwG3dt&#10;3EcjH8sfpzgV1MWERclTs9vp6Hr/AFrzZVHOWp3Rp8sbFuTbbr5UJQ/xeme2T9cde3tkim2WpSfa&#10;CCpbHBG3of1/z+FQCWZuGDBcKG+XqxPU+446+v0xq6Rp0UzB2HzdGOMYX15GQOP8apySVzTlNrQ7&#10;yZ1ASQjrubd/DnnPrnHbjv2rrtDhLIMx7d3zD39Of8/4Yeh6CYgskcakj5vvDnkdj+P+cV2WhWbu&#10;nzruzgbh0P8An8a5Z1FLY1jT5TW0cKeXb6fj7/hj8PeumtrXz7fymAZm+vPU9MfXgfhxzWLpunqu&#10;1t4GP4d3oP8AP510mmROY+Fz2U9fy7/5NZl8pk3OiFJVl2+27b1/p/n6Vc0y1uDJtZM/3M/XpxXQ&#10;wWEMn+sH0b1H+RV2z0eOMgouOcjjrz1/E5/yKDKXLHUzYNJk8sSeX26buvWrVtYGEcpu/wB4c/5/&#10;wFbCWSbsBu3P+fy/SpktiseXHTr+XSq1MuYyEs3d/wDZOPy/z/n0lGnnHzR7j/ebP1/Lv9QK0Wt1&#10;Rtwwfov6j/PWmJPGrbZB+g4/+v8A59qLEOXYx723dFZfmJ/2u1ZsttAzc7fX58en5Vuaze2vl4JC&#10;nsG/n0/zmuX1LV4IpMGTG0/xHp/nFUVFsrajAIQzxHtwN3fA/p/SshtSCvsUMM4/n9T+tO1TXiyY&#10;8z9R9PX/ADiubvNahj3SeaCzfdxg4+lTymnPpZm5PqHDKj+hGOPoev8A9bpms271VIpR5h91X0HP&#10;auf1HxpCm4NL+K4OP147+lcvq3xEt1X93z8xx1Pf8Pbj1/A0uSUth+05Vqdxda9AqYlCldxHPUc8&#10;iud1vXoCjHzAvQbW+6Pz4B/pXEah8Q55jiK4CjOAw4wfrj6fhWNNrV/eFhEXbrg9yP0/yRXVTota&#10;s5qlbobPiHXY3l8uOT7/ABhSfxx/kkVz2p3892hSOJsfw7e3cdznPHt9adHpd9fTBw27OPv459Mc&#10;/wCcnpzjoNF8DM0gFwgXodvbd9O/b8etdXuxRj70tjh4vD91qk2+WJtoX7p5BHf69fw/UbmneBPM&#10;ZZ7mPa2cruGMf06D2HvwK9A0/wAHR2sa/uPmHTdx+vr/AF9elbEWhxbFTyd23lh7e/Hf+n5xOs+h&#10;dOionJ6N4MtTEFdtyjIO7qR757Y+uc9q2rXwutud8acbcpx0HPb6E/Qn8K1otKkhbKr2Pb9ev4++&#10;a0IbLadoXG453Fsd/wA/f8Oax9pLqb+z0MmKLafuHPOfm68dOPp0qX+z08neibl+6x74x0x0I9uO&#10;/vWq+nbmUtC2GOPuk9+nSnGw2qEMfsq54H0HrxRzCcbbkPh/WbnSbjzIWKru+bDdPfPpXsHhHxVH&#10;qWnLHK/zbc8Drz/P+X8/Jv7OxulZO/Vm69s8f5/lW54M1W4s7gQqw64+g69//rV9Xw1m08LiVRm/&#10;dkfJ8TZPTxmFdWK95HrLQ5C+cGk6srMOuc8k+v8An3rLnLzyMrNtXzlx0GPp/ntWhaajHcacshmL&#10;KqEKy9DkDp/j/k15Yml/dA7drZALcjGRz6V+pxlzan5HOFtOwafZgLGk/llJGx97GcHr0/U9hXQW&#10;dl5cCyICdsjJ8y5wT/n6H+edp9qwjVnkVUVj8y8A+hOPx5Ix9elbVhBK8SjCttbjbzk5Bx15J5Jx&#10;15xz0GRE37BoXnPyqOSWU9CCp5OeoKg89cAnGVxWrp8jMMOBxGQ27jseuPcHP1b1UnO05WZ48p8u&#10;1GDLt5+705x1ZT6ZwehONK3U20gLtgbs8Z7ben5gj6Jk9SYBs04IMDMe0FlJbzOgXLE5792z/wAD&#10;9jTlUMxDPt3bt2e+c7s4687s++7GeDUcMMrTLGv3fu7Yx36d/cJj/gGccmnrLGUVn+7u3Kq5Oc4I&#10;x+n/AI6f7xpIlgjxmNjNL8vVs9hjn+bf+PY7CqzSSmRrdUOD95XOSQCcH3/x9A1TzNFCfKUZZlyu&#10;F6/5yP8Ax3rgis+5IDrPLcZ+b/V/dGSPzwCv1wccFa0iZSZG8itDtnkH3tzDPTuR7cfoM44zVGcw&#10;vHJb7GaQsfvdeRnn3yD9T6g8WZsRlkIXHmEqzN6nj09Rx29BnNVJpATlh94gbuTwRj8eCR7jI5Ir&#10;RGVyqGE0LqXXls5zx0459AMHPt1yMVVvzDGiOYty5wu76559eV9upHHBqT5IWkiAZty42tj1x/LH&#10;Pr9SKqzys8DQ4ZgjA8HAUZHPsPr068bSaskq3zOLrzUVQp+7GOcjOfx+97k/8DBrFvWlDNcFsO0e&#10;WZvZWHJHJGRnP+8e4Nal9seNZE+ba2HPI7EZ9un4c/3c1k6jCZDlmIXkjGM9QeB65I44GQoPCkll&#10;R2uY+oLFGzKHZtuWJzghhkAdODy30Jf/AJ5jPO322MNiFv7u4kjABx0zwMZ+nI/gFbF0VibKszbh&#10;8u07sAgYAHcZUYHcMo6uwrE1K8WJUZju+X5trc4yMYJznHrz1U/xNlM2hqjOmkKSNIoJbcW3Ad8d&#10;NwHHYn14anRsiKyBPl2AfNkZB9/84qCa4V+bYtnYfmwcnB6Y44+8MdQfQGpYJsj7TIfmVBxu/P8A&#10;H/69Bbi0aelRysVlgVWZV3dD9719c/481t2yW4RWK/3to54PHvjv/npWVo4/e+Ym4c/e28dv8896&#10;1DvndSq4y38JOen0+vqOaQonU+EIfMmKtOxXcA0YU/MM8Dg5P0Hp1FdzYWyG3Wb7YzlVADbm6YJA&#10;zxnjvxkHIC5Ux8t4J0t/IDraSKG42yDLEY9O465A+hzkZ65pP7Pi86eHcv8AE3POctn69Tnqclu4&#10;c42vLQ0nK0Sxf35htW23GYzkO3XGWyP6npyRlQcBjhXOt28krC35K9FUDHOQ3PcdMnOD/ExwBWB4&#10;s8bhI5I7SXbhcL/dHrnHHbOB7ZJrkT4zuZpFkknX5uG+YbmweuMADJPAHA9BXoUcO+W7PLrYj3rH&#10;faneSvGrBgrYDqFbk+x6fhjHfAHJqrNqTslvK7xs0c28fvNmzBYZHTpk8DnrgDk1y8euu0Si6kk9&#10;VIzj35POeuSO/pxUeoa9cxwGZf3jH/li84TcQf72QAf/AInHrWsafQz9ojpn1sIjAyj9655bGOmB&#10;/Tpj04Gc0dY19GiZjsVFXIPmDn2wMdsfnhcZJOBceKbTdskKlSu5mV9uP59q5Hx148sdO3ySXoSM&#10;IPl4O0Y5I6cckZ+nWtY0bszdXQl8fePRY2crzXke3BztXgenXtn8ug6V84+P/E2ufEHWW8F6BYte&#10;3mpf6Pbwqu/BYYHAGABw3TC4P1p/xX+LMrwSCC9jZt+3aowTgnjGM5/lkcc5r2f9ir9n6XSNOX4t&#10;eJoGbU9QgP8AZ8MoGLaBskN22sRnPUAD14p1qkaNPTc1oUpVHzHpH7OnwDsfhD4Gh0o2/wBq1K4j&#10;DaneMu4yP6A5BCjpxnOT1zXqllYi3kjnijVi0I+VcY9f4SO3Tp2OQAGBa2qrFHDt5X+HIUdccBs9&#10;zjvz8uCSQ1pDsi/ezs20dW+YH5uo9OcHPOD03N08ZylOV2epyxgEUSRFUjcKFG1V28gY4+7jseMA&#10;HBOAiZzHPNFAd6GRWV8qvmZBIBGRzjI+YZxhcYUVNcIs6f6KnDDynUHaoOeVIUnnkjbnP97GMVXv&#10;LSZWZlmXdHjzBuztbIxuOcYyPu+/etYRRhKdiC/v5PLUv5bZJCxLIeP8FzyT1OetUJJppFLK7M3B&#10;+bPzf7WPQDoD6fjVwQSSRmFh91ssJFGUXH3m/ujH8P8AsnjmmtpkEsnzJ8x+Zl8sDPU7jg/KvX6/&#10;y1jyxMZSbM4xKyAxfKvVGbjA7kk8/wCfpUUkT5zbRbj935mBI65br0J/E55rcTRlESmEBlDZY7eR&#10;6N7L06+vvinWelyzS+U8THjcw29V/vc9FGTyeeOhquZbkcrZzflFgCJeT8qrsHC//qxz7VG2ntIP&#10;MIO2QriRmxuxx+J9/ausk0FYZlaPazbdyLjCyL6jJ4Xr8x9eKenh6KQ7Y3YHaTuQcsP9kHGFxjk4&#10;H50/bRH7KRyAs2YPCZNwJ+ZWGRuz146fh60PpbxSeWwVsrzs5Jz/AE65+n4V2K+G9rl4huwu8r0+&#10;X1Hov+0cdOM1Y/4RiKRMmNWIG/5VwB78/dGf4m/Dil9Yig9jJnELo85LxRQSZkwW69acnhi7Em4Q&#10;BQrZ/dqFy3fHfPTkGu+h0AL92PZ5eCq7cbM/XkD3PJx8oNTW2ioJ2ikg3OrYG1SM5HKgDn/gP3j1&#10;O0CoeJ7FKizzlPCU021QW2/hyRwcce3+eakfwjcwPuDs+wfK+4qdo9f5V6AugJDKPKRdjKTu25zj&#10;gkdsD/vgd2PSrjaAm5i0TKwwc8d+nXGCe2QCf4VPWl9ZZX1e55nH4auQCZI/M4wQc7j6dOh6f41B&#10;c+Hbzz/KIJVuFG326fgP/r16jN4dieJd1uilifcn+9yG7d+Sf7xUUReFbYWzDyFO4jdtx68dwOe3&#10;QHt5lCxVtRfV5PQ8pfwpduyu8OY85XYAD1+8M+vpz/KoZfDGpwz5S327VAb36/hmvYD4bjnT7Ngj&#10;a2VR15zjngDdn14JH91Kjm8IWzRLO2OAAxGCCD09sHtyAfVzxT+udxfVex4zLpWoEY+zJ8q4bbGQ&#10;W9Mc9/8AOKiW0vEGIdOyMn7ufXpXr0vhBXJiXG5d3yt7dedoPGeRjI77BVOb4frcyeZEdr4Bk8vn&#10;6dFbj04Ax0Lda0+tR6mcsPI/DrW5I1mVYQoXo3rx/X9R7cmrPh61S4hWSZvlHChZMnPvn2/D+dVr&#10;lJrlQ+W+VsMwbORyc+39e1T6dNLYskajoo3LxznHQY/z19c/mnQ/QuaXQ2zbpDJviDb1+63XHPH+&#10;fYd+tHXrOKK0Ekecj7h24x6j/PTv7SjUkZwS+1icKzcE/j/gO/SqV5cG6DORjO7L9exOM9T6ZPo2&#10;eKkrnaKVgRfzt5saxnow9Dnnr/8ArrfXSkEa8BmYlj8pz/vdADxx+HoBWFZB7a6WaKJWBB5Cn/H6&#10;+gFbqanFJGY5H3M/O3dzkY4wf85x06Uw9pIbJo9u0IdAqlQSoUY4JOD2/lzx06DCkmjhvWtmfay4&#10;6Y4P49R1/r0rbudTgWDEcihccN3Oe+Pz/wAKxbqPzboyjqv3srnvnAzj2P8Anl6D9rLozQ07RmuB&#10;mSHcMMGbPTtn07DPbp2yTaXQ7dgqhFP6c9P89+ffNGl3iiDyW3cKPmU5HOefx3d8dquC6hi3S+Yv&#10;fBX6f/r6f/XosilVl3MPULNNPdWAVVUfut0Z4GOvX/P48R21uLk4jf72PlZuF9uep5x1/Op/EU0V&#10;28jFFUhsH6Z6Y7/4Unhu5Szj/e/xfNzxj8O1LlW43WluTReG1fCqG+7hvlyfb9cckAnge1Mu9FW0&#10;cYRsL93c3+c/p1/E7plgP7xpFY4IVmwduR9e5Hr1z2BxV1W+ha2ZWi3Nz6ZB/wAg/wCQDSlFFe2l&#10;3MFDFJ8qtjDZKld2cjB4yemfXkHkdTSw6A1z8rr8o6qVIHOeOOn9efrUUXnxXgdwzRs38LHBHHT8&#10;a6e2aGSHERbcWPmAfe4/Qjmly9hLESWxhN4ZCwYMH8XO5cjk9uQcD/D0zUBh8sjzXG4rw3rnPr/k&#10;9sZzXXCREGZG28ru+X+o/wA+1ctrrF7sSwRttZj5a+Xj/Pb8/oafKh/WZbEMlpJMVjjjX72MAAY5&#10;78n/AD9KaPDUsg+0vCdwLY3Z25yevQ9h2rW8NxQ3Ee6TH3Qfl656j/CteOFB8gGNpA+7kjnj+YFH&#10;KV9akctHphtgIPLG3b0z0H0x16fTNLNbJhcKzY/1m1cHvzj8q3dfit0t2lwrMzcYOD+P51g2NyXm&#10;8maUqCcctyoPT6Hj9PelyDWKl3K1xoq3Q3Pbtn+Jue/cY6etMt9ANgF/dN9Wz9Mccenr17ZrsbSx&#10;gWJZPl+Zvlk6Dr6+lTS6fbOjRyv97+Enk8549+DS9mWsZKxyhtY1jUB898YweB/PB/Me4qvNaI+4&#10;hN67cncueM8HPb9P8bWpXBt7oQK7dtwjbPGP59+/49r2lWn2xQQrEBV28dx+tHsyvrku5yc/hlZZ&#10;22KSrNnIY88+/v0x0rSt9OW2Uoqr+C8j8/8AJx36jr49HhJ27ASzff557YyfwPtVDWNKjsI/MEXy&#10;7eVHfH+f880ezXQaxz6sxJLFQqxOPmP8O4E56Zx64GO3A96zNT0RX4QEMOq7s49sdB1z+XXvtW5j&#10;vt0bDcW+6vXP4/oPfNaltoCOokkX7pzuDdenT1x09c4odMv69KPU4vR9BkQgTxs21cru745yfUfX&#10;/wCtW1HphjVREnT72eO3r3PT/IrfuPD8YRn8v5UQFfmHYH1/A/l685M7QWzG38za27leeP8APX8+&#10;nafYl/X33MvUtKF1hnjX0CKo5/T64AP5GsN9EmtbhoIosKD0iX8+M+4/Ku0jsTLIVjC8tnt8x9PQ&#10;f/q96t/8IsuzLcNxt59sZ559/wD9eKPYotY5x6nLaZoqwRGUwjdtJ9x044/zz7VfuLNypgcKOzY5&#10;Yn+n+cCtS40iWw3AKVbbhT0P59jx+VVwpuJfLXp1X1YnPb1P9fyPZFfX33OX1bQktx5scLNlSq49&#10;fwqrYaG13cKFDLu+98p49vb8Pf1Fdsuhm4T7vHmYUMp9D+R9vWhPDz2TGQINowfu4wuMcfz9qn2K&#10;NFmL2bMex0lIYPIW3wAv3WA6fT8fy4qtqejx3DEpD+8bGOh9f88fU9xXQiFYSoP3VO05UZHvx05z&#10;+tQrauwbevQ9F/H0+nt1o9ig+vS7nCz6b9nLQuq+mF+v+evJGPwvaX4e+1L9pnG5VwD+J5+nXr/k&#10;dPP4WNxIZJofudQG6j/P6nipbbTFtQsYjwqkAZ7c8dxj/D34qfYm39oyatcyW0mJ7cwm24fBKlfX&#10;0A468jt/Ouf1TQRbszCIbC2W2ZUdf68d/wDCu4lhUqvHJG3n73Qn88cfj0qne2KzI0UiN1x8p9+O&#10;vvj/ADin7EqGY8pw6WE0jhPK+YsfkCc/569O4rW0nwzCkO+eFT/tMvGc9OPr+nfvrW/hVreQymLc&#10;uAVPp749fp0HXtnUgt402sEOW9M5+v1/P+dL2JX9pyOT1zw1Hcjeinf19jx/np07e+NdaZJassbr&#10;jaxwZG6dPxxXftawTSYRlHOFx/TGfb/PFZeraB9pZjAu3kkqVx1I6+/+NDo9hxzJ9zkU0WW7m2Bc&#10;9Rg/Lnge39PpW5a+F1+ybG4Lr80gI/L9D+fetbStD8iBi3yttbcO3t9Px657Ve+xRLEx3Y28Mx7e&#10;/wD9aj2Jf9py7nB3nh1bR2bG5ODjdgdfp+H+earWTOfPxu2jrtPb6/XPoOp9K7y70dbu2YyjGQQ2&#10;edvb9f1HfmsV/D832ow4yu7+HB4z3xx/hU+x7Gkc0l3MHTfDcl3KkezB9Nuc/n/kY+oN7UPB2yBT&#10;bQLtjT+I9RxzyPcD9eeK6qw0JLRVxH8xGN2OvHrn09eKsT2CIFjkiHQYx3+nXNHsQ/tWa6nnQ0yS&#10;ItFNuyGyeevc5HuPy+tJJYtMu3aPTG4fp1PH4HrzXXaxoMkgFxEp9fmUHn1z9f8APSqemaJJPcLv&#10;jbau0eny/wCeP0o9ibRzWPcw7Hwm17uedG27v4l+bdj17+341HqHhufT38zyR97KhQc9PT3z/nNe&#10;hWulrEiqsZVewI/w/wAe/wCFQ32lx3KhWiVuf6ep7+/Tn859iUs1lfc4P7CQm6NGJ/iYMOcH1x/X&#10;jHaoZtMWYZFuxBP3vp/n/wDWOnQahorWkjeYpwWz8y4xwPy6/rVjR9GkuZQ+PlbGG2/y/wA/4Uex&#10;Zt/ai3ucrD4GWeP7QsTfLztboff9R+HpTYdEETBDBznO4r2z/nr0FelW2npFB/q+iDcF+vX6/p/O&#10;s7VtA8xfMiVVII4XngcUnRZUc0l1ZxU2nJEPKGcdF3enA4P1OPaqtxocdwnkiFfu4zt5/wDr8Y+o&#10;rp2sCi+U6fNu2n6jIwelX9L8OrLiWZPplQf5/wCfzpexbK/tTzODl8Ez2q/aMAfMSzPkAnHT3/Wp&#10;LfQoRwybWC8j0xj/AA9OPbivTrrRoJofs8sPRcr19f178d6wL3QDaTM3lttVc42jj+X1/wA5J7Fr&#10;YtZtKW7OUm0WFgJPTjPX/wCv6/n2qjdeGxep5drkO3HMY7D6Zxg989/UmuufTxlY/KZt3G5Rz6dz&#10;7+9a2i+FlaQTzodu3Kj37n8yfxpexkXHNnHqeaw+ErmxlU3ALfdLfN1I/PI9eKvQ+HyFwny7R8sn&#10;TPbII7f1H4D0bU/C9tcEOEBf+8y9x9c98etYM+kG2lZGjxyThuhGM+tL2NjT+13LVs5Gfw8FRtr4&#10;KtjOzr17f4d+3Ws2+8K3MrM0KMd2TyxyBnPr78Ad67waW0h2orFskBQuMf5/l7Vs6H4Rto/3rR/w&#10;4ZVPTn1/z/Wl7G/QuOcW2Z5jp/hpolDtGd3QbsHH+fw4NX5vD21SVVQd3BWP39vT6fliu41XwlGh&#10;aZNzbu3/AOr+fp0z1rPGlbVCCJujfLtzng9cD88D+fK9jboH9q82tzkbzw8wfO5enyqw9PX/AD+n&#10;NZVzot+kxCQOzYyq9QMD2/8A1D0r0E6G91JhQWVm+XavXPf371r2fgpPsxbyBIzKSDjOPQ49PT6/&#10;Q0OlcuObuPW55lb+HHWUN5fO35mK4znqf/1+uO1WE8PyGPa3Hy9ucevXp3rsr3w5c2jSKV+XzD+P&#10;b056fXp1qu+m4Uou4hlyPXHXr+P4Z+lT7LyNv7WctbnD3WjbY93lNwP+efy5/M9gf89c37DdLKsc&#10;odeATuHIJ/X0+v8AL0T+wJbj92T96THy9uO/Tp+FXpfACJbef5CtMMkHgA8+9Do9jSOcRjo2eewa&#10;FK0e1Uf5lAyvOD/9cjHOfXmpjokxYFYAQBwdvQY5P0x/h9OuTRGgk8qSH7pyBtIbGfTp2JH9OKc9&#10;nlSm3d2OD3x/P9f6nsilm3mcHd6dcR4kBfdHgjdwD3x1/Hp279Kht4WndVjJ2rwMr19cc+3pXef2&#10;H9qdolUN/DtA45/rx6/0w+bwE1iv2mO0OJPvkjO3OOpAx/n8Kn2MjRZxHY4+30yWRfnX5tvzL/hj&#10;ufx7VKNJl+60xbcec8dCTk+nP5ehrqrbTCsfzI3BzgduBz2/z9eJLjTNw2LHlCBjbH14/wA/5FHs&#10;S/7WOIlgkAbMXqqqeP5D+f8A9YpZmWWQBQwUsctxwMHrnp3PY8DvkV1x8Mf2i3kGHLNwG/Dr+lSN&#10;4PTSn/1Tc8q34H9evX07VPsXc2Wb07eZzMWmTOPMlXMbDB3dBk/hnp/IU6XT2WTYxZeo/Hrjjrzx&#10;2/ljrI9EhkyrRDLcblzn8T/ntTpdIRBvaIndxg544PQ+vX/9VV7EpZtE4lIyk235vlbG3AGST744&#10;/wAK/Uv9jPxRN8Mvgponwk8R6tf6LP4n0VpFmt5RNIcbXHloPlDuHbktjnGSSNv5/wDwx+FF58Rv&#10;iJo/hPSLN5Li91CKKNVkVQWLd2OAAOfyr7Q/ae8R33h74zQv4TuJLO68Pi3isYbGHc5MIQRuvZRg&#10;A4Ax9BxWlPmw8faL0O7L6MOIsU8HbTlbv2aty/ifSvhLwXN4l1Sz8CWNpdaTp+rXAOtWI1E/2tqZ&#10;wAXnxjy4Qh3HDcFRjjAryP8Aa7+BVv8As5/FC41jQY73TfDusWpk/tC0WNp1hUkGwR+WiRcgAkYM&#10;eFIZgTX1h+w7ptl4h+HKfF/7NFb32txCO4thd/aZoWRjvWV+7bs++3aT97jT/bW+COj/ABg+CGse&#10;G7yWOLUVtZJNCuGj3Mt0yFVXjs+7acdmz2FexUwyrYTmW+6/rzPhcLn9TKuKFhKmlO/JNed7X/7d&#10;f4XPyIi+M/ijSPHOn+L9CuJLW30m4ZdM0FZtq+W0pzCXBUktg5cgsSc8YAHc/HfTdX8I6zZ/tM/D&#10;mdta8L63axtrvktl7dgoYTnhcsu3Y4IyPKIIGxgnkureHdW07XX0S90VhcLdfZprPyyGWUMF8vGc&#10;ht3GMdflxnIH2J+wbovgjVorz9m/4iahc6n9tjaW0a3mDW1nOR+9t96jJ3FQ2cld68Ab2LfMRput&#10;eEup+w8Z4PBwytYiK1gui1t1fy39LnEeDPFNh400uHVdFvlktZIlChZF3BsZAOM9Ow7YPbkdRaTR&#10;M4SCTjI2ndt7Zx/s/XkHHsc8b+0L+zbrf7E3xGTWfD0FzJ4F1i4Vbd0+c6XMc5Q4H+qbqpAABJXA&#10;4J6LQdetNftVdZIWWSP5Zt2M55BGOn+J6c189jMNLC1eWSPzvB4qjiqalF3N6CSYHJtFYyA8x43v&#10;7HsDn5geOvGR0mgZdzbwsschKMrk7YzyRz1AznrnHOOlRWlrbwzCT5oW3ZnUMPmw3Y5/8d9/pVmO&#10;aKVDNp903mDcu7zCrcHj+Lnr656V58vdZ2JEk0jpAy3JR1ZM7VK7k56k5x27DtWLqC6hEGutNuV2&#10;t8wU5yOM7cjnnJPI9uAMm4pWOZwumxMy/L5qqVYN25HAOeMfz5qS4uPIkFtNEY3Cjc0mW3qSOnAx&#10;z/P1qIv3iuRnI39nbX9yft9qbdiNvmKxVT1PJGcZP16dAMCud1XQ7q0XEKNKrNtXlt6HHbHOecD6&#10;/QV6FJDFeQtHIjTRr8rfuywXnt8p9PfpWTf+HmLtJppkjYNteOUnBHXaOeTxz6ehzWvMRKNzyu8t&#10;IlkbzVkj+Y/KoB985x1HHbj69OX13QImme4jjUSbSndWOQcng5/XJ984r1TVfDnmxD7dp/ltIuwT&#10;OvDHPX8ycDt25GBy+p+Dtbti0y2+6MxktnA6dOvYcdenIrqpVbGEqfc8r1DTb/SJN8bMsYYsrZ3c&#10;H3xjAHqec+h5dpXiqS0dbO6LhlCqzdASOPu44OR26+3Su21O3wzW9xY+WW5znjp6Edf1zXO6p4Rt&#10;bqIkusbIc7VAYN9B74xx0z9SexVoyVmcsqcoyvE0tN8Toh3wyBTJ8igtwDjk54zyOvcdeeRqwawh&#10;kDAK0iqd27PzLz7Z9fwrzafR9b0c7LWf5TtJjVwRxx65GPy6fWrll4sulLR36NC23KqzZKnoRj+n&#10;/wBatXSjJXiwjWe0tD0eG6uJZGaKb55OcLGM/c4B5PUDH078AhUulKMpicj5l+SMA7u6kAZxg49u&#10;/QmuVsddlkb5XWPaASvq/GOuOc478fia0rPWre+jCSXQD9CRgDb1PHp/npWTpyibc3MawEgXdK2N&#10;q52rGVwfx9QSPbIye4bJdSW8rMqfNGuQzMeQTnjIH47eP51VtzPIHkIWQKu7cpwBgYxyPzPQc+1L&#10;9oh4RbhmjZT+82nAPX8e36/jFirmjbapcTMzpv8Am+98wdc9uxB7c8A5OfStK01tI2jYLI24/OJG&#10;O45Pr+Jx3PrXLzSLFAZUk3bvmy3JOWPr6dx+HHGFttUeCFQVjXB+XzMEEZ5+gx2Hp3OcPlTJPQ9O&#10;1y3IjdnZjngq455/+v2/xra03WY3iLrKm1ckE54bJ6DnkZx69a8rg1lXgaZ2+bbvZVHyhfoTwOfU&#10;c/TNb2j+I4xH5UzL8qgvlu3TPPTHTJqZU7bBc9Kh1Z2UGF/mXhCpPIweOMfz+napoLye6OI5FZS2&#10;wbc898//AFuBXEaXrELbQjq38LfLwfRcZOc57n8q0bHV4nU7bzbggbj0zj+HPXv759Kz5C1I7K2v&#10;XSRVab51PzfMenHH0HP+Na2nXUUUZVPm8xcSYOQvtjHrn35/PizqS3UOSu1sZVVXv7ZHHX/PWrFn&#10;NfThlt4XZlHyxpGeWz1Ptx+vesZRL5VJaHcpf2/3JA20H5WyOMdAM9f69agvNQEwkVY+SPlVsYPG&#10;O+fxx2+lVvDXgTxpr20RW0g3LjLHOevt/kfSvRvCX7LXi3UyjXZeNTkFefTPTHr+Rz+OkMLXqfDF&#10;s5K2Iw9D45o8tu9SeeQCJvlO7aMepB6epAP+cil07w3rms7XtdOk2yLsQkEfoP8AIzX1F4R/YthM&#10;iz3luct13KP8/wCfpXrfgv8AZa0HSY1I0yMcD+HrXpUcjxNT4tDyMRxBg6Pwu7PjDQ/2ePGGvzhv&#10;s7DdJu+aMcZGcDP1/p9fRvCn7GF1d+XLqcW4q2fljIz6/wCeK+ztE+DWkWCqRZL93njrXTaf4HsL&#10;QACFf++a9nD5DRhrLU8HEcUVp6U1Y+X/AAd+xzoViql9LVmI+8yjPQDH0wO/tmvUvC/7Pei6WgC2&#10;KYyONvTHP+f/ANVewW+gwR/8sgMe1WobJAPlUV69HAUaeyPBxGaYqvvJnE6Z8NNMsgu21UFf4ttb&#10;Vn4Ys7cBRCvHH3a3vsq44FBjRTyK7I0Yx2RwSrTluzMj0yNOi/lVe+twsTDZxiteV0XIzWbfTK4O&#10;GrTlRF2eEftB6R52kXCjd9w5Knn6fSvzu+N2hG3urhWXozf8s8e3GPX9Olfpr8YdMW/sJht42mvg&#10;b9orwvNa390ygr82f17/AP1+9fC8RUZcymj+j/B7MFGo6MmfHfj3wdLeLJGLYZbH3Rg5OOmPpjFe&#10;LeNPhwXvPtTxA7jn5sMCPrk8g4565P5/Veq6fE7skifNuyvqP88c1wPjDwtEZmxD7Ae3v6ev4e/P&#10;j5bmVSjUSufsnFnCOFzfByny3kfMOp6E2j5fy1X+FQeM49f89evU4w9XuTBE0Zfgt93bzj/64/z2&#10;Hsnj/wACy6k22FWG1soy/KCMYx7f59a838QfDbU5HZUWUAt/dx2ycH6c47Dt1x+gUMyoSopuWp/J&#10;eY8F5pRzSUYUm43OAn1IB/lX2yrdf8fzrqfAzTmVVwG3MP8Avnj6HGOfwPrkVx8J9TaVXk+6TjH/&#10;ANf0rvPh98NruJ42kgZmaT5iMhVAOOP88e1efmGYUvYtRe59nwdwjjlmcataDSR6n8JtNeGFfMHQ&#10;8N7Y/H6fX8q9r8KwvlRvPzEEnrXn/wAPvDotLaNCm7dgqu0Hr/PrXqfhew2NG7DPPRq/PcZV5qjP&#10;7FyHD+woRj6Hc+FlCrGpXHcD8K6Jr7KDA3Yrn9GURgJ0747VoPcNt2ZHpXjS1kfWyp81hs0zGVj+&#10;a+tRhsMCPrnt0qKR2bh/xwKQTMBuLds5pHRy6FhXCgZHy8fgKjuHWJN+323c596aJcHkY4+9VfUr&#10;iTyc7v4fWmiZLQ5zxVeYQop9/l7/AORmuQklYzYAJHvxt9RnP1/GtjxPqBMjb2+6vRuoGf5/54rA&#10;hc+dnc3LZzkdMe+fb+f176a/dnBUleRs2r7grDrjIbdx/n/I9K1LFtr70UfdycKeMfj+vr71j2Cs&#10;3yOmSOOe/wDn6fyrWtCv+rYcdOn+f8KmRrTOw8KTMwUr69z+OK7S1fdGGPP/AOquE8Mtsdctn3zX&#10;b2LFoVYHOV9awM8WvdTI7jKyZ5+7SArzlsEenXFSXoYHIH41XABPzf8AoPvWD3MY6xHsfm2kY+nb&#10;/Gm7jnP3fSj5iMkAn60gIB4IFQy7HovwkUtPGGP419LfD5W+zR4HYfhXzH8JZv8ASo8DaOMelfT3&#10;w8KfY4x/sivzLiqPLiGz8Z4+VqjO/wBMjf5VA+la9opXktWXp0gYYNbFqVYda+Tp8vQ/EsU5cxYQ&#10;MBnNSRQvdHyhUY6YB61Y01R9qUE12YSnGtioU5bNpHmVJcsXI5fxz8Modfs3ikBOQa+Zfit+ybr9&#10;/wCIVuNLfCbvmzHnH+f8+33JHpa3MW7Pb8qo33hOxlm3yIpNf0jkfBOXQwsZxjZ2OTK/EvN+Hq7V&#10;GV12Z84/s/8A7Nw8JMl1dQDzuO3619NeFNFWxtVUJ09qNI8PW1t80aCtiCIRLtFff5fltLA0+WCP&#10;heJ+KcfxHi3WxErtllcAACjGOKYrHNG4jtXranyY7Pamy/6s0u7jFNmb92f50XA8W/aZm2eFb5gc&#10;fumP6V/Nr/wUrd5f2jtQIVsKPpnr054PTn/J/pG/aZbd4TvU/vRMOntX4Aftw/DK38R/HrVL9o87&#10;pPlZv8/hXsZJk+MzTEuNFdDjxuPw2Bw7nVdkfFk08pkwyFuzEfqPf/61RPPOv3R2/u+3OPavbpvg&#10;9ZQq22zZsY/h49ePb/PFVpfg3auu5LYjv9zGPpX2j4DzqMFLlPnY8WZRUnyqaPHbW3v9QmWCOFju&#10;ONozyce/4/j7V6N4S+GctxZqXhLMyg/dHU/5P/1q6rQ/hVaWdwuLXk/9MzwP8/jn8h6FoXh6KzjV&#10;PK69Pl4P5V7mR8E4mNbnro8nOOK8LRpWpyPJx8IeN+dvy/MRH6f1x+NV7jwOLaM/6OrbjjPl4JP+&#10;f517TPpkEkYHlj7w+Yd6ytT8OxSt8q7e/wAv0xX6RTyLAYej8J8BLOsTjK2jPJbDweLi43mIMv8A&#10;EAvbp/Tp14x61tDwgLSTcItwfOwY4AGPx49Qfau1s/C0VtL52eh/hXGfT/PXrU19YR43lVHGfm7A&#10;fT/GvOrUKdGLcEenRlKo7Sdzzd/Dz/ai8sLKhYnavPfPX6c/UV3Pw60ySAjAO0tk4zzz/n/9dQjS&#10;/OfK/dDZ6dDXTeDdPWI9F+XA+UAZPcV7fCdGVTFOTPH4qqRpYRJHcaDI0cSnPb+H+dbttduwwMdP&#10;yrI0tUSJQx7VqQRc7lGeMD5q/ZqMbRR+JYrllJsurcIVy6D3pCYWXcB9MdqjDuq5K/8A16bbTLPc&#10;xWzr8ryKp9etdEpcsbnFCk5ytE9L+Bvw2s/FC/bViUtJJgnHPH+c816y37MOk3C4ltFLHuFB4/T/&#10;ACe1Sfs7aRZPYwy2UKqzkF9pOC2fmP4/qfWvoLQ/CpnVfPjLLuy25fb9a/zj+lPxrSjOWHcrN7Lr&#10;f/gH+ingXwvHK8hpzmk3bVrrc+fV/ZF0DblrNWY8szfeY5/+sMdOntUWo/smeHmh2LpkIOONtuM9&#10;OO/fkV9O6joy2cPzbRgexJ/Lpz/nrXF6ldIt2QXXhiemP0+hxX8JU8+zGtLSoz9+eBo1Psnj/hH9&#10;ljRNOkEslqpww+XbtA6nGPTk/wCc1183wc0HS41iSyH3Soyo4/Tr059q9M8NiC6h+SMZ/wBnPHHb&#10;/P4VLrejtMRuhIxzuzXJWzXGVa3vzZjHC0YStYyfg/8ADfS4LpbiG3ULn5cAcY/D6/p05FfRXhPR&#10;orCyVFi28dh+n5V5h8MreC1lVGbncM5/pXsmmrG9ipTFfOY+rKtiNXcuouT3Uc/4mVGTZhc/3cV5&#10;9rls7Mz9j616H4kgdhjLen1rkNbt94yT9fl61hhzsoS5aZwmqTXtvIGDE46/X6fn/kVnx6/dxSEO&#10;xztzzW9rMBUklG+9/D3rDu7MAbTH/vcdf8cGvap8so7G3NHqWoPE+DtkTAY/e3flVtfEtvIuBJyO&#10;Tk9P88djXPGzIX5V/nVK4jli4hP3e3PStPY05FxjF7HXRXtrcYBLN8/8OP8AP+T9a7jwKFRlKr0x&#10;36V43pd/dRXYG453Y788/wCfyr2f4ZKbiBS/Pyj+Hjj/ACfyrlxkfZ0yqkeSnc9X8Mz7YlBH0zWv&#10;fQpcW5UjqOtZ2gwFIVCD+VWtRlmjTAXtXLSvy2PAqK9TQ5LxD4YsZZTK8Ib5sLuAr0H4VWkFlaxr&#10;CgUcYxiuL1iW7faEiLdvrXafDcTGONmXbn2/z/kV/RnhbhalGKbd7o+I4om5Ude56TEMRqu2ndBS&#10;RgiJQfSjrX77H4T8xe4p44rnvHLf6C5J/hNdB261znjv/jxk4/gI+vFO/LqHLzaI+Hv2lnd/GgWP&#10;ltvT1/8Ar15db200DK0jbkVshVHHB69+v19q9j+P1vZz+LpZJdvCnrjnk/5+v6+cXcdikeUA3dQq&#10;r0ro/wBaMHhaag90etR4TxmKtUWzMQSuszbZNue232/X/PSpEnjT/R3+ZV5XC42+/wDSpJb+2eQL&#10;8rbfu+lMkeKY74xyxzjB9P1/yK548bYRvWJ2PgfF9JFLV4Y7iyMZj3YyPm9Md8frXn97rOpeGtSW&#10;78zMatj0wPzPPf8AnXqLWccqEY3D/aUHP+P/ANauU8deCiw3wxcH7vr1PH+e5rnzfMMvzjC+5K0j&#10;0Mly/HZLiuWpG8WbnhH4kW2qWscYk2ttxhvTP+fyraXUUkmVs+W/QsoI7dD/AJ9u1eIWdrdeH75t&#10;5aMBs5PABH48Y/Piu78NeIVvEWGVw2Apb5h0/Xuen4Yr4KOKnRlyyPt6mAhL36TPXPDXjuSyKxXt&#10;wCx/i7/Xvnrn8a7XTvEy3qBo5Mqchh+n+HrXiVpdfKBL0K9v4eP8/wCFdP4Z12506SPbNuXb8w9P&#10;w9K9KEoV1dGcMRGnLkrr5nps1w7u09vJtYfw479OO35/pXN+INUu2fbIWXa2Bu5/Hn+X+AFbeiXd&#10;lrUQlSUeZuG7jv7/AOetP1bw7I8O24tlZc5yyjg8cf5+tZVKdQ9CjKjzaNHD2tqJSsk0e493b6fp&#10;14/P6XljggBK47cdf/r4NO1TQ7ixG+x3MOu0f/Wrlda8WNpx8uf5ZGbOM/49q5OV3sdNTY7BtWt7&#10;eLb046DHGM4/n+nasXWfFViqbWlXnjbnGBzxx0/D+dec+I/ijbW0W03H8QULuHzds9eef/relcjr&#10;/inxBfAS2sMwVl+WRV+9+IH+etX7OpLZHHH2ctpJM9WjksNZu1kluA+0j5i2cfz/AE9ffjufCPw/&#10;8OiRbq4VsbMc45PqOPT9P1+bvDmu+KNPmW48pmBxnKnjr2HT+uTivQPD/wAZdW01dl6jHnlmY5zn&#10;jk9/5n6V9dkOZYHL42qx172PkeIuG82zPXDVFbtc+jtJ8O6PZbXs7RV3csuP1/z+tbthbNEu2JBg&#10;nP3R/n/PryfG/CXxus7gR+cVT5R789cfl716T4d8dafqQUrc5DcnaR7+/wDn+X3GHzrL8R8E0flu&#10;YcL5zgpP2tN27nUQ2ccEg3Ft2c4XoP8AP+cHratnaw8Q2ojA2tGytvGR/n9P1qrZ6hpTyKzzZG4Y&#10;+br3/wA/4Yra0jTJ9b1Bbm3s5JItpCsw68dh/nrXdLE0uW7kvvPFhh6kZW5XuR6yJNX8I6gtlIvy&#10;g58n2/GsW4BWzjb5m+RT93rW98Nfht8QdEudcTxXArWN5Mz2KQnJVSOh/HmkPhe5TSY0mgZZIVAM&#10;ZHTH4fpRTxFGV1GSav0KlGppKUWtDidTVuk6t97I4/z35z/Oq6MiOHVfmZty9Bn/AD0Pt+m7q8Dw&#10;QM23/gXtWS1vKX85kCjja2Ont/KuiL7mHUqSRp9m8/YeGxjZ37+3+fevFv2r/E+mad4RvUlQK32c&#10;iSRjw/B4/X8Tj1yPaNYuXsNLkuZnVVVvm3KOPp/n9OvwX/wUG+K86xf2FZagcSMy7Vcgjnr17965&#10;cfiI4fCym+iPVybByxWPjGJ8o69qP9q+J7ue1+WN5G2qerdeOMd89BgYwOK6zwpOY2UudiqMs0eF&#10;x78H+vvXDaCUSXDxg7jlht65/wA9857eg7vQvKELZUqVUkDpnHYjsM/19a/E8U3UqN9z9xw/uxR2&#10;Gm6zgqixbWUcnGGI4x9Mc9upxnpXRaJrElwV3NwOpYdT/n1xjPXvXn7XMjTKquW+rHvnk84x1+ue&#10;3fpPC+oxb4xdOqnPZhxxz7VxyjyxuejSkm7M9GsLOC4iUPHwRn9Tn8vw5PtXSaLYtaXClt6/MPmO&#10;c/8A1+n6+9c/4WlW4VQdrMvIY9e/bP4fl07dxpVpHM2ZYuGxgLjueM+351wyqS2OlLlOh0G3SVFR&#10;tuG7kHgf/rx6D866XTLRYzsJ/HPv65+v4isPQrdVG3Kr05UcjgDiuosIR5W4FR1Oe3p369P0qLm0&#10;djUsLcSBUxuxyMNyeP8APXr9K2rKNht4V8Ln5mz29+/+T3rI0tQX27vvN83oD6V0+kxAhXUHvzu9&#10;vr7n8vrWsCKr5TQs7FX+cQDLY4PH41eWyJVTs3Lnll49un5fiKksYPJTLf3v4qkmmSGJmJVdwxyO&#10;K2sedKcpSGKCjgtEv+Pf/JqRpEQfK2O+No/p/n86zbrWoo2+Y4Ofut3/AM/jWHqvjKCJTsm+UH/P&#10;+f8A9dCdhWkbt5qkVvk7fYe1YereIoUOxTzt6k8/y6f/AF64/W/iJDEC7zFV45zgCuA8W/F6yhjb&#10;/TVHy8c9uf16UcxSj3PQPEXjYIjbpfmGR168dMfj17VxOsfEe2RvnugSp/hJ5znP+e9eReM/jvBb&#10;pJGbsdDllb/Pqe9eYa18YL/WpCmnMWy/XaeM85+nB/zzWkISkDkonvXiP4vabZhj9o+btnnHHbuc&#10;E9f/ANVcbqHxYvb1THa7mO75W7jkEe3Y/wCTzwWi6Hr3iGRbmcSNhsn5jzg+mO3T/JrvvCvwytYl&#10;8y6XLbcldvf8v5+vetuWMdCObQoyazr+oF98xZOTtVtxHJOQe55//WeKjn03UrlTLI8nDEH+8eT2&#10;J/SvQIPCMK222NMsApWTHH698nHfHT1preGGUfIPlGfr79/5U4pRMpSkzi7DwtuAkCnPVWU8ZPoc&#10;8Z/z0rYttEjRf3qSL8w3buOQD1H59/y61uw6K8IwsDc8r+fJ/Lj0Bq+3hpbhdw+71wv3e+f6cc49&#10;uKvmMneRl6fDAmECbVP/ACz6Y6e//wBbn8ugsGhQKI04C4+7wPbtj6D6dcYqReG5I3JC/MT90HGP&#10;r2961LLTZWG52+8284+nX9B19KmRpC9yypEmCny+u5ugH0q5bWjYxIuF67SMjrz/AFFOtooo12Om&#10;3pt+bpwef8+tXIVjXOGyMYHI9P8APPT6YrBnbF+6A04+XvYEtnIVvXj0qW106Qnaqf8AAh39uP6Y&#10;qeMs4ysfA5+4fp0/z0+tWrV4HYqfmA789c9KQXM8WwQsrorfVh0x1Hsf0oeFQuDtHBKlxkA+pH69&#10;vwrSubfC5CN0+b+uO9Zs8kin96xUM3fHP+efw9MUIUtiKU7CVjkb+6fUcf5+lRW8rWk6yoNzKVK+&#10;p75z+H9O+RLuZuG6c556c9sf59qpXMwQYY/d/iXHP4/5xitoylCSaMJRjONmemeDfEkc8Qhkl3D5&#10;VbLZ2ge//wCv/HoImWTerP8AJjIbOc8npngGvGtK15tNlWTzDt3EdO/rXo3gzxVYXSxxzzD5vlOT&#10;7j/PftX6jw/ndPF0VSqO0kflfEeQ1MLWdakrxZ2WmWqyQxhzv3TE/d6jI5+gPGR26VtadH9miSKe&#10;RflfLZ7jOck9uo6dPvDjiqmkC1ntVaNG+XO1emAAPm9s/wB7tjnitay0+IFo5V7gKAuGPOMY9Rnp&#10;zg8dG4+p5j42xqaX5Plr8u3bGVw6gAbecn/vhsj2kHdSNN8F23k52kgNzx8w59e4PTnzOmRmnYwy&#10;RqskYVdrKz7T/D8ucfnxn1jzznOiEIjUCQ5UAeYo69uP/Hceg2e4pEuxIgRlU/NuPO5u3OefXnOT&#10;05kPHFLPFNJvZvmV1P3l6HknIHfk+33vY0lpOxQ4UBI8FVXuRgj64+X/AMdHGTRveKXylK7cbfvZ&#10;JwcZ/HjH/ASR1NNXM5WG3e+Rt+5UZlO5uuDgjn1JP5ncOciqt0FfdIiZ+6zSFuDyMc4/2s/iDxyK&#10;mmMKje/U/KFHfjI/p+GOu01VunUwqsZbazcPt9cj/P4jPQVpEyZWa6mEqmCFfljBG1fvcHt+HT6j&#10;g4JoXeUdWeT5fuLluADnHI/4Ce/QHnBqZzcRopA+UcBs5GBjj/OO3Tmqd5I6qdxDOrbuV3fMTz+o&#10;9O+Ocg1qomHMRTyRs7zRvtVfu/Lndn+g546dR6VUu3nkDXL5C7dqhVBJI4Jx3yfzI7bubUhBkyQu&#10;duFbPucY/D/PGKoXN9KYWlzHgZG3HGNuCT6e/wCOOgpgUQ8j2hiigw24FUbGc9f8+uB0LGsrUnZY&#10;42jRWb+DGcdxjqD0Kn1K7jkFxWk04hmdmIY5yXbjvn8OM/Tk9gay9QSUswhG11chmbClSDxz25X6&#10;AjPRDk+0aR2Of1iaVSwldY9u4P5kg567gT9d+cY5MmMAIBk6rbzYdijNtb95ux1weMf995H+/wD7&#10;NXtThVrlmiAVeCFCkYPGRjovVcDthQfutjHv9u3KS4zHt9OcDp6dvoAM/dakzoprm0M52YTfvEbD&#10;cncMgHB5z64HUfeG0eubdsUYqyqVO0fN26dc/wAqovcc+V5TLuZlVfQg5wBjg88r69OCa0LNTIPL&#10;kPHA3+w7/T6UkbT0ibullkgV3VTmP2/Dv9P09q0VMssip5KncSQvJznnt7Ed+fyrNsRIluAi/df5&#10;l/8Ar9u454HrmtKzKPPG74X5iACeuPb+71/zmqMIysd14NSG3hW4mZ5lIG7duHXuecjIDdMYwT1Q&#10;FL3jvVja2H7qJX3Z+9nkE5IbrxlckKcZ4LMRTfCMZjs12/xBg0axhiemeOM9ORnBwucbsHmvG2re&#10;e7WkIjaRcI2ZNx6evTt1HX3zVYWlzVL9jmxVW0Wu5zGqX7Xl1+9b5Rny44+R+Pb0rFvLl2VQ3ysr&#10;fvML+A6dfyzWpNb7EIVm+UHLL1AAPJ4461h6nPFDH5c5G7IK7cDivWt2PJv3JItSa3URrJJtViFU&#10;tnHXB47f1PPWo/EmqGz0fddNh5F8xN4yi4I67RlcFfoSfrWRcXtnIsMssEnmDlXjyVU7vY8//XrK&#10;8S6xGlpLD57eYtvtVG/4G3B9eg/D6UcvLJGsfejYb4r8bQK7TxyMsmGJ+6M8Z9h3B6/nXi/xM+I1&#10;/O3kpPuVc7Qr4C7T3+vQehPvxZ8eeMXgts/bW3SRbm3TZbd6fXI/z1ryewtdZ+IHi+z8J6WFkutR&#10;uRHbh2wA3cc8dF+np2onUik0a06T5tT1T9k/4M6p8cPiOdV1tmbQ9FmBmLvnz5cgiPpz6noOa/QH&#10;StDhsLRY7ZFVEVWUr0VQM45xgDrnjscrwycL+zl8FdM+EPga08NaVaoskQ33sgU/vZWGWJJzkHkA&#10;YPA44BFeqRRCOPdMzZzgBcMR6devPvnnIP8Ay1PiVqjqSPWpxUY7EPlTrGqgt+7bDbeq8e2MY/uj&#10;B2k58tSQwnnbVIi27csyq2Ni84I44yCRuA6YCLjmpPtEcyKsR3I33maReI8ZB9AMNnJ+XPIDH5qb&#10;P5trcFZJ/nU7wv3fmJ755GSODyzZGKUYmVSRMiMUxFLFuWMbsfKvX3yUHA4HzN37ipItNae2CAD9&#10;2u6PvtGMZVScLx/E2Txzmo7S3aWYYTCrkD5h8nTnqdnGOTliRjAxWha2YQtEY2Xb87cgKo9wenfB&#10;bn2qr8sTL4tyiunwghntFb5iFRYyQTzzz9454LN8o469KkFjGYy8A3s3zDf8wPIyecbyD3I2gHpW&#10;l9nbycs+7bt78beOTk89iC+B6A1IlvboGVY+MAOMg4b3yPr97JPGENTzmiplSCzgdFMkO5eGbawY&#10;9PvZONxA/iI2jAxninjTzCx8tYz3ZwRz6M24jPP8TDbyMKeK0oIiWyiNtaQBdxJbcO3IJ3deMM+O&#10;irQY1aPdbudvzFnCn8W4J/FgTjHLrWbkachTNtGYHF3Jjau5w3y9up3/AMXQ5brjhKWO1EUm14GG&#10;9v3nXdvx7jJPXlgW/uoBzV02iiRZA37yI7mYYHyt35xgHnnI3ZxvfpTfJmjPkBOjeX/q+cf3enpz&#10;tA5/55HrU8xXKQw2sm/bEvytJz13Fvwzlh6new9I+tOiWOD92k0hEi71k5XHH3s5PYkbgxPYyrwK&#10;uJEHJQxj5lwPQge2GDAH/eVfSPs17nCrcRIu4kMzbun91gd31wxb1xL/AA1PMOw19MhG3hV+YMNu&#10;BtJ4zwRgn1yu7+/J0qSK02RLHlm8tiu0qc/7vC/jt2+5jP3qq3d+FjWQSNH5cuMKcEMRyo4B3HPK&#10;gBj3VxzSW+pKzSLGq7cY56HByRj29ACAc8R9aPeYvdLl4PO+cXHGRJuPr0DHJ/ANn2WRPu0xpzEr&#10;LJ823IVfmyO5Xp364C5P8Ubj5qrXF6zwrKWkYN91hnqeM5yOSe+QT2Z+lVVupFC/Lzny9uB26jof&#10;y24HdF+9VRiJz1NV5YJE3KV5UMcNjKjoTglcDtnIB4DRnikS8EMmza37xjsbBYqT1APv3GMnOSsg&#10;5qiL5oo1uN27OG3Bjn0DZ3fru9g56VFdyvHKqgKpZSGGwd+duCv/AI7j/gP8VCj0FzWNL7UmVki+&#10;Vdv3lwuFB4xyVwCf90Z48o8Uj3rGURsQZDnPynLHv6sCe+MkjqJBzWZJqUG7y2utzBhIGUgHjvnP&#10;bpnPHTePu04XzSS7CvB4Zdv44Iwfrgr77R96q9mLnLUd1HxIJVxx3HIB4PJxgHpg4BHymM/LUkrQ&#10;zf6xVk2uw2sok2nqRgxsFPrwpPcHqc03iM8k3mbsYb5TnqcA5z+Gcn0DN92jzscuwI6Lulxj252/&#10;kMYz91c81yk87Pwx0WyeTEkhH3dvqSSMn25we3IA9DS+ILVIYxMgZflG5doPIHXnOen9abpN0qR+&#10;UfQnAXryT/L/ADmnarcNcw+QvRVO4tj5iQM+mB0/z1+APtTBl1S5SfzFZtoPzLwc/h/nmtPTi9+Y&#10;40jDMBl9sajnPb8cnkc85weDj3ljKJvkhz9eg6/57VqeG3WynIKk713buPqPr1/Tt0pg9zWudOCR&#10;NKsa5XhgM88fQZ7dR6HHasXUNVuLE+Qpbbz8yHkD/wDV14/LNdDd6gUgK+WS3Ibp0/ya5jXIpmYu&#10;r7lHDd8f4/h+vFHoO3ulq21KS5VtrDc7fNgYwR3Ofcnp+vWtCxsLW/PnNu3dco3+c88469eTWBpE&#10;TPc+Y6Hap6dj3x/n/wCtXX2t/Alou2Nm/u+/Hfnj/PtQBjXrfZGPnK25c/e+UnkHGD7/AP188Yqp&#10;r0N3KFmDcsdp2cc9T7Dr+NT6/suTmMbcYVdq4Ddugrn1JEw2ht2flXPX/E/59aAOliWK/jUYX5nz&#10;uHTA9s8E/wAxjpTriwe1Ejr8meGYcdc9cA9ePX27Yl8KyRSRhptu7oGXqefb/P44xd1ZLYW+YlXO&#10;7Efy/j29Dj60AZD67Da7od27vGpHTjp79MZ6/ly5LgyjfJJiPrlcZGBgkDkf5zisHU1/0vLk/d67&#10;evTGT/n9M1c8OsLh1h3blYgNt7/4d6LCNEaZvj8/OdrZV+hbBzwccfkff2mjvbiyV/3v3sjO8jt7&#10;+x/z22Y7G2S32OFK7e3T6cew69881y3iRPJlaOMFdv8AEMfmcf8A6uOMHIoA0v7YNwfMSdSuflQr&#10;2z0469PyPWoprV5vLWB2b5QWbdnJ7n8f5+pOKxdLuntpCmT937uOufrwfT3/AArqdCsopYftSy7j&#10;tH8QXnH+fz59gClYtc2TLKAN3TjIzg9+Mj8egHqAavDWnCKoHzNuG1V3YxgcdODj8DnGQQab4gg+&#10;yxNOoOWxu98f56fXHSuQub27kuWfzG4fjnd9Bz+HtjFC1A6ee+a5UysNvynA5+b/AIEc57/j61Rg&#10;idZDKu5W5+7zjtn17Y79T64LdOuJr9vKiO35gqjn/wCvW82ls9uuFDFF+RsHk46+5+nrx2oGMs9W&#10;8uJVz83b1Hv6jp9c0+bWS8IQD5SuNqrwcnpnpzj+QHWud1e7kh3Rpuy3H3uQP8P8+4i0/VtyMLkE&#10;BlJ92z/n1/rRYC3qYFzcYcZXtuPXr07jj3/ri9ouovZjy2AVicL8p555Oex9u/4VJY6cL5mkeEKj&#10;Z/eL/F2yCR7Hn9eKh1m3j03kRgL8x6cH8Oc/57cUxNmwurWm0NET/wBdOeR1zxwP1/lmjq96t9Gy&#10;sqtycKV3LjpyOcjnt71z7a3IbjBbCt95WJ64APU8j/61aVrcRyrGv3g2BtLc+v49/pSAqWA8q7yJ&#10;FLbR+72k7scnPP06+3Wurhv4Z4t55bgbQeT+X+e/OKypdKRYPtYRcA7h6c+nPQ/55qld6pDaJjDN&#10;zzuQcZ7dOP1+poHc6R9QWNBskCtyY9uRhuuf898+lczq8bXFwLhH2+ZzgtjPXJOfXgdP0HLrHUY7&#10;4Mhk2huclsduv19u3vViOwh1D5oyTkZ59/z9QPrzTHcm8N3FvHHmXcr7RwwIx15PUAk8/l6Gt6S4&#10;gUsCqkZbHygfUjBPr+HHuTzpgOn/ALxn2tGN3Q7T/n8MjNQnWoYmNuW9trccY9fxH5d6Vw5ma2vX&#10;cE9rsWR927GTn8vpj+X4Vz+nmUXe1W2KHDK23r25OemCTz2xkmrj3JaLaj7WK+vr1Htn/CoYLKZG&#10;WaMsONqtt6cZ/l/PvimFzptP+zi1yy5+Xbt4xjJGO+O3tzxVgyW+9vl3Kc7XYjgdOgGPX6fia5ka&#10;m9ofnwqAZYN2H+GAOaU6xLM/mNLkHg/Lxu47fXH9OgplJkPiByLjMO4Iv91QPrwP8cfzqz4YMd2F&#10;L/dRsY2nHGDyQM5/L+oq30csozwykcbcA5/z9RzxT7Dz7P55CRucs27sccHH1/lSJ5nY6U20EIKR&#10;x7lx9Mn346jjofx7VX1mG2EG932tyBhjwT246dfTOCe1UTrb7NpX51wMbsn/AOv/AImoJbye8j+X&#10;cuOeD9P8/wD1qY1Kxlx3LtdbGAwd23a2dwyccfr07/l0em6fC8XnStt+Uchc/wCeOuB+HpzUiSNc&#10;Fkh6FjjB459MYx17d8fXfsdWa1QR7v4OWPZcdfyzSHzSNCXTLIyhJMcq20MD659/85z05xNdiSzl&#10;UjHPONoOMfUf1/WtG51wDbGoCgLhX3cL/n9e9Yupzm4G+Uszbvve4OOfT/PHqx83YNPU3mYQqtkL&#10;1cYPyn68cdT05PPStyHQrdUSWZNvOWXAGOvQ/wAvTOK5/RvLtpvPcruBB3D1PGfy/Trgdeih1hJQ&#10;rRjLBf4f6j/P40WFzy7jbrQ4mtfPjj8zBA6dfr6f05/HnZpI438pRjPDHaB+f6/yHat+71iR4vIi&#10;G4ZxjuOvA656fl61z2oqpKsm3O794Ow6DBJPX/HrQPnkXbXR3vwpiRWA5y3G4FunX/Oe9XYvDaDb&#10;5sa9fvMep5P5e3Pb15PD1zDaQCIlfXKrjHqOn+H6VpNe2zESRuAC4I5xntjpwOg6flQHtJ9zFvtM&#10;/s+IyvtxtHO4DP4gZ6/l6+tGIJcOwaNfmbBfyeQBnOOoz3x6k981ra1dxXgkR0+8x+98vH6Y/wDr&#10;msaIS/aWjK8bsMGXr7e5wPbGPzVh+2kXYtCN794bV3Z/HH6Y5/rUyeEzGN8ShWU/My8Ec4zz9T6f&#10;e74rY027tWgQFVHy4YtjH44/z1+tTvepGfNlI+UYXdzg/j/nFHKivbVDmLq2WzHyuQxA5VRz7+vT&#10;Lfl0qFbU3O2S0DZyf4h74zx6H8jzirWvBJZmnx8v8IbOT9e3Qdf54FM0GUSy7LolVXPzepz2/wA5&#10;znFFivbTI/8AhF2upHR0XbIfu7Tz7gjt0Gc5BzTk0KS0fzNuP+ui8nvzzXVRxoFwvzAfjjt25460&#10;y7mgMDo7Dd1U8dv/AK/+eKLB9YmcvKhXbbyFd2QdwGB1OWz68+4+nIpDYvIrBYjuxyWYdfp/TPb0&#10;qK8klgvWb5lZQdqhu3pnv/8AXHpzueHoY7yH95Ht5x6enr/nn3zSsP6xJHNnwpHIftPlYO4FcNxy&#10;MHPvwOfQZ9Kvx6W0EBVk2nOF+U84/wD1fXt1rr3toYDiQYKn5ufTvzjv3OOgPtVDxJFbLCZLZf4c&#10;MgPT34/zxRyjWKl0MCWFGHyRrzhX2gEAHuT/AJ4544qvqGmRTW+z7MD03qRyD65wPr+HfrT4bpop&#10;thXq2W3A4Gf5+nfmul0zToLm3SZlDbfXsOOeR/n2quUr61KJw9r4Se1l8+SF8cfwnoRjJ/wHJ/nq&#10;x6cijZIi56bVwf8AI/P29a7FNPhcbfIUZIAbPIzzz+v5Vh+J4TYoUiRl3HOCw5xzx6/559Z5Q+uV&#10;DLkskmYKFb5jn7vXrwf89azdV8PrdH92p4Zj8uB1ORx+PrnGCc1rafP50ygFdw2qv90dv8Oc+/vX&#10;SQ+HUL+dIhB6/N39BR7O4fW5nA6T4aS2nV7qPgngbcADr39AD+Hb02o9NjRZPNt9u3qPuluef884&#10;rqj4ftBH8sa/Ku3p17f5Hauf1RzbTvGrLtB6qpIPT9cf54o9mkaRxs11KEumRzvsYmRd3cY/T/6/&#10;qawr/wAN3DTboIyw8zB/PkcHg/eP/wBbg9bpyLdjeiHhR90Z/L/PNa1n4bV4xM427jhT74x/9b8u&#10;3Q5Q+vTvucVonh0+T50yqWHLfLjPHJx068fl0rUSwZbVpGK/KMt15557e3T689a6S40WOBPPEfG3&#10;leOOMdv/AK1Ys1wgm8vftzx168duPfj6+9Hs0V9el3Mu/wBJS7RkMXLc+vfpk9Of51zMujSxz7Cp&#10;xuGNqggn1/X2Jr0OG2W6i8sR7Tt/u8fr16/5zzPD4PFwoMsW49fu9/8APP4UvZmizGXVnF6PoG2N&#10;nMakqSGYt93OP89uvetRtOymxA3HPK5GM+/X+ue1bl5oR0+NfMVjtXaq4459PToap+aZRzt5/iC5&#10;5/rx9Pyp+ziifr8jl9W0INAfJH7zoCz98ggHnnkD+fbnGXTZZZ/K8hsdF3Y59v0/zwa9Fm0g3MbL&#10;EVxxt49Dz6e/+eaD4IRHaRLZd2PfPX+XJ96n2cTWOZPqcvpGhC2j8x4MbhndH2Y/Q+vb+VXrjSwI&#10;tgiH3QcKqnqPr078evpW1cWAsh+8CjYTyVxj34/Dn1qOJorgMoj25/hB569OvTP+SaPZoP7S1ucX&#10;f6E8Mn2iBeOuF74P4nr+f6VVj0oXJCiArhcFtx/LHIzj3rvrjQ/PCwxlJF9GboM57dccevryesdv&#10;4KFpJvjg/i2sdvTv+IyR/PvU+xRqsyl1Zh6LoHlFZCMfLx8pwfb8Py61Y1TRLaZQVtV+6fl8vqvp&#10;6n/P1ro/sCwqHcD7oHzNzn+n1/lSm0in3FlX8uM/Uf0zgHuKPZiWYO5wF5pMlvK0RRdv8LbeD74/&#10;Ae350y20tridYnThnwy4Hy+uf09vzNdvqfh/7ZK0aRYY8+uT9P8APrTtA8EzDUIYiV3TMsasw2qM&#10;kDJPYc9+3tmp9ibxzTo2fTX/AASY/Za1zx/4l1z4iFILXTdPt0tl1SSFJZkmfDP5KEgK+wj52GAG&#10;wASSaX4g+CR4u/aE1SwiydHt7wO1lpfzXd1DtAWJppFYoG4JIX7oJBzgj68+AvhR/wBlf9m7Svhx&#10;FYxR6/NA15rtxEokCSynccno7hSqgZIGATx18l8R+ApvAU0N5bz3kn/CRW6Xcwjs8zXBRdnzSYGW&#10;+TP8IXd0HUmKoxVGMV3uz77gHHV6OOqVajtzrlgu9tW/uWh6d+yF46b4e+KV+G+uXun6da6xbqdN&#10;0y3tj51vJGvG5sdWUYw2eQoz2rvvjf8AETUdUlXw9oWrQ6LYwMTda5fkBpZMYKwo338c8gEE+o6/&#10;GfxD8fyeAdPTw9pF2un6olwGWZJv30C4yrs3O2TGCqr0znA/i9a+EvxTs/in4J/4S7UTCuqWSGHU&#10;ZtanDKjYwGji6YYYYdOeucYqcPjvd9h/XoetxBwZ/tiztxupaNf3uk35NaeuvU+f/wBrn9mrTW8e&#10;2fxm8D2FzHotxPs1aXUJFMjSKhJuo0A+VJAQDjHzFWGcgjh/DOvvDJY6jpek3UtxaSLcaT4esGS3&#10;ggKN8k9xM2TIfkztxtAwT0r9Kvhl8KtI8Y6Bf674x0lryz1qza1H25xvu7c9TsQ4jVs42jGfmO0Z&#10;Gfzx/bp+EOtfssa9q+hRSyTaXqETPo9xMxzIsjMAWweXi4XaRyQrYwRuxxOGdGPtls/6/E6Mi4jo&#10;5tinlUn+8grL+8uq9V+XofVH/DUvwH/aM+CMngzx3HbeJNci03yvGGl6PYiSGHK483MhVTGVUP8A&#10;I7Y5IyVFfCOuJffs7/EW48HQXd1ceF7q8J0m8vJF8yEdopGTK5XkBgcOo3Y3bgvmf7Onxr1b4MfE&#10;KHX7q3vm0q62weILC3kO+eAkEPnaQXVv3g4yxG0kB3r7a1j4U6L8efDsll4S0pdYtdUtw8Q01TNH&#10;8w3rgxkrgrlwynAGMbQrVwYmP16lqtUcOccK0eG8Q3Sb5JapvZPqvK3TyOP0bxJoeqWEM9pfPMso&#10;O5VdflI7A5wQB2GDg98YroNPurZnSaC6kjLdVJJU/jk8jnsMHJzkkHwXxl4L+JP7K/jOLw1420S+&#10;/si6bdps99bSRefHn5kOcbXXO33+U4HGPWPBnjbRfEVgs8To4258syAE8DJzzn17/wAiPkcThp0Z&#10;anDh8RCp1OuubgTH57k7drfPuZlIwQM8gjjIBBHf3qC5t0jiWcBo2PPmGbcGI9eB0I6j36gAGW0v&#10;bQD7ba7lLc7lw3GDweOe/fPpmrBZbSPfFdA7+vlxcM3/ANbA6Z6dulcD3O5SRj6hb3ixefeRblfh&#10;JIFKjpwevrxjt79Kgb7RGVc3nnSsvEcjFSTg7uo+bjdySPYVrG1S4k8uzgC553FR86jOepBwfy6j&#10;0xBPpUCFQ1moXcfMkjUE7dx9PfkDtnIGcCqUglbcyb2GC5bzLu3jVX5W3+Zt3sDjryRn249sWbw1&#10;KGWSxkWNQwMaHJBzt4O0Z/ADkFueOegvtPtNyxxwM8atyoz82foSc9eeOvU5rNGY5t1ssm7Bw2Q2&#10;c9Oo6Djv/VjrHYycbnH6xoUE4ZNWsVtwznbIqlvMyeh+Uj8CPXgduauPB9xPvexnVoSwJKw7W5xz&#10;t5x9OTnjBOa9SuZVyPPZZPM+8zEANz659h7euax73RbS5mWWFGjZSdy7sqnXBx+XI/8A13Gp0MpQ&#10;ueUajpQgSSa9DALwrOx27vQE9QAD39OMDFZN14U0zVZ2SO2QyYxncecfdx09Bx83bk8V61e+HhOG&#10;t57G3uMr8skYwfUkHoO3t7YFcte+ENOmxNY3rBk+Vo1x8oz6Z9x6Z+p47Kda3kYSp9zzS48L6lY4&#10;OlX8ksS5LLIyhVwecYUg/kec89KhnvNZ0o7LhZI2Vcec67l49SMgfTtnHHbvLjTdQhnSKS0Zdi/d&#10;cbiccH8T+uKzZ7G2llZJYwzBcqV4xjqfX/DNdUaz6mEqXYyLXXyIFuMnsf3jg5GD/d7DIOAenXGD&#10;i6NQMp8gJGjsqnCuVBOOvQE1Bf8AhuzuJs24aN2YYjjYqVbP3uOvfqPaqc2k31uqtBK37zjO7g/i&#10;OP0/lVKUJbB+8jubKarOsjTWjfdYKzK5LHpyRjkds8kflQLhwsYuSrMcfNgDI6g9vz/PqazdOXU7&#10;thtsnkZmyyqc7ccde5yB1/oa7Dw58G/H3itlntNCuJPPHDKCcLyBn6cY9eK1jT5tkTKtGO7MR7h5&#10;H82KLaN23yv4h6Htx34znjuAKuQXt7kRKshbHz5A6hs4OO+Oh9ga9x+G/wCwl8Q9faKbUrdl6FgE&#10;68ew9f5V798Mf+CbVhZhX1Kz8znJ8xTnpjH5f5xxXRTwVep0OOtmmBw/xT+4+M9D8O+KdUZV03SJ&#10;G3tnCbmIbHTP49c/mRz6d4K/Zt+IfiMx406ZFZQWJzyehI5PB49znuOT9/8AgT9ivwtoqx+bo8WR&#10;97cgOa9Y8NfATw/pKqsOnx/hGK7aWTTk/fZ4+I4opx0pI+GPhn+w9rN4sT6qjK27LKqjvn9M/wCS&#10;AK928BfsV6FYRJJLpyt3Hy9P/re3Tj2r6i0rwFp1hGNluq4+78vSte30O2iGFir0qOT4em72PCxP&#10;EmOraJ29DyDwn+ztoWkIoGnr+Cjmu40f4Z6XYBfKsVX0+WuyjslQ8JU0duo42/pXpRw9OGyPEqYq&#10;tU+KTZi2vhq0gUbYfrx1q9BpkUX/ACy5z1q8IwoobYvHFbRgkYOTZXW1VRgJx9akEKgZ9ac0iqOT&#10;Ub3IHSjRCJNqjsKjkljQ/M1VZbzgmqdzft0z+tHMiuUvSXUa5x+WaqT6kq87qzpr3PBNU574AZL1&#10;LmUoly81LA+9WbLqpaTAaqGo6tjOD9awJdcJvlUybhnHXp9KxlKTNIxLXi+1W/t5FbnKkba+Pf2j&#10;vBzre3TGMYZm5Zjxx1/+vx2HSvsqQx3Vt0z8teG/tCeEFureaUR7sq38PQf5/WvFzbD+2on6PwHm&#10;jy/Mo3ejPzx8X6W+m6pLFtDfMSo3c49P5/5Nczq2kRX8Cqyqcpg7j+Y7+9es/GjwudNvXkWHnzMf&#10;dHQk8Z9e/rXniQbfkMe3/Zx1/wA/rX5zKLo1Wl0P7ZynE08fgIVFrdHFX3gIyNt2MzZ4wjc5/wDr&#10;1nS/Ca2mdjHbjqMybRgeg69fz9Occ+lLbBD5m3pkjnOP8/59nLbKx2Mv8+Kr61U7lTyTA1Jczgjy&#10;lvg9bK3/AB67c43Mre5HT/P+F7S/hxDZvthhG3+8uQR6f5/wzXpBtldVLRtg84x3/wAn68U6LTUB&#10;3CI55G3NH1qo9GzSjk+FpyTjFGPofh82025ogNxwNuOc/wCfxrtNDsdnDKrA9TxzVOzsUQZYMOf4&#10;m56//W/zzW5YII0CYycY/wA/571x1qnMfS4OlGBpWzKgUdtvb/P/AOvNOnuf4R3HT1qmZ9ieYpyR&#10;zVS5vkZ9md31b+tc1j1y694B0GT2IXr7/r700zgMST2z81Zq3IYlAeDzz9f/ANdH2nEYG7G7jO6j&#10;lHzGm9wUGS33VztBGf8AOcflWdruoLFbtjJ42/55pk18I4S7dPX1/T/Pb35nxHrgIwZGXcMBT3/z&#10;+NXCDbMatTliZOtX5uZGw3yhs/e5x/jxUFhkEoR7fXn69/w6VnzXYuZckr87H+Lg1paeC0eEhZuz&#10;Asc/XHbt+X5d1uWJ50Zc0rmvZgYztB/L/PT9K1LRgUUY/wB4dvr7fpWZYuu1SuMdvQ8VrW0bKdq8&#10;89Mj0/8A1VjI6oP3joPDbyCcL5hO3Hy+ld9prZhTGcbe3avO9A4njXf1/Xmu7024CwqR37/56Vzz&#10;dpFYiN4Fu6VcZzVVgCCCw+h/z71LdXA2hSe/rVIygHG7rWPN7xhTjLlJi6k9OPQ0u0qwDEeoqITA&#10;HIPX15pVmy33qlsvlZ6B8Itpu1I/vcfpX1B8Ol22sYP90V8ufCFZWvw6ofvenHavqL4c7vsUfyfw&#10;gfjX5rxY/wB8fjfiB/EZ6Fp4JAyPSta2wowP/wBVY+nOQFHX1rYgKt16V8XTcT8PxXxFoEAA76u6&#10;RGpfzyfu1nDaeB1NTi8Fpbls+9e1kfs3mUHLZO/zPLxEZSpNI2bzxPBZxEmQgKK5q++Lmk20/ky3&#10;ibt3I3ZxXmvxq+KsfhnSZ3SfEmwhQvrivi/xP8cfHuta9JfJqcsMe47VVu2elf0fgeJqVHDxjHVr&#10;8D2OGfCXFcUU5V3JQiur6s/TXw547s9UC+RP1x3rrLK6S4Xep/8AHuntXwh+y18e9Qvb+LSNVvC0&#10;i455r7O8Da2b+1jk35DL3r7PKs0p5hT5kfmfG3BuK4VzB0KuvZ9zqx05ozjtTUfKhs0FyDz/ACr2&#10;j4MU9eBTJjiM5pwdT3ps/wDqjn0/KjQDw/8AaXlC+F7rd/zzb3zxX4k/tP2ttcfFrVpNv3ZsZ3ZA&#10;GfXnGP5mv2w/ael/4pS9GMny2r8Rf2lLxW+LerLEMn7R9T0/+t9K/WvCmpCOZSUu36nwfiBRlUyS&#10;XLvf9Dh00m3lTKw89VyvT/OD+tVrjRo4xjyv4vu/5/zxW/oqLJb7iqnHGcd6brEKKjHttJ4r+ro4&#10;ajWorRH8uRxlanX5U2cZdSW1mMzfN3Dbjz19O+cev44q1Yavb3Xpwecn/P5etYXjy4ktN00WRjnc&#10;M1l+DNYkuJtpl7j5t3H+eTXyeZKnh63Kj7nAUKmMo87ep2s4JYEIRuXqe/HH9P8A63FQvEFJA+ZR&#10;wKs5V0VgN3y/mf8AP4cfhULOuzI6A/KPSvIxErROzDUZc5XkVkGVX1Py4J/lx3/yDWfd8Hy1UjqB&#10;6DPf6/59au3EuTgFse7fyqCOAyfO0arkc89P8/hXgYj95LlR9NhV7KPMyG3sgG3rnr8v9P8AP0ro&#10;NEsm+V8f8tO+eBx/hWfbQEyYI/X8K3tHj45H/jv+f8/WvvOGcv8AYU1Jrc+D4ozD6xU5Y7I2ra3K&#10;IDjlfQ1et3wOGPH+cVVtZQoy6Z9ParqxRynKtz/P619/T2PzmtLuT+c4GGI4qbStOu9Y1W3srG3a&#10;SSSRQoXIx82OvbnH+cVTaGdeVxtFekfsvaRPqPj7a9szKrKWwuc9cZ9q5M3x/wDZuW1cTa/LFux6&#10;HDuVxzfOqGE5rc8kro+sP2Y/hveWWiQyX8JX90CymM9COn0x7nnOfb3az0uG0g5H1LAZzWX8NdIi&#10;0vQ4emNoOf0rc1KcKm1T/Ov8X/pCcYf6x8VToJaxd2+nXRH+pXAuT/2Xk1OmtrJfcc34nkBjKAN9&#10;3Ax9OnH+ea801yzm+1blH3mwwz+f6f59PSdWiaVWY59cHNcXr1qq3GCAfmwfmr8OwPun38fd0Rvf&#10;DLRmvFVnG7PT2Hr/AD9K7LXfCjR2m8p/D2HWofhBpxNumY9uVU/dxiu68TWKGywF/h7152KrS+st&#10;o4JytWseP6VqVzpOtLHJMQu/bjOM+4//AFfWvaPBGtR31osRbO5QP8+leLeMrZ7a/wDPiDZVs9Mf&#10;n+Vdd8K/FQG2Nn9Pp09+lPFU+amqiNMTT5qd0ej69Y70MoPzc/jXC6vbmKWRDH0/zmvRHaO+s94A&#10;OVzXH+KbPYWYDox3c1wxlaVznoSurHn+sqIZC+wAD/8AXXO3Uux9uDk+3f8AD/PSuk8RAAEjgHms&#10;W0sZbuYnY4+b5Rn8x/KvZw7927OoorEzrhEDD/a6cD/E/rVe8snVctDt6gf59a6qLQnijDGPaW49&#10;M0s2kq6EY/h6+v8Aj6VX1iKNacjitKsTNegqrdcYUcj/AD/SvZvhpYPFGkaDjj8K8+0/RvLv13qc&#10;Bs1694AtEjgTAIxjG3v0rnxtXmikjbFS5aR3ejM8cSgA8DPzVa1C+SOLDD2xRY248j5D/wDWqjrl&#10;lcyQsyDoD07VjTvY+efLKpqZN/4jtFl8livUDqK9C+HEkU0CGMDpn6187+OE1yzv4/LZtu4fLu75&#10;/wDr/wCele5fA2WaTTIWnfc20bmJr+lvC2jKNHWV9EfDcWKMaSa7nqi58sDtilUEjGPwpF+4KUeu&#10;K/dFsfmgg6frXM/EJiumyHP8Jrp8dytcl8THMelyN/sEVFX+GzWjrVR8O/tBah/xW9wuW4Ucepz+&#10;vr0PSvNZbyW43IX+7x97qPz/AM4rsvj9dF/Htxz0OCv5+h9cVw8Eu7cBjp95W647/wCeuK/NsZeW&#10;Il6n7fl8OXBU0uyG3Fq8h3b2X9PxH86dDbMu5MblGQo/L34/KrQMZG4g+nvU8cas+948nPHqOffr&#10;1/zmskrHdayIrdrmL5zJjknlQR9Op/zk+9W1uY50a1uNuGXlc84/z3/LrUE65OVQdOOmT/nFRqrs&#10;WHlr8vX6Zwf/ANf+TrTqSjsZyownqzI8UeCre8XzbdI8klvl4z+X4/y7ccVe2t54fCqJAPugozcn&#10;0PQY7f1zk59C1jxCNJj2xjdN/L/OK5W+MeqTeYYzLNI3yqrdD/Lp/L8a9Cngvbx5paHg4jMvYVlT&#10;hqN0TxtMgxd27hQ2fvdfp6dvzratPG0lq3mWz7l3fNEy5Vuvbvxjp2/Gs+Lwa7LmRkLtkbVXdjn8&#10;P8+3XUs/AeY1zD90/Lg4yO/T/wCt/SudU5Uanus7KlP21K846nYeBPifYzzJbz3PkSL/AA/4Z+n/&#10;ANbFez+EPFMWqxIk7+YNqj73f+R9fWvl3VPCl1aq8kUTKYs/vF7Hp/Pv6/pZ8LfGvX/A9ysN+fNt&#10;w+35uO/6H9ORnvX1ODw31qimmrnx+NxlfL61lex9Zaj4D0/WopJdOk2v7tx/nFeX/Ez4P380Ukd1&#10;YMVxjzFBP646c1e+Gn7SPhPXFjiXVljkOP3ckm09x/MYr1zR/FGk69D5VwY5d33unfvUVMByVE5I&#10;7MLxEqkeWWvr/mfBOr/s++LLzxpY2Wm3En2aS6BmVwX44z+nX6AccAfSWlfAG0sbWG3Fsu4RgN1H&#10;zeucD+XJ59z7TL8LfBuq6lFqtvDHHLHJuyq9DzWpP4LeOPbFAkqg5VgOR/n/AD6V9JlWLw9NONWK&#10;Pnc8w1TFSjPC1Gu6PDZfgdpsyNAbRRkYXK/UdAD+n+OOc1z9npLiDbDaKew8oYB9Dx/9cenpX0Q3&#10;hvDZitirck7h/n0psembIlhuLYYVjnbgj/JzXtSweVYzeKPnKeYcR5XK8Zy/M+SNS+CniXRXafT9&#10;y7TxuB2kZPH9c/05MGmax4y8LXCpeW0hjV/vBSPp0P8APpnHORn7Cm8N6PqMDLPZL93q3SvM/jd4&#10;C0zS/ClxqNoqq3Cr7EnH88f5zXkYrhnC6zoScWe7gvEDMILkxlNTX3P+vkcj4B+Li/ao5dbnkkhj&#10;+8rYwCOM8eua+hvht8XfBV4I9niHy3cfx4GB6lj2/wD110h/YO+GSfBqzil0NRew6WJZbyFysryb&#10;dxJPfnpnIr498V/Dv4mfC3UvOktbh7GYZhdUO08n5Scfz5/M18/OOOwsU37yPdVTh3Pvds6U/kl/&#10;kfo14Vt7fWdPjni1yORWUFTuBB49ag8X/D5ryzkdYk3YIWSMd6+EvCPxz1aCzj8P6jf3EEcbZELS&#10;Mo54/wD1V9W/s+fGyxvNC0/SL3xJ9rbPkzLcSZbax+UcntkY9uK78LmMJyXRngZpwziMHSc4vnj5&#10;Locd4s8O3FncPaXse1stldvQ1zTabbs5iDqw4XlQwP8An8untj1P4vzadeX4vLdV3HKsynrj1rz2&#10;WGNUkdI1Hy56Y6j/AD/nr9vhcR7eipXPz/EYeVGs1Y8z+Neq23h3w/cIZsbSfmLdT/n/AOuOor8s&#10;/wBpzxbL4z+IF0PtDNFAzBSpJUqDyOnfgeuP1/QL9s7xmukeG7qCB9n7p84Ygnnt/n09Bn80tdmn&#10;vtUn1GT5/MmJ3bR6+39a+c4qxfJSjRT33PuOD8D8Vdr0MuGPyziL+9j5iDx0wMdOfx/lWzp140Hd&#10;m2lT77s8e307dfas+RkadUJ65O3PIxxn/P4VZt4yRjywxyB36kj1z+H49OK/PpRuz9Cgbun6k7su&#10;VVldlb5mwo9h19R6nj646TQn3gATbjxjcx+b05/z7c1xdoWR1i8ltq5z17ccj+uMcV1Hh65kjlXG&#10;7G7jap/PB98fWuStojup62PSvCV/cRBY5d22NgRt+XtyMHsMDnnoeuTXpnhjWEcqEPRcfKu3P14O&#10;P/19O/mHhSU3CJvZenrnbz29BjjI749OfSPC9qEhxEoYcFVJI7dffj6/X08yUbnbf3j0HQrjM6na&#10;rBvmDKOoz1H4fTriuo07dIm0FVG7DHrj8v8AP9OK8PxyCTBRmVj8xUDjkdz6c/gPeu30fy9oO7dk&#10;gY3dDgf5zWF5XNY+6bOkW+51bHt9737eldTp+6FdwQHvt9Pp7+3bmsDTJYwyoxXr95ucf55raW5j&#10;VN7gKoXK7W6d8fyraLsZVn0NObUUtodyt0+90H4nv2z61i654qNvuIkwo6ZPJ4z+f41meIfEaWqM&#10;XcLjk7v4ff8AWvMvG3xHgtostOA3zBf3mD16DGe/b/CtoS5jn9nGO7Oo8R+PY4S3+kDHOBnGPxx0&#10;/T8sV5z4u+MNvbQSH7b/AAkbt2cY/Dn/AD17+WfEz43R2gljgvGVl5Xa3b35+vSvBvH/AMe7uYyp&#10;bXy7nz90g7u/U+mf1HUZx0UaFSctjKdSMVqz2jx7+0HGkzBr9MpuPHzKRzyOfXjv1ryTxZ8eL27d&#10;lgvSd6sOOcZ5yT27dPT6CvKpvFeu+LbryLFjtbjcOwP/AOvt/wDr9K+GHwN1PWpory/hdvMkBZ25&#10;JHBP44/H0z0rs+r0qesjl9tUqO0Sho1h4p8dagr3SSnzGxtOQPcY9eR+npmvafhv8DGiijlvol/2&#10;tpxwD9PbPI+hNdj8PfhJpnh2EPLbKzLwuO6kevQ//X445r0LTLe2hHk4K85XJz688Dp/KueVVPbY&#10;2jTl1Oe03wnaaZFHDbW+3aAEcSc9Tz/n8OldHougwBdzbl5BJOOPcc/4VppoLXIUxxAZzt4+X8s+&#10;1XrHRpbc7w2PTb/n+vaoUkiuUbB4eEvzFFOcblZjx6DnPTH6+3Mk3hpY02mD7y4G3s31x/k1pWwM&#10;RDsCMDHy+v8Akfyq5JeQypscfN937opXK5Tj7jQtj7SoI/557cn04/z29KsW1hLA4YxsvGN3fPqc&#10;8+3PUVrXKs7qWX+L72M57ce/X8fypYbaMoQV+Xp8uOe1UpdCZRM5dOW4RQOFXHy9ug/z/LpQulIC&#10;HCbRkfeP6/544q6iRRzZKjdzu/zx/X+tXbQpK+SuPl+9toJW9mZBsnZ8MF+b7vT1+nPH4/Wp7a0E&#10;WZUVePurz6d/89vxq7eQpEPlTr1+b17/AOfeoPKkZf3ZBHJ2qp6cfhWfMbRRM0cXl7tvRv73+f8A&#10;PNQpcwJOVRtuOWPP4H8OfT/CGUzIMPn0Cr29P1P8qgkimI+VfmG089D/AJI/pQBprfwujFcnd25z&#10;098/4c1k6hdgyF41yTwu3+fv2/yeY57l4YtjqNw6t7+vv/np2y7q6xubO7Hoc/X8f8/QBl2W8ZVY&#10;/KPlztDHvzn+X4exxVG/u1D/ACzKSWb5W/kPf6d/TtSuNRTcI/MVQuF47dM/n/n3zZ78ORLv3FmA&#10;JC8n09Of55962hqYylymw0/l8B+g+XHXH6jOBVrSvE82i3Xmw3GQpAPzY+ozXGy+ISkRAfaOn3ic&#10;deQetV59ejkyxbOOPmx610U51KM1KDsznqKnWpuEldM+nvhV8S7e9i8p7lWLAqqtjhvl+bBGPbt2&#10;BznI9Z02ZJ7c3UEkeCndcLnGRnvjA69cf7gNfCfhf4h3Ph6+E0dwNueeDz6ke/rzyK+jfgv8dbLU&#10;40t7i5X5lG7nnqD+PTn6/wC22f0jI88p4yKpVXaS/E/MeIOH54WTq0FePl0PcrWIyu0Fy/8ArI2U&#10;7uh4IPPbILcdv3gHQCrtvI/lNHOSTt6SYyDySDj33fTLY+6AKGh3tnfrBJZurbmwjLlsDHv15UD3&#10;wv8AeYDUt7Rfm+ReGPzbgwPO7HvkEfXj+8RX1B8ZqEARLfygoLNn73fg9cdOM9CMfN02gVCSIiY5&#10;5NzJn5sfXqMeoJPTGWGBjNT2ahZlDzFuCobr2/Xt+n97FRS7Fcxqy7WYspXPPII59OnJ9j61UdyL&#10;FZ1knupEMv3ZMFTjIJPIxj1z7fXINQMzGMwhs/NuZvQY/wDrH/Hginagp8zah2rIm3aPUDp+OOn4&#10;dgarrclPNkVfvc4DH+9nP6g5/H1FbLYxtZlWUFFLyu25ZD3xg8/19OmRjAJqjqSF4WCDavJzgDB+&#10;nqRn64I54xculZGVyM7gDt7f5znj6+xqC6CSL9nMY7rluh6g/gQPxGOuDWhk4leXEsKhdvGN2Md+&#10;M/oMZ9VJxyKzLlpY4JEU5XDMy/d7gjB7ckY9Mr02nOoqqImSRGCgHls9Q3f8j+beoFUb6GNpWEuP&#10;lVWUeq8rzj9frxjcKVx8uhjyNBbHfCQw4KjGW69cY+hGenyjjBrN1ZnYMVk27wGXZlgMbSDjjIxj&#10;3IIHWQ1evTJyku3IUiRXP+8cceu1vzb+8Kz9ZlRbUShGYrnduJGOmeccdTyOhDEfcAoZcVoc7qE0&#10;G3f5bMq/IW8wsRx+GeP++huP/LQYw72YTIUjkZF/iPBx17dCevTgncOjjGtqFwBBJGEYPFtZmYAZ&#10;PHQZ+X7oPsSoPEZxhyOGjaMlWBbYBu2gjIz9BgfXBH9ynI6aJTMjOyOyr9wALuyD1wO+QOgPUdOv&#10;AvWZhml2RrtRRgfMP5ex/r6c0U+aX9+rbfMU7v72evB+6ePoeT9dDTgGPmrFj5QAvTH5daI7mlT4&#10;bnSQnaqsX+bZnzgx4GOv88dav6O5k1JWEEp+YDeufvYyeAPTtjB96zlk/d7HCrt+7HJ7e/14rV8P&#10;vNGI2kdlZfubW+9jvjrkcH6DvRI50eg6MFax2JDtJA+Tdvzz2A6jPTJA/wBXjcQWPJeKtPlk1bzB&#10;LM6sxGHhTaPwX/Ix+Fdfo88ckHzuvzZDRxrnK8jtj/dBPZVIAFc34tgjgjkaWNW2sWj3JHn7vP8A&#10;F0zz/nnqwvus8/Fe8cvrpd0WQRYQMA3ylFHzZ5OT+XoR9DwfiieaMPH/AHY8gYHzfe/L9c5rr9Tv&#10;EUZwvHK/uxzjpnnp/jXnnjPVmVZpI22nZtChvTg/jz+HNelA893MvV9QaCLdHc7VUsB8u3HJ55+n&#10;+FcN4q8X7U2+YX3Bi0jSepHck5P6DnnkVneKPGCxTM8s8m5c7ssSx/X27fX2Hm3ibxlJFK0gU7pJ&#10;shVPqM9OvP4fqcuozoox5veZQ8Y+Ircr5cW1VOSy7s7R1wSc8YP58V9Gf8E5fgPLq1xc/GLXdP3f&#10;8u2kiZPlPPzyjr1yFyDyeBhiAflPw/pWqfEnx5Y+C9Jgkmn1LUFijWNP9WGY5PXtgnPp6V+sfwT+&#10;Gek+APA+k+FdIs1S3s7VIY0VCcjBHPBHJ7YPU8N8wXyMXWtGyPSw9L3rs6HS9MK28SyMrMu07Y1I&#10;yeMdj6dADkDgHA8rRVY2XcY228sWkbcGXjnJyMdzk7dy5JlapZLWGIvPcN/AxztBOD3JPb8SCRyX&#10;6VYS3uEjacRSMytncR1bHHXnJ6Dgtg/KuBXnrU6mVL/T5fJYKv8AEGZkznd3OSMqCQcM2T8wKgcU&#10;sGmRtAJjujw2d6vjbnjIyfkPQ5OWPYDirsUctw6+VIy/OTHIuTz69c5IwTyW45K1Zt7QI6yEdVO3&#10;y8EdwcEcfiuTx8z4q+bl0M3BSZkwRSLOCsAYqQow2zbznADZK55HILk9FA6aMSOs+1zIrbsJ+7I2&#10;v0xgBjnoc4Z/ZBU+2O0hb98kbLz8uVAy3XsOTz/CDn7z9KkHlSKQVVVbEfyqOOOFwR3H8JUZP/LN&#10;utJybCNOxClt8oBY92xs2+uSuNxHcbgS3rInSpow1sq/MqnbuVuFxk8nIIxk99wDd3kPFR+cFm3S&#10;sx+UvuXjkEc9TnGRzkhc/ei6VLKyecEUHluzEY3DrkEEEjjOcn+/J92s7lCRxssjwbl28xmPy8gZ&#10;GdmNoGf9koOmREx+angSNEX8st8u7O7duwRyWLHgdjuO3+/F0oETSIqjGVzFt2n6lQNvTIyVAPcm&#10;Mfepi3iBg6yLtwHZlIbjoG5b8A276SD7tK5SJGjKMySM2FIOdxBUkkZHTBb1ypY8bpuhaW3lcKqh&#10;lKMi4Odv8OMc4zyu0gdTEud1Qyzu6hRxsk4UR9yM7cDBBOORgMe6SDmq6XMaQyLtwvQZwRtHP+7g&#10;enQekRp2DYsfbEKGVblX+UOzbuDjgHOWyP8Aa3EDoJI/u1S1jU4odwacBVk3cfKVz6k42k56koW6&#10;bpe9aWYHc884zu80t5nPs/XI/wB7IP8A00PSs+/lMxwjY2x54O3aD3/hwDjr8gP95z1uMVchv3Sw&#10;Ltp4/IQqNy+X7deEPHGR/CVx/wBMj1q3YtGFcldzFf8AeyRn5cYJIH47eoWPrWVp8CbQjNjYoVU3&#10;cgH+HoOD6YUH+6/fWsdsZ27x83GTz0/h98emDj+4nUW9CYktsDgSM/fcW6DB79e/ruwf7znioNRe&#10;GLaXBbbJs+7hjz05B/LaSOoROGpJ7kFmCykHLMWXqc9Wzn14Jzj/AGj92qcsWDJIQygYU9frjGOn&#10;fbj6J3ppEM0JZZHRp0dTtO/P3W56nO4f99bhnoZG5WoJvPaRZPLVeibQvJ9AAVwPXG3ntG3DU21+&#10;0zFlVjJjLjy2OcjjOQ3UdCc8d3UcB1jESzRNH0/h24IBP8j9MH0el8IAR825Wb+8xZhk46nO4nI6&#10;ZzkdCyDg2I4JI4f3qx/N74U56Db069sYPYN94IYEkKsZT8vCjqeP6j07ekdPKOVYR7vRVVueeenv&#10;+vo/WjmBRK8qLHKrE/7xDAL6Z6/hnPsXx8hRyLb5omkXdwdhY9Og+UDt2OPZVHWzPEsjJNuGcZG5&#10;ueOM5z+HX23D7tNELLxEv3flZeOMdunH04+g6k5g5T8KbxJ7MqrrnbwvzEjp9Mf57gCktFeeNlDy&#10;Lz8zZzuz6/n1z0IFO168hvkVUwPm+XeuSOfofXjP+FP0KaGw+SRV+XlW4bHXvj159/bmvgT7YvRa&#10;IjfLvLBlJ3bccj8+/bp9etVri0kgfft5Uggpkkj27DoAfUZORitVp423MjdsbuP1FQ6jqEL2zILg&#10;sWXllw3HOT1/Dpj6c0FW0MVb2ZpOZAxj6qwOB6Ec/h2PPGMc2rfTjeBWeJnYffwxJHByMEHOSD6Y&#10;P0rOsLbfe/vFbazA/T1xjn/DkV1K+QtvGiMuVHfqSOmeenAHvQSjJfTJbVDIkQ+98reXyyj29/bH&#10;61Cb5kTyo37dFbGe+Ryfx6Yz0xXQnymT976E/MAT7d/89unPLa47R6gqW0mNhyPXg/4/z+mAC0pa&#10;5bYYw3zZ+UcFjx1x6fhz2qMeHEaTzZosSN95Wxhc/hzyR9a1NCgheASj5t2SF2n37npWgscLDBiD&#10;Y9ADkgdTQBz8Fx9gO0oVZSG+b+7nkZ7f4YPqae9215/rowF67t3+fx+v5T+J4beyDTWwXcGBbavr&#10;jn+fc89c1R0EG9uRuPzbgPm4J5yD/n/CgY2fSodUmacgLnhvkzkbj379fT255wQ2DWiLvC5wPlLd&#10;fzPp3/wrpYbaOIKoRc46sOMgdf8AH/OYL/SoZYWuYIuWyT8h54x7dj9efzB6me+qWxh+yPP94bU3&#10;LnLduAeOv0OeDxVbVLU3UbKf4eW2qD7nsOf8+gFOW7K3u0j+Jty/UfXn+oz+Ozo+mrPHvnZW3fdJ&#10;Y/TnOPr/AIUE2OdsNOkju/mi+Xfg7iNoOT1IPf8AUVvaTftZRBc7UJ+bb82MfQDv36ZJ69K0pNJg&#10;lTa5beE688cc47VganCbB1SWTcWwTltpIHf6+556deaYcrRb1C7a7dnZ969d3r0OP8TxXP3+lyif&#10;y1QdQWO0Lj/I45/GtSwE1yvyquGbIUqfXjj/ADxWxbaS6x5aRs7fvE5+bAH064/xIxSGYmj29xYb&#10;WdADnLbs9h05x6/h26VvT6pO1lkAMzDa20chvT24I7Z698VS1TTXtSAB8u3jd6Y/+v8Ar9apLMUJ&#10;iVtx5BHrxn6dh9MjmmPch1y0luA08Y7klT34z26dOg5rM0+N55Pso3LtbOeue3Qn+vrj0HUWtpLL&#10;uXy+OclicEevX6e/41M2htbqRbJhRycL14H59+PbNIlk3h+7aCzWHyQrKvbuR07c/wCT2ql4knW/&#10;XymQ/dC/Ku76Y9ue/wCvQwNcXNm/7xhjb8qrjgfgffnHrx7nnvPtKgn5jukdvu57jHXn2680Ac/I&#10;ktu4E6gjI245yvtjtn04/mdnw032Zh9pdj3CqeOnTkHn/PXGbb6ALp/tBTB3Z4zxxyfrx1Pr64pv&#10;2d7JDGqbf3ZG7aBjjr9Pp/hTFzM3pbmIwHI24xjjkn/OOPb8Dxuu26+b5mF29VVV4zx7D9B2z6Vq&#10;HVD8qxbedo+deSuRkdf09hxTZYbe6gaAQqir39B/nHPH444QzBsH3XKpEjL0BHl9eo/p+OR6V22i&#10;RWjDzGZs4Jb931+pzxwf881gQ6Gtswc7ZMsCvqB6dOMf5PWrcWoJZM0u7j+9jue4/wA/X1oGWfFB&#10;iX95b8nBUKpyx7dvY9v0zxycpfzfJUruVsHLbSTyOn1z/X36Ga4jumaaVhxg7ucjnj8On5/Ws6/0&#10;E3FyXib3yqZz+n9CP6HUB+iZvpdjSdV+RpCB1/PnP4e479Y+l2q27gyrnhmdV5OefqeTwM+3tXN6&#10;fZJY+Wo5Ynjbn6df8/hznQbWGW2WGCTaTgs2eC3f8P55PfJqgMLxBG8c+3c+zb/DjJBJ9+v498/S&#10;pY3ElkfKhbau7arcj156fjkZH9dbUdLF5bk79x2/KR2wPr1+lZtno90JM443cL2P9MHP69O1Anfm&#10;0Ok0G2luNrsV27f3fygZ9B7cdenTg07XbBrKBrmJY1IUfKqjIXjHQYx+gwevOItNuX0+PEkjYXjj&#10;HHT8T6D61Je3Ul8HjVyy/TjHpweuR9fQ0gOauZ5vP8xVUjn5VTgccY9hn/Pe3p99LOPKH+sYgbuv&#10;bv6/jVbUrSa3kyhPzdueGz/Pn8vzqxosEm9Z2b+HGFYYOVzn0/z3pjOittKmmgZnhaT5cpu6Dj25&#10;6+vrj3rE1meXTHMChvM6bR/Dxxg+3X/IroV1iRIMCRcMei5OTzke39fxzXP6zHJeo08afQ7uN3B5&#10;9PxoGUbTVTv+dZGVuMc59Rx39D24461qW4e9GPKkbOGcjnH09+v584Nc75bmZnUMcNnLZJHPXp6e&#10;3fpzXUeGDHZuktyjMO3YD36/T6fzPMhvohbvSI7SPz2G0xjlT8vc5ycgDkd+Pw65N5qzRy+Ujhuo&#10;5/L1PH49M8+nU65qlrKi2yrhmOCPLzgZx06+/wCIrjdShMcjKq7gzZDbueueeOvvk0D8jT0/URLb&#10;4KqMMpJePcBk8cD6ep98datxacLgNkMMLj5eBgD8s5+lc/p4eSbJT5fMAY8kD3498fl3rttBawtr&#10;RfMiUDb8y7Rx/wDqHf8AwoH5GJNH9jKLsJaMFfm+UDjp7f8A1/biout73WGQ/Luwo24yM5x+OP58&#10;4q94n8q5LeSV24/QenGK5zKxM0RQR7R8o3fd/M+nb2oFvqdF5kUsO8MeQP4hn+fr6HqfemjSZgnm&#10;INyscK+CpAzx7jge45z7mpoDiafypGZVPC7c9+4/lXXPFZiwVTKvzHlc9Pbr/ntQUYE14bKLIn+7&#10;yFGRjjqPz6D3x7xQa2t++A+Pnyy7u2SMeuOnpnB6ZqjrqFJs+Z8u75sDr/n+VU4p2t/9XL14Py9M&#10;HP50yZcyN65tvNO2N923jlOvp0/XA+nWm2sFxbOoePHzfexxnP8Ajx1x684An8N2v205kKrxgDJ4&#10;GOB7jv8A49a0fEtkYIPMtpPnbBwv0Ppjt/XsCKQ4u5QbXWt9sL3GPL4aMqPvdSD6dfr69jQl212G&#10;uG2/dzxxz29/T9PpXP3ks8shEszZVuFXjjrwDwP8+9T6bey277S+3cx+bb15I9P8/nQLaRfvIZZ5&#10;5JF7v1bjPuePbHPXA96s6XdSWqi4jfjI2/J2/wAnPHGPyq/o2kNcmSVo9y8nC8gjj2x0x+noDWd4&#10;gifT3ZMJ83rnHQ+nb36cfSgd+hoNr2V8iV1Dsp+bn0A7Dk+/t9aryXlxcQM0qFlZckFuB/nt+XBI&#10;rm/MuvtDS7mzgFn4J6kD68+nPb2rW0vUJLyNYxnO77rNz/L/AD/N2FzEarunyY291Pfjt6cZP0ra&#10;0vVns0VZip6D7o9OeeR+Wfxpy6E01q1w8almOMOo/wAeT/XHTvjapeNbKbdVCsudqk9B29/8cd+4&#10;EZcxv3WtllUW7fKx2tyev+0ce3H49OoztTl37fn3fMM7gARkZ7Y546f0GKxNP1Sa2kV5Tu3MTjd1&#10;/wA457VsRf6Yu+KLjbhWweeeenQc/rSKKenj7PdrOD/q8FSg54I7fT/D69RZ61En7orHtZseu3H9&#10;Ofx465zWbdaMLCFLp0O3rtx908cn/Pc1k6xrTJtSEkbeT1znJzz2/wD1+1VEmUrI6i717EjWseDu&#10;/h6k+3fn9PwNYOsYMxA8vcecfxEY+hOMjntx9cV9N1VJCYJ3+62MLnrjGOnTtxxV4WkN7ujjHzdt&#10;q8knvn6gfkKGieYboLR2UnmF8beOVP5n16Z/mfXpYtUgYbnX72Nw6qDxjp9Pbr+fPpp8lhOy3MnX&#10;PPr7/Xv7VQudaNtOvlg7dxDex7d/f1746UC5rbnUXWtefD5auw3cfe47D9f/ANeea5fUItkzEKwO&#10;7Lbu3pkn68fQdetWtMv4blBmdV2jjd69sf4fpRJp320tKgU/N9PQ+nHT8sdabiCkzQ8Jy26hjMpA&#10;P3juKYOMZxn0x19ccjBPRC/t18stIOnytn7uB6f59K5SBfIhbeRHtz94cAnHp6/59qjeIgW+zD5R&#10;wPlY8fl/nNPeIc3LI6PXr0Xlo1v5fzH+LIznJwM+vf8AP1OOWWP7NLtVFX5R92Q9+465/AZP1OK0&#10;rdQ8OV3Z2HbtY4OeT0/n9PfFOSylS485k/h25xk7eeOn14/P1qWi4yudN4diimt1M5VW3BvmX9P1&#10;B9D04rVjaCMB2Rl+TLKPmKjA9fx+vuTXKQyz2EStJNhiSdr9uOlNOutKQYpR1+VlxxQEu5d8WNBL&#10;Cr2w+X0DBcADk5z+HXA7nkkYlo0sFyI4trKpA4ORjHT6d81pT+a0UbO7Mx4zuye/v1zj1HA7dM2G&#10;3mF3uVT8w+UH+HJ7fjnOP/r0BzXOy0uwhaBJiA0nG4Bfu8fkMdhnj6ZzceK32N56xrx69D1J6D+l&#10;c/banPp6bshVHDfNwOOfb159qP7ZkvPkU/eYkxr0/T8PxquXmBysQ6+HFwI4l2qfvbvXP8v1z69a&#10;h02cJIiNGDuJJXqf88/5PTuPht8D/iV8Z9Y/sbwP4buLraFM1wsJMcQboWY/4/8A1vc/A/7NFv8A&#10;BW8e8n8DS+JdTjXEzXmmrNDbAcF1iG7gEYywOPSsJ1I09We5lGRY7OJ2pWiu8mkvl1fyPJfh78AP&#10;iR8RAJvBfw71bUlk4SS1si6fexjdjHB75wO+K9c+Cn7MWo+CPi1o0/xb8J+Q1tq1usXh/UY/mv3c&#10;4AU7SrKD8zdVwpzzgHq7L9vr4gaTOdC0jxDp7QxbVt9Os9LRYwfQCJUOOnT1PHHHpXwN0vxX8f8A&#10;452njDXrySC18P2bmZlkb97MwCtGm48gb8dOFYjPNYrERrSUYbtrp959nQ4JllNOricx5XThByup&#10;Pf7KtZPVnsmvfDvVfGviCTX9XnW30+3bOnj75uG2jD7RhfLH8K9GbBOSQRw/7QGgnQv2YbbXbe/m&#10;t7nw3CGTawLTKPlYMSpIUYDkgdEbg4AHr/xb+IWhfC3wXeazqMqSTRWspsYY8Bp3VSRjd0AyMnoC&#10;e5wD4l/a6eNvht4ah1Tw6twZNAhmvILxj9nXz49zq6HlyQRnqOMY5xXo4iNOMJR6tHicO18dWxuH&#10;ry/hU5qyWl0k7r5rRvzPg+5uvtskuo7/AD5Gkdmvr1WEKnPYH5mxxk4wCcdTXoX7LHiXVPDvxVsd&#10;VgM39nzSbNUvFszNO9uW6wRHkMCQyuSMY6N0bL+Lfwe1Lwp48j0vSkOoWuoNnSbqNX8p+cmNc8lo&#10;8gEHIAwTjNd94M0CPwjpB8PRs3n3CZvpoRuuJn5O3cPuKOy8Y55znPyNOnUjXu+jP6wzTGYHGZLy&#10;U7ONWNl5J9fJrp2fofoxpUNjFpkMWlfubXyx9nkZNxZccHk5Ofc/X1r5g/4Kr/Cnwr8VP2f30iSW&#10;OLxBHdC48PtOT51xKvWFQCOHGAd3AADYyorR/ZQ/aCs9KC/C3x1qkEccEDto99NM8hjRTlonbkBc&#10;HKk4C7WXqVrE+Knj288c+OLjWraFbWOQtFa3FzGWvHtx8uIUOPJDHJJJyc4I7D6uWIp4jC2XXS3Y&#10;/lXC5FmfDvFClJv92+aMukl0+/qvVH5CSaHquna5/wAIrqiraXUF4YJ1u5hC4mZgvluxGVw2VY/e&#10;UZHJzX6mf8EufjD4d8FeGLP4AX4uptPMgTS/El0sdvby3Uh/1Ecch84q5GUL/MWO0Io5rwT9pT9l&#10;Ke78Ur8ZfCHh6S3j0m3e48RW/wBoeSdo0yBdEDO1ssoOMHaFY9Gzwmja4vhC+g16yEK3EMitDbzx&#10;Gc2pUfdT5gAxI3Bhzknk9K8Gjz4Wvd/0j9mzueD4yyRUU7d/7s+n3fimfp9+0d+zh4J+OXgW+8Le&#10;LtBjurW8RjHHuw0TDpIvBww4w3bPpkH8u/jD8Jfih+x58QY/DfiMvcaRLIyabrGAiXYAB2MCTskG&#10;eQTgkMVyOn3V8HP27b/44eBo/D3huVn8RaNbiPXJri1jAk4/dzhVO1d4b5gAAkgdRtUKW4H40eCJ&#10;/jN4Vv8Aw3reoXGobEIa5klaSQNjeASRgMrZ28ccjgEAaZlRw2MjeOrPynLOH88y2UoV2lZ2t19f&#10;JPp+R4j4B+Kmm69aC3u5VZs7l2t97Poc5HA+n4Zx2UF/YMqyQM0itzu67ZM4xlSR+BHHrlgT8z+I&#10;PCHxN+BXiSXR/F/h+6WzjuFih1CFWFvOCBt2t0VivJXPGOBgc+g+A/ilaXw+z3lxIoXIC8ZXj6du&#10;4OcflXxGIwc6b2Pcp1JfDLQ9fW+xvmUrGrf6zG1stge3/wBcYGDzwqym4XfHNBw2AV9cYHBP9eOn&#10;PWsrRfFcOoWqtaukghTbuVRux+mO3AOeK1PtMEMaT713bfmVsc/jxjPsfTjPXh5WbcxXmLR7rcQf&#10;O5ZiFkUjpnvgZ/lj2rJ1PT7ZG+1urYDbTlyrE8kjr6Aep9DzzsNbIf3htt25sKwfPtjHAHOMdenX&#10;tUN3cQhNrFo1/hVZCFx6dgcdcE54P4nU05rxOZura8ik82GEqrMB8w4bng+vc9TyQD1yaqYmJaO1&#10;4LcbeNw78qTgdRxk9hwMmul+yQi532x2qwAZcDv0ABJB9fXFUZPDmrzXrCK2aTKkfMCD1Gf4sfz9&#10;PatIk+6ZDRxmBYZreVVViG+YHPcjgDI9SB09KoTaTazssSqrZ2lYxnczenTjv/Lp17nTvhV4j1Zt&#10;sVhMzbcDzBgnHGQMeoPAIH8q7/wV+yl4s12UNe2jyRyHO2Qnoex/xHp+XVSw+IrW5Ec1fFYelrKS&#10;R876v4PW7gxaXDTSfMWE0eeeMgf3uncntnsWpw/CjXtVlZTpUxmzs3NECCOvB64+hHHYnp99eAv2&#10;GbGNo7q/tfMkPzMWXocevYD0/lmvWPCn7I/hnSysh0yPdx8xXPavaw+S4uXxaHzuK4kwNO6jqfmn&#10;4Y/Y/wDiLr4WKPTtsJ3AybtrMuTjORgHn1OBkc9/W/AH/BOvV9SdZtYhbcTu2yQ4UnjsPx9Mdq/R&#10;PQPgZ4e0z/UadH2z8o5rqtL8CaZZACO0Rcf7Ne1RyKEV77ueBiOKa0v4asfGnw9/4J3eErD57jRo&#10;yGI/5Zj/AD/LoK9t8GfsmeDtCUfZ9IjU/wB7YOf8/wCete7W2hW0ajEQ/EVcisUj/h/TpXrUsBQp&#10;LRHh4jNMZiH70jhNA+EWhaXEscWnqoA4G0Y6V0tj4TsbVNqwLn2WtxYFXtTgijqK61Tijz3KUt2U&#10;YtLhQfLGP++asLaIp+7U2cDAxTWlUd6vQkQQpnmnhVHNQtcY6nn3qN7tielTzILFneg701px0qo0&#10;5xn+dRtI/TJqecrlLUlyAM/yqGS5IOAfxqFjkbj+eKa7ADnHtU8zKsPluGHGTUEs2O//ANeori9S&#10;IY3e+DWZe6wsZwzCpem4WNC4ulC8+vNZ13eqNwVvbGaxtQ8TrCNqN0/OsHUvGJ5CN0Ofl9KzlUit&#10;jRQlI6K91dIkLM3/ANb/AD/Ssm+8RqgZd+737Vxuq+NXRf8AXdeQtcprXxNigBMlyobp6Y/z/Ss/&#10;aLqdEcPN9Du9V8TRRBlkmB/urn+lchqPjmC31GPM45+98341554l+MVukLbLnOPvc+w/MdP89PLf&#10;F/xyWCTel2u4fdXdkeuP85xWVSvGOtzvo4GpLofaHhXxHBfQKTKp/Ed6yfinosWqadIVjB45PHvx&#10;Xzh8Iv2n9OkMdtcagqf7zfMK9XvvjnpF/p+XvFYMv94H8P8AP9aiVSnWp2OvD062DxCa6Hy/+0n4&#10;ZFs05Zc8EZ5x9Py9P/1fO4kC3LRSo3H8LDoP/wBVfTX7Qvi7TdZWZIRGzN90d+ntz6/nXy/qpEeq&#10;SENw0nGOx/yK+BzbD8lbmP688Nc2qYnL1Tn2NJBvG4nt/jUmxCB8indz83+f196zo7yMqxDc4+YM&#10;tW0uhjaCdrdl4rw7M/WoSiyzDHlse/zD2/xqxFGocN09MtyM1US6EZ254xjnGOn+fyqQahEihQ68&#10;Z+90qTqgaNu2H5bv82O5/wA/nU4vUjbYH49OT0rCl1yKMcye/wA386z7/wAURJ8gkUt1Pp/kVHLK&#10;UrI7qc4x1bOjutWjCsA3K/e+Xsf/ANX51VOrhn3FlxuH8WP/AK35/jXLy+JVEhkEi4Y/d3D/AD/Q&#10;n6VB/b7A7hJlunzNTVGRo8VHudW+qkAh/mUf7J49+vr9KJtVwNrFdyryC3fHufpXIzeJ1jCp56sw&#10;49NvT+RqtN4nZfl85u+716+1V7CRm8ZDudLqevxuG3zdP4W9/fvXK6zqhZ8t8vy59sjH/wBb0/Sm&#10;pqD3YB3HcfXJ5Hb65/lVLVlcwmYv255+83r+prop04xZy1sRKpHQZBdbJxuJ5PzE+mPzFdBpTq+J&#10;d2c42qoHGT/n9favPb7WzaXXlM3y8htz5x78nB6/hnvW94U8QLOoUMMtncvcZ6/yP1roqUpctzlo&#10;4iPNZnoFkwKszDnP0/OtSyQ7twXpjPTI/Lj0rJ0grcRqydW7n1/Cug060XhmXZgnacdfbn8q4Z+6&#10;exT1s0aulQtGoLLtPVvm4/Cul0+4KwqoUHkD5QeKwbWJYztA646/1rQjnIiXY3rx1z27Vx1PeOqW&#10;xoXF1JtynP8AdYt+tV/PcNuA49hVN7tnAO/HzZ6fj/nFL5jMxGffnHP9ajYz5oxLYncgH/azU0M5&#10;ZsJzzj61Rh3gBT+X+f8AP8q6TwX4Xn1i/XfHmNedx781hWrQowc5PQxr4qlQpuc3oj0z4H6PI/lO&#10;8f3mDBfX3/KvpnwLZCGBAF/h9a8p+FHhU28cYEY2jHO2vbNBtVt4FVR0r8g4gx31rEOx/PfGmaRx&#10;mKlZm7Zow5AFaMDccGqFq5xz+lXoJRt5Wvnos/Ma12ywjZOAKr+JJzDaMqH+HP1qUT4cbRnPP1o8&#10;QWLXdixx95f6V9fwng3jsXJJXseViKioyjfQ+Q/2sfE0lgq7ZsLIxVc8+v8Aga+f32SQb/l/FR19&#10;K91/bL8K30YXUPLZo4ZsswWvn+O+BjaLZycg+9fqccKsLJpKx/Vfh+6MuHKU4O/c6r4G6hd2XxAt&#10;hC/ytJjI/wA81+jnwaupZNIhDN1Qe2a+DP2ZPh/faz4sh1KSBtqtnv0r9AfhZpJsNOhGOgFfdcKU&#10;6ilKXS5+C+PmMwdbGU6cGuZLU9Bhfcg4pVJY4Y1HGNq49KCx6Z9q/QLn8ukh68Co5z+7PNBJ6Zps&#10;pJQ5o6AeI/tK2T3fha8jQM37lhhVz2r8RP2rPD2oaL8XtSlvoZFVrltrYGCM+2fX0/rX71/E/QIN&#10;W0+aKReCvNfCH7T37I+g+Lri6vl0pPO3NtlVcEc5/oPyquH/ABCwXCnEEKWI2nod2M4Z/t3J5xi7&#10;Nan5m6Pqy26KoOcc9ePf8fz/AFpdb1hWXMZ3dfy/z/npXbfHz9nvxD8M9ckurHTbhrZnOVZT8i9e&#10;Dj68V5XdSyTO0bf8Cz/Wv7k4f4lwGbZXCvh5pprofx3nnCuLyXNpUq8Gnf7zm/G8zXsTeUpORgd8&#10;n/CszwfF5FxyPnU+npx/L1rpJ9GluwxHrh/bOf8APX6+lVI9GNrItwq7W6KP6VjjqUcRU57npYDE&#10;/V6appHQx3SLEqMR7sD0/T/P6017m2wq7l/w/wAjP/66xDcT7cNu+U8j6c/jwMVYt5VR9yKa8XFQ&#10;6I9PCrl1ZeEaysOV/D+Lj/P+ekixDG3DZ6dPf/P/ANaoYmYrjDDjqeM1ahUOSD+o7en+eP1qcDgP&#10;aVk2iMwx8qdNq5LZWwaRQTj5v7v4d/yrf02FVOxuOPwxWfY2HzrIpxu69q2I7fC5QZ747/5ya/Ss&#10;BR9lTSPzjHYj209ydIHALA7uOOaswzuBl/8A0EiorWVlPPsKtho3OCn5V68bHi1JPqixpsc2oXkN&#10;mh3NNIFHPXJ619dfso/B+x0aWHWpoykzAb8d+OWP5Dgce1fMnw08Bap4m1i3ksYn2xzg5VevQ/kf&#10;8a+8/gvov9gaTbw3S5ZYQrEfhxn/AD+NfhXjlxZLIeG5xpVNWndJ6n9A+AvCUc0ziWMrUvha5W1p&#10;52PT7HNpEkEIChBj5egA6D3p11JubON3/wCrmq1tMJYlIP3v1yakll3IAB0/2sZr/GHiLNq2eZvU&#10;xdVatn+huGw8MLRVOPQoaq+2NiQfbaO/tXGaswlvfJIH3vlx+P8AT2/Ouo12TjGfo2R2rleZtXVQ&#10;3WT1P+R/OuXCrlVzojuewfCSyZYY8D+EHp2rrvE8TC1Zfunb+dY/wttCtohxxt7fnW94mTNucfzr&#10;xa3vVG/M8yX+8HjfjaxWV3B6N04/Wub8Kay+mart3bFLA/e6jP8ALH0rtvFcBJkkbrt/+t2rzPXF&#10;azvvPj+Xa2fXFethUqlNxZ6MbSjZn0d4L1mPULBQkin5elN8UWpeNiOvavP/AIT+LA4SBpV3Lgf/&#10;AFq9K1B1vLLeh6r1rxa1N0ajizznH2dY8p8TQ7G2MdvPHP8AjUnhTTo5nGYxtzgE45q94x05opC6&#10;nbg557VV8PXi20mSvf06V2Rm5UbROyWtPQ0ddsWtYvNH57qxoZQ5KZXd0G7tW1rl7Fc25wc+/rXN&#10;kt53ltj6U6cZSjqaUNYmppVj9oul+Xjd2xzXpvg/Tmt7ZRjH95dveuE8MRM80fydxXqXhgIkShvS&#10;sKnxJGWLqPlsbFuzxR/Sq9/qIwYydo6k+lX/ACY5E2g1k6raRKDiTt69a9DL8OsRioU5bNni1JRU&#10;GzhPGUUc99HjBG7Pv/n/ABr1z4O2xgsI1xXleo6Sr6quZM4kFez/AA1gWKyjwa/rbgvLqGBoJU+q&#10;R+bcQYidWNmd2AuKKaG+XrQMk4r9KPiR3UdK4v4qH/iVTEf3TXaDgVwvxakxpUp3dVNRiP4bNsN/&#10;Hifn/wDHZt3xAvAHUd13MMfX24/+vXL2v7xifK+Zue+Tx36/1ro/jPKzfEC8bJz5nzY74P8An6j2&#10;rn7GE/IqkbdvQdR7/wD6q/Nq2taXqfuWD/3WHovyJ44XJJ3suQQG6Z9T0q9YWpdtsaK6jltzE/Tj&#10;8R2/OprSzRl5Refvfl/n0q1bRbdzMMFfvYXnP/6+azNnUi9CFtM3x7dncYVuM8/5+vvWZ4guf7Bt&#10;MiL5/wCH5sFfc46Dp+nPr0txPHZWxupf+WYznHtj8e1ea+KPEDajqTSKe4EfHYnGO/1/HoOlepgs&#10;LGUuaWx4uPx1RWpU92Zst1Nfai1tbpJLI0hPBBI56nPb/PvXS6L4Ya0iURIHmkwJJmHzDPYZ69/p&#10;jPNSeCvBkkCLdeVumk43YHHTgf579q7ez0b7DbKgJ3j+LBJ6AH1/z9eNsViuZ8sdjbL8tp4de0nr&#10;L8jBstFgtR5ko3Nz97kfh7cfhippZUTOAAowW3Hbx1649eenUdPXQvIpXIQ/KOq+grPuraRkwFPq&#10;F9MYPSvMlKW56zpxkWLeCC9RYnBZm5b5uR/P2/L6Y5/xj8PY762kexVldju+XA+bd16dD19P6ato&#10;JreYKHO0YGM/57/yrV80yRr8vI6jH/1vSunC4ytQlzQdmcGLwNHERcZq6Pmzxr4b8ReFb9ptO85W&#10;j58xW27Rn15/n6dO93wP+2F8QPh/fraXd811CrdHkO7j3P0JHB/SvZPEehW1+rR3ECsvUsV/TOen&#10;t0+uK8d+JnwPtruKa+sEwy/NH5Z5PTP1JB4H/wCuvrcDnmHxSVPEqz7nw2YcP1qDc8Pt2Pp79nj9&#10;s7Q/ijM2myrJDcRrmTgkfpn8Ov8AWvcNI+KUO3fHeJMueu6viT/gn94NNj4u1rSNdVWb7Ophbacu&#10;N3Tnr/P86+prz4cW06s1rM0TFPlEbEY7V9HTyaniKSnTZ8XiM4rYDFeyktu563pHjvT78bLnaw6f&#10;MOtbSf2BdQAhI1PXK8f5/wDr/n4Tpnh/xno8mLe/Z1C5XzPX/I7f/Wrp/DvinX4YxFq1j838W1un&#10;P/6q5Z5fjcL8LudlPOcLiFqj06TRrJlzbzryOnSuT+KPwxPirwxPpkHO/wCZMN/n/P6JD4mXbvld&#10;4/l6c8U2bxndwNsgut6553Gp+tY2nGzTNowy/ES1seqeCvjD4jn8C2+i6/HvdLMW8xOeqjbn+tec&#10;/Ezwd458W3EMXhnUY/sPk4lsmYAStnq3qMfkfwIpQfENbdt4dV4+Zdw/xq3ZfEyCWfbHuX5sdsGu&#10;GWInszo/s3D1Jc0NPmeT/GD4G+IYfIlsPDiSMYh9okVlHlt9Rye3zY6da4pIfGvw4uVmiaaSJFDs&#10;W4eP2464/D2NfVKeJLPVIP8ASJPvL/ETXN+I/hzoOulp43UMfvfhXHVoe0V0tT18vxVbANRlJuPV&#10;bnm/g/40y6hDGt7cv0AZWzwfx/ka69dfstQ03eki7njwP9k46/5/QE4jg+CGm/aN8caq23qvetyy&#10;+F9pbrtlibn7zLn5uK6MFisdg9tUVmVDI8yjd+7I+GP2+brXZLFre2gkkSRv3m2M4HGex54/z0r4&#10;pvNLlH3w27PzGQEbcHpj1/Hsfev2O+KH7MfhvxrZNa3tnvVlP8PTjHHpXy38S/8AgnHo8l69xo8s&#10;kPX7q8DJ9vr25/M548zqYrG1vaSReWzwOBo+xjLY+CfsBM7FTuTdnk7gT/k/Q9s5NXrSx8pvMkjD&#10;DgEM469cce3p/UZ+lPEf7BeuaZMGtrmR2Xdhnj46Z7def/1cc83dfsmeM7JcRL2x938/09fbPbPj&#10;zpVYrWLPYp4rDPVSR4za6UHKyY3Dqyg9f6enI9O3bf0S2MZ3NJ83mf8AfXvnp1x9cn3z6DD+zh43&#10;hYQSWjNlgO/oR0/rx6d8GT/hRvjS2Ks2mbjtbdtXBOf/AK3TpXDUjUtsz0Kdehf4l95m+F5kt0Em&#10;Gx8o+dfvZJyeOc+3JPbqcek+EL2XzVjkf5ePnKg5OccjOOfX/wDXXPaN8M/FEDr5+kn7pLYj59/5&#10;Z59/TFd14U8JalBMqS2Mu5SDxGfmyBk9PavOqU59j0Y1KfdHbeFliPlkRHbu5ZTnPv04/wA9O/X6&#10;bDLuCJGzDkfMvP8A9b/6x/CHwL4Cu5tsk0eTtyFI/U+xH5d69J0rwWLZFLRL/snb06fl07en0rWj&#10;g6tZHBicyo0JaamJpGl3rqPJibLDClRzjj/631zS6vHqNtGQIgvU8MOP89ef0yc95p2lR+XsfavY&#10;4/z1qn4s0O1Fq3l3WPly2W6ce1d39kycbpnn/wBsSlUtyHz/APEbWdSsbWR1iztyRgde39a+a/i9&#10;8StT0tZgySJzncqnCjAHvg+me1fUfj/QFmlZFvNu6TK/N/T8/wAfwrxX4g/BnVNXVlihjmjY/e2H&#10;jPH05/nnpxVUcv8AZ/EzStmTj8UbHxN8Rvi41xNIk0jFVOGIXrz7/kf/AK2a4vQY9Y8bXyxwlmUn&#10;aj5+UdPf6Y5AHf1r6O8ffsX3msXH2qPT2TA6rnn6Y9sfT9Kj+Hn7Od74Mu8XsDeWuD86gE9sEf1O&#10;emeO/dUlTw9P3ThoSnjJ6j/gj8GYgkV5dwr8p3PuGO2cdO/b0xwSa+jfBfhu2023jWOEDbxvUDn8&#10;scdcfjwKw/B+mwWiRQohUqu3BPqcDjtz7D+dehaDbIqhGx68cbvT8OPw/SvDq151Hqe9To2joWLX&#10;Ty1uHjBZtqn5uGIPOSfz/rzxVq2s3WQIy/Nt6sueTj1+v+eK1La2i8tQY8qAP4RyOnpVg2se07V+&#10;ue/B4/nWak0jVQZPokcbW6wzR/MONp9fX/Oa01jg4kXb659v8f8APasP+0Vsn3M6jY3Jbtjtn/P4&#10;VND4gkO2OU59W9ORx9KrmEqcnqjQnVZEZEjVhn7qnnr+PbH0z6VUgkmSQwyhRxgbhx3/AE4P8uxq&#10;/a3C3Z4bb/stn/PH6UT6ZFId0SqD0G0deapSDl6FefymiZQP4c9iQfT69Ov6daktIJHGzYfXd/e/&#10;l/8Aq/Kqn2SczqjqzMD029vy9vwzW9p1gfsu6X73UMy9ev8AhWiZjJGPcWrO4CP8p5G78sHB6etP&#10;021Kyb8fKwH3iPT269auS2+ZfKC8LgY/z/KtHTdPYs2714H9fT/PfrSsSl3KjaYZgTt3L/PPb/PF&#10;SLpq2+5ZD823g4+9xx/L8uuK3rexCxZ8rp0O7tVa8gX5h91eD8o/X/PofwTiXcwLnTQzl1Htz1b/&#10;ADyOPcmqd1a4+Un5f4mcjHt/nJrXvHEYIJJ2rjJ/z/n2rG1O+ITGMr0Pbb0/p6VFrDMHV1hiHmNz&#10;x2Xt79/5fjXNX0ymQqUZVC4by1Gfrg+38+K0vEGtLCjKpVRtzzxj6f8A1q4bWfElp5zbJs7fujAb&#10;cfX9TjPTt7uOopbF3UdbVMymYem3GMevYeoHbHXvWLeeIIpQ0SupbksvUDgjp+WfTNYms6w14zCN&#10;twO7kkdf6f8A1u3Ssl3u5Zv30iurDG0nOeP/AK/6nj17IxOWcux0V7dytEswbJVjzjH+ev8APmsW&#10;/wBRuYuFZlUE/N/s+2SO3U/Wo4ZbgW/7xBu4O7byT6cd/b8Kq3Ftcz8JJJ/sjtj+vQ9PauiJhKQs&#10;es3Ekm5WHzNtI2njt+BwT/8Aq69X4T8U6xo95HeWF20LH34APqQeRz+Oe9cla6ZOXMobDbcbdvyn&#10;HOPXofr/ADPT6HDx80Zbv1P4fzP+eKaqSpzTi7WF7P2kXGSufUvwB+P3nxw2GoTeVJt+dWkABOGz&#10;yenVs9SMseyrX0Xo+sWesf6RaXB2lVLKDt9j/kdPm67ePz90SefR51vdPm2SLwNv8yM+g/Ifl7z8&#10;D/jZMJYdP1CaRdnyBd2cE4A69egHvgA8E5+9yLiCOItQr6S6PufnnEPDbp3xGHWnVH0jLPCLhSob&#10;Ocg7cAdQT9Mg+nGQOVAolh3gbpNpb7se3rhv5+3HOexBrP0fWoNds4760n27mBYq3bjv7Ejn/dzj&#10;JqzFO8qxue4w74K9sHA54wOnocdVzX2S6M/P/eTsxb10Iik+9t53dsEdz6cdfoecGqbqeUt0fc/y&#10;qrfKe4x7YP4An0IBkvFMUA3Kfv8AG3GevT+vvx1yaqm6mKbgyqQF3Lz8uBg/+g9PTjPAFaRi7EuW&#10;upDqLxSKhHZQN3GD0/p/nIzVN0bcFUsWZcL/AEHTrlf1yMhjVm7iXKwN8oDYVun6/wDfP8+9RI9u&#10;GUov8WV43KeCc/8AfIPHsRzxiid2Vcjz9oYruOdq5wAR29PbPt/dNZ92zIpARtxj2naQvbA+nOPo&#10;SOm01oX06eYfn+8rKev3gSPoep/X+9isq/nnlRmTciq3y985xx789fx/vYpIemxm6qxjkaSKRmZm&#10;3K23aABgjA/I/wDfA7NnGupXNtsI2+X8owpbj7o479UIHVgFGPnYVqaxEYyUnLeW0bBVds5XkDP5&#10;sCf97A5FYWoeYysrRKzNuLCTucdMjOPutk9ASx52AVZUTDv0h5Jk3BlYiTOQR257jBP1X/rqKwri&#10;cBJLaXcv7zLksNwY56fU9TyM9eHNa2rTSJjcz5VsKW+XOc4+h49OD/1z5w7gSJKyPGrDpt2/KR34&#10;9Dz9B7oKHsa0782hHbKwSOfYqmPkgfd7HqfX+7/DyOcVsaSsRbco+Yt93A49Pz/w9axwrhPmd3Ox&#10;Q2G688ZA+8ff+tbukorlF2++Mfxc8/XtRHc2qfCadxMfPUoWZmzs+U5yBxkYzjgfT36VveFnd5o4&#10;pRBwPmkX+H/awDjCnB6kYzngVgq32iQkxM37zOdvIX17fLx6dM/hveGoy0vzhXKNsZNq4fPQjpjI&#10;yv1AOMjkkc9tDu9MhcW2w2+QoB8tFZjtxwMEDtxlyP8AVDAwa5j4h35WzljF1Gp3bWEdwme/G1Iy&#10;Ooz1P4V02kTqbXmPLqq/whs9PmO75UyQCSST85rk/itfSDRpNl7JtKEpEZm2jjpgAKB/nsa7ML70&#10;kefidtDzTXdbVbMsnJViP9QzDbx3BA7Hr6da8s8f+I7szOjyqAq/dhwOOoIPQDoevfvnA3vE+tm0&#10;kkjdlAVWPyqeOe+DjjOOnr9K8l8e+J/NXfIE2sufM24yCfTrjkHHr9K9T4EefFc0rI4/x34mRN8u&#10;5fvFdpbquRwOO2ePx7mvMdT1vzUeZpty78rtY8jI7Z544789ck5rS8c62JZpJSc7W2g4yT6enWvP&#10;tX1f7TcTRqF+UYU8DB4759sk9fqOnHUqcux6NGDe59h/8EtvhIfF/wAUtU+Kl6peLS7f7PZ7icGW&#10;Qnd+SD0PU4Bxg/o5o+iQrarbyFPL24VljUc4zz7Nj/aDH/nrwq+A/wDBNL4Vp4N/Z20MvZql1qMP&#10;2y7JAYs8gBHOP7gBwAex2sACn0wtpJuw0vB/eB1Ygq2cFwc+vO7PJBG9vuV4dWpzTZ6UIuKIVsJZ&#10;GX5trK+QPmJDDGemcH2GWAbrGOKbFAsIVYbddrD5m4+5xz1A29OhCEjl3JxWgkcUYaJF3cY2ew52&#10;/d7HPGOOCEX71QyEHdKXC7l3lt3TqN+QeucYbd0Y4kH3ayUhtD4IZQGQRKvzBSu3oeoX7o4+8ApU&#10;HpiI/eMaziORkZvM3tvBX7xAI3djnHX+IrznyqWOQZwgYY+TbzleMlMY/NdvYExn71VbySGP52mZ&#10;o2HzfNuBx0bJbBxxhs/L0DxnimgvoWpH82381ymFZXTn7pPG7O4Bc4HzbgT/AAyvwpgWQQStE6s2&#10;2TZ8wOT7bcEjryu36wt94tgZ5LdWdMMoyPlPysRz15y34Fs9ZaY1xG0bSRFdqrs2xqDwOq8ZHHXG&#10;0gd0Q80/IT7kk00YVZSyBWbeZBggKDwcg9B/ezgdpIvuBzTeWvB/1chx8pHzHtjAO4jsArMO03ek&#10;95d7DcpJ93bIJDIevQNnd9Ru3ewkP3Kga8dto3YcL5ZVh0yPu4x3x93Az1MR60+W5HMaMtwihokH&#10;zMvTywcqPzyB3XDKvcQmqy32Ts8z+LcrZznORnduPXpncM9A8v3aq/aA6Ev/AMtPvqOS5Xp2OcZ4&#10;4Yr28qq5vEaRpE+b5mfcGx9TnJyfUg59X7UcocxrRyLACiIvIKYb1/uYK4H+7tOOP3Xeqd3LKxYe&#10;X/rB823LZK5wO+SP+BsOwjqq90wmEMjLyuGzgYTqM9MDPQfKvcBu8epF5XO+TjGxjJ1xnhcY/wDH&#10;SMekZqlEHLQcZ/lLiXczMSmxupGMtwxJPrjcR3kUVUeT7QRskPlhd6N1XB/iGCB65YH6zU/HnNhp&#10;m3NIAyu3PHbHJJHoQxHZUoVlgm3ea3zcr5bH5yOc/wAXIH8XzEf3kxxRPQk09CoQQOWXaX27lwAe&#10;56AD/vlT6y97zy/Oqo2PlVGUdu4Uhhn6Ar7rFxmqdqd37wozEZkUljz6tnP/AI9uz6ydqkUpEwy+&#10;V247bUB7dAAD9ADzxJ1pdQ6Ezhm/fi2O533B1zuLDqfqPqWHcx1AV8yfzYo9vy7s9sEdeSFx+O0n&#10;qznip9jFWC47Ar5een8PIP4DqOyKOaaHZXyspXc24Nux8wPLdc5x1Ocj++vSnFkyJIIQ4LTfu9oA&#10;5yTuHbBAOcdOMjsEHNW7QQiNVJVWXrsI+73I5I59c4P96ThapWiwbtrbWB42rzuPXHTn6Y69A33q&#10;db6gBcb0BX5s5Lde2epzkdyfq38NEgjItGd/mZdv3trRsxPI6AcHoORwCP7sYwaA+6NmWQbSufmY&#10;DAP4dD9cE95OlR3UrOpVOuduxRnOB93GCBx/DjHPCL1qLdM0OfM3bixVvr1J5wfrn6s3SpKFe+ji&#10;RZGn/iyz4IyPXkg8fXjGCyfdDQ9ix2/ZJGx91oYS3H4Icfko54B6mrNtORu+620fLzkDpgAdPpkf&#10;7HWqYugJGEcccg65cZ/L5D+nB9WOTVctyeY/CS01eKVdz3P3ud3Xt079Mj29anfVkt4WZDzuY/cP&#10;+GMf4V55YeKo3jVTJtypz64+v4nHpT9R8UpBCq+bg4/hPAH/AOr6V8HY+0jJWO6k8ZraHy5JCcjn&#10;nHHXr35z+dXIvEMl6qtHJJwPvDG1cdP5fl69vIZPEfmPuWTp/q+a1tI8UI37iRsfp3/+sKLBzI9K&#10;h1Mxnyd52qpYg/y9Pf8Awp6eLJLKPbJL8mTtk5GOO/PXp3z+JzXDJ4iEcaiSbbuOcA9OP/rfXisr&#10;VvGMlwcCVfm5zgc9v84pC5j1CXxY9yAkMi+jdeecdvx59vyY92h/fSNu2nIB+nT6/njPPrXmel+K&#10;5I/3Er4U8DcoB/Pt+Hv7V0Nv4illiV0c/NxJtXPt0/zjmnaw4vm3OytPEL2G0wP93nk8Z4HBP6em&#10;PbFXf+E0jSOOQo25f4l/vcevtnv3rzvV/FEcMe03PzEgLt78dc9+vrg++TWLa+K7kXKySyHbu/iz&#10;/P8AzxQtQ5kj1K41qe9XdIFbd7+nGPy/LtkU7TdT+xzmcfKNvA+7wewx1/8Ard8Vxdp4k85WaNgN&#10;y5PHJ5/wPf8A+vVp9fDBmWVfruzj/IzRylRknsegR+KrWZEZr7DFcA4PHBIH+f8ACmXPi2CVBEjb&#10;VbmQenP6/gP/AK/lt/4t8ogRNnuenPvnHr9evtVzT/FSyRxs7+7Lu68e3t/Siw+ezszrZWge5EoO&#10;AzZxwdvHTtng/r+Nb2k+III4hbXDbCOMNnIbHOeO3NcTF4gSJeW3fN1JHp/kenXtUN54lWCBpTNu&#10;XoARjjHX/P4eyFc9ITXrZW3ltvy43L06evfB+n6E1ieILuPU5C5G3vxkr07euTu9B+tcVZeN/tt3&#10;tdtvzfLjC56c9Pb9M1pWusKRiRtzbj95gTn/AB9/8KZXNzHTeGbuCzHlzzR7dw3Bn9f/AK/9BxXQ&#10;PfW6upOfmUfjjr26cfr261wba8kK7opmUk/JtH3cdDVWbxwlu/2czBvmJ+8Tg8jB646fr7UAd/qm&#10;owywfZBOVZs/vGYj8PxOPauciWSDUQzOu0OAyrnJG7tn+mO9ZcOtpO+FmO5uPujPsKsW2ooZFk7j&#10;j5WIODj8/wAPTtSsB2mnSI6sEbb83PynHpnr/Toe/Q2xLbHdllZcfT3z+HXt/M1wJ8Tx2RZ2mb72&#10;R8wGMgfr/iKfD41W7/cRyL5a87C3HHb8f6fhTJ5raGt4iKmXbC8hQMd20ggccY6kcev5VN4dJnuF&#10;E5bd0+XHB9KxxqvmqqGX5V4XOP8APX/9eaYmum0LM3lhlAG/OOOmPwyR+nQUFHcRyQpB5Xl7SVwy&#10;kdcnn8f6/kamtrCbYyRjc5Tnb0HHQ/5PFc43jbypvLiLKvQKzH7oHI/z71EfEYuWP8KMOG+nbjvw&#10;f1oJWoWtxI9w0LgBt4G0t1bIHXsf6j0PHWabp6wxbzubjPzN0Ge3H8z1/DPF+asUTP77SrLjHHf9&#10;fpk+prYt/F7QoyMy/e+6x4X3/wD1ev4BFI6N7KCWMqgG0KdvPI4znHboPXpxmuX8Qh7Ofyk2na33&#10;fQeuO/P+elWZPGiMNqnccDcN3vz+PTn+YrN1DUY75FkeQbjzjkAHp6/z5/Ogm5e0azbUuYguV5bK&#10;sP068fX1/HettNtmZopRu4ztVvz9fQ+/rzwec0K+XTjs8wqqnLZBPPP6mtceJ7ZQQrhvl+Uj8+30&#10;oC+mo3WNMhtlMqJu4yeOcdOmfbPHc1z/ANpV7mTdJ97J3YHHr+QPvn9DtXHiWOeLyo5I+uW+n+fx&#10;/XGGzuLnJ+VeQd2cdR69OgPP1pjvodBpmktcRAsCB1ZmwOeff/8AV+OTd/sCEIo2bAucDpn0B79O&#10;3SoNI1u2itFjaRV6D/Wdhxzz7fXH51ak1+3QK0lztLfdZeN3HI9B169AfTOaQGDqdo1i5cv91gG3&#10;KMt14z/9b0zUdj57sJInyGztZU4PbBPv+AGOPaxr94t1Lv8AMHyr/EuMc9R71HoJaCXde5Kq2Nx6&#10;9xn+n0pCLtrowuomG47WX5d68Hvznp1/+t2LLzTrjT4OG2Kpz6ADPv2x6A1tRXUEijynWNdxIXcB&#10;gf8A684qO7vYWtmjVxuLbi3GR1ye+ecmqCyvc5m4ldHaFOFViUG7OPbg8dOxPTr3qzCZ7nYXT0I+&#10;bgg9MdO38/bjPvA0k/mpNnJyrbTxx2x26da6Hw6IlAZ8eZuz94jH1x/n8s0FFNdA8l1uZbZQxYZO&#10;4fKfb1BGPXA61DcNLbRsHjxs5we3X/63p/QdMJIkChlOFyCdx+YYHp9OlY/idLfYGtQuScsQenPf&#10;060AZsV7JK+TGQvRnZuvHPGf6d6fcWYuUaHycNn7zKTn8fw9B+VVNLmLXgS4jPz7dzK2M/X6c8/4&#10;111rYwQWy7V6ZG7+n+f/ANYI5q20i3sH3ygqNyg+Yg+bJxj26j/9Rp/9qeRH5YYL83zKjdfpjtjB&#10;9fp36Sa2iKtE6q37vDcAenB9R/h+NcrrD7LrYiYUcqO/+9+P9M0DRZV4ZkLyKwyT82R0x1z065/y&#10;eaNxoiXRMsSfdZt3HTnBOSPb8hkCr+hR/bZMImcNyc+xx9P/AK2Oc1vCwgjXy0RcKoUswA3e/Qen&#10;6dqAOdtreC1t28sberNn0HbPb/PuanbU/Oi+ymVlbOAvYtjk8epH4ex5rR1XS0WJpI4+Oq7sjPXn&#10;r/Ouf3xifYzMVJ+VX57dMZ9O/fFAFi6s7eeLB69/8fz64HHQ1nJoswuW+YKq8swf8fmx05HPHB79&#10;a6TTtJWYCRsEcFm3f4/5+tXX0m3IAUbt3PD9x3JH0/Cgn4jHsZk0sqPM8vbgsuOQc4z/AJ96lurw&#10;3cgjRl2ptPbn68n/AD0xSa/YvYK0eWUY+X8s9P8AP5c1RsWaRmA653dfzP0/nz14oKIda0gIPPhI&#10;+blRg/MOeOn1yfXpiq2maZPcTBrmNtikH5xjj8fXn9AOtdTBpEjp+9G0KQfmbv79s8Dt0xx2LrzQ&#10;tgMkMnKjO3kduP1/maZm9yOx1CW0/czSL935QuMhu/X8f8k1UvBJqDv5g+YqRlec/THuD3/lVTUC&#10;YJ1TGePruPTt39PpVjTkkyH37ucOV/izjPf9fTn1peRXLZ3MG7spreXC43M38cZ3Z57Z/X/9dXtC&#10;t/KcXoKhd33l7/5/xI5rdTQpLmPDoSF567dvvgdR/wDWPqKjbT7q2RQ/Cn7zL1I9Py/z6UiZa7Gg&#10;uuFLAq8fYj7oJHHXnp1/P61garay3W65wQy5+brznpg5HQe1N+0vHKy7l3qe/f259/8APar0X2h4&#10;jFIG45KkZwevT8KTKic3lcNCQcj7x2heO/0xjv3rovDbNaPuuv4m+ZtvBHuOv+FDaHKrNcsnzMPu&#10;g44Hf+VSXImt4m3vjBBC7Tx7ce/1/Icu/Yfqa+tahG9n+7T+DJYdFJz6jntnpj8K47VoHhZplTer&#10;Nlg2O+MDvg857D6dTpxX8ztvX5znCn+nHv6e/HFT3dtHfQrGkK/MfZlOevsf/r/hQRZt2OaRWEyi&#10;MthvvKo6/oTz9CfrXY+DzBHtFzE2MZ3Mu7axHT3OAeec+/NZdv4fWyn8+S33DPyjb0/z0qxNcvay&#10;bogw6jbt2qMnJ57dMc9/xybi5eXVmh4s+z3Cj7Pt8zAHH+JyD071x8iutx5BPzNkfMxOeMgev+J9&#10;a6C3u/tLhs/eOcdPft/hVXUdNjvA3kfeC5zGOD7dfUden9QTd9TN09pBclEDH5uSsfX06fiR647c&#10;13Hhy0sUtvtEkkYZhyrdBx36jnGeB6fSua0zTIrMM8y7j68cnHr+np2561eXUxYswilKgZ+fd159&#10;Pqfx96AUeozxbF5cm+0+63PTBPv0H588fjnnTIyxCQSLtOctx+Q7j/PHTPSKIL3cXn3M38WSfwz/&#10;AC9enqax7zSpvtY+zqzeYx3NGecnr9apCsSaNIbgmzlDDkMv1x7H1HPPtj07Kx0W1+wbw/3uN2cn&#10;9O3+RXL6VpkcMXmPKN23JJYnB244yenP68YGMaUepKIvs7gfdIVuOOf8Mn6++aEP0MvW2nila3Qt&#10;t3DPBwOMc9eMYP49cA1m7HtwGWTDdOuMd+4+n5YrfuLKO6tnLTc+Wx3bu3T04/D8e+cSWyuknMO1&#10;ugI+U+mMn/PT9Vy6j5vdsa2h3MupbYlLBlbG1fX9Onf610F5oPlaclypw/ylj3I9TkHPQ+4rC0ix&#10;fTEW5U/N/tYJ/XoPpz1962bjWZ7yyMSzHgENzjHOf/1nv9BSBWsc3qOoz3Vz5G5gUjJbfxsx1/TH&#10;GMD613vwD+HWj+JdUGu/EfX/AOxfCtu5a/vHhaSSR8EpHFGp3O7cjcvAwcnFUvhl8HPEnxd8bad4&#10;S8M6ZJNc3lwke1Ywx5OOASM/mPr1r66+Jv8AwTQ8Q23hGHTfEvj630lobGQ2el6TameFMsF+d32h&#10;pCAu8jAJIw2BkYVqlSEH7ON/0PrOGMpyzHYyMszrezpeSvKT8lZ6Lq2rGF4d/wCCj37Jng/TYfhF&#10;8OvD+teG7NRstZtQsE8q8mOcb3jkd9zMGHz4UdMjgV6z8DvFF3fa9fayCzs9hFGY3l3CLOXwerA8&#10;qdp6D8z+Wv7UXwj8d/AfVm8KeJ7iS5hvlkeGaFCIbhOFYlcAbgoX5f4cgjPFe3fspf8ABQnxL8Iv&#10;hxYeBPGfgybXYYYSbXUre48u4AbnbL5gZXUZCqxYYUYw2BjmwuLlzr22h+r51wlg6WWc+UXkpWVm&#10;1t3W33H1l8WPgZ8P/FvjW38fQxiz1S1mWa6uIZAsEoUqd0qk8MOPmHJ5GGzx6B+y3r2maD8R/t9z&#10;qpt7KHSZPKj8k7rxCQF2ZGY0LAbdxBkIZjgLXz/4T/aK0v4yxzahaaTNp/2fAbTbyZZRIxztcqAD&#10;JweE+71ycV13wR+INlqnxSb4ZaJdyQy6hDvjurSQLcSMZEEjtIQQnynaZeqr8kW0kNRGpS+uKUV1&#10;+8r+zcZ/qhVp4htvld768q289l9x7J+0jq2r+MNQvU0myuFFnG7MpPmPtXMasqk/Ku5iqKyje53E&#10;hAd+X4S1Kz1vw7p+q+H7AXkEelxCfWtYYw6VYKqBfLHy5kYFdpHBOSflr179oPRdO0b9njxbcPbs&#10;ssmmzXN9Lat5LTui7m3lRna20hgOxYdWJr5D/wCCa3xQ0v4peO4/g34ykjul0ovf+H7e+1APbrGr&#10;FpUihPDSB+R1whY4wld2I93FRh1kfIcP8uI4drYyEfdw7181a9/v/A+v9B/Z40Hx54Am1bxRPcPf&#10;ajbqbHUZkaGSEZJVo4ukSvnlcbihAbacgfKXxF8DXfgfxDdeGfEOnO11bS7W0zQ981wq4ASSR/4U&#10;OcjGNytkgDp+h1vIUw7nO770jH+X+fxrxH9uvwloNx8Kr3xYdRW11i2tzFprTXQjF6xyRA3frlht&#10;KntuCljVYzAxlT5o7rfzOTgvjTFUc49hiW3Tquy/uvpby7/f3Pzy/aJ+I02iaTD4Qt9fg0lt6z3z&#10;eZzHt5WNSCTNLhlYnIVCAFJZiV9l+CHxGtPGnhOG98QeM4dG1C12Q6hZwSve6tqpX7sgQhtof1Uk&#10;Aht2S2K+N722u21y41S4aRb1pmMmqahxMCGJJiQjCleMcADsB39k/Yx1jVPBXxmtvF1la3Uej26g&#10;a5IrBZ7uBjhV3EjyxuAYFcHCsBjLGvn8PiJQxGuzP3zijIaOKydun8cFzLzfVf8Ab2y87H6NfAH4&#10;WJoXhS41LWfC/wDZ1xrBZ5NPa8a4uDCR8vntgBZDk7kXKr0HNfCn7b/7NVp+zR4um1zRofs/hLUG&#10;aXT5ptSE0ks2STZENjBXBKls7k2fMzBwf0x8Oappmu6Pbapod3HNa3ECyQtasPmQgHOQSMdK8k/b&#10;T8EeEPip8Mbj4QeILaSb+0B5qm1WPzLNlztm3yAqnJPJ6ruB4JB+ixmGp1MLputv68z+ceE8/wAb&#10;g+JLzT5Ju0466JdfWP8Amup+N3gH4oeIPhl42tviHpLwi9tbkSCO4Quk7kHcjgffVhkHoQehDDI/&#10;Rb9mX4r6P+07pFr/AGD9ovdcaRY9T0KztTbQ6V8zDzJWYMrRHaxUqWJzg/OHjr88fi98GfEvwj8Z&#10;XXhPxe9uLq1lwJI5AY541Y7JYyCMhtowG5HzBuenon7Gfj3X/gt4qPxM8J6ldWurecbZVtxthaMF&#10;XkWZF+9G21dyZHCZ4IDL83h6ns6nLLbqf0dxRl1HMMoeJw7XtLe4+jvsn5fij9YZv2TPhvfaJJY+&#10;KdDt9ZmvH8y8jvI/MhB27QojPGMd2BJJJJ6AfHX7Tf8AwS913w3qb+Mv2eo4/JYs9xoMzZJbHWJy&#10;eOvKscD5sY4FfZn7Nf7TfhD9oLwy15pUlva6tbqP7S0kXXmvD05Rio3ody/MFABODggiuu+IHijS&#10;/DGjTXEtos07LttrVW2tK3YE4OzJwM4OPQ4xXuV8DgsRR8u63P5ZePzzB5k6Va7nfWL/AK29ND8g&#10;tN8Q6/4K1abw3400O803VIcCS3njKtjpnBXGDj7wz69Bz6XoXi611SKGIrM3clVyQo6HaeP9n256&#10;cZ+kPjD+zZ4i/aY1D7R410i1t5IWCadfW1kFkhXJLhc/NsPAwzNjrw3NTfC3/gn5eeH5Y21OJZgQ&#10;Pm8vggHgn3PH0HHNfJYjJajqWpq67n1n9rUMPS5q0lzdUnc8VsPDuqatAz2cTSeZktn7wzxznHGe&#10;f/r9ev0b4M+KNfkjxpLKpxysJwOeh4/mMenXn628DfspaDooVnsl/hOCM5I6V6VoPwe0bTgu2zXt&#10;95RW9Hhrm1mzy6/FlOOlONz478L/ALIV7qLrcXUPPqqcjPY9+/8Anv6j4R/Y+sY1jlvoN5CjhgOP&#10;X09K+mbDwfYWygpbqv4dK04NGt4/mEY/KvZw+R4Wj0PBxHEmOrfC7Hj/AIV/Zz8OaQkaJp6LtAG0&#10;IP8AP/667jRfhlo2nbVis419cL1rsUtIkHCAVKsSg8V6tPDUqeyPGq4vEVvjkzLs/D1lbrlY1/AV&#10;cjsIU+6o/KrWNo5NIXA71vZI5hi2yj5cVIIgOMUwzqo3A0x7og7aXMgLGFHakaVV61Ue5bpuphnc&#10;8E0nMrlLZuR2NRm6JHBquZTnBPaml+cE1POHKTvck8Zphl7mo9xzijI9alu5QpcdPzppbnBHelzx&#10;kUmD1BpAKRg5xSbc9DS9Rj1pGoAZIwQHiqV/emLoanuJGwcVl3qyPnbQBn6nqckfK/8A6q57UL29&#10;nDAFh6Fa6KfTxLkOtRDR4U6R/mKxkpSZqpRscbc2N5N9/dj1Pf2rN1XTZEjO8dMnt/n8q9Am06OM&#10;cJ8v+7XnvxW8Q2WgWErNKq7Vy3NZyjyrU1pylKSSPL/ib4jfR4mWOQ7t2Mj2r57+IPxlaC5khW49&#10;5G3Z9/TnA/z3qv8AtE/tBW9reSWlvdt5i5wqseOCMcc4zjoRyfxPzX4g8d32r7prp2ct/q9ufbgc&#10;YPH6jryK8HFY1xlywPsMDgfdUpnoXi/42XbMI7Rt+7jbux/Tp05zk5+mfPPEPxP1abc89xhmUt8x&#10;Vcep/Ifz+7gZ5TU/EZhlVHcuxbO1eMZzyD2PXr1yD0HHG+L/ABY87NFk7Fi+VlXA29M9uff2+tca&#10;lUm9T0Zezp7I6LVvjVruiXv2iz1Xa0cmZCrHA7g9fXt7cetb2n/toeMvD2hwXWv3O6S6n22Nq0gL&#10;NwQSw+8Pm4GcbieNwGK5vwZ8HvECeDL74t+KvClzJYWkG/T45JVi8+Qg7Cu45I78dACRnnHlfi2P&#10;X77Wf7Y1yzmjuFj2xRXW8ASOeAoPUA/L+Puc9tPmoxTb3Po+GeH1nVf2lb+HH8X2+W7PebP9ribx&#10;HqH2bWrTzo2yZLhZMsevOc4PcgHGcEE9x0Ulzb6naQ31jP5kcy58wKQpcA5XkDay9CPfjgg182eB&#10;rBrW7jigg2ttyMZO7PJI+uecn07jFfSnw58PvoXhP+1tQi2rfW+I4mVhtj5xIuTggnK+oA/CvFzS&#10;Mqmp+/8ADuFweV2VPTW1u5XjDqOH5z/e7+v+fapkuHTIbjc33sf57/yJpnUEiQkDnaSTintBHJne&#10;mPmwuemc4HHbqP1r5u5+kxHLeSsdwOf91ug/z/k0lzcyCPzM/KQR9R6/hj/9VPt7IlTkAr/vUXli&#10;DA0TnHUq204HHWofLc3jz9Dm9b1xo9zKflbjH3s9eeM/n9R2rnz4qW7kYbyMuRu3Yx71L44kSKGV&#10;u3zbl9evf/6/fpXnra1FJeeWjr8pwfm69OfX2/CvQo0Yyhc8rH4ypS0TPQRqpwTbyPtwPnKnB49O&#10;P8j0qvcahebvLjkG0cbV5x1/Ln+dV/DbpMfkXvnH+e3StSTSCzZMYXj+7n/P+fWp5eWRyU8TiKkb&#10;mWmoTn5ADwxz8x5Hb+Wev144q1bPNcS+UQ3ytt749Mj9Ovp2qzDomMuE7427RnGO/t/jWlpegn7Q&#10;pK/xdu5pOUUb0ZVZS940dC0syxKzR7sc+vUf5/znDtc0x7e1POM9Rx/njH1rptE0qKOBeOg+8w6d&#10;OR3qn4ss0W3ICDj7uF/T8q5oy5qh9FTh+71PCPHKyrOzKyq27lezdfUcY/oenFXvh1fSPOEE7Fcn&#10;areuTzUXxCgWO4kXDHD53Lntzjr9etR/DFZPtSny1z0+XP3f6CvW/wCXB8/VcoYxJHvXg1fMhUMf&#10;907Tz7c9/b/62eusbZoV2Y5X/wCsB256fqa5zwKnkwKR2Ubee35V0yOIyI9o6dfY+n+e1fP1pe8f&#10;aYWP7pMmWRYxg49qa1yXVQDgbfp7/wCf/r1VubrcM7e3oaiinJf8Tzycc/mKxNqkuWJpQzhjtzn/&#10;AGT2qxDMr843cfgMj+lZkExmPzp8ue/0/wDrVf01WkkUEk/3h6c/59axqe6cNSpY39G057mdYynz&#10;ZHA7H/P+fX2j4ZeEFG2UwH1+76d/8+tcJ8OvD3nSrK3U4P8AWvoD4b6FH5MZKL2x7V8FxFmnJHki&#10;z854ozr2dNwizuPBmiRWkK7UHA+UV3OnRKoAIrC0G1WNVQjjGK6S0h2f0r81qTc5XZ+IY+vKrUbb&#10;LcUS4+X+dWQGTk1BEWSpJLoquWH50uh40rtktoGkvVDdM810i6cl3bBcZwOa4SXxHFZXSmSQAKR8&#10;1bmi/EexZFCTr+dfsnhT9TlOoqu7Z8lxIsRGMZQWxyHxt+Dln4w0uaylt1PmKR8w9q+X5f2MNWst&#10;eb7PM32fzPutjIHP/wCr8K+1tV8SWOox4jlVjxWBMbdZS7YHzf5FfuGLyXBYqSlY24b8Ss+4fwks&#10;PSn7r6HH/A/4KW3hO1j/ANH54LcdOOte9eHtOWzgWPH3Rzha4vStctLTqyj1zXS6X4kjnUbHU+4r&#10;18DhaGFpqMD4bPs6xudYqVavJts6bcOmaaGB4qvbXSTJu/lUm9cZBr0z5skyTxmmyyMqfepu9T3q&#10;O4kCx53frUyeg47mF4j2yRsr815h4h8O6dqTSFoV+bNegeL79IYZOcelcVBfrO7HK9c4r+XPFjGV&#10;aOcUvZys1d/kfqnDNG+DbaPA/jn8ANC8TaZOrabG7NGfm25zxX5xftW/s1Xfw9vrjxDpOmyLHGwL&#10;rHESNvQnvz36npz6V+zGq6XbahAQ0Ksf4uK8M+PfwL0Pxdo91Bc6ev7xCNwX/Gv0PwZ8bMdw/jqe&#10;Fxc24N2eu60PD4y4KwXEGCkuVc1tHbVM/Fr7W/l4DfLj+H/P+f1oa4hKmRhjPU+vpz/9evb/ANrH&#10;9m5vhhPc6vpVjIkazZl2KcFSev6ZP4+2fBbdna3aXIZj19+a/wBHsjzzDZ9l8MVhpXjL8D+Qs8yK&#10;pkeNlQrRs0/vRLNFCX3Ebccnjken4f4cVLBbKvBTC7sZ/LFLYWRns2mCr/vf07/lW1o2lfatPfMf&#10;zKMkjv2/z15r1o4epUlseHUx1GjG1/Iox2cmwEx7h7VoWumb4wwQA4H+elbGnaA0thJKU3bfujOe&#10;/Pb/AA6VNaWUIiMUiDLf7P4+lfRYDDxpnx+ZZpKrN+v4ENrajZtUjd028nFXbcFRn+dIkHlHYR+v&#10;+cfWpVRW2kDt8pH+frX0lM+fqVOYlECMm5fvYPyipLW2uLidbW3iZ5JOEVV+Yn6VEJdv3m/i6lq9&#10;1/ZO+DS+MZF13UbZmjkZguU44OMfjz6Zz7c8OdZ1g8hy2eMxDsonrcN8P43ibNoYHD7vVvsu56N+&#10;y58L7h9Gt7680ryWeFSynGVwBwf8a9/tbN7GAQH5QoG7cD9f5etbvg7wFZaJo6W8NkoZVxtC8Aen&#10;+fypNe0IRQnI53Zx6e3+fb8f8pPpAeLX+seYzwmDq2XM7pO9l/wT/S/wx4Pw/DOV04Sjqkld9XYf&#10;o18HiChvucE8VammCxs2R+Brm7C6+xzmKRmK9Of8+1a5u0kg8wN97Oc/T/Cv5PlH3rs/UKseWVyh&#10;rMjRxsHZvl9MVh6Ign12McH5vXrz6/56Vqa1Luj3bzz+g5qn4NjM2u7iG+VhnNdsVy0mzPo2e+fD&#10;e0WOwVgByoyfwq/4oGYn5/Tmm+AoRHpq5XtSeKpNsLbT174r5+W1zyou9dnmvieMOrflkj6f5/xr&#10;zrxPaAhzsavRvEPzbh/ebqPpXD+IYy6MSo+9+XvXqYR2Z3xMvwFr503VBbvMUX64BPA7/wCf1x71&#10;4U1WPUrBQ0i/d/vV80Xktxpt6l3CrDDAYHf2r1z4T+LRPCqNJ6fjVZlh7xVSKM8RT5o3R1Xi7TY5&#10;EZwOOuetcHd+ZYSnam3Hyj25/OvU9TRLy1L/AOzn/PNef+KrDy2Zwu3t/h/M15mFnrZjw8uZWZgX&#10;fiIiNh/s/lx0o0e5+13JdyT24xWNqdvK85CH/e/z+ddH4J0UsQx59M/T/P416so04U7o7+WNONz0&#10;HwVpqvGjZ+nHavQdMsjHGrY7dD/n/OK5nwnpr2kSLsI6ZrsLKZRCof8ACvJ+KdzxsTJykEkrouc1&#10;k6nfsqEuev6VsT3ETJhdtcj4v1qDTo2LuMfXpxX3HBuWzxeYKbjdI8TMMRGnSavqZd5dSTapCqHP&#10;z+vvj/P9K9q+GswaxjyPvdq8F0fWkvdTjEMu7c3yn/PevfPh7amO2jfJ/wAa/qTh+HJJxXSx+c5x&#10;Lmp6ncA4XB+tOwDzTQeMc0q9c5r7iJ8kKBXnvxkkCaRNn+6a9CBwK8z+N8wj0afB/gb8eKxxP8N3&#10;OjBr/aI+p+fPxYvWfx9eEAfLKdvU8Z5/r37VQ0i7WKZSjsBgfebv/iev41S+JupLJ451AZY7bkna&#10;ufmHHX/6/wD9eqtjqLMMszdPmXcct2/LmvzWt/Fl6n7lQX+zx9F+R3Vrew+Tsb8wM9vTPT2z/WrF&#10;oRPIWR+jZ4Xr7dP8muY0y/mLYZ/vdQG6n/63+Tmun01xHaCR9xVRyCvt09//ANVbYen7SaicmIqe&#10;xpuTMb4g62ttZiyjbHyZZt309Pr9f0rjvAei3WvaydQu0HlpKNqnPLc//XH1zjoK0/Fcz6zqH2QN&#10;lpJMhTznP+f89vQPh54Ei0/TovJhC5VTgLjr3P5D/PX2cR+4o8iPOylRqVJV6ny/RG74c8PW8ECy&#10;SRBeMfLjgfn04/8A11eurFPLLDlumT26en+eRVqGOS3GEOMfw8/57VDegEZds5UAZ/Hp/kj+nncp&#10;63tJSncwdQs42Jbyx+Xvz/L9Koizi8tmUfNxt75/ycnP/wBetK+cg4Xb1yc+vvVSMSF8O/y4x/8A&#10;X/Ojk6HVzaFSXT2iYgLuBxhlxg/rz/nrQsf7vyyu4r02564PHX06fjWpIkHkZZwG7L+f8z/XpVWW&#10;3jbLKB02jr7cf5/WsHHlloTzGPfoCMsT3H3B1xkdvauZ1yJUXaflVsjO4c+3+eeeldfeW6huAVz/&#10;ABHHT655/H29q5rxHCiLhtw+XHbp6H29vX1pfCc8veuij8PNfj8DeKv7YtyqllKSNx8wJBzgf046&#10;4r6O8B/E3RPEcOGuUV9uF5z3/wA+n6YHyvdspVyqjIbru4xnqD79P/1Vk6b8RdX8G332nT7htrEm&#10;SPswzngDPOf88V9Xw/xLUwH7mqrw/FHw/EfC2HzT99T0n+DPuy2ubSQ/KPM3KQvcfh/n8+ohtb2K&#10;FWP2ICNvuoV/Xj3/AMivHvgV+0VpXify7bUJlSZAu4FuPQde/wDn6+s6bNb6nH59vKZEZjlvU+lf&#10;qOHrUMZTU4O6Z+Q4vCYrL6zp1VZo3oNR0m4Pl3Vlt42565/z/wDW9qV9H0G/+WF9u7+Fff8A+t/h&#10;VKxs2GCfu/5H+f69KueQYssq4Q44Pf8Az6UTwtGXQyhiKy6mTq3wwhunaS0vpFx93a45/wA/54qn&#10;b+F/E/h+NnS/SaNOdkygn3/n6+ldLNLdbgRIeW+YMx5/z/nsadLeqEbdK21eD7/5/wA+/DUyzDz6&#10;HfRzLEU9EyDS/tUoRpY448/e2/8A16t216x3FI2AGdvXt0J9MjH+ete31Z1Vl2q2G+X6dc5/z19O&#10;kyapD5hhSMfXd/n1/wA8gcssnj0OyOcVOrLsWtvEQ6lvVie1Pfx9bWyKssy+n+ef8/lWbq99aWWn&#10;yXB+6q56181fHH9o7QPBd21vc38kcjSY3JkYOfQduvX/ABry8fg/qdB1Ox6mX1pZhW9mtz6m/wCE&#10;8gn+WOSMr1Hzdqz7zWLC+ZkeAOvTHH+fevkXwn+1X4d1KREGt7WZslGkwT6AZ6n39vavTfBXxn0f&#10;W5lii1uJm/h/eDn9f85H1rwIY6nKVj2KmW1qerPV9S0nRbnckunI3y57c+orn7/4feGLuT59OC8/&#10;Myp/9etnRtaj1aJYzeL5uOG3Hn2rRYXLRFJ1G4fdZeh9+K6HWp2Kp4OpJXucW/wr8KOuwW/8X3sY&#10;/D/P/wBaoZfgp4XkVhGIwdvp/n/EVual4ouNEuzFd2ny/wALLjnt6fTvVjTfHmivGGmtE6Z3AdPb&#10;+X/16wdbD9Tohhay2/M46b4GaKrM9tJH6szKOMdP1/X6CoLX4Ow2su8GNlU527R+X6/rn1z6J/wk&#10;Ph++kWBIRk+g/l2qaOx0ObgSupxkdfzqf9ln0Ruo16ejkzB8PeEZdOCtuTH8PA57fzNbE2nXJiKC&#10;JQvXg+3/ANersGlaSAZF1Jgf94cj8v8AP8rA0eFx+51XcenOOf8AP4cVSp0LWRlKNSMua9zm4tNk&#10;S4+dW9h37UmsaQtzbNFFZ7m6fNz2OP5/pWxfRS2RzJcK3qcVXtdesHmVmmjzuP8AEBn3pexo7XOi&#10;OKxEdkeaa38KmvpWd9ILYXhVQHHpzj/9Y/KsdPhdb277Rp7D52/hOOmc/wCf1HNe/wBneWstsSkk&#10;bccDj0rJ8Qxg/MkMO4f3l6f5/pWFTB04q6Z1RxmKxEuVxSPKbX4V6ZqcSxNpPzSKPmK7cD046/8A&#10;1j9a4D4qfAdNOhmuYLYPuUn5U3benJxj6/lyMZr3uLxCNLLR3bRqG46j/PX/AD0rh/ij470I2chm&#10;v4T22I24n2xnjI/zxXDiKdH2ZeGw2Kp4hOx8n3GkTaLqUluifLuJ+929x/n/AB6bRLtIjH5cjLjv&#10;zg9P88jp3xVHxBcWmoavJcW5b5XJRvbp+WKjivnjk3kqyq5+U5yO2c/99evXv0Py8/jsj7CnH3Ts&#10;bXUJXVWU8dC3PcevTPT8/wA1uL9kOXGN3O5lJ47/AF/D/wCvWLDrUcYJZn3dB83T9T/+se1IdWWU&#10;/Lt5H8R9sdP0+n4UObRtGJelv3d1Acq7HGemD7/4e34CS2+0E7448Lx/EPmGf8/rxVeG3WaNo4Tj&#10;pjb/APq9/wDPWtOC08uPIC+n1zx07/570KRfurY0NKvpc4/u465xn/8AX0+h9K27WdpsEv14JOOf&#10;r2//AF1gQLuXzlOMr654PVc59vy/CrthctC+Mdf7o/8A1YrZGco31Nu3sk83dGNoZeCP73rx29+n&#10;PbvoJIIlMQZVY5HA9P8A9f8A9aqdhMGThu/Lf1/yPy5zoCIMNo5+YAMfzHWtqbfKcdT4itFaGeVi&#10;U3Mp46DnP5d81o2MKW/zIW+bnnsD/npUMMscYzt246fNjt34/Pn69Ky9Y8V2tmDvuuh79/X+dVpE&#10;ycjoH1OKCM/NtX/e6HH9Pz+tZeq69AmMyqSc4/P8Pf6AfXHn+vfFqwstxNznd8q5fOcY75/w49+a&#10;898R/G6a4bZbzdF2qd38Ofrx07fXHelH3mJ+R6l4k8Z20Ecj71OD27H/AD/KvOPFvxks9MZkW5Xc&#10;Gx/rB0/DkcD3zn8Dwet+Kte1xswSScj73cr+f17/AM+MkeA9d107Zju3ODzn5f4v5nOev4VrFRE+&#10;YueKfjG+qOyWxkkV1+6rfw5z+PGPxNYNpqmranOBJCw+bJDcde2P72fYe/rXXaR8F4YH86aJeeOC&#10;Sc4+v9cf06XTvh3Y2IAMatjhSF+bHt/9arXKmZyk+U4VLeZCspVgzchXxzj+XUf54p0Vo0pwI22k&#10;cAKcn8+3+T1Ge81Dw7Z2kG4w9Rkrk4Ge3t2rF+yMbh9o2nqvTK4H+P1710x1OaTa3Mf+x7yV1IVU&#10;4YbvQYHP64+g/Gr1t4cdWXcV69Qud3fjPvWtZBMbxGFO0ArtwRnGen4e2c8CrVu0cjKzJywGPQnn&#10;r70SErGdZ+GFJVzGfmUZYN/Dz1Hr/icVq6boCiVTn+L5tvUcccnP/wBb8eb2m2swGYgvTn5fp17d&#10;fx/PFa0VoWG9eu7uM9u2fTiueUpHTGKM+OwAaNxncMbl6Y6/n29f61esUvNHmjuraUqYwPm3cbfT&#10;Iz171bWzljkZET5m4ZlYAkdc5x16+vX6VOkUkcaqQB/d3f4euf1OO9FOpKMk0KUYtWZ7X8EviiLy&#10;JbO+4wxyvPPbtjjnnoOe2RXtVhcC5tPOhl3Kq527u2R6fgc/Q4GWr438Lavc6Bqkc8IPltw2WPPp&#10;0Pp7jqa+l/hZ4uj1SwWPfuZuSvQNn/8AWeOAOgwCK/U+HM2+vYf2dR+9E/JuKsmWBr+3pr3WdnNL&#10;G6yAL95QF+XpwRnA/Djv8w5rPljZlR5wM9x7ep9/p2wexFXHJhulUuG3Lhg3r/nP6HqDVZmVhhG+&#10;78qsqgY9Pbr+p9GxX1KPi5IrXls6yNEd2WXcq7eOOo+uQfb6cVWmXynZXlxGCAvlnp2J/VeeT0OO&#10;tWrtx8sg/usPmOQMnj9Mf/rBzSlHnrhnY7o1ZV2g8jn+fr69w3FGelxlyvyeeCFww2/TB7845/LH&#10;+zisu+WKSYyxj7q5C5IHB6g9Bw4I9P8AgGK0rhQ9uoj5U52jdnHTn3zn8ePU1l3aSTqyRRqd0bKr&#10;L3+XIPvzt+uR/eNC3KMvUsyLHI2PvAjaNvbt6f04H8JrD1ASRlpCN3PygqDjnpg+xXjnPyg9Xxs3&#10;oVIFSSUsq8tI3zccc+5x37g/7eKw9TZWVoHbasgJ+Vs9jyT+B5xz8x7rirWNDnL1HaTzZezfKqtu&#10;7jGfX/2YYOB5jZw9QP3ZVc7WXKszdSAO+fXbz64boWrc1pWZpeW+YnzHlPDZznPPrnOOnzYztXGP&#10;eLOzrJgt8xOGA45J5/HPsTkdCKJHRTXUq20iB1ijLKu4cJ0zzxjqpGOc/wAq3NI/ezx7kk3Yy2B6&#10;+nHPb6Z9MVzsLq7oph/3WDff9yc9u/cc+1dPo+GTeyDaq4A/hIz09M0RCr0LLvHEW3EryB5rp1XI&#10;G32B7/X610nhy2SN2EbmPJIZlU4Q4Bzz6fK/qAp4zgHDtxBFuAO1mOIptuRu9DnPB6HPf68bnhvB&#10;XMBBcAbUZxwVJAU9cHqvsrrx0qjFrQ7SxmDWKl3YhRl8SKu3GcjJ4TBDADk/dzzXN/E1YbjSbi4+&#10;0eY3lsVfzpmyvbGAR7jHArbsXiDrK052qATuAYqvHIz90kFSepJB9ay/HxnutHmcCRvMU7f3krbW&#10;79MA+31+tdOH0qI87EaxZ8meONRhhkkU25bG4MrR7gcHjlep/D614v8AEHxA4laPzFdd+Cozy3TJ&#10;3c45+n4V6f8AG+6+wa3cJwV8wup2tuH4tzg9Oc4zivnzx/rTSSvIqKO33icjpuH6c/0r0akjnppO&#10;xyfi3WIGMhFz5YaTI6ce3uen1Ga5bQ7O78S+LbPQbX95Je3SxLlwuQXAHJOCPx57dqf4lvwzERsF&#10;bqWyRntj/Pr+W9+yPZRa5+0p4TtWaRv+JxHJiPCjC/MTz2GM5yOOhzXkV6jd0j16KtY/bn4CeHLP&#10;wx4E0nRrSARx2djFbeWF7BR8vQ84524J6na3+srt7u5WKQTK69Q2455z8uc7uTlcZzycgO+fLrk/&#10;AV8tvolvCI1b5DHsweAedmNo4zztwPXZn562LnUEmZpvM3NyR3w397PPUDGcnOMMZPu157j7xo5F&#10;77UQfJA9VZc8AA9DkAcZ9MLwSIajZzy8rMu1iQV6Fj0Byc5P1DHoGlFUZr5j5YhGNsgyvT7o9sYw&#10;BxwCP+mYpt3ecGZpY8RgkNGR8oJySOmAfque5kpqJPMWRcwmbZJJt3r9xSD0OSuMdR3UKcdSkR+a&#10;orySUHfFwpIcMzgn03k7h36Nu4zgSj7pqiSTdnYy7Rt2c5J64xjp3C7Tt7In3qjuGkMe9QzA/vPM&#10;B+bI/iznOccEg5/6aD7tUoib900LSZkQRTcHeVOFK7Sedo44z/dKAn+5JncYZ5WRFSMbmxhcLn7v&#10;bODnH1O3/pjVe3kSNRArfLtUKpjAAVu3YAH6ANz8rnJqreunmNbiJhumCsw+bPov3eSOwOSOyL1A&#10;o+8Dl7qLM1w0iZ81cbWkXc3Pcbs55GP4gwHHMrYwaRvbZXVdo2hfvA/KFP1wAvpnYp7K/UjvL53n&#10;GLcZGZlbcTuIHLdySB3yx/2o6qwwHzS5KgKvmbt3Iz1Oc457sGGf77dKuKIkXmlYqWll7hHyoxnI&#10;IU5HJxyAQT0xH3qEoklzjDSPuwwX5gGxjHGTuHpy49I6W2khWMGMnKptxu24BPQ9MA+mEBP8L5zU&#10;7W8SyOcj5VVPL8v8duMf+O4H/XLvS2KWo2NWEizK6rtG7dj3wSDnHsSCBx80hqS9QoVWZVX93j5l&#10;C7FJ467cA59FU5/5aZpILhY5BLuz/E3BLOV7g9cj1ySv96PpVmZyLeN4pNnzFkweFz/F/DgH+9kZ&#10;7yNyDN9SjLSNobhlmkZWwE/PopyBjthSAT2iYc1NErtPtXGCNu1sfMw/hxknI64w7DsiVJ9nHn5E&#10;21liP8IAUHtxtABH+4p7iSpbcSw26wqvVhHtVcttx9zG3pjB2FSB1EfQkbBIig2vKqxlmLSbv94g&#10;/e4LZx/eBYju8fSr0kcKcwxKuP3jSM2MZP3s+h6bgQp7yP0qGAK8snmSs3mfPuZc5I78li2PU7tv&#10;/TLirWN9mspkU7WMgzngkY37s/8Aj24H/pq3IqblWIRbtHshZCjHEe3aSV9FIwOvZcYPaNutOa0W&#10;RA6T7vMz8jsfmIPXvyPYnb6xdpgqrgqiqF+THlgdcHb0HB9MDPXbJ1qSUr9wr5hb7y+Xu6e2DnHp&#10;hsekdCkxOJT8tTMu2SNhjJbqAp6c9wT9Qf8ApoeaJrf5wzv8wk/hY5Pt2Oce+4d/LFPQjYWcZXJk&#10;zu45/iznofXPOeXf7tJI3mSZlClflRV29cfw/dPbnbt9wg+9VcxHKMkB8vKAfdxtbbypPr0IznHR&#10;T2394p5ik6xMhZvMx83JDY5H94N/4967BVoTOgYtOfl+fczev8WcnrjG7PP98/drPlEcUzLP7KFV&#10;enOdu3AHuBtHsn8VERuJXumjAYAcFRvC4OVzwfQj/wAdz03mqt5cSIEEnmdOuF5PfOWHPTqSfXHA&#10;qe9uYfNYqcjl2djnnuSck/U5+rj7pp3Fw7svlFvlXBIDHHtwpx9ML14B6m1czZ/NEvjBrT51G7H3&#10;j1GfX+VA8VteKwaRdo+8fT/J4rjnZnDKxbbnPoR/+vn/AOvzSwTzR/Og2lvrgds/5/rXwnQ+vO4j&#10;15Dtw+f+BY/GhvEZt3Mvn7juw23kYz1/XH1+tccdQuFK/vjxz9481Bc3dxtMe8/KMNtXn6d/c/Wg&#10;OY9Ck8eLLF5KSnd/X/8AX69j7VGmvFiUafcG+827oc5HXr1rziO6uLXmKZtx6ZB9fX65qymuuvzk&#10;NuON2W4/zz/nucshXPQY/Ehdt6S4bjbtzzyf8av2HjtordYy+NpAGW6np68//rry2XxDK6/e3KBw&#10;Bnn0qq2qTF95mPpxkD/PFXy6D5j1e68XyXFwzb22+oOff8/59ab/AG/t/eFwPl5/P2rzaz1+RI9i&#10;Pxt5b1/L61aPieeP95935sr1z/n/AD9J5dQuz07RvGohk8mT15ZmHA6d+ORnj29quah45/dGJbr7&#10;3I2Nnr0614/eeJblmCl/mPP93J4/w9un40lr4muI8CSXIHT/AD60+UFI9Rl8RyOWkfP+02f8ec49&#10;f1qbTfFptLpV837/AG/r09B+VebweK2Db93TkfNz+HX0/wD14pt14p+ZhI4bjJPr/k1Ki2PmPaov&#10;GkLQeZ5gDDaNytz9R/8AX/xNZN143F6xHnjHXdnt6fl/njFeRxeOLyM7BJ8u3I+b+XP4/wA6u23i&#10;hmGA7BlX8qr2Y1KR6Xa+KfIuN6cdPm/D8v8A9VdDovjNJU2GXb3Xd8wHHU9OK8cHidWDbZfl6dfb&#10;/wCv9f5U1fHLQMzRSfeOPUEc9u3/ANalysOazPaLzxpDCjItwAcY3ZzkHvx6Z/T61kTeKPM6zD1+&#10;VunPT/P4dAa80g8avclZfMK/3unPX+VaEHiSERYll+bj7xH4DGeP/rmlyj52epaL4yhc+VN8yn7z&#10;M3Xjgf5962P+EmEI3/aQqbST8xGMjPYde/v7V4q/iqK3G8zkKBgrwPr9atR/EXz4vs/nhW6fLzhf&#10;z6fj9BTURc7PStY8WvLKYkm2LyPvH+vYZ9P5VBYeKxaSry7Kwwxxwec/zx/P0rz6HxGsu3bK3H3j&#10;z6/5/wAnhz+IGjXcHG7oOD+n1x69aVh82p6/ZeInuY/PW6+ViOC/zc9MUt/4kNtGAbocnO3uecZ+&#10;vP8ATtXlNl49NrPsnu28vOF2+menHT/PbFNuvG5vXIM+5QO7Zzgf4D8fyo5R8x3Mvia4kuRO8qgF&#10;en+Ppxn+dbWk+LxdBV8/a3uw6Dr0615SuvPIq5k5OdvfHqOf5/8A1qlt/Fxs5CVdmbcAwPX6/wCe&#10;eaaXQJTueyp4gAXDOARkksp/l+Ht+fAoax4uES4jY8nP3umPbj09K89bx/G8f7uRWZsjZg/KT268&#10;d/cfjVF/E4mfgrjn8s/T/ClYSlY9K0vxc7usdzLuVh8u44xz19ffuRx9DuWniBX+b5jtAG1c8Z/p&#10;/n2rxseIJAwLr8uf6Y/z/wDXrZ0jxvD8tuf4c4zge2enofahDlM9NfxFDCGYyL6/h7msu48ZslwI&#10;Y34UhGX046D8B/8AqridU8dxybbYSlVPB/2unGPz9M1lp4kVpN+7cG5+ZT6e3TH+e4oEpJnrlh4m&#10;SSBZkf8AhUkE/wD1/r6da0I9VjMeXfjblm3YyP6d+T6fhXkekeLhay7Wm+XdznGP8/hjmt6Lxrbr&#10;H9omLDPUsPXuPzH5d+tFi/aRO2uvEq2Rc7m4wW9/fBI/P6VXsPGa6hN+8nw4yN2QFxyfXn/69ec3&#10;3jH7U+5ZON27avp+mf06VDD4gMcwnRiqrgpzn0OfUdO1HoRzHr0WrC4TY03fn/I9P/19sWP7VEXz&#10;ZP7wHa79+n1Hpx1x6ZrznRvGFvcAebJng7lb/P8A9f361a1PxhBbxGZbjd/Dt/H9epo5Wac0bXR2&#10;lx41jtVC/aOFYj5ZBjr1x6/T168VYtfEsk4VpLhtoJ+63r+Hp7dSfSvJbjxF5sn7ydt27OQ2c8e/&#10;Sr+keMTDiOV/l/h2nnqOf/156d+KOUSlrqenrexPvkEnIJKtk9eT6fXn6/QzQa8ION5I+7w239f8&#10;81x9r4jR1DeZ/Aozv6+v+P1rP1nxWMFI5sdNrfQdf8+1Ipy7HoH/AAmhbfBFMuVPzBWwAD1Pr/8A&#10;WPcipJtdM6Mgb5m9V5+g/wA/zryiLxFJC7SrMcM/97+EDj06fy/Gt/SvFSXCqC33hj7x4PY+n5Do&#10;fXmnZbonmktztra6SN9wZhuGVC8llx0yOOn9MY6C9D4sZYdryH5Om5cgf/W/wriZ9eHk7mPlhVzn&#10;cBnn9cf/AKuwrH1bxaT8ttJ0HzHjrk8/59c+mUHM5bHpreMftK4V9u0j+LgL17/rgZwPbmveXUV3&#10;iByeFBDbcHp37Y5+v6151pfiqRZGgkHuo5GT06k49K39P10NiSKVe+dvbk849ev5e5oK5rbnWaTq&#10;osyrwyr237s7Tx1Off68CtQeKbcK1wzqFZsLk9R6HPOOD2/XiuCufEUMcTCaUZYfxHoM9f8A9ff8&#10;KwZ/GEgl3RvtMZwTxg47/wCcdKdg5kesPry38vlxszKVyEZiTjHXGMnp+vsDWSXVrlZYgF3FgreV&#10;0Ppz9O2f1rk9J8TwzQeVJlmVvun2/l+nt3rTi1tZLcbgOeT0PX15+v4UuUFKJ2um67Ba2whc4OP7&#10;w6+nXnjnj/61XH8R2ULNLvDNtGN33gMdcHtwf8MYx5zfeJLeCNp/tChmGQccN9f8/wBazYfGTzzb&#10;ppAMt8y7uMdfrn/6/wCCB6bHo2t351BS8rjcu5m+uD/gaz9NZ0uxIFzub5Mn73PXjtxnt+HFYdvr&#10;4mQMs5PzH73Hf6/4VYTWUhi+QfxdX/hGe3POf0p2KvE9At9StGi+Zlzt+VRxgf57/wCNNm1a3iPl&#10;fL1O35jtH06/zx6+lebX/jQ2IyZwzM2fXPH5YwB9fxo0vxet/IWd9pZcHDdf8/56k1Ul1M+eJ0uu&#10;RmeT7TG2MP03DjjnOfy7dhnrVrw1PCs3lzpgbeuMYGT9P8fTrWCmqJO4+0Mu4N8ueSDn06D8Mnju&#10;CTTotXFsuxpScLjPr1z9P8n1pRQ5S93Q9AM9ueYHX5VUK24HHt/+v6fWvqFxZXEDxoy7m5ZW7H0/&#10;kOhrgZvHZs5zG10fn6hj09sdsZ/TPc5s2niIzr54OW2k/Mue3+fTofWhxdhRkWJNz3e1kkwvGTGD&#10;nJHoT/P07V0vhqCC5tczhVcHG7rweM8cfX3PUVy8l1FckyJPlljKkM2Mj8T6545/HqLMOvPbLv8A&#10;M2r0C5wMZ69P5f1oKvZnaxiEgSO0Y3Nk/N04z16kZH1rJ8Tqgj3wRFl4ztUD88D8f51gp4+Mkht4&#10;7nB5X1OeOo5yOv8AnilbWY5YFh35XG1dwxkY56j3HU5z6Yp7A9UMsbiTzVRR8zE5AB69fxzwPz+t&#10;ddpOmpJF9pnl3FflHucZ5H049/euPS4TCyOn3uG29fXH9O/fvmtKLxU9nH5BOU8vG3d6dPXjgnI9&#10;fU0vULWOnuLG1MJYxrt256Dpj/8AV07d65rxLHHBM2xsKzk7uePf27dsfyol8ai52xxlSOQrNx6/&#10;TH8sfTireX0V6Mwj5s/MqqMgYJ3e35de3qgupDtIKCZYDy+4Aqy46/T6j88101hpESnF0MOzYG49&#10;e/8Ant+dcrp0ywzcFVPTaCAT6Dt7f/Xrfh8Uwoix3T8eWd+053dOoA/oevT0snlSZdu9DTyPMWBl&#10;bgLx8wwBx9e/pXK6kSl2UhTc6tyqjOe+MdcYB9q2JvFqXAaFHCr90fNnbzyB+X481kaldLcbjCWZ&#10;mOMBsEZ5/wAO1T1K9C7oca3XRvlOPmZcE+/54H4dua2bbQIAim4HzM33W9encflWF4fvFsG3iVWz&#10;yR1yMgdFA9Dx0yfeugg8SWaDCS7ipBXc2CD6fXj054px1ZLbUUVdQ0SK3iaRY1ZVG77vRTn8uB/T&#10;0NYJkjEoIk/ix19+vHvn8vrne1DWre6gEEc2FAXa34Yx74/x+tYMzoCAnOR8m3Hy8dMjHqef5dKf&#10;2gjI1rXTnu1X73zMuOOjfh34/Air0fhoSx7UVd3XO4fgeOvH59qj8JXsVopgdl3eWuFx/wDq/P8A&#10;GtyPV7IfPLMGj6/NLnjrznv/ADqpExSZz+paXLYx7MNnO1vmOP5evH6eua/hvS9R13XLfQ9Fsprm&#10;5uJkgt4II2Z5HdhhQBySSen0rW1+6TVLeSK2x/sMp5I7fj6dT14J6/RH7CfgXTfhiW+M3jPRLd9Q&#10;uEkTwrDdfN90fNcsNwUouDgdS3PAGTlKcYLVnqZbleKzTGRw+HjeT/Bd32R9U/syfB/4R/sM/DG1&#10;8XfFC7hTxZqlmGnhhhEs8QIGYYwPmOC2CxwOg+vJftDft5eFptGXUtJ+H2pMtldp+8lkRZMFSegB&#10;HVVHDHIz6EVnW3gv4r/GnVLjxLo+najq1xdTZu7q5wpzkjZ5jERgAAYwQcDAHPC+Nv2DPjJqvh+7&#10;Emr6NCxtyAZrqR3c/ePRDglgOhI5bjoDw1MVi6l40Y+76H69l3DnBuSzj/auJUq3Vc1lHyUY6/fv&#10;vZHhfxo1/wCDX7Y/gy58ByySaXq10QdJkvI0hkEm5SCrqxVjjooyWBGV5yOD0j/glX8SrS2j1bw9&#10;8R9CuIlw8LPJOm5cYHAgfHHP3hyAM96534ufC/xB4Buop/EOmKh8wolxFMGhbaT3GfnOC2Dz0BFf&#10;Uv7F/wAfrf4q/DePwz4puo/+Eg0tWibzGCtdQglRKFJzx91iO+PXFc+HccRU5aqs/uue1xBHFZJl&#10;scTk9Tmo31T95Jd0+3fsfKy/Cr4l/AHxzqVh4s16NHms1gh+wzCVLgbh935QzcjGCFJycrgGvqL/&#10;AIJY/Di91z4vah8YfE+moqW+nzJpfnKGC3BcI8isc+YyqWjO3CpuKA5DV5r+0JY2Xib9oi10dLmO&#10;NZLbzbpN3lCRFZcqzA/KrDg4+bngg817f8APiGvwz8aaZNaQxrDJCbVWksxvSI8bIoxxBCCoYAck&#10;qOMAAOnTjRxy5tk0aU8bjM54FrU6SXtZqadtNFrZeq0PWv8Ago14613wf+zX4k0zTUVr6+swk3mX&#10;G0tbmRVk25+8PLyWPRV688V+b37KfjnVPhr4xm8a+G9Rl+3afewvYppuni6e4b73lKB95G25cYPB&#10;wTtya/SrxbBdeN4rPxFaeVDLrUItLyRkEl3CpUgwxxtyN/zHdgDHcfNj4z/ap/Znh/ZS8Srpeh3r&#10;WWl6wrXttJbsDPaFm2m3hCfefOQZCFGzaM53Z6swVb6wq0dlb5HlcC4jLcHks8oqpe0qtt3620km&#10;vJI/RD4b/tA+C/GHwi/4XDqt3/Y1nawv/bCanOitYzKF3wvtZhuyRtGcsGUgfMK+f/ih8Xk+JV9/&#10;wmeuCHSdGV2h0jVPEkbICS2QtrACS7YAzIVy2M5ACqfh/wANftaeMfgV48sdG8JeHNLTSZmhk8RR&#10;zaaZ7ifIISSTzHJMsYaRkU/KPN+YFidv1hp91qPjCC1+Iuk2k/iS6vrdJrfxB4otyLO1Ux5Vra3f&#10;p2OAA7A44OWGn1761TSW63PFqcHQ4bxbrvWM2+R9l29fPqreZ4n+038FX1CWP4q+H9NvrP7RJs1C&#10;91iNGvNTbeEEtvbqvmM3zquArfK6ZYkNnU+FfgmbwDo0fhcRy3l5OS+qRwsGWGVlOBI2NrgDI2gj&#10;0GTkn64+AvwXl8Ua7N4v8Z/ataURtG17rTNKmT/ywt4JNwWNcsSwIyTwD8xGTrn7HcsevXXh1d/9&#10;ixyb7Ozt4xErqxLAyEfe2nj14IGM1x1MHJP2sVv/AF+J9PlfHmEjReXYqf8ADV0+6/l9Y/k/Ib+y&#10;5+0HH4V024+FmqpNqNxveTw1Ha2Zjjnk5aSAP/s8sWIAAWQk5wD0F9d6t4svJl1GL7be7t9zY6aw&#10;VLd8EHzpueByCBuIGe/FSaT+yBc63qdrquqSMq2pBs4bcbFgIIbcuPuncN2Rgk4J5Ga9u8N/BXS7&#10;WxjtZdNhjhUDfbW0eyN29WH8X412UZYiVNQl0Ph86zTh7D4+eLwms6msvJ+Xru/M+Rfjf+xHbftL&#10;aXBDbQM2uaf81nqFtCqWkYyS8JLrmQHGAQchsNnGQ2T4D/4Ju2+lWsOmXWkLCsOFWDcTIzcBi7Ag&#10;Eng5H4YFfoPpHgu0sFzDAq5HA2gBR6Adq04vDVsX87y13fxEAZpyy+nKXO9zyJ+IGcxo/V6UrQWy&#10;7HzL8Hf2Q/8AhWl7DquhTmxmj+79jXbuz13Doc9wcj8hXtUfw0h1a7XUNXgWSYcJu5VB7V30GjQR&#10;gAR/hVhLJFOQtdNPDxpx5VsfJ4zNsZjq3takve79TmNO8CafaKAlsvTrtrXtfD1tEAPLXoBWqIlH&#10;JFLlFOTW3LE86VSUt2VYtOiTgRirCW6KM0NPGoxn/wCvUb3gHAP0ouiSYKq9TQXUc1Te9JOc1G05&#10;br2o5iuVl5rhf4TTGucVSMu7jigSZ43VLkw5Sy9wQOv50wzvnlqh3HHJoDgnpUyuUSNKTxmmhznk&#10;03cOxNAYZzmpAcWyPmOfx6UZI4Ipo+tGQDuoAUv2xRnH8S03jHNL5i5xQA7g9KAe/WmMw3df84o8&#10;zIyPTFAElICMZzTd+7gGgNn/AD0quUB3GM/pQxOOKFGBnFLtx1GfpQBWlQsKge3DDkfSr5jHXHbN&#10;RvAMciiwGe1uOi/jUbQ4HStB7YYzn2qKSHALY7d6LgYWuzC0sZJQfuoT9K+N/wBsf4yw+H9PuI1u&#10;1XqB83fnn/I/wr6q+LmsnStDllRvu+9fl/8Atl+PV13xdLpLXrSRjmRY25GG9fT/ADkd/JzSs6dN&#10;pHuZLh/bVrvoeK+LfF+pa7q1xqXlybmOQpOQRk4Hb8uvPuDXN6jqN2U8y7PyyYEeG6Ng44757YHU&#10;9qTV/EVjpr/ZwEjWMsWEeCR1BPP3OOPp17muSv8AxJNeX/kafBukmcRx7lOWYngHJwevTkDIHsfm&#10;YwPsuYueI9fiSEG4w0jKSsbN0PoB659jj3xXs37IH7HGt/E+7j+JnxM06aPS40WXTbC6TAuFC/61&#10;0PRP7ufvZz0ArL+CX7L99HcWvijx9GYdQe9SOxs2Zf3J3AhiMYaTdjgH6AEGun/aI+O/iDwheal8&#10;KvAfia4EMk/2fUEa4E8aooMZgCMSoZzuLjarfKuD8xNeth6dOjHnqdOnc9PL+G8yzyoqNBqLe7fR&#10;dX/l5m38cPEf/CwNdi8HeHRFb+H7G68q184KqzSLsBdj82A5dQmQFK4GQSwrlNU+Hng/xx4cuLTW&#10;9NUr52y1a4j8trIBspHIeqFvmVWGVLoVbnKNmfDnx5pfiRf7Pu4I1vljMc0LoGhu4yTuV1yB/ERl&#10;cEDaw+Ybx6N8OPB3iH4j+LbPwT4b05pprhtjXFwA3lW4UGVZDtKsnYMQQXRMqjNgEpfWJ33ufpsM&#10;FS4fwqpfBGmrt/i2356s8V+F/wCzLrV98T10/UULadZ3KnzJh5K3Q/54KSp2yNljtycqGx95c+ze&#10;M9IhMP2SFtscmVt4VXb5u0BBtG3bvDKcoMZKnrxn7KuP2b/Cln8J4/hv4ZZLU2MJaxvZ0ZmSY8ly&#10;d24ZbnCsAv8ADjAr5s+I3w71PQdVutK1PTFWY3A+2R3UjAXEoy2Xydol2bSsgJWTHcYatMdlsqeG&#10;s+v9WPn8k49p5tnSqJ2UNEu6/m9X+Gx4NMGgf94P4j1zn8v8mpIk8z5GGM5+YjBH0rE1j4k6Drfi&#10;a5XSbvzLOCXyorjjM+3jzMhjkEjIbuME89dbSr+KeLzEmXqDu68Y7H/P68fntanKlJo/p/B4qOIo&#10;xn1aTNOxtlRvm74OG+tSXttmHzGDcj+IHnj/AD/k1JpgQsuwfd46HnmtCe1jkt2bPO0luenFcvU9&#10;mlC8Txr4jRShXR1yFLduQf8A9VeJa3cyWeq+ZDLuzJt5fr7Z9f5d6+gfibZ7IpMjHoo7nP8A+vn2&#10;r568a2zLqPmH72/5dvc88dce/p9a+gy+zifM51DlZ6T8N743m13YFmjyf8/56/hXqFtp0TxqVOGx&#10;n733ff8A+vXk/wAHdxjjcLwygbe/U4P5fp9K9psbcSWi+aq/dwFXOBXDjHy1tAyyPNT1KMNkqqoO&#10;PTj8P/rfn+NXLGwEbqSuG3Z+91/+vVj7Ayt5q/8AfOOvof8APXNWIoCGJ2Yx97r83vx3xXHKXMex&#10;GjHsbWn48oLkY2+vB/z/AJ9KzPGcYa2JC/dXPzDp/n/PpWhp+1YhjnOR9Ofbj/CoNcg82BiRztxg&#10;D+VZwfLK56kPgPBfiLDK143LfeOfxP4/5FR/C60kW4V5rfa0h3bcHGeP8f8A6wxXXeKfB019el3i&#10;/dsCrKueeOTxU/hbw8mm/Lt+UYXoM/5/z6V6sq0VRseTLCOWJ5z0bwjcLBbxueRjK+9bIu5pCyjc&#10;278c4NYWixMsQjjTd83yr/n/AD7V9Gfst/so6t481KDxD4jtpFt1YNHbuvJ5zk/U+v8A9cedRwtT&#10;FVuWC1Z2Zpn2X8P5c8Ti5qMV978kcd8Lf2d/HXxNnX7Jp0kMRb/WSRlc/T/PWvoPwR/wTkhkhjuN&#10;YnmZsDIHr9B/n+v1r8I/glo/hrTore209VCqMfL0r1TT/CNvDAqmIfl0r7bA8L0FTvV1Z/KfFfjz&#10;nNfEyp5e/Zw6d/vPhe7/AOCdGheVmATZ+p/z/hXO3X7Auo6bN5lpPI2D8oKjpX6Hv4WtCMFFqlc+&#10;DraQ8w1tiuE8vrQta3ofI4fxq4rj8dXm9dT4R8N/s0+KtAdYRbblXj7pH4flXonhvwPrOkBRNZN9&#10;Qpr6cn8D2neBfxWoJPBFky4Nsv021+c5z4U08ZeVKq0/vNKvijXx7/2iK1PGNMtJ4gAyEfXitq3w&#10;AFz0rutW8DWZjysIX3xXJ6posmmy7T92vx/iTgnNOHV7SfvQ7rodmEzzC5n8Ds+xEoVfmU1Df3KJ&#10;E3z4pC6xrnPfNc/4n1wWMDF5P4a+JnLlOxauyON+JfiyTToJHgf15XPP+f8APevBdQ/aN8S6F4ha&#10;18yRlbn5mIGM/p+P9a6j40fEKGAvCtwoDDOd36V4HDep4l8WKVfjdx+f+evP419RwvLFYWt7Wk2m&#10;z1FhaNTDtVY30PqLwD8XPEWvW6ztG/P3ufeuo1Px3rkCCQow+XPfn/PSue+DHhEHTI2eJegPP0/T&#10;n+npXX+MdBS208gr90dfTj/61f1Jlk8VLAqU5Nux+N5osLHHOMIpI8/1T466xbXBhRm64zu46165&#10;8EfHuoeIreL7SGyR2/8A19K+W/iQslhrDPC3O4/wnnHt/kV7l+zHf+ZZw7MY4O73P+f0/Ct8Jiq0&#10;sTytmGMw9L6rzJH1HocrNbAkn61d83jb/kVl6LMWtgQf1q4ZGBye1fWR1ifKS+In87AyRUF5Ntio&#10;3kHAaquozbYOD+Bpy+FhH4kcH8SNX+ywSSFv4c9a4XQdfWd8Fl+9jr3q98btZNpZSHcO+c8V5f4M&#10;8VNcykbvm3YBXt6da/lHxcpylnEGui/yP2rhOhzZTc9usruOZOvaq+u6Pbahat+6XvwRWToGqpMq&#10;lX6r+VdDDNFJHtJ696/KaNSUJKUXZo9SpT5XY+WP2qf2ftF8beHrqzuNORvMQjoOPfn/AD+Vflx8&#10;bPg7qPwk8QT6cY3a1M2FO37vp/n/APXX7j+PfDUGp2TD88KeM18K/tx/s2t4k0i4u9Ntx5iZZBtz&#10;jnOfX/Pev7K+j94zVsrxUcszCp7jdtX+J+R+I3AdHiDAutRj+8irp9fT5n56+G76IwSWjAZblc8Z&#10;45PvXVeG7m0gMlldDAl4Vhg4/wA/598XVvh9rGgao1s6tvjYbm6Y56e3f9fpTmW7tkUyq2f7238f&#10;61/oTleeZdjoJ0qienc/jvPuGczy2o5VKbSv22ex21vt0ZvtG5ZF+66KucjJH9P85pty1g532Tbk&#10;PTbkY+o/OuYs/EEmz7NcOfb5hkf5H+eKs770cxQsv95c8fj+lfS4fFUY68x8LiMDiZS5eRr5GtJL&#10;xweP4en+f8/hQJQXJbJ9O3pUOjW2parcfZ2gCZz976f5/wAiu/8ADPwstYGS/wBTKzMCp/yP8c+n&#10;ubxPEWX4GHvTTfY6MHwzm2MlaNNpd3ohnwt+HL+IrhdRvrZtqnMWeM++P5f/AFq+3f2dfDuj+H7C&#10;K1ggjUqcL8vIz/F+JI9eo618taZrWn+GPLKoqqqj2wAen+fTvXceG/2ntK8OyqDqEabSv7xpOWHA&#10;4wfp/wDqPP8AMni9mvFfFGHlhMvg3F9rn9ZeFeT8N8M4VVK0kqnVu13/AMA+3odWsoLch3GcY+70&#10;4rF13XtOkRhv9mO3p618s3f7dfhWwtcS6mrHjG2Qdc9O/wDU1zd7+3b4fmbdFcNxzxg9Bjtnp/Ln&#10;2H8hYP6MPGmaV5Vql/ed3p39T9ureK3CWA92deKt/eR9MaprNjE24HbhurKfpwDTrHxJan92k+d3&#10;P9c/59a+XB+2LoOoboV1DuQvbI9fb/P4b3hr9pLQLyXaL9Qxwvln5sc9j/8AWz9MV6eK+ivxdh8O&#10;5xu7LqgwvjJwdiqipqvFt/3kfQup30MsG9D2znPX3/yO1WvhzEJNX3Dv3H+eleW6V8TtM1OHMRRW&#10;ZsHcxBHXrnrxXpvwWvkv71XUr8zDaWbr1/zivxvirw14o4Vw85Ymk3FdUmfcYHiDK8yh+5mnfzPo&#10;7wrEI9OU/wCzjB7Vm+MZ/wB027pzWr4eYJpmQf4fm/KsDxlMCrBsY9K/IfspM0o/xWzhtdkTzGYH&#10;b7bTxXIa1ApVlT0wfm6flXUaxMGdvm6N91T/AJ5/z9ea1E+epJQevsfevQw+juegcZrlsS2GHO76&#10;YPP+ferfw68RTaVfrBIxVWPfipNZTO4gHGM7e30NctPcnT79Zos4Jy2CeT05/T8K9eMFWpcjK+LQ&#10;+nfD2tRajpqjd1T+8K57xkqxrIEz36d65z4a+NEks0jMv3cZroNemW9iyg4P3vmr576vKjiLdDOl&#10;H2dU4+2sGuLvKLzu/unj/IrvvBWk+Uys4Pze3esXQNJBugzp1b+lekeG9FRUU7f4cfdxWmKre7yo&#10;2xNaKjY3tDtoliAYVrfZkRPviqdnaGFR1q9YI09wsZ+tTg8NUxWIjRgtZOyPDrVPZxc29ivPYzLE&#10;zgkfX+deT/GFblbWQKw9V6/l/n/69e8T2ObTAj7V5D8XbDfDIqp64Pfp/wDqr+ouEeF/7Gy5c2rt&#10;ufnuYZp9bxNl3PI/hf4svE8VQ6bPLu+ZT949j+Xp+nrX2Z8M5fO02EgfwivijwZo8lv8QYblU2qZ&#10;PQ/hn8P519q/CyHGmQjn/Vjn1r7rI4/vpM8vOpL2cTtcknFPQY5xTf8Adp68LxX2ET5MGGVryb4/&#10;z+RoNy5P3Y2JxXrLcZ5ryD9ouG5m8M3Qgt2Y+U2Aq57Vz4r+Czowb/2iPqfmH8RtdJ8fakrNuK3T&#10;EdPX/wDX+XbrTdJ1wsgEkm4+gx/k5/LjvXL/ABQsPEsfxF1MXGlXSq10+0lDwu4fgenH+RVHTZ9W&#10;B8/+z5M8FcL/AE/DPHbuetfndeElUlddT9ww9SPsY27I9W0vWUuNkaSj5nwT1B5+tdnazE6ayr1c&#10;fNt6Af05/X868Z8N32oXWopHLE2zcOW528YBHTjnp78d8+06RCk2mooC/Mqrhs8n16nuf5DryfSy&#10;mjzVH5HhZ9W5KSt1M/wtoJ1LXllkX5Vbncueh/rXsujWsEVipONzHDH17/y/T2rzLTimmTM4P3ec&#10;4C7cYHX/AD3989BZ+PbrdhVbbuA/L/P+etaYuf75ozwLl9XSR2jQKAzGbHH97px/hWbqipGAu5vY&#10;7eenPTk/4/jVKLxZ9ot8shZWA7/4D/8AVVK+12V5hId33gfl9ugz2/l1NYqN4no05cstRL51HDqD&#10;1+7/ADP+f/rUriSRDnA3Lg7fY9Onv6Y/lUV3rAj+cJ82Mkn8P/1VUluS4KpCeevTnPORx65/yTT5&#10;NDqVRWHTX7/xnnb94AnHXmnWt0Wb5WGOnP8AEP5f/rqq8gYBYiy4wMrj/OfzHHaozcNAmR8pUD/P&#10;8v8APFc0o6g6lok2py7xsT5mzyWz+p/H35Fcn4kuBIzxh9rE9u/TI6/54xzzWpqWreWhkkBBP/1x&#10;j9T271ys9/JqE+1Afnb+E559/wBeO/v0qJRurD57xuV8GWFneT5mZWbPHU9fU56DP8q4jxd5Y58r&#10;jaQq7j69AO/Su81JY4bZItzSDj5T069R7nAzn2x78H4yxKjFh67hwB34/wA9e2c1kvckjJuMkc9p&#10;Pje/8M6kk9pNKnlsCzxk4zkZGc4/r9a+iPgZ+15bRJHp/iC5MbZG7zBgMce/5c4P1PT5M8QFo7ho&#10;mi4Zj0zlTg/r6cZGOMdKz7bxHLZyeer7doLALxn6Edv68D0r6HKM2xmXyvTej3XQ+fzbKMHmVNxq&#10;x179T9XvAvxL8N+KkTyr1dzfwhu/+f19Mg11Nz9nl2vCQVK9c981+WfgH9oDxV4WKrpWtSrtx/rJ&#10;G289+/HP6+uRXuXgT9uTXYCi64CxXiRoX9Mf5478c4Ar9BwnEmDrxXtPdf4H5rjeE8Zh5P2L5l+J&#10;9s3KIpX5v+A4/T/P/wCqpex6eCrGbk8Z/wA/r/gc14XpP7bPgO905Z7i/VZFX5t2Mn/P/wBb0NZO&#10;t/t0+CoN32WdJDyU+bcRj6e/fjp7V6317B2u6i+9Hi/2TmHNyqm/uPe5JYvOXAyq8Ybv/n/PcF8V&#10;0YyZHh3AAhQo9SPr3/l+J8J8KftoeAtcdbOfU4VlJxjd1/l079P8PQoPjR4K+zG7j1mHy+jfvACv&#10;159/89uinXo1o3hJP5nLWweJoy5Zwafoa/xO186f4fk+fkIcngdv8+p/Svzo/aR8UT+IPG8kCSMy&#10;Rerrz0/Afj6cdcV9Y/tA/tFeFIdCmtrLVFZlXbuV+h+o9s/n75r4c13Wl8Qa1dagrZ8yRtq/3gDj&#10;OccdDjHI5+tfI8WYyMcKqMXq3qfbcHYKfNKtNehTsruW2cNHM+d3688+/wCf5Guy8L+Pbqwlj+03&#10;bRlJAVmWTBXGR17j/PauRjsZpZm+X7udxJ/AH26eo/DippomAPG5sDbJkj5vp6f/AFvofznmd7o/&#10;Q+RSVmfVnwh+PkpePS9evyynHk3SsQuSD8p989ccZFfRnhLx4l5bJZ6jd74ZOI5lzn8/Xmvzq8F+&#10;MLnRLsRynzIizDG45HPPfp09h+tfSPwe+JksdrHD9o+0WrBRy3zJnHc/54967KOM5fdmcFbCyoe9&#10;DY+hvGfhfUtUsJCmoM8bD5Zl/hPY/WvA/Hmq/FX4dXzFJ/PtZG+VpEPI/L/9XvxXuXgjxwY7dJfP&#10;860bAcDBMfue5HpWt4p8J6B4v0htsSTRyL90/wAPvW1ej7aPNF2JoYinGVpK6PEPhb8aPFeqXG+/&#10;WFlVcNt45/DOD+noMc16tb/E6S1tDJc2it8vK7+foc1wdx8J4/CV6biy5gZv4scY9vXH9Rxwal1m&#10;4RLBbcKWZMBtvpj/ACfxrlwsqsbqbNsRTw9aS5F9x1ln8YrO5vWjaxbd1bpx/ngfz9tHT/izo88i&#10;wyLNHg8Fh/n/AD3ryzS4VluV3gLIkmVIGMjHUe/+eK7Kw0uz122HnytHccfxHk5PP+eDW8q1SMiY&#10;4PCy92d18zvB4osdRh+7I2QNrLzketcn4shuo909mZVwPv7iMD8v8/z1PCfhrUbKdYw4Zd33cHB/&#10;yc/49SeqvtNhezK3luMkfe4613UoKtC6Z5OIw9bC1Pc1R4qPF/iXSblkTXJlC8hWbknj/PWtXTPG&#10;Graq+19YZuDj58Fv6Yz7j/HV8S/DvR76dpA7L83yqOB/nrUNj4Qs9BgYt83Qjd245+vb8P156mHq&#10;KW50rGS9nZ3TPPfit401PRreWWTUG4VmHzbsnHT8Mc9K+e9X+Kur6zdtBLclgHK7mPp+g9f8RXsn&#10;7Q+u6fZaLcQMVy6j5S3BI4/z6H1r5bguJDqT3Sk7WfcrBuGBPPX6k9Tjk9Tx5WKjra57uX1Kjp3b&#10;PQ4tdiZDujbgn7x56c9+OnTgj2qeLXrclnJZTtxuGcflj36Vxa6tJFDGE3LyN2F68/8A1/x69hmN&#10;NYcMp80nd97bIV9ec8f7X19sg15coy2PYhI9Eg1eMbQjIuc7cyd/0x/KtbTNlwy4fKtx7+/fnnH6&#10;V5va6nK7fuoyu0Db1BP5k56Dn0weAK6rwxqbFhHHKGUg5U5OP88++eexzg+aJs9jvdJSZDhjt/vM&#10;ec9+vf8An09RW7YyQTDyz8rf7XcZ4Pf/AD0rH0q8iniEmzJk/iHAPH4/zrSR0AYo2/5eO34/z9Dm&#10;tab01Mea5cmi+UsVOemFb/DPYj/JptuzO2Si/TdjH+f844qGWY7Nqn7rAZz19+f8D1+oqG1uTvDM&#10;RxnczZwff9fT8DVc1rIpnVabPFGcmXnGfT8ef6VeudT8lP3g+Zeof/P+J/HNYNndlYwok2ZyvUYX&#10;246cVQ8SeLbfTrdpJJdqhSeG4+ma3i9DjluxfF/juHRrVn84enzNjP1xn0/n9a8B+J37QccU7pBf&#10;ZJO393ICc7c9vw5B5/I1z/7Qfx3t9Ojms4rz5jwuGHy8Z9QPzODjHpXzqfE2p+LtX3ys8m7K5Jzl&#10;SfbqD1P1x1FdMKMnqzGVSMdD2AfE3WvEV4UWSXYW+5uwSO+Mdhk9OMfSuu8IaPNqbfa5txVj95uM&#10;4PXp7H8ua4P4beGvKk+1Sgb2xtDDJA68/gfbvXtPhSxcqsm5h8vzJwcqPr1GPr0H4ZzqKOiGo9Wb&#10;WhaDp1sFSWAN0+Ytjn8O3WuitLC2QlXjXaV3ZC8KM8H8P8nFU9PsZYgrY29ueefwrUgtYgmTJtAI&#10;DIOM++SfX9T9KhT8zRUyWztEc4A2gdPlP8v1q6LHeCwjydnLNj+tVYeFIwp28JnHHH86stcoysJA&#10;vTG4gcdc+v068DpWqkRKL6mZrvh2SVN8SOD/AHT9OOP6dcepNcjqWlmAuXCD5vvNxt659f8AAV6D&#10;Le+dAEuVDE/e+Xjrx257e/1zXL+IrBJtx25y3Z+ePf8AD/Ctqc9bM56tOLWhzcewP5ZPKn7uORjj&#10;6j8cfzFaFnFBOquBuU/eb19uO/8An0BrHw7crKx2txwyhe5x/j7Vf0y0bzisqLu3djn3x7fXtXRz&#10;aHLFST1LlneiH5pPlzypIGDjBx+WMD/65rc064imXcrLlfVuvvnv/wDXrNGkXD2ivDIztgMuPcf5&#10;zj+VSafBe20nktuJVh05+gzn2Pt1rnlqdNN6nSW0UbyCRf4cH5jwM8/1+ufpwvkRZ2Rp0OCy4yO/&#10;+fr060ywLpHtdNpYEckYbvjP4/X+lwp/HLI231X0z3/L/JrKJqyjPZFSuSFw+WO39P0/Dv3Fel/B&#10;LxNLZXcdncTGPa20emP8/wAu3FcN5agbShZtpzj9R/ngVP4U1FtI1qGaLcFZ8/K3UD39P8e2K9vJ&#10;cZLB46Muj0Z4udYKOMwM4P1R9UW81vfJDMjN97ax3dTn/wCv9PqDmkxH5bZYBQ3y/L24/Xn69upF&#10;YfgfX477SVhcFug288j+XX8O3PbVuS5AEjfK27LHJznHP06++O+RX7HTl7SCkup+GVqfs6ji+gly&#10;puLZkyvXLHd255H6c/Q+pqi5LhvKXau5gxMeMg5P8tx7nAPoDViOZzu84MzMvzbTj+L/AOt+eezV&#10;XlDiFfLDbS2VYf8A1/8AgP1O09ya18jmRXm8mCRY9y7U++rdjkg/16dQreorJvbxodyOhjWM7WRm&#10;29CTg47fLg47B/QCtSSJJZt2fmdcjaDxxx+Of/Zc9DVC7igSZjEp3HblVXpnaBj9Mf8AAQerU42H&#10;ZmRqLyuzRrbKpU42s20+nboeDnsCW7IBXM31xdbI7gxu0m7G2FDu7Yx6ZPT32D+FsdDqCFVB2ruK&#10;55HB+Uds/Qe+R/easTUoI/IeXdGc7ScvlT1J5HX7zn6E/wB9QK0LMPUrhXt1dXOzaPmjj4GT8uAf&#10;Yx4+keRktWHdk7P3MShWXPzNwFx1GewA6+gU/wANa1/cXLoyLDtXzCCWbOSex45PDZx1+bHDKKx7&#10;w5Pn7m3feKswz1/I8t19WzwH4UjopytoNsXZ55DKFC78yb+P06Y5AyOv1zXRadCyxB1fhivzMd3O&#10;fp6/yrnNNj3nYsi9Su1cjn8fqPbtXS2gZbTypOPmA+o/z/n0Ijq9C1FIkRjtmjDK45G4ASYP3SOo&#10;PUjsf0ra0GYxuqO3mKy8yLn+5ndz0OzJ74MXHJFY1q0Su0RQSDlsD7yfNww4xkEA9e3TvW/YxeVc&#10;K6bVLt83TCNnkA56bzu9NsjelUZS1OgtbxDF5ltG3mxsrNuyNrE4wfTnegxn7y89KzPGUvn2DfZw&#10;TuUkyNCzemMbjnoMH6fWrSSi3EYgfy15Xcw+4hxnGfunAU5+8TEfwwvFt1MI/wDVx7WY7l+zhySf&#10;vfM59eQB6+/PVQV5Kx5+I+F3PkH9pRJxqs081rtDbTwuFb25JHTngjPbtXzP431E3ErnczR4+VS7&#10;ckjnJ78/5zX1R+0vZtLbzysAuCw+6oGCeQcZGc5wCD1r5D8WzRx3Mkfmbjyg3SH5Dj15GORjtyT3&#10;OezEGeFjzHH69cBi0rfebI9M/if8/jXsH/BOHw5d61+0ZDrUUTeVpunySyMGAx0Ud/U5znoPxHi+&#10;oTq4YIehw2GPH+RX1H/wS40K2TVvFHiNk/fYhtl/2RuZyAeeTx69APevG+KpY9e/7u/9dj9N/AOt&#10;SPp0cSxbtqhPmUEnIBC/d59duM9xHj5z0ttLM/KDnkqyt3x8xzk8jHOCSO7KPlrz3wNfCPTtkqsU&#10;ePa2WG0g9Bg8AHn5fukk/LKcmu60y5klj2Ku3lU8vr8w6KeCSQM4BXIB4jXrWb0M5F2dGjhT/eUP&#10;u6deBxxj0x1x8oPLUm9CC8rDcshO3nPT5iDnr68+zOOlPvMzJtXczHldrE5yRk/e79znnoWONtDY&#10;iiMTrGpLBec53DoMY5Ppxkfwqo5KI6jDcKEYRn/ZXpgg9B2Bz1HGD/Cr9aeZXS0VV4ZkPrksAM47&#10;kjr0JXv5dV2kuJgoGduc53HaCeD0Pc988/xMx+Wn3cYFv9nEi7eI8buOnCkYI9wCDjjEY4NGhXQg&#10;hkYK23DADdv2jAXPXOeh/vZAP96TpUZia5u87P4Qu3b09BgjoewwM9kbrTraVoNsJK7lkLq2c/P/&#10;AHsgk7sHk5LeroOKaZo0m3xrgbSflAwQeuBwuD65Ck4y0nQvqSORj5jPHErSKQr/ACHgj+Hockf3&#10;cEjj5Y+tVrcPJdNJjnJZQvXODuYYPboSCSMcyDpVkLuLQyhVVI9km4AEKTwDxgDr8uAO4jOM1HcR&#10;SCVlkhV2ZtrEjDMw7YIOSPQhmA6KgoiEkW9LdhA0uVVUDEHcB8pJycgqADzk5VT/AH3PVfLkSTDM&#10;F2Jhl3BcDsNpAwD6FVB7I5qK0uNkWwBm2szR/NjHHJ4JOQOrA545kUfLSyTwxW+1AsYVcr83y4/v&#10;fw4B/vAqD3eToYe5dydUdHyIxub5dvllSx9CuM5HXHLL6RjmlZnktVcFhhtwbdx7uOcHHdgTjPMq&#10;1Wh2rhQvy42MuB0xwu3bgjPRdvuIz96rMLfuGlJbDMCvH8Snrk5OR6ksy4+9H2kpakfmbio3GMhg&#10;V2rzhu+QRjJ7gruPRpelTRvI0To6R7vu+Vz167Nu05PfaUz38oZ3VCZrhVW4ieQKvzeYvVfU53cA&#10;923DPeRulKiRujxMABtKmPgKEPIGMKAM9toU54jc/NTFzEqrOXXy+d3KnbksF9Mbskf8CI/6ZdrN&#10;u4dPN27hu8wux/N8g8f7+7HYynpVLzCoKNHkybV/vbiOgOQSSOwYMQOkadamikjedVjPzbtx/iPA&#10;wTnk5HHzAswHBkTpSaDmLrbJ1MCru28bdnc9u3X0wM+kvWlFxC/7qWPMjDbhVPJHOOhzj0wQvcRd&#10;aiI8tCzbcMhH3ThQfoRjJ64wG9ZKgikeVCI23Bjho93ynbz0xzj0I+X0i61NihTLGzt5lzuWQb2+&#10;bGM9G3bj19S3PQO4+Wobto3tAhVlX5kWNYSRxzjGO3XG046mNfvUl3cyR3LSmPlOW6jr/F179N2R&#10;u7vLwKhugxiEUg+QfK0ZX0/hK7SOOu3acddidaokkluyLYTRTqyqquGbn5T/ABZzj/gW/noJGPyi&#10;jfmMMsY3FmYoyqh54ztwB1/2due5Q/eoW68mPzBKqkfMGDH5s5Xdnf36btwJ6GRvu1j6nqGZVt1j&#10;duPL/wBWO3OzGP8Ax3GO/l/x1UUJy0JtVv8A7OCwlYhv3gkVsA44zu3cgHjcGwP74+5WZcajayvs&#10;mRyYxj/j2aTH4BG2/kuf7vc1LzWmzJ823ALlixBOON+7PXHAYk46CRfuVh3dyl5Jsa283yyR81ur&#10;7efTyztPthfcdzrGJB/NfD5Z4VcA8bu4/wDrVIYiG3hl7bVYdPQcf/qpsMsbNksODx04H+H9DUiy&#10;gD94rbto+U9c4/P/ACK+BPsBuFC43/0x6d+etMkQr/u9B271PGoViWO1v96o5lJDBVPHVcdTnp6Y&#10;oJKc4I+YFcbeMD9P8ioX5LOobjvtPJ7VPcAcYT1/H+X+fxqrMEI4A9OAO3etY7AJznDHjpyR/nHv&#10;UbkiTCk//WqQsTub3/u/d/Oo0XkZXjpux/nFUSBIU7mVeW/u9acCQCcdcckdaaZGztbH/Al4+lBZ&#10;WYnd0/Hp/wDXH60AOJKtkMfTH49KTcVA9M/xdqTd0Rht+UGjLYwD9CrfTFAB586Hb1G3I9qa0xPB&#10;f8d2fxpXLsMjOB7CmYIbDluOevI4oAA5AyFO7jNOWaZF3K+TjjP+eKjyQfLAIH8uP/1+vSlG5vkC&#10;t7bv8/8A1qAJ/t7r/wAtOMY7k9KZ5zyDB/vf3hxz0/zxTBJhwfmH+10oClen8vegC1FO6SfKeQOP&#10;erSanMHDyH/vknjPFZ4cqcKvX8KeX+TaFYdMZOf1oAvHU5MdeT0NNW6lzv8AN+7975eRz+n/AOuq&#10;6sNuQPduBzT5CvGNwYEbdp6mgDQi1yVertxgH5untTpfEMgTEcjEZ5bNZqyZO0kc/lnoKbJICFfO&#10;38Tz/niiwFibVriYsTIffjn36/5/o+21q6iOY5CNp+9u/L/P86okg87T97PPfim7WAxnawwM4Gcf&#10;jQBsw+IGQYD/AHed39R/TNRzeIpWXbG5/HvWSCA2EH/Al78/570GMkYZN3Q9yBz1oA0LfxBdRy8v&#10;nkjnOB0rSs/FEoCkuMdT/n/61c6yMjBkK8enc+tALq3T6e2OaAOq/wCEocJuXqF+9n6cdfr6e1VJ&#10;/FdyrYt5WHOT6/5zWEJGbOX75xgU0MC2HzuPHzd6NgOmsPGM23zZHY56/LV4eKQVEQlxtHQt14/z&#10;/hXFmcK+ST6844NPFxL91nwVbqBj+VFh3Ouk8Wp/e9sdff8AD/PrUR8fSuy23mHbx3PX1+tcrJcy&#10;yj/Wfr/npUa7h2z0+X+VKyEd5aeKxKNqvg52jHc8f5H9asDxRG3zK69CcZ/h9fzrz+PUJYhgbuPv&#10;Z46dh/n+lSyalO5y2Pu/LuXOf8//AF6TjzDuduvjkWHzq+Cxz8zDmpoPHkV+3myT7Tz8v+fy/wAi&#10;vPZLmWQ43sc/xbueuKSK8kjGY09jz+tVyiPT4/EqkbpJvu+/6/5//W4eJUDK0cxG7A9D24/n7V52&#10;mtSofLDeuGYjn15//VQdalX5kPLfex37etTylcx6dbfEhIYBbG5YttwrBu+Oo/X9acnihrxvMef5&#10;SCCz8fj/AD/KvKmvZZJPNLHrnP4cY/yav2etzRrvDdvvc4FVYOY9Mi19VTKTnHXb6Z//AFjr6VJb&#10;+MWsJR++U8gc/p/XivPF1/cg+b5fdf8APPH05qCfW5pV2Jn8W68fX/OO3FFh+h6zcfEJrlVigufm&#10;Axjdng9s/j+n0qsuvySEziXdlsN83qP8/lXldtq11bIWEjfMf4s+nT6fj/jWrb+JZWDEzMepVt/T&#10;nPb/ADzU8ttgvqeh/wDCRiN1cHndkc47j/PfrWnpPjvyx5Zm/wB3d16AdPr2zwa8sPidtvlRSHau&#10;Dt/z9TVK58S3eT++K/NuZcnk8U7C5u567qPjgXu5Uc7R69B159v/AK3FV/8AhIhIDIk3Ct+XPA78&#10;+3PUV5nY+Jbjy8PKTub+nXH5fl+WlH4lTc0nmtnlRhugxyP59/60nG4XZ6BaeLUt5YyzEc4+X6nm&#10;uit/HtsbYOSoZVG0M2eQOv8AnHb8PGbnxIoRgzD5c43dM+v+f0qqvjW+L7Bcb1zyuOvTnA/zxRyo&#10;OZo9ZvvGLX0rM0zBWbIT6d8cf/W9uKgHiIbs/aAcZ3Dd1z7duP0rz+28XJJ8jKM9eG4P+HT9TU//&#10;AAk48njPAGd2cDp6+38qOUfNLqen6L4y8mdUnlbZ6ejZ+n+TitbUPGdvb2zPDJtbaM+3sfw/lXiN&#10;x4wWBt68MOW3Z5/z/I/m+28fzXjZugcAZ2qeh4x/nOKbQ1Kx6bceK/tU7O5bcW+bIGOO/wBfpUlp&#10;4lktZVlMzctjbnOc846V55beKY0Tcr8/htI/P/DH6U//AISaLaGL7dzDdxjPUk89/wD61Ll0A9i0&#10;rxTa3UK75/mGM5J/U/48cdcUmr+LVtvlhn3bvvY7fp7+3p248aTx62nPuEmdw78dgMn8P51OvjEa&#10;m6yLKzBuFUn9P8+meTRyi5tT0P8A4SVfMVmkHfy1A9s59PxrS0bxikDLHO/y7Rtz3Hp6D05/pXmZ&#10;8QoqqGdQFxu2tg9v14/zxTj4gkRlm37TgfNu56e/XnPPH9aOUbnI9ug1wrF9oWTdu/iDA4P1Hbtn&#10;3+lZereNjCWgt7htzH727r6557V5ba/EhLVGga8VW27s8/T/AD09+1OXxO10TPI6lT/ErYHT/D/P&#10;NJxDm1O6TxDIsnnrP1bO4845z+eOefw7V0Ol+Lkvo1RJFLbdn97Pv9f85715WuvfNvjOWX+IZyPf&#10;9ev1pYfFzWckckbqM88P0Of65/X2p7hc9o/topaBnbcFHzHg456/p+tY2teMnKhVk5wd3qv19+v4&#10;VwUnxHW4g2RzrIxXLMpH/fPHP+FUf7fml+fzt3yhflzjg+v1/l0OeDUOa56Fp3iuWzuQJ2Py9Wx9&#10;3Pauhg8QQyCNkHTA2s33FHc5+h/L6Z8g/t8x4DtlcDlm6c/57c49q0tG8eS2u2F2LL1KsvXPGeRi&#10;kosNj1e71443yEYCqq4+nYf57H1rD1fxfcFzbwPtDL82RwMdOK43UvH6zJshmRvYN/n/AOuOfSs+&#10;DxHGm3BXaQScMe+e3p2/nTDzPS9E8WrcxbL1z/vMw/l09K27fXFZy03HzZXLcH/PpXjieJvs0nnI&#10;7H5vm+bn8yD69Ov1re0fx5aSx4lk2yKp2sG6Ht+o/EcfQUb9ClKWx6O+v28S43nHORu46cd+nH+c&#10;5rEu/HE0Vz5cchZenrn0GB749+lcbqvxA8+fyrRcj+7u+6M8f59vxrPHiEtu6dPl3YwOvrQ/Ql7n&#10;rGk+JomT5JWztGQvzN6dO3f0/wANC31eOSDzvM+723dsf57Aflx5DpnjCW2n2NJlWfP3sjtjjPIx&#10;9e3HSuosvFkL2xYP94HcrMPmB/z/ADo5RX6HcTa/BFA0ruPkOW+bGRjnAOPbnpzWfH4/eWcWxkb7&#10;2FZuM/h0/wA4rjU1jUtfv10vQLOe4nmxtjhiLt1yeBk/jX1t+yl/wSf+Lfxr1Oy1HxeZtJ0+SNZJ&#10;ljXZNCN/8XmIQoC9sEnOQCOkSqKOh24XA4jFJygvdW7eiXqzj/2evhxrfxm8b2Xh6ytLiaBple7k&#10;SMlSm4DGR3Y/KAOcnPbA/Rb4bfAPTtA1bT9Y8c2K3X2cRxW2krcEpbRJhcOx+8QAAVzx33EEV0nw&#10;u/Z++Gn7Ougr4K+G2hW8c9tKxmvny0jNg5YbicMckZHQHHIyBwXxK/bQ+C3w+SZNC1j/AISLUldf&#10;9D0d1khBwSFknO5Ihn5Ts8xgeq9Seaoop81V7dP63Z+j8N4XHU6EqGWwcp1FaUknez2Sf2Y+bs35&#10;H1drXjL4ffDbw6useJdd0vRtPRVS3kupkhiHsgOM9RwK831P9pv4H+Lb4aDo3xS0qS6kby47P7V5&#10;cjsQflCvgnoeBnpX53fFL9oP4o/H/wAQ21/rniK+kkWTydM0+2hTyrQq2PKVF9sZfBYkq2etN8Sf&#10;s5fE/wAJ6faQ62mi+GG1DUIotKsdcvo7e7eMyFTOImw6jHLNKVYkHb0O5TzKUv4cPdPRXhzg8FST&#10;x+KarS6K1vx1lbq1Y7z4jx6RqNzfPZSaXf6FcTNAt5HDJPLO2/mIRh1XJOcZZcnscHPzz4tjvfg3&#10;49mj0CG801bdhcWNxqNq0UiBhuV8Z3bsk/U9PSvYG8HfFjwt8QP+Ed+Cfii38b6LDDt1u6vrdrFo&#10;JAyjzUlWQCQk7tsm5g24hskbq+qPhf8Asw/Czxn8LtP0nxl8NdJvrtQxvLqW3DtcMG5cuTvZXK7v&#10;mY5HXggDk9jLEyfLo0etLPKHD9Ne0vOElZrZ7btO1tD83m/aI8U638YvD/ifx9bq0jSGxjvFhVTM&#10;sjbQQkmDuyR82Pf5eRXt/hrx/rlv41i13RoXhbTrpfsazNvklw2HYnvuGVB5AHAHr9EfGr/gml4D&#10;8d65ous+FPC8entp9xH5sdivlRvGvcADCn3GCcndk16p8NP2FNB0crNLpwEm3DTFQZG+rHnqO1Ri&#10;MLi6k0+prkfG3DeX4erGcfdltH1Vnt3Om/ZisR4r8Fx+KriONrbcZrGViHmQshBEmernPzbThSNo&#10;6EVjftcfst/8L0sNO8UafOY7zR98bsqsWMDEMdmOjgqCGxkAnBFe8/Df4W2ngrRl0DTYttrHzHF2&#10;T1x9Tz9eepJrql8KwvH5BiG3OduOK9uMPaYbkn21PyLFZ7Uw+fSxuEdrSfL6Pp81ufnH4G/4JnRa&#10;prU2v67bs01xM0jtcDe3zHJ5I6+p7mvqD4KfsjaP8OrOPTI7KNoVbMazLuEJP3ig6DJJJ45NfRFj&#10;4WtbY4SFV/3VrQh0iCMcLXPSwNGk7rcrM+Ls3zSPLVm+Xscro/gmz0+2jtLa32xxqAoP861E8KW0&#10;hVmiGV9q3o7ZVGABtpwVRyRXby9D5nmlzXuZtr4etoeBHVyKwii+6gqYzIDwKje4Udx+dL3ULVki&#10;woORS5QVWe9A6/zqKS7boD7UOQ+UutOijqKja8QdaovcsTnNR+cTyT9annDlL0l5uHSonumx161W&#10;MhPNN3FjU81yiZ5z0zTGdmPNRk5Ofw6UmeOtDAdvxyW/GjeD/wDWpFyRx+dAyflAX86QDhIScE04&#10;OAOTUeNvJP4UoYj169KAJN5ByRRuPAqPIOMmgtk/rSAmDDGN1IWH3TUZcgkf1pCefmoAl3KBktQX&#10;yM1EG+XBIpOAuCaoCUsMdaDJg5B7VHnvmgMc521QEm9emc03eeMZpvOcA0HO3C0gH78jK/WnoT1N&#10;Rj7vXipYwScEY7UASovb+lSLH6j2NNjAxkmp1UelKwDBHjgimtF/nNT7TnGKQpg5xVCuVWiIwB93&#10;HWq9xHtTcVq+8fv/APXqpqAKW7t/s1PUZ4H+1Z4qTQfCF5PuGVhY7cdTjp/kf0r8dfjf491TxF41&#10;1C68z939oYRuucEcc5/TgfnnFfqL/wAFBfEv9j+AdRk34IhZlG7qcfy/mfevyn8IfC7xt8YPFE1v&#10;oqx29o90xutU1BnS3g553MAS5AOSqgtg5rwMxvUqqKPrMki44dtdTI8AfDXx38XfFkPg7wHpE19e&#10;zNyyttSND1d26Io6nd17Z4FfeH7P3/BMfwf4FtV1/wAQay15risskVxLZK0Nu2MFUjJ9TyzHOBxg&#10;5r1v9jf9l34TfAfwG1p4K1SPUtQkdI9b1Y7fNlmUZ2MF5jCA5WM4IDAnO7cfUfiJ4z8OfDXwzdeJ&#10;tbk2w2/yR28bKJJmwcRRhsAyE5AGeSB2rtweW0qcOetv+RlWzLFyxSo4ZO97LTVv0Z8W/tbDVP2Y&#10;7SGdn+0X19qkh0xkjJhbAUiT5lKkqT/qXwWJwpIJJ+JQz3l01w935kplB86SVnZ2x8xLAZz0OcA9&#10;D/eA+rPjT491P4x+K9Q13xQIbqO+j8iSGS3/AHUceS0ds6KY22B8lWVizJgqyTRBh8/+N/AE3hfU&#10;JLqwf7VZXEpEZaQSOjk7/Kd0Cq7dSkqhd+C2yN1kij8nGe9Ubhsj+m+D4/UcDGlibe2kk5NbPy+X&#10;47+RhaD9stLi3uLNitwZgsbgEsWJG0H6k9sDOADzk/pp+xJ4E8MeH/hzFrtykT+JbyAHXDNH++gY&#10;4YQ8gMMcbs87wfQGvjr9mD4WWE13F8QPEGmx3KMrR6PbzR/u3OMMz4YLuADBQwAOc8YUn6Y0HWL3&#10;wJrFn4l8Maq4Visc7XGHDgMFKXBD4Jy52vweFznFdOWx9jNVJL+u58t4iYh5xh3gKErW3fdr7L8v&#10;19D6ljUrGwBUMF+Y9dvv06f5PTj47/4Kq+LbEeDofhz4GvI7bxlqFrIY5oZtsv2PD5gH8LMx3Fck&#10;MnJXO4q30D4l/aM8D+FfhVqHxP1r7RGumw/6RYpDuuFlOAFjUkb1Y4wRgEDOVwcfmz488c+IfjH4&#10;z1jxV4ju7Oe+1e5aW6t4b544LiNk+UQmXc8E8aqqRFiUaNQpBr18fiI+w5Y68x+VcE5Filmv1qsn&#10;FUn98u3mlu/l3PmjQ/GV5ousNomqN9nu4ZfLaJ3IYNyCpB9MEY9jXsPwm8S6v4x1WHRtGglnkdTI&#10;0kUZYLGOCzEA4Az16ZPvis34u/CDT/iNaLq+kBoNet8wQXSW4jbUXwq+RdIzARTrn5ZQArjAY4IK&#10;+4fsf/s1SfDXwDHrvjLR5YPEWr5eWGVkSSC1wDGqOGKrIMNI6tt3KQp5Tj5OtllPEWsf0fHjCll+&#10;C9q372yj59/QtWOg3Ucqxqp3BQUZuN/HYnqatTyPDAY5wy4zuVsj04ru9Q8Kozi9jtSp3MY9ylVm&#10;bIHzKSfKnBI4GUJHGAeOT+IviDQ4Uh0Daraly3G3c0I3feA53de4+6W9QPBx2Uyw+q2PuOFuNKOc&#10;yjStq/wPKviUVnSaNCrL5ZGf72f8/wCeK+f/ABfprS6q0RJLeZwyj8/THf8AzivojxRbLfRunVie&#10;/TH+cfpXnV74KWfU/tMq/M2NvTHXofTjP51nhanstz6HNKf1jRD/AIS6OYWhAjYeowM/54zxXtWn&#10;2OyzALdh9ef8/wD664bwPoC2iqI4gq7s8L7/AOen/wBc+gwhliwyljj73H+PH868/GVOepoaYGj7&#10;GmkV/JZCZHbPXn9f8/rmnKnKjb/DhflqSVIj8oGCAT2Pr1/xo2MRl/lbg49a5z0UTWm4H7/yn7x9&#10;P8/rSz4nypk+Xk/e7/0qIAxoN2Dz/e7/AI//AKqjluhEuxQcAZyO3HP+fenE6Iy0KGoafHnO0ex2&#10;+hH5isxLBmnWKKHcTwqx9c5xgdfp0q9Jfy3t0tpZjdIzBVCrnJz0x6/1/EV9Kfslfse6n4ovrfxX&#10;4o05vmwyQyLnyxx2x+vt35rtwmFrYqqoQR89xFxJl/DuClicTKyWy6t+Qn7In7KGqeLb+38ReI7P&#10;bGMNDDgfLz97/P8AjX6J/CT4TWHhqxht7ezWMRxgABRxio/hJ8JbDw3p8NvaWaxqoHyhf8BXrWla&#10;XHbRrhR0r9EyvKaWDppta9z+KePvEXMOKcY7ytBbLokSaPpUVpEuEFaSjjApsacZqxHGCM17sVY/&#10;K5ScpXZH5bk4pkkftV0RECoZk5yKZJn3IUDp+lU5JYlPFXr1flxisPUZvK+as5eZpHXYXUGiaInN&#10;cN4w8poWI7VtanrKpETnG33rh/FniIMGhXnNfkniZmWBo5ROE2rtWPtOGcPiPrCkYuo3y20RxXl/&#10;xM8TwRxSEvwf9qui8Z+IhBbsiMN3WvnX41ePbrDrG+V3Yxu/xIr+VsPReKrpI/W8HR9pK5wvxg19&#10;bu6wkm7c3HzE5/z+PvXN/C5EufF0CZ6HJ5OFP+NY+satd38rTO/DckEHn2/T07DpxVz4a6gIPF8c&#10;rkbt20YGc8/5/wA9P0jJcKqVanF90d2Mny4eSXZn3h8HrKIadDhMHywQPwra+IdqhsiM+v3a5X4L&#10;a7DLpMKh/wCHpu6+9dJ40vvPspAT8rL1HrjFf0hg+X6lFLsfg2N5vr0r9z5r+LVoz3TMpX7w4z7i&#10;vWP2Y0dLKHg7VAx/nt/nvXA+PrWK5vNnl7txI5+v8/8APpXq37P2mrb2cGxOiLz/AJ/wrHC039c5&#10;jpxVT/Y7I+iNDLJZqN38NXS565NZ+ktss1/3asvIBkD/AMdr6yHwo+Ul8RIz4bhqq6pLi3YfjmnN&#10;IORVfUJR5B5oqfAwj8SPCfj7Ix064JG3apOa8S8I6mbCbe7qvzZ27hXuvx2hB06XnA28dOK+cby8&#10;Fg/loMndj0r+W/E6Ua2cqC7H7twf/wAiu3me2+DvEKSFUDZHbLV6DpF6Z1DBjz618+/D/wATKXXd&#10;MP8AP+f1r1/wtrXnRqBIemOtfkNam6dSx7mLo8rOxuYVuYdr/mK8n+NPgyG9sJg8PDKT09q9Qt7j&#10;zEyDmsjxfpn9oWbRtED/AL3NaYfEVMLWjWpuzTPN5Y7PY/MT9pb4VWNl4ga8t49v7z5gAeBkD17E&#10;e1eB+NPD0NoQ0KhsSYZex+n/AOuv0M/aO+FtnqsTCaE8N8rLxj1PHfA/zmvhn4v6M2j6zLYOhXy2&#10;wu8diTyf85PbrX9weEvGmOzDL6cVVd4o/KOOcmwfs3JwWp5bfRQLJu3FWX5sL2x1zxVzRfFa6e8c&#10;Go7Sg43A+w/wPr+NV9RjdgyjcBkHAHI/z39c9+Kx3iR5csSdv3ev6+/+c8V+7x4gzWp7qmfkn9i5&#10;bH3uRHqnh3WdHe7hu4Srbfv4bnnoMdf6f17G88fQWNqsbOvmbflVvTjn8gf85rwjTNWutH4tJclf&#10;4SeAe3Tn/wDXUfiPxTfaqqr9ql2qPut0A9P896+vyPK8wzSSniJOx87nWZYHL6bVGKudb44+MeqX&#10;M7Q2M2FBwW3Z/wA/57YriL/xZqd/O09zdt1+6DwD9Kw73U4raJgSMdG57f59q53VPFoR2TzeGPr0&#10;5z/n6V+j4fCYXL6aSS9ep+f1sVjMfUd5N+XQ7Yazcs28uzYz9737fr0/CpYtenY4aXOw5Xd/j6/5&#10;9qwPDZGp2ySsOq/e4xUmvxzad87Y9eMc17NOUo0edbHh1qdOpW9m9zsNO1/OCG5znG7/ADmui0rx&#10;ASqgSbWVgV2seff/AD/hXi1v42S3n2tLkbsnrj/PNdPoPiqK4ZcXQb/gXXHeu3B5jQqy5JHmY7I6&#10;ijzxVj3Lwz8S/EWivFJaX0k0akYikkz7cHn/ADnivp39lX9pbTZNZt9F1KbyZH+6rN07fjz+ftXx&#10;NoWuiYbHbbtOB347V1eiarcWk0OoWM22SFg8bL2Pr/niuLiXgnIeLMunh69NXktGl1OnhvjziLg3&#10;HRnTqOdNPWLbenk+nl0P2U8IeObK/wBKjkt5VOUywVs561U8VarFPuZJD69K+E/2df20JtDa30Dx&#10;RM0bDCLM0hbzM9Oc9c/z44yK+nNK+Kdl4ntkurS6Vt2PuP6ge3TH+eOf8v8Axs+jvmfCOKqY7CQb&#10;hvZLRry8z+9vDXxHyXjDCx9lNc3VdU+zW5saxdAhtqD73dulc3qd2uJF3jqeRgZ/ziptX1lBtkjk&#10;zkZ/H05/z9elczqWpknJG36N04x/Kv5do05R0aP2f6u5Bqd2ncdT0z/n0rldel8wFkYevH0z/h+t&#10;aF7eztyB09+v+ePyqvFp0l5OSw+838QwP8/4V6VL3dyo0+XcvfD/AFC9glWNpNuT82D/AF/z7V61&#10;o8r3sShhz14/+tXB+EfC7RyrJsHoucc89K9S8L+HyRH8p/X/ADiuDHVKfNc5K0o8xteHtFBdW2ce&#10;/Y12+j2rwKo2cLxWdoGnG32qU7YrfXZHHu6f59K8R81SVzzK1XoSG6aOPIH0q1oNzsny4+Y1jXN+&#10;kbZkPyr0z3qOy1dVn3q3v7E1+teHPC8sXjIYytHRPT/M+YzrHRpUXTi90egTSpLaM2Oory/4kWS3&#10;QkUE9/mPauvj8Rwx2uC3HT5j0rkPF1/HO58luvAI47V/SnNTjSUD8+pU6ntOZnB+GfBQh8WRXDK3&#10;D8Nn/P8An0r6c+Hlube0jTHRcV4p4TtrWPVI3xt9goHf2r3bwdhbdQv92ujK6cIVG4mWZTlKKudG&#10;eKUE4phz7dadkA5Ar6A8MCfUVxfxFsIdSspIZMfMpDV2h5XrWH4h037XGwCZzUSs0VTfLK58geO/&#10;2fdL1bVpLwmNm8xtzKvBBNctd/s72cbZEEbf9s/T/P619Z3vge3uHYmBTubPSsy6+GySfdt1z/P3&#10;rzp06b+yfQU80rRSXMfJc/wRs7GYuLCN+cbRH35/Hpx3q5ZeEWtyvmacu4c/d+9x7f5wa+mJvghb&#10;3K+ZNu5yAq9P5VUl+ASRNmCZgp6A9qI0VB3UQqZlOtG0pHzvN4ZsMMbmz27lzx/n/Ctvw74C8KTq&#10;vm2G5h/dBHPfoetew3v7P00obbL9MKBWenwH1eyn3Q6kyqOPujn/AD/P86znhqMpczj+BpSzOpTh&#10;yxm18zkF+Ffg14fMjtpPUbWIrl/E3gfQbGX/AEV3XaNwVuePX/Pp9a9y0n4YeJUQRyahuHceWvPN&#10;SX/wS1C/JN0yybuW+XGaf1ShKOkRxzrEU5azbPmeXw3aMd6ykjIJ4/z6f5xVf/hG4FOYZsbh3XH+&#10;eg/z1+kJf2dXf5vLXP8Au1Xf9nKQE4Xkc7uNw/T/ADgVn9ThtY648QTXU+cToIX7knH91u+D0/z6&#10;e1QT+HJJVyjKQ3Azx36/5zX0Nd/sy7gyZc87uMDjHT/PpUFz+zj/AGfE0u6Tjkg//W+n/wBes5Zb&#10;CXQ0/wBY7dT5t1XwZfzRbfLUknj5vT+X0rBh8Calazkx27ZP93/P88V7t4t8LW3hy58g7hhcAH65&#10;z/n9O+TZ6baTneH2nd04wR1yf89az/smnLqbR4gqW1R49qvhPUbuJYFsi/8AsBMkDj254z71hX/w&#10;N8aa/E39maK7M3HzNj8Of6d/xr6f0rwZp7Ro77fTOOgHT04/r29Ov0fSPDenxmK4mhj2rj5sDjvR&#10;/YdN7smXEVSMfdifn34t/ZK+JzxOF8NS7TJjG4dv8/y9q5W4/ZS+Ic0vkHQZPnbA5HLY69eB+XP4&#10;1+l2tap4KRG36tbnOFbb3JH+Fclfav4Ljl85L+3b2UL/AJ/z+XRTynDx6szln2IqfZPh7wn+w349&#10;1JVkuLWQSbuc9SR0/D6/jxXUwfsMfEaz2mFJtu3G5tpzx15+pr6/0r4leFbB1QXlqcNjs3X+nvXQ&#10;Q/FjwiYvLe/gbI656f5/pXr08Fl8YpNfizx6mbZlzN2Phe+/ZA+IFrA3mGQHYNoZQevY/n/nvy2s&#10;fsw/EaxkkmhuG+8fvIPXp19Bnjr+PH37rfxC8KXI4eBi3CjHA4Pr+P8AnNcvqXijwrdr5gjhIbvx&#10;7+3p09vyong8Dy/8EdLMsf2/A+A9c/Z7+Jtq3+ju27aBlVPy8nvn8Otc3e+HPj3pY+zXGrT+VjAX&#10;L5xn8R0Hf0xx3++tZvPCV2vlizj47hR+v5/TPWuT8QaH4RuAc2fl7gOnHGeRkYx19h+NcrpU6a/d&#10;tr0Z2RxNWpK9SK+4+Fb/AMM/ESWRX1WW5kAwG3THj8Dx2/yKvaXot7YrtuLYqox8zNlf/rZ4z9a+&#10;tLv4c+HLpuLVf9kCPHv645/Dp7VyPjz4XaVp1tJc29tlVXHCD5x+XQ9Pc/jnxsZRqT1vc9nCYiKs&#10;mrHiVnGcF2P8WF7dM+47/wCRUV2CQV2LuVsDru/PHv8A54rSvLSSxuntT/C+HO49eeMZ6fXPHUdB&#10;VG5sd0JVsbVII2yA7j1xjB+vbrXiHsXG6eF3FoZeqqCuOg7HBPHb34PYjPbfD/xdf+HLpb2FvMjD&#10;YkUt/nnI4rjdPVVmX5/mx94c9/cfTr9fet3TjuC7wBkgne3Tkfrz+PHSsqjsbw5ZRs9T6n+GHxGs&#10;dR02G80u6UZA86EsPyx7D06/SvQLHxxLb/Npz57SxbiMH8/U18i+GL/UdFu1u7C5kSRmBb5sZz26&#10;fX8fXv7J4K8Zy6pHG15nzN2N27POOmc4H54rpo4yVlA8rFYFU5e0hsey3+vxa5pbBYtrbWJwoznH&#10;v1/z71554gvLiO6GD6/xYz2/H/634Vqab4hhGYjMWdOvzdewA449h7cgVU1WwW93TW6/MJMhlOB/&#10;n25rs5ZHLh6n7y4lvbJe28d/bALIv+10x6/55/Ouk8HXMjuonib65ORx/n8/pXIac2oaTcKbdZGj&#10;J+ZY26f5/TrzXW+HNQhdxdyI2c5zsPP5jv8A/rzUx5oz1PfVTA4ujyzVpL+tz1HSdotN8Fx8wwQG&#10;xWD4s8a32kL5McXmf7SsMH0/rT08SaetoUaVd2MH/P8Ak1xfinU7XULnykuN+WxsXr/9fnjPNd0p&#10;040/d0OLC5bWqVG+a8fM3vCXiiLXb/8A06KQhW+bgVq+PNfsLXS2iittp+6rfgP6c/5zVLwN4Vs7&#10;bTjqN3IPYbvx/wA/X25439oLxXHofh2c2ThWKkEbh8ue/X6/nn1xhKtKNPXqKtg6f1i3Y+V/j94w&#10;vdX8UTWStiKN9pEY6c/X29etef2CxyBVEKtv3fMWxnAzkfhx/XBzXReKIbrULibVLh9zyN1fA3A/&#10;/X/zxiufFu1vK8Pk4TPKluDwAOMdc+uen1x4tSXNJnowioxsi4bNxGsQ7KSy4Pvj6ev49KrtZSJI&#10;ziNpF/vbTk9e34j35/Gte0aN+G+cHJUtkHjPr6enHepbq3Uw5ALHkhRJjDDp/nn0xgmuaR2Q90zb&#10;NpA27KhuvLEAjp/jjp/Suw8IzfdDFs/7XHp7/Wud+zIXyCMZ2oqknoTxz04P4/lWxoTPbbWEm0rx&#10;z268/wCe+OvOMZR5jZS5j0axY4EjEsu7DAdP89/QduK1ILvb+4dt27+Hd7/l/wDr/GsHw5qUTweU&#10;Bna2Fbdkk5zj/PXHXPA0ru6Ajb5iVz821uCMf5+n6GOWVzM0prtRJlmXhdzBs4OMYqOKZWlzG5Yd&#10;/k5PJ6/5zzWRHflX4kZtowhZdv1IP5Z/wxiKXWUt1xlVVFOGPPb/AOtVKMrhKR0V9rUVjD5jzfLs&#10;O1fuke+P89/SvBf2hvjnF4ftJovtB9t2QE6de3/1q3Pij8VIdI0qZWnwQv3VbkgHr0BGBn0H8j8P&#10;/Hv4o6h4r15tNt5UzJJ8rBvcDuf8n25r1cHh3Vd2ePjMR7NaDfEPjvVfHeusEJYbmHy8ZJ4/zng+&#10;3WvRPhl4P8pIri7XzN3eTJ7fn0GP061xvwf8AtcJHd3UJ2tH8ysuVXOeev8An8cV9BeE/DbRxrLt&#10;yWI3tjrx7e3X/JrbEVor3ELC0qko80zW8KaVLbKsgj7Dbub3/wA/4nFejeGlMCeT937p29ePoMdx&#10;/k1z+jaasBG5GX5scD/H29u3Fb1o8dvErxqFYc4LE5Pfjv8Al/SvLnqemoKWx2WnzR+V859vw/z/&#10;AD/CrJvYljWMfNhSN2Rxj/P1wD9a42LX2gKkt8vRcdvf/Pf0xUyaxcTNvebd83y4PY56D/P044zi&#10;mtzZQOviu1KrkMfw69/8+uR+EyHzjvj3fLjLYDbf8jnPb6Vytpf7iHcbW5G3BORk9BzxW9o80dww&#10;K/K5Y7j+owe3OPz9ea2jL3SZRNJbR/KywCt6Ljk1TNmzzkEsynj73Oa0hvMOGHy7ThW6nn2z/wDW&#10;z3qNYirebJgbc5JU/KPXGea0jM5eXm1K7WsbRMypw33vmPT6emR/nrWLeaZeQXO+Ff3e77vTPvn8&#10;PSuwi03zY1Y/ex12ZI5Jzz+H5+oqRdDi2glAP7vH8PXj8/Tv2zXTGRz1I3MnQ0Kx7Z4unB+Ubuno&#10;fb8enpWr9ggZ9wTG4Z4+nXrx/Sq94kdiqkgfeB6Y29MY44wc89OODU+k3nmN5O0N82T8vvnt079P&#10;1py2M47liLSHJ3qFx0PTn1/Tv2q/DprFMmPk/wB7tz/n9avWUaTQrhF3f3vT/Pp6j2qz5Ri+RV+U&#10;L3bjb+X6/wBK51e5umc7cwNG3BbB/wBnp6Hn8P69KzZ7gx3QmETK0cnZuvtx75ro9WtggaVV+83+&#10;6e3cfTHpxXMai4jfYoULtAXjGPYf5/HAFdFF+8jKovdPdPg7qb3VkqyScbeQcdO/H0/Qd8CvQriH&#10;y1VY2O4phWLcjGcc9PQ59we5ryn4JCRY4933WQcBSpAz07468/n6mvVpI5HVJZl2sv3mXgrxk/mc&#10;9e+Rkgiv27LZOWCg32PwPPIqOYzS7kO5FIAUbSTj0H+QP87RVTbK1xyrSMz7T+76tnoR+B49yO65&#10;nniDoQz7V3fKyg+469u3PsD2NV7vcImKtHHsckLg8jj06YA/Tj7nPoHlKRTmnwMqmdo4b73H9eGP&#10;1yf74xRv/wDS+QG5YrIckkc4J4+p/Uj7y1anZY1JztZQQyngL69BxznpyMH+6tU7lWfdNDIwUfMq&#10;sQvY9+39ME87BT2Kj7xj6hcIz7wjZySf9k4zyf8Avrn/AHiP4axNURnkcSF9uw7Qsm3JGVxwOMYJ&#10;9jz0jrdvQHk8reQePlUYPGMcduCCB24H8BrC1L7QjlikSr/1zJ3EgcY9OF69QVB+8xqhxOe1BVhz&#10;EZm29F2ttx1/756j6AD/AJ51l3EZkmM5RdvUfKD1J4wfxGPqvYVr3QS4jYxBVZjjc2WznBHPvhfY&#10;kgnG9gMa8JinXJXlMrwcHp+PP4HAHOQaTOinG+o7SdPZrvdGxcbU2vuzwR19fw69a6KRZEjZdu1t&#10;hztJyT2FYOjKqlkDbsfe2qOB2J49B9fz56EoVAiiVd275Y1JGOcdfrz15/Dgj3Cr8RY0xDcPlbkR&#10;qsgZHkXBRyeAfY+3r3rcs4FhtxcKzSK0eGUdTw3HPU4Dp6ZC8YAxg2djJPJEVj2MqlgqkfMo4aMk&#10;9SRgr6Y4rUtlvLWPaLlmkPIlZMZXghvzCvgd1bk7ea+0Yv4TbnuS0e8TrhciSZiApPrkkbQSR8x7&#10;THHpXKeKbn7TbiSJx5m1j93cdv8Ae+frxxkDHFatyUWB5JPuRhpGj6/KA2cZPUBXXJ7xL16Vy/iu&#10;VEgYKqqyc/u13Ddk55bC9Ru6Hr6cntw8dTz68pbHgvx6RZdPmjKDzJsrt+XOfbBB7Z4I/rXxv4+V&#10;oL6YSRriPmRV5I4Hpj69Mc/Svsj4ukGxuHuN6qud0a+XkHH5cf8A1x2NfI/xUtXTUXa3i+UhtvTJ&#10;B4z19ux+o456cR8FycLpNo82vRITw2f7uT93noc9PT/Jr6v/AOCXmqabbDxDpTD/AEpri3lXLHlN&#10;rL29PyGevNfKGohRuTecYw3AxwenOP8A63r2rvf2RfjNH8F/i/Hfa5MY9Pv8W2obYwflJ+Vj9Dzz&#10;0G414vNadz2I03KNj9ZfCWoyKI42dV+XIKtgDoDzxweBnIB4+/xGPQ9Auo5o0gMROAIdq5PPXZjH&#10;pn5Nue5iH3q8V8B+IYNRtoNSs9Q/duvmLIsgIKkfeUjBxjvkcfxAbt3rPha9lnjCMoUbhCi+UOc9&#10;ExsHXAwu3BGSsDfepMzlHlkdf5k8iKEbceWLbvT+L7x9OueOm9fu1JMsDusbJtzjhu56gdOf93BB&#10;7IfvVXtri4Mayh8M247WJOSoPJPcj/eJA/iiHFF6ypCTBhg0Z+bhgMnv0GCfopP/AD1NZeQn3Jro&#10;GJGdflXqAp5OPx7Z65JA4LJ0pht5HWOaE4DL8ylRgLz+nPsD1w9JfpKLVvNGAQF5TOSOg6Z4HQEZ&#10;HaNMhg6wjCWypGp/idH/ALuRyclgT6E7gD/FI3Sq6C62KLDbPIxhVnVtqhVPzMB0wBnI9Mbh/cj6&#10;05ww3SeeFEjNtVW+9xzg5592Bb3delTTyCJZGkkj27V/dbRtK4GCcgDHIwCAnoj9abKBmV1UsXkV&#10;X3Zy7Y4BDZJP+8GPHEa0XDlI4ZEt/LiA2/KxZio+6T1zwAPfKqe7OeqzLFcRmNSNxUBlA+6OykEf&#10;pjB6iM9aWKeYlU3sZFmOBG5OWx1zySeOeWcf34+gSCLdDIu5f9WxwGBAU9TncBj6MAe7ydKAsxLe&#10;cxysFeRmVtqpx1A98ksB/vMB2jAzUkg+VZWuFZXbch/vf3iPcd2BPvIKrQQyeUqXB3/u13KuNp54&#10;B4C4z0yAueiOeavuwghZGXawkCtuHIOeOvf03ZYfwovFEgjqiO0hty+5pc7UJ3cDCnIz1wAT34U+&#10;rnirTtvtZIzH+7Vtrfu+noDkfkGGfRFqKOMhdjAu3mZVueo69y271OS/q0YxTSq28REhjXMZCjbw&#10;EB5P8IxzjhlXk5d+lRuaLYGxJa+ZGWVmbg7juLDjsWOR/wACYf7ApsAI8t2dehOd3r1YHOAP9oHn&#10;oXzxUkNrDJCsYjYtwhKDcQOwxt/ELgD0jbrSvGqlZ0b5i2d2PmJx944OSR65Yj+9F2aIlErsqSBU&#10;xyox+79CeFwRwD6YAPZZOtXLYlZWkCjczYZmb723178D0yV/6ZVF5cITDt8u1my2ABuPUcjgn3AP&#10;dpTxT7c4AQIx/eKu3lSSPXAHT0A+XGQkX36e4rWLZHyLuY7TyxbHGeM8ev159ZKrRyBWkjSdl2jG&#10;xAeMenB6deny+kXWn3DvANzyMMZZt3AwerfQ/Ug55d/u1kuJJHaAlmXdgjufT5dp5HXG3jrsj61N&#10;rml7E+rXoil8zdyFyW346/xdRjPTdkZ6bn6VnX+oTyxhHjDZ+QR7fT+HBX/x0rx12L96pb2Z8JOC&#10;xU7mY+Z+bdR9N2ec8yt0rPluoY7cxN5f3du7gY9B938gV/3Yz96rjoZyeojakxXzVmPXeMSdM/xZ&#10;z+u7nOAz421jX9ykTtHIArDK+WVA/wCA4x+O3b77B1qO91VLOaTdDtwpZWaQ5HQE/e7dznPYuo+W&#10;s20hudUvfKjj8uFhh8jHy9doXAGMH0C99rH5qtR1Jkwihu9YuhBEm1SQxl7d+fc9shiR03j7tdVp&#10;Og21haLboq/KMfMuf/rD8KbpNhBap9nSLaFx8zHJ9uev0yPyrTidIlxJEZPTPb8s1fwk6SVj+WiG&#10;5B4D/Tk4+mKsI6uq4OR2Zm6/5/pWckuDz16qTzjn/wDXU3n/AMTL6AfN/n+vvXwMon2G5b84ucHO&#10;08N83TvRvULjcF/vKT0/zmqguVAbj7ynGaV5iNzMPlX+Atn/AD/9ahRGFwylcb/f1qrK23aGUj5T&#10;zu/z/np7Pnn4Oe571A8seOGzuztYDp6/jVIljt2RvUd/X8aiz8m5X/8ArcdKWQ/LlT83Rtvf2/zz&#10;TXJP3ip/DvimIcCVyzdx3xTmVRgbuvGf/wBVRoFK539T830/pSgBYzuLEL/F/WgBcvtAXH+6aCw+&#10;8x698Ux8+Zn7w69On+f8KaMkgsMr19cf5/GmA9iGXoQ23PP+evemszJtUFvvc4H9aJGOzDj3C7e9&#10;RnzG+Yqo9PypAKduMD8/88U7cAnyqoz7fhSNvHzRgdjkDr/n/PFCZ35aP/dJ5yKSuA5ShPzAk7v4&#10;qcnyorB1y2Kapd+QPT5qdHh3Gw9P19qoBxIT5kO3B6+tO+QqPk+7z64qPG0bd+3uffpTxsXAB+mf&#10;xoAerDGRnrnpjGOtODIyDAX05XHtUcbEvuckZ7cf5/nTlYNu53f1oAkdx8x3bTz8uaQsMcE/LywA&#10;60nIbPPc/Wm7uSd/8Xy+3+f/ANXuAKCfuiX15xScM3c8/Mcd6QM+c5yOlLnaPvn2B7n/AD/KgBVO&#10;F2kN6ClAyDtGOnQflSbl2bi3Hp/k/wCNICjNgtjjjjg5/wA/yoAcxCj5QevHvTdgThh68UAhzl/l&#10;4z0/z/n9DBVsMxB9d3I/z70AJhyMgZycc/zpU+7ycZ545pwxtypIz27U1cOeCOP8aABtoXBH0/wp&#10;rFTxn/gVP2q52t/E2OB15pcDOG7/AHsHrQBGwB3YCr7Y6UEgPnHf06GnHDfdYt82B7e1NIBGHPXA&#10;bd+PP+fWgBo5JD43d9rUh3DJYfep4jTlgCP60GMlunzdPX8KAI8k/MB0/vdKXaMl8bewx2pFU7CT&#10;1P8As0HaCzKcj378UAOGd3zJ/wABpysjcc/d+lRZUjBXpx9P8/jTzKqruD7f7wbH507gSxPj7428&#10;mnoABwCcc57ioflC+YpPAxTkc53M3+7z2x/KkBYVxjB/vD6VIzr0Rdx/hYf59arJKoJVs4UY4/8A&#10;rUu4RkEHPPXrn/OKARaWRkG/O4/QHjnH8h+fpTldkG9XYMrenSq6MN+wjlV65+vp+H196cHAYhVy&#10;Dz8rdO/rQBI8hByQT369eaVp8DapyvPBxz1/OoA6qArO3Yc4456H0p3Jbke54/T/AD/SgCQsG5Df&#10;xDjb/n/PrUhuG/1kb7SoypB/Tn/PNVt/yD5OPVulG8qnUjj5vb/OaALLzMVySzKTk4NJ5rZXdwvt&#10;3qHeePmb72GAA/w+tO3Ffn989cYAoAnFwwbYnRTxz+P+e9SPfSkfMMFcZJ64/GqbSkIRvK9Oc9P8&#10;/wCfWjO47S3T7vv64/zyaAJJp5JH3HPHUGhGKner/Nu9OtRbzj96R0+bHfmpbe4ClQ3K9ew/Dn6/&#10;40AWINSljkwOF/ibHv8A/q71J/as5C+XIxz93P5VVklhbKxrj0O3p+nQ89/61GJcBih/i/u8dfWg&#10;CaaZ5P8AWuSfQ/54/wA+lPt9RkiXBPszH+v+e1VmO1WLDcduNv8AShWRl+Ye/XHagZqLrx8knzP4&#10;umf8/wCfxpsutTy8l2+7jKn7v5Vm4PRN3Yj5eh9eOv8An0pAwK4C/L/tduv4Z/GgRZW8kMnmrN1P&#10;uO/T2rRs/EE6BSspAxn6H+f+fzyI8ZUqnzbe3PNAYgbBj8PTPT9f8fYKR0X/AAks6YcTFjtyec+/&#10;rVa68RM6YM2eML+A9Px+lYxlaQgg9WHp1/z/AJ701pJHP7xGVfU4IPf+VGoXNK11u8tpsu3p91vy&#10;Na1v4plcbd7MDgA+nt/n0rmWChshjx1Hft/n/OKb520h1P4hu+Rn/Pp9OQk65vFrou9Xz8o3be3+&#10;f8mqt54pu5lAim/75Yc85yPy/P0rEV7iYgqx8stiNmY8enHevff2Sv8Agm5+1D+1/q7x/DfwU0Gi&#10;2dxs1bxBfzLFbWaAKSW3EMW24KoBk98DJEuUUbU6NStLlirnkemeJb+P/WlmUSbW/n/n/wDVWwmv&#10;3Cxx3LQyiNvuyNGccdcfp2r9S/g5/wAEZv2KvhlpIg+L/j7RPFerRxgyG68UJYxK237vlRvJub/a&#10;JVSuCEDAGvctI/ZI/ZD+CenrY6R8ALXS7WS3NvHrkccer20KyYK+b5/mMEPHBGWG7kAsRhLEK10j&#10;6bDcJ46rb2jUb9N392l/RNs/GPQvBfxM8WM0fhnwRqWoSBtpSzt2kIYqWxwODtGf8OKra94K+L/h&#10;21XUtR8BarbxNcGHzJLJx+8AGVGRycY/MV+42v8AxUuv2btY0nwd8TfB+m6j4U1W1Laf4s8O6ell&#10;NAR1ykJwVRcNtQZAO5S+CD2niP4q6p8MprfW9Z8QQ+JvBuqKGjvbryp2ijZdw+Y48xSMEA5BGSD0&#10;Wpjiu+n6f13OifCcly8k+bmu4vpK26j2kv5ZWZ/Pyi+JLQtHqmh3kbKxRt9uwywyD1HXPH1z71Zt&#10;LzWLkMLfTJpNke5lVGLBR1Pfgcc+9ftB+2J4ruPhvYw/F34L6hpsi/ZxNdaHeabHfWN5DncJkV0b&#10;ZjP8AAHGMc589+C/7ZfwI/aBkXwn428DaPofiaRWMdzptjHbRTbVAwjgblfgZXBwBwc9FLFOM+Vp&#10;X9dDajwbVxGF+tQm3DaXu+9HveN1deabPyoCeIZLX7V/Yl55ZbYGMTKCx7D3P+elepfsz/s5fFX4&#10;4635UWkSWek2dwo1Se+jlijiQMu758BS2CSqhwzc4x3/AEoHwg8XyawfE/hLxjGug6evmXmoXUKS&#10;NEv8Kxo0bq5ZgQEPrnOM1zfizxF47+I0kmmeG7CWz0xpCtjp8UO1WYkjPyYXJ74HQ4GM5rnqY6cY&#10;2cbPp1Posl8O8JjsUqjxKlRj8Ttyv01vq/wR2n7Bn7Ifw6/tRdH8BadZyLprY1rxBDCFkVf+meGL&#10;IWKlQ29mwGySFxX3R4v8VeBvgN8NrrWb2COx0rS7fd5UTKrSt2QZI3Oxx1OSa8f/AGTvDEvwe8P2&#10;/h7TrRTDNtfVZVUjzJyAd4H3goAGMgFQMYzgDa/aL+H2v/GnUrTwihf+ybHEskcbYEs5/vYzkKvT&#10;jgsetdlFqjh3U3m/6+48fPJYPGZ1DB0mqeDp7JdUt2+8n0vsvmfDX7Wn7U3xk+Ofiu4sfD9je6T4&#10;fuFYLodu5RZFB4M0ikCViQrY+ZQWBAOMt037O/8AwT48afE6ws9b+IWux6VY3bAR2sKrJM0OByDj&#10;avfG4ZxjjBr67+H37DXg/fZ6nrumrLFaOWSGb5t5Pp6c9T1/p7vp3w/0+0iWOOzjVvvSsi43t/nt&#10;XBDA1MRU9pXdz6jHeI2HyzLYYDJoKFlZytr6+b7t6nz58Of2Iv2dPCWoxSeGvhqr3Gl6gt5aahqU&#10;8lzM8qt1/eMyKowPlVRnGTya9qg+Hfh7VJbjUrnw1Z/arzi6ma1UtKMAYYkcjAUY6YGOwrstN8LR&#10;24zDAq+vy1rWuiIgyyj/AAr1adGnCNkkj8px2cY7HVvaVaspPu22/wAWeL6z+yn8ONXn+2xeErC1&#10;m3fPJa2ix+ZznkKBznv1rsvBXwi0vwvYpp9taYhj4SPHC/h2r0KPTolGdtWEt0XgKKqNGnGV0jjq&#10;YzFVock5tr1OftfCNnEd/krzwfl61pW2hW8A+VFrQ/dquTTTcITwKvQ5dSOKyij6KPyqQRIp4qOW&#10;7VfvVBLek/MPSlzIdmXC8aDOaRrkKKz5Lxv71RyXDsNx/Cpcx8pea+561C9/kZ3VS807sHtSGQkc&#10;k0XY+VFprtuzfSomnLHk1BnPJ6U7P+NQxjvMyc56UFu4OKbweAvejBI60gFLZ5PbnrS9+f5009cr&#10;Sjvj9RQAuR6Ug470bsc0g9aAHA8/MaAwA47U3oetC8g47VVgHBueW9qC/qaYCMfdz7Uu4jrQA7nN&#10;GexpvQ0biTinYB2TjBI/A0AkmgAE0Dvn8PemAbiBnAPzcihjjk/l60HIGG5ozjoPwpAHU5JoB4zn&#10;g/rR7+9AVivJ6/5zTAX3A9qOPX9KFxnHtSBvQ/rQAvQ4zThzyDmkx2B96coH8X/66m4DlBB4/CpI&#10;xg4NRr14H51MgOM57UXAnjGBuqdQdvaoYuTnFToOMmmAoGRil255NOxnoKUBcYxTI6kLoR/SqOtg&#10;R2Ln/ZrSdSe1UdXiElsyuKVhnw/+3v4O1Px/pM+jRTSQWpVmurhfv+WAcpGM8u3C+gznnGK+d/BX&#10;hHwp4d8KLpvh+yhtrKDT5DZ26NtMbbtuZCOpYAsWYnO/2yfvT9oX4ZaX430pVjk+y3Vq6yW8q/cO&#10;GHySDupx17HnkAqfh/4o+HtV+HmvzaP4vlNvHaxy2trfNGx3QSMVQyLk74yGCmQHgqwYI24L59ak&#10;41OZn6Bw7iMPUwvsov3r7C6z8Vtf+Glz4i1/w7qtxaX+nmy1edYyzKsKxlZVMfR42jwTjJBAI5Rc&#10;+b/ED9uaP9qbWTo+mE2sOlyyfZbOHcYrxCfLE+WUNlsLhWHyHK/ewX8M/ab+PreLpYvBfhiSNrfT&#10;7MW3iCSGWKVbhlnBEcUigjyhtjYNj+IA8BS3jemaneeH9Vh1DQLryZI5DJFNwoBGAy4Pc8qVIw2C&#10;pGCDXBiMVL4IvTqfsGRcK4dQWNxEF7X7PdJ9/X8PmfWkR/suTF5avJCq5kYqp+UkY+QnbIjHB5wG&#10;Kggq4Un0X4Ffs62/x41of2vH5nh2ONm1CZXZhKSeIo2YHJyFJDAMo65YBj5V+zLf3P7Q3imw8LaR&#10;AYdS3bL3Y282SncHmRZGBkhOPmRsFuEJ8wxu/wCiHwp+Hvh74W+ErfwxoEAWKI7p2X700h+9KSeW&#10;LH15AAQ9BWmCwv1iV3svx8jw+NOJP7Cw/sKEv38tv7q/m/y/4B4f41+FM/w6k/sVUWSy+zv9mmW0&#10;OzyVIHksMYyo28jkYB6EE5t3epBoH2/VZiv2VWWVpnyQmw8uccx56sc4x82OtfTWv6fpWvaXJpGo&#10;WfnQupJX5fl/hDL6MMnHHIyp6nP5x/8ABSD4v3PwfuJvgt4D1FZl1mGT7dewk7UVnKy2scnmfupt&#10;oj8yMoAodQSPMBPViqP1dc0dj53hPMK3EVdYWf8AE6vuur9fLr0PG/2sv2m5/iD8SbXQ/BGoO+je&#10;H5DHZyKoKzyk4ldSoVkXICgE4AQEYLGpvhx4i0rxrpslxvWFlxHeW9wzkL8+fnUHLLls7wpxnOcg&#10;g+Bx3D3o3xH5mkxIzJ1b7oDoV654yev3Tjhq6r4X6Z4v1rxrpui/DmGT+17mfyraBSdxZiECOx4e&#10;LBPznjAKuMnJ8j2j5rs/bMRk+FjgVTp+64Lf87+v4H29+xV+z9q/xy+K0mo+K9L8vR9DaOfUkkw/&#10;2hslooGbaUljcYOcAlN5Vs4x9rfHL4LWfxK0GaXSJltdYjQtBMV+SbGCEl28kAgEMCGUjqQWVs/9&#10;j3RfA3g34VWvgvwu1ut5YqW1iNGZWE7H55PLd3ZImIO1M4UAAdyfV7uJY8TeWC238CPUc8/5x1r6&#10;PCYanHD663P5k4kz3G1M+co3iqbtFeXVv/F+R8EfEHVIPh9DfX3ioNCdPZUvobuMSSSKH2qJPk/e&#10;gkYVz82epAIx8g+JfiVq/iXxPeeL7iRgzXBe3/1jFI15QjdncqgAnJznHI6n68/4KgXul/EfUY/C&#10;/gWIG80ba19LYxxyNeTDI8kYbcJIweE4DtlWB2KR8M29olw8MFr5nzx70WH5coT/AK6PcTyM/MuQ&#10;R2PevncyUZVnT3SP6F8Pac6WWrGtcs6i27Lp9+/pY948EWQ+LUVoNO8tZpDsmVcDaBliwPQjbyBz&#10;nJ/CHxf4Oh8Oaw1my/KnTco5HQ/y/OvTP2PNCuPBvhO5uvEFmI7rWLfdGfmCwqPmACkYCsDvUgkE&#10;EAcAVxvxjuY7nxJclCrKrY+YdO5/D/PevmcdRp0aaa3bP1DIM0xWYZhUov4ILR93/wAOYumPbRBW&#10;gZdy9NuK24JonTHpx8p/HNcLHqLJKfn+qnI59/8AP/1tzTNaDqvmAN8pzt789P8A61eFUoy3PsIy&#10;5TflBG0gtnn157f0pqkAdG/Fc1DHfLOFBH3evfr0/GnNJGYvmbHf/ez3rKzOqMk0OuZFjzhv4hzW&#10;PfX9zcTrYwMdzcIFyc8cD/P6VY1a+WIcHg5y/H5d+w/L8K7n9lT4a2/jbxvHd38PmLFIoUnoP5+3&#10;9a6MNRlWqKC6nkZxm1HKcDPEVHpFXPVf2PP2RbvxNfw+JvFFozMW3Rxsudo/x6dun41+iXwo+FGm&#10;+G9Pit7axjXao+6orD+BHw9sNH0e3W2s0U7Rwo6V7NY2sNnF8q/pX6dleW0cLSVlqfw1x5xxmHE2&#10;Yy55e4nZLokT6faQ2UYARRgVeguVJwKwb7WVifYH6VLpmqpM4XfXsXjsfnfvS1Z1EDfLuBq0jYHF&#10;ZtjcApjNWlkJHWqMy0ZcjGajdyRzUYc0MwNAFe9G5Cdtcv4iDRxM1dZMoZSDXPeI7YyxMcVyYxS9&#10;jLlOrC8vtFc8q8W+JWsy0Q/iOB71534m8XRW25pG5rqPjAx0lGutvTvjt/n/AD3r58+I/wASLSCK&#10;QG4UH/Z//XX8bce1M1xWfzoV2+VbI/a8gwtGphIyprcX4kfEeFYJSk3zKp/i6H/P+eteC/EDXpNW&#10;csD8p9fz/wA/zrS8R+NF1a4/1oZfx656f565/EYGrJ56NIvv/nuf8+1eXgcGsLZvc+ppr2Ohw+oz&#10;FJm2nG3p1+v+fT05q34AWWfxCrjJ2nLZ+o7djVPxDZvFMV2FeMjg4PbP/wBatT4PQLN4iVn/AOWa&#10;9S3+fzr7XK7SxEPVHPjJP2MvQ+tPg3rkkGnRR5xtwAc+1db4h8UrJFJDu55ODXmfgTzLeNHjVlVu&#10;+Dkf4mrmr6tKb6RVP8eB1x9P8+lfuuFrSp4dI/I8ZRjLFSItaeGS6W4uRxvJHy9een+c17L8FfI+&#10;zwlDuXjH5da8SnuVuZ182T5tw+7j1/ya9o+EZ8mKLYcjOR82f8/4V14OTlWujhxi5aJ7hpzYt1we&#10;npUxcA4zVPTHBtFPtipzLg19PCXuo+Zl8Q/zOwqvqD/uWLNUhkAHWqeqSKLc5Prms60v3bKpq9RH&#10;jvxyuAunzBjxj0zXzH4nuGEp56N/n/P+T9FfHm8ZbGUg7mIP3epr5t14u5Pz/e/i6f57V/K/H8nU&#10;4ifkv1P3nhOPLlqZN4V114rtU3ntjtxXtvgHXzNEvzH0r5wsruSzuNyA/e4Vu319/wCX416x8MfE&#10;A/dxs2emOa/P8dQ93mR9LWXPA+gtJvUeIEnNWLxxJAw2bht/Kud8NX/nwhg24n3/AA/z9a6BULxc&#10;/wD668mPwniTjyyPGfjVoDX1rMsUXPPy7evHTvXwH+0z4KvbLV5Lp7Xhv+WnY1+mfj/R1ns3c9CC&#10;MZ9q+S/2lvBVjc6XdNKm59rbdvY/5A/lX7t4K599RzR4WezPkeLsD9cy9yXQ+ANdsXjuGR4RgNjt&#10;+v4f5NYtzF5BLvlf94EYx/8AXrvvG2hizuJkMZbyyQ23jI9Px9DXnus3CLO3loF2rhlX+df3Zw7l&#10;v17FRP5zznHfUsPIp3VyV/3vTHWsnUblvmZn7f0q55Usx83bxtxisvXSY02hTkjGd361/QmCy+OD&#10;wqVtbH4ficbLG4p2elzm/EequoZUPr93NcTqV7dzXoJlP3h36811WswszbmYkfw7unWuX1Ty0nAX&#10;+Fu5r57NpSlLc+ny2NOMbJHq3wqVGso97Z2rj6VqfEG3ElmTH3XNY/wrkZbCMM67tvAFdJ4ntnnt&#10;gwXdnPH+f6V9bgYxqZYo+R8TjJezzhy8zxjVbDUI7xmQNj+7WjoWqajp/KyntxuzXRX+lWsT+bKn&#10;/wBf8Pw7en4VXTR4pox5K/wnj/P8/wD69fOvAyp124s+oeOp1qKjJHWeDvFiyfLLL82fve+enWvR&#10;vD+tm5iUg/w9d3WvBbee40/UNiMVw3Uc4P416V4J1wrboHx8p/z+tfWZTjpcypyPjc9yuHJ7SHU9&#10;Qti5CyBzu6jHb8a+gPgD+0GNPNv4f1i6SMr8vzMRlR6dq+btM1RZ4gwkG3t+XtWjFJNDJHd27bWj&#10;kDqwPQjkV3Z9kGX8SZbLC4mN01p5M8fhbibM+D84jjMM7armXRq/59j9BdP8TQavbrcQNleA2Tn/&#10;AD+dLfRbjtHOT7ev6V4n8AvinBrenpbvNtkT/WR7vwxznn6cY9Oo9rsGN5t2lWDDK7R0HqR/9av8&#10;jvHbwvxHBfEE8RSpWpN6+T7/ADP9NfD/AI6wnFOS06sJptogj01mPKbd2egre0Pw07OrMnsd2fzH&#10;+c1a0fQJJZdxTpz97GP8+3r7123h3w2DsQxjcMc88/8A16/nPEYpU1aJ9zVxEujHeGvDeQrbCp28&#10;4HWu+0DShCq7lxtqtoukpbhdyfL79q6C0QsNkKds9MZrxb1MXVUIptvZHm1sQupdR4rePcTWfqXi&#10;S0t/lLqOfUe9N19rqzs2n3dFyM186/HP443ng652DcV3fw56Z68f4/yr73hzgfNMwrwnVhaO9meJ&#10;iczw1O65j3iDU/7ZuRFbybxXT2XhyU2BYr83pjpxXz9+zD8W18YavvuJeqgjpz/n/PfH1JYslxp3&#10;yj5WTrX9OcP5bQweBVNRs1ofA5tiJyxF76bnm/ibUZ9Pt9obvgqGNZFprUVym1mDHIH3q6XxvojX&#10;MbFlbk5bHUV4r438bw+D7tVmOwHhfm/z7V0VqFSMnImjUp1I2W56p4X+bXEMcuQrfKuR6/8A1q96&#10;8ByNLboc/wAPX8K+Wvg34ztvEGuxmOTjA6/59frX1V4LiVIFfHavSyhas87NNLI6LPYmnKeelNHW&#10;ngjOCK+iPDDrzjiq88aONpqdgewqJ+vSpYFV9Pt3HKigadbbvu81NgA9RS9ODUJD5pDIbO2T/lmD&#10;SzWNrJwYlFPBoLBFzmkIzdV+w2MDOw5xXnfir4jaDpU/lzXO057t+la3xP8AEUmn2MjK+Dg188az&#10;cX+t6nJdTvuy3ybs7fy/L8q4cZXlT0ijsw9GMviZ774Q8d6XrEiiN/eu809rW4hBVc182/D+e4tr&#10;hNrH5W+Uqx7mvevBt481pG7E/dHNVhK7qaSDEUVDY6A2kOOYR60fYrbOfKX8qm5PajFd3KcZXayt&#10;v+eK1n+ILK2FkcQL/wB81rMMnOP/AK9Z+vArZkfX8KEgPmD4/wBq66pGRGR1DFV9/wBK5XwzYRXE&#10;PTKnk9e9d/8AHS1jkv22KSwjJ4OB9PauN8FWrxJvR8rn7uPU/wCFYyi4s9SMv3J0djptvBZKWGdv&#10;Tjr/AJFcR8SLy6sszWokG0YC8jPpn867aDUBb3JFw21ff/P+fzxV1vS7TxArK7qzHkcfr61pvGxV&#10;OVpXZ4bcSX8km11k3FuNrHn9f85zmmNpt848y5dtu3DDd97nr27dq9D1f4b7LhXiO5WbsMhf8fz/&#10;AFxh+p+Ere2tP3wUMi4bD4x/n/I5rFU2dUq8baHO+CfhzB4gga6kLN83PH+T7VnfEbwRbeFTHcJI&#10;YxJw3HX0/wAivTvhOlnbWbRhvvTH0Prx6Vz37Rdp9utLeKF/4yeOg6j1/wDrVqox9mc6rSlWt0PL&#10;rdmkVhFKxHcfh0+v+H5SWl0Wk8ozdcjbuGM9+e46/p7VpaR4blTTDMFxtX5sL06+p/D3rkPGl/ca&#10;JqUcaFvVSvt3B9OB+Xc5FYTfKzvpvn2OrFpFcMyqd3THzdfT+n+Tio7qC1GDKD93hg3A/wDr8n8a&#10;5vTPE11I8YeTO9eSFJHTp7cf0qxq+o3ximRQPulsqDgfiPesZS1N4x90XUL+1guFjE/ceh6n6f5/&#10;KsjxpfW9/pr25kQnbksWIzkevbjH8+1crqPia+N6UkZjtOGyCO3v3/Qego1TW7ldLYvJj90S2GHT&#10;19eT9PwNefWqN3R2Uqb5kzyXxW6w6xM4Vd27JL88ccgen+HrxWStzvX95P8AMmSArHjOf8Pxqx4v&#10;u3udWkU7h1BzwOo7jPYduwHbIqnZq/m4Xkbhyzcnpjk9+v8AnBHhS3Pol0RoWtu0smGUKu4MrcZP&#10;p9P5dPx3tKtArLhRtbvt4B/x6Vl6Qu6TdbR702jG5vlLEE+g7ewOefSui04sirKUXoD26DsM9OPx&#10;/LnnkdFPY2tMslMwO4b2YKG4G/jnGT1z16/hXq3grRD9kjkO0fN8209eeTk/54rzXw7JDLexqGP+&#10;sH3lGMcHv+uPQ/h7d4B2zWpVCeP+Ajg+p+vT9a3wNGNStqcOZVJU6OhR12dtOlhdPlWOT51PGMjr&#10;/Me3tVjQ/FoDrI/H3RIh/n9P88VL4rsElMroqqrYDDBUfXt6jn/DFYVvpdxKnn6c/wB75ZI87WU5&#10;6/z/AB716tR+zkkzzsPRdSjzx3PSdGttK1p1ntnjPPzRnnJ+n1rt9A8H2nlBZ7PBYfeVeo+n514x&#10;oMGs2U3+jyyQsuOQpwfT6dfyzXo/hv4ga9ocW7UdP3J0+Vs59vf64/KuqhKEtznxFRctpaM3fFfg&#10;PTZIGMM7K2P4e/8An9K4SHwvBZan5kbtIwOPmbP4HP8A9atjxL8e7RIJFfTpFYeo+pxzzj3x3/Lk&#10;dO+JNxrupkW9lhv4mk69evB9u3144p1lR6I7stlUjF2l+J6INcj0XSszzBflyynI/HmvBPjd45fx&#10;NdNpdvEFj5ztzyew68frnvjv6F4vu7m+sGaadl+QHtz6fif8968V1VWk1qRHjjba2dqsORxt6dec&#10;9M9K8fH1ZRSij06MYyk5HGato5b5JF7H/P1/TiucvNIZGECtwG64Poe3P8j0Jr0m8sYnRY0CgdiC&#10;Tgev5fhx0rEuNFffuaPbGHGd3b8B1GDyeD69q8nmkdkdNDj4BNFIfMjCFcZ+XJH+QfrU+ZcbtzN8&#10;37xfVen6/wCFbkuht/qlt9u0DAbsPz/X1zVSXSCzkiL7vHfI/LHI68fyAqWbK5UtIXYqzjb8oLNt&#10;HzD1/Xv/APWrY062ONiAcL95cDI/z/nmnadpT+YWO8Kedu3j9M8557/riuo0nw+zou6LA3ZZQO+f&#10;8M4+vvQbX5Y3K+kW864dzu+bbwOOMD6e/r071tW8E7qq7dzMcfd65xx1/wAj0q5Z6Md5zCoRc4Xu&#10;45OO+cH3yQPqK17HSMoNyMp6tk/0PUZ/zxTtcxlWOdOlSsdzIx46bfrg/Xr9Olc342vJNKs5ZDJt&#10;4zgL0+n869Kn0yOGE4O4mM4XcVzx1HXHI9/8fGvj5rMWkaZcRtMu4Rk/KuPyHbPH6ZJpxjzSsc9W&#10;p7tz5i/aN+KU8UslpDdn5jiJc4Lc9eevb37e1eJ+BNA1LxPrP9o3MTNub5d3GOenX6evFdH8Rp5v&#10;FPiprfzQfmO7ewz1x+P09/rXp3wN+Fkx8triFs71LKy9fQdPfv1469a9yVSOHo2W548acsRiLvY7&#10;L4WeA5YrCItENwX5m4O39en+ea9S0fREs4Vd02jHy/l0/wAO3XNaHg/wcsFsiFFyvYqePxHX1x07&#10;85rov7BlC+egURsMMrcN/X17+3Tt47lzSbZ7kVZWRzqQ+UojWMDCt8wU8c1NF8yE/wABB+Veo+Y+&#10;3v8A/rrSu9GljBLHj/ZHoenQ9uw//XGdK2BmMa98bc9M5/n26/Tms92bR0Me6SRCqg4G3Jbrgf0H&#10;+frNpk0gmUSxjaqllXp7ED/P9Cbt1pbB2dox/wABUjBB/wDrnv8AqKpmylgAaJsL8u1VGCe4I6cd&#10;T+WeaHGxe50mmwQXyKyK33cZH45H+f8ACt3S1aB1Vo/T7zZ9/wAun51zvh1iLpVXtwod8Hv7fjjp&#10;9K62yaOWHc5wy/eI/POO31wevrjM9TCt7uhowTeZH5ZJ+ReehJ4x/P8AwqEXP77eE2gnO5e/v2qC&#10;a9ER3IR17uP59enGKYkpmfPG3OAp9f8AOfXGfqK0jIzidRoCxFVc9wNuOh56/qa0riOIQlWH3ePm&#10;PH+f8aydDfygrszAlsdRxwf89K0L+8TZ8z46/e7n/JreM0tzKpG5z+sSh18wjpuC8dfUHj1x/nrD&#10;pEsnnKQpHy4+aodYvfJdYnkUbm+4zDJ7f575qGy1WGJgHO5t35/U/wCPH0qpTijGEJX1O80mc+Uu&#10;H2912559MflWl5ihNy/iP0z/AJ4rlNEvhcJgTltwUttPYYwOnGcfTGK6O0ZjAvPtiRuv1P8AL/8A&#10;XjKMjZRIdShVo2wq+2PvE4x/L/PWuW1eydWyF9OnQc9fzrr71PN3Rk7SVPBbHB/T+lYeswB4szdf&#10;vDHT3AJ//We9bU5e8Z1o+6d98G7j7NBG2WjVePlIz/h6fX8a9YeWNw3lhW3Lkjrnp6ex+uBjqorx&#10;f4YarawN5MvytxubGePzzz+ePwr06w1eWTaueWzl9w9B3/BefofWv3HJ2nl9O3ZH4JxFHlzKd+5p&#10;NLKYxEp+bHy7vw/Un88/7VU7qRZBtM3K8xsje+0fzX8Nv+3VhZJSmZ4gdqj+HAJ7D/Pv0+Wqt1HK&#10;ys0B+8zLluecccfj2H8eP4jj09LnicsirNsCeYZWLZBXbwAOCD/6D9O/3TVGYMpEUYDbvlGOvGCA&#10;Mn3Xg+oB43VcicC4WJtrbue7bsnj68H6ZP8AtVWn+zfL52fm5DSfMB2Puc7j9ckdXFEkXEwtU2bm&#10;C/NuYH+8CPbjLdVPuCO7msfXGgiKuG+8Pl3rnB55+mM5x1G49WWuh1dEkLSRocE52PIAeueSPxyQ&#10;P72M/LWBq6MbfyQuNuSwXAbOcY/2Tw3PQYz0jGa00Kinc5/VAIYArIxZT91s9eeuPqenUlsfeWsm&#10;45nZQNytnevUn5s4z3PfP1YdxWteyhhtljIXcx2suzjrjrwBjHsFxk+Vk0r6EK3mIMMP+WhOMdfQ&#10;YBGe3Q+1Zy7HVT2HaEivKF81gVHz/MOWxn/HH+RWvPMYRDPIWXPOFxx2/P8Az2wc3QoJUmeVF2qx&#10;IMbeufXoOh7flV66uWhnWAKSCMszd/YEf4GtIozn8ResriMNFO77V2/NKueUB+/x3RiCR6dOla8X&#10;lWu2Jo/4mVUjXplz8gz2zuUf7MgrKsWl+WG0C7VkXytygrG/3R9QxG0/U8GrirLE3lgyH5dq+YvL&#10;DAHTucA59Wix0o6mcidorhmMMsiyK0e798fvfMAGx0xyhJPGJGHrXJ+KJI5oWK9VBG51/hwMDJ44&#10;Py474FdFqE8zHEsasWyzQ9cnJDKBkA/8tBk8DKY7Y5LxhcSPDIEKSMueVUPuGBk7j8vzfK3cjJ+t&#10;d1E46x4z8Upco1uH+RfvZZcscjsBzgHn+dfLPxXgSS9mPys2fmKkFi34du/IPOOg6fVHxLIkgkt2&#10;lyzc/u587uSQRtUfXHNfNXxZ09p1Yq26TaS26YspIPQZHYgdPoO1a1nzUzOh7szxTVdj7lcffboS&#10;OefT8vSsu8lkim81Cyg8rwfT3P8A9atvX4vJmeRtpy2VYnJ5znPoPrnnv3rEu7eNWwYu2GbjGMEZ&#10;689O35dCPEqHuRPsD9gD9rMrNa/CTxzqO14/l0i8lkwWHaLLc5HY57Y64x+gPw+19JrbYJUI24bZ&#10;hc5P3c9Dnn5e5B+SU5x+H9jf3+kapBqdpK8VxbyK0MkfVW4wfw/XP1r9Jf2FP2srH4ueFF0jxHqM&#10;Sa1psZju1b5PPQ4HmYYhdrdGAbHA3AgKjzTlzaBOn7tz7k0eTfGpgXLswCtxzjt0PTjjkr/diq1s&#10;8sRma4C7l3fM/wB3JwWznoTxnOCeN7/drB8Lak99b7GdplMix7ST1x9wggsxGOFKlsdIohg1vSSb&#10;bNZ/MLbWZt2ct3BbJb8N2/vgyjOwy9DnsLcNth+zqg5+Xbt4AIPy42gYPZdoz2jPWoba4+RvMQuz&#10;TfKfnbcR6ZBJI/Er6p2fcOz5jdfK8tgr7cqFBPQ5C7c56EIGz9yXqS1tixDum9C4j8tk+8y8hcFT&#10;07KQzDqsS9aelibe8VJkLMzbWUFCQy+/fO7oe7ZAOOZG5WiSMxJsllUKqAN935VI4HQbQfQ7R/st&#10;zVm5DG5WK3X/AFjFlbdyzDgsDnJYeoLsO7RdoWtZsLP5qkKpcPyAg/vZzgA/3gwB7zN0qlIVhttE&#10;8YjcB22sqOz559Ad2efQHP8Asxjg1YvJVCb4pBuMhPyqWZnx25JLDHbLDvsohhdY2jBb93tTbGAo&#10;IOcA/dIB6hfkDdhNyTN5cOzY6b93yLHtJJwclcYOcf3dpI/54r96pb94qMehRtEe6k3htqx7m3Me&#10;F7Fg2cD3O4D1kPIq75TqzZcLsXB3AcA9u2AfT5AfSSo7ZZTLmKRfmjZgzNndjjeDubp6hyO3mxfc&#10;NmO2ljXahZfLPzZBUJnnj7vU/wC5uz1m7qUilHQj8qYcELjcF2+4/hxjnH93GQP4F+9T7dcXTMi7&#10;tymQSBuvYtnPp/Fu46GUdKlAjI+ztbkbv3e1VyCRztxs6j+5tJHXyl+/UnmxH50k/d/6wFcEHHG/&#10;OT343bjt6GVPu1PMNFaEKsIgbbiP5eFHGe349hxn0k60sUUcnLh2xgfNnJK87eAeV9Oq/wB2PrT2&#10;tTC0jSHbt/hxjbu+pGN3P93d6zd2WqytEI1Q/wDPPbyQGGfkwUPI67dvYHyk5aqJtqOyEQudpXbv&#10;Mm716tnd+G7dg9C7dKqzhx8rLzkKuOM4528Dt1A28dQg+9VhZld9/mL83zbt/wCG7IJ+hYN7eYeE&#10;qnfIoIaWL0T5o+ST8wXBUdeu0rk8ERsfmprcRZmlDwCdFXn5mZSfpu6/gTn23npWPczEXWGU7gcB&#10;SvfsOn/juPcIfvVZm1BDaL5b7jy+7nIxwWLZ7cjqSOjSL0rC1S58qRRGhZWARSFT5lPPGRj3AAwe&#10;yynmnFBIk1S+3Q4jdeu/Jz9N2QR06bt3HTzF+7WBc6jtgaN3Xbypj9c/w4x3x0xz12v96jUdYjkk&#10;Zo5Gdt7FW3Z3MPoSSR68sO7Q8gUdG0+71hnlkRhbtn5FX5f9oe4PtkHuZODWkYmcnYba2l3q12sr&#10;b9qj947MzA46EHnt6EkdBs+7XVWOjr5KwRRxrt4wrYH+evvVrSdIt4oBHGv3Vwi9Mdvp/T6VpW1o&#10;1udghUcgn5e/0/wq+bQjl5inFaMpELIoO3LL91j+dWoB9mBR493P94DH4NV9bZG+VkTcDhO35bv8&#10;c1EbR3bdFDIvr5eV/Taw/LH6cRzX3K5bH8oaP8uHcZXAP0qQOwPCf7x9f85qAqWH3sliR1/z/nNK&#10;A6jl93dunP8AgP8AP1+IPrCwrAJtQ+m7H1pvmsFJIUf3TVd8Bd4P3sjdggc0M3mcEtktlfz/AM9a&#10;YDndg29X753U0yMF2h/ZcYyPxppbLfd53epxjn/PalAKuEV88g844FABuRhuVfvcn5sc/wCf6UIA&#10;GPljtwvSkQEEFlGdo7dKdI4OBj169env+dSApkI4d8nPH+f8/wCKFctlQetABxsGfxUUpGH2lOMZ&#10;bjr/AJ/z1qdQQzAZeF+63p07f5/+tQXkA2mQ+p+XrUnlqcjPQ/5zUZQMMqOi/XgfhVgN2hQAB37Y&#10;9Pp/nFNYyN8ynrxmlkTZtH90/wAXQdPX+dIx5w2Mnptbv/kfhQAZbK/h91uvTpTgMsWywH19KTzI&#10;iM7l4H/1ufQf59qTcq/IA2M5OW9se1MCRSzLvQcfw56nmnE5+70DHn0qEYLfLls4yv6f19KfuVWB&#10;+6AO56//AF/8+1IB6sMYDbuM/ep4fcBtJPOfw/zz/k1EGyNytz3Ujkc0BtvCsO208c/59KYEivtV&#10;mK525I96crMAwQsrcHdu71GrIVxt9Rn+v04ppfBw55PvwP8A69AFgsB8h6E4AxTVkcbjn+HHfjpU&#10;ayl3wpxnk5Xt/WnIwZWIG8bjkKM84oAcpHBB5Xlvf/61BYkYzkdMbun+TTd+OD3H64oDEgJvPHDb&#10;h19KAJA/uORn6/5zQPnHyvxtwQe/+fxqNf3vAA+XIVWHt/8Arp5JCbicdvzoAduXfuB/3j3/AM/p&#10;Sb1YZUcbsbcf0qMMrjr/ABY49fT6/wBaduwzNn5R23UASE7hnBbdypoO1W3Dr6tz+FRjfwNu3H+H&#10;WlBcHj5ju59/8/8A16AJCMHJ9vmHak3BTn/a6f0ppJ3Ag/d5JLUu9gu3fjsv+1QAsgIwR69qVvv5&#10;D7euPmzn/P4U0HAAz/FjgUmQ43x4Pow70AK5TZ+vzCkIAGQMBuh4wPegk5/Xjv7UjEEMwI7ds5oA&#10;C6spA25Bwvam5zuyzfT+vSnOykAsPujntmkKtt+f6528D8OcjmgBEwvQfl0pNm1v7xU/L70qMFGV&#10;f5egPf2pRkOVG3P40AOXOwEjPA//AF07cwk3L3PX+tR4UR8sMdRTgCTtTv8A3aoB6SMyAs33Vw3N&#10;AYgdPemM2WAJUkjrnvQrK3Vh+BHTrQBIGMSYC/8A6v8ACl3HKlz/AAjn1/Wosg/KpyPXdwetKzOE&#10;Ysw6ZxuHT/OKkCYcknb8uPz6UgdTkt97v0OP8/1qMOZFyH9zx70I+eFz14+bp/n/AD6UATJksEA/&#10;l1z+tNDL1C/w8ccVGZowOZFPpz096E5AwfQ8j+f407AWFcNuYf3s9f1pruA21ZD0yeOnrUQzgDcO&#10;OfxpRIG2hV+Vsf8A6/ft0pATEsVzkY/h4/z/AJ/CgsHUrJ/F975RUYkLcdPw/T60FskA+3zf5/z/&#10;ADoAkEmZMg4z/P8AOnKS33iPrjv/AJ5qHeFACn0HzLTt7E4DfL0+vNAEjHfHgqPVs9qUAlep2jpj&#10;6/4VGkhB27++D7/nTmYhsls4OeDn/J/wpgPBCnex+6uPwo3SfdEmfXn/AD7VGxdMZI7YoLKRnb93&#10;vz78UgHZ+ddjZ/iye3U/4UB8HO7jHX0poJzuy23qFC9v8/8A6qDuYE793OQSw/z60AO8wgNzjn72&#10;3tn9OlBdRlQBhuGLL/n/AOvimHHX/vnee2On/wBf3zS5Kn923y9FpgPV3A3AlsLzz0FDNjLKfr9P&#10;8mkVGztR1LdRnrnj9a6j4W/B/wCIvxn8Tr4L+GPhm61jVpIXlhsLNN8syrjIRf4iAQeKUpKKuyqd&#10;OdSSjBXb6I5mRt6ZOcddvYHNdJ8M/hP8SfjH4usvA/w58GapreqahOqW9jptm8zv8wXcVQEhRxk9&#10;B7dv0W/ZM/4N6fidqk2l+Nf2l/E9to9qxWabQLa4/esoP+pklUFkLZAOxHGMjdkjb95fC39jz4Of&#10;s4+E4fBXg/XYfCemqBJNDp0KQNd5+RpHllkLNuwOWDZbdjAwo56lblV4q/4H0uW8O/WpXxFVQXkn&#10;KX3Rvb5s+R/2IP8AghLp3gCxsPiV+21qVlpV2LhZofDc14JnQh+GdIDuOQMhd2OV3DgqP0I0b/hn&#10;Dwlo1v4f8MfCvUNaWFsw2jWQjtgSCAy2yYjHBYAiIHB68k1qaZpP7J/gTw+vi3x98TbK6RbcO39r&#10;a1HIzKRniOHDSeowG5yRmo9S/wCChf7LPhrTEi8Iy6lqUC/uY7fQdAeMLgHC4l8sLwDwecD6VMuV&#10;e9OUV66v/I+hw2D5Kap4HDVq1tG0nTj82k5P5yS8jz/xP8efhRps154an+DVjaxPNtnjjtYDkjoW&#10;VlHI9+eoyCOeHu7Pw34dXUvi18ENVaaxuLff4g8KlV8qWHGXMakBopAvJ7HHfiu08W/tufB/4g6u&#10;9hD4K8SeRdKq4vNJhZRkAHcDIcHAP3Q3BXocgZWlfCnw5qWtQ+NPhRqbSqzbdU0eSMqZYiOVVHwe&#10;DznnnOSRmvOlLml7rUrdtGj66nGnhcPevRnQbWqlJzhLbR31T7Pozjvjh4j8PeJf2ePFngiIreW1&#10;jYx6ho8jJnZEw3oMNt6fMBzgjgY4rzP4T/ETW/Ef7GS6RefaZb3S/MSzX5gyrG5KYxzjbhcDBwMZ&#10;HU/R9p+yxqF1pGsaaIY/JvNPisoY1twqhR32jHr7n9a7H4O/sWaJ4S8M/wBjmx3KzMXyuDkkk8jr&#10;nOK1jTqylfyaPDrZ9lmFouCd2pxmvWyv9/U+P/h58PfiD488Bx6bqxuPLYyRpGylhHG3IT5uwB28&#10;9sjr1w/gZ/wSb8Ua54+in1S6ktIbe8Wa4v5M/u4w33wMjLYwAM9eO1fp54J/Z58N+HIVgi0+MA8n&#10;EY9Pp6V3mmeBbC1g+yw2iqh5Py4yfeto4LnjHm6Hh4rjTFxqVFhvdUj540z9n21n0iz8K6VZfZ9H&#10;0/mC3KYMsmOZmHOWJxjOdowB0yel8G/sqeFtI1FdRbS49ytuP7kYzn/GveLTwzbxDhNtXoNKhT+A&#10;fjXV9VhKXNI8GpxFmHsfZU5OMexw+k/DXTrb5hb/ADdSdvXn/H/PFblh4MtYCrC3BJ/iYc10q2kS&#10;8cU/92h6CtvZxPDlWqSd2yhb6QqDbtqylnGh5FPa5jXjNQyX6gctV3RmWFijQUeYiHbuqg+ogHBb&#10;8qhe+Zj/AI0uYrlNJ7tUGAailvx2NZpuGY/eHrTPOY889am8h8pekv2Y4yaie7kJyDVYuuODTdzE&#10;+9LUZYa4YjIpvmknGKizjmlJPrxQA/JPOKeCMZ4qBG2tubvT89ifelYBzRAjcDTSB3p3mjG3jr2p&#10;3UZHepAjOew60uO3+RSkYODTQcDD4qrAOB44oBBHBpm4jnpRg8qaLAPLA8A9aQserelMJz0X9aA3&#10;oM8U+UCTPrTS3PX6UhyBjPFJ1OQf0pgOyB3oU4PP1pmSRgcU7k85x+NAC7sDrSg4pmW6ilJ9frQA&#10;o4GcUc5yfWmqcDBNBb5cmgCROnSnHI71GvsacSOq4qWA4896Q7ictSH6+2aOvAosA4EnkmjIXjPe&#10;m9eaO3I/SgB2cjGKXJznFJ907t1AII/DtQA4Zzg0oC55pozjOeacHG3kmpAkT/dqWPaRliP896jA&#10;5wamj5OTQBNH97irCZ71BGeeanjG4VQEi9OacAT0NNUU7tjNUSIQMZzVLVVP2c4q9z6fWqernZas&#10;+KA3PJfifcCBeWUdQW9P8/5618L/ALevxY0Dxfps3wh8Nx5v42BuNatZik1i+8DZBIp3CXKqrDlS&#10;p2NzxX0x+3R8UtU8BeArj/hFrlE1K4ZVjnaQL9mjzlpBuUqWwMDcCFLBiCoIP5va9eT30xt1jaZZ&#10;Wb5tjj7Rj5Sw8wsPNXcivHvwQQMkNG7efjsVy+5HrufqnAHDf1iSzGvtF+6u7XV+S6Lq/Lf5b8Ze&#10;EtR8JasbC/X95HiS1uo1+ScYOWTjjv8AKQCCemMrSeHfDt74m1SPR9L0me4vppAptYYmcnAyXA52&#10;kDnPIAHPFfR3ij4X2HxB0s6e0aySSyI1hct+73yNwHYs3yMThQOFdsI+2Qo8nSfDz9lzxD+zj8vj&#10;fR4f+Eju5le0+0D9y8Dof3ayggxTcSKTwGII5AavHp05VJWWx+zY7PsPgsL7z/ePZd/P0XUl/Z58&#10;IP8As7G21LSdXiXxBcNELnWPMbypHI5tZF7RkCUBiAflGecY+4vhT8S/+FjaCjzQCxv7cmPUbFiT&#10;5TAY3ITy0ZHzK3oQDyDj5Kt1sdH0zzdWu/Msmfc+pSFd9u3y7UkWRuFLZ+YbgCxGCuSuf8Uf2jJ/&#10;2UF/4TP7XEtxDG0OlWpxuunwCEUfL9otyc7wrqY9m5SGxXrUKkcP6H4/nGXVuIsRda1pPR9/L07d&#10;j6M/a7/ajsv2evCiaRpkqTeItQUCyhmUhIIzkGdmIZfl7IepOSGUNj87NWsdT8b397p/jC4W9+1q&#10;0t5eXcxZpCzE+ZJlj+8w/DgsRkgF0k21ZHx8vP2lNZ1bxV4jvNusahIv2hcsEVw2yOCby12ov3VS&#10;cKQrFNwVHlFXodMng0yHUYp5g1tH5N9JHCbh9PGZT88ZGJYGy7KcExsJImG3BfjxWI+sS02Wx9dk&#10;GRLh3D8jVqr1k/PsvJdPvPCvGnw81DwdeyxFJJ7NhstbxQdrKcDD57fiRgdcYNfZ/wCxv+zDB8Lv&#10;C+oeMPH2isviC7hVvstxCN1pb7ABCVkQPGzOSZDu5EKL/Aa7j9g/9j61+I99eePPip4Wt/7DsJdu&#10;k6WFEsMl3943NvJuLNEi4xuDpIJAp+aEmve/G/we1Lwj4uj1+SBZ9LuIWjWaCMtIrAjAZdvIKsxK&#10;nJ4zklWqqWElye1a0/rU6c242w+IqvLFK018T7/3V59znfB/iTWfDl9D4msrmaK9tsearSF2CEDE&#10;RDN88Zxzg54ByCA1ei/FL9p3w94b+EreLtFeE6hdZt7S3k3EJcFfvEhTwo+YZADYxwchfHfEGpW2&#10;i2s093cQwQxxPNHuYpEqYyZUcnCHAGUJHTHBAFfJfjf40axrHxKk8aaVdtHYrMba0jmhA8y33gmK&#10;VcspZhgtwU3HHQZGn1yWGi13/q55+D4OocTYyNaotKer8+0X6/lc9I1HWrjWNUlfWLqe4klkUF7v&#10;LtMzHJLjcwfcQSHHLZx82eOT0H9nTT/GHxR/4SKW0VdJjUXd9CjAK02QAi5w218kk85AbIyM11Hg&#10;XRrrx94jstB8L2Udx/ah2W+53O3ozAnvGB8+doICqw5+UfTHjb4a6R8Ovg/D4Y8LwmT7BMs8kkrL&#10;ueZ8oWyAMDkDscAe+7jhRdaLm9l+J9HmudQyetTwlJ2qVPdt2W1327LzPFPElxbaEPtOnQLCsLMq&#10;RogC9egGThT0H4V5L4wDXks13P8AedizDPSuy8Y+KrbV9Za1gnXbF80yqDu385DbgD8ucd8EVy+u&#10;W6XSlljyDk+ueK+FzDESqYproj+geEctjgcpg5L3pJXPMryGSG7z1+bH4e9X9NnlRN6A5Xhe+Pb8&#10;8Vp3HhcPKC3zdztHfPp/nP6VCbBYpAWJy36VnzRkj160OUvW+ovb2sl9OSVU7fXPt/n+nM1rfG/Q&#10;CBDy2Cp9fSsvxLINPtY9CyqzufNlEhK4Xqo64K45yAccZxgg9d8FPhy/jLXNItpLlrQXmpQqrSL/&#10;AAiTGcHlxnj69811YfASxEkonzeZZ9QyvCyq1HZIoX/h7UplWMxhmbbjnqG78171+xYkOi64i3gV&#10;WWTDHjhs88+ta/jX9lDxx4YsA9roD6lBviEUlhmTguo5T5nbAzn5GUdScZePlm0zxd8KNFvPFt94&#10;e1Kzjtod7yXljNGBhgD97oMkD7xA/vSAE17EMqqYGoqjWx+I59x1R4kwMsPRmmpef6H6c/CfX7L+&#10;yoSjLwg/i/Wu2v8AxFAICscvzEfLXwf+zt+13Ya1aQ2qXpY428tn8D6fTtXvT/GVLqx8xLpTuUHa&#10;Wr6jD5lRlTR/OuZZLisPipKSPRtZ8Xw28uPNG7PPzdKueFvEyXMgbzBmvmPxd8cFg1II9yoG7+Jh&#10;wf8APb14rvPhH8S4tU8tluN2evze3+f8KdLMaNWryxZy1ctrUaPNJH0/pN6JEVg3WtmGQMtcH4S1&#10;hblFIb73vXXWVwSMk160XdXPJkuXQ0lYjgGnVAj55zUm7JxVokc3pVDVrbzIWOO3pV7PfNRzoHQq&#10;R1FRJcy1Ki+WR4j8b/DyXekzDZztavgP4yyz6fq9xYTMygSGv00+IGgR31lIrJnKkfpXwn+138MJ&#10;9PvpNYtrVjyTIyjtmvxLxI4bjU5cfSjrHf0/4B+tcB5tHXDVHvt6nzpBJMJsN/6F6H/9X4/SteNj&#10;JFlip4xu9apwW4GcPy3Yn5vY4z0qwsiRIEY59fb/AD/WvxqfvbH6JWMPxJprS5CKf8efrj/P4VH8&#10;NYZ7fXkQYO5+W3f59a2LyGKWNlbG5uT2+v8AXmr3ww0BrnX96rgf3vy/+v8ATFerlM5fWoQ80cOI&#10;klh5X7H0F4B0stpUcqrkhcrurN8cWI0yZ76UD69sV6B4D0Py9MjUjnaCP8+v51z3xX0/9y6ZG7nb&#10;xz/n3r9+o02sGmz8lq1VLFNeZ5pbeI47m9WMTc7tpHrX0V8FD5tpGWOflz/n/Jr5Aurh9O8SLGZD&#10;hpMKuTz7V9T/ALP2omazgHP3F+bbj/P+cVWW1XKvZk5nTUcPc+gtNfbaqAe1TNIMc/nVLT5B9mUi&#10;py46V9bGXunybjqTbiBVLWZQLRvxqbeDyKz9fkUWrNj+HvWdaV6bLpR/eI8I+P8AdMLOUA9c4HrX&#10;z/qxVXOV7+vHt+nvXunx+dzayEnPOCP6V4TqiEbnLYZf73av5Y4497iCXoj934c93KonM6hJ++8x&#10;Tn8P1/nXZ/DXVZFu41kbo2F+b061xeqIGTcO33av+CdRls7xUeT0x69f8+1fNVqftKB9BGV9D6n8&#10;EX4lhUkY4z612aTExgZ/nXk/w21dmtY8j6EHr65/ya9O0+4EkQ44PvXyso8k3E8vER94zfFkTzW7&#10;oQTx/er51+O/hRry0uAjNvKMODnPU4xX0xrPkeQ29h92vEfjRNY28MxLjhc7dtfW8D46pl/EVGce&#10;rsebmNH2+BnF9j85Pjfptz4d1GaGVG27scR9Rnn8/wA68K1jWPPnYsPmb73Pfp/ntX0P+1jrFhd6&#10;zKFfkZB3d8f56g/XpmvmHxFIEneRJN3cYHA/z+df6yeHNFYjKqeImtbI/injytLD5hLDx7mvpl1E&#10;+2Pd/wDXqnrdlk7+1ctZ+LUhvDbmT7p9ea6lL9NRs8yEbsf5/lX69h8XSxEHBPVH5bVwtbC1VN7M&#10;43xHF5SNhPWuNvoHe6B/2v4c9MV3nii2Y5BX8q5GaEJN83978sV8vmlL3z6zLKv7u56J8MYtlguB&#10;u+g/z/n8a7DVdv2XGPr+X+elcf8ADqbfZRRlG/75GB6Y/wDr88/jXSa3deTa89OnX/PvX1GWy5cE&#10;j43MoSlmT9TkfGoVI98Yx6Yqv4euGlgVNwz1+YelSa5cxXyEOfu+/J/z/OovDtjm53D7uea8uq+b&#10;F+71PYhaOCtLoXb/AEhGPnKOT6Ve0q9fTgqbsZq1LAnk7iuQo5z3rldd1g2d95YP1HqK7qnLhffO&#10;WjGWMXsz2XwjqEU0KksPc11cVzEqYQfXFeSfDzxELkRxtJ8vUc9/8/zr0/TZvOjzv9q+sy3ERrUU&#10;0fB5xg5YfENM7b4Ma9fWXjm2tI5NsUhzIrN8pweD9a+4vhnCNUsIXZ93f8//AK9fn3pV1PpOoR6h&#10;bnLxOGXkjI9OO3avsn9mP4v6L4jso5WvMPkKI2wGHUYIz655xj3r+evpHcD1eKOHZTpR+zZtLr/X&#10;5H714A8YUcqxksDUlbW6TfTrb0f5n0foulW8LLuTaM810FveadYn95Ko6Vh22qWw083EBZvlyvTJ&#10;H415T8XfjLH4XWRVlZdik5UHJ/w/yelf5TYnw1z2niHTetmf2rHPcLWipJ7ntmpfEXSbeTyI7xB/&#10;wLvXVfD3XU1hd8cmemP8K/O/Tvj9r/jLxgbGwecBThWbO3nP+cc/yr7c/Zd/tCTQ4rjUJ2Z2X7pJ&#10;49v/AK38q+84L8OI4HGLEYrVrZWPGzjNl9XcaZ6f4wsnGlsy919etfE37WthL5VwfmDgEbunb9P1&#10;/rX3V4v2TaK6h/4MV8W/tX2fmQXGByqv92Ppx09j7+2K/aKmFw+Hp2hFI+Lw9apWqe8zjf2E/Ek5&#10;8UyWcjs3ltgbu39P/wBdfo94Oia50eORu65zX5s/sLaRLH46uJkjwu/hc9v5j/P4fpd4CjC6LGjN&#10;/ACd30rXLYphmjfMjH8X6YosnJHP+ea+Rv2mrAh5pEC5VvXGOf8APpz+VfZ3jJVNkwA/hNfIf7TM&#10;Iktrg4HQ53c5BHT8/p071vjNIHPgZS9pdnB/saeNLybxkunzTcqdu0Z4wcf/AFvT86/R/wAASNLp&#10;0bHk7BX5hfsfxyp8Xpwm7aJguWBH+T3x1wfz/Tj4bEDSY+ONgoylaMrNn7yOpHHAp2OeaavXNOA9&#10;TXvdDxRH6ZUfrUDOAamkwU5P61TmkKjms5ASsdwzSKfQ01JMqrEU5Se/FEQHAc4xUd6xEDY9KkAO&#10;eajuBuhZT6GgDyL4wyO1qyk9eP1ryxbCIMMJht2fu9K9h+LWkvPYyMqnI/lXkpDRufrjK84Pc+w/&#10;z9fKxS9876PwGv4RtnF95mD97PPr617X4JjKWicdFryzwLpTyTCUp8zNxn09eP0/yK9k8M2my1Vc&#10;cjA+tXg4+9cmvJ8ptIMrtzRg+lO4HekIA4616hxCNg1m+IiFtOBz2rSPI21m+JcLZljQB81fH3Wj&#10;aai2D/C3BrgPBni6R1/do3Tjd04/Hj+dekfFjwsfEHiQwkbuO/pntVfQPhLZWljgKgZV43DH+PbN&#10;Z8smd0ZKNNHA+LPFVwiM0I+ZRlsAj8P8/wD168+v/jZr2iXsouIG8uNhjb9MV7lefDe1uLvy9h2t&#10;1+XOOnH+f8Km1T9n7SdVsGV7ZG3dcDP4/WiNNyZUq1OFrnhtj+1tpQUw6jMEf/aPoP8AP5elYPjP&#10;9qCwu7dxprqzOuFw36fz5/xNL+0b+yK+mWLajodq4kUM2VXHPqfxx+WeoAr5J1ddU0G/lsr4SRyR&#10;yY+Yn0PXt0BHWuetKpRlY9fCwwtaHMj7R+BXxgi1FmM86Mx2s2GHfqMZ/wA8123xE8Q6fqFmt5PK&#10;Pkxj5vX+Y/xr4N8G/FHXPCE6/YpWKyN3cfUEY7/h2btiunvv2gPEuu24t2ZljbBYbScH/wDX+W36&#10;4mnXXJqRVwkva8yPp1/GumSWP2e32rz0Vh+NeZfEDUP7SvGuIV3KvO5geevAJ+v5n8vOvCXxFv7q&#10;aNbi7PlsV28fL6cHP0/xPSvU9Kjs9d0oTJEG8z5WbPQ5OOPX/PTpMpc+xpSh7GWpk6RPkwmNd2Fw&#10;25uff+VbU2oJClw1y+N3/wCrI9u3T1wBVNNMutKuwkMW6PaCsir2x/nofz7zapprahaMiy55/ebT&#10;0GMYwT1/Hj24rI6U+x53qVzHca00cJ+8xXGfmP8An0p2u6ZcRaNuXdv2kldv3znoO447fn0NWovD&#10;bprg2srDdwy/KPY5+uR/TjFdL4lsLOPR2VIN+2MgCNSCOMA9Rjj8gOledU6noRfLy2PnzWbB3u2i&#10;l2Mw4bacgk/5z+vpltnpbIMND7Y3dOmPr3rav4oZNTk2NvVXJ+Y9PYcDv/8AqqxFpouAGUruwufM&#10;YAMOePxyMcde3avBlKx78Yq1yva2TMUA+dtuW+Yc/X37k+59K3NNsHk2xj+90+8TwO3+fxpLCx8p&#10;fMKhgvonVu31/pj8tnTNPjK5BUkfe56DjB5+v6isZSubRLnh/TJln8xwecFeB83TjPv7849K9e8H&#10;TPaQRtI23zFH5/Q/5+tee6Mn7xQYpNv+0uM5PpjjsOe+fSu80ieH7IiidRxgMP8AP+f592WyjGsz&#10;lx1P21CxqaxfJcT5DN+95baeVYDt7f5z0qpo0b2uo+ZbybW3YaM/xj16f57VzfiPxFPpmoLcOrN5&#10;eEmib5cjjkdOef0+udvwhf2viIKIJCsu3pnaRzj/ACP5HJr1q9Pn1PNwNaNGXI9LHq3g/T9F1e2j&#10;ju1VGbjlenQ8Vra38O1W1Y6ZqJCsc/e9utZHhHSNYSICeHzPl4656D0H4/8A6q6O7gu1t9himDdA&#10;dpPr/n0qadHkjsa4ijQxFS7szyDxd4BvheMstwrr/vAc9vrz/k1b8F+Ckiule3iUsu4/d4HfPT8f&#10;x/Gu2n8IXer3P+kRsiq2GkkPT8PwFbn9hQaRZBbO33KqEdskf1PJ/H9CNGtUld7G1bFYHAUeWmry&#10;f4Hm/wAQIZ7DS5pEWOQpGWI24I656/yrwySMXN5Ncnb5kkp3H+8OvTHsT07+h59Z+K3jbS7DUJLF&#10;Jyz5wY+nX1Of06/ma8wtWKjzcthuM7wM/wAu2fbp05FeTmUo+0UU9jXAzqVKXNJWuLFaEDzCpJwQ&#10;p7kA9OfX/OeKBpKzDMkfK8/Kuec9P/1j+dWtP8uQqVxycMd2fw69MZ9/1q8tkjRs7RdPu/Kck+2f&#10;fGf5V5MpO56kfhMWfwrFKnyp1Yg5/r+lU5fDEm4Blbbt+YyD09+efyrsI7cKNzFdw4JK8H+oP5fi&#10;BUxsFl+WNNrdAT1HoeO9EZFqXKczp3h51xyMfeG7HPv9e/8A9auk0zQ0U7Vj3KoG4MBk+3T/ADk1&#10;etNDAOdv+6c44x2rQsNN8ldygHHTnPP4cfieOPoa0RlUqN6EMWlsmBtzkfljv/n8OaZKY7b5g/3f&#10;8/4f/Xq5fSrDbmT7yqg9Tx6/X8a43xh4wtbCNg8uGwfnOOMnrjj/AD+tmaF8ZeMLPSrLMlwo9s9B&#10;/wDqz1/Gvkj9pX4nte+da20+5pNw+buTjjnPOOeQf8e1+MfxmVDNEj4bYUVTwTke/GOOnvxnGa+e&#10;72S68Va+skyebHyNzZAPPfP+eO/Nd2FpuPvyRx153fKupT+Gfge/1zWhc3MGdzkruHfv9B+f9T9X&#10;/C/4ew6fbwbLfbtXGR0A/wA+nauH+Cnw3jh23Nzb9T91cfTGOcdfwwOtfQfhvSY7OMKYvl67eOP5&#10;59Pz64rDFVva1LI6cPS9lTt1HaVoYgj2qnzdQVYcHH+fUfhTpLM5+5uHGV6//q/H/wDXsR2+8hD+&#10;86fMQP8AP9BikmsFK+WGVtuPvc557f4dhwK5+p13sjmLuNto8wN1+9sPX+h4qJY0jH7tFXbnG457&#10;dMfT1zxiuhvNKKZwFOM5CHgfj7+361iz2bgbIh+8VujgZI9R1HP6e/BqrlRkpEMlkj/fYZ2/dzg4&#10;9Pp/jULaPATtj53AdcL75/8A1/nTp7maNd6MrLg52t1Htg/5/SnRXEjJu35HzHIUHJHb26+4/TEx&#10;K13CC2MMjPEM9R34+v8AkVqWWovbx5STbkYXaf8AP+PFZ7vGqmZk+Zf9rnGOOv3eh/yaqNdypuZY&#10;sFuNz5Urxj8v1x1x2bj2JnHmNl79VG1P4ep3def8Ovp+NaGj5dtxBPH3hg449x7/AKVh6ekkkhM6&#10;lRu+8y9eBg/iMenUjjpXVaTpylFB3Hjli2RwP16dOpPsKg55R5TUtpRFCEKfe5x6/wD18f5OKp6v&#10;q6Rrh5sY6nNV9b1JdOgkEki7VzubAHp68d/c5/KuE8UeNVVWQ5Py4Cq3JP0yD7nv8vbmtoxk9SLl&#10;vW/FGXYpIdyyYHBy35/T6dOBxVbRtTmu7z5WVug+bnv1z69fb8a5i1/tDxBPtAbBOAOcN0/Tj+fb&#10;GfRvBHhQQKHZP3nmfKWXpx/9f/PGG4c2xN9jqfDUchXcR/FlW7D179fcV08E0cKbpBt7+/8Anp6V&#10;i2tzZafGpAVm9cYwOevcDg881fike6GJQy5xn5eDyf8AP51UaY+YtxvI5wPqv5f5/wDrVX1XBtWw&#10;3LD9P84qYW5iPmPL1wO3Ppz/AJH4VTvw00DKH556L/j0zx1zVQVpoipL3WSeF3mtp1uIjuUfeA7H&#10;j0/z6c9PTPBmsurtDcLubcSnzc9A3H5fh9Ca8l0DV10+4WKVtxZsD5ePX8v89Bz6F4Wvbd51eOVi&#10;24D5V4zuXI44/i/X0NftPDFSNTLUj8Q4upOGYtnod5dzxJsjmzGB9w9F4/ngH8OOtRSzPJ8k8gGB&#10;hu+efb2z+Tf3his0ryoshK8jO4ydcc/5+ufWp3Cb45ANrMCwjjyM9s8dOv4YPdOfoOx8rzSKoYrM&#10;d8u5QxVlbkjjv64z29DjqtU9TcyNKjLn+95jAdmPPoflOT7Mey4uXNnGv71CzHAZXj46AnHJ4xgc&#10;dseiGqs65/dKwG7j5ueAQOAe5GMD12g/dalc0jLuZ+oysztFLH99wDtIz1GB/vD8lIHZDWHMzywy&#10;GORSxbEbIpPHHbqeduAeDmMHq1beo25e0xtRnXhvTdj8zwR+GB1kOMS/fe00fkx7irBRIzHd1yOB&#10;9en95iOWXCuaxMO7uHMnl4VtwCttOc+4JH+6QT1ypON7VjzXsjyZwAEVWDK5AI7fTHOD2xg9K09R&#10;QmZkZC7dGyvzZ5ODgc/T6gcbDWVdRFZGddyjd8x35IOSRzjv69DkZ5Joka0+Y0tC3E7kHbb83HGD&#10;045PbP8A+urJc3E3lKQGyCAxxjg8/wCf5VU0ZQ8bRovVsbdvTHp7en48dasKV3tvXPzo0ZLdB37e&#10;9aRXukP4maFsBhVZcpDI37vdyQR86k+vG5eoBX3qaI3TrC7XAMm87pOMMxxk/TO1vo7D1qvbzBVa&#10;IkqY1P75R0UEHnJPKHD+4zzjNTOsxXDWjGM4VkyNuckFR+O9B0OGQUloTLYj1GaRU8ppjGoXDKe+&#10;AMZHcgBGxyAYm965vxRPHJbsIoVDKp/d79wj9VB6AA/LgdscdK3rpbiVMny2dW+bzFClgCvYHuW5&#10;x2nz2zXJeILq12zCSSaVdo2ttUYXAAyeVGVwe5JU+uK66Zxz+I8t+IMqmR2mZpBGp8vbI3qOOBgY&#10;+vbn1r59+J1vKfM8svsY/dVG+Xnpz9fr16dvoT4gxi6s3b7XuCs33WZ9nPOcYAz6e3Pv4N8Q7Se4&#10;Q/6O0fI3fuWBJA+vXGfX0FbS1RFP3ZXPCPFFuDJkKO+1ev5f/WrnL6QIWUhiWP3mP44OO+c12/ia&#10;2QjcoZl5VyCfXr9cevNchqEJSTc0uML/AA8gAdcnqOmO/OOnGfHqb2PWpmcR8mxSeny5YHn64rqf&#10;gh8W9c+EHxE0/wAZaHPIslvMrMqyECRcgFT6g/XOcdCBXJyh+WIZHXjnAx/L1/D14qN0kgdmjZj8&#10;wX5f4vb/AD3/ACrjl5HXFn7Yfss/G7w78YfBFj4n8NXTSR3EO1o+pjbqYjgNyDn5MMOM7CcvXuVt&#10;J5llJIknUeZ5hk5GP4s7ucYxu3HHTzF+7X4z/wDBPX9qOf4G/EeLw3rusNDoGsTCOZHUsqTZwpCh&#10;WAHTcSCOmQdor9hvBGqx67o0d/auh82HzvM8zCkAfe3FuxON27Ixgywn93WnPzRuYVKfKy8gnlJb&#10;dtxyu35du7tn5duRj/nmG/6a1YtbNo3aPyvVG+QfXZgL6fwbffyjktRbxBT5Dr5aqmOH2lWJxgjA&#10;K5B9EL9kn6mS2mZLjyYV3fN5bR7TkEZ+Tbt69Dt2kjr5CfeokzGMe5UuEbzxcqm7PRvvb8fTduAx&#10;1+YL6Q44kEhki3rc/Mv7zfu6Z/jzuH/fW8eglb7tWtTBlTzmdW3tuAXncF6sMb923B6ebs4+aLtV&#10;knlYK/mKsm3zMySbevR87++Mb9/zdpn+5STuHKIYZBD5byMm3KrjPBbnaBhcbv7uFLd0l6mxb26X&#10;Np5MIzuXa27ByB2xg8A9sEL3SPrUOJLcbITuIxGUVhlcjO3AXIz127Az9fJk+9UlnKx3CO6VizcH&#10;cSPl/wC+uF987RwTAeASY4pC4XPmvIF/5aNJuzkDpITv5A/v7iB2lX7tTQSGKLy14Ktjdtxgt24C&#10;kE+g2lv7svUxRy3Llbjzwm1fNb5ugwR5hOeP98uoPa4foWDeJXjBb5TsZFXAG/opVQuM/wB3apbr&#10;5Uv3qCiWVUjcL8rqy7eMdB/D06DrtCkDqY0OWAzsTv8AP9Hz5g57B87vwD7vYTfw01lkZFi8oMGY&#10;KyqST8vbGDnb6YYqf+WcHUNW5cD7SHb7vms3m9c/x53ADPTzN+O3nv8AcpCsTRDbceXCvzDhU4yC&#10;3UY4xn0+Ut6SdaayfumiTb93yxuXB4/gwF5x12446mJetQvcC1ZQ0bDLbMbePmGcfdXbnn5doLdo&#10;pfvVDcXJlDPBa+b5ilNu3ltv8IUBt2OuzbJt7xw9Q0A9pEJ81W5+/uMn4b/vf+PbjjpvX7tZ2o7Y&#10;0KOrbm+VlBA3Z524469du0A9dknWnjVDjMcjZZfMWRWJz235zg/7+8gdPOX7lZGr3ZiJhJdmVvLZ&#10;PRiM7cBScnPK7OeD5Tj56uO5LJrvUUSIyLIytu3NtOcnpn73bpk9P70fSuX8SatIGkjYn5/l4UcB&#10;jyMe/HBHzDtLSajrKtA0izb15cMx+6F78ZHHTduwOnmR8pWRo9rd+JtTFqJcxr99W9CRnjjg8dQo&#10;b/pp96toq25nLU0dJ0CbW5TfXg3RcZBUDcQeAQc8jtngdgmMV2NhYRwKuIvmXnn9f896k0zSLeBV&#10;ZDwqjj7p/I4rWTT2RfMkj2+u7gfk3+NPmM9SO1tvIVYiBn+7uH8jipH8v7hRGVu3T69aUebGmJv3&#10;a5+XzMqB9NwKn86WO2MgPl7vrGpIY/8AAC2D77aXmA63Ux/vBuKL/d3Y/QEVYS5sD97af+Aqf/Zh&#10;/KqsiWsE37u4UMnVcJuHtg7G/wAadOfn5e6i9ts+D9OG/nUlJ2P5QXiWNdoX16cVGUA+Utn+n41o&#10;XNuwLYXcPYdeB+I/+vVfyZAcEZ9y3+FfEpqx9UVijHncW567qYE3DBz/APXqwYsDDqABx061GRk5&#10;OSvOGH+f8n6UcwERTac7c4bFPOwnIC8ct2xTjgHagLZI+YL601FLgE7lP93b/wDWqkAgQsNjLuA6&#10;+lMaFiWGBu/vc8/l9amHPGO3fHHtSOpxnOcc7g1SBEqMMYbP933qQ5JJPC5/pz/n3pVB24x/3y3W&#10;lcc5Re/YdelUA3b83ytt5zxzmk2ZUYbnOfm5z/hSheevXg0EnfhgMbf4v50ARzKFGQg4+X7vJqJm&#10;AXLoSeAf8irMijbhj1H8QqHy+ituwOenI/zx70ARmMDID/xHJ6jn/P8AnikJwdrEr3608SfLnO7p&#10;z6f5/wA9qQkLJuLELgMvXn/P0qQCNWLbfbsOp9f0oHon3Q2ev6D9aazuBlgGyo2hmH5f5NLhiNr/&#10;AN4k7uR+f/6qQDlLqQ6L827o3+f8/lRGMA7G4749v61GOu7Py/3uw/yKkXOeRt28E56e3+faqAdk&#10;4bPG70pMEDIB/wBrHt3P6/lSKfmycYzx0p+x8gxNz1bsOlMBjllwD07Y4/H9acrKFyTjnP3uvekd&#10;0EWd7HH3sAn1zxjmkJVRuY7Vwd2SeR3/AM+tADhhQQSSR909Tx/n9aNy7s9+3HA/P8aTcUAMicnP&#10;3ufw/wA//XpQrrkKWznG4UAOZl2jge/Qjp9fSgsMKpbJ57YpqyKdyE+w6k/5+nrTSE7sc5A5/CgC&#10;ToSueTx17nNAlG3cV/Enp/nFRpIzD5AQVX+If0/z/WiTglH+8einnPHpQA9ZA5UsqqAuflboD/nN&#10;PEwIUDdj0Gf51Cd2c45HCrnGSO/+f6ilwu7Yc8rzlv0oAlViuQ/GfYc0fOG4IIH91e9RrIquUUNx&#10;z9KA0g48zJ788/z4oAkVnPyj06E9KcWQsCfXNRb2JyQMYztI69aTgjcOvQHGePw6UASJIw5Hy9yB&#10;2560pYE7mOPw6d89KYshMm3r26Y/yaTLr8pHzHsQOnP8+KAHnI5DAbRhcYoZQRuDfxZ4HtTQ4x97&#10;3X5fehwNu2N/Tblen+cUAPyp4PTPp2z/AJ/Kk+YnBHA/hA/zntTUcswYYzj+HjH589RQG2hWJY/N&#10;8xxwaAHbthxk56scCnZI+XPvj3qIggcAZ5O3gbv88U7I+YE9eD149ulVsA/cAcr6/Lu6D/PP/wBe&#10;gbiFGcnoabuOPmPUf5Gf89KcY8DAbn+7/n8qQAuC2BwWPP50gOC3J+Y5+bH+f/1Uh+VwhX7vHpgd&#10;z9P8eaCNpIUceobpz/8AW/zzSAAxY4I+X+Lr/L+tSbugHdcevao8BkyPoP8AP1oLDzNpPzZ+7/s8&#10;0wHCRi3IB784GT60qgY9u3FMLKYsE9cf/qpw3FcL0P6n1qgFyhHzcfNx/n/PSnFugx95vx/r/wDq&#10;ph4wyp6buvrQQuzeW7d/c/5/yKgBxP8ACfmzx9f8achPDj+LjGeppHYZzsDcZpBgA8/gvegBwcsP&#10;vrjNOTaQrAcf73TPvTQQwwPTjHehSWOCf4fvev8AhVgODY4ZiTnhgvp/n/PWniRSuWPrnmoyyOMq&#10;aMHPB+Y91/n+lKwEgZuOG47YxS7xnoPcZ61GF3LsH5c/lS7jyAS3bg9aQD1cHr93+L0NN3lTlW43&#10;Z5bkZFKwdV3E/XoMc9afBaXFw6xQwszMMhdvPSn9kBpCltp+mdvPStLwr4Q8QeNdftfC3hXR576+&#10;vJlitrS3hMkkjHAAAXP+eema+lv2Rf8AglR+0P8AtIPD4g1zSR4V8OyW3mwapq0R8y6yRtEMC5Zz&#10;1b5gqELtLKWU1+tH7Gf/AATH+D/7Mui2/i7wkE0fVZdpvPGOp24bUnUIcpbCQ7bUHJ/eYaRu5JAY&#10;88sRH4Y6s97C8P4utTVWt+7g9m73fot39x8K/sr/APBClIrS38V/t0fEOPwjbXSxNZ+F9Hk+1apd&#10;eYpwvlouYiMpydw+cghSM1+k3wc+E+ifs+eB18CfsGfsew6Ta3kIS58VeIYY45rrKKTMdzfMCT8u&#10;WCgqQEAwD7h4a0/4FfDmf+0vCfhz+1tWm5n1byPtF3OxxlmnkxuOO4boDXSxePPEV5L5Fj4SYZOP&#10;MluCMdR0C8Hp3P6VHxPWX3a/jt+B61GGHwNpUcNztdaj5U/PlTTa9ZNeR8a+Kv2YP2tPiBqbP8SP&#10;j/HayOjST6dYmXYsijAXbGI4/qRzx3zXG23/AATF1fVLgunxedxgoZpNBKuWyBkfvScEBTx/eIJ5&#10;Nfeb+C9b13U2vrvToY1kxnarc8dDk+pPT/Gum0j4b/ZowrWUfvuj3Hpjv9P1Nc39n06ju7v1bPf/&#10;AOIiZ3g4KFGcIK20YQSXpofGvwp/4JbNcaFbf8JD8QEZlUrJNHYtv9f4iD6Dk9s4yePWvDH/AATg&#10;+FmiXC3Vxrd9MychIreKJc8YOApHT9efQV9KaX4Ra0XYsrepxgDp2FakOhIn8X45rop5fhYL4fxP&#10;nMdx1xNjJO+IaT6JJfkjwvT/ANjX4c6aImsoJP3Ywu6NMYz04A75/wA9O08PfAzQtJKG2t/u8jtz&#10;6/8A6v6V6XHYwxAcVLsjQYrojh6MNYo8Cvm2ZYlWq1W/VnO2fgi0hXBt1Bxz8vpWna6FbwBQI149&#10;qvtMqL1qGW9UDIrT3YnA5SluOisoIyMKB+FPXy1OQaqS6iq8A1Xl1DJ+9+VHMHKabzoD/OopL5UH&#10;JFZbXrluajadiSCanmkHKaUmpYBGfxqvJqDN0qmzt0pu4npQUWJLtjxmmtMWOD09Kh96Vc4xigB5&#10;Yk5FNOTk+9ADDjNOII/+vQA0Z6kUZJbNB6Zz7U3nOdpoAeSCMk0nAOaaSemaAx+lICQNj/PSjPNR&#10;hiODQDmmA9SFPBpT05/lUZOOB9acWwefWgBwbFOSQqajHoBTifekBJvyfcUAjFRhhjn/APXRv2jr&#10;9aAJML9PxpApPak8zb94f/WpfMB5zzTAQ5zzz3owMcUuQeT9etIxBPSgAGSeR+FBJBx70nbvS44z&#10;kUAGSTjH50mT1A/+tRwOcfWgcZBFAC5oOCcYo2kdT+NNOc8H8qAHduR2ppJA6/8A1qAQRgUHJGQK&#10;AHI3Oc1ICCP/AK1Qh+7GpFJIxjmpYDjs6t/Ok3Ev7UFSAMUm1v7tADhjGPwo59eKbyMHbTsetABk&#10;etOH3sn/APVTSCRQuBzSAcM9hUij0pg64/lT15HBpAPjBGMfpU8YxyKhTA7/AKVMhIGc+1AE8f0/&#10;/XU6AVBHjIINTxkd+T6U0BIvy9aeAMdPxpi5xTg2O/FWIGxjpVPWv+PCQj+7V38aqauFOnyY7qaG&#10;KL1Pz9/4KXa5qOgaNJqdqWKhhv2seOfvDB4Yc4PUZPUEg/Huj29h4hDa7pU0UkF4Cvk7sZkUYAJb&#10;Ox03bRnIAbB3Ryc/ZH/BUjSxceAL5/7qllHTuPT2/wAnivi79l/wZq8/iubxZO7JommtG1+skQki&#10;u2YlUiZc5wedzAZVdwJG7NfN4py+t8p/TPBtGj/qcsS3Zxv8+y9X0Pq/9kT9nma1htfit41s/MvH&#10;Mn9jxyq6yBCChmdT/Gy5AzkMrZOWw7exfEn4YaL8R9DbS9WtcOhL2sy/M0R46ZPzK2OV43ADkMqs&#10;tn4cePfDvi+zhj0+FbKaG3UrYsB+7jGFymANyA7QSOmU4AZc9bNHCm4lQ3X5en457f8A6vbH0GHo&#10;0o0eWOq6+Z+GZ5meZYrOJ1694TT0X8qWyX+fXc+JfiZ4QvvgtPcaZ42vmtdJhsZJYtQ852/0aNWk&#10;kbdvO+NducFQ6javPy4/NH9of42a58cvE8OoziS30zSIzBpmmrIQsK53FsA7RIzYywHREHO3J/Rz&#10;/gpL8ZNN+LdtJ8BvCscl3Z2t0sdxewrvFze79vkqVGV2fNyHG5lmjYbQwP53/Eb4Bax4SvrzVPDB&#10;k1TRYbhY5LhvmktpGQuYnX+IrtcbgBuEWSq52r4uMlGNVwg9EfunANGP1WOJxi5aslon0T6+Tf5H&#10;D6BqeqeHbxNc0S9a1vIclZFjXC54KsCCpUqSpUgqytggg4r60/Yk1NP2lPHWk/CzxBJ/Zt5ZzG6v&#10;Nc8wK1valkL7XkyQzSGNVBJzK+/BBIX5T8MeHtd8U63b+G/DWhXV7fXl4sdrZ2cBkknYkBUjUDLE&#10;56D1Hbmv0J/Zk+DVn8E/hdrPhcSWt/qcl/Gmr3EVwfKuWETfuhIQpQIfO2b1GT1J3YrCjCU6l+i3&#10;PoeLsRhsNgeX/l7JWi+q8/Rfmfop4O8LeH/B3h6x8J+F9Mhs9Pso1itbW1hEaRKOflCAAc8nAGcm&#10;tLVILS/gazv7dXjkUCSN1G1h2/HPtXz18Ev2jLvwtfx+EvFmo/brExxl7hnxc6bIcDEsZ5eMk/6x&#10;cqOOACMdl+0j8dF+GXhqC20R1m1jW1ddLQ7mQKBl5cqCBtBGMEElhwcHH0sa9JUubZI/maWQ5nUz&#10;aOGj70pvSXfu32tuz5Q/4KJ+KrTRNXm+Hnge9DaXcT41t4clRN8p8h+MZAG7cpy33WAKEn5YWRxI&#10;sbKfu7R8v3vds/xDrnkZwe9e2ePoZvFcFxb3d01wtwzB5rxi8yzHLfMeWcbudxJ4J/u8Yv7PXwWn&#10;8Q+JG8UeI9MX+zdKuDE0UzRlLi6UbvLYMPmVRw2QRkrknkD5aspV6/urf8D+psmr4Xh/h9Qqyu4L&#10;V9Zt/q3p5I+ov+Cf3wwuPDfgCbVtegxqlyqKsbLhraFjuCkZPzMcscgEZA5xXcftj/EPSfhX8Jbi&#10;5mhia51JzY2FtKu5Xdwc5wR8oHPJ61mfDb4heHfhxc3OqeJtfhsdNW13XF1e3QWOHADRMS/IDBtg&#10;yeGAGPmyfkn9pr496z8dvinJrt3pVzHp+kQsNLsGthLJaWHyt9rCpj7Qsgw7AOxAY7cAKx9eUqeH&#10;wPIt3p/wT8bpYPG51xi8bX/hpqT7eUV8192p5xpHiy+8Matcad4iklE24NJNLw0pYZ3EH15PXH8z&#10;2Wh6/B4gdlsZGcquWKr0/wAmuC8QaRZ+MLSGzt0kiuktZJ7Oa2kEn7lSA0kQJ3SIXPMJKuvJXGTj&#10;6P8A2X/2UvHPgr4YXXjf4jaVJHcS2XmxxLGx83zwRa7VZA3CgyN12jIZVKkD4etklStW937z+kaP&#10;iJl+X4BPEtKWiUdrvy/rQ851HS7myuGhurXbIpUSKy4xlc/0/nWbqXhnV2VpxYusca7mdhxjP69f&#10;89vS9e0mO/1RtSSNZo/LV5JoctCysfkmBAbch4AYEjtwQQOM+JPxYs/DOr/8KtuDFcWtvMrXl7bu&#10;JfKJHygOv3lGTuyAVIx0GKx/smVLWWx6cOM6OOioUUnK12uy7nM3PhmCbTGuNRlji8vfKJOojxyx&#10;YDBIx1A574OK9a/Zjbw9deNPDcekeW8cd/b7ZEfv5i4DcghiDyGJOOBkAK/K+KPh5rHibTbHQdKC&#10;M984ke5j2sAgySwPUZPHYYJxzydD4a/BLx/4C8Z6Lr2kXlxbvDqEDt5O5C2JAcYXOeMnBzkcYPNe&#10;zg4Rw7Wh+f5/mWFzbDVYOqouzsul2j9GLtUewZyqgSLkL/Xr169MdM8dR5b+07p0uq/AzxbbwxFm&#10;XQbl1aNeWKru4+9yNvTH19arWnxn8bRWEi6ppkM/lx/LNGGiLfLnL7dwA+7ztA9uF3Ynjz4uXOu+&#10;B9a0O48I3UX2zR7iISQyq5VjCyjglCecYIZT1BKEcfYzxWHqU2r9D+ZcJk+YYfGQnZO0k7pruj5V&#10;/Z41TWbnxDsDyhSzBWQ/Lx8x9AO3A/3htHyn6+8K2WqT6RuluS22PLDOf89K+S/gH4d1GHxE9/c6&#10;LfIsYGyOSGLqec8YPX3GSSflOSfrr4faxNcaSY1jbIXH7zv7dK+QqUqdSWiPsuJJ8tROPkeZfE2w&#10;1q2umkBYryR8uMdf88etdT+zr421lbuOG83BQygsP8nv9a6nVPD9rrVu32mNW9tv6e9Yml+HpNA1&#10;lUsbcKi569MZ6/1/w78mHwc8PiFUjLTsfO1MbTrYd05LU+wPhr4h+02UZ3V6ho2oebECTXzn8JfE&#10;ipFHFJJ83T3r2zwxqpZVHmV9th6nNTR8XiKfLUO6t5gy7SanV+9ZlhcBlDZ6ir6Pxmuo4ydTnkGn&#10;PjpUSOBTie1AGdrdms9uwIzmvn39or4cQa5pE6/Z1Y7c/dBz+dfR06mRSp/nXE+PvD6X1pIDH261&#10;5uZYOnjMLKnJbo9LLMZPB4qNSL2Z+X3jTwrceGtalsJ4cLuJX/H6/wCe9c9fSEP8u3av+cCvo39q&#10;34bGzmk1O1tcbcn2A5r5m1e8SKRvOds88Fcdq/lnOsorZVmc6ElpfT0P3rA46nj8LGrHrv6jWu1Z&#10;invjn2GfX0ru/grbrNqO8hfv42ntzn868puNTKMSxO3P585HX/8AXXpXwL1ZX1FSHXO7JKtxx/n/&#10;AD0qspoy/tGn6mOOnbCzfkfW/g+BYrBSR/D6muR+KsYMEir9Tz96up8J3oOmr/u81y/xJkDJIqN0&#10;B/Hr/n/Hiv6AjrhEvI/Jf+YpvzPnLxNZtH4gjkRAcSEjcP519Lfs9o0djChQjbGv+f5f54rwm/tD&#10;ea/GhjP+sAwvOef519EfBXTWtrWN8cbOD0zxj8Kyy+lau5I6Mxqc2Hse26bIfsq8fw/Sp/M9/wBK&#10;p2UhS2UA5+tP8/vzX058uWTKpPB6Vn+IJMWjYP5VYWc7cY/Os3xBN/orf7vSs6ztTZpR/iI8J+O2&#10;2S2l+X5s/wBa8P1NCvI/EevtXtHxumSSJ1WT2Pf8PevG9RXI3A/8CVf8/wCf1/lvjWXNn0/RH7nw&#10;/plcDm9RgDDGOnrn/P8An61V0gG2v0QA/eB2/wD661r6Mt8pPXPU/wCfWsnYEuNy8fjz/nmvn6bv&#10;Gx7cXY9u+GGp42qB+v8Ant+dexaLcgwLtP4Zr57+GN87SRuXHy4GO3b/AD+te4eGblniU854r5fG&#10;R5KxliImzqce+Fjj/CvHPjDpEdzYTZ/unr2r2K8nVICfL3cV5P8AF3WYYbKZ/J3bR/e/KvQyCVSO&#10;cUXDfmRwVl/s8kz83/2w/Ac9ndzarBLt8tmbk9Rz+fP8u1fLOvThYJJCMY6bR0/Kvrr9tDxm486x&#10;8hssu3379v618a+I7tDbtgjn+H2r/X3wtrYh8H0pVt7aeh/EPiTRpf60Wh8zzzxBqU9pqfnwv1bO&#10;Ogrs/AXi5LqBYnlz8vfHpXC+JR5srMpz7VT8JanPYaokZZsZx1/WvSjmlTA5he/us86tl1PHYFRt&#10;qke0axFHdWzMP7tcLrQeKbCjnpjHFdNo+s/a7Lyy2f8AarM1ywjeUyqBjOTt7V9LjK1PF4dTg9z5&#10;zAxlhazpz6G58Nb5kjXzG+6e3+fSum8VX4aw3I+V7/l+VcN4bvhaSeWrD8Rz/wDW4roNRvmu7TAO&#10;5ivzD2/yf89uzA4yMcH7NvU83GYNzx3tUtDkZ9Xmlvvs2Tw3T3rsfC0TGJZFXluvFYFj4cgu7rzQ&#10;i43ev+Fdvo1kmnWu9129l7Y/wrXK8PUlWc57FZpiKKpKENxusTJb2zKD+teb+KHLXXmhuQ3b612+&#10;v3fmltpI69e1cXrMTSyM6+ufpVZxU5o8qKyeHs3dm38NNSMV0qbz975iv1r3PwveedCqg9R2/wA+&#10;9fN3hS6NpfL5ZJbdj5uAB/8AXr3L4d6r59suG6AD/P8An+VejwzjHKPIzxeLsF/y8R3MyzyJ8rfN&#10;gnnt/wDWrtf2ffEt14d8TfNd+XGzqGycAc8H2+vb9a4yGctD94fT0q34UlI8Qxrbt8rNhsLwPQ/n&#10;Xt8Q4OOOymrSns0fL8LY6pl+eUakVtK336H6AeAviZHfaCAswYquCVA9Ae56f/WrjPif4YHinzIx&#10;H8p/hX5se30/nn8+P+GPiZLOxjVLg7go/i6+3+ffk4r1DQb2K/CmVVOee3C9gPT6f5P8AcRZHh8L&#10;mlSEdrn93ZXmFSrgYVOtjmfgr+z/AGPh6dtSe2XzWbeW2gY9v1//AFGvpj4c63beF7BU27Vb7vHQ&#10;f5/OuH8LXdhBDsEWG4MY2jP8unp0/pVfxR4nvbCdbiGI+WMnhPTr+HP+eteDUy90I3gjojjvrNS0&#10;mfRFx4hh1XQWAlzlMYJ9q+Wf2jtKutYu2gVC6txz35z9c11ugftA6IlubK9u445BkOpYcVznir4l&#10;eFNbutjusm5sqpYfNzjPXv17n2rjrQnUjqbYflp1Lsb+yF4BOlazLOYPmZgc45PvxX214XuFt9LV&#10;G7L0/rXzJ8BPEvhW2mEkN0nIXq3Jr33TvFFrLYNLFOuNucBvb+dbYOl7KBjmFVVKmpreJ7xJtPdg&#10;fuqf4elfJ37TDhIZidv+yrLn1H+NfQGseL41j8qR87l4yw9a8c+K3h5PFBbCLs65HTof8/hWeKlz&#10;RsisHDknc8p/Y+8JyJ49kvWgZC0mfvE9+f5fme9fox4AhaLTY1I/hAr5F/Z48HW+k+IGKwKpV8nj&#10;p/n86+wvBwCWSovZRXRlceWDMc0leorG1x2qReKjAIPWpByMGvbPJGzE4xWbduEYndj0rQuCVTJF&#10;cT4z8QXNhG8iKfpWc9BxXM7HTwSx4UZqZZYs8uK8UvPjhLp52vbtwTzg4/z/APWrMvf2nLWxQtPF&#10;KoXn7p+X/wCvS5opXL9nUvZI+gBNGOrihpo8YMnX3618zX37aHh6wBNwZF2jP3Tz+eK5zU/+Ci/w&#10;10ksl/r0UZzhfMbGTjtn8PzFTzxD2NTsfT/inSYL+3ZSQwYc15rffDO2bUWuIv72QpbA/wD1V4bf&#10;f8FS/g1C3kt4qtySvCiUeuP5/wA6x9Q/4Km/AyMCQ+LYW6j92+cev16fyrGpCNToawhWjsfW3hXw&#10;xbaeo3SZbrurtLI21vFgMvyivhjR/wDgqp8F7llWDxNG3Q/eGB/nFX7z/gqX8LYJgh1lV7spbpxk&#10;D1yRz9KumlCOiJlCrJ6n299tt8/60fnSG9tR/wAtlr4isP8AgqL8MryVYf7YVS7YXLY6+/8An8a7&#10;DTf23vDerxI9vcN+85Xbn/OP8+taOcUT7Gp2Pqw31r180Vn+ILqCW1xG/b1r5x0j9rnTNTujbQTs&#10;z8YA/rXW6Z8WLjxDB+7VtvT/AOt9acZpi9jMs+IbOJtea59PRqkbYlqyDbVS5nlkUXLk4PAOf8ai&#10;+3If3e/+H1rQ0E8lTcZAJx3rbtrggiNunT5u1Y6RE/MF9j/KrXnYk+ToOlOMeUmVnuHjXwtbeJNI&#10;ktgg3MpG7b+FfA37Y/7OFzpd02s6N98ufl2Ajbjr0znrz7D0r9EbFhKoQrx/DXmP7QPgbRdV0aZ7&#10;qw3sVOG25x706tNVKdjTB4iWHradT8r4/Bmrq/nXNtt2tiQhepJ6c9+n5jpU0OmzwuyPbH5Xy27u&#10;cAE9/Tt+Xp7p4v8ABenWOoy2FtZSFm3Dy4159P8A6/51gWfwyvtU1V1W0ZVVvmZlLAnPBBzn+fU/&#10;U+PySi7H03toyjc88trO9jnDWytvxjOPb157jH+c133gzVvFOjOVmgk2bRthbPp79Pw44716BoPw&#10;L8h43e24ZfmkZeFGP/1//W7+gaP8ItItbfyVt1ZuTsC5xn8uPw6etOMWYSrwPGdV8aTrFuuFff6b&#10;Sec8H61nx/Ee9hUwLBKTv+b5Onqfbt+PHFev+IvhTpb+YsVspXJyxXgfX6Ac9f0rlrz4Y6ZA3mNa&#10;bSpwRt6HI4OOn+NKSZrTqQlHQ4nSfE95fXw85G3K2Du7nt1/z/XS8X65LFo78Fl8sjazHJ+8M9f8&#10;+9bT+BNNtbndbbvvfxNlc4xj8x6dfwNc38T7SbS7CQxP88aZXt0xz/LH19SK8+tGUUzuo1IylE8x&#10;+0i7vXmhk/5adNuT1/H26j6YxWxZQyJHgx5VvvbFA9s9PqP69a46DW9moM2FC+YMKzDhc4HXp0x1&#10;+nt2eg38V5Ap8gmTA+9znnj/AB5HJ9a+f5WfSRlHoaWnrEhUJH3xuEZ/Pp3Hfnp+FdRotnGwUMu7&#10;aMvtHXj+f1HesCDT0OFSRR3b5cknPXHQ5/w9q6PR2+yorSsqrweo4/X+X9a5ZG0djYitDbL+6Ayu&#10;dpHY/l19/rz3rQ0fWHiHlSBuMCQEdvX8D/KqX2mJbfJuFU4+8v0Hv7fnmsfUdXhtnLRu25W+Uc8c&#10;8DJ6dPrVU6kqcrxCLXU6PxHoq61bs8TMr7MK/PX+vH+e9Q+DNJ17wvqUYAZYlkyrR9Dz7dO9c/Z/&#10;Fmy0ucwXZ3fNhl25xz0Hv7cnk+9dt4L+KPhPUZ1WeaNizf3skcZGf8j+dfQYDFbKRy47K6eMjzUd&#10;JLt/kezeAPHQhtoxdKGDDA744/8A1/yrs5viR4aEB85o1YfxHoK8ysJfCGoWe6C7RWK5XY33vb0z&#10;17/4Vy/jXS4hE7x6qdpbCKsmR19cjnFe9Grh1G58u8rzZ1LP+vyPUNT+KXh3zjHbzxn0ZX6j8+OK&#10;kv8Axst1oSppkwMkituZeAP8K+drOS1sb1rqe9ZmVic7s49+eh/z9di++LVjo+nZivMMIwRtbLHg&#10;cf57/nXl4jHU4XSPUpZDiOW9V/5GV8ZYRa6ik7FmnkYkqvXg9evr26VzEW3b5atu6Hbz83YE888g&#10;H6cVnat4suPEer/2jO/mbuY85K8HoDjn/wDVV62kDr1ZljYrn17n+Yzkcccc8/LVqntKjke5Sp+z&#10;pqJrafM52kSbu3PPH+P1rUgZGUxk72O4bhwPc4zzx+nFZNg8YPy/3tvseR/j9efz3bGOOa2DPcbO&#10;xXHTr044/wA9O3NynTzEkcPnLlU2jpn72f8AH+tXbS1BfzVjxx3x046e/wDn1w23gMhyqfLtG1s/&#10;n/n+taFtA4IIY/73b0/z64ojEOYns40KZx2z97p/9enzFIwZB9W9/b/Pp9KXIRNynO0euSflA/z6&#10;fSszWNQ8uDfK33W/iat4mW5l+IdZS1QoCqsoPyrwSQcZ/T9cDsK8E+NXj8xxzRpN90f3iOccnj0H&#10;Su4+KPjFbK2MKsys2Q3y9Ae49ePTP65r5o+JXieTUrtkhc7S25s/xHpnH09/5V0Yenzu5jUqRgtN&#10;zhPFOs32t6kyySNsLHoxOG/D8D/k47X4VeAmuJ4y8HVst2OQOvt2/Ssfwx4eOs3g2Rhm3Z+XnJ79&#10;O3se/wBa+gvhf4OisoY2MQw3J/Pv17/mf13xFZRjyIzw9OXNzs6rwN4a+wWqiaNQNoX7vHTp/n68&#10;9K7aCLym2hD/AL27GeP8n9ar6bZxQRKipjaoIAHA+vsf51bZPJlVDF/F+X+f/relefGN9TsXw2LE&#10;M6A43/c5xn0/+tkf4VPHIpUbSM9OeOc4/l+X51Rhk+7sG7gbfm5b1/H/AOt7YtQWbsygFWx9eeeR&#10;/P1+tVLmvoaJk0tusoO1+2eGA5Hv2PP4dqy7/Tju8vPTAC9AMc/h0963ILeVwomB9Dnqf1//AFY/&#10;CnSaU0yLklu+e3Tt/np+dCg5amb92RxNzpsfnMUBX5vvL2wPXn+Z+varFvoaSMHMY3t/Dt+oP6H9&#10;a6RtAwFaUfKDj3/z/I0TWZsy0iEZ6dDjqSP049vTmtIwsVKt0RzN/pRWJmI3Njd2/wAj8cd/Wse4&#10;spQ4XzcIN24kYwOv8vb9K39TuT9w4/w7446HrWVJKjs22Lb26cL79fTPfnt1FRUlHoXHmtqSaPGI&#10;yqoy++F5B9x/U11OmapbQRBZHCttxz1xjmuON6qBWQbWXj25x/8Arz7nqRWXdeMfKk2JI2F+8FYc&#10;fh+P+c1nGMpSsjGrI6Dxld3N4GELt/vL3yOfyx+Vcna+CZLy58y4A/u5/E/l/n8Niy8RQ3JPmR/M&#10;du5WYkfT+Rx/9erS6pez7TbQlM4H0/Mdf8816EIJRSZxe0lcveG/Del6TAhd13c/K3A7cfmP881r&#10;trLF/sti5+7gSdPbGao6VoWo6pJHJJuZSxKszYwP/rcc/nmuz8P+Dba2jE9z8nynh/8AP+fatFTc&#10;tEU5dWUfD+i3UzK82ck4GQeD9P8A9X6DPVW1vb2CbpwFxjau79P8+tRvqGn2ECw2iqH6fLjnjp3/&#10;AP1VnG4u9QmZXPyscnkY+v1/z60pRjHRFR55amh5zXLbIt23ovPvjPT/ACM1HfWsf2YuyDpyxH1x&#10;/n37VPY2TKmJf4uV9/oPw9f58N1iWNLJgcY24G4Ywfbv/nFZxjZ6lS+E4e/Lx6g0dvtGOdozkj/P&#10;+eK6zwhqWpxSxvHJsGMYxkZ6H8/T0yOwrldRCfa+3yt1ySPX/P8ATqOk8F6qJJIYZmUtuAZRyMHB&#10;x7f4D2r9K4OrfFA/L+NKP7tTPXtF1cXVqnmodyruJxnkjJ+vU/5YY1GfzIlMEXzEFGYANx7Zxnnb&#10;xnnC/wB5qwNFhle02yx7R/1z+ox/9Ye/sa3bd3lhj82MA7g+1h2B/wDrn9emVr7uXun5vHcjvJf3&#10;WYmxuXC/xdRkY9RyPqP981QntixVpbnO1sSDBbII28+oxnJA5G7++tbNxEBAypt2rH/f6DnuPYdR&#10;7nstZMp2wNGBuZRldijOev5jHPYEZ6R8wpXK5dTPmBlj+ZmXy2OQzDO4+p6A53/juPRRWHfNLDHu&#10;VdzMcKzcfMMDAPboPYHb/wA8zW86RhzbluB3Azkk8dfqvB5+6vZjWFqgaUNblmkXO5di7s9M4BPP&#10;XH+1kA/6w4F2No6HOXqu0uxyq7V2qVUDaPoOnAHHYBe8dULl/wDSlWRm3JkK24jknrx7Z9j1GK1d&#10;RkhUNK0gZzz8rE7x65+pBycHkMcbmxmySTtIu4qsbcdMcdcex9sCm9TaMuWJe0uN2smkOAVVhlU6&#10;4+n1/Lj0pUNxMfOS2aRVOW2n0Pb9fx9qfpMgjsd2zjzPlZdpwvX8P/rU0phsJI20ctsYZbp7845/&#10;X3q4EbyNLT5MIpMe792pXMe0jacIT/usQh/2ZOcipA4Ef3Lj5GzHvb5l4GOevACn6xN71l27ZfYR&#10;5kbtny2ZhuYqfTkb0yueisF6E1pNd/bJGDSLIzptXzm+V2+rdAdwPficgdDRy2ZMijeTWs0TJHFs&#10;3jbNCufu7ZMpx6fOo9CiHuCOX8VMsm6fCs3ID44znkgdOvIxnh+vPHTXpkdVk3yR/dZZiwHZSuVH&#10;XnY2PaTPeuS8SMkaTKYtnykLGeTGmCApOcAjG38F56E9NM457nmHjKCFzJcGJ2WSPaerZGfwHB6f&#10;Xv0Pi/jiItvhjiXhi+VhGcjHT0+9gex/P3DxeqbGlQ+Yx+6xbdk9ByeOmfXkd68a8dRC6kZYoTuB&#10;Ibcy/eBwQOcZOD3Gc+1amf2jxXxTGEuZIznd1XHb29V7jjPoK4jU7eVLiRox77ffOPX8PX8OK9K8&#10;WWi+WVaP+LjqO+emMfgcY9RzXn2tWu2YyDn5fus5zj1/z6ivNxCtI9XD/Ac5exiR2O/P/Av8/wCf&#10;zqCUgI0cYO0cMzAY9CemR2/+vVueFFlCbOi/T8fp/T25qrdeYgWPaVPXcq/Tpz7dc/8A1vPkdsRb&#10;a5kimWeLqvO0qeOOa/Wb/gkN+07qPxg+GF14M8Xaw0mqeHZFV5muCWkgPEbsSflIwU3fKcAfvFzh&#10;vyW4WFvLUL8uAoI56ZxznHXvxX09/wAEm/ifdfDz9q6z0b+0ZIrXWLOWCSOPAUsq+Yr5LLtxtPzA&#10;qRk5ZeWGcZOLLlFSpn7ISTtbzPGqeSVbKjkbN55HRcZz227uuJe8N0HkZVjb+LygFTr/ANM/ukHG&#10;Pu7SAeTCn3hGt2rQLco2xFXDKuVUK/QHIHDfRA+OEnJyW3EimHbcRbx5ggaMxnc3pHjacnHIjIYj&#10;r5C9a2OEsNcvc5Z23K/zFeW3Y6NwTnH97L7cf6yPoIVmAJ3E7o/3qvuwRnjzM54P+3uBP/PZuRS2&#10;s7OhZnZvmbK9SdnX7u7cV7nLFeheHG0QbjJIz252qd0oAYnHrICCPxk3KPWdqoCUblheLbsZcqF2&#10;BVAbnGNuBu642ruzny5etLbFjEo84fMwCr1+ZO2Dnlfx2+kPaDzI7ceY+1RHF8+5guxG9fuhVb1I&#10;VG4x55pkreW0lusTK25Yz5nrj5VYEZzjohQt/dhT71FhFnzVQ+ZK6hlJmWZMLtb/AJ6Eg4z6vuBP&#10;Tzz92mvcW8R2hUZsEMG/h3dsYACt1wQA392Y8mqLmK3m2sJGk3Er82MsPvEckkjjJyWT+KSIHFRT&#10;SiZmjRxGPLaVWiYZRSTuccqoUnq+UQ5/1svQtIXNYuTyqIvLbbsyse0rnJHRe5yOoUqxHVYk61Gb&#10;/wAn96JWyzGRZNxPzdGcHfyfVt+QOsifcqm90kcRLhVEcAEjOUUCNjxuztXYT0yqoT92OQ8mvc3f&#10;luybVDI6pJvBDbsZUFcFi2OikF8fdjjHNVyhzFm41dkt9jXCjZn+EsqoTyPQKx7ABWz0m71bvV2n&#10;VljmVlkxHIxUHdtOdjAqc47KQSvOEh+8My51MJKx81HbazLuZen8Tbg2On3iGAGMSTHG2sS61U20&#10;rIsnIKKFVTyp+6u1VG0HjA24J5SJsb6tRFzG8+shTuaZs58w9wCRjfneQfQNuzjgSsPkrB1vXo/m&#10;twRgqU2YHPGfLKle2M7duO5hyN4ytR8SyK3mB1LHJYt1DHuSGHJPG4nkjbvY/u6wdc1qaeHymVix&#10;VtqBc4AblcFegzgjAVc8rCfmpxjYUncvXWttf6ktnaqzSSuG+9kqez/fJOBwG3E9hIPuV6J4G8Lj&#10;SrVIgRnaWkPTOepxjHXB989etcp8L/CT/wDIY1aJn8z51k3H5Tj7wIz2xyckjq78GvWdGs44lVoM&#10;fd/5Z84/Fc/qKuWiMb80rE1paiNVLpuT07frx/jU5iCfPA2wrjDKDtHt0IqVVVG8uHcZMj7p56Z5&#10;24bP4f0qrd3UNrLtudsbNwFkOCfpuCH9ax3Ntoji4ztb5WLY2xsBn/vllPpxiq99uQ5Nqp5zl1UH&#10;/wAfUEfn+NLLe7ywEeY/u87u3/fY6464xiori+XZts51k7bY2BP4hWH6rVEyK5v5TBh5ZFX+FtzN&#10;g/hvXn6DgVTk1GItiby93fGwZ9/4f5VS16VYX811SMt90OqqxH1dF4x71mNq8ynbaysy4z8oZhz6&#10;bWYVpymbZ/NLN4Wul/gbc3ygL8v+en+c1Vk8M3Wzy/LbjG04HHWvepPhdz5hh6Lj5e3/AOr8qZN8&#10;LmJz5BbjLFec/wAueP8A9fSvzf6xE+1+ryPAm8L3S/8ALMkfxf5/z+lMfwtdOikK2f8AP6Yr3tvh&#10;eBjdGvzHDNs75/z/ADqvL8MlCMXtsDg7mHHHXr0/+tT+sxH9XkeEv4ZvFXd5bf8AfP50v/CO3oDK&#10;sTderD/PGa9x/wCFaByuy2b733sDGfTnvTj8M42XPlZG3LdBj3/QflT+sRJ9geGx+GrthgQNtX72&#10;7vQ/hq6U7ZNo6bflwcGvcj8MY0wrRybuqnaOODz3/wAfyqld/DkxoR9nbdux97nP+cUfWkP2J4k+&#10;iSRngr044xx2FQS6dLH8vfJ+X1r13VPh0xLfuOdxJx68elYWofDqWJiIw3Hbb/h0FaxrXW5nKlKL&#10;PNWgI4A+X0Hfj/Pp+NIyRldrDrxxjjk121z8PLtdqGHdz/D/AIVB/wAK+vGRmkj24yMBun+f0rRV&#10;YkckjjiGC5YfKe239RR5MhbG3r029vf/AD+tdtF8M5ZWXEZ7dc9OP8aux/DKdDudWVSx+dkODx1p&#10;SrU+5SpykeefZ2b5Afmb7u0dT+P8v8aabWUHPkk+nA/H/PvXqMXwvl3gBMgD8uen1x/n0nj+FknB&#10;Npndj5jjnjtU/WKY/YyPI2t5sA7T/vHt+nFBtpGIKj8ce3f9fyFevn4U7zuW3ZcLlfXPp070xfhO&#10;qHcbfd/vfj+FL28O4/ZyPIzaTkbQrfd+6aV4pEYId23H8P8An8K9ZHwqOc/Z8dgCvPTg/njpTn+F&#10;TYyIVI25G5eSc89/r+XenHEUyfYzPIzDJu5GfbH+NOSN12nblfdq9Tm+FZwxS2+X7ox/L86qy/C2&#10;QHcoQsM/8BPcY/znHp1r20A9nI8zZCv93v8ATtTfn3AjPXPH+fT+f5+iy/C+SM5MDf7Q6/1qvP8A&#10;DeNE+Zec9Pp/n/PSj20BezkcJuKy7gzf7XvmlCSH5cHd64A3f/W5rvP+FeKGVnCqeCMe/T1p3/Ct&#10;V+XMYb/PX06/5zR7aI/ZyOBSCQAbB95ccc47df8AP40BSQVXC7W9OlejH4VyO3yRZ9eMD19/Xvim&#10;L8K5M7PLPB54P6evb060/bRF7OR52Y8hsYz7AZ/z/Sk8ttnzD8SfevQP+FYSbspbHGffGc/4YqN/&#10;hZcY3eUxYNj5R/n/AD+FP2sO4uSRwcitkYJB25GDnPFDIdoV1Xbtx93p/j/n8ezb4c3irsW1Zs9S&#10;BUZ+H94q58ll4xnb/jQqkWHLI5FUbAG3r/s5I/z9M80IyE/r6Y9K6lPAN6X2m3Zu/C8D/wCtQ3ge&#10;7wCYJFx/s/LT9pEOWXY5ZSNu0ll7Bjn3/wA/5FPCM52gtx97tj/H8f8ACuiHgu6+80TKFxu9Rn8K&#10;a3g28GA1u/KnaR3x1p88Q5ZGCuSd6gjjoPT2prZwSqc9fpW9J4Ov8/Lbtn37e/AqOXwbq0bASw+x&#10;3N3H+f1FHNEXLIxWyGG1gylumetJkYYJ8o29PT8K218IaiTvcfXjg/5+tSJ4I1QgSCL5R1bacDj/&#10;AD6H+pzR7i1MEqq87cd93Gfr1+lA+RfmOccH8+mK3f8AhCNU3nMGBuAzzwP8mmt4L1ZFwYD9Ap56&#10;fpyaOaI7MxFIzkDaB6frSkgNtb0/HH+Fbf8Awhmss2PszZYf3D/n/Ipv/CJ6kI95h+6fus3X/PpT&#10;5ohZmOMfKM9T93A7H/6/pSoenl/Lu/w/z+Va/wDwiOobVYx8Nwuaa3hXUkQvJD1BOdv+eaXNHuIy&#10;lCleM4yS3/1/8/8A1lKHqR7n61qf8Ipqi8NbsP73y9BTX8OaieloyseenNPmiBmYQLlg3p7Hj/Pv&#10;SjlsPJ29eP8AIrQfw9qCna0LhunT1/z+VRrot8wyYG54xjOPpzTuBTjXc2Gyc+v+falKkHDDGOd3&#10;Zv8AP9at/wBk3oOPs52n0H+f0pv9n3SyfNG3pjB+9T5gK4ChfmBBzk/z/wA4pWjY9F4Bwff8cVOt&#10;ldFSYozjJFD2cu3DIy/7q9Pbj/IpXAgBD/6xvmI9aVcsN38NStbTKuWiIwOf8/j3oMEu44TO3GM8&#10;f5//AF0AROSD8pBPf2oAXJwOn3Qf89al8hnDEK3y4JPar+meE9c1d1h0/TriZmwNqxE81XMgM0q4&#10;bHX/AGhTo028YXHPIr1PwR+yT8V/GMsZsfDky7uQfKJP+cY/z0+g/hH/AMEkviZ4tEcmp6fMqN8z&#10;BgRjPHcf5x1ojLsVy9z4vjsrudvKhhdh04QnPtx2ro/Dvwj8c+JpY49M0G4ZXxtby+xP+Ffrj+z5&#10;/wAENlvbmObUNLQorDzpJlG0c+p65GD7H1r7b+Bf/BLL9nj4Txrdah4Yh1q+6bZ1/dL9fU/U8elZ&#10;ycuiNYU4yjds/DX9n7/glR+0T8dbtYtB8J3ci+YolmMe2OIEdXY9B0+vXp1/TX9iX/ggZ8NvgxPY&#10;/E74xw22paxbwrJDa3UYa3tpCBuYRjPmHqNrEpzkA5GP0s8G/Djw74R0eHR9B0CztbeJQFtrO1WO&#10;NefQDk57mt5PCwvH86+5K8hfT86PZylG0n8jpoYqnhZqUIq66vX7kzwXwn8ErXQZj/wjGmsrbiEu&#10;biFS0a8Dakf3EAwMcHtzXT2fwKbULtbzWmmupP79xIXP6+59q9jttDtbddqRKKtR20EXCipjhqcd&#10;DurcRY+tLmvr36/f/SOJ0L4U6VYQIr26/KMfdresPBun2wGyLb+HNbW6JOMU03SKOcVuoxjsjx6m&#10;IxFZ3nJsig0e2gbcsXOKnEEMZ6VBJqCAZ31Wl1MD7rU+YyszQMsa96a92ijlvw9KyZdTO3Aaq8t6&#10;2Mhu9TzD5TYk1FV/jFV21QkY9/WsprpieDml87bzuqea4+UvSX7ueveoXuXY8GqvmnpTlYdM0DJW&#10;kYnrSZcjmhSMfM1O+TjFADRnpQR70BlDdadn+IGgBuTj+VAI60n0NBzQAuTQG70celN5oAcspHze&#10;tBmB+8lJtPYe1IR/FigRIOTmg7MYApi4xjFPCsRzQMD19v5U1VFO5xjPtRjjFAAMen5U0c9qd3ya&#10;OCeKAGkDoBRznGKcMN0p3ln0/PvQA1aXBxzUsNpJIeBVqPSXZM4pAUcYFAHofatA6URzimjSSeBS&#10;5gKIADcnv+VC8dBWkulADJP60radCo3FqoDOOegFN2t/DWhJBbquNw6flUTNDnpSAqZcHj+VOXkY&#10;/rUk8kOzCNUIlB7d6YDtnGNtKFwefpTDJxyaQybutADyw6DimhC3Qf8A1qarhf8A61SLMoGR6YpA&#10;CxPjmkaMjndStcL0z+tRiYn/AD1pgOCEnAqa1ChsPVczhVwe9CyPndQBpbIvapIobdvvGs1ZnYYz&#10;ThcyAZDVPKBqTWtsB0FUJ1VThTTDeSEYLfTmoxJk5ZqLAPGc5BpeB1FR72LZz+NAkI6H3osBMr85&#10;Ip65B5/KoFk7k1IjcfQ0rATxsB1qVGPRj+lV429qmQgjkikU2raFiNsH730qwnriq0XXbU8XBx/K&#10;qSJJg1SLnGBUaHtmpFGTVEMUYJ5FQX6FrRlzn5fzqccjNMvF3QMp/u0Atz4v/wCCgvgfUPGHg+60&#10;ewVUMi7muHzsjXIBc8ds4/Qda+ePDfgix8OaP/wj3h2Dba2YTaxjVX3BFBZwi8lyC3mBTyfwr9A/&#10;iV4c03U7S4stQtI5Y7pGSZJOQ646V84fFX4Mpo8Vxq/hO3aS3+zYktdrSSJtO75V/wCWinJyv3l6&#10;gn+Hz6uEk5Ooj9N4d4opxwMcuqPlSd12bffz7HnGiKdH1y1v7KeZF0m38+ONVEZt5JFfpz8o2k5U&#10;DHzEEHgVzv7Q3/BQi3+GHgmPwPfamlt4q1i1Js9UjjVoYog2zzpFyPLL/vAuAVypyEXFc78dfjvo&#10;fws8H33jHWdTjt4JtNkTToEmAa9uh/q0jcAnBfYrAjKg8ds/nF8Q/iH4h+IPim/8W6/qhuLq8b95&#10;IEGFjx8q/KMbQgwCB8wGeDnHHUxNTDq0HufoeVcK4XPKqr4uN4x2fW/RX6ruj6IOoJrviS1tEubp&#10;YYIHkljj3+bbkRhvtMZUfMmFWTPUqGzuGWqraXkkenTJPa24N5J/pCRrGkd6d+7I6LG4YAjB2yK3&#10;ARlIbyH4YfFi98P/AGfRb6/byYZBJayfaWU2p++fLdeUyMsGA4b5lB+ZH+4f2E/2YbT4w63D8Y/E&#10;9pG/h2Fm+yxzWiLHq0yuch4thjMQYNnacMwBRipcVz0IPESUY7nfn1Wnw/h5VcQ/dW3n2S8/y9Bf&#10;2ff+CdPk+HJ/2hbzwtDB4kvVjk03Q7y3Cf6PgMzk7z5dy427X4Py5bJkZh0Oq6j9l8VXt3eQMF1L&#10;SvKbzbVQ1pjGRN8v7zcwBBOTkt1yNv2lGkaKPMbP97ple/X9f5eleT/tH/BUeMNK/wCEk8L2h/tC&#10;3k8xjAVV5VOQzJ/ecDnYThxkL83B9yWDjTp+58/M/IcNxdiMyzB/XX8TtH+6ukfQ+YfF3izRfANj&#10;HrPiW/dLPT7PMZjuBLI2dwMcXmORKrjB8pifm/M+O+Efj9rHxA8Q3+h+LPLkt7pVXSoGV/KCp922&#10;XezbV/uMCGQjAc/IqcR8ePjFqPxB8QLpGmahJHo1jOywIs0iw3LA4EpGD5fKjapHybj0JIrh7eWV&#10;Lt5rBWVYZkEW3CvEwIOSoP38gEcc47givBxGIcpWjsfvXD/DtPDYX2tdfvJLT+6v831+4+wvhp8M&#10;tX+L3jG18MWt1Iscyk31wxG5LVWGXBO4bwflAPBZuuCK99+Ivg/S/hzPDpXhewNjbSWaJCvnEBVB&#10;wTnjOD8x5/jPXNXP2FfC1vbfCKx8YXCN/aWsQxy3kflspgQD93Hg/wCz83QfeHHFdd+1bqWheD/g&#10;vq3i7VpVivbW2LaO21P3l06lY1w7IHQk/Om4ZQNjkCvYw2F5MI6j3av8j8mzziStjOJo4OF/ZxfJ&#10;ZdZN2b+/by23Pz8/b/8A2go7SFPgh4Wu5IZmkL67HbrKvkoTvEByw3oxKyFSG+8vTkDyX4afEe28&#10;S6dp/g3X4I2urZh/Z8hk2sWZsnyjyAxbdlDwxzj5mO7zvxrZ6nJ4lvdR8Rzk38l4810zMF8185dg&#10;QM5JBJXGMZrLaK787ybT97HcSYgAzl2Dcr14YDJ2nqeDwRjxKlZzqOR+44XI8FSyuNFPz5vN7v0/&#10;Q+8/2Ov2Zrz4z/EGG31e3aTQ9Lu49S1iTLtHKdx2LG3mKY5HIaN1AZGQ7sAqA36J6x4D8N+INLuN&#10;O1zS1uorhcSruZdrBdu5CpzG45wykMM8EV89fsGeDrj4G/AC3HxXuzHqVxqMdxrN5Phi106qRDvT&#10;O/yQUQtlgWLsDhxX1Fb3NtcW/n25jaPbxtOV+v0x39Oa+hwNOMaN3u9z+aeNMdi62ctJvkptqLW1&#10;1u0+7/yPln48/s1H4UaJP468HETaRpdpNdX8clssk1uqqW5QDE8ONwKgbkOGw4dtv556HeN40+JC&#10;6vexfZxcag9wsbNuVQzElec/Lz0JwfXIr9J/22vjHavZw/CPw5cfaJpdtzqkcZ3ZVdzJBlclJMoZ&#10;MEc+WMZ5A+OPEfw28Pnxda+NdCjENwzMbjyWbypt2TuUYIRiduU6E8gDmvKx1OFSsqdNbbn6bwbj&#10;sVlvD9THY9+9KL5W97La/wDiez9D6O/Zh+FlprOlx6zPChUKFiWTqiAcDPXj8x+HPp3i/wADaXYB&#10;ZESMbeQBj1z3znjt09e1Yv7MaC08H2sKHbtjXGRjjGBxx9OlN+Pvia8021k+xybW55z/AJ/z2rjq&#10;ezpxPz6VfHYzHuKk9WJY3cMt0qFdx3Y8w9T/AJ4/Xvmupj+H1nqtqxSD7y87Scc8Z/8A1/SvjjTf&#10;2lb/AEHxsmj6ncHa0m2JgwPJPT68j/DGcfYPwW8e/wDCRafFNv3bgoZs5z+NLD4iNaVjoznLMdld&#10;KNR7Mp2HwP0vSLjzYLVd3sMdP/1foK0pPB5sIv8AQk2kY+mfTpXokyKy+c6/w4x1zVG+to2Xdt+h&#10;6V0yw8eh8rUx9erK83c4yCJ7dB9ojw3+fWszUzJ5vmw2+cdWC9/8/wCe9dRqdsqBgsfH0FZNxbPv&#10;y69Bwv8AL+v+emXsZExqRvc1fhrqs9rKrzvt7kA8Gvc/BfiMzhSz+nSvnaxuHsrhZEP3T26jkV6b&#10;4A8QsUjUSZ9CK9DCycdDixUVL3j6H0HUFmiDbq3YJQ67cV594R1nfGpLfWuzsbrzEHzda9ZO6PIk&#10;rGmstO8w+tVRL70qyk96CSwXyKztbtUnt2GM5q2JSajnxIm2i19ATsfPf7QvgP8AtnSrgLDuO04y&#10;K+Afij4A1LRddnhWEKgclRjPf0/yea/U/wAd+H0v7eRGTdlc18q/Hn4NwXF012tnznsv+e1fnvFn&#10;DNPM7VVuj7rhvPnhYulPVM+HbvSdShfAfPzZznGT/P8AxzXe/AuO6trhHcN8r/3fUf8A1vrXqB+B&#10;sF+u6K1/Ifd4PP8APv2710nhD4F2+kRYjiIIb02/5/pXx2X8L1cPioz6I+oxme4eph5Rudl4R1wJ&#10;pu3d/Djp0/xqh4suTq0LJGx3ZJx/n/PFaul+C59PiMTx4BXHAxgCpE8EyXG4+TjqTnrX6LTo1PYq&#10;LR8JKtH2jlc8nXTobHV4xjLFs/d9/wDHP6/j7x8LAiW0ZHDKvb6e9cjJ8NVOoLOYeK7rwfphsFWJ&#10;ewGf8/Srw9CVOpsZ4qvGpT0PQLeTEKj1p3mjP9SKqxSbYgM805ZtxwD/APWr1zyCzvyMA8fSsrxL&#10;KTaNhsfLV0Tev4/WsjxXMFtWDL7YrHEfwWbUFeskeD/Gq5Qu65JUt/FXll0x+9t3V3/xpvttxzjm&#10;TP49P8/T8a83mnBbeDu2/wB2v5V4tfNntQ/dsljy5dAo3zCRWc42/wB71/yf8+uTeuTLn3/i4xzW&#10;leSbQWVsf7W7r/n/AD61kahJlipVvw7deTXi0T1Ynb/DvUlgkRlblSf8n/P617r4P1ESW6M390V8&#10;4eA7r9+AzgbuT7f4V7x4JuWe0jw3bPzGvFzSFp3HWScTu5z50W0jOVz0rzT4pWEZ0+VW/u9cDNeh&#10;STmC1LKuPl4/z9a8r+MOv31ppszwqPunrj3rmy6tUo4yFSG6aZ59SHNTaPi39qnwXok0V095DGW2&#10;H759f5f1GR6V+fXxGuYdJ1e5sI2bbHI23c2ePqevT8a+uf21fjF4hsIrmxFkPvHJ3dun+Tn8c18B&#10;eMvGU2rapLd3RdXdvmXkZOf1r/S3wn42lT4cUMRLSysrn8xeIPDccRmUalNe8nq/Ifq19bzyM3Lf&#10;7OayxLEJlcAqwbg7uD+lUhNeXJ/c2sjf7ozxjrV2x8KeL9QnzbaHMx3dozx/9fmvqsdxTha1S6Pn&#10;MJkVenGzOu8O+IIYbRVkO0qn3s9fatK/8URC3yZPurjOev8An/Pvj6L8G/iZqGwQaJNtbBClDXXa&#10;V+y58WNZTa+iyLux0jOR/n/CtsLxxTw9HkbOfFcI/WK3tFocdbeLI0uGPGScH8+ldFo/iJpYMszZ&#10;46/z/T2z0rs/D37B/wAUr5/ObT5tx52mPHH079a9M8Ef8E8fH1wV+2Wkyjdk8HHr26/5+ldWC44o&#10;1MQk3ocuL4Pqey5o6s8u8KzJcADPTjr/AJ/z6V1jweZZZTj5e3+f85/CvavDf/BPLxdapt+xyf7y&#10;jJ6cHrXU2f7APjM2+D53HO3b056f0r9cyfirJZYdKVVI/N824WzqOI5oU7q58ha1EynDZ/PNc5qK&#10;7lbI5APvX1x4l/4J+ePI/M2W8zdQu2M+nf8Az/jXnniz9iH4j6Wrv9hkYDJB24rnx+eZTKT5aqZ2&#10;YHJM2jFc1Jo+dbKUw3fDZyQcKvHH+f1r134aamrwpEr+nK1y/ij9n/4geGruNrnRptobDbkYE4/z&#10;+R/Gtj4eabqOlSql7Cybcc7Tg10cLY6nPGOMJJo5+Kstq08vU6kWj2Oy8qWAEtzx+NaPhya007Wl&#10;kkbvjLdB+P8An+dYejyf6MrHcO3rUGvauLbIRd3FfpmKoxxGFlCWzR+O4OVbD46M6W6dz3Cy+J2n&#10;6FbDZeqvfcWO7p/9Y/56dP8ADz9oawub/wCxT3ysQ3IZgc55+vr69eK+IPiD8Sb3SLXdLcy4LYXk&#10;/p/n6V574E/aP1vw54zhe61Bvs7SBMlj+f0r+M/ELLsHg80l7J3l1P7G4RzTGY7KYSrRtoj9n/BX&#10;ihL+KOaCbrgMVx3H+f6EVo+Po7+40WSWxnKsqHKqAyjjj365/DtXzn+yb8YIPF2mQyNMrHaOd/Hb&#10;vjr/AJ9q+o7OGLVNMMOGKsp2Z4xnn1/X/J+JjGNaFmj3pynRqXPzh/a5+OfxD+EmtSX0MrfZxMVl&#10;+Y/4+nHfNeDy/wDBTHxNp8ywmaSRVx8+/wB+n58+2OvSvq7/AIKT/ByLU/DF5drbfN5bjgZOfX/6&#10;9fj/AOK/P07V7jTzK37uQhh24OP51w1MHT5r2O6OLqcqsfpd+zr/AMFRtUm8Q2cTXUm1pgpz29P5&#10;/wCNfqx8B/j4vxK8I2cljKzSyxKTtbop/X+f9B/M/wDs86zeW/xHsbXzf9ZcJtBPTnqK/oP/AOCb&#10;uiXd94A0+a73YaNW2svI4Hv69OvbrivNxVP2crI7qNT21O8z3zxTe31qI5W3fdH9f8/55zP+Eksn&#10;gaOZkYqe+OR37/5/E13Hj7QEg0xrrAysff6V8a/Gn4/N8OPFH2ee52xtNsb25/z0ry63LTlqe5lm&#10;ArZl7tJao+v/AITJYzaoJrQ5Jf5sAHv/AJ/KvpPwaH+xKW9K+L/2MfidZeO3S7inRlYj5V7cZ/z+&#10;PpX2t4XA+xq3tXdl9uTQ8nN6NTD4h057o1RmlUjHSmkkGnKcGvUTPHCVd64JrC1zwnb6rG0cighv&#10;vZrdPUAVDfXK20Bkb681Mhx5r6HnurfCjQACZrWPJ71g3XwY8M3kvGnx8nI4z2qn8ffj9pXw006T&#10;UtRuljSMElmbp7181+Ef+Cm3hXWPFi6XHct5TS7VmbG084z6+v5VxSxmGjPkvqfQQ4czmpgfrapv&#10;k79D6Q1P9l/wrqNo2dGib5f+eeSO+BXxD/wUW/ZLbSfBeoa/o1sI5o4mYOqgYwPUAH/HP1r9C/hj&#10;8U7HxnoyX9pdLIskYPysGzxXgP8AwUd1JF+D2rTrt/483HpztreKjJKUTxP31Opyvc/nO8U/GDxv&#10;pGuXWmzaxJ+4nKt15wcEnBwax2+NPjeWPyZNdkULxt/w/wAisH4kSSy+M9QYcr9ukZRu6/N+Pb+n&#10;0rDLTdY+x+Xb/X8q7vZxMXUnfc9A0z43eNNNUpBq8wOfny3Dcc9vT6Vbf4/+NZjiTW5R22rMfTnP&#10;t/8AXzXmb/aULANnkYK9/wClPhe6G0KzAMuflXoPw6//AF6rkj2F7Sfc9i8G/GPxVea7axT63Ou6&#10;YDiTnr9enb6cV+jn7NniLVtd0G1a6vpJmWNQGaQueh4/z169SK/Iuwu9Rs7hbiOc/u3BU+n5fT3r&#10;9G/2APjZaa5aWehzajiaKLMkbtx047Hk88d+Pesa0eqRvQle92fXnwp1DWIvF0qXFl8vmAISSdw4&#10;/X6emD1r6t+HOuQwWccVyvDKDyvf8PwFeE+EtQ8O5j1CJoFOwB8MP/r85zj/AOsa9f8AAuq2Op+R&#10;b27Ltzj5c5rl5vetY6OXqeiazripprBEGFGd3+feuW0XxdJcaj9nZc/N24xXRX9rayaeVd1Pytk7&#10;jXD6KIF8R4RefOxwR1z0/OtrSMebTQ9S06QzQK0gOSxpwLGXDdM+nX1pNLiQ2qhTjtw1KRmQllxW&#10;8Y6HPzczNbSiwIXp/T/GqPxBszPo77Yg+UIVfSrmlMoP3/4qPFm46ZIIVG7bx6VUdU0LZ3Pjjx/4&#10;esoPFMj3kQV2kJyVxgZ6+vf8KtaBpuiWU/mrbr6nauMHA/8Ar/h7Vf8Ai/bH/hJ911Fks2Vx356f&#10;5/wrS8GaRbXen+ZJEzc/w9cdc+vc15tSHvaHsqp+7Vx39t6Zbw7FjXjn7v3ufp79Kt2msWsi/Jyu&#10;Mpn+fb/Iql4p0rT7c5tTsZW/vDB7c/0xUXhOzR4smQNyfmDdT0/E/n/Wo5WgjJPVFy9mgcMZoxzw&#10;fXqea47xzHctaedZp/DjAHU/TsP6/Wu21CwheHzhL/L6/wCf8mqsOmaK9spuJV5yecDIwfyxnPt7&#10;VEouRtTlyyueN6ddaxJrLJdQt5YA/gAyPbp/nHfNcz8fr5dO8P3V1KE3hSNzFiBx2GefX8Pwr3Kb&#10;TfDR8SRW8Tr83DA98cf5xn+Vea/tbeFNLPg6+WE7VWJycMByB7nkY7elc1SleLVzujiIqonY+IbP&#10;xrDJqshW6K7ZWBC4+X2/l/hXoHhLxWC/mGdc7tv3/wD63XA/HvnpXy//AMJJdafrEkUkxZo7hl4H&#10;Tn6d/T612nhb4lNAFdrofKMeZ1xnv0Oev9Pp8/Xw8o7H1FCsuY+qtF8YxgJ5115g+8PMwCw65/L+&#10;XPTNdBD40sEg3wyKhx/Dgdzn/OPTg9K+bdJ+KTSoAtx8sigr8wHJ/n+XPHXvuWPj0SgZlUf3eg7E&#10;d/8AAf1rzfYyvqd0akXqj2q48Yx4ZCo2sc7iePY+/IbHfn6YxfEPjWN0JNz84Q7tz4H8/QdM815z&#10;L4+Td5SON27OMckc9PU5x698Z7Y2reLp5o9o+b+916f4Z7jP+Nexk9wlVUTX8ceOQ6yeU6sy5+YN&#10;ux0yfbp9Oecc15fdfG3xZ4Z1PFhqbfKzbZI5e+OcdD19f5VP4k1dnUwJKrGRNrOvRee3J9P1rzjX&#10;nYybcl+24n8h1/8A1j8a9bDU1GOpwOpUjK8We4+Fv23/ABnp4jge53duc88cDtzzk9unB610Mn7c&#10;GrXv7qcDrhtxJHTp646fTNfMKW7wnykjbnhsY46EcY5+g9D7GtDRLeS4u03Jzj+7wee3b07Y4+or&#10;oqcqiddLMsYtL39UfT2jftCa/wCJtzxTMmScfNjv+XBx+I611Gl6xqWpr591KzLxlZMHI7Z9T1H4&#10;HrivJ/hbpDCFI4hukwAqq3I5+vv/APqr1rQIUt4VIfC9gWwTjrn8c5P+Brw60nKZ2SrVKusmbtkR&#10;HtQEnvgc5PHbOO3T2zW3ZXahFMoHHqx56exwMn/Cse1FuRvO3PQbgST7D/P8ubTRFXLxBdzL93dn&#10;BwRn2/xH0zzv4iTbsNWhW6UM27OcMzfeHOB/kmuh0XW4QVYANjtx36/z7d/XmvP2iuROsixlfm5L&#10;IeRj/D161q6ZPcxqN37tmx/wLpgHGOnp6D3o5RHpek38LnKyBvl/iGcnOPx/OtBNTjVdpbAGB1z6&#10;/wCff8q4fQLy4ClvNbZjr/Ln/OK3HuZbZN2Ry2eOD0//AF/n9MEYj3Ni61FYI8yMq4yW4J/z/npX&#10;F+OvF0VlbM6y7d3IbnPfj64/L2xVrXPESQ2jFGJ2rn6c+/0+v44rwj4x/EVsSW0F1huM5z0yfbgY&#10;A/zirhDnlYmT5dUc58U/Hxmnlg/iVjhVcBc8Hp9R7jpxnr5TdLPd3KogLMzZYKR1z3/p16+1aGqX&#10;Vxqt5um3MisdrevJJ9s9+MYrT8B6ANT1L7RIm7a/XAKn/wCtn8fr0HoycaNM5eX2krna/CbwQsTR&#10;zz2xZmxvPoM+nPb6n6civdvCuiiCJSyqFZcbsf57fp7GuU8A6JaQW6qFVcxgqPRs8Z/8eH4fjXpO&#10;m2mxFC454zkcf5/n9DXm61HdnYo7Is20ITHlJ8vIb3z/APXz+NPubaJV3GNeARt49Pb8f/rc1NYo&#10;FmWKYfxfebgZ9uf8mrVzYedb7flwq4O7sccj/OK02KMW3m/eBFZVXPPHTrk/X8629Fu0Y+XOArYw&#10;yqhPOPrn/P1zk/Y1SXBHzAZZT2z3/wA9fzq9ZAQ7SS3LYK+/X29f6UDl8J08dkLgLcRnOOSBzjAB&#10;/wA9j3qxDZxmP94F+Vf0/wA/57jP0jUsf62XPy/Mobn+Q9/XpVq+v4ol+U8tz8v/ANb3wPWtItRM&#10;vecivqkccDfKc7h93A6elcjrepiJyq5+bOe3YnGSRn/6/YVoeINbYq6u3YcMf1/z71wviXWVYsHZ&#10;T2A645/qfb+eDjUqe97ptGFtWN1jXFClCVbBxw2f8P5fpXO33iSJBwVPzfxLyeeDyOMDj/Oaxde8&#10;Sv5m1ZG5b5V3Zxzj35/EVz93fT6jLtRnIVjuCg4Uf/qP0qYUpS1ZM6nRHQ6x48jRPKM6qTklWHX1&#10;z3/WoNM1aDVJvPaRDhsMGA4zwf8AOR/SuRu/C+sXA3QOfm9ecH07juf88Ulho+vae+Y42XIG/Lcb&#10;c98evt/XJ7IQjFaHHJSk7s9d8O2ljcuFmZX+Uct/n/HNdlpMWh2TLL8u5VA+UfTn/P19RXhNt4l8&#10;R2O2Ng7K3Hy5O0+n9ff8q1tJ+IWqgrE0bDOBlicE56cf/W5rTmFGlI9/tNdt4dosNq7sgbl6/wCf&#10;ft7Vbt9Su70qhbOemw+3T868p8PePrVowJ5/9lm9Md/fqPoMV01p8VLCBMRJ9V3Z2jk0czH7OXRH&#10;oFvYs/8ArZFG37vTj6fy/HtWhBHZQPhSS2eM/wAPb/P1rzNfisZyvkuxw3HbPOc+vUYxjvznrVzS&#10;vGd3ebdqfxYxtP8An/8AXWftIp2NYwqW1PRHvYym923Yb5V4H+evf9Kx9ZvxMTHH8qbT8v8An/Pe&#10;s2K8vJIVeUyMxYnp/X/PHrmmws8j73DE4+7t6+/X/P60OQp2tYq+SZJ1ZssNu1V2f5/zjpzXoHw5&#10;8NQTWpIRfvZ3bjk9s5x/nr2YVxd9GIcMirtX7yr6Z7f59fpXpHwxvIXgS33bWx12gjrkfXkcfX0P&#10;H3HBdT/apI/P+NKUvqKaPQNNtBBYxxsyqGh55wB+mcDH5D/ZqndKltL5JfKjcVbbjaOv4dD9MHrt&#10;WpPtTAbIm8yON9y7cc8jB59Rjr04z/FVdmNxNHsf+Hcu3kkYXGBnvjv/ALPo2f0tR1PylyUlYl+0&#10;EBU3Z3NgbsDrn8AQQOvAx6Jg1LqMIfLXDNGoyI/TK8Y9OVHPcgf3zTraKQRByq7d2M7c5AOR165y&#10;OO/yj+I1Wu0cxyRPGCrNkyPllGRjJPcevcjcesi4Q47alG7UNOoErOPLPmN5h5z0569Mnjk7x0Mh&#10;xj3wRDIxaVTsZSeuPvZ6fVsgdecfeTGnd3Dq+8mRTllZWkA7twT/AN9ZI/2znCrWbftLJ5i4+bLK&#10;yqQpPGfX5e/sMj/nnwzSLMDXJQHVVLsWz8p/vZPvjOcjPQknna6gZoPmSrI8u9V52tyuAcADP9en&#10;fpWreIqRs77WZeFZVyC3IJ2/g3H+8v8AADWM8aifcPm3cjvk59e/HQ+gpo1irmrbRqIFi8lSflId&#10;uAcZ4x29e3H6tDQFmR1YbuNy9W54GBjj26/nTo9qptbOMbm9VHp/I/r34dbtA0yzrdeWxwyurbR7&#10;c/5/Wtfsk63LkHlwR/vYm3F28xlUbsY3Ng9MMPnHo0eOhNPuWgg3W5j3fN8qxHaD1GB167jjB/5a&#10;p1xgMjlMEKiN/L3H+JcbTuDdjzschh0yrt6GlMsDRK7TTQsy7DGwG5MZHH+7gj6xDrms1e4MoXDX&#10;CR/u3+ba235mAfnIzjHylmHA523Brj9fkeMYZFUModW4LLkDn0BxtP1DdK6zVGe3h8yO2bfs+ZI+&#10;CD0wO/TzFHfMcfTIrk/EqNIPMNwrAr91Vwq5xn2XnPv849K6qZyVInA+Ll+0RsHChs4JbEm38Tx9&#10;Pr37eS+M44YfMlP8XyvjaHzn69QOPUd/f1PxTeear5T94PlXb8xHpnsPy9PavMPFiCfdtk2syZX7&#10;vI9ePX9enY41IW55J4ntiVaKJwqrwuCFA5zjKn07VwmvwxGQ7OML8shXkZ75H1znA/EV6N4kgS4c&#10;okQVsswYYYkc8j8Ca4XxHAykhUZfmYH73Qd+meo464rhxPxHoYV+6cXeKu9mLtnGGwwHOePTHT/O&#10;TWfPEXfyQvPViW+uSfyHp2rYvI8TmNTgK3yqe2fp+XfpzWbdgp8oUZzwOmOmP8+/0rzZo9CNimX2&#10;p97P90EhfX/PtXpH7J/iiXwX8fvCGuwvtSHWrdWZsjdl8ZyAcdfw/OvNZo/mKZUsDn5cDJzx06f/&#10;AFx+HbfB+3mHiW01yH71tOrx7jxu3A5zj6f/AF655GkLPRn7peGNRF3pUMhlO5Im8xUAG0H7x+Vh&#10;tBP3uV3fxyuflrSt7vNttCKFKCORU2qNh+6vIVdp6AYCHtE/3q4j4R6wNT8O2ckSiTzLeJ4y3z7v&#10;kyOByWC+mWA5BjXBPXi8K7LlGX5kZvNjO4jsxyCOOm5lYLj78h6V2HnSXLIsLcXqTNAbf70iodxw&#10;SwHyAgqSSMcAoSOdkaD5qkkaZlxbzOzSS7lypyz45I+8WceuZHH96PtTvLkeSfLCqVjDOrkBVjY8&#10;HooVSfZI2PQzHgskchZBMFXlRIxGMdwrbhj6Ky/7sPejlFzWJpLy3eKERM3MjOrK20K3dxg9c5yy&#10;tnkh5h92oGv/ACLctP8AcRcYDDCRk9ONqqh+ixt3848EuZ0lmIEbqzSKHZsj95jjJwx346Ah5AOi&#10;xCoWk2yx/vNzTOQu0Z3SDrgAkh/XaWcc7nTtUbElqG4jlEitEqrgKyvHgHj5VO5PfgMpx/BCvWqt&#10;xdyRuxLlmWTcv3mZZB167zvx3w83vHVe2vFkRoVKsyoxXy8DC4+bG08r6lSqf3pGJxWfqd+CWBEe&#10;1IwGU4UCPPvgbOmMhEP8KScVUY+8Jv3S1Nf+dIs0UqZd2aKRZCNr/wATLtb72fvFWL/35V5FUTqE&#10;mB+8X5Yz3G0RnngDC7c9QNkTdWMx4NO6uponaBjJuEyqyyKSQ3UK2VPPcKVLf3Il61nS38keZJGX&#10;DFmZoyRmQfeOdxwQeCQ2R0eVOFrTlIJdQuCZlZJRIvmAd2O4cjOACCB0yuV7JGPmrF1e6RZgRPtz&#10;uBw25CG78E8N0JOQx4YzkYDr++t3iMCbNoRQvyhlCk/KOOMEjjgKx+6sp+asLV9S82LNxtjUbstI&#10;wXAGASeeo6HnI6My/wCrq0NCXl/sjytw7bckMXOCOV756D5TyCOhKjEdaXgLwvfeIL5b65hjMEbL&#10;tj+8HYHgkcDjtkfL0Cx9Dm+HdGuPEGpLCqnZu+dto+UjtxjHHTgHHZQQD694Y8M2+j2scMMKgBQq&#10;xsBgewJwD9OPamE9FY1vD2jLbqqbMNxgDkg/mGrciBikaP7wzgZUfKPbIU9O2fTmqtttNuFI+XaS&#10;Ny5Xj0+8vH1FWIHD5Ku2W43R5xj8Nw9ew6+9YyIjvoWbny3t1mkkyCMfvVz+GHUj26j+tZ0l3cnE&#10;Uk3y4/drDnA/74YqevoD0oe6EcuzzlLBuArDdj8GUn8s/XNZmqXiSEi427lX5WmB24/7aJxxn+L1&#10;ojEbkR3N7aI7eYiljjltrH88I2MevI/SqF5qMrRkzTBhtOHbJVhj/aRv/Qv5VUv79raJmJZs8ttU&#10;ts+oUup4Ht19qyLjV9vyKFG7narorA59AY2/rW0YEX1NB9ai8ptj+Xu5aNWHPuNjDt7Y/lWHqN2G&#10;n3eaBuOcyQrz9Mx/1NGp6gXt/wB55nTOWjdsH2yjAjHcHtVPT9KvtQEktpCuzd95VGD/AN8uv6iq&#10;iuXVhufmC3gDeoQQFOp9+ent7cDv71E/w5IKyGEq3RcR8cdwffH/AOvv7Onhm3ICAYXsoYHHHT6f&#10;l+XNDeGLcjdIvzAHoSOB3xj8cYzz9TX4j9YZ+pex01PF5Ph0qqzm04/76b8O/T8fTrULfDksGC2r&#10;4JAZv9kfhznjpj+h9obw5bBPNMYOON23PHB7+5H/ANeoX0KxWJP3C/dy3Yeueg4wM9vpnNONeQvY&#10;o8Zb4eKeXTbxgt5fTvg9uv8AXrUv/CvFjLfuVYNjK49x/nHHOOR29bm0iELxGpwnPsB+BpjaZb42&#10;+Uq7RlV4GMHgZPUZP5/Wn7aQvYo8kb4cnkLAvQ7Qq5/D3/HoT2OKz734bRQNhoMEZ2kYGT0z/nj+&#10;dexTWEI+Z1T7v3j+PPX2/L8azbuzjVjIxX5fvDAbj8sc4x+f0FRrVAlSjGJ47ffDuML5RtVVW5bc&#10;oyOBx1/w69sVj3fw1hbeBaj5VztyT/8AX4//AFdRXsd5aQIrNFj95j5ieh4+bP8A+v8AGsS+tU2M&#10;EUdOVYdvx74PP8jk1rGrIx9nE8hu/hpakMGgU5Gfucjn8zz9B7YNVz8ObKOQsmfQsYwc4x1/z3Pq&#10;TXo13BCrBuoHDA8nr9OvAHr7VReKJOg2sAQGH8X5+/PeuhSkT7JWucXD4CsSN+xAw4Y7c7snp165&#10;OfWrcfg6ziJ2W6rwBjbtwf8AP+P16fyYVK7E6HPTnPTr/nj8acY0Mu4E7/T16+uP8aXNJi5Ec6vg&#10;yzhRcxDDfwtj09v5/X04mi8L2sUhkWBc9WYrktzz+Gf1/CtxEhSLYQTu4b5fbB+nT/OBT3ZCispw&#10;p/vAL+P0/wA9qfMPliYi+GrQp81sq7vvMI8565/E5x2596hk8OQs7OY1UNnnp6kduOc/54roAwl+&#10;XYV+bPf+f+elVZwo/eEL8w/yc5zn9f50lcHCLMEaDBneoyvHysvY59/88+lVZ9EgVxLFGq4xt+nH&#10;H/1vSt26KRjf93C5Xv0/+t/kiqVw6/M8YyOFC54Xrx+v09KomUYmHd6ZEEbIX5m3NlcAg/j/AJ/C&#10;sm7skjDSx/Lx/Centx14/p1xXQXk0S/8tBt7f7Qx+dZN/IJPkZv3n949egHr0xnPPt9bjcmXwmFd&#10;2KCRiV3AtjgHA/yfSsyWxiSZgI2HzBfujGPx+n6VrX8scgyqq25cqT6dvrx/P886WZ5yyom3qeO3&#10;v2/P+Q5rc55BY6OkzZESqN3zL1x65966PR/C0c8arND/ABYx/wDXPf8AX8ar+H7YTeWghXrgHpgf&#10;l9R9Pwr0Twn4faSPcq/MpGQR+v8AP3/lWNSfKaU46mTp/ga3mTaluCW+X7vI9OPr09qvQ/DFWRd9&#10;qxxz8ig8/rjj6duuK9M8O+CBKwC22R23L27+3v8Ah612Wl+AomgWR7f7wI+6ePy69elck8RyuyOt&#10;Yfm1PAG+FMRKhoSfVc9u3X2P156moJfhYmd/2Xd8uWby8k56Z7jv69e1fSH/AArdlLFYv4idvYnH&#10;GPXvn/JqFvhqpOGiyrfdCr1Hf+XT2+tL60L6v0sfNsnwlcBkEGFfJX5eMYHQdhzxxjJ7VXf4Tw7V&#10;eO3Vdy/Ntj6+3ODX0s/w4jYN5q8bt3yqPXp3GfX6nPeq7fDdVLbYuhG8bfvcc9PT/PNP60H1c+a3&#10;+EhJ3eVlgwPCnHY5+v8AkdKiT4RJKNu1l29nj4H48e/PfPSvpaX4bAYCQHPGUbtyfzGP16+hjPw3&#10;8wGcQZUthcDk/h+X5VX1xvqT9XR81yfCaJQxjhbLDK/N+me3X9PrUL/CaFmwtqW2rmQ7eT6/oOP1&#10;r6Xk+GRaPaLbcX524Pf+VQp8M43yXTbublVzgnI7Y7fh+lP60H1ddD5vX4TKFCNb9CQqsB1z+h/w&#10;9jQPhHbK/wDx7YBX+FP/AK3Y85+vvX0h/wAK1GWcRYbaOi/e5/lx9fzpW+GKl9wtecg/X8uw46//&#10;AKj615h9XfY+bf8AhUCpuf7P8ygnO3of8f0/TCw/CGH5VFuOD932PU/pn2/QfR6fDnLbRApyeF6c&#10;Z64PX/6/sTT/APhV8gHm/ZlO3+Jl+U+h+vt+dH1q/Un6v1sfOcXwghQ7TAyqvGGj/n19D+tRn4Qw&#10;7WLQMW6429P89OP5V9IL8NBn5bc9ctx+HT146c05fhnGr52bNpxuKjg5H9f6+9H1kfsV2Pmtfg8A&#10;STCSu3AVl5x+B/lxxznpUbfCPlQ1krcKfu9vTkeh/wA9K+lP+FZo4CR2wG3O392cAY5Gce/07c80&#10;4/C1SwAtuAQO/H+f8PoK+tB9XvsfM4+EmVZhbNg/eO3oOp//AFen6Rj4SLgtJCzbfukD9OPz9q+l&#10;3+GgKFmtR82cKq9+hAHb/wCv1PcPwxYHctm3y8bvL7Y+npjp6fhS+tMn6ufM7/CNHZpPs7fdVVyn&#10;DDGen4n/AOvxUTfCbePKNuRyO3TgcY/H+dfTB+F8kwbbaMu37xkPqfXHb/PehPhgrHEVtkZyvQg/&#10;T6AfpVRxIvqp8x/8Kd3scWi7u/ydP8/5zzUMvwd2bvLtf90N3Ht/kYz6dPqBPhfuKtFbbtwJHTA7&#10;jqOv+HXNRy/C4lVJtSB/E3OT659fp/hVfXGDw1j5dk+D0atjyACuewx06Hjp+VQH4O8ZW2PKgLuU&#10;9R+p+o/xr6vt/glqN+2yz0mR9/8AF5fGev4du9dN4e/Y+8beJ9pt9GdY8DJZCPm6/j/ntVxxUpbE&#10;/V49T4jk+D6NnZa7j3wvX8qanwXeVNsWnM+Vx93k/wCc9s9vx/SzwP8A8E0ta1WSM6vasq/xKseP&#10;/rfz/lXt3w9/4Jg+ErSVZLzSVb/a29SP89OPp1ropvET2RjOFGHU/HPR/wBlnxfrzr/Z3h2baxGG&#10;8s8nt09a9L8A/wDBMD4o+L50+06LNCrfKx8rp7fnn+vt+23w/wD2E/AmgGN4vDcCsoHzCIbjXrfh&#10;j9m/w3pQUQaVEuOhVa7oUav2mc8pU76I/HX4Tf8ABEx52judcszt3ZPHJ/8Ar/Svqr4O/wDBH34b&#10;eG0hkvPD6yGIjbuTj2z/AJx16jiv0W0f4W6XYqoWzT5ei7a6Cz8LWFsPliVfw610RpQ6mUqkpbHy&#10;78Ov2DvAHhkJJaeHbePHLfuRwf6d/wCvIzXsng79nnwloarK+lRMw58tV2ivSks7S2HyKvFOeeOP&#10;7v14qr22I5e5l2fheGCNYUCxxrwscYwB/n1q/b6Tbwfw9KV71F5Ddv71QyamAM5qbl6l1FgiOFA/&#10;KkNwo4rLk1Q4wG9s1Xk1EluX/Wp5h8psvqChsBqgl1RV4BrHkv2LZ3fhUJvGYcsfas3UKUDVl1Lc&#10;NpNV5L89N1Z5nJOTTDKScA5HtU+0K5eUuveH1qJ7piOT+tV/MPY0CQetS5BEmaU5zmms+ByefWo8&#10;8Z3fjShs8mkV7pIGx0pSxbknt27VHvB5UUqkgc0Fctx6ueQaXzSD/Kog/wDFn6UobJxT5iOUmE20&#10;YNSLLx+nNVtwxkUvmc8VabILJbHOacr9s1VErA4oEpHOfanzAXFK5yaNwzgHvVXzjjmgTN0yaOYC&#10;0XUDpR5qgcGqaud1O3N0zRzAWPNBP+zSGXuDUAck59qQuQOD/wDWo5gLHmZ6fSnCYnv0qoWIHB70&#10;quScY4ocgsW2lJ7/AJU0zcZqENkcGm7yByP/AK9HMBY83PagSDsar7sDj607cO/ajmYFhZQRuz/9&#10;apBdKF6D8apjOc5pCT2o5gNK31cQjDfN0qwuvqFwKw2YgZNOVwByf8+tHMBrnWWb6006w/fg1nbu&#10;OtG4lqkC+2sydB/OoX1GVzkk1Ty3Wl3EniquBO9zK2csfz6VG0zHkmoyc/eoJJOD+tK7AeZSR96k&#10;VscZqMtxwetBPOOKLgWN3y9TQrELgnjvUYYHqaUOKQDyxPFGcc5/z6VHvA4FAcHp+lAEh44pRUQY&#10;Djd0/SlLknmquA/jGAakyFGT9Kh3ejUbyODVXAlVxSlt3eod3GTQJD60rgTE47/lSbqYzc5FGc4p&#10;gPBOeKUMDyT1NR/jSg8UASoxHGakVh0IqurDPDVMpGcA/wCfSgCwhJ61NH93JqvFjjH0qeNiec8V&#10;GwFhQDjH/wCurMZx0NVosFsVYQ4HWrQEq9OtTKeOKhUEGpFPHzUGZJwKbPzGcelOAFNl/wBU3NAH&#10;nvxBHk20kpH3W/P/AD/nrXhXxQ+JvhT4beEr3xl4w1Jbexs4y7NlQ0jclUTOAXZuAvcn0yB7P8V9&#10;UFvbNayQlmkk2ptYck9uf84r8q/24vjxrXxS+JF14L0p5rXRtAupLYQSCSMz3W4KWdCAcnC7GOCh&#10;PZt2cq1eNCm31PqOG8jnnWMVN6RWsn5dvVngn7anifxF8ffGup/EXT4k0+10+6n+w6KqSKsURCbp&#10;DGWKea8expCDscqAcgRO/wA7IWhLSR3MizLx8ylmRjjnjkrz9QevzAlvePNIlWTU2ljQov2P7Og3&#10;WmS3yyKvDr97kAkAMVXiWEWvh3+xd4l+OXjQ6npWnpZ6FpskL+KZrdSywKxGTGQrKd6F2GQUUAkk&#10;rkD56pGVWV11P6PyvMsLleDVGs+WEFo/082+ndnN/sp/s0698cPF0OuX9nPH4X0u8je/nNsyrckk&#10;s0UfzLtB2SbmU/Lu3DB+U/p58AfG2jfD7TdP+GtpPDHocNuiaewkwLUcYQHglM46ksp46Y2+U+Ev&#10;B2k/DPRNN8I+GdPt9La0t/s8LNGNjA87nGBvL53FupOT1GavRXLQzTRW+ltb3DBvNsdu8J8xJcMg&#10;645z1BHfmu7Cx+qvm6nxPElb/WW8KnwL4V28/X/hj67juIGgGyNl6jON3fP5flntzwfk79sP9qKL&#10;XZLj4S+CPKn004Oq6kvlyw3vUtbxkEj5eCWIw5VlyhQs3C/Ef9uLUdO01fgl4Y8Q+dI7Nb3WuR53&#10;W6EbfI+ZfmJDKd654BXr8w81+zSSmS4SNhdTMjtbTOW83KZjMbljlyFBjbBJUBQ8oGw64zH+0hyU&#10;/n/kedwtwHLLcUsZj1e2tNflJ/oum/Y83+OPwoczN4v8NWTMsUhOrWbKd6jav7wgrkkjcWbg4O5g&#10;fmasL4A/DWf4geObezvYZGsrMo98wkC4iDEiLJVgH67d2QcMNxGK998C+E9U8X69Z+HvDWnyXV5P&#10;IIrZY41VoySeqbh8nUkA4UFip4ZT7NrH7Kenfs5+H7WXw7Yrt1aT/iczwErHFcNg+Xy+0RnaqoRg&#10;ArggbhjzaOEnWlzW91bn32b8U0srwqwrl+9mrR8l1b9Ond+h2/7Mfi+z8LazJ4RnEUcN5JstmjUK&#10;vnLn5UQZ2FgC2Bxnj+EivEv+Cjvx0g8eeLV+FWjXn2jS9FkY6lD5gEV1f4b7jgb4ZYl54ba2W+Vt&#10;uDl/tHfFiH4I/DbU/Gkcm26i/d6SdvzPdOG2BgXDDDhixVgQI2IA4z8dfD/416p49lbTvGOryXWt&#10;F8rdXkg/0kbi3zvyXblmJ5OctyC4HfWxUo0fYo+LyHhr6xjJZva/Lpbz6v5Lf7z0HxV4Ns/ifokV&#10;n4huY7XXIoxFYalcKVEgADR29xGvygkDKyLkkfMCfu1ufsI/sseMPE3xzt9f1/Tvs6aPq1nb2zbU&#10;PnXbuUhYq6ncIyqSFgVJxkDuKNhY6h4g1KGz0KwmmuryaO1jt7dXndtz4VMIPnViCEU8q6ttJwQP&#10;1J/Zk+AEXwi+FGh+E9TP+m2+65vZoH3EXDr8+1ioJC5CgkA4Bzk1z4bC/Wanktz2OIOLq3D+VujF&#10;3dS6S7d2vLp8+5wHxN8YT29zN4e0m4Sa3Epe3VF3LKpBDswIxuYjcO+0Agg5U5KftM6h+z74DuNS&#10;1R49Qs4VBtbOWUg3W8fIsLkEqcjdgh1I3HjBYdr8U/gBrmnahqnirQD9ss5JEnjhSMCWJVCrsPIy&#10;Ao+VhyAORhQT8Z/theO9N1vxDb/D3RJ90enyPJfLHKHVpSFx3OXAPzKejFhjOa2xVSth25vR9Dze&#10;FcryniKNPDJKcNHPurb36pva/mXU8aeF/iFeXXjGTxNJJe3DrLqtvPIquYkbCszPn95GYo3EoyG2&#10;jOTvrQubjwbaaRarJ4l0u4vppPNmWG6jZywYI/yqcjB+XHTJI43BT4Ho1pdGNrizmkkWaRUY2sjL&#10;Iu/OeUG4HkcDD85G0K7x9J4FW3bx1p2g2aN5dq0ZQLgquOVJAwBlclenyn5MIQzY4O7g6klq/wCr&#10;nbx37KGKWAoTfJCza87aR9Ev60PvP9nG3H/CJW0YtgpCrz0wcf5/P6VjftIwSeTOQCvlqcfiP8/5&#10;xXafs56Vt8KWqhSVMa4b2/8Ar+np61g/tI2DmxuAsbfMp+6v+favNxnM6LZ8BltpZxH1PzC+P3iC&#10;80Tx9FdQzbPKmDfKcd/8O3vzyTX3d+xP4pl1bQ7OWSTOYVC9AMYHPH+e/evhj9o7QJ5/G/kKN3nT&#10;DbhOSc+mP/r19vfsN+GrnTdAtY7m324RenHYZxzXDlkv3lj9Q8QaNOOQUml/Wh9gWyNNaRsGXlet&#10;V7yF9hUt6jHrWjZQMtlGMdF6fjUVzEGQ+XzgYzX01j+d+bc529tUY5CZPUc4/L/PP6Vly2RMvzYx&#10;j+HoD+vf/wDVXSXdqrISDjuu7jvWbcWbg9Pqf8/54qeUfMYMtiAysqHjjpz/ADrY8JXxs7kbmHo3&#10;vzmq91CWH3f4vyqGHdDKNhHDZ4BxTjeJa1PbvBOvLhULbfxr0nQtREqKpbtXgXgzWmidFL9K9Z8K&#10;6y0katux7V6NGV0ebWjyyO9il3L1qQMBWfYXQkQEH61cDFsHPuK6DnJlYjkU4n2qNGJGDTsn1q7A&#10;U9Ws1uYmGK8t+Ivg9NQhkJX5v5V624DDrWFr+iJdJvRPwrCtTjONma0akqcro+c7fwc2mahho/lz&#10;69K6Sw0G1EIIQD5cV2ms+EIWkLhPpWFeaVNYp8qdOy9K8x4eNN7HfUxEqutzMn0a3cYJ+p71GmiW&#10;8YZQQf8AgVSTTOjYcUxrhs8tTskYczEk0WFxnPQ8VPYWMNq3C4qIT9Dn9acLkH+L8v8AP/6qLRFc&#10;0PMYBdpoMpyRnvVPzf4s/wA/apPtABxn6VQFoS+m3061jeLpmFkzgitES46GsPxrcYsnHsehrmxf&#10;+7yOjC614nzn8br0C+aNiPv9mPrz/P8Az285e9GzcXXvz/jj/PSuo+O2qSpqJVWP3ugP+f8AP6+d&#10;pPfTniAtxn5RX8ucRU5VM5qvzP3jK/dwEPQ0ricHhiMqcLzwDxxWfdBCGLFfT8atWnh3Xr8/urds&#10;5GNv+f8ACtbTfhZ4kvQHaBl3eq/mK48Pl2Mrfw4N+iOyValT1lJIq+EiYLpRGfrhvfFe4eALs/ZY&#10;wobmuV8F/A2+V4/tAbrXsng34XG1iXMf1z2/PrW1bg3PMd8NO3qefiM6y+nGzncdayzzwbPK7fnX&#10;IfETwdfazZSJbws24Yz7f5/SvZrHwSsUWBDz/Ki88HE8eWf++a9fK/CvMqlWMqsreh8/iuJsLTi7&#10;H5wfHf8AY6vPGZuEuLFm80t83l8Z7cf5/qPn0f8ABKhL/W2mksG/eNl28vkc+uP/AK/86/Yi5+F8&#10;WoyES2CkZ7p1q1pnwP02M7vsK/N6r71/QvDuTyyXCKmpH5rmmZU8ZW5kj8s/BX/BKTRbYAto+5h3&#10;aPH49Ofzr1zwf/wTL8K2SJu0BNq8AeWOP0x69B1JA9/0QsPhLp0Ax9mUf8BrYs/h7p8Ax5Y/75xX&#10;0nvM8eVR9D4o8MfsCeFrCNUGhwqVz83ldOOR/wDrrudH/Yr8LwDI0WPd6iMdf5f/AKh24r6vtfCm&#10;nQciJfX7tXYtEs0IHkr/AEqlGRnKUpHzfpX7Jvhm2G1dGU5xj930rpdK/Zr0S1ChNLjB/u+WOfb8&#10;69zi0yBOVSrMVhF1C1pGUo7Ml6nj1t+z/o6bT9gXp3WtCD4EaWpybKP2+WvWo7KInhasRWMJHKV1&#10;RxleGzM5UoS3PF7z9nzRboMj2MfX+7XP6v8Asq+Hb2M79JiY7cZ8sc8d+K+kE02Dun6U7+yLZxgR&#10;Cr+vYjfmZPsaa2R8S/ED9hDwprayeZokbbs9E4Bx/wDqr55+KP8AwTa03y5JNP05dwyQduCvtnP+&#10;cV+rVx4XtJgcR/jiud8Q/DKyvY2zaq3/AAGvbyfiTH5XiVUpz2ODMMqwuYYd0qsU0z8N/iZ+zb4y&#10;+FUrB9Pnmt1BLPs3Fenp+H/1uBXmeswQyxZdBkdDiv2m+NH7NekeINNmVtNjfcpP3epr8yv21P2a&#10;9c+GWqS6xoeln7Gcho40+7jv+WP/AK3Sv6c4N8QMPnlFUMRZVLff/wAE/nTi7w/rZNVeKwbbp9V1&#10;XmvI+PfiHp9vcwSxSR/J/nn37f55r5s+IOgT2Wt77Vdv8XCj6n/P+T9EfEO61mGBmitTuz/n/PvX&#10;i2tbru/klvYWVify6/8A66/HfFKthZZi4xhZ97H634e0cRDK480rq3e59gf8E6fGl9PYWcM07Ky7&#10;Qy5A7cDvnp0/+sa/TfwE4l0iFpTuY9N3PH69vf8ACvyo/wCCfkcsNzHHGMIZDtwD6+v51+p/wrn3&#10;aHCJD/d2sygEf556/lX5NhZWkz9CxUdFI8Z/bf8ADEWoeBr1jAu4QMRntxz9enfHGea/C/48+GG0&#10;f4j6lEi/duGIXb8oHUfQY598/hX79/tcJbz+ErpHjGWtyPm9D/k/r61+G37U0MUHxU1TAA3SkkKu&#10;fXGKvEaRuKj8Byf7NmgzXXxd0eNmHz3CjGD6+x/ya/pV/wCCdng63sfhnppWLAa2Vhu6ngdT/wDW&#10;HX2zX8637IOiyX/xi0ucxfKl0u7PA5b/AD/niv6WP2E4o4Ph5psaD7tuoye/+f8AGvDxMuaornpU&#10;01QPRvjTbrbeH5QGxti/A1+Q3/BQrxHdQeIWs45iMyFm+YjjP9fyOMelfsH8cY/M8OzYH/LE1+N3&#10;/BRKwlg8YSO27blgw7ZPT/PHbsa+fzRuMlY/XvDGnTqVZuSvZM+k/wDgj941v9d01Fu5ZG2y4Bc4&#10;J9QePXPtj6V+sHhAl9LQ+i+tfkT/AMEYdKni07z5ImCvcH5v7w6jHt/ntX67eD1K6Wh/2R+PFell&#10;OtE+L46io57US7mt0OcUp4bJpe2QO9GATXsRPiwKkcVgeNr4WtjI2ei5rfYnHNcf8T/M/suUL/dJ&#10;5rHEPlpNo7stpxq4yEX3Pz5/by8aXPiDxHJ4WjvD5KAyTKvfqAP/ANdfnn8V9Tv/AAD4rGrWUxjX&#10;ziZBtPHzDkc49+f/ANf2x+1DPIvxS1bzCfvLg+nXB59/89q+Pfjt4F1vxdI0ek2/zbsYP3uT/PNf&#10;mOFrVKmcOXnY/uTN8ry/B+HdOkkkvZp+rav95+jX/BM743X3jP4a2/2y4bdHGFyzewz+FdB/wUX1&#10;pJvgZrTMeWsX2/kcf1+v6V5l/wAEsfhh4h8IfDSMapGUZguPlYDGBxXo37fnhTU9U+B+sWlp/rG0&#10;+QKO+ceg+tfoWGvoj+I8wj/tTsfzqeLo4Z/EF4wAZnunOPT5jz/+vJ/nWf8AZoXb5W+YEsG7d/8A&#10;P0xXsWp/sveLb3Vp/P8Al3SMcbQ2Mnj/AOt+HrVrTf2O/Es7czsdzYz5ft/9b8fxr1faRPL9lK54&#10;mljCxyAW7Dt+P+exp4s41O1oVH8P3ep/yB9a+wfBX/BMrWvEmlrdTajcLI65jXbxgnucdfofzqzJ&#10;/wAEzNctrxobuKb5XC/MwA7Z5x1/pT9rFD9jI+X/AIf/AAl8ReOrlRpVs+G/j56/h719Pfs2/sz/&#10;ABE8Ea1/bENxNCfL27VU+uf6deOmfTP0T8C/2KLfwTYQxvaK0gVfMZk6sOp7cfT9cCvcNM+HOl6R&#10;eRWqoTwqkY4GP6Vy1MRLY6aeHseQw6z8V9P0by4HbzNojG1SODgAjnjj+nHAr6E/Z58aeMYLCKXW&#10;z90Afd5zjp7cdx6fn0nh34VaPrFigaz/AN7p6cH/AD/XJ6jRPhbBa3apBbbURe+Mtz09f5Vz80pL&#10;RHT7q0Z1yeLr2/09Y7d23lfX1PfH8v8A9dU9G07VY9XWdnbaWyeuOecGt/w/4MhtI1+9tj9T71ux&#10;abbw3K/KMZ9PauqMZSs2cj5U3Y2tHndYVDE/dznpVhZfMlOeh5FR2KgxbuTToY2Dlt3fn3rojflO&#10;aW5saZjO4Ln5sUzxbIG01lL7flqXTVx9/wBc9fasX4h30SWDI7c7fwqo6CPn34kaPDfa+yyzBn83&#10;PX9Pb9B2+ml4R8MTi23Q3GW28Hb7/wCP8+tUPEk3mam8kT7vmIPfr0PPXp+ldT4DdTZ7mQ7vR/b/&#10;ACa4X70z1JRtTTOO8eeHtXYqqztu9uuM+v8AnpS6Bpd3plj5Xm7W43E8/wD1/wDPNdN451O3tnQu&#10;wBH+109ea5288QWlrCTvX5j/AA8f5Of51lU0ZdOMpRVkU9bvrmGP7MZ920/N8pz/AD/CuL1nxbqH&#10;2oRwXTRqudp3HcTjr7cZ/Ot7UtYtrtHRbofMv8R9c/8A1uPY1yWs28UCvcxz9WJ+8Rjv9f8A9YrO&#10;UjspQ6GbbX2tNr32171l2t8qsx49OPXj+nFcb+03431ObwPcWkF2/msCu1O4PYjqR+f06VuXniFo&#10;bjbG3LL0C/n+n8q82+MWoT6hp0iEMNzdH9M4/wA88nH480qkYnfSw7qVEmfC3iHQruHUpjIvyuzf&#10;r/n6dPTNVrS8ntXYM7EZxtbpk+n+f6V7D4n8EGYSSmzXcwBOV/zj+fHFcFq3hIQSHzMr833uMH2/&#10;HHf+lc86cai5onoT5qNrhoeslWYyTN1UbeM/X6n6ZOOowQOx8P67NOwRnfqGwF9/8/XHPNcVY6fB&#10;BLtjJXgD5Mfpz/hn8s9RoV1aQL5crgKwxtxx9P5dK4alFdjajXa6naafB58iIWbaoyMqOBznjHGS&#10;O3Bye1OuLWJIth+XjnGFwex649Tz0zVCz8RRwQZiyzBM7cjv/wDr/T65U66twrKJx8y4OZM59u3H&#10;4eg474/V5c17HRKtzHP+JXBVyisvzZ3R/e7fn+XGe/Bribm2AuMnJ3Z2tv69eTgcD+Xr0Fega9bw&#10;TqH4XP3Q+D6/mev+Rzzh0iRXyY9p2/NtkzjHY8V1RXKT8SOcubaSONyiMcY56ZPPT65P0JxySCNX&#10;wPBE90uxf7uc9+/+fzp+pWCPESvDctle3P4//r+tVfDl39j1Vdo2qG25b5sdMDg9vy/oqmtNmlP3&#10;ZK59EfD+ziNiocD5xghnO1c/kDxnP6HFd5pe1YlkG4bQAQrcEY4HXrz9eAD615f8PfEdrPbx4udp&#10;2j+Hau36fp6evPX0zSL+G7jDefuznLYIA68YB/z+teHJHoxlpoa1rcPF8pG0N97djpwOvf16fl1r&#10;Us7h3Z42hHU7xtPOex/l179s8Y0EfG2Mj5v7x68foeOT/TrdtrmO12ozL1zu9OenTGeffjr0rPlK&#10;UjctLQ4BJZd2Mnj6/gP5Gtax0/aG2nBZeNr44JOB0yef896y9Iv0lKq/y7tvG739+/1711WnufL+&#10;Xcp29evpnkc4z61MuxRDZQC3IkEON33e+fT/AD3qTVLorajy/mVVyAcAdOhz15/n1FTTBA+WHK4H&#10;Tj6fmawvEmppDG2Zfurjb3PU+voD3peQnocR8S/HZ0qymDuzAL91u/I/xx74744+dfE/i6fUtRZn&#10;uc7m+UMvQk/UenU+w54Fdz8b9dubmR7ff/EBx29f8n+eRXj15d5ka4lKjbySW454x9T0/D3r1MLS&#10;5Y8xx1qnRFi+1yKGdLWEEvlQzYPzHv8AU89q9J+FBhtpY1bDZA+fv9QRjn+RHvXi2mXD3up/aZwW&#10;+bCtt6+uB+X+Ga9U8FX/ANldfmCkceo6dT/+vH6VniFzaF0XpqfRnhKVYEGwg7485VeT2yff/wDX&#10;6V2NteeYgDSfNtGW4Ht+P5n+g8i8DeLo0iMT3BLLw2M9Dyf559vToK9B0fV0mCkvtXHfqT7/AOP4&#10;1x8rjqdPNqdbYLJlZlbawbKjt0x/kfTHvrRyuwAblTlcs36fWsvRLuFYFRxlR07Y/wA5/wA9tqMR&#10;zEumG78YI/rj/P1p7oohksoZpFklVgFPy/IfQ8dKhmsVgdYvL75Yk9P0P6f4VbNytvETKzf7I7j/&#10;AB6/5xxmXurC2jZGfgL82T06/wCfXrSb5TSMWxwvDagorYyP4uvsOuT/AJ6iq1/q7uuzzMHy8/L0&#10;Ix1H/wCvGD35rOv9cwhcy525B2nkH9ff/PFYeqa9HGjHeqtvPy7sY6dfx/xzWMpSk9DRLlLWua9F&#10;DuAk57cjI57Ae38+9ee+LfGK26NbiRd43A7cdPrxkjn65OO1HjPxlHAki+eVKggccgZ7YP8AnrXl&#10;GueLJb64aOKVt24Dkccn0Hsff/DWhRlLVmFSprY37q+fVb4rGPlb7vVhnpyPf5RXTeGdFEoXMh+/&#10;8rKFHqeeD2x68e4zXD+HZwWUS8sP7w9+n/1vc8V6R4OnSMjy5GJb5eG/X/8AV0612mXL1Oo0nwra&#10;uoWSHq2O+cZ5B98c/wD6udqDwHauu1olPvsHByM9fx/D6mp9GuBLGhDKdy8YH5jHfjH4iuo0eNRs&#10;kb5f909vUf54/WkmTGN9zAHwk026VhHaqoxzwDxjHT0+v8+abP8AAnTZkLND/vL0z/h+dei6TGm1&#10;VEC42/hj/DtWxBZoTtAX0Gf54/w/WrsV8J5Lb/Ae2x5YVmX5dvy8cfy7fXBrRt/gRG6jaWUL1bjP&#10;15+tesWthbrudoiu7+8eSPX/AD27VYlu7S3becevPHX/APXWkacXuTKq1sjzSw+ClnbpmYFhz+7f&#10;G3nn8ef8K17bwdpmjL5sSqrZO1tvv1H4f56V0Gs+IreAfLtyoIUZ/hHUVyl7qdzqs2zc21SeR6/5&#10;/I1nUVGG2rC9SW+g7ULqBT5VonC/d+Xp6AH/ACP6pZadgedI/b+LgcA89PXP4Y4qa00pUTzZ2+Vf&#10;vL2P+eOasDykI8w8/wALY6c1yylqNx90oX8DrB5ZwRyPl7evWuo+HjfZp2EqD5mztX6Hn8cH149M&#10;887dtCAZGPTnmn+GvFi2N+kTthBwzMccA9/wPXgDr7n67hKtTpY/3na6PkOKqNStl7UFex7FHiWC&#10;NIz2/u545B+v49f+BVJdIpKmY5O1ssTlSpHT1PfpnI3f89BWboupC5sluBc7k3Z9M5Ug/T+n/Aau&#10;XUUgt2m8pW8vP7zkY/iz7Hrx24H8FfrfNfY/F3G19B5iaRWhkc8Y3hmxngg5Ydf4uR/tnsuKlxHO&#10;kSRFn3MBtXowI5P0OV69AwB6Q1IrPtzuCnZsKrjJOcd+nQcdsAH7rZbchz86KNzNkIoBxnaeh68M&#10;ox/uj+NsIqJk3CKGUv8Au+hVY12kc4AGTwOEAB9FHRWFZVwhmuthVegC7UyckjHXqPmUAHruUE/v&#10;HrX1BF8394/mDqBy2fXtkjj8c8cyVn6nGI1G0jJVgVfnI54465GenXLHulHMzWKOe1TesDZ2/IN+&#10;5WJyMZHPcY2nJ5ICtwd4rKiR/tCbHbazEscdeM5H69OK2Nat3CvMspZS2C3mZJPA69hnvzyc9HwM&#10;mNP+JirLEfl+Uqp9h+H/AOuqjIte6Xrl5ZzEkr7dysqtuwRxnd06cfmSfTD413Bo1IZto2q2cZ9M&#10;HHv/AJxUTspkYTqu4SsrA5545x/n1+osab8s6+ZHu3Aqu3+Mbhke2e3vitXpEi5JIrny/M3cFfMi&#10;fBBP3VB49d0Z46NGT3NRtLhvKt5yp4Pb0BDMOc/8s2PpmTvmpJFnhjMhkdo9vzMrBSylDk8dyqn1&#10;w0A7mq85Qo0UsLGTc2fm68ncB7fMcf8AXZaiLGNvFiubYbppI+MxMpO5OV5BzwQPLJOMnyWHHNcX&#10;4pjkt7dQ0WwN/wAstn3PVAD/AMCXnJ+Qc4xXWXNzkLPDK0rNkfLwrk7uODxuJ7dFuD3rl/FMkc48&#10;qNl7+WUAJYcckdAeVY++/nIxXRTMJx0uea+NFBl861w0m5hu+8QD9flHHPHf6YrznxL53kSRlsx9&#10;NvmKCP4fy7Dpn8BXpHikRiCSGKHzMMSGZuPpkdP8Oma8x8RvJ5ak5CszFdrAFgB046HkdfXvWr2M&#10;afxHAeKEhlJAXIbhg2Pm6e3/AOrj61wWvwsjPtYMzLlcofb+nv8Ar177xA8kvmFivchWcHP6Yz/9&#10;ftyOJ1xANxYNGOT93rzz14644+tcVY76OjOJ1WIxJtKKSOTlgAenX8vTk9+azbuOM/M0jL5bD5Qv&#10;I9+TwM8f/Wya39XgZtxOxVP3S3oT0/8Ar8frzkXELOOXdW6jJPB+mM57/wD6jXn1DsiYsoLjDD3V&#10;dwwB7f55/WvU/hTpy2mk/a1TLtkHaCff3z1/D8a8ukiJmCsf4vmXgdunPfPsP6V7F8MbcJoMcZTC&#10;8HaW6gDkj3x/OsJG0D9PP2V9XGqfCnQ5rgRyMNKiWRpmVm4Ubgc5O3d1yCM8kOdqn2SMQ3SMTF5k&#10;jEKyM3IkHQHdk7h24dx/BHHXzV+xTrEM3wb0m3WRj5KsqSN8pB3EEZA3bsHgLhvmAzzkfQuk6hBF&#10;Ev73bH9nBLY4EfQjIwNmf9pYyehkPB6Y6xOKvG1Ro0ISG+a6kWNvM+ULkYm/iPBLBznJxvm/vSR9&#10;BVa+Wzl3RqqlZCkYh+XI/iVSh491QgnOZJetPlaOG4ke9wEeELNvOCF6DO4KFX2YKp42xv1qrd+X&#10;skuZZsRqqrJukG0DtuJXAHoG2jONsRNaIwbLE13ZyqJhEu6OH7sagfuQeoxt+T12+XHnO5pecsm1&#10;Np4mjlHDRgfMqnC/wg8AFPTcoj/uxOcGqaSyRy7XMnyygsxUn5+xyQTvwBgkNJjoqDpXNyjOsSAk&#10;LI2yQbs7u+3aSSfXaWfH3nUcVXKHMJJOzzCXzyknmKX3ZyHA4++GO7rgnMg/5Zxp1Bd3ht41kZpQ&#10;rSHb5at/rDnJB3MwfrlgzS4HzSR8iq2oz2scaTxIu1o2C4xg/wB7AUjI9cFU/vSNms0ahAbeSKVc&#10;RBAd7BcNGeh54K+mQEyPlRzzVJB8I69ukjVDIg2LH8rRjavl/wASjBChem4KQn9+STkVmarfkBo3&#10;VsnbtV16HOU7HkfwjZgZHlx5y9M1GaSCdootynzBuzncWAPQEbiwHQYL4+6kY5rJvdRWOyYzAEpy&#10;SJBtIbgn0APTIJycgtIflqyRup6jE/7+T5W+bzCVySDw5zn/AL6+Yk9Hl/grGYX2p3i2dqu6YsAq&#10;qMbMD0+U8A+xA+4sYyxWe4kk3QoJC7MfLUElmZevpyB9CBxmLOD33ws8ETWCrqOpRos02BD/AA7U&#10;xwB079hj1HUksPhVze+HXg2Hw/ZqjHczLlpdvGfTvjHb09+WPcQwNb/vLWE7f+mfXt12d/wz09CD&#10;XtbW1tow1wRG/HJO3np3wfxBNQ3dzFYOWmZ1fOVWZR+B+ft3+VvyrPdk+bL3n5m/dcuPvSbsMfxT&#10;ac++PT05Zd6mM7rl18zH8ci7un+0Ebp3DenuTkXWsNKgkYMq9Qzbio98kMvTnOaj/wCEjzEIy4G3&#10;BDRv8oP/AGzcgf8AfOOtVyMlSia1xfOIcTM8ke3GJCWUnPowcYyfXFYOqagkZZLTILLjEPb3/duO&#10;3t+HNVrzW7dR5gnUN3bcqkn/AMcIOf8APSsnW9blRPOmDeXjcQ6sfxOVYfjmrjBqREpEV5rCTM8d&#10;2qeYvOGK5Ht86oTyOmeoH0rIn1O/cmKGWQjnKbpNvXGcB5VB9wPrTWnbULhbTTX3St0CTBQfQ5WT&#10;jvzj09K63QPhtGsX2/Vo1kZmyAyIyg9ssw/TJPtWkpRhuFOMpGT4V8H3muT/AGm63Qxr98CEIevI&#10;JCx4OfoeleraH4QtrPTo4Gt4yFHylpOv5un6ZHvUfh7w/FaR+SkW1oVBK7SCo49tyj/vgc9a6zTW&#10;WO3ybgJu5B37d3/jy5+uW+tcVSpKR0xso7H5Sz65Fzu29du3d7YznHHt1x6Adac2t2scflIfvKOg&#10;x05/DOMYHT3AyPJ7j4mhSzCdc8bFZhx/n/Dqarv8TCpOLohWLbsn0P8AXPvyRX4ysPI/TZVYnrl1&#10;rsYI3OrfKPmyc88ZHX16e/brVWXXbdNpZ9vdm3bfmzjOfy7+1eQzfExY1ylxkerH9f8AP5HrVWT4&#10;n/MzRtuEY3BgcY5/l9D0+hrRYeW5HtonrkuvRF2UyHd06Ybpzx+Xv29aryeIrRxIhlQHcAMN0PPv&#10;jtn/ACK8gl+KJkbC3K7R0Unpxz/OqcnxOCji73dep/z2x+lUsPIn266HsL6/bk7GlJ5BbDcDIHcn&#10;/Oe+eM2+1+LJCTLwmN3BIO3oPXn615HN8Tgp5ulGxem7OMd/5ZP51SuPirkYe6CsvDc/eGOmc/X8&#10;auOHkTKsnueo3utwgebHJlj9eORx09MA8/rzWLqGtwF2aE88kMqhiBx6/X/PSvOZ/ifAMTNd/M3z&#10;KejZA/McY7Vn3XxEtduwSDdjGeuR0B9x+taqjJEe0j0O5udViljUOe2ECqTgEZxgnIycen49DTbV&#10;YAd3m53enYnp/j6fyrhH+JFsjbSVPBPzNjPt/Pp61TuPiZZLwW4J4Xjn3/Qf5FbKnPsQ6yO/l1Uo&#10;G3L91WBHQHrz/TGPwNCasodvKl3Mem5sE46dO/6Dj615tcfFC13+Z9r+Xb93Off/AA4xjPSqMvxS&#10;tVTy2bn7oy4HHPvyOn4GtFQm+hn7ePc9W/teNI2YtGWLDd82cY569/X8z6gr/awCYLhev8IC9uvp&#10;0P1Oa8im+K8Qcst3t4P3W9exx/nkYqo/xag3YF3xjnH19KFh5k+2j0PYZNXgLb2bllwO+B/j+vHr&#10;VabXIAuzYvy+hPHb/wCv+PHTnyKf4txE+YsvIUjcW6fh34H5etUZ/i9CGzHc/wAPAbA/H6n/AD2q&#10;44aYOuluevXmvNFlI0Uhlz90dT+mP8az73xCmFk/vBiPmxjkcZ7cDr6H0PHktx8XCybjcD0wzdf6&#10;/wCfWqtz8XA5DeePVfm7+o44q/qsuxm8RE9Su9aWXP73PGFbvjPU4469u38sm71lHZmSRsc5ZlO4&#10;YOR9ef8AJ7+bzfFUJ8scnIGN2f8AP0qpL8TQ20uzFV7ev5/5xmtI4eS6EutHud/e6xEzbo3Vjntz&#10;nHf371m/21GblEFx1x/FnJzn/wCuM/8A164W7+Ikk4YuT8vHP+f/ANdSaT4rnubxXEbblPfnH+eP&#10;yFbexstTN1NT3r4ewi5Eb7fvY8vkkD69Md+3r0r23wNosjssaqrN/ebknjrz3z/PvgV4R8Iby5mW&#10;N/Jx/e8z8wOe3+HavpD4a5Ywkrn5fm3dvbt/n8a8jFe62ehh/eseheEPC4wAIWxj+6R3/X+nPtXo&#10;uheER5aq8e3H3u3t6D61k+B7WNoowsG1WIz1/wD19CPz9ufStFtoRHv8tR03e/r/AJ4/WvFqTk3Y&#10;9ansc0fCKru/0VWY8+vf275/xIzmhvBUb/u/I3DPzdAB9cDkdD6cd67tbVSNwj+X15GB2Pb/ADk+&#10;9Ma1j4A28N0PG33qOaRVkcG/gxX4aIRndjay8gdcEY+v+Rmoz4Qt2Py2/Hy5yBhv8/j6V6AbQDnZ&#10;u/vL7fh/gf5U1tPTkKv8PB+po5mHKefv4KhdvMe0XsoVlCk8jnjI6e5wfxqNvBex2Bs128j7v3eO&#10;SOc/5/AeiDSlB242jbjaq/54/Lp+FNOlQj5VX/vnv6DHfr+tL2kg5V2PO5fBcBOBbqq4J4PI78Dp&#10;0J9Pw7xnwOAdpgHyL8qI5bIzz1/H/CvR00qI8mFfmUjb2A9f1/nSyaVborAp05H0/wA/r+VV7SQu&#10;WJ5r/wAIOUZikafMpJx0H+Ax7cUL4KhOA0bBPm6McqR9Ovp2HT8PSBokAXbu/iG3/ZP0oOiwHgxh&#10;uOme+O/A59f/ANeVzyFynm48EwgbFhz8wA7d/r+H+TTl8DhSzGD1GeMgn059+3twcAV6OuiQhOFU&#10;dP4f8/59qkj0SBEDoEHXCnv2/LP8/Wq9pIOWJ5s3gbAUybvu8rt6cenP/wBah/A3QhfLbOQ238MZ&#10;5/z9M16UNHgAIKg9m+n5c9KdJolpncsO0Y42r07/AMqPayQckTzE+Cox8gX+Ihd2On4/49vwpo8D&#10;KrjEDMp5OVz1+nGcf09K9O/sO2kbEnzZ+Zufbrn8+fapIfC7XJKwQsc9MDp19v8A9dV7RhyeZ5a3&#10;gePaflR1XcfmHHt6Z+vpjjqaP+EA8wLugBbcTu2D5Qf5969p0r4TaxqGBDYsoLZ9P/rfiK6/wz+z&#10;HfX8ivcIdrdQF61tSp4ipK0YsxqVKcI3bPmhfAe6XabfdkY+XJx19vXA/DNX9L+D2pakqi0sWZSM&#10;Hcp/EHn+p7fj9jeHv2XNMgljNzaBsD7rL7d+1eieHPgHpNkAsenx/kK9GnleKnu7HHPH0Y7anxF4&#10;f/ZP17V5zNNp5CZzyv3se5/Ht/WvSfB37DdpIyvqNhuLfewvrnp+dfZWj/CzT7UfJbqPoK6TT/BN&#10;pByLdf8AP+f88V6dHK6UPidzjqZhUlpFWPmnwl+x54ZsWVhpCbsgt8nvx6Y/zxXpvhn9n7R9PVQN&#10;NjAX7uVH8+tevW+h2kJBKL+FWUhtLf7qiu6GHo09kccqtSW7OL0j4WaVaKojtFA/h2rjFdFY+D7S&#10;1HywL27VptdxRj5BUUmqDsa20WxmSwaZaW6/cHrU6PBF0VelZcmp46NUD6mTwHpOSDlZryX6qOtV&#10;31MKf9Z7fWsh9RZuAage+ZhxUOojSNM2JdSC/wAX/j1VZdS54b/69ZTXpb7pqJ7wN95uBWbqFqma&#10;j6huHDVBJfnqCf19Kz2nI4De1N80sfmqeZsvliXXuy3Ibn0ponyvy/Wqqyb+vPf9aBNxgtn3qRcp&#10;M84PPX6UpkHVj+NVmOW3Z7U7zOcCgon37lwMZ9880okHJDflUIfsaBLz39sCgUrdSYODgdfSnK5z&#10;j9fWq4l4JIxx2NOMvOCfrQZPR6Eu/BGR/n/OacJMHAHAqAPk5FDSEHNWgLHmjpuo35HPpVeOYN0P&#10;0p25sZA/lUjvIm38bSOadv45H/16gEnYGnBwerUIV7k4J6ClVfU4qMPt5JpGuFAxntWt0hEpUDnN&#10;JyeB/OoWnYjOfu8UGfb8yc1N4gWQVA4IpOO5qsLjc21e9SCQnnNK49ybnoaUsvUVXEhGNo70byOt&#10;LmBprcm3g9KBIQN2f0qMM2eP59KNygZ3e3WnzAPLDGAvSkEi5wPyprMMc1H5igcUuYfK0XEGR81B&#10;GOP1qAXKjjPFOM+e5+tPmQcrJcf5zThjNQ+eOmaPNPUnn6UcyDlkSnHf86COOKi83+E0GY9AaOYO&#10;VkhCnkfWg4zURcDnd9Ka0/HBouHKyxGwPU0uRj/69VkuOcA08XAYfe/+tS5h8jJhgHIFBGTtqET5&#10;5J5/lTfPAHBo5hckiZiAeuKA2Tg1AZyRwfakM6k4LdKOYTVibcO7UB+w71CZsn8aTzOxp3ETiTOK&#10;VnH3T/8ArqISnvQJPcfd/KmUSFyRmguT8xpu7I+770hPHHegQ8yf7WKC56CmZKjOaX+HrQIk37un&#10;4c0u8Nz1+tRZ4zmjPODRcCQP6GnKQOKj3Y+lO3kGi47EgbHOadnNRhj3pQcc8U0xD+3y0qMvY0wM&#10;eo/OgNg8/jTuBIG/hqVXOOtQD3IqRGqgLERxx0qxGecnjFVYzk8GrETqDk5FT1AtQ4zkL+lWYmI+&#10;6aqRk55C/jVmFuw/SqAsqc9DUikVDGfepRuHAoJkSj0FNfhc0D0pW4U/LQSfOf7buq6jo3ww1SbR&#10;ruS3uBCxSeGUoybecgjkH0IwQeQQQK/LP4tfFtP2nfhLF8QfGfh7+z/EHhrVP7B17xEtqs1nqcTR&#10;KEmu2Cfu3z8m7AP7xtpJwtfqf+25YG8+G+pRbc7oXHTr7fjX4v8AwD/au8R/srfGrxRbXNi2seHd&#10;ZuGg1rw/PsaC8jyw+ZZFKkqCPlwMgsMjgjy8ZNRqpS2a/pn63wNgquIy2pWw8L1abTWtm1tKN/Nb&#10;X0ukd18I/hJr3xX8aN4L8LReZdXNy0Vvu2PNZbFO9pl3YmgGCpdWDBtrrh/v/pd8GPg34X+EPgG1&#10;8FeG9MhQxrvv7hYtpurlyWllIJPDPubbnCjgYwK8N/ZPtvgr8I/iZqg0K1vLCw8VRJe+G/7SUbNJ&#10;hdEeXTdxyyBZAxGT9yNF4EYz9V2zk8n8sdOB09uldmBw8YRcnueHxnnWJxlaFCKcaaV/V+fptbue&#10;L/Ev9nZbV5bvwfaxLa3CszW7oZFtZDzvQd4z3UcoSCAVyE+Uv2lPjAfhv4PtvCmgFf7blkm2SxMV&#10;ntLf5QrRyxsOWBBQkYVkJwNymvuf44fF7QvhB4Km8T6mqyTKjLY2Yk2tcTYJCA4O3vk4wB9QD+XX&#10;x6h1DxL4vuviTfT/AGltRuPNvzCiII5s5ZkxgEDrkZxu687Rx5ly0f4e7/A+98MKOJzaXPjVenB+&#10;639qS6Pul+L011PONbupJbcqyszSMvlrIx5UFSB7MDkgcc8Ag4I9W+Buuah8Q5bf4fXUbXd1Ixht&#10;bVsCS4V2BLKzHCvuPzoflyS5GD5qeWW+jajr+r2+i6PDNcXFxcLDaRrgebIR8oBAwM/kO4IyR9Xf&#10;s6fBC3+ENhD4qur8nWpHRDeW7HGmy7z+6A2hlJUqTkMCd2DtOD4uHpyqVLL5n6vxNjsLg8E1LWo/&#10;hXn3fl3Pqb9mf9nPTPg/oq6trYF1r11GC1xLGrm1UjmJXwCTnhn6vhc5IDN6T4k0O18QaRcaJqdm&#10;klvcRsk8cmSCCOh9ece/4c1yXwc+KC+NdKjtNXljhv4xyq5VZlA/1ij0I5I6jJ6ryD9or4z6V8Cv&#10;hXqXjO6Eb3YUW+j20jc3F24Plx43DK8MzAEEIjkdq+uoqjTw/u7f1ufyjmH9sY7PLV7utKSS/S3k&#10;fkb/AMFL/Fur2/xtn+E0WqLJZeFyU2qSFNw7ZaQhgCWKCJWIJB2s3U182Lcz2irbxOyyMcrhfvHo&#10;MdCOvPQgHcMEHd9CfHT4eXPxXu7rxfb6gsmsbpGuHkmVxeu7MzAnJO5mLbXY/MDg4IBHlHwn+Euu&#10;/E34kp4Cjs7i2uFkK3jPCT9jjRsSyyAKSm0HG4jgkDuM/Nylz1Gz+qMmnhsHlMKcmlyR9716v5s+&#10;3v8AgjFpGueNfiJ/wm3xK043tpo+9PC9wY1d1uDGfNmkxJ8qLGh6rtMjlgQwLH9SvDWr6Je6RDc6&#10;TqMd1BcJmG6hmDCQH+IMvB6/yr5K8DeCLD9n/wACaBbaZaW9lPeeH2skjjs0kuo4TgxJHKpX5hER&#10;xzgyKQCODynhH4k+Nfhnqet6v4b1O4jNvaWcqF4WEawCUR4dTuXZhCAwBKbm4JOK9fCy+q0lFrfc&#10;/BuIsHLibMamLpS5VtFdGk2vl30Psf4wfEOy+G/w71DxPLLbxyrF5dmLrlDcOMIpxyy5IJA5IBr8&#10;5viZ4C0/xpNfa9qy3Q1IyGS6vlkHnSMAXfzDjDMjSO3mdWVQoCKNy+ifHr9uzwv8T/FrfC2Wd9PO&#10;hsoaXz2WGe4YYcZP3WTmPD8Bt2GZWIrgvibLfJ8ONQ1I3KLH+6hgWJQp8x3wQe4KqWyVwCCCSo3M&#10;vFjq0MVUUY7I+z4OynFcJ5W8RXTjVqa/L7K+e/z12OKm+DfxBttNt4n8DapcbrdpGmt9KcRy/vFy&#10;EBic7WIjOcBXwNq3AWKSDc+Evwa8eSfE1rzVNGuraNXyzX25GXOWHylnLE/MRktgjJaQ/vo/ry1t&#10;bWG1tVdVb/Q9qq2H+pyM5ydvP8WOrdBiQ6XEPGjXEg+VpiNpXnGMqPpkfTjPP3h3fVY06S16H5/i&#10;uIcVj8TOdSK5pNtv1ep678BdPC+ErVgW3NCvYdMdP8/ryay/jt4dfULCQwpubkYXvz9P8+9bnwgc&#10;WmgQ2+cf3eeCB/P/AD+FzxBs1S4eGRc7uD/L/P4V5FanGpDlPMp4qWHx/tF0Pz98b/s+6h4n8ewX&#10;hs8wJceY25DwQeB9M/8A68ZB+vP2dfh8uhaTbp9nwVAHPrx/n/CtTW/AlhFci4itV3Z+b5ff/wDX&#10;Xa+C7eHT4Bt46e+T69P8/lXFg8H7Gs2fTcRcV1M0y2FHsdOI9iKf7q45/wDrVA6ds/w4Pv8A5/z3&#10;qaecYyyds/SoJrlS3G4YP49a9w/M1fcqzQo3Bb73B/l/Ks+8tvlBz93vjp7f59K0nniLct9O1Vbh&#10;o33bSvUj5SPX/P8AnipaNF5mLPDlyCPw9KpSQHbtAU98ben5en9a1p1XdgAe2KpTRhGMZ6fwj9MV&#10;JtB9CbQNQa0uUjI6fmf8/wCfSvUPBWuqduG4Jx6YryEO0T7tzerYrr/COsmKZQXArejKzMq8eZXP&#10;d9B1AOqru7VvwvuCn0rz/wAJ6uJI1XzOf5V2unXYkRQDXfF3POkaCHtipA+RnFRK3HNP56irTJEc&#10;k8CopNrLyKkYt1zULkY5NICjf6bFPlwK57V9ERgyNHx611LyAjLGq1zFHIuCKiUUzSOh5xq3hjO5&#10;kH17cVi3Xh+4hl5Vvyr0y701HPC1m3OjRlmG3v3Fc8qMXsaKp3POW065UYA/76o+yXPPy9fT+Vd1&#10;NoUR+UxCq58OwHIC8fSsvYlKUWcgltcOcbOntUqWU56j3rrF8Pxg8D/GnJocJHKCl7IfunMw6fMR&#10;ms/xJ4cmvIWQjdXeR6RGDnb70smjxyDG3tipqYf2kbMunU9nNSPmbxp8CU1+43yW2SH6t+tM0X9n&#10;Gxii2Cy+ox/nmvpQ+FLSRgTGv/Af5VPF4ZsouRCv4189/qnl867qypptn0X+tGMhRVOM9EeH6R8C&#10;LCHaGs1b6rXSaZ8HrKEhTYjH+7j8K9Vj0q3j6RfpUq2ka9v0r1qGSYWjtFHm1s7xVbeTOH034cQQ&#10;AFYVXnstdBY+G4bVcBV/KtpYUxwKNgA4FehHA0Y9Dzp46tLqVI9PReSn/wBalOnRN1T3q3t7UpXj&#10;gV0RoU47I5pVakt2V0soEOVj/SpUjVRwKeFHpTgpx0rXlRmNCcZxTlQn7oqQRle1P8vnOaYDFiy3&#10;SniM5yfxzTwhXr0qQLntQA1IxngVNGrKM0LHjnipFU0APj+v/wBarEYOevvUUakgDH41Yi+XigCV&#10;B2qZMntUUfSpo/U0wJox6inGBZPlYU1enFTRtzyaYHP+JvDkN3bsTCpyvTFfLv7VfwG0zxdol1bz&#10;2CvujP3lzzX2FcRCaLHtXnfxM8Nx31nIjR8MpzXtZPmVfAYiM4PVHn47B0sVScJq6Z+Gfxt/ZIi0&#10;3Xby0W3ZV3fLGvQL6cY5xn86+f8AxX+yVNe6rvisJFzkHr6+nqfx/nX6yftQ/CqG31Z79bUYZsSf&#10;L1Gf/wBX+cV4rZ/DbSZ7wSPpqFmb+LkHr6f5/Lj6HifPHnEYurv3OLIsop5VBxpaLseG/skfs5t4&#10;NWCUWG1lK70XJP4D16dcdDX3F4KtpdK0yGNsfdBP0wPfP58+vfHHeD/C9hp6/LbKuF646L/n/Jrt&#10;7KURfNvHA9fp/nnvXxlCnGEnY9yvJyWpxP7QOkPrGiXVuke7dG3Xp06H/H1Ffln8e/2O77xT40u9&#10;RitvMdpeWCn1yenYZz6Y+tfrF46ubW5s3gc9B2b3ryLU/BGjX00nnacrLI2RwOTgcY/x/Stq2DrY&#10;hXix0a1OjpI+AvgH+zLfeDvF1jPDYSLsmBLbTk/jj+n51+037EuqyWPgyzsZiytHGqt9fbFfK/hX&#10;4U6O2rwiKwXcrjHy/wCcdj/nj6o+EWmN4RgjWNcdBz9B0P8Anr9K8LHYOth5JyPSo4ijWp8qPbPi&#10;ZdR6roEkcfzfu8N/nsa/MD9u74Uz+JtbkitIMyux8vYuc89v6+x9xj9CNc8ZSTB7KT51ZejHOf8A&#10;JryLx98MrLxHcteS2qyHJZQcce/414WOj7ZaH2XC2bvJa3O9mcz/AMEtPhhJ4T0OJJ7ULJuHmbVx&#10;j/61fpF4bj8vT1Ug9K+V/wBlDwtF4e/cm1EbbssuMf5/+tX1boR/0Jfp0rvyuPJRsz5/iXGfXsyl&#10;V7l3HOSKB/OkAxSkV6iPnxD1/wDrVieMtNa9sWUDqK2mZVGSarXdzaOvlSSAUqkeeNjShWdGopx6&#10;H53fte/ADXLrxu3iKwRvJm3LNtQ568dveuS+H/7MSa7ewtdaeztv+bdg457f41+g3i/wToeuFluI&#10;Y2U/eUgYrK8P/Dnw7pFxugto12t/CoHNfOUsjp0cS6kerufreY+KOOzPh+nl8/sK1/I5/wCBvwgs&#10;vBfh+K0htFT5P7uM/p/n+XL/ALXnh+C6+H97ZNApVoSPp1x/ntXvliNOtLVlXbwMV5d8ebK01zQ5&#10;rKTaRJGww3fivdjR5Y2R+VOt7StzPufmFcfCXwtJq0tpNo8iNIxbzvmwDxjj+nsak0H4ZeG11hbK&#10;XTJWRXxhvl5zgkfl04OOmB0+tNK+CloztNGkbsrDDsBz7Vi+JPg7BpN/HcwJGG8wjcq8njv/APX/&#10;AFqZUZxVzs9rTcrIh+G3hPwxFpiI+hbWWPKnbjHH/wBbsauX3hHw9NcSXI0yPc3O5lHy/j+HqB+V&#10;b2g6SllaiJX6dFU8H8v/ANdOntFU7Ay4z+Y9am0rWMUuWRirpOlxfu10+NcD5m44x/nvV7S/A2jz&#10;XfmyWasW/jbkj88/5/I2rbSJJ26/jjk+3+f8K6DStOlsvnkGV2/3v0/z60lF3NXKNtDU8M+ErWBf&#10;KjhCp0b/AB/H/wCv9Na6trGy/d/LtA+Zv89+K5/UfHltoduYrh9pC56+n+fw5rhb/wCKN3r2ptb6&#10;dO2wcfLx3/8A1/l7V0xUYxscyjOpJnsVrqlvMubZchuT0OeP8/5xmRph5wwDjJ2+3vXHeFtQnS0R&#10;7iTc3T6/hXRx6nHLKrjj09Kq4Om0dRpshcYB+7nA2/1/KpraP593bPT0rL0q/iXPmHp93n/P+f10&#10;ItSiTDKa2jsc842kayyLbW+4DG3ofWuC+I+vCaJ4GU+g9v8AP9a6LVtXUQYRv16e1edeLbiW4n8x&#10;pifmOKUpdB04S5rs4XVsPI0pIXdn7zD+f+P9K6jwOdlgQf7o/pXLav8Auzk9d36f/X/nXSeD5Amm&#10;NufC4z83v/nn/wCtXG/iPTkv3dzkfjH4gaxuV8tyPmHDHg//AKufyrzTV/G0qRs0E3GSFXH6fy9e&#10;OD0rrPjlcFrrzvM/iyNufz/kf84PlTh5LrywwBzgtuG4DH+Tn+ma5aknzHqYenH2SJZPF2rGTKlm&#10;BzjDnqSO3Qnp0qaXW7+6hEMqHHzbl3E4P144/lnuMVJbaSvl+eIsNIvOccnrnHf/AD7UXFmAOc85&#10;bb+XHTpjp/kVySqSZ6EKUOiK+g6Guq3TTOrMWbjcpJ6fh+Xf6c1h/FTwfDaW2+NFXCnZu74Bz24A&#10;/Dr36V3vw8hXzmZVX7x7DnjGOOtUvjDFG9isIZQrHrz+efc8f54znH9y2bUb/Wkj5yvPCMN+n7yN&#10;d+MBtxB9h65/D88c8Z4v+FIeMSxorKGBHyYGCRg8ep+o6dete3Np0bR7WA2/wnv+GP54qhc6bFNu&#10;Mse7gDA79OuB7Vx08Q4ns1aEaisz5u1P4aX0UoKxfeY5OcDIz+YB7DnnpyajsvA7I7FotuNwI28g&#10;HOT1Hbv6V75qXhOyuYDEI1VmyMMTk88Dnp1P69ea5q68Js7YjXjJ+QED8e/+7x3Pboej6xCR59TA&#10;21iedXGjRwWf7oHPl53Z/izjuee/bqO+ax0sr8P5sKSBV5LMTx1P6D8fY5r1AeArmSZkKBl5wzNk&#10;9eT7/j7/AIWE8D29rtM0XzE4B4yD/nH1xUSqJ7Dp4afU83h0y5mQo5ZnGQVCnp09R/XkDpxiG90Z&#10;Qd0af6zrx36c9P1+nTr6O/h1NrBoAWP8OSffHQ9M9PfiqV14Wjzh0XjI+Ye3+T2/nU6HQqXL0PN7&#10;vSZXhzHuY7fvHgHI5H689ye/ANcT4ltp9MufMDrxgBuvQZDDqAele03fhl0kB2BmVsfMp9c8/jx0&#10;xzXE/Ebwm/ksTb/w7s7ev5DHH5fpTWpFSPKtDO8DeNLjzRbxzSRsvyluhPoPbn8+eec17J4Q8akK&#10;3+kYVcMcN044GOx56deee9fLcWp3Gi3flucbeV+g9Py/TH07bwf8TIkSOMXO3t/rOPpu7/X0rlrY&#10;a+qIp4ix9VaV4ttrpVZ51HX5WYdx1Ixxx/nitmHUEuIdkY3bslmRhx0H1z+HA9K8I8M+OYprdf3q&#10;5P6jHJJ/w/Tt3Xh3xkXRSlxu2tk7TnPPf6DnjsPpXn1Kbpo9ClVjI9X0FkL+apI3EFVLdP8AJ4/H&#10;muxsJSo8p1GMZ656dMenXP5+5ry7QfEUZCj5Q3GR06Dp+Xt/SuvsvFKCPfFJuXGM7hke36+v+Fcc&#10;viOk6LUNQFmrSMjce5wDjjH1/wD1V5/4915bS0kefACq3B3Dnkdvb6kZ499LXfF0EYb97/Dj73zd&#10;/wAv/wBXtXhvxu+KK2dlIq3K7efmjf37/wCR0rSjTlUkrGFaahTuch8TvGtsLiZ5LrzPMY/MzAH7&#10;3Hbt29M/WvK9Y8Q/bLlbS3bazcknGRjsT3HGa4zxf481jVtbk3TMsasSR1x2wPw/z2q94YJlbzGC&#10;szH5s+mf/r/r9a91U/ZwPNVTn2O00cbXjwNuFBbdxuOD6dOvPt68123h/VEiRU811w3yjgkf5Ppx&#10;6HIFcFZusIwsePmycY7Drnpj/PrW9pV/IskbA4PHXHr19q5Kkep2R6Hq+ga3PGQ6yBTjJLdCA3X3&#10;Hp/PkmvSPB/i9Jdv2gDnaemc5/z6n8gK8F0XXgNsD9WXhWJ5z1/PA/LscV2GheIDEy77jjnZtPB4&#10;HT8v8a46i0OqLufSGheJImG8yblHVTjPHTk9icD3z0wTXVW+v/uMuy7eSCpPY8n0H+GOp6/Pfhvx&#10;08ATaSfmzt/+t26/X9a7TS/GvnICbhfmJ2/NjI/z/nIrmlLlZvGNz0a98QLGoBb7rBu3554H1zzj&#10;15rOvNT88IsLsQ3yttUHnA7enPr+dczH4gN86q0i/MMsPf06e3/68c6uniKdlEzhgABgnq359/6+&#10;9YSlKTNbKKuLcK8kKnPRcbl6jjjt7+/WuS8VagumozyTPhfl/wBYVyPbvn39+fWuw1/VNP0u0ked&#10;/mCn7x9s8f8A1vTt38S+JfxCE928ccyqCWG1cd+c8dOg7fzrow9LmZzVanY5z4heIJrtWjhmG4rg&#10;KCB789u34fhXI6arife2WduFbaGAPr9enX14AJyeghiXUmYsQZG69snucH8xz/KoE0me1uVMS/e3&#10;eZzxjI4/Xp3r0FaOxzXlKV2dLoNo2BGsYXAxxjgHt/ntiu+8OW+xozIMN165Hqfrg9fx9K4zwxDt&#10;ddijP8OV4HHIGCf8ntk49F8NwBo45M4528qeT049+fyxzWLlqdEdjstE+VI1L49m+YdO5/z/ACFd&#10;ZpNwcLHKy9f4zkH+XI7dzmuV0tCg3IuS3HA5HtkAf59a3NLuQqKYwF2nKsp/z+dZ3aHGNzrtNuna&#10;INn+HKnOM/5/r14ratdSCHa7f99d+vHt+BNcpY3wX5SeePlA6/h+HXp+lbdrcRTR+Uefl4GCR9K0&#10;VRhY1hqfL/Mdzfeb2/z61mapq1ydyQhtwXO7rk5/X/8AVVlLVX5J+nvx/nirNpptq4Dkr6bj9P8A&#10;69OUpSFojmk0jVtUcTOWX+Ebc5GT1/nx3x6Vr6Z4bFptMu3CthumMfTt/k+ta8tzZ6fhowrfkPU5&#10;/wA+h9qoXWuGRtkK7toxtA5xn0xn/PPrWXwsd3JbDrtYreP5G2qMFRu6n+n+BrKkcs5MTf6wHjp0&#10;6Hn/APX6069vJZgQ/wB0qST6cj/P+NU2uAnACtn36c/jxx/Ks27yGQ6tOCnAwwXIbJ9/6e9c7dTI&#10;t35cX8I4PTPb6jsfTj6VsajNuDKx5bjv14xx/nP6VzN7Ir3gR/bucnH/ANfj6e9dVKUo6pnFU5ZS&#10;1Os0T4haxpCKVbcqgYCsB0/P+p/r2GifGC2vIWtb4EK/3QrZ9unPtg9Pujkbs+bW/kumMZbbkAdf&#10;w/z+dUL+T7NLsUsvZdo2/wCeCOOa+uyjinFYWShXfNH8UfKZ1wngcbTc6S5Z+XU970jxfpeqwbFm&#10;UbuqhSV4H3cd+MfUY5y5q/NdC4jInf5iPmZvmxkNzx9GzjHG8jl1NfKWt/ELxP4Wu9qTHZuDfNnk&#10;dhweuPw6mu1+H3x4m1ER/a5wx42ndg9c4446oMHt6fIM/o2FzHC4yKlTe5+Y4zK8VgZOM1se03q5&#10;l8wzsyvnfvO3P1IPGfm6cA78fcUVmajPPtwGI8tcMGwmznPb7uOSccjaf+eQJp6T48sZ7eEGNcLj&#10;DIRnjHTPHp9Pl64bM13q1jOjT2twsYSQHGRnoOnoOByfYno9dnMcajKMblHU2muI5VLbG4zt4ycn&#10;t253Ag8Alk6BDWUiyNKs0r+Xkk8jcR0HQH/Pv3t6nfqjGJI2Y7cFlGe2AMc+h468Y6oDWfZzFmZ2&#10;LbVB+bcD2/8ArVUTTl93UuXcatJucfdbKkdfpjv/AFGPYUQfPE4VmPy4wOv+GeT+NNupQlsUjw2/&#10;vnj14/X2GOnFFu0kiFmdlVo8lVbp0+b/AD71t9kxLxuYvObddZwnmGVV6dHLenGPNxjtIPXMbx+b&#10;GwnRkkjA2+23gAHucAqPdYz/ABCmETXMG6SXypBkyMV+VACCzD2UkSdOUkkHaoisxjbfK0RXb82c&#10;spUHg+6hcdOsI/vVNgKN9AYRtZiyrkCNB1Hpz/CTleOfmiOOK5bxHdjy8qm5sMYc/dPcEDtkkN2+&#10;8R0FdHrSxzQlrj5eG3Kv3sYOQD6ghgCecxLxXL+Imhhd4lKtuydx+6CG64A6c5542ydK6KZz1JdD&#10;z/xozK7EOu3loyzbgMDjsPu469xXmviuXN0ZIJGWI8KzBVBJIOcdjnPGMd8DoPRvEsyIHYox3fNl&#10;s5Ho3HTGO/HT615j4oiGGhiO3axAKrgZ6+v+c/StNjOMXujjdckdrhvMlk2jI+9kKvr9eR37+2K4&#10;3XEjQyKyhsZPzZG9iR1x3yfT9Rx1GrlW3K20sFwPlH0wff8AwrnNYWF4t0abinLDbjbjPTHtkVw1&#10;pXO6j8RympQhiTGrLnI+XueAO3YE9RWPchGR3QAgqQobhVY9/wAPf/8AV0V+HWXy2wFwSvHH4Vjs&#10;m07Ff72e/XOPf1/D8646h1ROZkDJNt2bR1Xdhj3/AD+vtXsXwtZzpCRyH5WXcpb+LH8sck+nWvI7&#10;6LE0gRvlXIBbkHkc9Ov9TXrnwkER0FZiWXYo+bfjBxx+u7IyOPZs1gzop7n27+wpf/8AFHS2bMzL&#10;DqcgYDHzIwBI5YdPm46euQGr6f06UqFeGSTPnKylt7jzMY4ZQWDEZ+YKZXH3REuDXyB+wxrc4i1X&#10;Rw6uyPHMq899y9DxjPB659+lfV+myQGEBVLNkjG3tnLA5IOOmRkDIy7E/LW9H4TlxC943pLmUp8s&#10;TbFdhG0bY2vjkADdtb1CGSY95E5qnb3sbTK7ZLRswQRq3DEcgbThT6rH8/8AflXvD9uVisEw5ZNg&#10;PXeo4xnCll6dCkXpuqte3MEg85ZY5PlH3sEBR+AUgc9QsY9zit4o4pEszic4VPlb5V2xjDg5yuAR&#10;uA5BVSFP/LSVuhq3M0V0ii5mjeQq248NuQH0xtYD38uEHs2M1DcXDSnzZJtrYDSD72V7MxYDco9W&#10;AQdleqKyoZ3+1NMSWBDMpbc/Y4OSWx0JUtj7qoOasEWZdQt5IXjvJI0EnLPy4PHyOwZcE56NIAg6&#10;RxNkEZd9clLlbhXKMHKszZDCQdR83z7tvUbvMI/54rUst7CLhStwGVtzJjIAI4OMHOfVg3+9IBha&#10;zNQ1CGYtHaBtrKoVUxjbnKjGMFc9BjB/hRz81OwyLWNSVUZBFvjlTagbhCnpjBTac8cFSe07EMMO&#10;fUZPtDLLOrO33u2SAB67sheDlg2Mb3jXbHU97eKFaR3XcrFtobDAngtkkNnPBJIPZmH+rq74G8Mn&#10;xHrPnTP5UcTKx+bptPC4bbjHQYxjsE5y38IGl8PPAs+o3C6zqdl5durAwq2CrYPHAXjHbhQD0Ucl&#10;vT9PZbaHHnFNoG1lY8fipPufmXnjmoRPY6XZqjKq4yFHCkfTOAfwbOaytT1SAjcj7mVSwjZfmHrj&#10;d8wHb5WI47VUY825nOSOgvNc2w4O4tj5mVen12Ej6kpj1rF1DWrWT93FtkjXduWE4K8f9Mzx2Gdv&#10;rXL6n4hltpclA0n3t235mX8cNn6Z57dqw9R8USXBwZpWZW3Nkg454GCAfbg56n3raNGxhKozp5de&#10;S1YvHKCzN95WUsO+cK0be+eTjr3qpe+J0dWhecyMpyqysrHp/wBNU69z83TvziuVTX7i6YRsfMkL&#10;fd8zgt24dT3Hr0/Cuh8PfDnXdVlafUJGsV+8Y2XBK+uFkwB7kD0xVS5Kesioxk1oLaeILucLaxPK&#10;25eI9rjPoMKXGOvbt71paX4H1fXJlkY/Z1OWVJIzuwTn5dqo3tk8frnpvDPw80TSgstrZR+ZwWkZ&#10;cswx94HG7HvwP9rqT01npuyPyokVgxyF2g7hjqBg7seuJMeorlqV1f3TSNGX2iv4U8E2GmW0aRo0&#10;m8/6xpGdm9cZJBOf7ocj26V00WmrDGLhVztOC27keo3bgf8AgO9T/sHpUOm/u2EeEZnGGZRuLj0P&#10;JLd+0mOfu9K0oXHynzR83yq27lv9kHPP0BP+5XHKUm7s64RjFaCWkRt3wq/KrZ/1e3y29TkKFP4R&#10;n0LVpwyfY9zJMyiQ7v8AWFM+/wB5M/X5un3jVS3ZI2Eix+X5PH3du3+Wzr/0z+lWw+0fKwXPLfNt&#10;z7/eQ/mD9TU/ETI/mrm+LoUEJdbTxzuA7nnP9ecDPFU5vjGsagx3cbf7K9z6Y7HH+TXz3J4t1Bmz&#10;5+GYdAef8/nUTeJr5x5f2ls+m72r4dYOJ9f9Zke9z/GRWfy1uuecc4zjPJI/+seTVG4+MDAsxvsd&#10;8bvr/n6/WvDZNcvHG7z2ZT23e9RnVJy+55Tx/d/lVfU6aJliKkj2i5+L5Zi/2k/eORuHQ/0/x6VT&#10;u/i2wVgbk7t2A2cY9P8AJz0ryE380j/6z1X7wbH+f8+8RvpEGJH7DBwf6VX1eCI9pI9XuPi2xxi4&#10;+9/CM4/p7f56UZPiw6NhJmYIud2cjjnH4nH/AOqvNvtm7MQkXr0Bz/PvzSC6bO1m+bP09Oef85+l&#10;P2METzSPQLn4oTvzEWweNhH+c+tU5fiTebMLKxXGNxP+ff8Az04kToMA5LZ4Pb1/z/kUCYhcIrfL&#10;97b6+tX7OIczOuf4gXjfKrn5hxubntn6f1yKrSePtScFjcN935m3HP8A9eucDOvO7pwpqPz3wwQ4&#10;7YPH+T/hT5YiuzoX8X35Gwycclcc/wCf/rfjUL+KL9/ka8+990BTz7/zrIEoduExyOOx9P8APWkR&#10;9p3kbg35D1FFoiNI69fBc+ewUHcST/ngfrTP7Xvsl/NZvl+bH+f0qgsh3eYx2n7vsOf8cUea6rt8&#10;zcP/AB000rAXft9w20PIx9W7U43U7nc8p9S27P8Anmqe9GHzc84+b0/r0/SheP3kg68lfTnp60AW&#10;BcNjYpGQc7j/ADpRK+4Lu+XaTu9Pr/n1qAO5+ckctgqeOfWlVsDr1yBnGP8AP+foASlnwwLEHqaR&#10;ZG2cNuPX5e3+f89KYH25G5h/d3Yp0K5Y/NznO1fx/wA/hQBJuLP8x47e/wDn/Pauq+Huli8vkPlH&#10;b0DZ5x/LtXL2kZln2bfmbv616t8J9F3GOQW+8bTt9vc8fjWVaXLTZcIuUj2L4TaLIqrmDau7JO3p&#10;xyPz9T3r6M+HWnlNuyPIC8dR26cZ9un9cHyj4YaMV2nYcBeFXPoOPbjjpj9K+gfh5pflLHtjJ2qu&#10;MdCeeP6d+30r5zFVL3PboQ2sej+D7PCIY3zubKsByFwMHHf8u/uM+h6UJIotgTJ6Z9sZx7iuV8MW&#10;T7lG1t3+10zxz+p/D1rsLUbIe33c7d3Tr+Xf1ryZbnoR00JOC/y+XtPJIUdvXpjr+fPpQsrhPlBy&#10;vCt+HU/56UYA5aTkN+OcZ/P+dOV0j+8+Fxnr2rMoMZyfujnPQ7umeTnOBx2+nSjKIBKG3c/3en+e&#10;f/r0hHmP5Tn5t5yeueRx0/zn6Uu9m9xn5sZ/z/n6VQXBXB3dMNyT7dz3PXjk9x34oEjh/MIAbgHn&#10;5Q3pnr+Pf9KawyCQS3Uk/wAXT/P5+vUZQAypwcfNtXqD16DpzUoAMh3fdbse3P1/yfpTllUNu+Vd&#10;3duSOv8A9agrlWZ8Fv4fXp/n6fXFCwmVQgVWZtxPAbPOP8KoBxZl5UBiqnquf5Dj/P4OAwNpHzbj&#10;t3MOP/1+nGO/FWLXRNRu23xWMjdvudf8/wAvzrc0v4Y+Ir/a8doyqdvzMo/oO4A/TpWkadSp8KJl&#10;UhHdnPJ5YcFQzevTjk9x7c+/vT0gZ127GO7cdv4dffr/AJ7emeHf2d7+6dWvBnABA57Gu+8Ofs76&#10;fagf6FubHLMCSfU12U8txNTdWOaWOw8OtzwO08PaxfspjsHI67tvtx0H/wBb9a39G+EHiLVGG+Bl&#10;3Njbs6fieP8AP5/TGg/BawtFUJZIoXhRs6f5/pXV6Z8M7KED/Rl46fLXqUsjX22cFTNJfZR84+Hf&#10;2b5J2R7tOW/u/wCH5e/HvivRPDXwA0q1Kk2C7R1yAc17Vp/g+0gVdsC1qwaLb2/LLivUo5fhqfQ4&#10;6mMxE+p55pPwl06G2VEs1X2210WjeA7O1Gfs+78K6rZZwryOlNa7jh4UCuqMIR2RyuUpFODwxawu&#10;CqLV6LTrSL5jVeXVATjdVeTVBjBb8zTukFmannQwg7V/SmyagApxWHNq6rzuqvNq+R979ah1EUoG&#10;0+p7v4gKgk1EnJMlYh1Uk5P/AOqmNqByUBPB5x3rP2jKUDWm1HuGxxmoHv3zw/8A9ess3pJz+Xaj&#10;7QWGWbv+v+c1PNI1UIl570sfv/8A16ia8faeOeoFV2cSHPH5UjEtySetSWSvcSA8jikM7Y+bHH+f&#10;896rlifu8UbgTwTQBN5hLZFNJyxBJ/2Qv+f8mm+aCM5+9QzZ69en/wBagBxc4znpkUu5ScZ59DUQ&#10;ZuQP1o6HP8PagCQuSNwPegs2MgnH/wBamYwuAf09aUcHG7t1oAezjG046dh7UgkznH61GW28D0pE&#10;YKOTx1+9mgCcv0Ln1o3t3B9+agLY5K/nzT1IC7ce1AEp9hS5ZcgN+NRh16k9s5P8qPNDH5jQS43J&#10;AecE/wCf8aVi2cE1AZc5OSfxoabjBZqA5USK6q3THY1IJcHBPuxzVJpx/F/+v2pVuXVdwP8AnNBR&#10;eYhhnd16Y+tHmbSQnH41XNyj9cEd/wAqY9wd3X+KgnliW/Nb+I4+nagS9GVsf1qr9o2rnPPehpmb&#10;gg7aCi4Jl27gfyH6U2Rh/BtOaq+ewOQP4f6UGYt8o49TQInScKflH19uamWfcvFZzOcc8/5/z+VL&#10;HOQMZbPXr/n/AOvQM0fNGcg/rQs+Bk8cc4qosmV3Hv0pBIw53dMUAWxc7uTj8+lI1wxGCdtVS/fP&#10;T1oZ+Tg8/WgCx9ocZ+f6Go/OY/eqHfjqM01pATyenb1oAm+1Fec/rUsd1uOM/Nn86oNIGPJ60eeA&#10;ef1oEkaQmIHzOOuR70C4IbcV/wDHqz1nLclj+fSg3JLbuTzxQM0PtYDfKfxo+1g/NjvjOelZ4nOM&#10;N060vnHdnP0GPagC99qwSc9/8/596SS4ycg/rVOOYggA8H9KDKcZOAR7UCZcEvG1nGOlOWck81Q8&#10;0KdnGf5inrLxkHtz7UE81mXTNtOfzwKUytj7496qq4xw/wBPmp28AYBoLJvMA6nntR5o3f8A2PJq&#10;DzAVyOPr3pu8qzfTmgz5SyJTjGccetOD87T6c1VR+MY9O9OaU9AeOvX/AD+dBLXYs+awOM09GyBg&#10;/wCc1ULKR07/AJ0qT47/AIUAXhtwOf0peAc5+nzVWjnyOo9cVIJQO/0qrhyslB4xn8c0q5HAqFZx&#10;0J+lOSYNRzE2ZJkg8/ypRyKj396crgjincBQxHIFKGPrTQ+7kGkXBOQaAJhI2MHpTs7TzUYwFzTh&#10;nHB/KmA8MMZFLuIOCajAwOlOBGKAJN3vTgeP0qNeO/6U4emKrmAsRnHWp4nGOe9VIyx7irEe1Tnd&#10;+tUBcgOTj3q3EeetUoWxwRVuDaeAKnQCzGT/AHv/AK1TL1qGP3qZMDgVRJIv3hincY4pox3p4wR0&#10;oJPEv2rNGOq+Cr62VgrNC/3s7fuk9gf8fTnFfih4U/Z81XxZ+1FqOoa1obLpei35u7hpFdY5pFbK&#10;x7lwDznuSoXJ4yK/cf8AaC0+fVNAubC0j8ySZCiL3ORj/Cvn6L9mLwPb+DV8OXNkEvklkmbVYQBK&#10;biTBds4+YEgDDfwqueVBrgxGFeIqJ9j9C4V4ljkOBqQe9Sy80ur/AK/Q8O+E/iG21S7i+Emv+H5r&#10;7QbmR4I2jh/eaTcuXZJcLghCww3OJDkgKSxrtPhN+1lbeF/Dca/E2ab+zbNp0uNVkV5JLJIgSPO2&#10;gl1K9GX5iGXKsWyOD8U+D7n4SzXEd1qCw3mmzNPayRoGVdkokXGeQjEx5RmAGOCM8+TftYeKvD3x&#10;j+Ft54s8BeRpmr+GdUjTx5oljjyXE4QJdxN1ZVkwrLklWLZyF5h1qmHp3juunc9zC5ThM8xkKVRf&#10;upte8vst9fLm0V9r2udF8fPi3qP7QPixdd+2bNJtUZbGNJfkSFjlXYHKhmKgswAGI8ZxtA4yLw3Z&#10;6pDNaXFr9oV0zc27KMsvOJIiM52Y5UklTwCOC3l/wq+L9jZ2sPhbxZcLHarNss9QKkFVJXcj8HI4&#10;BGfl7HGM19j/ALJvwotfiD4yHiO4so5NF0icSxtMpdLm6YZHls3WP+Mgkk5TOQST5sJSxlXXdn6j&#10;mEsLwnlbSXLTpr3bde2vdv8AE5r4b/scw/A3TYPFWvWtxNea0oNvMqSRzaerDzDEBkoZMYLoVBwj&#10;bT98V1E0VpaRre6nPHFLFutLyQANC3ysY2kXf+7OSrfdI+X2wv1dd6Vp2rafJp2qxrJDIu1lZiB6&#10;g5zkEHkMOQQCDmvCfjx8Pbj4dWeoePbiWBtNjhkbUL1l2hIQuR5uOuAowfUDgZC160sHHD0/c2Py&#10;zA8WVs+xlsW/3jenZrol5ra3Xfc8m8Q/FfTPhnp83jjWvEVtoyabGJZ7t7rbDeJu48khR8542ry2&#10;8jbnJB+avjP+1pqn7Xnidry7uJLS00mZ4dJ01ow3kKxA+05UISJDGuV+byyzKAAoVvH/ANqL4/8A&#10;in4x+K202wkuLbw/bSsulaW0jPHITj94/TLEjcoK/Lu29ya818La1qHgrVU1DerRrGFnhuMvHOp5&#10;8uTJzsz2P3SAVbPNeXVxUpe6np+Z+tZfwpRp01iasV7ZL3f7t+l+7/A9+i0SVtO+0WSK8jzCCP7U&#10;rt5kz/ehlVT8pZirIwOCNw5O8D9AP2Zf2CfCfhb4W/274l0CJvFms28X2zVZrPdPBZ5UQWbFy279&#10;2uHP3s8BgI49vgP/AATM+H3hX9oT4lSeO9Tt3Wz0ZQraXeNva5uMq+zO75wjsnOCCDjC1+k+h2ks&#10;Xml3j2+czRqi7eg24PXpyPzruy/DRqL2ktex+Vce59icJiFgKTcWtZPb0X6v5eZ8v/tF/Cn4uxeI&#10;4/E3/CNtqWnwWbfaJdNwRguB5bJwwKIiYkC4CjBJLED50/aa+Ih8C/Cu60i1nI1jxRMbHSYPlykI&#10;Hz3B/d7VO1lRwWG52VlwUYV+lWvz6ZpGmSanq1zHDBbwmWaaZgqpjqTX5sftbeGfCv7Q3jOb4gab&#10;M2m3MPyaQpUGERkn5nQYxuOWZxyCfmzgZrMI+xp+69X0N/D2rLN8XGGJp2pUrXktm+ia893bp0Pk&#10;iHTJ21Nru2vXuWuFFsvnk4uHXIJBB4Ib5ce2MAk4+gPjbqQ+C/7PvhPw/wCKDfXFzqF7m4byzuG0&#10;Z+b5sAKpVBgcbc4JBAx/2ef2eJZPjnoXgbxXJGLa1voUkktyoEm6QcgOApAYHhsHqAGyqt1X/BV/&#10;wtpng/xj4H8G215bzRpumkZlUShZJFVFKDt+5PzEEEr0OMV5WGpTVGVV9ND9T4izLC47N8Plie6c&#10;3byT2fkfUKfHj4UW+my6jea3M1wysFhltHZtuMBxjdkE/u1IyGkzGu9l2jlbL49eE9Q11ZdKtrh8&#10;Nu8yRo1Ugj+EqzEjAJzj5gMqWClk8y1aZZtQa0udzSXCyGQR/Ozs6LHz/rNx42HPmH5fLYvxbDFV&#10;JrXZFbuu6S4DM+04b5jhjk+24t83CZLMV8yL1pYqbhY/KFw3l8ajavr3f/AR9gfCL4q2NzokMjTx&#10;5MY5U8jjpz+H/wCquv03xzpt3c+U8it6MrHkc1+Zvws/au8VeHITZ3EEkkccmFbdwoGODwOc4Ofl&#10;657hm9f0L9r0rIokidXBxtZumB1/zz6+3kfWeV6nq4jw1x1W9Smr37H3NfTwPbAvGo79M9QPy4qx&#10;osQEoOflBz9/oa8p8LfFCHVvCmm6pcMVS4srd1ds4Ysi+o/2h3GSQOSyh9u0+INtaNbstzxJkxsW&#10;4PGAfTrkdB93jd0HfFc2p+e4jIcZRbhZ3Ta+49Rnv7WT5FlG5eN1QvJFv3B+2a8H8MftE2mqaldR&#10;NcqxhvJIyqtz8rY7fQ12bfE22Fmtx5uf9rPWl9Yp9zzMVlOJwMuWaO9uHULkSg4/umsu7fbIzgfL&#10;29vauFm+L+lKG33AXaMfe4+tRwfFHS7xtkN//snkf5/z1o9tT7nD9WqLWx11zNKjMCzZ7EVXee6x&#10;uJ7c7mznjp61kxeKbeddy3o+Zvu0xvElsflM6k5655P+ePz/ABo5ohyyL013cw55H3enf+f+fxq9&#10;4d114btQzBVBxkZwc8CuavPEEG3dncegbd0/z9P6VFZ+I7SOTz9o4yPXtVKcU9w5Wz6B8DeIN6xu&#10;X/3smvUPD9+HUJ+NfO3gDxZDKIwJv8/5Fey+EdYWaGM7v/rV6FGopHHWpuJ6NBIGHBqXcDwDWZpl&#10;35i8tWkDkfyroOURuec1FJhhjPtUx9QKiYcc96AKsg564qtIcDFXXXPNV5YieB+tTIpMpTMcbutV&#10;5cA9KtyxDGagkhINSiiq6j0qMxoT8y1YaPnpUbR8/NV7gQiIf3aVYkJ4FSiPjGKkWHjOKVgIREM5&#10;Ipywgnip1g2iniID+dMVyuIhjAo8jHUfWrXlL1x2oKYGQKAKnlAnkflSMh6AVZZOeBUZQUxcxAyU&#10;hHtU5jzwabt2jOfegki2EHkUqpnNPC57fX3p20Z5NADAgpwGOfSnBfmwacBkUAAXjFPVR9KAD15q&#10;ULnjP/16AGImRgGnqnY5p2wEVIF44FACIncmnqoB4pQBjp3p6qB1oAEB4BH5VMmfWo1XB5qZOaAH&#10;oamjJ61EuR3p6nFPoBPGcrzUyGq6nngVKp4prsBPH83FY/ibTUuIGG3PWtZGzzUd7EJIsD+7ThJx&#10;kKS5j5b/AGjvh1DqGmTSLCu5VLKWXofX/PrXync2A0u/ktpV+aNuRkcf5H0r9AvipoC3unzRlOxr&#10;4V+PtlJ4V8TSSldqM36/5/z1rWpKpiLRLo2pppEGnXa7iOy8t8uMDH+fxqzf+IY4IdiMu1efl/iz&#10;/nH4158PGSYxuU47eh/zmql14wa43Qebt+bGFzuPUY/z/hXZh8PLRGdSSNjxP4hNxOIzchlxhtoP&#10;58/57VklyAR87YxtPXGOv4Y7n6egNFLlpZll830/z+H9KuQuZIvJK/LwCWUY6Z/+t+PtXt048sbH&#10;BP4jS8KXhg1S3kb5dzc/LjP06/X/AOtX0r4Btxq9rFMsf93BH+ff8a+bvDFqt7qscKtubd37f5x/&#10;k19dfBvwuBpUSsp+797HT/P+FfP59ZxR34CXLdnM+J9FvLW8aYDp3/z9OnWsU61AFMTlSy/3j7//&#10;AKq9U+IOgpb6ayBP4STx3/z+NfMfjrWL7w/4j81Zm8stj7p656H9e9fEYj92z6LDy9orH098Dgt2&#10;qyQrhQ2QAMf5/wAK+hNCUpYqM/lXzR+ynri6vpkc54aT5uevpX03pOVtFOO1elgdadzhx38axYBz&#10;QDnml5o+XHBruOEp6zctBamRW7fnXh/xg+P1h8P5Ab252/vMCvZ/FJxYtj0r4L/bz1qe1u4VhGd0&#10;nTGe/f2/z3rfDxjOolIWvQ9Mb9s7w7Odn23tjbgk/wAvx+laFl+1NpVzGXtbpm91r4Li17WElRmd&#10;9rN821j97r6/14+teqeBdXluLCNLhj907vUHn/6wz3rfEUaMFeJvQpyk9T6w8L/tGW+v6hJYwOzF&#10;f8/lUnjfxC+o2G5yTvb5dy9P8/56V4P8MpvsetStO3y/xd8n07/Xj+teoa1q6TWEYV+rf3uT/wDX&#10;rll7sjf2MYysjR0GSMo2S2feuK+Kt4loVmWTHy9FPXoPXg5zXR2GpC3t2KyD+tea/FTWr25b9wWb&#10;ap+76f4j/PPFOUoyjYI05Ko5FjRvETyQiEHO7lcHO726/wCfwrXtHNxID2ZT3Jzz6/5/UV5Tp/iS&#10;a0vliJPPqx5rsrLxnbWdu07uDtwzfj3rmmi7SktD0vQdOiVVZz9eeg/D2qzrM8NpayMnG1cL069f&#10;5fyry7/heFtahYkk2qv8PA/L8K1R44XxJY7Q/UHqen/18/59DmjYFTkcb8R/EU99epawSklmIZY2&#10;6YI6/Qf+g+1afw88PqqrMW+Y4K7hjB4P+fT361ialawf2t55LKy8Atz9Px/lWhp3igWcy2sDLyBn&#10;5+PY/X05ovoacvRHpgu4Y4lETbdvp2rU0i98244kb+7trg4taAtfMaX5gQPb/P6VpeFvEXmXOWfo&#10;g6nr2/z7URkNpxiegpeSwxuwYqy+vc//AF/6UqaySMkquD90MOK52+8SxQae7eaFOcKd3Xkf5xWV&#10;H4tjDbfM9zgdPWrMoxvqztLjVjLCN7E55+91Hr/n+lc5q0olHU5z825Rx/n6VV/4SON13+aOOeW/&#10;z2rMv/EEaFRI4+u7jP8A+qlzRCUXzXRmeJFKgiE/Qbvccf4Y59a1vDNx5emAFlBK4Psfx/X9OBXM&#10;63rdrdOQzrxwDxgjoR/P8c+tT6dqsdvpe1XVdox79uvv/WoludF/dscJ8Z9VEmoshB+8ck8/5PP6&#10;1xelwbpWdI2wXzt3fc/TuO3cmtL4mfar/Wd6fN82Qf8APfp6fj0rJtbqW0Ta3z+gQnHIz+VcNaMt&#10;bI9fDTjyRNxGjSNlVMblx93vj9e304+lRyCNl3rJ8xb5t0eOh9MfT8ffmsltbjDFC2FK4bj0BzTV&#10;8RQNgH+Hndt+bAz+IHzdR3rkcZI74yidl4PhLBjtI3cs3Iz+H+f6jE+LKH7L5kyZVePmB/DOME9v&#10;Tr7Vt/D51ulEg9we/P1+tZvxXKiJiB8xjwrK2OvB9MD8f50qumGbNMP72NR5W+VCtsLMD8rMQSw7&#10;Hg/59qURP8ztG3dfMDEj359SO2e/c5q19mMj7BHx0Xbnj0x7dD+FSraxK2U+9jHy+nbjtj+n414i&#10;mfScpizadGVMVwn3W+7uwF68Htwcf/WxUB0nzF81P4V+7/noQT+FdBLAoLJwq7j14AOffgj/AA+t&#10;PSyi8pmf5lP68f5H1/CtFLqTJI5RdLigYbImK7T93Hqev+ccfnW1HTC6MUUsoyAGAz6/iPx4xXTX&#10;VgsUhZtzMpw3zDIGcdT+GPwNUrqFdvlKPu4AznGP8/54quYj2aZysulBM+WW7jbu6Eccjr7cdO+O&#10;9W90tTKsjHgLliuMdfr1wP8A63r07WyF28wL225yOfX3/P1/HPvIODzk8biD17deh7/h64qlIfJo&#10;czN4emZGl2qOM7mYlevJ6cY9f6dcHxf4O+1WLPBGSOqttUg9ep/T247dfQLe1eYDjKsoGG7jue38&#10;hipLvQ0khk86BG8yPA+Xr1OSOnPt6fiajUtK5lKEpaHyL478EyWt1J+5KbW+62cEdMZ6E569cj35&#10;ri5YZ7GYeVIqJj5eeR/nPbGPyx9JfFfwjDbh5Qq9/wCEe4/x6+prxzxD4ajaRjsVVY5X5ent7+v0&#10;I6V6MeWpDmPKq0uWWhkaJ431LTJfldm7FW3eufugfr7CvR/CnxPSZvLWTavmYaNe/OSeRnqP8np5&#10;VdaO6tv2ew9+fXP+cGpNPN3b7VaZueSPUY9M/wA65KtFTJp1ZQkfTfhP4g20kf8AryV48tUwe46j&#10;H5Dk/nXWw+PooItwzuGDtYjGB25OMd/wPrmvmXw9ql+W81ZmYn7zZ5PP6+//AOuu50XWNQndfMlb&#10;hR8qnr7Edzjp6++TXmVMJ71z1I4l8p6j4j8VmSHZDJ8saYXcx/D07/y47CvB/jHrM10ZvMlba2d2&#10;7uN3GOPy/wAASe81PUWS0YOp6/Nls57f59hx0OPIfiHcf2hdyPjDiTPzdeR/n8/z2w+H5XqZ1qvt&#10;LI82khilv5Lh0+VW+bjPPX39e9dL4RMJZQzFWfG7d+PHXp/9f8bFl4Inu7XlSeB1XnPX+vHaoo9N&#10;uPD94wZCqq2eOAPxyMd/w/Ou+SbRyxjynZW1nG0KiKLbHgDJ/iOPy9emevbPN2OCQbWiiX0+XB6n&#10;Oc9v5VT8PXkF3H5chzlcZZc4OMd/b9M+tdHY6YJ1VQNyn1U8jHUjt3Hf1964qnunZCPNsV7LzQ/m&#10;R7Qduf3h/ADHXkng9egOcZro9O1O4jC9lHOG4I/X1/rVO20F4E4P3eAGBOM9/wA+efT3rUsNNCuC&#10;4z06HOQfUZ9+lcVT3tjppxkjU03ULmWMQq2d6BN7rlRkjAHIz6E4yR7Zz2OharLCvyFmJwVVVzvH&#10;r256HHHXHrXMaZZR5zKnzMMBwp5P97H44+gx9d7S3bIXym55x68nPOeT05/lXLKPRm50lnrlwrbM&#10;7lU52rk46e3f3yfpzVqf4mNpUOWuWHy42t2Pp0xn9c1j3JFtZfvW/g+XPqTxz25wfqBXA+MNZdHE&#10;cU27c2dvp26dx/Xj2ranh4smc9Db8dfGG+v90EOc7eokAAyeeecfyOfwrhGvbzULn7RK7bjw3B+U&#10;88YwDxgf55qNo2u2AClscfeJxx/jj8KsLbqSsiFefucZwM9unX0/P0rsSS2OZXOi8Lyb5FEr/eJ2&#10;rkfN68D26duldQmlQXFoSpyY+hbGRz1JJyDx39eK5Hw1s80ZUfeG7gDt6V32joUiXK8bQQvXBAx3&#10;78cHsevc1nLc1jsR6fZPbT42AlT/AHDgfXn8B6fy7Tw67xFUHG3BXdhc4OMY9xxjI7YOcVj2trGD&#10;hocrtG7BPzfh/kY/OtzR0jR0kQEfNgc9TjH+f/1Vi9zTodlo7mVFKrzt6lskj8fw5P8A9Ya0TyQr&#10;iQbm2kr9Rx/9b0rB0WRIY1G7jj+Htj2+n8hW7buXIZzu3cKdvI9D/nP9Kkq5dsr6XKrI7Ky8N8uM&#10;d88Z9fft6VqWeoTwDzDJtbHI3f5/yfyz7XT1nB+RWwNq5AGB6fTr+dXodPlQ+cPpgd6oLo0bbWLy&#10;U+WrrzxggDHqD+X5fnV23fUpuMt0wCqge+fy+v8ASs2FltUy8SrjP3hxnPB/P6dTWjbaniNcqq/7&#10;3b6+nWp9R+hbt9NmkVTK8rbuGyQSPyH1/IVJLZCGMs7YP8WTnnoM9cHH+NMh1iNrfHmjay42+/8A&#10;9b6/1rP1DU94+8MbecHt0/H/APXUvyF7wy+lijPloc5xhgw9evbHf8qomXe56ZK45XkfgOmOB/hj&#10;lkjbnwy/d5baR831x0qreziBNpfbhvlG7pzx29P5VMVqRN6CX0jkOiP95fm5PHHt71i3VsPtAcE7&#10;dw/L0+oGOg6e1aC3SyzrFv75Crznt6e1TXOn5j8zzNrNkq2fu4Yn/Ppj8+mOxyfaKUBaGIK6/dXn&#10;cfr7/nWRqtzh8RqqqsnLCTOe3b8B09e1dJbWqYfdnGMHPt/n8M+9Y/ibTBC3meV/skqc8n/9X5fj&#10;S2Z0KNzM1TS7HWNPNlLtZvmWMDt6eg+leca/b614GvpLmF5DEeW24wvH3ic/nn1xzk16XpTiTzI4&#10;ydoOOGA6Efl0z/hUfiLQ7XU7No54wzNGdp557/z/AA68c17GWZpWwM7xeh42aZXRx0LSWvc4nwr8&#10;dNZsQouZg6EYk8xupz1xjHf1H3vds9tovxfguMXNzqS7ZNx/1hO3g8c/UDngk88M1eceJfhslvG7&#10;2zMq+YSnJG046H/PT8ax7TRtTjjb95J5i8FywGRxjnH5f/rr7zB5/GorSZ8FjOH6lGV4I+lLfx7o&#10;2qWAuGv/AJ2DNjZjdz0PfkDvyQB0ZcGTS9ahefK3KfUMOc+3rxnjrxXzNB4q8RaZK1nfTlVyfLZh&#10;267vy/H6mrGl/EfWtNIuJdZ3Bh8vvn8/X3/offo5hSnFM+eqYGrG6Z9QwapC6bYOGYnduI/u9Mdh&#10;z+tWNM1aOWNhFcrGYxlPmUfQjvg5wQD0NeG+HfjTp1xKrPLvVuCvmYA/E9PbrnH412Vl8Q9FvoVl&#10;jdo/3nDdQGyc57Fc/wAq9NV41I6HA8PKO56fboWiFki/dyI0bGGO4gKx9mYxnHG2YHoDUTvcqFV7&#10;tpAVAjk/BcFhnj7sbHPPElY3hbWvtaRkO0qlNoVmb5srtCk56sMxnr1jPYVtTu9um+3MbSMcs2ML&#10;J0OeexJBPtM3pRGVzCS5ZWZl6lbBrdgVwBId3yAnIHU/QKpJOBmBumcVxniXzYt4kt9snmFfL3DA&#10;5Ix05A+7u91Peux1OT7RHMk8+NwzG/JwoxhmXPH8JOe3m9Oa4zxS+DvkaRWHRd+d642lT+Ax05ZA&#10;Rya6abOaoee+KD+7YzTfLyRuHJOTk7f8eleca9NbDML7CHwpUIWxn6kZHt255PWu98VTRWLtEAxD&#10;ZO3dzjrkA59OR/SvN9cmdLjzMKrbcDbIfQE8e4P+eKU5e7qXTjfQ5HViJbhgc/e3D9yPl9z7Z/zi&#10;sHV3VY2GTuX7zbT8mDyfp+ufoMb2qnDMoJb5fmyx9eh5H8+3bNc9fyjZ13fN8oY55/D8ew5/CuOb&#10;O6MeU57UFjAZlhwdvybc4xz+uOOvfk1l3GxZVhH3VbPsQD68gf48fXU1AZVkKfxY59vSsa+mijnW&#10;YBU2/eb/AD/+rj6VzzN4ozNTgZLmQmMo27H3Rzg9P69eOleofBdQNFDjndISNqD34J9M4x/hmvML&#10;lI2eN4IdwYA/dPXB/wA/l6V6l8IoZ7XRVyDtYE9zn3//AFCueRpT+I+lf2JtZlt/ijfaRCyhZtOz&#10;97gbSvTPJxzyDn68V9lWrQxxbRI5Xy9/3VG1QcfxFV4PHzHYh4G98mvgv9mrUZdG+LWkyLOf9K/d&#10;sqgjJK46D36f/W4+6NE1AiCE5DGPb0XktjA9dpxkAgF/7gVea6MPrE5cU9S9c3xWVvtoKrIN/wC8&#10;+64HG4+bxj/prJ8p/gj6ZgndZ42aVenzSeYpUJ0+c7txHs8mWzjZGKV5pZoltxIGZJNzNuCgPjA5&#10;IYB+P9uQ56jgVVXzIpY0M0wVZMLjKkMfTGTvPOcZkI6lRXWcPUbFcvDM8QidpFk/d7lf5XPTodys&#10;QcjAec9cxiqtxcTSMwO1tu/aGKsAM5YdSMA9VB2jP7yRjlamliEUbAN+72sg2bMBe/QjC+uDtyPn&#10;dz8tR3PmScs+d20KGxvBHIX7vGOoGBjqiJ9+gEijqUyuFMcEfmMyBscs5P3ASVJPHQbOf4IwP3gz&#10;b1gC+Syghm+6BjJ+Yjc7A5PU7iOcM8hPl1p3CQuuFiViVK84wwfI9wQxz3IY5/1zcDMuA8weMzLv&#10;356g4I+XOTzx93Ocj7uV/wBWa3KsQW2n3Go3qRwCLd/CuWUqV4z26dP4SvT9zwp77w1aDw9aqIN3&#10;yqS7MxwT6AoxA+mB6etYXh/S10u1F1ORJMyhW8thuA7AFSDxzjgY7KOlSajr6/MI/wB5J/Eu0l8+&#10;+Qrccdz7U4xcmZ1JWRsax4ntFLF2VGCkllZsFumMoMZ68FfwrlNf8QoitD/yzH8bAcHO0Y42ngE/&#10;w/hjNS2ei+JvEkgaztGSNnwZpThR14H8X/AfWuk0X4N6Eo+062zTyM3+rVtu5gPunaBk9OME+oFd&#10;CnTpbnPyVKmxwEd5rPiMC30WzknZ2+USRH5OvHzALnA7NjJ/LqfDfwaub6OO48R3Cwbvm+y2+GDK&#10;BzgDOcZ/h+UY5PJr0PR9KsbCBbTT9Nt40LEBYYxyR6cHJH/AyO4WtKK3VzvUbhL/AAn5t5HYcNuI&#10;z/00I9UrnqYqT0irHRTw+mpj6B4N0bQY1j0PTo49yZWTgysDjPK56f7OR/tjmtux04EoEKZxujPm&#10;D5gOpHXP+8obpzIOKEhEqbVdWL8g/wDPTH/fW76nzMd9nFWLf942x+pwWHUkdN2ec4/vEkD/AJ6L&#10;0rmcpS1ZvGPLoT6dbx5aN0BDKHVSvyn/AG+hHb73zD/pqKuiJ3bY3yiRcjqTJjv0bf8AXEnT/WLV&#10;eNI9ykszHdv7tkj+Lv8A99AE/wDTWpy29OnzSfMOhEnvj5t5H/bU/So+0X0Jo3SNPMLltxxuzu3Y&#10;HTo+4+2ZWHotP89y/mxH72BI2SM+xOTz/slyf+mdVZ2V4/tcgVS3yNJIx5H90ktjj+6WP/XMdKdD&#10;PPCzFpNpVRlmYrtHpkkFRz6xr7HuWI5uhqQTGSRZXk27VyoK/cHr/DtHXqYhwflPfYs7o2sexDtX&#10;+HawUH/x9Afwz9TXOxy8qpTjbujjaPp3JXjI78gD/fNaNjqCpBiOTvjdGzc/ih5/FmPvU2HufyGe&#10;YxXO4/Ny3+f8/lRvVfmQ/L0/z+vPSqpfMnG4Dr83Qj6VJ5hkJd42Zs/w55/z/npz8efSE32lcZf+&#10;7/Tj8e340jXAC7CW3NhuOduf/wBfftUSPt57sx+X046+n0/ClV8sXcA7c/xdRnv/AJ4o5ih8lwAA&#10;CDhuGLLkf/q75pBuQMsRdt33eSNp9T7/AOHTFRAKg+Yjcq/MyKB/n6U4Sbz5co3L5hxt/hHb8OtM&#10;CZimPKC987eo5OP5/wD6qFnRf4erDK7u/wBc/wCfwGYFJMjMxLMzZY5HOeO34/hT/wB6ibjL77vx&#10;9On+fwpAPiJK7gSdy5+X/P8Aj+HSl4GFXtkk7c55/wDr/wCe8bSEOApY/N/Dx6eg96H3kdGBX7y+&#10;p/8A1+/9KAJN205lA7/xdR+VOUbU2lQQ3yjJyf8AP/66jZ1y37z5e/8AT/P504/K+7JzyeP8+opA&#10;SSFd5RR6fLnPB46/lQsobiJt23qN3Ttzkj1qMIWba/zYbPGPz/z6ds04qwGzqT93P+f8/pRzAOR0&#10;kIXKj1+X73/1ulDYcZC7fmwO3+en9KaH83AYH+9zzzRu+bCKwwP4uo60wJE2rIrZG0YPTt/9br/k&#10;04l5CSNw9m4wO/8An+mcMWRCfvhv93j/APVS5Mg2j6fT/P8ALvSYErO55/hVunf+f0/+vSKQXZmQ&#10;qVXPzDj/AD/ngU1XLfKFP3fb16f5xTmUqmwpjuu1sZz607gSAttOYz9G6dfenRDfF/ruTx97nNNQ&#10;KQJAVA64PH8qkiyMRhM5Xq35fy/Op6gaXh/TzPdqOq5ya97+EugBtgZPu43ZH6fr/nv5B4A03zZV&#10;A/iY+or6O+F2lgQoRjsNw5A7YI755HfqPrXDjKnKrHVhY3keyfDDSkbytsO1gfQDH1/z9OTXvHgX&#10;TSIFROuAflUkfjx/9avJfh1boIU2FiQMB9x5B7+30z3r2rwWsMaqVB3Dn5U5yPTj0457fp87iJau&#10;x71OKUdDv9BsfLhVVUKcAgp6ZI/z9PrjZi2sNjbQf4ssQT36/hWRp1yDbqVkL7tp3ED0z6f4Vbjv&#10;SWAz827Hfr+Xf8vauE26mgrtJ+9ZV5+8F7j6frj9KaJfJTzUK/d6/r/k/wD16gimluhsiUyZ+62z&#10;Pc8A/n7ela+l+ENe1Xa8NnI24/ewT2x+p/z3NRjKWyFKSjuU2VkDNGh9fu+x6/jk55x+ZpAxBLRy&#10;fLu4bbwec59enr/Suz0j4OeIdTkZbmFo/m7Lhsf1/wDreuK7Tw5+zpFlZJo3Y7s/MP8APb+VdVPA&#10;Ymo9jCpjKEOp4/BZ3czJ5EMkhHLBV6D8P8/nWtpfgDxBqiqYLSTb/fYdc9e30r6K8N/AjTbUKrWK&#10;Y7/u/wDPNdvo3wstYAu2zXjplc4r0qOSzlrNnHPNFe0V95806D8Adbv0U3jFRn5l2/e6cf0/Cu78&#10;Jfs5WcbeZcWnmN/eK5J69/8AP+P0BY+ArWEYMI49s1s6f4XtojgxfhXp08pwtN3tc4amOxFRb2PK&#10;ND+CGm2sa/6CvX+7+v8Anmup034X2lseIF/FRXfR6bbRJg46VI32WLp2rujRpw2RyupKW7Oc03wR&#10;axHPlLWzb+HraEYaJfyqy2oQxntUE+r4Gd+Kv3USW4bG2jXB4/rTxLbxDAUfSsafXkHy76p3PiLC&#10;4Jpe0iUoSZ0Eupog+VgKrzayOQX+vtXMXHiFyflfn+dVZtbZv4/1qPaM0VLudPPrQHQ1Vm11c7d5&#10;6VzbapIc5ao/tzOOG681LlJlezNyXW26Z7/5NVZtXOMh/X7prKNwc8ntnOaQy5OM+9T6lcqNCXUW&#10;IO3r1zn8cVGbtj0cmqanHKj/AOtTg655/CiwpSsXEuG25BPPpSRzkjdv/i/A/nVbzhgqSf8AdqSG&#10;RAeOuM1TiTzssLIQMsdvvt/z+lTRSY43dO4IrNEoDZHHWni6fAZienFHKLm1NUS5UYb9elBlXsP+&#10;+u1Z63PO4Hp0HAxTvNYqR7+nWjlK5y4ZwwzkEdM1H5yfT5fWq+ZSOZG9i3Wghscnjo1HKTzSLMFw&#10;Gc/Menale4Azx2qqCAefX8aFLM/P8uv+f0qbe9YfM7Fnz8nKr0/z0oWXPy5qAsoOB2/X/OKdvGdo&#10;bv2oaEpMmViV5z/n8f8APrQJBJyD9Oah81QeCD608T87g3TnGaRqndXHqWYjD9utNYsDtH6dvamm&#10;QgZHP9ajM5Bx3/8ArU0J36ExcFvu+3XinecP71UxId2PwGKcrHdg0WBc3UtNc54U8mm+Z8h+X+Ko&#10;wpLYJ607y1OF39O+KRQGQsfu/T/HNAc9e2e1PWLPIP8AhUscQyFz1/iFFwKxRiPwpArL0PvxVxYo&#10;ip69O45pvlqSSR+vSgCGMMWAY9OP8/5/wp/lNuyB3/KlVguNzL09f5U4TRY3E7uP72PwpAEcJ285&#10;5I4204woRxzTVmTdgtgUj3iKud5oAlaIhOfu9Pm/z700Rkg5H6VC+ox52q/HUD8KYdQU/LG2Pr3o&#10;AnaLA3c8rTVRe/T/AHTxVc6gW+YnjP5/54pv23hQGHTpVcsgLe4L8oHXpin/AC4/D8uKoJesZN+7&#10;v+dP+2bsDJ6ev40rAXdy/MT9KaWALYaqn2kgH5v/AB725oM8n3S/40WAslyDweo4qMuh49e57D3q&#10;Bpecrx9e1DOenP69adgJcKRw1IUUnA/CoW3jlj+OaXeVblzjPrQBMqBvvbfU0/Zg/dqqtwVOPepE&#10;uhIAB0oJUkyUxbv4uP8Ae60FGAJXPrUZuOMk0v2lfukDpnk5pDuPVHDBs9vypQX6EU37Quev1alS&#10;RW6L0pDEkZg23P4UByBkBqcNhXb97rmnGJeCSvXB55NBL7BHKwPLY55+WplcNxn8uKrtEVbHeiNm&#10;UHt8tA1oTs3HXd16Um7uB+NNLuQQT0poI3Z524+96UAOEnGM08yHI2rxuqBmVGClv8+lOLMR0P3Q&#10;OKCZRJt+WwBSbs/w9em38/8AP1qMyYO0UocHPvjgd+aBxViaOXjdn6VPu3c7veqSueBu55PPpU0T&#10;7jt3d6CiwGBX+fNOV2zxUKsF+YAn604MSMqfyagl9iYFlHoPrQHbqWqPfu5Y47/WgMwOT69KCOUn&#10;D88H2xSpIMZzUIOU5FAbb8zH/ep3F11LIk5Kg08MOnSqoZfXOeafHJjqcZp8xXKWhyMf5FHU8HrU&#10;SuCOnvTg47mncnlZIODn9KcrcAA1GJAeM9vzo8wjkNRcOUsIxAzUqMe5qmkmB94ipYZDnI/IVakS&#10;aUEmD1q5A5xweazYZMHJP5Vbgl4z6UcoGjE3HNTRt/DVOFzkAmrMbkrwfpzVE7E688g1IGB4qFMk&#10;VIhweWoJOG+J95b6YDeXcW6JW+bIzt/2vw/lXm+qmG6QfYZllSZdysrblKnvnv8A/q9TXonxkgWX&#10;Q7hScZjxXy98H/i9oeh+LtQ+Fni3V/szfaGk0ea4baGViSYgemQclc9cnHSqS6nVRjKcdOhi/tx+&#10;GvDrfB2+SG5+y61qUTWOn6h5bMsJcMSX2kHBAZQ2eCwJyqkV+efgO9+KHwA8T32peIvh7Y+JNL1K&#10;0a31jT9UtWurO7TcBuLoflfeBtY9OOPmAr6w/aw+LVl8Q/iP5lhItxpGit9nsNqoyzPuy77stuVp&#10;FUEHblRERnea4K5DpbodRtPNmb93cx+YzAnG3HIwxAyhUgg4Iyck183jK3tMU3B7H9HcG5bUyvh+&#10;NHFR5va6yT0a6pJ7q2/k7njXxU+AHhbx94d0b4lfs+aVe/2T4k1RtJn8MzXCPJoupFDI0LyMRugZ&#10;BK6SucKiNvIAyPpT9mrxV4j+A3hLTvCvw71NrvTzDafY7aZ9w1Akt9rnWNwr4LbghzkoiqD8oJb+&#10;y9+z74kXT9c1H/hArHxF4Rvrpmt9LgmFvd29x5JiYwyMRkBJNuCFZVZ1ByW3dJ4/8Bab4ckj8W2e&#10;nR3Oj3sYtYdO1KJY202WFceSwPyxHHznqpw+BmujD0ZRtVStf+tPU8nPs4p4yo8qqz9pCD0bs276&#10;pS680VdXdr23bPpr4dfEfQ/iFozahpjHzIZPJvLN1Ky20uBlWVgrA49QP8PA/wDgoh8doPDHhaD4&#10;PeG2WfUNbjWTUoI490i2ZYqqIOFZpGDfKTnbGw2/MCPFPGf7VN1+yvo158TNFaOa4lQWmnWN4+43&#10;spUhYZ8FSyLw+4NuVR8vofnrRfitoPxzuJvEF1rdxceIry7uLu8tfOAuLd+CZo/lAfcFBbbhcgth&#10;GIx118bH2PIt3+R4OR8F1KeYf2hJN0YP3f8AF5+S797IxfFPwe0TxPczy+FNXtrTUJiTH9ouR9mn&#10;bBYRcAmN8DjHVhgDOAOB8O/CrxfqHjrTfhzDpU02r316lrDHJCGbLfL1OR5YUE7iNoUMeADj26z0&#10;lxKtxHHHOuoB4pWb5FlJIYFs8JMTjkjG7awO1pK+tv2Hv2QrXWfA1l8W/iN4XK6lNG8fh+TUrQ/a&#10;bWIyEvIQ3QMFO0gA7XxnBBPkQwsq0+WB+lYji+ORYR1MQ7x2Xe/S3dLd+R1vwP8AAvhD9nn4daHb&#10;aBpvk/2XZ3VvpbXUbGRrhQu65IbDRuZGkGAMA9No2rXXfDj9oLxVo2taboniqzku7C4h/d3G3dMD&#10;lizAqPmKcBg2DhdwJ6MvxK+G3imxg0kR6MfsNnGlvLcQyfIIV3MWY8kBmY53D+EZPArxf4q/Eeb4&#10;WeBr3xZNp6C6eEpoazFcrO+djDdnJAy/8WQrA/KcV6UqksNotEj4HAZfheJbuaVSdV99Vdu1n0te&#10;7PQf2sf2ldN8awWvgH4da1DcWaPv1q5tJhIqMGwqMFYkiMh5ZI2XI8pDgqc183apfWNppf2++kjg&#10;+ymSaRZOVi4BwxB+aPlRuGDnzxxtArxS11bxDDq0mt2GtSfap5ybiQSH5sjJU7iSwKkhgc8E5zzX&#10;NfGT4++MNe1Kz8MaXLDazWYV9RngjTMrceXjdlU2bnbOBtJYgAA7PJrYqWKrc8j9awPB9Ph3AQwu&#10;Fd11fVt7t9/8kj6c/Zgee4+KOieJdUt7iGS41y0MasrFox5gAUgEEcEqeeNpBAw+eV/4KJaXcfFP&#10;9trQ9Mi1COGOxmsrCMec0iM29XYFV5DZlwRgEr/EuMV57+z98VviDo/xQ8KzLr08kcmtWy/Z5FUx&#10;yATonlhQvygY4C7SoGADxjrtc1r/AIWX+1JHq2rXK+XdeMojHLHJGJI2NyqKFBJ6KAM44+Ukhco3&#10;RRqe0w7h3aPl86y/EZZnscU5K6pSSa835n0lbfsyXGp69JDqniCFZpljeb7PaBwcqEYfOQCCqhPu&#10;kY+UjaBbrPJ+zPoFtP8AYNUv55GbLboYwuH3qdx3F2ySq4ySc8ksyKY/Y7NAuq+YyJJJtVmYMQp4&#10;A2gfp1+uPu1RvrY3mpvcEmRVT5+Pu54Oev5fzwAPc+rUUtj8U/t/NKlRXqW9Ev8AI/P/AMCfCrwr&#10;DdNCdEBeG+Zdzq7L3x8hGByOhAy+4rvfcidxo/w5+HN5expqOgquf+WKMYw2AU2jL5Oe2NwYgfff&#10;CtneFNk5k06OGPzRdMkfmRqGZjxtyY+SduNpA3FVXa+1Yo+x0K4+xzebE6ytHGJWZnDb9y84yCTn&#10;JHOcjg7gTGfm5RjfY/ouniMQoL3nt3Z9e+BvgV4Y1H4Z+GrnR7mbT2XSrM7lO9FURJnkMCTgEZ3N&#10;jJzlS6tjeJ/gl4xsRHb2NvDeR+Y5MsMiR7QRwCGwRx/ve+75a9S+EMY/4Vh4dJIVv7HtWbb2/cKf&#10;z+vP06DYuI2KxqQvO4ce/wDn/Hrz9NHD0pUou1tEfzbV4gzLDYyonLmSlLSWvV9d/wAT86/h34N8&#10;UaZ8SfEVreW4Ty9cvGkVJAUXMrcAqzDAz6nB4zkjPrWvW97aaIvlSN6blb/D/PtUUGk+R8ZvEySn&#10;zBH4gudrMxYg+Y3Aw7YxkY5PBOAhYx10/jfRzHoGGhblcn5ev+J9/wD69fKV6XLKVu59Jn+M+t14&#10;TdleK29EeA+N/FOr6c7FLxlwSD1xkcd//r8A1zvg/wCKXiG41h7F5t21sKu9sDvjH6Z74x6Vp/FC&#10;KW1kZNnyg5Yf45rm/hF4futQ1x5hE3l9F+U4OD0649c47+vJrxpSqe0smzz6ap+ybaPbdJ8dasLL&#10;zZHY/Ln5uCP889KyL74wXdvOY3nPB+9tbkY9vof/ANZrdtPDP2bSG8yJV/d8/Lz9f8//AFq838T6&#10;fHJdMEJG5gVX1PGOuMY/PinWxNalazJo0aVTdHSH44SKrO9zjauQvr7fjzU1n8dQ0hVrn5t/ST0x&#10;/Pn/ACa8q1KJYyVI4PK8+v0/rkc98Gq9hDhwGO3C5VlY54x/P/63Ncks0xSOmOBw8nax9Z/B74nC&#10;+kjXzmO7Hz8gf5/KvqP4ceI3uYI1d+w718GfBmeWxeN3bBLDgdPf8P8A63vX1p8K/EoNpC28dB1/&#10;lXbk3EEq2K9jU3OLNMnjHD+0gj6W0C/3BTng10Vs4ZBXnPg7WEuEUh67rS7rzIxk1+hwlzRuj4Oc&#10;XGVjS255AphHPSnqd4zmhx6dKokruo+7Ubpu71YKCo2THQUAVJYs5xUEkXOAKuSqPWoZYyTyKAKT&#10;x+1N8nB5FWjEMcUwxjFAFcR/nT/KPQinheelKFIPyigBqIDwBTioxzS4PQ0BSOKAEK8YFIVwMd6e&#10;Rz0pj4B6UAR4AHWmOMcVKwwKjbjk0ARnB5puB1p+cdaRgM9KAG7ARnbSjIGc0vPY0cjnFAABxjFO&#10;QHb/APWo5xyacFU9aAHIKkUgcfnTBjsKeBxQBIqfNnHvTkXHQU1BjkVIvXpQA4KDxmnIMnApqgHv&#10;TwMCgBwx0p646n8KYuc9aX86AJAW9aep9TTFJzyaVSQM1SAmVjjFSq2RVdTuPFSo3zVIE6kVKSGT&#10;BFQK3GAalQ1QHNeMtLS5tm4NfF/7Z3w3ludPm1GCJiy5J2rk8f5/rX3VrFoLiE5HWvDfj74Ei1vR&#10;riB4N25SOV710UJ8tREs/LW8vbm1vDGxZDH97/Dr6Y/Tp1q3BfyqqsZeflGZG5HIwM/5J98c9f8A&#10;Ff4Y3OheK50CMN0jFW/z6k1h2vhBY2zGPlXAHOCPy/z/ADr3o1KfKjGUZXJrLUlMY2S+vyqfvds+&#10;46VpafdCcs6qqoOO/HJHX/P+FWDwtIhwrMVYgkM3Tpz/AC/TpWpp+huuFH/AvlzkfT35q/bU49TH&#10;2cpPY6T4T23m+KIIZTyZFHOByMf547V9yfCXTY4tKjZY/wCEdq+MfhjpMdt4kt7lkYhXr7S+Fd5C&#10;dLRN3VM+nP8ASvns4qwqSSR3YenKMSP4mWytbOUXOV9a+Rfjlaf6VIpVlwx2s3Hrn/Pr6nAr7A+J&#10;Esf2SRSP4Tnvmvkr44K0twwQ5+YhiB1+n+fSvj8ZE9vAvlkew/sYMRpEKk54wuG9+lfW2lYayX6V&#10;8p/sc2pTR4cg+3zf1/z0r6u0vP2NOO1d+XpqicuPlzV2WCe1B460HnmgHnNd5xGP4vONPbC9Vr88&#10;/wDgoC97/aluIIWf/SM7tp/n9B1r9EfEMAntGUDNeFfFr4H6R42vFlv9PSbv80YPP+f5VMrrVM3w&#10;1SNOpeSufmxp19KGUPC3yuBuwemc/nnA7n9a6/RPE9xp0QVY5OV+6ykHtjP+e59a+tNR/ZC8PO5a&#10;PT1UtwWC88f0FZ15+yFobsVW02r/ALoPGOn+f5Vz1K1R9WelHEYbtY+fPD/xKvNMu/OCNgFct6HO&#10;MH9fb8Dz3Np8Vr3ULdTsO1V53NwOR+f9K7uT9j7S2OWT5cHKt93kfh/9f8K07b9lfS4U3ln++S3v&#10;71iqtTqN1MOzgofio7xmFkbcvbpn8/8AP8qr6l4k03Uh5h2jc3zZY9B3A7/4fnXbaj+zTFay/aIZ&#10;Zh6kNge/H+f5VzetfCmGx3QvdfeYbvlHvjP+ef0o9s+rJUodDzrVLywOoi5gB4JI2t0FSTXtvLA1&#10;uZTyM+mMkEn8/r/juy/CB7yTdbXB3feXcepzz/Sq8vwI8Qsv7mduny/KR0+nv0xSlW5upUfZ9zmR&#10;pOnm4UBydp+Xdj5uf8/1rs/DcttZ2yxK+35Tn169e/Xr+A9c1Rh+C/iW2XY7OOM/MCcH/P8AhzTb&#10;7wZ4m0uLMsDccMvXPTj36fXIpe2RpaMtLiavd+fcswk+9zuUH1xn/I+lMsEeWZWEu7+98w/UZ6Vz&#10;d7b66ijz/MZgf+Wi9ecfp+fbpTba+1K3QGQttGflKnp+Hf2/yajWuHsbdT0NLuZrULvwW69ODz/9&#10;f2Hv0qxoV3c+cFRc7unzfp/nP9a43Trs3eI5JcKT/DnH+R/WvS/h1pNnOqrI6szY5b/PX/8AXRKU&#10;lqEpJD9Rt9VvbUpGGPcg9eOnT1x+VZq6Hr8Uu3ypOP4sHHcenTFexW2kaakCh1x8vtxzWlYeGNNu&#10;QFS3U7h69KI1JS0Rh7WMTxGOx11UwbeRlDAfdIznH5/09eCKzdQsdal3RtDI3TOATnp/nJ9PrX0N&#10;qHg+1sojNJAuP72Pb/Pr9K5+9svDe9o5DHkc/K2KJc0S41o1FsfPOpW2rRP80Mqlvutz1HU9efcD&#10;061C2szQx8nd0OOPTH5f56Yr2fxdpmkizeaLavy84Yc/5/pXiHjuExXZitwx9Qpx79P8Oc9/Top0&#10;6lSN0jOWIpxlY5vWtZE19mY8McD8/T09P/11RIhmXcJFUM2NxYcHHXb/AJ/Q1FqkE0RaZ4mbHUBe&#10;v5isZvFWkW8zb2IfzCdrgcYJPTJ4z7+n1PQ4yjG0kXTk5aw1NKbTWcHYyY3bdoYnjj6d+v8ATghg&#10;0G4cqkiFuPfLY6gdOf8A6/0plp4u0ZnMZ3Hd94MQB9Dz/knvV6y8Y6PE2xCincMncPT/AA9MfhxX&#10;LJ0lujrpyxWyudh4TLaPpyl2x8v8Q+v+f6dq5H4ma+Lu6+zI68Ljaw7jtjuOQKi1r4oWkFs0cU21&#10;tv3VPIyMfy/zjFcQdYk1S8a6eTazfmF9O/qenIx3r5/HYiNvZwPpsrwtTn9rUNiDyyN5QMvTP44/&#10;lznoTnipJLlS4KRM27jphj+H+fbHAqjBdhU2MMLn5sD/APV2FFxdjlXfr1ZSclvQ/wCc/wA68o94&#10;uySsD5g3bhxuH/1v16jp1yaSO8xIqFl3BcegP4mqqzNk4X72MiTjHH/1z+FCwMsmV+VSeNp6dv8A&#10;Oa0jImSuSTEzx8gpxwxx19OM4P8Aj68HNlWYsx98/KxPPp/+r+taEoka2b5/4Oij+H/P86z9kgmL&#10;/L97PPy5/Lt68/oKu5KHrbGZfJQbmwFBZTxnvj069qgm0aJmLt95hnnv36/5/OtK1O+RSy/N1VST&#10;yfXgj/63p2qe68oZWIfd9W46dePw6UX0C5gvpDQnMcu3ncxLcE/me/XkdOnUVJHp7zswCsu/LLuX&#10;gZ59e3H681flt/MO3fhdwO3b04x6dDgj8PxqS3syoYMWwWGcD5lGTx25HT0rPmZXKcD8RfCMl7ZM&#10;sUfP8PyjBJ/Xv749hmvBvFXhe7hmeRrfaMkbSxGev6+5/H0H1zqWgR3lvJGU4bt/Tp/T/wCv5X48&#10;8Cr5klxHb7lZiW+Ue/qf8+2cV6GDxC+CRy1qPMro+Z72x8mf7M8ZHOGO7p9Pp82fcZ96LXTIpBhC&#10;OTnPRvzHTv09O4zXpes+AlvbnDfLyOCpHfHOf5e444NVI/hfIJAIm2s2fvKeD78f5wOuOO72fY8m&#10;pKW1jnNF0+BE81Au1sbvl9e/bHH06iulsJ7O0+8m/b94DsD6nI2+2e57k8vfwLc2SbzCzDHyrzn/&#10;APVx+grG1rSdXtU2QxsVZtvy8EdOO+O4z/gaj2KS1MY1KiV0XNf8RW0sPkowZT93kgnnHb8SOv8A&#10;OuLl0tdRv4wqjIJ/4D+B+nU8detbel+Gtd1iYgW0mAfmYA8n6Y+nft3ya6O08A3+nIZpYcKuNoUd&#10;ff8A+v8AoKwnyx0R2YdSqasm8DeDreWMQPH8y/xMBkfgfbGQenv3d43+DQuofMitfm67NvzL9PXu&#10;Rj09q6rwhbGzkUBmzwV3Y56+ue369+TXomj2Fpf2+x4kZcEKcZ5x0/T8fStaXK9GdValZXR8f3ei&#10;6t4UvlM1s4Una3y/d6dPbv7Y56iux8KeI7afywIgpVsbnX8vx/Pn8a9v+IvwPttYtXmht9525bYu&#10;Qc4/r9T6g14X4g+H+s+FL5/IXb8wJGevOff+f8sVjiKBFOryvQ7jTpIp4PljU7furu+92IB55/z2&#10;wb0CJ5i+SuctjIUHj6jp1xz2rkfC0l7dSLAcfM3zDaewPTngD/8AVjrXoXhfw+1yFlkj+bhv9wde&#10;/wDnivKnHllY76cuZXLOm6bJcN8qbSrBlz0xnHXnI5/QdDXS6VoSuuCTtb1x83P6+npn686mkaFF&#10;FFs8sjK/db+H8OMZzxj07VeZFWMCNGZW/hXJwMHjPfr+f658sW7s2MXxZoXmaM6wlfVtynp6e+Rn&#10;8gO+a8T1hZYbuQ3LZw2V39+fzzwPpnjrX0FcwpeWkkEeBu/uxjoc9fr/AJ9/FviNosllqjeUGIb9&#10;e3P4fmK3i0omMotGTpzGSUNtVlxhApz1Gfy59OB6ZArZitJJlCb/AJmZvY9e2e+Oo9M+nPP6eoJX&#10;cny5xs2g4/Ejpn6dK6jSGXy8RSLtKfMNxPrj1z29s0+hFhNItXgnDLH8wySeFyQee/T/AOtzXZ+H&#10;p3ZVJ6Ku5fLQkcd+n5dOT+eNb2CyIw+Vtpzj0OP8c+38q29CidZGGdo6qrZG487R9euMe/XkVjM1&#10;jE6a0tzLHmFM/LxxnIx7dB2q5aCSylCO23DH5jwG+g69M/n+c3h6CNkBwGbnG45/z/n141pdAjlj&#10;Z4oAq7Pmyx+nrz0/P04rO2mhRNpF5lFjjc7uNxXjA/D/APV+QNdFpk0TbUyp3ccMRnv/AJ6d65NL&#10;CWwuNyxOVB+Ztg4//V+XPeug0K4i3qxk+6fvZxnP/wBf8OnpUyEjq9OmRB5YAbHC7sAEf3vU/oP6&#10;bNhLHcnbIPvccqVwcdOn049/y5mzJ2bIw3yD5Wz0/wA4P+emhaTyW6+WDg4/hzxz/n1qoytqPqdQ&#10;mkWlzlEi68t2br7/AOevbGJl0GOOHJiQMP8AZxz7D/P1rAj1mfKgT8f3ivfNSvrDsuPNJ4z8p7Y7&#10;f56UOUOwWkaF7pqoWcFcjjhs49vz7e5rOu1WJd8s/ttzwD/jjH8/Wq8upv5oRpFOfbp/+v8Az1qt&#10;PqCSLhpPl29WHPXP+celZsey1D7X8xVAOMbdx7j+lZ2rXzKhdjzuweSMc9f17d+PosmoK0mwru3c&#10;MzL096wNe1lpQymThl+6xHGfy/z6UqerMZyujS0a6Et0p/un72TwRz+P1Ppz7dOICbNVcjr+8X0P&#10;HOQPf+Rx3PJ+ELdp2WaVDjqfx7/5+vrXXtcN829Oj/3f1/n/AJ66ydiIRuRJaxBjJLH/ALR+b/P/&#10;ANb9KzfEVjuj8tAobbnPrzgY/HH4enWtYTqyqR93GVz6fl9fz7UzUMNCscu3G07uvHXHqP8AH8gc&#10;vaM6oxWxxNtb/Z7pleJVDMfut1759uf1FW5sSIDtbqueBtPv34/z6VNd2QebzI1+VvwwKjMald4b&#10;DAr8oPT/ADn/ADyK1hMmcDHngjnVt6CRtqjhSN3Tn2/p6msDUPsVrHnyRu/hK459MdPr/wDr46nY&#10;A2JJCWYFV3c57d//ANX54OXq2h2+ow5YBcHLMe49OPfj159a9ChW5dzz61E811N472ZljQMRJu6f&#10;dOCDnAGO3uMHOOtcvrnhO9Em2zO1ZHB+Vew/UjH0BJP491rfhVNL8yZFK9Mc8dvx6D19KzdNKaiP&#10;Imj+6MfNgEjpg/5PtzXtUcwqUvgZ4mIwFGsrSRxdppWp6dsu47nKq+dq/nkZ/mRjnmustPHF3b2e&#10;6C4QNG2Pl4JyOnTp29On0rSn8OQwK6BVEb/Mu1QdpPfp+fsPasHVfD13ayLFC4ZWbdjJ+XOO3Tr/&#10;AJ6V7WFz2UNJHg4vIebWJ23hv4xzWkK+dLtaT720lWK7cE9OMjv6gHjHPX2f7QpvI/stzYPJg8rx&#10;zknOOmM7m9Pv+1eEanp99BatNFCys2SrBW44HJ+o5H5cZOJNA8R63HFse3aQCPb90cH6dRn8e34e&#10;/hc4py+0fP4rJa0fs3PoiD4l22ruwaSMFjuG7Hf3/hBY55xgStjpVXxHrtrfR4UBS3QGTv069STg&#10;E/7SsR1rxm18XMsm25ZlZmGWxkZ+v6flz0q1eeKYBE0jasrbm3M3Tk/xdff64z1r3cPj4yjdngYj&#10;AShPYveL7xbaeT59nOQqYHOOxz0yc8c8nrXnviO63zpLFKG3L96Nl4OTzgcc5HT26kkVqa54ytL+&#10;IxeZG0gGWbngZ68cjr15ri7+/aXfIm5j1G7jPP5ZPt6/ntUrKexnToyhuipqkwLbixy2QIw3U/l3&#10;BP5ce+DfzKzNJI/3eNwHC9ug/DBPfjPar+oX0cJkUuPlXKkE+3tnv+n4jmdU1gRRAyDy9u4Hrx1x&#10;2HH4dvpWOr2Nttypr94sBaZ5THt4bcQT15/HpzXKC1vvEd216j7LeMq3zfxtnIGO4xk4rTk+0eJd&#10;TW0hhIgjUtcOJOE/uj6k44/oM1b1GKO1tUtY2WNI+I269FHX3ySD9RwOKxrS9noa0vfVypDbQmxV&#10;IG3YY7Wk5bnp27/T6eter/D+Frfw7DIoAOMjYw+9hR68dx1/A9vKdLlja/8AI81juI2sqkg4x1+v&#10;H+civZvDKrbaPELdirKgDBudq/xfzP8AXgYrnj8RvL3WjqvA2pto/jfR793ZBDqMfmMxxgF8bvwz&#10;yOw/OvvvTFjnso5LNWaRlCptUgsGXn5R8znac7V+YjBcqhFfnx4a8P3/AIo1+LT9Pj+780zOpxGi&#10;nBJzxnr6ZyetfoF8LW/tbwRp0+4PutY42woUP7EAgEZzwflJ52uxrrw946nHjLSSsXo45/NDxorS&#10;8+S8JBLoB8yqY2CnHcR4Qc7puCKmFpI0bTKF2Mu37/3VJ4+bAG0nocCMnhfNbBq3LaL9rZNrNI0h&#10;LLy/KjODwclQM4KnbgYijA3UjgrtmM4ZmYNuGGO5uN2Qclm6ZyS3Z5R8ldLkefylZ1bOMFWPzSZU&#10;j5k4OSQWJXHJble/2Yc1DLE1yDHCzDcmNpTIPVsEbTnP3sYOR8wWQfvqvtGxO63Zfl2sqqq4+U8E&#10;YI6H7v3cHIRoW+QwCKATEyjdu42qnX5uRg4/i5PT5uux/mYK2MeZHnaREH+s+Ybd3IIyf7x5Azkb&#10;8gD/AF65KO0zT5oZfOktpHZm+VfLL8gYGNr8HHGQWOOjFflGvbaArSte6rL+7xiRdwY7s5w27Cgk&#10;8/Nt5wdpb5zqQz6fp26NLdLfn97hNpOegY8EHjoQuf7kgGSuYLORl2fgrXtcZjeXkcMH3Sqq0hb1&#10;XDIxLY/hBYjnPrW1o3w/8LWUfny2Md1hiRJNIGTGeTw20AdOCEHd85FWtN1HzG8lmVVz5Z/d7sf7&#10;GNrf984PTPkjqNPTZIWDlJd/mZk8xWJY443E7iTjpuDEqM5kTlaUqkrB7NOQstjBEQwi2rEoVd2V&#10;2Z6f3doPYHYCOgk7yJYyo7QyLtC/Jt5+XPRDuA2n0RgCe0A6kVoLdV8g7er7wdm0N1O4beD/AHgU&#10;B7vJ0pxIiXzPu+X+72qFAUEfdwQu3P8AdwgbP3JeSc7s15bEkSxRjymAwZBGysvVh0TBDZYf3SGY&#10;f88kHIu70mICEyK4+6q792Oo/j347/6zb3EfbO4jdoWO4MvlKuwfgnf/AL4ww/6Yr1qSGRriN4zG&#10;jfMFIbDbsY4/i347AiTb/djxUscWWlkWUt5RVlkGV287wO/G/eB7eYBj70fZ9k7Ft6bv3jFlYfNv&#10;IHJGNwbAz8y7yO8idKigbfx/rFkPz/Pv80j67t5/7+4/2McPJt490rnd5jDIZtwdh067gxHv5jDs&#10;q9hdgLbxFwN0m7zXzz829s9Rw28/TzCP7y9algvYyjRgpJ5jbSysDvOcYOSwY5x8paVv9kVW+3RO&#10;0jSn7xAZmbr7E5O4/wCyxbp/qxjAibiVpN+0eXsdhjhemGBI46cMyL/sVSXck0nmj8ppQQ0ka8nd&#10;gqB2JyCvfhmjHB+Q9DVSVVdRwu//AFeI9ufdcKCf+AL9W71WOoSBUx+72/NHtzuHQ/KuOOv8CAf7&#10;Z61Xa+iKzEMOciY8HJ/28Ng9P43P0qoxMpSNGC6jEbK8qLGX+Zjt27uv3txTPXqZG6cVbbU7QORf&#10;TfN/edwGP/fYZv0UegrnDqvkyLJ5uGZcJJyGxnoOCSMHom0e/NRDXkTKNdKjZ+YLJ5fYdQgb/wAe&#10;JNX7Nsj2iR/KCJFRu+ecle3vke3agSsj53/d+Vcc9unv/k+lRtNIz+Y5yqkZ/Xjp/PqPxpyAOF+6&#10;fl5IX/6/Pavhz64kiYsg3fxcDrx/nr/jTvMypOPuk888ev8AX/8AXUKs0nCno2c+n5inLH8oBb5l&#10;x6/p+I6fjScUA5y77WWQfNwvyc5/zmnQF+n3lIPoflxjHp/+qmE/N8yqWbru/wAf/r+lCIG+Vo/c&#10;HcBn8wcHv7fQ0AP8xRgr0PJ45znn3Hagn94wK7tvfJ5/OkU9Udsru+ZmY8tj/A/WlV1jJUkKO+D7&#10;8UAOifJGWG4tx3/P/P8A9eTeAzBTt28tjt78duR/nFRIVZmQRnnA+U4+Xr3GfX35ye2Hr93EQXJx&#10;tHuAf8aYDhktlW4zxyOmevv/AFpw/u7G9f8A9efzpqkKMBhkAbW3fr/n+tPwVbIcKq8EY4pAKFA+&#10;Xbk9G+X7w/8ArfhTj+7T5v4uVXGMe/60xSzKA0Q+b/loq4GAOmO34en40oU/w7f97nOfb/D/APXU&#10;gOLFS2CQP73QHp6/hTYhtbGNvPzbRj8e/elKAKFJPy9NoGO3Pf8AI/40gVc7kI6cnrz29qpbACsC&#10;jB0HzN02+ufcf5/Gp0dn++dvzbWY+nA/D8ai+8Ww43L6fn6/5B9uHEohAJbcfmz69f8AE8/hU9QH&#10;qXzt+Y449jSozKMGTKjHfPr/AJP0/GlRcLvQ/wAWfQ9cH6fnT4A7Hyw23+9g8Z4/nQA7dk7igIH4&#10;Z5/z71atY/MfCr3/AK/z/wDrU21sZbhtltFIzdNoXk574rtPAfwT+I3iu4jGkeE7iRZOA3kkL7D/&#10;AD+VFx8rNj4a6cFkjDkJnGScg9e/6n/PP0B8O4Ik2+UM9PlXn6j69P8AIqT4JfsH/F3XpYZLvTPs&#10;64X+HOPTGf8APFfXXwc/4Jw6msKy68Jpmxny24X0/A+/t0ry8RSrVJaI76NSjCOrPMvh9A80UcME&#10;Teke2Mt+vPGOvbv3Fe2eAfDmuajLEItKm5GVBjxxyM/h7V9CfDD9iXw/oRWVNLQt/EzR/M3+eK9s&#10;8Ifs/wCl6XGvk6eF+bI2r+v+fSuT+yatT4nY6P7Qpw+FXPmbw18I/F2pBRJbtGgODuB9MZ/zwc16&#10;B4Y/Zsu51VrpW56A/wA/avpLRfhXY2xVo7JRz6Zyf8/5711GmeBoIEXMI6dhXXRyehD4tTGpmVSX&#10;w6Hhvhf9nixtVUtZZ24+8vJOMZz1zXfaD8HbK2ijX7Ipx1wo4r06z8MW8I3bAPw4/wDr1fisbWBM&#10;ECvSpYShSVoxOKdapUd2zitM+HltBg/ZtvfO2tzT/B0EPzGMH2raa4tYOcDiop9dt4h8rVslGJkL&#10;baFawr0HpjFXFhtohglfp61i3Hilc8EewqlceJwxOHH03ZzRzxKUWzppL22iH8IqCbXIY+j1yVx4&#10;kkc4VuelZ15rzg5SQH/gXT/P+e1Zup0LVPudlN4kjwdre1UZvE+V4f8A+vXHzazM2472/wDrVEdQ&#10;lYMw6+681PtGy404nVTeIywx5hqpNre/l3/OufjuZGOKm82QrjcOffrUl8qNKXVJOm48e9QyXj9S&#10;361V3Nktj736/wCc0EsD81SIka4Yr1Oe9Hn5HP1NQ/OfkDZ/vULkqfwwc5zVFEyysW5P/wCqnGT+&#10;Et3xUaHB3HjFDdc5oE79CTzV/vDHrmgTDG7P5NUalhw7fz605B8u5QOfbrQKSbJPNJXaD3+9mneY&#10;c4B47ZNRrHuG4ZHan5VeSfzqubsT7Niq5xuz/Dn61YgWUjaRjn+9UKyZwc46nd6/5/z7O+0qU2j0&#10;9armD2YScN1qWJVT5Sw/LiqxlZjkjp6UG7ZeS361PMSo66l0bF4IP0pfPCLznP8A+qqAmON2PrTh&#10;Jk4B5ouVa6sXHuFX5Qfu/wAI70gnyck857txVMSFsEnr07Gl355B/wDrVNwUOpaac7c5FMWdkbBH&#10;4VCHZjlfx3U5Rn7gp3K5YkizkHG72NO8092qMxYPP55p0SgfxVJXKSb2bnH1FOjZsdOD7d6WIRgb&#10;ce/+f8+lL5mec0ASJGQOevT/AOtTjDvVV/ix3NRrOIVzt+gqRbxVG5j+Peo1JGvEEz1+vShQN3zH&#10;r+VO+1qAf3n8ON3oaqyXeGaTPfNUrsaL25P7+OPl9/8AIpyOg6t35Gf8+9ZjXgBxnO05+tJJfs7B&#10;2fPOf/r/AMqLDNVrtc/M2T7GmS3gB+83Hq3Wsk3pI+U/rUbXbk/L97tjNCiTsazagM4U/jUbaorE&#10;Ecn+f+eKyzOwPX/vkdaFuDj5ge2KoovvfkrhyOtRC9YjO76+9VmlwCofnr+n86a020bBjBHOaE7E&#10;6ls3zuCN2fWmmdzwX/z0qmsvTtnvUm/gAnAB9e1FwT7k5kcttbP5Gk3BRyPxqD5j97t7d6Ql8ZB/&#10;L6UXKLImAZuf+BUC4yMZx/tVBsIGcfdz931qRYnZchf/AB6i9gHfaFH8XfPWlS4Kn73XnpTDFIOc&#10;89cHvUUiPnG2gC6tySN4HT8aDOCDgfxdapwuN2CPx/CpyFJzuB/vYFAWJPtODlm+uKctwwGR61Aw&#10;buVBpuWJ79evp/k0AWvtDqchmB/GpFuAfvN+dUweeTxRv+bBHU/nSJcblsFWO0n/APVT43VeN/Tg&#10;1V8wHIJ4+lIshVso59ad+5PLKJfUxMcA/dalMbOOpz296pRzYO3PXjr0qwk5wPw5FSK8nsSeQRx6&#10;dabhkI4br/kVJHcg4BH+frTiquuGHUfxfSmXHm3IhJKPlJ577f8APvT1uTnOP/HutBg3DP4/59qj&#10;dHB3j1z0pgWPPUjBJ9PrTRNh8bvxquuRgk+33abhl6t6c/5/z/VExk7l7enqPzobPcn/ABqvE7Be&#10;F/lUyTqDkt/D36/55pGg08cKPwoLZHlsvPfnFOLbuvr+VKqoTl/5dKYDQ2CT97vSqMg7WU4PO2ne&#10;QgOWx16ZoUgDD9vXr1/z/wDXpAG0t325bH405cJ347KaYwVeg9z/AJzSSPznzCPegC1CQ/RP0pwY&#10;qM4bI447VVjlxg7Pen+apLEEelAE4kztzzjg/wCe1CyDbwag8/nrtPvSibI+/wA4x0oAsJMoJwfw&#10;p25eADn/AD/OqqzEZ/pSiViPl+nagC0rqTz6+vtR5p7H86rGbjLU5HZBsJ5oFfuWlnxjj2Ipy3DH&#10;k/8AoNVcjOCV9BSpIRwD/wB80C5kWxPn7xpRKDjJqoj4X2x6U5W2tgt+FUZ8zLay4wamicA1RVwR&#10;92pY5yBgEdP604kmpFL2zVyBz6/hWTBJg4Bq9DIpPNagasT/AC4H+TVqNj0H4VnW0g6D8qvRMDxi&#10;gllqM8ZqVWxUEbY4/GpFbvQSed/HnUHtPDl5JHLs2wt8y9eh5Ffib+2X8Q/GK/Fa+tzrl/HHDeKY&#10;S1wyrGTlRwCe6dh/CCvzBw37YfHOGW48O3iwxMzeW2Aq7s8E9P8AP4dR+OX7VPwq8Raz4v1yVvCV&#10;2ym5cMfscrNIxXdkKQA+QOcAlgoJAdVlrOpKS6n1HD/Jyzbtc4L9lb9t/Tviesngzxyfsut6HMYr&#10;y88sskwwVjmKDJyXyWVd2RgDGBn6I8KafN40vNP0rRCk11qUgSFdu/O4hNzbRllDDlgThlbI5Ffk&#10;j4o1PxB8M/2hJoLJDa3MeoCSNvvcsu4ZPHqfryCRnK/p9/wTq+NGivqf/CSXV/b/ANrWmnxNbaPe&#10;Rgxx3BXYZEYsrdMZQY48tuyE+LXwvLVTjs3r5H7JlnEaqZbOlVf76Efdb2n0SfZrr3Wu5+k3w58E&#10;ad4F8HWPhTTEZVt7ZU5xubjJYnHLMcsTgZLN61h/FD4GeF/iHO17q9nJI3lqQYbgxNHKobbIOqs2&#10;HKkMCCAvTbR4E+NmheJLj7FqmyxuvNMcfmSExytkZwccc5AB/AnOKP2jvi9Y/Bf4Na149uZsSWdo&#10;Vs03DdJOx2xKoPU7mBxzwCcHBFe3GVF0brZI/F6lHNqeaKDTVWcvvbffrqfk7/wVN8J+LPAHxQ0n&#10;w7e3dnf+G10tpNBu1uN7XDGRkuJJMKNsgkXYUOQgjX1Ir5n0G6vdCnttasr9re4t5Elt2VirRNw2&#10;4Ecg+hBznkV91Wdv8D/2l/CUvgb9ocXtnfQXkz6V42s51B015XDGSe3yFeFnJZ1R1ZRuI2kBh8g+&#10;O/gh8Q/BXxrvPgJe6L9q1qDWn0y1W1JaG5PmFEZS33YyPmDE4xzng4+cxEby547P8PI/prhfMKcc&#10;D9QxGlSmtW1ZSjf4lun/AHtrPpZo+t/+Cb1tpv7T/wAQbXUPHTw28fh8pNqNuFjEepSY+RADnJZh&#10;ubAI2qQQoYE/qVolpBalbaBVhtPsUaQ20aBVROoHsMbeOg218FfsZfAzw74bt9P8CWmlWjWOlw3L&#10;3eox2ARp5gn7y4lz82WMYG0nBQqq5CCvX7f9rjx9ovxA1i/ndb3SttlLBYvHHGqRPK8Mpjf75KsU&#10;JLZXaoKqOSfYwUo0aV5Lc/F+MsPVzvN5/VH7kFpF9Lvp5vfXZdT6p1K4tbK1mv7qdIYYY2kkkZto&#10;RQMluegAGeew96/P39sqbw98cfiFDD4IljsYdPmltrWVWAjmkL4aUgEgIxU7XXqI2yCF+X2j42ft&#10;p+B9c0pvhz4T1822tTbjqdjMpEsNuuNzLjhw2d3ykkIpLBc4Hgc2g3E1xbjQZ2W3HmTRLLID5iNH&#10;tkhGMjYehB6IzkY3MRjmOIjWXso69z3/AA5yLFZPUeY4hOE9op9urfe/Ty16nzt4n8NeIfD97eaZ&#10;cWklncW8chjWbGyQjeTIxB27RjcZM7QFLZArxjwrpM73/wBqeV2mlui7yRhgWYlj05bdlTxgkYPB&#10;2uK/Tv4G/s+eGfHrLrviDQBfQwo8Nub6PLOhAyjKWYMOASDlSwBCghRXkvhXwvpHhpptF0jSYrdI&#10;5CFFvHGi7imMZUK3zLkbcYKgDYy/JF5csHKjTjd/Efp+A40p5pj60Iwv7Ky30u7379j5m+Hslppn&#10;iqHU3uP3FhFJeQrcp8oaGMyDhc/KCB0PQjBxtc8v8Gv2lvGEnx08Myap4ZsZrlvFFmQqebE6sZ0y&#10;D+8cKc8cHC9sE5Hu37YkugWngDXNVkMUN41olvZz7xFJMrY2oWViSoVXZVLMoI42A7B8Y/s+obv4&#10;1+EdOtomfzPEFr5i7RuXEg7+W+Dx128cfdHBmnGUNn1OrMPYZnQq16kNoNW7aN+Xc/USw/a8+IMu&#10;tNYjQdOt4lCof3MhKMrhGXG7OeGUKVByr8B1mggil/aX+KeqeZFp9/ZxRywhoWtLVW8wMMoVyZMk&#10;gfLtD5H3VlGQnl/hyDddXBhTyY1k8phMuGjVDBCykLGBj7iFWVwPLETRkpFZW3Q6VB9ogAd5JJDC&#10;wPlxu5k3Ngj78xIY+vm7wDnzzH5kHse2qyjufidPLcvjJWpr7rnyVf8AxQ8f3kss7+Kb2LdvbdZy&#10;+SpRlIYgRYG0x9gGXaMjADSRdLpHxO+JNh/psPjbVGX5tzNdu24soGcPwxIwOS2eMBuHbg7qNLpV&#10;WVV3twzSbiGYclSTnOcBsDOdpI5XzU3rGeeOzVcK37r5tsYJA2ghegHfOOcn+Fydz/P1JS3P6Tw+&#10;Ho+yS5Va3ZH6RfBH9qL4o2Xws8K3c72F9DJpNvG0l1GFPyxABVaJyrMcHOwuwYMBHuDxwemx/tYe&#10;HFK6Z4r0O4t5vL3SNYZm2427tysFZR8ynOCBkdQRn5y+DMt8fg7ody1y00reH1jy0xyEWEbhnzZM&#10;qAE6+YqbRkwqvl2uv4jjgW2xHab2hZZt1uoTZuZMgcbY87z02ffAyCz+d9BRxFSNNWfQ/m3Msjyu&#10;vj6qdO3vS206v5Gr4a8T+GPEnxf8S3mmXMjpJrE0nzW7o2CeMhlXqDwehGSCw+ZvUvEekw3fh5fl&#10;4ZcfKMcfTvzXg/wqhB+Jmsyoy5kv9+FYEDKKeTgZOSc55JJyWPzV9I2tikukRmfsu1lX/Pp/+qvK&#10;vzzlfuzwuJIxw9aEYXskvyPmn4ofCXUNWnaC3iYbmJU47c+/0/x7Vb+EnwkTQZvIkhVipw27OSc5&#10;zgj/AD+PPv8AfeHtNktmPlrnaSFPAH+f8+2Ja6HDp08lxCFPzEkHt0P59fb86wlh4xlex4SxU5Rt&#10;sc94o0EWWjsVU8qedv6/z+leH+IrV2lcIN27ldp6Djn359/xr6B8UO15YzBhhQvy+3p6f0rxbxLZ&#10;kXshDH738OcE+pwc/lx1+leJmDXtEj18DzOnqecazZyFw0UZyGxhZM84zjgf5/CqtvAEfd83zP8A&#10;3SBjPv35HXr+ddJqts4X5I/4cex6+3/1/wBazUs0j3HYDtGfmX9P846V5PKmepFtHTeA9UkguVRG&#10;wMA7d3BxX0J8KfFwVY4nkxtXJxxXzd4egjtrzzsBfmx8x5PfP49MY4/l6n4J15LFklLjjpz+H+eK&#10;+ZzDEf2djo1onsUKaxWEdNn2N8O/EquFG/PavWPDuoeYindmvlv4X+MElaNFmU7eDt7/AP1/8+1e&#10;/wDgnXBcQLlvQ1+05Hj44zCRkmflucYOWFxDTR6VbShlxUuOc1n6bcrLGpH41oD7v4V7h4o0qD2q&#10;NxkYBqRuOgpuOM9aYELpuqF4Sehq2VXOKY8eOcdKQFB4+eBTCpPWrzw9aheHC80AVWBUcA/SkPPT&#10;86maI44qNo8c4oAb3pT6fhQVJGCff6U08HGKADNNPTGMUpzt5PamFuck0ADkEc1G+COlOY44ppB9&#10;KAGt6Dim/rRu7Af980YBPT/69ADsY7+9Aweq0gboRSr1x3oAcMdqcvNNAz0+lOAPagBympFHv1pi&#10;9acMdR+FAEqZxipE9cf/AFqhUYPWpFPrQBIMrxSj2pqkY5pykDkUAKDg4zTgM03JPX8qcCc5xQA7&#10;oeadnnIpuQO9OBBO6gCRTinqcHgVEpB5p6t2qvQCdGxUqMBzUCnipVJ6gUIB8q+ZHg1xnj3RUuba&#10;QMv3lrtFY44NZHie0327bVpgfDP7UHwxAuW1a3tl3K2WC8EjPP4V8+38qac7CRljAGCucYI6/wCf&#10;c19zfHrw8LvTrgCEbtpI+WviP4qaTcWd9NGYpMRyfd/2sdT1zweo965KuOrUJHdRwsa0btlJdURl&#10;+Tb9eB09f/r/AK8Ulv4nt4227l4bBPT/AD/+r61weqeJJtODZZl2Lhmden1/z19eRXmviX43Cw1L&#10;7P8Aa2/3Qwz3OOB7d+/1FTDOpdjT+z4vZn1X4G8Xxf2xHCpRiGB2464PX3/z68/WPwj8WCXT1bdj&#10;ao3c/rX5u/s7/FI+JfGMdpIy/Lj3ODz1z/nivuL4davNb2yxo25doJHoPp9PXn61zV8ZHESTH9Vd&#10;Jcp69401mK702Ta67tmPpXzb8QdFuNX1r7o8tZM/P/P/AD9K9HbxdNNK9vLJ6/h/n/Ptk6vp8VxL&#10;vix8zcNt685ya82tJVTpoL2L1PUf2XtH+xaVACv3V9vXivouxGLZVz/DXhXwFtzY2EUMhBPrtxmv&#10;drLm2U+2a9LB6UkjgxTvWZLkYzupDnPApc98UmO1dZzFDXJvKtyTXnXiLxTYWVzslk6Hs2MV6B4j&#10;tnubUiM9q8c8e/DzWdU1ITW8r43Z+lTOPMioct9TQbxnpLnGQTj8+1L/AMJJZSruXGBzk9q5ux+E&#10;+pRSB5Z5OOnPf/P+TzW9YfDiYKqvNIf8a53TZr7vQkXVElf9yqH1qdLmeRvux+3Tmrun+AYYhyH3&#10;H+VaSeFIo33Dd+NEacuwrxOX1bTbu+gISBNxryPxz8LvFuoXbPYIgUt02nA9v5V9Iw+H4UXBk4xz&#10;upjeHrJ3H3eOlTUwrmi6df2ex88eD/g/4jt3X7bbIy4+Zdp/zn/Cu/sPhvMIVBsl3e/b869Y07w9&#10;bKMBcfh+laQ0O22cRj8ulTHCxiKWIlI8VufhuGU405fUBV5Fc/rnwnkuUO3TvoMe/wBOv86+iW0C&#10;1bsB+FRS+GLJxtZR/wB805YeMgjiHE+QtY+AWrXUpKWcZ+Zivy+/+fX+QrPj/Zx1aXmXTvbaB+H+&#10;f1r7JbwnYE/Mg/LrS/8ACKaeBkqBUxwqjK9zT65LlsfG3/DNmrQS+bDZfMv+18o+mRxWhoHwc8Za&#10;TdjFsyr/AHt+QD09Pb+XrX1dqWm6Zp8eSFOPYdK5PVPEvhy0ujFLcJu6V11JpQSdjONSpKWiueWx&#10;/D7xg8aAxkj/AHj1/wA+npXYeAvBmr210pvY/lH1rvvDt9ouqxr5cisD+tdNbaJp5TzY0FTh4xh7&#10;xNWpKWljzvxf4Ne80qcW8Y3Mh/h6186+IPhd8TRrMr2lvuj8w7fmPqa+1JtKtZY9jKMVT/4RHSi3&#10;meVz1+6K1rfvGmgw9Z0bnxh/wqj4lzxPHcWqcrx8pP8AP8vz/DjfFvwk8V6YTcahYbflJzGOMgfh&#10;6HjrX3+fCGksMGMH/gNcL8W/BWi/2TNKtuqkKSGC+1erg8c4tRlFHHiIud2nY+E7nw1aIWtpI8sy&#10;Z/H09q81+KPwmuL9ZNQ0KVQyjcF38++fXHrz/I17b4lsIYdeuIVVVVZDtwwUHv1HT8PSsj7FBLBs&#10;Mfylj5nGMj8z7j29elfRVsLh8TS5Zrc8/D47EYWspwex8a+Jr/xn4Pu/sl9bN8px5keSoGcc8cdv&#10;z60zw/4t1m+5muvlwRtKnIUcdD3HI9BwK+qPHXwx8NeKbBmubFfN3ZVgoz37Y9/wz7186+OfhBqv&#10;gq8kn061ka3bBb26e4GTxz1OOvp8HnOQYrCx56Tco/ij9FyXiDB46Xs6iUZfg/QRtWIQPNd5bbgN&#10;6c9/f345/TZ8O3KXMSsrg5OH/hA56ZyMce/p6155JrU7zeVOjBuQQ4CnHP07/wBO1dBpGuYiUsc4&#10;wVJk5IJOcfr785r42VNp6n2MJrodx5gSPeWPtnjH+eT+mO1TQQiUCKaTapBXpk9vf8fw965ceIRP&#10;IVV0G4bVb8umPz/H61uaTqcMSKrBcNwpbBXvjv145/xrE15jUa2WPEfZW6bj6549f856GpI38sfM&#10;3GPl+Xp/nH6+1H2uFVaIbstlYzuAyAR0B4P/ANbv1qvNcLIzBPlwxP3hgds/zFA1Iclyxk2Ko6kK&#10;cYwMnt/n9MU6eQtCsm1ewYscf/r/AP11DavlhMHx8wHCj5f8/wBO+ci4xLLvaEemWxx09ev69O+T&#10;QL3SG2nMc2JECjdjb1xwOuPT+o9Ktb/OO2M9c4PUEf8A6qqraMYgJoVU9EKj07Z+uM98evIN62tl&#10;O2R0+VWJAIPPfnn/ACcCnzDXKNigMke/b7BWwATg46nrnH6dquLAQ2V5Xrj6DqR2GKdboskojA3f&#10;L8y4GcY/L/PT0tfZZVgwHbbz2yW4zjn6dfYVLKKM7+WNyrgnkMcf1P49uvpxWfqmkwahCy3EK8KC&#10;pdu2M4xjritAWzpN8o+Yt8vzHk56dv8APbmpEi+ZZ4hlR91gnzHv74+nr6cVMZOMgPM/EnwndXke&#10;1UJnO3A7cDoDg9Pbn688zJ4H1+3mPkW21XbChQRnnqB0PHp1yD0xXuwt1AIWBfu4Hf8A/V+X4eld&#10;tPsbne8kSqcAfdGV59DjPT9PxrtjjqkFZnLLAwqu6djyOw8C6hcHLwsoLDP1P4fT/IrWh+E1ndQZ&#10;ubRst8xwMhefrwOa9Ot7CFGYwWKL8uWX07n+v/1jU0+nIw2JEu1fu7cZI9efrj1GD61jVxcq2hVH&#10;L403dnA6T8LNCsIFZokXdxlVxz+XH8/5jL8beFrVoDFZQj7x6dTjt2A5HsR616NPYogBUKrk5xwM&#10;Dt3PpWRc6UbwGFkZunmNtzxj+fpj+fFc8azjK52Sox5dDxi00ya2uFUIU9zkZ9h09PxH6dl4V1EQ&#10;KobP3sH5h0J9vf8Aw9q1Nb8DPDM08Kru3fN8h68A5/L369SeKq2Ph6W2YrcYTPG9cnjP+FehTxCe&#10;tzjlKytJG/HrMD2Kh9u5VCgbtuM9unHI9/SvNPidplhfOzxKo2sQuV+YZwOvp/LIxnt6RFoMBtX8&#10;tGBVSu1iPXken4fy78Z4t0GWO43vP8u07V8zpx0z/wDr/E10VcRF07XOOlTcql0jiPCmg28dxmSJ&#10;UG7CqW9Mce4x+Rr0LQraG2hwIfuqclf4ef8AOK4iydrW7+zqxO1shduPlOR2P4/T689dpDO0Idsr&#10;nOVCD5vcf5+mM15cpc0rnpRibn2gmPfsbavPOBn5hkepP/1xxjJsw4KrvO7jgnqR256dAfrn3qgs&#10;cYYSlcLjb8w5J7ZOPTPtirdiyO4XYrt/EeBk8HHA/wDrH0GMVJokTJCgkMaAMdoAZe/0z/ntXD/E&#10;jR4rsl1j3YB+VQACTzxk/X/E9/RY4JZFwigZXgbcHoeOfp2//VjeMtFjurVpPLPzDO4Nj5sD8h/X&#10;rzk1SZMjwOe1ks5fNCcnOSwxjpyM9eccfy61t6HcQysrRJgNtLNvHy9ckZxjp1/DjNaOveGvtSso&#10;H3WLKFU5/U4x2/zkYUFrLpt0weJVXcNp/uDGBjnpjp9frQ2YrVna6W4POM9sbs/56/TH0rpNNsFk&#10;QOcEDIb5sknOB0z+uOveuN0G/iZl3dB90jHXHX2/z7112iyxogxIvyruIxn/AD0Hv8p/GHsaROy0&#10;SEo6zSlWye7cDr0/MD249q7LRWGI3MBY/LnawXPOe3TPT889M1xujTylFV8Eg4I/Prz/AD+tdVoM&#10;qllYOykcr1DA/wCP9D9MwFjcbQra/TZ5Q3ZH8BySf/1/X3HSs+fwrqFq3m2/y7v72cE/4/T2+ldB&#10;YyxbE2qNoXO3Oc/l9enet6zfTPI/ejAI2htwBI/McdfpVcvMTG/McDFc3do/k3Bb+6eRtzkepx6/&#10;4Hita0uZ3G5Ym+9lVIPH/wBfOPp+ddFeWem3DN8u1txYt6+v4Yz/AFqSztdMgfYCPT5u/ap9naVj&#10;TmObMl9GrSLC4z/Dt/r3wOR2xT0nu5l8zLL3ORyfrnvXS3DaKiZyNy++B7f5/nWTqU9rCzBY/wCL&#10;H9MZ/r7im4+YX8jLd5cZYncrZ24HzH8D/n6VTvdQCAlZOAdy7f59f1/nT9SuXlWQg7fly3Reeuen&#10;H8uRnrxianI6kvNne3JxwM4FYS10JlLQLy/ldVPmKoLgfjnp1HPXGTzjoKyzdPLcKrsrAKvVjxnp&#10;k+55/Gq2p6sY3yCufvbQMgD09+Ovt60vhdnvr1Wkzw2WXb19c/X8OmOa2px5Y6nJLV6HoXgnTZYr&#10;dZZIePL/AIuM9Of8+h+o2bglpMFv4gFDKf8ADqaraWRZ2a+WmFVcYPGT78f5yaJJ3kG5W2nP3uh5&#10;68+5/wA81lKVzppx5Yjk4k2lNzZxhPX/AD/n1jvbhQFCDcSfl/lnGc85A/DrioXebzdy/dxk+g7f&#10;yp+4MfNx/vc+34n1596xudELWIRGJVYSn/d3e5/L/P4VU1CBWI2r8zKzDsx6dPbp04598VqqMRYB&#10;UMrfxfz/AC/PtWdq4Ty8bxlvvKFzuHqSR2/zjrT+EfxFJIIp34PyhjsCrnI/l6D8qivrGOQ7Quc5&#10;Jbg5yMcf5/WhLhreb5Wzt/hZT7c9P8/pT31BWj80pu7d+T/+rj/PHRCoYzpnMa/on2iErLGq7xhW&#10;bA4/z+nHBripdHGkXjXWMY5b937evH+Hvya9Xmjt5x5PlIdynr1OeemO/U8HnJ7VgeIPD1uYwFMf&#10;ysFG7Psee/P+eox3UcR0Zw1MP1RxGpXdzdoktsGbg4XacjHPOcDg8dvQHpmSzWe7hWNoB5iEBgBy&#10;evbHsfatiDTzYTEy23ffyvTjpg84wPz/ACM13qOn6e4dCOFBLbgMnnHP/wBbqe9be2eyOZ0+rMG9&#10;s45Lf7DfW6ovXcV68D0HofbHIrPm8JQ6fbtdQn5W+8vl9B1/z0rc1rWLfUwfLTdhcsjA4bABOR36&#10;kDrz2rDvdZFtE1pkMzN8vzctz2H/AAH16iuinWlExlRhLdHNXFv51wYnt/mYDEmPlAweeB6fqfwr&#10;A1jwxqsSMYLtjt6ruJXbnP4deueuPXJ721NoFZmhAz1bavzg5+XOOn8h69alaKK+BQwfxFh1+8em&#10;R3+gI/w9CnmNan8LPPrZbRrR1R45d2OrIGZY95Vio4Bxj1H6f4d8Ntb1GOeS21C3kzu2n+7jHQe/&#10;b+eCOfcv+EHhuZ2ljh+YqGU8A/njkcjrn+RGXf8AwwMtyxe1+Vsn7g3KemevXA+owetexh88a+M8&#10;TEZDzfCvwPANV1lhcbBuLMpyqr75J6ep54/pXO3kGoazfi1s0aaaZvl2jK5zw3Xjjuf8DXuXjX4C&#10;27gS2D+Sy/Ky4PLevr+A9q4iT4Z+JfDQkMFm0jFcySJ1bnp/j9c8ZxXvYfOaFRLlZ89iclxFOXvR&#10;+4xbSwg8P2H9mW0fzMA9xcbgQ749u3oB07VUmU3PlswYKGB6Y9Ofw5/pWlqAuY5dt3btuX7wY5/H&#10;6/l1+mGrbWzQrJ8wbgbtvb/OBmuiWI5tWcqw/LoijpehvM/mTL/q2H3Rnv8AXI5/zivUtAjnv3tL&#10;KxheSS62iOPHLMT7D19Oo/ThtLkti4Klc7du1un+en5e/P0D+zP4OsNH0/8A4THxDbsZW3R2CyYG&#10;M5G8eueevTn0Jrow9q1RRuc+J/c03I6e28P2nw28LLprtH9tMYN7Ikh6nnaCeuCeOx6jOa9w/Yl+&#10;IUPiXwleeHZXG7TboqB8pba5+U4xk5+7xyehWThK8C+LN5LNP/oszZYk/K2QOhP4/wCPOaj/AGQf&#10;HGpeDPjGqjTbiTT9TU2101vbl0G5shmGGXGScggjBbO4ZB+glSj7K0TwY1JSqXkfeFxaQ7y5H/LE&#10;MWDLgqDw3XbtB4BzsB4BgY7TDeRo0fmOGDMzBtzZBP8AECCOT/eyp7bweJadb6ksy7/tJEi8yOX+&#10;YN03ZJPODt3E7h91nkXAML3dtbGTzFX5dqFZFC7WByF6DBHZcZGfljZTXKa+gsm+VYzu+UylFbJZ&#10;mk242jJJLbew3MVxxIuDVabUba1t5Lm3dVRWCSTttCBgMYZiwUNjjBbeBgGKqOr6sRDM7L5nlnZc&#10;bmUqq9drbiEUd9khK9T9nHfFv/Ea4XUrZ2kkVQkc0cmxkX+4J5PmC/7MKIvp60ubQuNFvVmvd+JV&#10;tHSKbzFfafLjZHEhXvsQBHx7gQJ/vZrC1XxumnEwxyDdHn5VlXbCp7syYWIH+7GMk9WNc3rPiiC1&#10;tpIbe/jhSUkTRWMZQS+7yH5nPXqefTk4878S+O5oidPikjit42yqyRj5T69Mkde3OffiNZHTCmlo&#10;esaX8XoY7lUnmVV24+6uCueflyfl4OI/u923dK9L8JePdK16NWjulkdmA/dhmJYE+xLHg4yDnHyh&#10;AN9fFmoeK7uaQqt5tVlAbrtGPTHQ5x3BPT1ruPg98TtVtNRjgu3eZWG11aTcpU44POCMBeCMEfU1&#10;MrGroe0V1ufY8Nx56rKrKflMu7uPVgQfzcED1mPSiKZXjAVV+VcAqw+VW7/w4B57ohJ4801znhTX&#10;V1OwjvFBkkaRXVmyWLY4bgElsdDgsB93ylGa1Le5GVdJGA3F4mXs3dgQck46sGz/AH5jwKk5pKz1&#10;LxkVEZsqoRfLYNkYB/hIIG32QhQe0TdaLe6MpYBFYswjaOTOd39w8Ng/7JBb0iXGaom5WMLIj7dq&#10;ZVomPyoTzjldi5/u+Whzy8lVxeCzd0lZYvLjKYZQMR88YO0Kvt+7jPpJ1NJGV7HQW87zFj/eYI6/&#10;e3kfwknduI/unzG/6ZpUjXFtGksk7q207GZ2Hyn+4SWwP91mJ/6ZDpWLDrRCvM67fLUKwY/dXsDn&#10;bhfRfkT0janXvim3tgqmTleIfL+RlXPQYXdjnooiXr1qo05N2RMqkUajyxyNtSKTdHH82VO7bjoR&#10;8rBcevlLx0NZ8/iG3jKGO4XC8RyhgVU+zYx17RgnnrmuX1HxxZ2+6F3jjj3H9y0ecNz0j+4M46uW&#10;IJ56Vj6t8S9Mlj80XXmSZAY/ekPPZm4Trnjjj3rphQl1OZ149Dt9R15IFVIoH+Zs7AvzHk8lc7iP&#10;d29OKyrvxZZOpdJAHjYFlyuV5HfARPwya801P4p2SxeRZKseDjC87xwfmbPzd+PzFczq3xRS8wJp&#10;V/d/djAIUe2M+34571108OYupzHr7eO7GSNnjuYypGGxJhenQsTuboDwMe/rRPjQpIxS/MO7naZC&#10;i9T0AHT614pcfEiNXad9QJ3YXaPu4P8AL9etULj4hxswBZm4yPmzj8/8+ua2jSinqZOUj+flGK8H&#10;kZH3fT16fWnAKhJZueAd2eOe+c03BVAQ7A/7Pf1qZVVjtc/MOG27sD15+vWvzE+7HblYqxDN07Hk&#10;Z/z+VNGz70rE44LK2AexJB7/AOe9OWQA7Vcrn7uz+f8AkfzzQhV3zIR6LjvzjsegHH+c0kMXcARJ&#10;jJYYPoP84/P86UhS/wB3G3lvbjnv7fX3pxU+Vu+b5VIx689ehojZhxKzj5Tjg8rn649fr9M4LANY&#10;yb2ExbsGXvnPT/Pp3qQupCgOo3fezx1/CkGGAVfm7427Tx16d6WFG2gpu5bDDJ6Y+v8An2wKfKIR&#10;R5YLAjv6evvjjI+tKN5dtyEjO37vX/IqRImj2xbeFXC/L1+n+efSnFJGCpG3O4fLtwSc+/8An8M1&#10;IxoDfL+7BA5XI4z/AFqSPaOCpA3fiMH0/wAiiCxnkjUEZxyx252/TByPp7+9XBo0ztuA3dlLZP49&#10;fz9v0rlAqAESMQrbhwvPX/P86Xa6tklWZmyxzyfr+VaK6FOGUGJjjhd2R/k1L/wjszqHZSQOeTzj&#10;/P8AntUgZI3fxIcA5+bAAB+v0ppBbbtf824HHetafQZIwQ6bvlyMn9Sf8+9VZdNkgAXPC/X+Q6UA&#10;V1fCZX73BVu/1z9cV03gj4UeOfiLL5Xhfw1dXeGAaRI/kBxwM4rnYkzJtclsn5j69uc/h+lfuf8A&#10;8E+P2BfCGg/A/wAP39xokLyTabDLLIYwfMZ1DFvxP557jiiNNyJcrH5afD//AIJ1/HLxjLHLcaZ9&#10;ljb5Wbacgfl/j0r6B+F//BHfU7x45PEbzSbcBo8Y9/8AI96/X7wr+y7oFki505OOPujj9PrXoOhf&#10;BjTLOHbFaKOo+Ue+f55+n48dCp04mfNUkfm78IP+CSfgbQfJkm0CFmwCzPEC3+ePbH8vpr4afsG+&#10;CvDsEbJ4chUx9f3Izz1+n+fWvrTRvhzY2wQLbrn/AHa6Gy8KWsEYynb7uBRzRWiQezlLVs8S8H/s&#10;4+HdLhjVNKiXb/0zHAz/ACr0TQPhVYWYCR2ihduPlA/L9P8APFdwlnZWw5YcD1FK+q6fbkqhXOKi&#10;5rGJmWHg2G3x+7Fa1volnBtLKv5VQvPFkEXKuv4H9ayrzxptGGJ/CocorUtRZ1g+xQdxmo5tbtbf&#10;gFetcNdeMw2f3w4PTIGP8/57VlXni9ccybu+0Nms3VNFRkegXXi6IDCyc1n3XjFSf9bXnsvihphu&#10;EuQx9c5/z/nFU5NeuJDgg/i3+f8AIqfaSZXsu53c/i5mywk/X/P+cVnXPiot918/1FckdRkkG12x&#10;1/A/5/z2CwSvKN3PXPX3xn9P5Um5FRikdBN4jZ5cbip6j/Cg6tJIMh/z/pWLHIdyxue/OTx/n/61&#10;WI5DHt4Ixjrz+PT1pFGk1y7j/H/69VJ5pGbOeP8AezimrMcfLjv8vHft9aV2zyrd/T9OakpbEkB8&#10;x9oZcnP1q0Y8DcMEbfy/w/z7VUtpArbn5AGehq7kHkfL82Pw/wA5/wDrU0tCRUUDG08f0qcBlbH3&#10;ahV1wG3dOaduOMnHzU9AJtwAyRx/DTsY5zj3/GqyTkDcT/8Ar/8A1f59HxzjJwuP6UaATheOSPxp&#10;eeoPWoVnYp98/jmkaYE/N70aAT85yc/jRuPUDv8AWoRON2z5gW9O9BuNoLccetAEpcIcA4788U9Z&#10;QWzu4/lVMy46H6c9Pfj/ADxQtwA1AFzzuMKfrQ0xz8p/LvVRbkHpIfm6Y+tKZzj7w+n9eKALPnf3&#10;m9/pTBNzjvUAlYfKexp0ZyQDu/xoloBYYt0z09qYXYDO725o3A8j/PrSMQW6j5vQ1MZMlCb2H86l&#10;WYlcRjrmoGBK5YH7tSISqYz9Of8AP+f0GMmUhjhurditAZc/p6U1ssuD8p64x0oJ2AsT+vWiIkSJ&#10;Jt7+4/OpVmTGAOvaqhlBJyePX09aa0nzbWJ+npVFFxrldnHpSGdlO4D369aqGQ5GM9c55/wpu8r8&#10;vP8AwHrUgXFuQvCkY/z+tON5kZbOKzxKxGR/dzx39/0pfMwM7vfPSmBfW8YHhun+c1GbzHz7uveq&#10;JnZPlY/w4oMuTyx6UwLn24qc/wDjuKabks2Py+n+TVYMV+8Px9v8/wAqUHjgnp/e/nQBIZGPzH9K&#10;aZWI2luf5UwyFep/76NNcg9GOfr0+tAE+/jOfrQZGzjbk9PyqFGB+QN7cU8Op6MOuV/P/P8AnqAO&#10;WQtjJ/z/AFpVY+pHbNNVlBPP/wCqnBgDhfm4z9f8+lADl+Yjt707Zxng8dqYcheKcCQcKevTnmgA&#10;MZDg4PX/AD/Snoynqox2/SkO8j5lHHpTFYjIJxnv+NAFlYwW+/8AxU4Qbvmx1qJJA3X73X/PNShg&#10;Vwn0qfQBSm359oxtpwIVgrH/AHaRVJBwPu+v+ff/ADikC5GCOevNArky7cZUfjt5pkkauOn/AI7S&#10;7cR4wefel69am447FYxFfvfjUsRwFb2/vU9gQpx/+uoidoCfdJxVDJSM8H2prqD+PP4U5WB7YprD&#10;5QD9aBjAT1z7U/azjIb8lqPhvujn/P8An/PDmZVXb3+lBDHMwDE5H0H8qCCy4x9B+NDEnncOBjFA&#10;YEf55/OiIDc/xBsfiTUscpztwKjbnndSZ2nCtjFUCVi0shXkD+mamiuCuFA75qmpwPlOf85604Nz&#10;gHrQKS7F9bgFTg//AF6flGJ+tUFlYMu1uhp3nANv/WpJ5pF0xRtkY700xRZyW796rLckcenTFC3J&#10;Aw3T2PSqRK5iy4Tb+7Ibr0FMReN35A0wzFsnd/vcUF/m+QdOKPQqOu6JgMDIP/1qaztHgnNCP8uN&#10;1KwQ8A8bR82KQ5eQqzyKdhOOe/8An/P60LOMZx6U0KFXH+SaURoTw3+IquUjmkOL7gTTDwc9un+f&#10;89qeIQRwfbHpQlqCD654z1pWBybGbwoAJzQzNnI/n+lONuQM+561GFJPRvfJ7/8A66GtdBqQLIx2&#10;qFAPYVIGYlcHrUYDdM5P4+lKiMSCRn8aRV/MesmQFT0/WnhuOT+VRHJPrx+YzTlHfnHb3pDViQZB&#10;wwpyynaCPc1Cp7bVx/MU7eR/EvXp60E8pKHOR+XSnq+R1quTj+Lv0xTlkK/gPm9z/n+dBX2SwG53&#10;n/0HpTgeMKB6DNVwwJ3MfXHrUivk5Dfz4oM3fqTBzkcU9X3rk/hUAORuA5qQZI+Y570Ely3lx1q/&#10;byMe361kxSYAC+tXbabGATWkZIDWt5SFwTxWhbt8oCmse3k7Bq0LZjt4rQDRiYkbgKnDccmqkZB5&#10;ByP9mrKNuHDUGZyPj5le0uYz/d+bjpxXyh8VPBMOo3V9cWo+Ys3ytH7ngemMZ456HjrX1N44u442&#10;nBI+5nr1rw/Vbi1OpXCi3jy+BuXBzyfr3/D6nit6ex0UW1c/Eb9sb4VaZqf/AAUM/sb+zoJXvLm1&#10;ab5shd1snysM46KxzzkE8Mens3jDwPPoDWKaVL9kjjt42Vo25UKAd3y++D6ZPfGK0P20fCFlpf8A&#10;wUo0e/ihVYby802RZljYLubbEx/iBJCMDlRkHDBV/fRewfELwHLNbRqbzdm3+VdxPYgk+vQ/4jhF&#10;yox/eTVup9JjXOnQoST3imVf2Wv2h7/4iaHH4Q8YS3U2qaXcF5LhVBae2kGAx9XDYB6bt4PPJHKf&#10;t1ftZJq/i6H4Naxr6nR9D/0i6YO0iSXzoMQHkgqiMODhkZ5AeMV4v8R9f8SfA+bUvE3hh5YphBIk&#10;z27FWeJkwwDBSFbGCrY+U7SOVBrya8vf+E61b+3Tr0moLPcfapL6Sbc0zMcs8hyTv3HnJz1z97Fe&#10;LmUZYeXu7Pf/ACP1rw9o4PPryxTvOltfd36q/VLRn0R4Hv8Aw9faNDHLfWrNNOJ5riKTzCDtyqDn&#10;95tXhgeQSwI6g/c37OXwN+Efxp8NTfGDxD4Fa38QXtp/Z32uSbcsZUc3Nm2AU8wMm7OVJQryC+78&#10;vfDOr6tpF9DY+G5riOS5mEUaQjDSsT9zb0b5iuQcc8jBzX7C/shQaNoPwl0vwclra2ep6fCG1awj&#10;+ZUuHAaRlDEmSMsSA2TwAM8Cs8rcatZqS0F4k4atlOBhUoTd2907NLS97dL2OW1H4ZeJfhV4GkvN&#10;D0Fbq6uLW4tLvUrCJlKW7OCJWUbm+ZIxuUZ2nvjJPzB+0P47g+Gvg7VNbhvg11eaStrp9rHJ5TJL&#10;G/mmRlIOArEuTt2glVBHmGv0qsbW1t7KO33KWjiC7hx0GBn396/Oz/goN4Ag+Mfj291bwEsUU2n3&#10;DW/2PyvLW7b5lkLs3CuWB2uMA4AYZ+YduYR9jR5o+lj5vw9rRzjN3SxUfdXvSl+Sfb5dLnxfca1q&#10;N5r02vz6q73jXkd3NIWK7pWJJfHBUntjgYGOuT9LfsweNPG/xZupfCmqaf5jafMudTVc70IIVWx/&#10;HgAHH3xjPzZL/Mup+H9S8JX0n/CRFrJbUCK5+0QmMwOgyMq3zAkgDA56DA28/Vn7LmjapaadGI7p&#10;7G1ilEki28wjaR0LdTJguMK4bLbf3bKdqJcFvGwceapzS2X4n7LxljY0cuWHo2U5aRf8q6tW/D/g&#10;H3X8MbDQ/Bvg+ztLy/t7dZFXDTSqu5TgDqcHqoz0OQO4r5Bv/FPgSHVtQij8XafJIty6iNbxVMnz&#10;MAF+Y78svYuO57s3pnhtpfOs/wDSXZ1tyzTXAYgsAzMCWG4HO8Ekbh+8LIzNcRH5I+JUctp8Rtes&#10;I5lkkXW518xyW3nzyC5O+Qlueu5yeTubO6urMMV7sbR2PkfD7hynHEYlTqttqL27N/5lz9qnQdC8&#10;UaCfDXiDTWmW4vIptzXWw+cFxztPzE7iQck4JwCRvTzf9l/4BfDK6/aD8F2suhw3Cya5br+5u3lL&#10;BZSSxKlwPwAKxqxyqZuV6Txor3egW8d88Yhtj5jjavQuTtPJCDKngjkchZRhl6D9li31PUv2lvCF&#10;vc6p57f2+jyKWDsgDM+fmeXPCbs5J4LAnabqHno+9y+dj1s8qVsNh8RThN2UZbabRPunw/8As5/C&#10;S1uI5R4Eh84x7DI9w7BFbG7gtgAKAo4GyMCMbU+Q9HYfCf4bW6zJH4C0kq8bb1axSTcSwJ6qc5Kr&#10;xz91eCQFrqLBEttOBkdQ/mAY3DI7+2OvA4HOcL1LNPSRI2cru+bLKrAH8+3Jx6fyP0ns4LZI/nT6&#10;5iqkvem382fn5/wi3gz+3sReGdJibzpQ0i6fCuFY7nzwvB+Qn5RgbdwiXCydTaeF9L1LTpv7W8NW&#10;N0QsnzXVmrgkqQWwFABOBn0G3lRgrS0RNKuNXtheBoQrKPM8xm2rhnByCvA+bsFA3EG33PLLvE2k&#10;9sbKyxG3nD92o2KuGBwRtXHXjIxnGFXOZPk/t2P6hU5ezi9dEj6/+G/wX+GGvfB3Q7fUvB1o3maL&#10;AZvJ3x5JgRMkDbk4AIBHysoZQGANZ3ij9k/w1c3ElxoniW4g+VfkuoVmBwMHkFSoKjHGO/ZnU+h/&#10;CuBbf4ceH7UNuCaLbKNpGP8AUrkjbgfljnv1ztSYfeQNqNjbnP8AMY/oPT2+tjh6MqUU10R/MOIz&#10;XMKOPquFR/FLd36+dz5Q8G/C268G/GDWbKe+hk8u7jCrHGVwDGhGMnjj6c8D1r1zWSttoyS+Z/D1&#10;Pp/nFc3rqLB8b9aihV/nkg3qycZ8qPnoPT0zweT22PGyzPpCoo6qQDzwMfzr5yty06kku7PSzOrU&#10;xTpTm9XFfkjh9c+JUFpcGy85s9AxY81a8G6p/azszyht5/LHb8P5/hXmfxJ0pyWm6lVJLBeR+dX/&#10;AILeI55G8mWRRiQDP4Y/PtnnvXD9YTlaRyfVvcvE9N8W6Z9ksJwqgqy9Mde/+NeL+I7NBKzIgbGd&#10;vP1z/IV7hrm3UNEd3xxz93GP88CvJfEOmt5shYjkHrxzxj/J9OK8jHcsql0enl9/ZtM851a0ffwF&#10;ZmOcEDP+e/8A+us1LErJhSp+bDNwc555HcED/wDVmur1awCvhxjnO3dn1/yP6VlSaWu/eDhgMAtz&#10;t/X27/X2ryJaHpxMGe/bTGCB8YAKjHt06cf/AF+9dF4Y8SSyx+Wfl24zhgSP89f84rm/EVpsmEiq&#10;u3Kltnb2z/X69ccu8OXtvDL++ZePw/PjoP6+lefnGDhiMC2o6o9HA1OWotT334XeMJbO4iikm43K&#10;MZ/Gvp34WeLlnWPMn69a+F9C102moI6s3Y/fzn9ecccdq+j/AIJ+N1kiiiMuCoX/AOt/n/69dHAu&#10;bVKcvq9TocHFGXqtR9rBH1/4e1NZY1Ctmukt5PMUGvM/AevR3VtGd/OMH5uteg6VdCWIMG96/ZoS&#10;5o3R+WTi4ysy+VU03bninqcjApGXjFakjBgHFDYPUUpQGjoc1LAjdcimlOKkxxTSDnAoQEDR5NRP&#10;Dk8/jVluBTCoPAosBVeLJwBimmL+EVaKHsKa0eeDSApMmBx/Ko2U96tvECPxqN4waAKjLjim7eKs&#10;mEAYWmtEcUAViPTp9KQHJxUxi4xSGE9RQAwDj/GnAnOMU4Re1PEfGcUAMCt1OacB/DT1TAxSbMnp&#10;+FAABnjNKuOjCkGe1O5I5oAUHHQU8Pxw1RjI4NOz6UASKSBgVIrVGhxzn/69OU4PJ/KgB6kA9Kfn&#10;jmo04OTxTgSD1oAdnBp2c8ZppII49aBxzmgCRSOwqRcA81CCD8wNSKcnGKaYEqHjNSocioFPepUY&#10;GmBOjHoRUV/D5tsRtp6EdMU/G5MYpgeRfFTw6bq3kUJ1BzXx18dvBTafdtO0PyuTlcdeh/n/AJ9f&#10;vnxjpH2mNsjqMV82ftE+A1n0qeQQ5ZVJ+77f5/zmuLF01KmdeFrcsuU/PP4zRDTrOS3jTb1LNHnq&#10;Tx/n6+hr5S+JLOl0RGNm1s/L/D/nGOxJ/T60+PVq9tLJbySfNhsbT/8AXx/X6cV8nfExAXkbaS3T&#10;avQ/j3GD1+gzyK8iEbKx6d/dOx/Y88S3LeN4IXZtzNtZVOfx+mP89K/VX4Q6RNqPhyC5kjb5oRuy&#10;vTI6fzr8q/2FdCbWPioqmNf3cq4z/Cc9epx/9bjNfsd8HvDgg8Kxcbv3Yz9Mfr/n0pxj7wqkuWKb&#10;PL/iLjwoJNSmmx3G4dsn9elcj4e+Memald/ZVvYzIrAMM9O3P+HvXUftbzrpug3DIu35Dyp6dv8A&#10;P+RX52eHPjjf6D8bv7GhvisLTADP3QxPb1I49DkH6Vw4itGjU5T7XJuHXmWXyrrorn7N/AgC+0uG&#10;537mwAcete22QCW6jFfOX7H+vf2x4Qs5PMLHyl5bPGP8/wCea+jrbHkqMV7mD1opn57joOnipQfR&#10;km7NL3zikBo+Wuo4xHjSUbStZWsW+nWkfnSKua1iQozivNfjR4wXw9odxdNLt2oSazrVY0abkzuy&#10;3A1MxxkaFNXcnYreIPHfh/S5/Lmulz/dyM1Z8NeN9E1SRRbzK3bAbNfEsnxq1j4i/EGawjvGNqkh&#10;VRlhuwQOxxz/AJ9voD4Y6XfWaQ3MczY4LDcWzzXg4POVjKrUFoj77ivgOtwrRprEv3pJO3b/AIJ9&#10;KaYLK6i3BAasTWtmqb2Rfu+lc74NuX8pcv8Aw1uarcbbRmHoa+hjJSjc/NakeWVjl/FnifTdJ3Sy&#10;ybV61g6L8SNEv7zyEvF3dPvda4r436jNJugEjYZsEf41wmgXMlrdRzwzMOg3Z5bnHbv3rgrYqUal&#10;kdFOjGUbs+rtH1C1ubddhB/HrVwzDO0GvPvh/rb3Wmo2a7W3kLor+vvXVCoqkbmNSnyMugkHFKc4&#10;JLfjTWGBk0ZxVGYEc9KbPIIomkz2p4OeRVbVDstWIoQHnXxW8WvptnIY3O4r/jXg17e6rqV+b2W6&#10;bczfIN3Tr+teofGOQyyrCX/HFcLHZRdAob+9+fevLxTlOoelh5RhA7H4V6xdQSxozN8xO5c5z717&#10;j4eummgXLda8N+HtlifkH/WA/X1P1xXtXhtT5CNntW+D5krHPiuVyujYJ5zSk57f/WpMgHijt1r0&#10;LnKDHHINcH8Y5duh3DB+fL+X613WVxgfWvN/jpJjw9dAYP7s/wAq2o/xETP4T4l8U6oh8Q3DrLuY&#10;TH+f+NNt5bWQbJCuNwPIwMEg/wCT7e1ZeuNjWbiTG/EzN8pzn5jxz/k59KktHkaPy/L27oz5jL64&#10;z/njn8xX3cfhR4MlrcmnQGbawfB4+bA/z/8Arz61n63omn6grQ38KkYwemRnP59f51oSSnepkUsF&#10;I3fXHp/n9KbdfOwYrk+g6bugwOvPp+vHNWUlqTzOLujxX4lfs22d/M2paJtVlYsVU7ck/wCR29+9&#10;eR+L/Bfi3wMJY7i1lZOpaNTyoPPb8fw6V9cSRymURuvyq2ORjGOe30Hr147VS13wzonim0NneWas&#10;X43Ko9fft+tfPZjw3g8ZeUVyy8j6TLeJ8Zg/cqe9Hz3Pj3Q/Ej+f5k7BVVT8ueRj+v8AnpXX2fii&#10;BVADr6qFBJx0HH48fnXZ+Pv2bIJZ2u9Bi2s8hLEfxcd/5ew2+gryrxL4R8Y+FCy3llI8cfymRFPP&#10;v6DOMdieenOfgsx4fxmDfNKOndbH3+Az7A46KVOevZ6M7K28WRFeZc/dU/NwRx+GOnXr+NXrXWY7&#10;r5o33FRhvUdOv6f5xXl9lrDyrunfb6qoHysSeAPfB/HPfk6uleIhAd7NuXr15Pv05J/M59cY8F0Z&#10;LY9yNZdT0m0uzE4kQs3zZ9cLnP559+Rmr9vrCRsAo3MACuO49uPf/PNcVp3iaOeEnzRljjcTwSfT&#10;Gf8AHI+hq9Bq3ykqWOD93heo/ID/AAOfeOW24/ac2x2SalZlVUd1A8wgY4/z/nOau21zE42gYbdx&#10;j+n8vT8ueMt9UARvMkUiT518vHIyvbrkcdvXPWtS31YpGFlOSMbmYdeMdR7Dr+frUtFROhFzD54M&#10;XLFhnb27de3P4de440ba5tTbgNhv4Q397rjjH6Y/OuTGsHKs0i9c4Z/1/wA/rTl8RSqdsb+27O3I&#10;GODz6/qT2HCOg6C45O6OQxnpluMf5/x9sls4nC7d2OANw9ue/X6/04x4NVkk2vJjaoG7a2fQnknp&#10;/TmrdjPMGaEq5+vGW4Of/wBXToB1JzW4GiYGz8+0fLj6e3vz6dvxxJBb7gRIm1dxJUDp6Hj/ADzj&#10;A6U20hFw+11+VlwY/X/P+P4a0McYh2yBXG5c7um70/Pp39MdKqQcziRCHe+QM8/Ku4ce/Hpj8KV7&#10;dCMFNzNgqrJycc598fyHtVuRYWcbj/CBwf09uR+mO1QNcQxnImxuIG3P8X/1jj6k9sgVnylxqSZn&#10;3KMS0ald2C7YXr/n169fxppDEJSvl7c88jqcEfmOePbrWpqRBXzG4IPyYx3+mfb/ADmsgXkSS/My&#10;/ewyL97Hpz2z268dulQaqehZ8qKdCWUdCwXqCOn58+3BJI71i+JtLe3t5bi32fdJ+X+6K2lnjwXT&#10;cCpyfM43YOM/z69PT0i1R4p7VoH3HptRV649M9T2z0+lO8o7DcYy3PP4tT1GMuS3G4jaOmcc/wCT&#10;2rF8V6uYbV1VFLyLhd2Bn/PHXn8K6PUbJoLl5yu3+8ynrj8upHcDvzxiuF8aTKzfZwRt4UqoBAwP&#10;8/X8zVQ5upElDojnLC7lvtW2zOpXbyd2ffr+Hv8ATmu/0pjDHnf0+8v97n/H+v48P4ZswL5DuUbc&#10;kLtPfv168j15+nHeaZBH9lUxgqu3O0YyTj/65+ntWhmX4J9yR7SNvTCr94/kRz/+up9OKGbIbO5s&#10;j1H/ANf+f51RMTiXAU56A7vf36d/XjselXtPEkc6sN2dw2/L8w/wxgD1x684nmZSN+zt02rhduI8&#10;8844+v8Aj+maj1bTWurJirfMybuFDHPU/l/njGUsbv8AdKm5mzztVcbscdun1HNbdqqSWrKYt277&#10;3PX2HJwPy/lVRZnJHlE+kSwXbwsjBT6L6c8f57Vz/ijwas0bPD95G9M+3OPwOecg++a9C8T2MCXw&#10;JZAPV16jqB068fz6dKrraw3IyeV5yz+uP0/z15qgPI7RbrT7gxTjHzEhST0/yD0z/Ous0bVCApZ2&#10;OVB6fMfXt7fUY4zWprfgOK4iDRwZXkfMu7HGfr9OmOemeObTSrrTJPLcH92w+7uGMkf4E/Tr1GRi&#10;WqPQNB1NQoRjjAw25eB+nTPr+mK6zRtSIZQc/MuQ2egHGcAc9vy/LzDQdWEMuWPAGBubofT6iu50&#10;G5+1IGymf+mnIHPPbHbP1Ptxm+xcUd7o+tRnhpui/wB4Ejueg98/n9a2LfWlRd6vnIwNpP8Ant/n&#10;iuXsNMurrDx3DFtq5bn0Hsf15NaEfh3WQv7qTlR8rDLEHpjr3/oPfJqCjDqzfXVo51wZfu88Nnv/&#10;APr/ACqF9YK7mR/++T9ePrx+P61gNouuBtz2/wB05+Ufe4/w55B9fenC21qONWksjuC8jaSCPepk&#10;2HJHuac+szS8GTaFOevUE/0P+fWnNczSfK0rfd6t2z3PpVdbLUJeqOuX3BvLOeo7f5x+dOfTJGTz&#10;ZN2VwCrN/nv7+v0qbE81hLm/htIWyfujKKO7cdfwH/6u/LeIdX80MDNtb+H8e/8AKrutFtOQh5wW&#10;K8YPtyOAOuPw71ymram165ZJdo6K3TA9Mfz/AJem0IdTlqVOhCZnu51jYYBf94pAbcP8jg9z1rv/&#10;AAH4cjjgSeRVbI3NnnHfj+lcz4N8PfbbsTTW2AWGzd8p7+v88dvwPpVjZQ6VYLDBCPlQYDY3E4Pb&#10;16Hr1qaktLE0o+8XXuEjTyUK+gw2G/zx/P6UHa5MmNuOenB5/wA//qrPEsj5cMowwAOOg/z/AJxj&#10;JFeywtt2/e4zn5iPb04wfXJrlbOwuXEjBt6bfl44WnW5cFd68Y++MfN1/TAP6VVSZJ22OeeA3PXn&#10;/H/ParUNygbyZNvGcjgE9x16HP0z19qkdxWkMfyt8uTn5TwfxrK1idP9ZnHy8e/OO3bJ/Dmr19KE&#10;bcpHyknGPvD6Vg6hcRIREH3BeVBXr0GPpz37fgKC4ytuZ19qbQTJAONrYK89MYx7Hj/Jq7pV59oj&#10;DuSMKu7P+R79QePWsa9a2keQxliW5+XPPf8Azx0IqWzvJUTyoww67Vx3456cdeR9fx0cuVFP3nob&#10;YeByVRt21seuPb/PpTby1ZwrA/dwcqM4Oc59uv4fhUGntLI/nB9qfeJVumT19j/nqTWpG8UieXKv&#10;zY+Zl5K+pHI/w/AYojUcROCZk6jBatG0TICcgFtvOcHA9iR/PtmuP1jSzfPmN92F4YHt/n9M/Su7&#10;vLSIIxyvmHjd/wAC9x1/nxx0rPsdJtHkxOfdV4546j/PTtXVTrJHJUo8xxX9mRWen+bdONm1iylv&#10;fvx/Ppn3OOb1JNE1KfKXf7zJP3s8enT8/wD61eieNtImktmWF2IZVKv5hIIA7juOvXJx0wa8lbRZ&#10;rLVGe5R9pdix/vAH+XbrXdRlzxucFaModDUt3NtM0AOFUZXzGG4Y4/z3z0xjjSKGO3Ux2w8wKp29&#10;/ryee/X8elVrOawDFY1ZmbaVGzcfYDpngf8A1utbSWsdxbNsjxnnAb6d/wAB71XNy7kRRSs9VWS1&#10;aNj8wbjdjjj9Pr6nt1qWCO5uIvMb5T5mPu5zjr/L8u/FQQabcxXHnGPGx8gt+fA69c/j+VattEig&#10;Eqo+bO3cMFs/zz69ce+ar2ttio07ox9kyeYLyIbeOTjp+H+fSqcot45lMUG4scfKF5BAHpyMd/y6&#10;cdPPDHfItusWcDO3+97fQ/y/IU7zSdMtQrNDiSTAG0YwePXnPB/L89KeIM54c4vxH8N9H12TM1mm&#10;3G4Hvk9TnHr/AD964bxT8GNQij2aMB8qf6kMSWK/r3GeP6V7HYwxvM0d3u2/8tJOQff2HNEmm2xf&#10;zUZmCtiRV+bd26c55yfyI68+lh8wrUdEzzcRleHrXbWp4B4f+GmrjU4YNQsJI42mUHK9Bn/PIz+F&#10;e+6HYSaZHBHDcf6GiiML90LjjP0z7YGfyk1CzgkjVWtFaSPBXoT6Z9u3Q578U6yvryPTjbs2MD5Q&#10;2OePxPbg9vwzX0mXZ5h037XTzPl8w4fxDt7LX1O+8P2Xg2IqviLRIb6OTk+YCevT65/mDxXpvgfx&#10;L4L0K2WDw5pNrZhdqhba3CMc9BwCc+nB56A8ivn6w8X2scH2a+gL+Wu1dg+8uO+T1/QcD1q1c/FO&#10;TT7bZbRRydUBZiQBjvkguvoP4jjd8o219NRzKjWinGSaPlq2V1aUrTi0z6c/4TewuLaNop+edrRt&#10;k8DDYA6Yzg4YBfumTH7sZv8Awm9v5qxpcKvlqY42Un5l/uqF2lxn+FAkfqW618+2nxO8Q6l5sdqA&#10;ytgtG75BwMDf64/hUfKpHAPFQ3Xxg1izb/TYmhaQYkuPM3yy9tu4H5BwPlXGM/idvrMZGH1XleqP&#10;ftS8VqE3veKpjjYRxyKkkoHcKANkXT+EfieK4fV/GJa/ZkRlL5LecTJ2z7gd/pz6VwMHxn0+W0Fn&#10;FAsJ+8silSzMRj88nrkn2PSq9x4ySaJhv/eEn5kyckDgcnIzx079cZ4uNTmWgSjy9Da1vxVKCy3M&#10;IaPqzQr0HQ8g449OenGO3D614rjeVlS7mYD/AJZ4BKr+v+Hy0uta+RbubmWRlfHzNnk4A25yBz05&#10;5/eHn15681e2lfzlIbB2jLkdOvQnqSxz6lfSt1L3SbPcbf6r5kimKR1YcgBc8/T2/wA4NbvgTXHi&#10;v4TNvZsr82AdvGe38+nOO+ByF1LFcyrMXZVDfNtc/Lj6ngZ57DOOozWhoF4zTRHzmby/vEknjP3j&#10;z0x2Pf161jOWh0U46o+1vg94oju9ISKeROU2tnHI/Hgj65X1DHAr0H7XJPbSSkZ6Atz94cgHPOf7&#10;obc/91E614d8CNVa58PJNHMT833WBRu2MEg9PXG4dhnBHplvrctiqiS4ZesfyRnHI+6FU8dOUVsk&#10;H9446VVNc0U0cdf3ajTOll1ELDvVmLeb95s53exyTv8AoWk9SlZF94oijtllknVir4Rgw5bGCAVJ&#10;y3qFJb1fkisO/wBbQfu4g3lyDYkhUYc/3PkA3f8AXOMhMD5nPSuV8QeKrmKY/wCkSSK21JImky5U&#10;buCRgKvTCKdo9+tdVGlzHHUqKKOm1f4kQaYGAkZfLPypGApQZOegxGevTLHua878X/GLxIqeToth&#10;J5TcvIpIxx/EcEn8elY2u61eS48pwseAJIw+VHH0BHJ9P/rVn1G3+w5ESjbljtUYXJ9O3J9v516V&#10;GjFanBUrdDL1T4keOJh5cd28cb9BjkLk9D6c1jz6/wCLJ5t73Uyj+La3cDp06f4fjWheKgkZ5Iwv&#10;PPp0/wAnpj+VQ2ultdT+RL8il8Mhj4HHfPvgfl1xWsoqOxgqmuiKNxqGqzM32qX5em5l4xx3wM5z&#10;+Y7YNPWDUbjMkpaQt/eznr05/wAK37XQo45SJriABThWmbg8/wCA+v61au9LttOgE88cKq3O77Ow&#10;Xp0zNLHH09Aw4HXODi5Gmr1OVW0ugRFG8Ik2/LG0vzH5c/dXLH8vz6UTWMwfZdhQyjG2bykYcntL&#10;IG/8dFbl0keyQIxMEmRtXasLDryqGCIjpwWk59c1XtraXZmymuI4+irZvIqj/wAB4wv/AI8x96ZV&#10;1Y/BeGNpM+UhDEY/u9T6+lXoNHnmGYhuDDPOSen+ea0NC0R9QdN0Tdj8vHqfwH+ec13nh3wiH2Ml&#10;pn5l59/6V+Y2PuDgYfDd2TuWJuf8/lUv/CLzE/Nbt/d9x+P+eK9o0n4eBhtFtuZQMjaPp6Z/TvWr&#10;N8J2lZjFZ7RjADfxcdc9x+Xpx0EOUUbRpykeDr4TuW/1cfrzx6f/AK6mj8IXLbmWI7twPyp+le4r&#10;8MBHiLyF/wBoqM/56dB79+KlT4ZbsxrD77WTg+44zj+XvS9oaLDyPDU8Gz7cGA/7X+fwqeHwPN8q&#10;hPf7ueOPp0r3CH4YxKN/2VWHVfb68fy9PbFWl+GYUDzLdB6fu+n4e2PpzUupIpYWR4hD4HlLf6ts&#10;Z69quWvgGVjukGM8hcdfevcYPhgr5HkZ3AH5o+n8/wAf8mr9p8Ly4z9nx2bP49fTP6ZJo9o9jRYU&#10;8QtPhw0hWMJ8wGG28Z/zzWrafDWVjtEDe/yd8/p/jXt1p8NX+8tt/FncYyce/P4d+3atO1+Hoc5+&#10;zqB3/wBnp3x/X+YqfaS6mkcKup4ja/DiVU/1J6t8uNvvx+HPWrL/AA4bHlLAO+CMHP8Akivc7b4f&#10;qGH7oKyttXd0wOOfcHtxzzipbvwTAkW+S2Xr8zdx71n7TU0+rxR856t4HEIZXh2l+GDduPr2PP41&#10;yut+GBCGAi5xx/jX0d4g8Jr5LJ5fIbC7u3f6/wBTxnODXnfijw8I9xZFB6K2CfXnj/I/lUalznqU&#10;bq54hfaS1pdZaLvjv/nua/px/wCCbGpab4y/ZA+H/iIBd114Vsnds9WMK+v+Oa/mz8S6WIS2UXjh&#10;gDyPpX7Z/wDBKf8Aay0LS/2LfBPhsakPO03SUtpBuH8B288+x/z06YyfKcco2lY/SCCx06AZJXrj&#10;jFStqOm2ybQeema+e7b9qDSrjg6kuMcKz4/X/PT1Bq9H8b9P1GJTHfr83pn5un+I96iVZRNoYeUj&#10;2+bxdaQLtjK8DgVnX3jqNWbE4x/vV5IPiN9pG8Tbhtzntz+PWqs/jZ5V3LN970OO3Tr61l9YNPqs&#10;j1G78ckls3GMf7XvWTfeOt52iU4Zsfe/z3/ya88bxHLJuXze/Iznt/n8x9aY2pSuV5ODx97GP888&#10;9qj2lzZUYrY7afxfJKNwnbn9PyqrPrss3Kueevze/wDn/OK5u2u1fb8zZPB3dv8APT9KuxzI/wAo&#10;kH0PQ/5/zxRe4cqRdfVJ3O7fhd3p26fzpolkk2huQc/jVdZQvO0e/Oe/0qWKcBh1zwD2/wA/59qZ&#10;VlykqQs3WQnPHSpvJK52jnP9fr/n9ajFxsJZsdvx/T0/z1qRLmPH880GZJHGHGwHt/DzxViJBjkf&#10;Xd61CJVOGL9OSePT/I/D8KcsyH+NvTHr1/X2p3AkRlG4r0PP3etSeY3POf8AaxURdc8Fc+nQ/U0r&#10;TRscAZx05xmjmJ5SeOfH3iDkY6Z4qZZEwynqMjNUNzrtQn+L5ff/ACKfHIQFKAgDHORx/nn8fyoD&#10;lLolG4rux7elTJc4GNw7/jx/n86zRNu+Vs/d/KpvPIOQ6+rDn/P+fyA5S/HcsTnafwqVZmKbQ3bH&#10;y/zrPWZF6Zx/KpBdfLkEfdO7/CluFmWRdDofXFSGYLzz6cf5/wA/nVGS4Vmb5+F/iK8Yp63KuvK5&#10;H+eKYJF8OwBJ+X3/ADoZijdc+nNU4p1x9/r/ABevNKtwr4x16bv8/wCfrzSsMtbueT3/AL1G9l5P&#10;H/AunvUKyue+P4f889qck2f4hn25x/kUkIkdyvHrTW8wHbnb+HWm/aBhvmwDgBT+n+TQHQfeYcHP&#10;NUA4SPkgjr1pdxzu24weT70m5SMn1x9ef8//AF8VGHG0FfwX8f8AP+RRzDaLHIYc5wec04XEYbGc&#10;fyqB5AOM8dRjH5UjOuOXH+yOnt/n0qdyOXmLi3GF2Y/h9KI3yeX681SyTmMnno2KSS4YIp55PPt+&#10;v8/WnYXLY0DNFsGSu4etN+0jJz6YPFZxmdjgt79OlPErNyX9vX/65/8ArU7D5WaEU4Pyj9aJJ925&#10;M8HNZocjgFm5yacl3vO3fkf7PahaBY0BIMdV6+tDuBymW7/WqqXAYbif4ei4/wA/57U5J4yN7dO/&#10;T160XEWMjPy45oOC+BUQmQfxfdyeD09c/rThKNxwuO3ei40PO1QA2fy6U05Bxj604OCmV7/xbvx/&#10;+v8A5zSZ2dG/p/kUcwLUQkDoAfp/9c/5/nIkGePwPFRhzu2g4Oe1S7gOjYP938KHILMVYohtwv0O&#10;7nvTXUDo/fHFOJ42sPr7UhUZ+8eajUFHqM+bOS3B7DvTXjG7k/8A16lP3vlXtSeW3Qd+Pm7U7sfL&#10;2ISuCO+O2P8AP+TQDgqB2NTeSr/Mx+hzTWi24BHP900cw+Uj3/xAYGM9KeW+UnP/AOulVyx5H/fN&#10;LtjJxuFPmI1GGXHB/wDrjrUiyELuz+dN2qEyA3K5PzZ/z/8AWpyxh2Oz5vy/z/8Arp8yC47zc9u9&#10;AZSM7v8A61M8sA537vm7rTwqkgAbs8c85qrxGOQtj5vx5qZJN3Bz17VXLHy+W+hB/wA/5/OgTFX6&#10;/n2oAuqynG9ucdPSnq4L4BHv9aqpcHu3XrT1kzynccUuUCwrKxGR/nNPC85UL+dVw+3BPH4UqTER&#10;5wM9DU8vYmxO0ZHUqf8Aa4qMjHyr0pFm7lwo/wBqnjGN7tnBz7f5/wAKajbcojLFMEDgHrTgAwye&#10;c0FQRgN37ZpOAMq1UApAIwB+Q6UhRSN34c96cvXGfalEYK8n32/1qbAMcfNtY/kKY5yef++c1YMW&#10;5QAvem+SzD5V6cD2poCHcT8x+n1o3PySAam8kKMgdR19acIxt28dcZ3UwIU3LnCdTmnxB3OB9TuN&#10;P8oAfd9Gz6U6OJQcbvxH86AG4brkUd8kY71MkK7A6/xcDd1xn9acIAeB9e39KnmAroCuOM49qOdv&#10;UfhVgW5+8wx6tTjbAfvOo/L/AD/9f6UcwrkG7jaRupdxwxz9OlSeQQdjJ82fy9KaLcngc/561Vxj&#10;UmI5Ib+dPWdtuFJ/Co/KYDB57UoXCjCj0PFIVkx3mN68dM05ZWX5mOB/D9fSmFTndj3+vtRtkX5f&#10;/wBf86YuWJKsxA6/73H+cVIlwRz9arbGAwT+X+RS554+7/F2pE+zRaW5DDBP5+1OM0Z52479qpsW&#10;ywPOf0pxd8Mc4qg9n2LiSRE5J56f/Wp+6HdyP85qhvO47dwx1zUkcj4xlv8AvrpST6E8rLaiFwR7&#10;dqR40OQwqvvGCuehp5Yjnd05o0JH+WpGFA/SmiNh938fagOGbludvPNHmHGAB79KWg9Q2kNkE0bM&#10;DcTRv4OOf9mnZUD5SM/nikVG4KcHb/n6VJvA/wA/55qNQdmCfwoXA6v/AA4xQXJaEgfHH404S/wi&#10;ogSFwR/vdKC4Bxt2kf8A66CbSiWVcL3qe2mA4zwPWqIkAG0nqe/enrJtfp/490oD7Ju2k3vWjazc&#10;4/nWDZXORnNaVrOM9K2jK5mbcE2R1qysgCbhWdbS7h1qxPKFtm5PSqJaPGv2jdZa3tJIElkV5UkV&#10;fJb5j8pPHPXA78euBkj4Z1vUr2HXmuLbWrpWlZmx9uOzaeFYbm6Lg4JJABIJ4yPq/wDaz8QBNTt7&#10;UDc0jShU/vMInOM7Hx0znacY3Y45+RNSjvLbxNK01lJhbpn3xqw5ZM5zzgk9yTnjLsMEcNWT57Jn&#10;6dwrhY/UeaXU+O/25tZ13w7+0J4N8UxeIJ7fyGtljaWboqXbuF/eDgDA++vHG4c4b2TxRqfi+KaE&#10;WviW7mjELCNTeSPjarL93eT8pzncc5GHcEDb4/8A8FFNOXS9R8N62Vj8233xbvLOVlzuVQAwIO3P&#10;BIIJGGIK5+gL6wGoQx3d5MziRmeNdvsQDklug/3yOMALhTnSlL2ktex9Vj8HR+q0pOKfxdPM+W/2&#10;j9X8Vr4C1ifUbpriP7C25ZkUliU6hvl/THPHzfxfN3wp+Ieo+D/FcNreWAktb5ljubUKT5isy8j+&#10;4wwSG4weOhxX2J+1H4Yn0/wJqk81qsi/ZP3e1lDIE+65PzHsB827noV3KF+ItY0mA6mzwfN5fO3b&#10;93HUnAHT65HPPeitPmlZhlOX8sHUpe679NHf5H6Ofslfs9z2nju3+I/jl4ZLfSbhm0Xy8Brqbbvh&#10;mwR93DFl5Dbl9mFfXnhjXb/QtTW+0y5aG4t2L74mGVXP3MAHI9Qc/Xoa+Nf+CbPx4fxt4Oj+GHiG&#10;VTqGkj/Q2juC0jWY+YIhDEiSIjeB94KW4XaBX18n2iOZb/VEjaS6ZYL1lUgNKoLLJxkKZE24YcEk&#10;c9DXJGlGj8G2/wDXod2Y47EZlN/WrOSXK10t6dnv53PXPGX7TGlaV8Lrq5aeKDXbi2MdraK4zMzL&#10;zLEDywUfNt6ggAjBBr5U1GawluBANkkcindhgSqlCeCSRg84PUFWBBVcnz79pX4sXPiXx7BY6Hqr&#10;C10WQ/Z5o8puuPvSSYONrL93nglM9CKoWfx5sNJ8O6h4j8Wr5c1ta7m8lsG9fbjMfzcOx5wOCzHo&#10;MVhXxjxFTlfTT1Ppsh4RjkOVvE01rU96S6xXReltfK54t/wUZ+Ilu8+i+BrSJri6imWXUZUAD7Sc&#10;pAx64ADnByACOcDFfZXwP0DU7vSZY9MspJpGto32WsLEqp2c4VRgrhOmDgR7VB8lY/zU8Q2t58UP&#10;iNf+NPFU7XEmoai07RW7FVRD82wMvXgrt5HG0DG7A/bv9mDw3a6P8LdFFtbQxedpMDMIgg35jHXB&#10;Yc/MchmGc8n5ierCUfaya7HyvF2cRwGHpTS5m7rslsct4b+CXjzUpIbpNEaAIjrHJcyorDOMALnG&#10;CAOOAMIOBGhT5G/aQ+HHinw98YfFGoajpci2/wDbExa6XEyLuk5Z3Vn28k/eOQQcheRX6haXEqlW&#10;ds5kznPJ5z1+p/Xr3b4l/a5nktfij4uFpu3Lcbiu1VYsLdCACzgcsyrz0yAOBsq8ywkI4dNdzHw3&#10;4oxuIzyrCUY25PP+Zefmfnf8XvHXiWy12+ttJ1m48mGOSOGPzCVALKWGBlck4z9ec9TtfsjePPFv&#10;/DQXhWa78XXgVdUby/MuOvDYx2yXEY6q2V+VlZVdfPfFkN1Nq11AF3PCXIZXb5yrHDYCkAnnryAS&#10;B5eeev8A2PEA/aF8MyWryeYdQdm2sMuuxyVAypYjsg3bs4EchIhk8uPu2XY/Zs0w+HeX1ZOK1i+i&#10;7M/SGy+JHxDvH8m38ZX86SSN5YS4ds5G7I24BDKVI24XGGRYEHnyV7/xz4vbSpnl8SXjDbt/fXhT&#10;dlfvbt6DbtBJO5QFydyJumfPso4rq4Fu821lbcrSfMJN0xy2WLqxeTOH3TB2DYa+kBWCfVbW6/s1&#10;ryLc23lmikZizbgeGRnfllByMsCmRvkUCD0/aVJLc/F6eFwsaitCP3I+Kob3VLqGT+1NQaRZAxZn&#10;bDH5RnkkZOBy3AAP8IPz9BourapZTrc2tzNb7VkWOWMsucn2HBPYenGBnBwfDglltlid1ZY8hn3r&#10;8zY+XoWHUkj73c8lTJWxZ28886NIBHCnG1XPKYIJPJyOvXIOed2ePnp7n9KU6cPZWaP0R+DPxU8Z&#10;L8MfDa2/iNroyaLasiyRpKSUgUFeAWbBHIAzu6sh+Vuo0349eK7cKdQtrS6RY4yZOV3ctvbcp2Hg&#10;EfLkLsJZzyF8z+GE81z8MNDR0Y7tBt4ZGfLKW8hcKSWfI7AEnoMRSgeWNW3cqm+5nkx9qDMwZv8A&#10;WbMklhk5VSDkEsqYJWBcSL9LTrVIwWr2P5bzDKcvqYurz0o/E+lur7GhZ+IrjxF8WtU1CbTo49xh&#10;/d/N93yUPdVPT27HtjHY+K4H+wRl1VvlJb9K4rwFaO3xI1IkZDPEcFQCf3ac/dXr6gY5z7n0bxrY&#10;qml7/LHC/wB3/P59q8urGU3NvufH51GnRxEIRVkor8jwT4imPyXDKo4O49emOfr9a5r4ShxrEiQH&#10;IV/m29/f8ia6D4mySwzSIp+bnkjI/wA//Wqv8ENAuJrhrxov9Y/3uufTJ646Y9vcZrxakZe1Vgg0&#10;qJ65HE7aQ6Nn7vZu9cH4g0zdJ5qoP9j/AA/X9K9U/s8Q6Mztx8vfgfy/z+tef+IVMTsqyDzAP4l/&#10;Hv1/w/E1z4mL0NMJI881TTsMxUew+X8/89OKwprM7sthTnpjOOP8/wCea6zXlLFv3YYbiF+c/l9f&#10;X/8AXWHIu5yxQAN09Pw6D6cV5cviPTicH4tjVQzKnRl28HPT/wDX/niub0y/aO+Yt8vzfw8Ed+vr&#10;+X511PjBiB5RDbv6859//renU8bZv5V4ZmQ/MDhVbG71zx1OeK9ClT9pQaNYScZHb6fcrIiyLtyv&#10;3st+Yyffjk/n0r1P4O+LWsryNDN0bsQM/wCffmvGNGvkLEA8hMBU5IHT+uMcfQGu08GagbG/VvMK&#10;qxz7D2r87xVOtk2aqutFc96KjjMLyPsfc/wq8UC4t4383OQMmvZvDuoq0arn/wCtXyZ8F/GHmQwr&#10;5+G25bOMnp/npjvX0b4L1oXEEb+Z7/Wv3TIswhjsJGSZ+S51gZYXENNHpUEm5Ov41Lgms3TbsSxB&#10;latFTuXJr6CJ4YhK4zTXHrTyOOBTSBiiQDO/FNPXApxznFDYqQI8HtTegyRT2FMIOKoBretNYA8U&#10;49M5pnNIBrqM0xhzxTzz/kUmB60gIinNNZe5FSsFzimkLnJoAjMYBwR0pPL9qf24ox2xQBHs/u0A&#10;DripMZ5wKZg7s5oAT2zQw4xRyBg0vIHWgBjD/PpTeSSMU8jd+VIQOwoAQMc9KUEHnvSc+v4UuKAJ&#10;EYgdKcDnv0qMHHanruoAerdhzTk46n6U1TxyeadnPAPFADhg8GnAjotM9waUHHegCQHNOVucmowC&#10;acMmgCVT6VIrZPNQqe3tUgOO9AE6tjvUinB6VAjZGKlQ7qpAV9XtVnhKmvIvi/4b+26XNGYwflIP&#10;vmvZpk8xCDXF+PNJW5t3RkBDLU1I3Q4uzuflF+194Vk0LWLpvLwpbPyr1/z+tfFHxMRFnli27trE&#10;FVzz6/zHHb8ef1H/AG5fhc19p0t6iDcpLZ8vJ/z+vpX51fEb4bXc2otBJEQqtjcxHy4OOewGM9x1&#10;/CvFq2pzPbo3qU0zrv8AgmppCzfEGS4YZzMp474x/wDX/I1+wvw7s44vDChBjEK9Ppivyl/YO0Z/&#10;DXjJAUjVWkAB7frz6/56fqp8OdVR/Dqpu3fuv6CooyvJkYqMopHz3+22hPhy6KANmNuPwxX5Ha3c&#10;Xdt8are6O4GTU8M/3cjPX16V+wf7YenPe6BdRhflZWHyjnkfzzX5Uah8Pbu++P1vEsDNi88z5fmz&#10;z2/Uk9cnPUV4mOi1iLn7fwPiKP8AYVSDetmfsl+wLPJJ4BsHPVoV/wD1fpX1jAMRKCvvXzH+xBoc&#10;mmeBbCJ49uIV/h4/X8K+nISBGu2vpcH/AAUfhubO+PqerHAgDBH404fXim89SKcDxXWeaR3LH7O3&#10;PPtXzR+2tr82leAdQlibBWJsbe1fTMwDQsoNfOf7aHhG68QfD/ULe1Q7mhYrj6V5WcqUsDJR3sz7&#10;7w3qYenxVhnX+Hnjf7z4i+B0gm8ZRt0H8RPJH+en9a+6/hlapLo0eU52iviL4C6Fd2nifzbqBo3j&#10;kx868D/H86+2fhjdvNaw26A/KBnpzz7V8lwxGUeZ+Z+zeO+Ko4jGU403eyR614YiKgY6AYrX1Vd1&#10;p07VR8MwNsUqvpWteIPKZcdsfWvvqfwo/l+p8R4F8a9LmIaaOM5EgO7rXnOnNIZ1wGPzdfX/ABHH&#10;1r6H8eeGINWtpIZI+qnj19q8mXwDNZav5UC7lEnGPf1/z0rzcRSkqlzsoyjJWZ6F8LYGOnR/lXpl&#10;rblYlBxXKeAdD+xW0alMY612WVjAQHoK7MPFxpo5a0ryFYc7jQeuTmm7425DCgtGR94ba2MRw5qv&#10;qcfmWrKo5qbzAcDcDQxjcbCQe3NMDxP4t2zxXC3JQ4HOMVw8J3yARr9449f8/WvbfiH4TTV7N48Z&#10;JHykH26151p3w5vYNR2ysCu7K+/cGvOr05+0ukdlOcfZmz8PdMfMeI+p3HPbgV6vo8QjgXiuX8Ie&#10;HhYovmcseT04HpXYW+yKMfMOa6qFNxjqc9SXMyYkZxS8DrUXmgfMHBFL5qDq1dFjMWR9o4/E15R+&#10;0LdLH4aujj/lmflHcV6k7pjcGFeOftH3fleGbpQf+WZHP0rpwq5q0fVGdR+6fFd5PHJdzAjbvkbb&#10;17k1JbXLj5C+Nrflx/X8PzqhdN+/ZoTu2jLbfUHt0/Lgf1WGVpEZIBuVuNy/xYxzn3/x9ePuTxXu&#10;Wru5KjaHYqpJ5yf8n+lSS3LTQfKOfvKd3Ofz/wD1VRnlXCs0vT65I78enP157ZGIzdhcGaaQ/wAQ&#10;YEcD8+SO/wDLkitEYOPvXLluZArI7ruXJGF4Hc/5+voaLa4nIZzj5BhTjp04/wA/0qtAzws0Mm4H&#10;kKx/iPt+f/68mpbPbIGljJVWT5mOeB0zxyPrnt06USFH4gkSRvnZl+Zchem7Htnn+v41Q8Q+EtH8&#10;Qp5N7bcMc7uMg5+n8+vHbNac00MBUvDhl+VtmeMHA6H+vP8AI+0RMnmxxDnjaoGfb6+h9c9s8S48&#10;6tJaG0ZSpyvF2Z4x44/Ztg1CZrjSIgm75ssuBn8B1/8ArGvNtf8Agb4z0UtcQQNKVVmzg47k/wAj&#10;+Xtz9YRvHFLgMWKt/qyo9eg/w/xNE+nWlyJFkto/LZgQvPPXseg9PfBPevDxXDuX4ht8vK/I9zB8&#10;SZlhkk5cyXc+L5JdY0Sfybyzkj2552k8YGf0+nT6ZmsfFiOP9b/Dnn+8T0/x/wAgfVeufCDwh4j8&#10;23k0xQzrhjz19iPx9h25BzxnjL9kCyuNAbVdEZo5Le4Ak2qMFT0YAtkEH37nnGDXzGL4Qrx1pPm9&#10;dGfUYXjDCNL2ycX96PJLXxNErAvJlt3zbex7fhx7HA/EX/8AhJB8w875pO5xyOvt649Onam+Kf2f&#10;PGWjhmtVkfy1YR9+h5H1xznPPHoRXE6v4a8ZaLJi4tZdrcquCMnOT2+v+cmvm8Rk2Mw/xwa/E+iw&#10;ucYPEfw5p/gd5H4iHlkRuNzLgYOM9ufcfrg9OlXrLWPPG8nHUdDjp1/zz9a83tdTktlzco33fmba&#10;Vz7nHUc447+vfU0zxVaqysrqu05yqjgHJ/E9enY15k8PKOx60MRE9R0y/CDLj5++4Ec/l9e3GM9s&#10;VsQalBC2Fwy5Cq23j/H/AA9uM+YWfi9IijiaNflIj+UenUZ/yMVsQ+Kll4NwvoFDDDd+o9eefr14&#10;xg4cu5sqsT0S016IRbDIv3eB0zx/n9PqLUOvxSBC0q9uPQ5Ofwz/AJ4FecweJyzKC/y7c/e9/bn1&#10;rTtfEIMWyWXcVdirNJjOfXpk8/UY6Duh+0iztjrajbKrLtBG1s4P06Y/lkfjTJdebbtibPy/dx1P&#10;Yf5/xrk/7ajIJjuU+6dvzZwM9Pr/APq+irq8QkAm3Z3bvl/izz/n6d+0uPYfPE6WXVI7hSC2d2ed&#10;2cj6e+f5VRuTKJtyMq/N8qhu+ev8/wAuaxTrK25Vll/hJ+b6Dvzn+oqWTX98WVYZC8ruHJPbd6Zx&#10;6/rmp5SuZmjHqjohtySv95WGMcD1I9uahl1cucFixY9W744/x4//AFjnn12BXbzdqoeNpIOOe3Tv&#10;+PrjpWRq/jG2tYwjSZ+XGcjluox2OePbn1zQoF+26Gv428Q21nZee7EsoIUt3OBzn04Hr754rxzW&#10;/EbahqyhE3qG+7tyMduvtz+IrW8Q+KbjX1aON22tnnPy8MBgg9Ocn2465Nc3c6eLNhdqF3bi7bmx&#10;jkd8DA79euPatY05bmTqWe50WiSGOVfNXzFXltq5z07/AOSeld1ok3mxCJfm6DII9Ov5f56CvM9A&#10;1J5GKCTcrYO6NMnd9Bzn17npXeaFfeXtXcdo+8u7+vrx9OvUUpRsaRdzphbzXHzJuXavzcD8vxA/&#10;zmrVrZEZ80dGI27uDjn6Y5/KjS5I5IgCxI6N8vIHc556jufXoea0IrQjaD8y8rz9e/PT+hrIHLUS&#10;zilZ8OrFQPvfn+vf+vWtmzmdVAJ5UgY9+OB+n/6jVDyUKuQ67lz8jMB647cfj9OOtWbN/JVVceYw&#10;6HnJIxzjjr/Q46jL9AlLQx/GSpIRMDu7gtgt14/Pnt71n6U0MsaBjzjO5j1GPX8fX9MVveJ4hcaf&#10;tj6qcR+Z256e+e/0ri9L1IQ3z2+OsnGerYPf6Z/zzm9gidVbwwynDqwO0bjt6f5/Gqup+Fbe6ALR&#10;qGzj5k49e3fpznoams7lmO/zG4Ucd/r1/wA+/NaFrc5dEtW8z5ct/CC3v1zj/J4NMDjp/h/dwu32&#10;eNmw+FBXqff36+361c0mC/0ydQ8DsVTC+5PP4/8A1q9D0qxt7iIBotw6f6v6dc9Rn9ePpak8K6bK&#10;xJT5tvGVDZ9/w49+p4PFZyDmtozN8M6uIohFz8seP8n/ACOuK7TRtc81V3Kvzfdb39j+v/6waxbT&#10;wpBkYAC9ee/Tt0HTt71tWukiBMrHtJU5Xt1/z61UeYnmR0FvPZTqweCP1O7qOp5x/wDX71a/s3Tp&#10;gC9v0blsVziX32IZVt2QA3HPX8eB75/wLjxalvxcuNq/L8ozz6eh/Q1oTLQ09R0yyjhLwhB7HnP+&#10;efUH37cZ4nv1slbbMvGV+9jGOv8AOqnij4ieXG0UEjN5m7bwFH6euCB+P48Lf+J9S1STEa/I3t90&#10;Z59ewz7dOKnluYOdiHX9Vubq6kiDHtkBv4fXPpzUPh/SpLqYJIjMC2W4PXIz7/n6gVLaaPNK20Ql&#10;vMzubd7/AI9Tj/PTptD0uC1+eVt20ZLfln8/Tt/OnojJLnkb3h+ytrCBZeF3DOdo54xwfX0/StE3&#10;wl3M4+Xbwf8AP+ecducmO6jK4aVRnv0B9z7c9T/PGGzasscahi3T5T3xxz79x/8AWrmnc6I+6aU1&#10;0ufNBz/wE8Y61Rn1NXT73qG69evUj+ffjpWbd6qI9qGQL8h9OD/+sDtj24ognbd5002WwMSY6+/P&#10;HOfxHtgVhaW7NuY2redYk2bSOc/Mvoe/4VYF1GUWRnxt4b5sfn6Gsdr23H/LTcOox159OOv1+vao&#10;72+Kr5ayhep3biqhev6njj0zSsHMi5qWrFQNjt8x7c49+n0/z1x7nUYyGR5eWDbfmzjPB/8Arf8A&#10;6qq3NzIZN4bO35go6H/Dt+GD71WaDcyuX57bmIzz+eMkf56XylxHzP5kjF48d+T+OMfjU0FzGB02&#10;56MF6D04z/8AXPfpVOUqJGRZG3YI5xz157cgfn+Rq3pttGsq+a/K4P8ArAcjnj+nrz3qGXHcv211&#10;uwDldq56c/8A1/8A9YrQsrqR13Mu1VXDdv8AIzismaSURbhxu5bIIzg9evUc/wCehZ3M2FYxyZ29&#10;2ycfy9v84CNDdu2iP70L3I+bOT+tU4WikkJ2NnIHy9eePzrCm1x1vPs0qKy5+bcDwfTv/nI6VsWM&#10;sDrvMjMrdfXGOvT+vf1p6om0WSX1ubmDcPmyw/HPUfT8OPw45XXvC1hfCT9yu9s/8s//ANR6Gutv&#10;WQQls42sDksAOe3UY7/rxWc0Mc/L/Nleex79fTn3/WuinVcTCtTUtDg08NyWEu+NOvRh0UZz/P1+&#10;tb2n2IEPlI3JOGJy3Q/5/wAa0prFWkMToo+YnaSMj+n4Yx9ap3QbTRlgqrzwenpXX7TnOT2PKV7q&#10;D7HOuZ/ugHC9vw/znFSMtqdszIdvGflzt9P549unanM1vq38e7Zg7WbPbr/nv06VBqc32aPbCqt8&#10;uP7xHPc4H4e5PTilcLEwubO2l37Op5+UcnH+fei+Nvqtu0YjyRx9c/05FVLOV71FCQAk8fdK4/l6&#10;ZxVogQSb5GAbAIG7px0x6fn6VV7AV7hYNPg23sB56nH1/E/yrOS90rzlKyLyQdue2Tx+P/1ucmtG&#10;6nkki2mNJI8kFuDgc/5xWNJoMF6jGzz83A5wB0wfbnB98Yz2OkJmMoluCSG8k3o2QOx68547f5/W&#10;HW4PLhVrfavl/wASjGD6f59aghtLjSp2kugzLIvLMxxn/PB7dPXNW7PU4p7hIzhtwwQV4PseMZwP&#10;xx7cbxqdTP2fMjnfPRiPPsm8zOWXbzj9fz/+tVXUREQJSGUAE7uRjjqP/r46/hXZalZ28q7LUIW2&#10;/wDPMAY9ePbt3/OqepabaQWhea3yx+bYy/rj06+nT0rqo4uUGpJ2OWtgY1I2ZyEXi9dEuGjt4/Mf&#10;d95sFfT2/n2GOMis7/hIobppLrVJJJFbJCrJx/njr6/jjYbTLS9aRJbVcA/d6Y/L/HGB1zWlb+Ed&#10;Nm05riKFF3L9444HHHp75z0r3KOeVoWUtTwsRkNGpdxVvQ4+7uZL+0a506In1XaVI/P/ADz7Zpum&#10;+NbyEtazuqkHs/8An25+h+u8PC6TRtAArYB3MrY7jk9Mn29B7Vjaz4AvdNs2uLZjOu3I5ztyO/Of&#10;fPpXuYXOaMpK7s/wPCxWS4imtFdfiTya4l8XFteIrNlV8vrnGMdPf8OKzbjUpLUtCZV7E/Tn8sfj&#10;niuUddR0S7kNxbyLsYHbznIPrjk88AnAJHIpZvEUZlSUSf6wgqpG7n8h+pxwOle1DHU5K9zxZ4WU&#10;Xax0dxqDsVaSTd0A+bJHP+e359Kn0TWmF2p+1Mu7B+bkfXpx+g+vGMG21KOXjKMM5w3zZ9T26dec&#10;fj0N2yubfz45kuAef4VGexPH+eo+laTq+ZMKfvWPrn4A36WHg+B5ArJIzcMv6cH/ADmu/vtahiHm&#10;eYUTOxvvcqP4cL94Dj5Vwo7ljzXlPwrW403wbYwTQOyyQhhIsmDg8dfTv04HTOMV0N1qE1gCttfM&#10;fM3MAmN0i9gz5+ROyjBODk85x3YVpRVzz8dG8nJGzrXiWRMx+a22RQD8wz0zjPRR/sjiuT1zWPOn&#10;aJ5tuONsceAvAHc59e/6Yp19qJkJUPHDu4a3XHzc/XJ4H1rl9RvE3rFdiQBMldq5B9wM+p/zzj1q&#10;cex4dSVi4dRaOdoSFG75lVTjP07Uye+jihysq5H3tx7+g/w5FYxmgtrkwRxPhmypxwffJ9B+ZPTv&#10;V/TPMvH2YZeRuYkY7nv1+mf6V1r3YnE3zFy1s5L3ku3PG1m+9ngjOea3tP8ADSfLcJFIVU5VooeA&#10;M+5AzwOuKq6dDb6S7yTvbDzMELJerHvP1wx656bvatcT6ZF5bSW0XncgrNDt3Addpu8s4/3IDwMZ&#10;9MKlRtm8IqxPbXItlaC0uZHaNcSJbybjjB5PkIdv1Z1Pv0zg31yIpHkspVaTOHktvvAYPVogzDgf&#10;xTDmrHiCd7oqs5LMrYijulJ7j7vn7j7/ACWy9eORznyWs2pXEaX3Mn3Y1uBllHqBPvZcf7EA/I1k&#10;aWGadAmqXCm0HnSM25eA7Dn1TzW6n++MZ7d95NBsrkeZPbRyPj5t7IzD67zI35kfStfw58NfE2rl&#10;I4tMnnXjas0DspPcbZ3jH5Rkc8A8V6PpPwA8fXNopEIjVeFjWWXj8I/KUH6Aj0NTLEQhuyo0akuh&#10;/PB4A0+OeNU2FsY+7zuNeo+GtBT5ECKOMjPY56f5/wAK87+Grq8nkyPgHkf4fT+g/CvYfCEKSBUI&#10;Y/L1PGPyPP19efSvzao7an3FGPMzpvDugxltssef69BjGf5f/WrsNI8NWsiKGTP1XgqOMe+Px9qz&#10;dBg2BfLX7vMm1cdx/TPXtXaaPbhT5b4KquWZWyBjvx36D9SeM1zSkelSic/f+DbWOU/uPlPX5eB+&#10;nWmweDY5H2/ZyOQc4ORxn/PbnvXaXdsJkDELlVKgnr1J9Rjt9ffrVjTtLgdwAVY7vvLjB46/T6ZI&#10;x7VnzHTGCk7WOPtPAayvkCPrnLKOfft7c4x+FXofAfmN5cdt3Bx3+9/n+vpXeadoaMfKKHb97qO/&#10;T9B0z3rcsvDaSLkQ9vu7s/iPU5P8uO9HNc2VPoeZ23w9jPItx8qnb8v3VHXk5z6evXvVy2+HyOm7&#10;ySD6bf8A9Yz+H+FeoW3haFnVlX733js6dscc5x+IPUVZg8MKgyYF4XbjGf8A9fT8e1HMb+xTR5pa&#10;+BNm3FvuH8O5c8cEf59eferC+ClTGIj93+9jnJ5yfp/WvSDoIWP/AFPUsSeABkg+nrz/AIcZz9Qs&#10;YoxlWVTkgsW+XH4fpj/65znJh7FRVziF8MwQsrOi/KPm9/b37Z5/lWdrVhDGdrtn5PTOOP8A9f8A&#10;nNdbqMtvEd24EnPzAYU/Uc+/t71xnibUo44yUdVyhOdw6fr+X48isjOWmpw/iS1Vo2ZwSduG9vw/&#10;T/HivNfGNnHloyg24zkdf8/54PFegeI9cVt33W/4Efm6A4x3yR/nmvNfF+ro7SBScfdQlRn0yP8A&#10;J/HGTtTZw1mjzDxpDDGzY5+Xnb169f8AP/69v9n/APat8TfBSN/D9vfMNPZ90SrIfkJJz+Gea5nx&#10;lqbTGRQ24tyP8/561wdw/mT7lG3/AGq7Iv3TzKkveuj9Cvhl+3bcaykf/E4bc3/TT68ew5/Qde/0&#10;B4A/ajXUoonTUlZmVd2GGB39PQ/r+X4/6RrOqaVKJtPuZIwDk/Mf89K9k+Efx08QaZLEl8zNuYA7&#10;fr0Htn+fWsasNLnbhsRFe60fsR4L+N8N5CudQB3HON3GPw9a7mw+JlrchUkb5uo+brz/AJ5/pX5x&#10;fCv9oS4uokRruTLbQC0mf5dq948C/GY3RjzcKG6llY9OufoPbnr6c+bKoonpU+Woz66svGtpMFIl&#10;+bGE/eD9P8jpV6LxVa9A/wAu3d8x654GTXzrpXxPkaMSyN/Dny85x05x9c+vbnityx+Iw2JmT5C2&#10;WbPI6jI/Pr09e2Z+tRidLw6Z77D4ptwfnn567m/yau2/iiNoioZSucD5sfh/L8q8Ej+IiSNzKrD/&#10;AHhyOP8A634GrcXxGSNMyy7VbH3uAD1x/n+fFWsXBmTwsY9D3qLxNbHjf1z1P3uf/wBVTL4hjwD5&#10;gI9N1eG23xIdxsFyDsA43H0B54/z/K9D8Th/z+bm6Ddg9/51ccVHuZPDntsOtwOo2zKPXLc//Wqe&#10;LWYv+e3fCnP/AOqvFofiZGq+YLvDb8Berfd6n8+ee46VZj+J0aDKXisfTd1Of58e3Wr+sIj6qz2l&#10;dTiIyJF46be3FSx36MMgn7p9OleR2fxVjzxcnaOPmY5P5f5/Dmrlv8UoVKl5sFlPR89B6f8A1+9W&#10;sQQ8NI9SW+2Agu27tVgXw6CTPfO76cV5ePirZAlTcpnoyseB/kfSrSfFOyZdv2lWG0YJbGf84/p9&#10;KVWJk8PJHo32wbflf9aBek/d7fQ+9efwfFGykG9pkJyM47HIx/nNSp8S7BsoLgDupY54Hf1/z3PW&#10;vbIXsZHe/bMd/l5A+Wnfa1XIL9+O1cKvxI00nKXf3vunjnnGOvrUifETTiCn2lNu7DKJOn1P6/8A&#10;18ZFUTD2MjtjfZy4bP8AtdPx/OgXwB3FsYOf8/57Vx6+P9MG1RdKDjK7sDPv+X4f0efG2msNslwP&#10;pnr3/P8AP88Cn7Qj2bOv+3j7qnP93pQmpbRkn/gPp0rk08Z2D/vPtIbcMj5uvPH+ef5U4+LdMB2m&#10;Zc7c4659cYHOOKfOg9nLqdV/aqI4jDFeOuef8/571IusKDuLENjnn69v8/48qviKwlBxdp/u/wCf&#10;8/zL11ezYb0nXpg/N2xjPHGKfPEnlZ1aasrAqe/P4c8VJHqillO7+LP/ANb/ADmuVt9WSX5lfdg4&#10;27gRnvVmC9kZdytlc+vB9v8AP/16Y/Zu1zphqEZ4DfT2pTfIo3Bvf71c0NSVOJZueozjrn07f560&#10;iavFK2I5vve+c/5/KlewuWR0xv0IwW42jHHSk+3BG3CTrz7VzkeqrgMpBHThuOv6/n/hUh1hQuTK&#10;OgH3/alzIfLpodB9txjDcfz9qFvEJ3I4UL3zXPSanvYqs38uRz/hT01dQPOB/h4/LP8Anp+Ao5kL&#10;lN/7bwAD9RSi/ULtZsj37+1YJ1aIAfvP5DFKNS/jL9G5+U8cfp9KXMVyo2/tavyx/P1pwvUCZD/h&#10;WCNQycgkY98/5/8ArUNqZK4385xhW7+n86akTym494jD95tPUc/XrUZvFV+W6j8v8f8A69Y41HCg&#10;rJz/AL2SPpSfbiy53blznlv5f561XMnoHKbq3yAYDKPm5OfX2oS/UHKjHPU9BxWE18VA57Z/Xn9K&#10;dHqPJ+fnb83zfp9KA5Wb/wBsOeHb86d/aHdj9Rk/l/n0rCGo/Nhx1+7jv7VIt98mMAeuT7Ug5DbT&#10;U325eXjPQH9Kkj1LK/M3H8Jz+lYf2sf7rBcYLfpUiThcASL7UnInlNoXWGUA+/1qRb1QcK3T7orH&#10;F6y5KLlcfiKd9tU9ZAML+tHOCibaXJdQQff61Kt0uck53DjmsMakFT551HHVm6+9TJfY+bHt34/+&#10;vT3K9may3W3OKkWbcev5Vk/awONx6c/LwKP7TRU+ZlwxwAGBz/8AXzSDle5rCUdvz70u4ODkDPas&#10;waxbKCzSr/e+90qRNQRhzz8udrf560E8rLjgKTz7U7jGAp9sYql/aUIcoXVT2X1pr6vbRNteVV5x&#10;94H/AD/9emHKy/gbcg8delDrgkH/AMeqoNSgC8yr8wyPm/8Are1Mm8QWMAzLKOfu9KVw5JdjQZgo&#10;x/dHy4amjptX8MHFZo8T6cv/AC2X8GBx/k1LBrFtcNtibnbk+9NC9jPsXWYq4AHOfm96ZnkEnj9D&#10;Ve41GOFfMbjGc9KqN4o00NsabjOM7hx9afNbcaozaukaoYBCG7rle3elWbb82aoW+s2cyHyyNpGe&#10;P8/5/CoLzxNZ2EuyaYDI7np+FVzC9nUbtY2hMynaDTluCec1zj+ONJXLPPH8o6bx9fX0H5VZ0zxH&#10;Z6p5gtZg2zHTvmqvEbo1Iq7RuLJxkN7U7zfl+U9PestdQBOd3Trk9/8AI9qbc61HZRGZ5Pl7f5+u&#10;KOhCi27I2N49vbmnJID94/7vJrmB450veVW4Vj1G1h/n8alg8aabLKu6VFDZKt29jU8yNvq1fflZ&#10;0SsOePwqVJsr075Fc/J4s02M+ULkMw4PPT2/z/hUUvjawjjaRZeEXeRkcD/Pfp/V3QvYVv5WdR5m&#10;TyPxqRFLncq/qa4dfitof+sW+j2n+8wGKsD4p6Eo3C/jbbno4/z6f56rnj3K+q4j+VnYY64GTTuP&#10;uSD3rn7bxzp09qlxHcLtkUMvzdv8/wCe9OPjSyU4Eyqei/N/nrS5kzN4et/Kbj7CQQBnP+f/ANdN&#10;HynHv3rm7n4kaNEzJJdxqVYgr5g55P5//Wog+IGj3c3kR3is7fw7qUZLYr6tiFG7izqIpyo5ccr/&#10;ABCpopMryO/rXOP4ntmfa0i89PnHP/66iPj/AE6GZrdrpQ0bHcNw4+lNmfsaktkdUflGG6U7cSvA&#10;6fzrkx8QtK3c3KL3+8McVZg8b2EyErOvytj73PH+cUtwlRqR1aOhDr1z8pPfvTsKpxGM81gr4rsu&#10;guk6ZzuHp/hVdPiJpCSeWbtdwzncelUw9nKWyOiwSA3oKaY1PTmsH/hPtHc5W7X7xHXvVhfFem4z&#10;5w5xz9ef5YxRdB7Oa3RrRAEqC3tzT5EwMEY/rWR/wlWmxHc0yj2LDj3qQ+K9NcYa5jPHXcKHqLll&#10;2NApk4/H6UeWMYFU18RWGzc0q8HnLdBTl1u0U/NJn154oDll2LTQ88n/AIFRt2pzUP8AbVkuSDx0&#10;6/5/z6UxdcsD96Zfvd2HP/16YrMseXnkr/wGgF1PPv8AzqJdVsiM78/7rf4H1qVLi3YdR+dMCRWJ&#10;6fXpSxksOjU1ZoeMtnPB7ZH+f89qX7Tak4aRaQCqrbQPx54pVUgbdw5/D1oF7an7rr0/Knfa7QZA&#10;cNSJ5UIAQPmx/hRtJH+OacLq0IwZR6n/ABpwubQ/dlH3R834UyhgRh27c0KD708XEO7Kv7+tHnw5&#10;5YfpSAQBxztpXRs5PHb/AOvTlmtywBdfzpwktyMtJjtzQBGMkcf/AKqVCyjLZ4p5ET8iTOPTrTiI&#10;zyr87vUUAOgmZCpzzWpZXQJHzVl7kC4WRfT73tUlvP5fHv1zTTsZyidHbSkgDf1pdW1Bbaydmbov&#10;51n2t7GE5PFcr8UvH9joGjSyyXKLtHzbnxWvMuW5NOnKpUUUeGfHPxhDf/tEeG/Dlpdbmk1Zw0fG&#10;CFhkZhyDjAX+QHJBTrtQ8N6bczZurG3z5oJ3QhjnHHUZz09/w4r508TfEJbf/godpmgveCGG3vJ4&#10;riNZCGcTWTPHwqkkbmH3srnPIKcfTdxq1hFIz+dGo65b5cDGOvb/AD9aWF97mb7n0ubUamDp4aMb&#10;600/vbPgj/grj8KPCksHg+VtFhRJZbuNo7ddgYgR7RlB2LN0DEbyFU7iy+4H4JfD2XTIBF4eZQbc&#10;Y2zNuC4PAAOAvJwoAUfwgAYri/8Agq/p0GteCvDXiXzVVbO9urebnJ/eQh+pAUY8nBJeIbS3zAgK&#10;3uGm5urSN7hOQFO3ccq5HQ/xZz64PsetKnTh9ZnddjrxmMxUMjwjjNrWd9X0aPmH9qv9mDT9W+Dv&#10;iDUtH1y53Lpss0UdwwKjapY9CnYeuOxDDIP516v8A7/+0i0F3DInm5XzB82fvAjnHTnIbBBznHX9&#10;kvjLpFvf/C3xGl1ZPcK2j3arGrsGbMT/AHdqOwPPUKcHnttP596zoy6ptksIlVmUorQzg7jnCn73&#10;QFdowQNwwAjkJXDmMY06keXTQ+64Fx2KxWBqKpK9pLe3Y4T9lPwZrHww+I2meJrPWpBMl5FDGsLG&#10;NQrP8+O54VxyFA5LbcNs+v8A9pv4p6vpOgtN4J0Ga2ubyF4NXaJkaOKFWDAxocsAUeXgqNpZtvy5&#10;A+e9K0mbSroXlvHMi295GV8vlkIZcbcbckEdQVb7p4+Uw/bnj74CaV8SNI+0ac9vDcy2/m2d0FXK&#10;HGVAK53feXjkdCDgoxnD05YjCzgt91/Xmd2aY6jk/EGFxmJjeDupfK1r90m7/efBp1yCYbFTckZy&#10;T5fVRwM8nOM8cnI49d3B/HXX7iPSbXQbZiouG80KwyJFyflwDnOccEHjBz0V/qb/AIYfXw343h1/&#10;4k+NNLt7FZRLe6bZzPM9x90iMIg3qDlRwCSXRVwWWvh/9pj4n2dt8W/FfhzwTpLSWkeuSpaXFwQE&#10;ESyOcoFdsqei4YcEEA5QL59PB1KL5pq3b/M/Rq/E+H4gj9Uy68lZOUrNJK+2qV/kbngzSFv7lFki&#10;lRtuZoiow2d4PU+zZOTwH3Z+cv8Asn8GvjL8NNO+Fvhh5fFCySN4dspmWHdLNzaxt8yqNwPKnkDJ&#10;dBwWjr8FdJ1nxR4gVo9Z1Cby1Jbyo2CxrnHRF46AdB0CgdOf1T/ZKktL74L+DZ5leSGbwrCjeYo8&#10;uTajwhMttHIWcY2HgTnM4+1+Z04WpKnWdj4/jLhuM8vo1K0nu9F6d36H1pJ+1L8PLMRyvpWqeV5i&#10;qXW3iwMjOfv89DjGd3VQy5I+VP2uvHvhjxp498RXOi3DeZcWkEz2s8YEgxCuSOdp+YDLI4GM5I6j&#10;q9dSytmk0m5eRTJI0i5XlwWI3lTggZPJJbD8OwcrPL4h8fNJ+2fF3VriFAyto0MatIpUyytGNuCY&#10;8kk/L/y0Y8gBmxELxladSmovujy+D8nwWX46dale/I935xPEtU8CeA3u31mHwjZ/6RIWkeOzhRY2&#10;boQFjXj5SAEVRjhAv+sPoX7EPg3wzF+0Z4fvk8M2LR3FxdI0a2sboQ1rKDjAAxjPA42lvlKk+Zx2&#10;uvJbXcVxb6lJ5d5Ix857SQs+SyMwYyndllCcs+4naWlkBtk9K/YicTftP+GYp23DbPIoWEs2428v&#10;PyseAVwc5wQQzblYQcNFc1aK80fTZ1WxEcorvmb9yXV9mfoXp3gLwRdPLeN4TsFaSSaVy1jECWdQ&#10;khJx3AAbnkcHHAo8SeBfBkGhXaN4Y01/9HdWVtPjxgpgjG3ptAXGOmBjGFPRaVawnL7vM6ou3r9P&#10;6+vPbkmHxpFbW2h3D5GFtSdzMoBwpyecDGO5468gZYfTezjy3sfzzTxWIliIrne66s+BfCnh63tx&#10;KLGFGyflWOJMNhDkDAH/ACzHIHGzliIyA2xD4U8OahLi/wDDti0km1Vaa1jZjnjfwAcYxjjOCCMY&#10;D1g2S6jbWjWkRRVOd/mMMBct2YkH5g2QxbDgk5lDFd7w/FqhmjTULdbhZFzzIq8s23GRnJJ68k5y&#10;GDPlT8q4xb2P6n9pUjDmUmfa/wAO/hJ4CvfhpoJk8NLGyaHattjkkXB+zqCOSDgg89N3Gd3Wlu/2&#10;fvBplMo1O+XG0MokQ55zj7vHc7egOWUBiXroPhKUt/hVoKSCQbdEtsZBzjyh9Oenrn1fPzb000bC&#10;RlYEqvGGz2/lX1FOjSlTV10R/L2KzXMqWOqqNWXxS636vueLeHvCemeGPiPqOnwTvJjyTulwCR5S&#10;4J2qOvrznHUnOO71+BbuyWID7y4/z7/0rntZsrhfidciOPaWjhZs4B+6Bnpn+Ec8njqdvy9TczQw&#10;JGko2sq4I2/rXiVIx9pKK7mmYVp1pU6knduKv9yPGfHXwqbVLjzmOF6gr1PPb/639a0vhx4MttPO&#10;xY1+9ndt/D8P8PrXo2orps9uyMirVHS7C2tI/MtW3NkcDtx0x+X/AOrrySw8Yyujn+sVJQ5WN8RQ&#10;JFpexl7ZNeU+Jp4xuA2/N249+3+elewa1pU19pjrMnXgV5Z4u8KzZYsWXgnpwCf58f415mMw9SUr&#10;pHoYKvCMNWeda06GVt0nBbjnHp78c1hzFtjsG+bH+R6f5+hrptV8GXkpYRPhQT823oeMD9f0rJuf&#10;BWrwxMFjDdB9088/jx39PfvXj1MLWvflPZp4inJaM818cPvEgz8u7H55x1Hv3rh4A7OzxyK2ST79&#10;P/r16X4r8GayQwWLzFZc79vHrznv0rlIfBupWzYa1kY8/My/4c/oea78NFwjZo3jOMupFpE7B1LI&#10;FXoWxzyO/Hv/AIV0ejXgLblb5up/eZ4/+vj1rHj0G5UgTWz4Dfe8vk9O/wD+v8ul21tZYysTxsoX&#10;jb6Hn3+n4enSvFz7L6eLoPmPSweI9lOyPa/g541Wzuo45ZMKSAu76/4V9WfCzxdHdxRnzs7vSvgf&#10;wxqtxpd2k8TsF3YZskc/57fp0x9LfAzxy0kUULN93oA/TpxXPwbmU8LWeGm9tEcPEuBWIo+1ifYn&#10;h3UVkiULJxt45610ltKGXrXmPgfXxd20bFsttHevQdKu/NjUhutfslOfNFNH5ZUi4ysafOMk01s5&#10;zmhWyM0EVoyCNsA9aQ+uKceeWpjHjipAD1xUZyOc07p1pDz2qgGtjPNMPDdKcetNY+goYDWPPFNJ&#10;y2c07bz1pvIPJqQG4FNIIGSKeSMcGmEADGKAAr8uAKbggYpxPvRyACDQA3p1prAY3CnDmhsEZAoA&#10;ac4xt/CgjAowCOVo570AMbJ5am5Oeae2Mc5qNsjmgBRjdgUoIxg03PNO6jnigBwz14pVYg5JpNvo&#10;KBnb973oAkpw+tRq2DgDipBgHOKAHA9x0pw9RTfYj/61GeeKAJA2BzSgmmZJNKOecUASg8ZpynjF&#10;RK2ORT1bAxTQE0bEcGpIzUKseoqSNsjOaALCEGsvxHYC4gyq9s1pIwPrTbuISxYp9APmP9pX4fLr&#10;eh3SrFnchxnoK/OX4qfDK/07xFcWrWR2rOwDbR8oyPXP9PWv1x+JmgRXtjKhA+7XxV8d/htaWviC&#10;S7Ea4zgttGD2yf8AD6mvNxlO8T0sDV5Xynzr+z14VvtK8Rfa0tmX94DkY4H+R/nt90fDjxEbTw+i&#10;SyYZU+71x/jXivwv8A2Njctcxw/ePXHB/D2H6V6WtpJp1hI6DCkdT0x7+/X/ADxXmRXszrrSVTQr&#10;/GvZ4o0aaK3IZuc18uaN+zhbR+Po9eurRWf7SDmRRxjp0/z1r6Qt9R+0S4uyucn3+tS2+haXd6jD&#10;IqrvVsr/AD/z9a5qtONR3Z7eX5pWwFF04PRnvn7OWjx6V4et4du3CivaYjuiFeU/B1GgsooABtGO&#10;lerQ58vg17mF/hI+TxUues5PqOHNOUnNNOQc5oBJ6Gug5x5+7yK5T4geE7XXtPktpolZWUitXXNa&#10;XT4yS23HvXC6x8ZtKtJmtri9GVbn5uaHR9tG1rmlHEVMLWVSDs0eUX/7L+l2/iCTVLCLyzKxLhe9&#10;emeA/AkWiLHEuMLwM1m3nxj8Nt8326P3PmZx/wDW471DH8c/DNsuRqMf/fWMfhXLh8njRneET18w&#10;4kzDMoJYifNbuewaRBDaxAFhVm6ZGjzuH0rxKT9pPw8km0X6svT74/xp0f7SXh6QEHUY+OvzZ/8A&#10;116X1Wt2PAdaPVno+txCcsGP5VlWmgWRufNIB574rhL79oXw1IctqC8dcHI/P8vzqg/7SnhOyO6T&#10;UkHfG79P88fhUPBVJu/KUsQlsz22NrfTLPzC6j5enpXnvxD+Oui+DJM31+o54y3v0/lXBeJP2rPD&#10;rWDrBqMbYXG1W/x9voPzr5j+OnxXbxpeFPtJ27tybc/Ng9Bzg/8A1+3Nd+Fy2dSXvKyMKmIR9Yr+&#10;1h4VYgjVomz38wVYg/ak8MTAj+1E4/2up9BXwNaalKuCZwPVWfGW49P/ANeK29J1Fw25p2C9sHjH&#10;4H/A9z7+l/Y9HuznlipR6H3PF+0p4bl/5ikZyM/6z/PFNb9pXw+vP9oR+n3/ANK+SdIu8ozbySX/&#10;AIj05/l/hVm7m+0RY81g24fex+X6/r9DTjlFHuzL67LsfVM37R/hy5T5tQj29vmFUW+PHhdX85b+&#10;Nct/eFfMNve4fYw3LuwE7geufrzz/e5qzuBfGflIzt74/P8AT2pPJ8PcPr1TsfTsH7SnhuLhL+M7&#10;fRuP85ol/aj8PIDjUEUnplq+XVQoxy29Q2CwGN2B689j+mfaqN5DLNFvU47N8/Tj/DH0/Cqjk+G2&#10;uw+uVD6jvP2uPDFruLalHhf+mntWHe/t3eA7K9jsp9chXe2wEyd+nr6/56V8qeK7R/IdEBbOcq34&#10;5B+v+c8V4n8VLS7s71L0syhJdzYyO/8An/PSf7Hw/dmkcVLsfplH+1x4XuI/MTUV5/2v/r/5xXnH&#10;xk+Pdn4p06a0sZ45GZDtw2fXoP8AOfxr528GX6XuiWd5uZWmt1Kgf7vP16dfatAQTw3AVpy23HTH&#10;H+f/ANXY10Ussw9OakuhnLE1JxsOkt52jWQ2rLn5RyMhf8aIbWUxLN/46qkVPDPcW9zIVl3Agt83&#10;rzx9Pf3/ADt20bDzEyG3HqzdPT/P1r0jlM3yixkdoT83Pzdj/k/561C0SrzKSGJ+Zsdx0/Tv3NbV&#10;6u87oCBu+7v9On+c9DVOSLzB5TRjcf8AZ65PfuMcdu3sTVIkz0JBVZJhj+EN1H4fn/nFRwXbQ3Xk&#10;pdOR2we2afeR+VO0yHhvlUp7d+nHA78ce1VYh+/aZmVljUYVlx2yB9f15/GtDOUjRysgw7DO0dOc&#10;9PXr0qOASqyv5m4NkbTliPf88+5H1FRpLEk3yyNtGDtx83P6d/TPPU1ZW4tY/wByJ18w7Ttxnbz9&#10;OOh/L1qSt0SwRpHmWSRstn5ck8+/+e/vTYLSKW7EqTSldud3UKfb/HvinRhWjxliPmzkevrn8ffr&#10;7VbtiGi2r823+EgZOM8f5z2HOaA3IolDQ5FzuYLjO7+IemMdPw9e1aOmyXEmh6jp7XG5vsu5Fzjo&#10;c/QdP89KyYma3mLh8qVO6Tt9M5P5+2a1/B+yfVWt1P3o3RVyBlsHt7fX9RWkDnqO8TnZppLyXc3p&#10;8xb8Djv9P/1GsnWvCWh6tC32vTY2bO2T5QD/AIdfX+ldAmmyWyrGB8yyEKoU8srcf09+MnjNV57N&#10;4ZlUQMnmNn5uo/z/AF57iuacYu6sddOUoxTuec6/8GfC9xvxZhG3eh7Z49uh568d8CuF1b9nzTrq&#10;WSW0cL94xqxHy46dOnTt0we4xXuN1sjXcLSQiTjd5fXOORnjr698Z/irG1bTiku7yVwvIXbnKkcD&#10;J/DrzwAehrgrZbgcR8dNfcelQzTH0PgqM8L1H4E67YObixumZedu4jAPOAc/hnt19MVn3Hwt+Idl&#10;uCwNwdv3TkHvnb0xxn/dPTBx9AGLDZHysy/IVUZ68Afjtx07DP3qspHEPuXEbK0ZVVAB7Dpnrxjr&#10;13L0y1eTW4Zy2q7pNeh6tLinMqa96zPmx/D3j+wPlNp8kn93aSc89PoSR/8AWzgyRyeMFRUfTZgT&#10;lV29+/Gfz9enfivpS0sbWcrA9pHswP4QQTj9eo+v/A8i0NA0ORlkNtGylyx6HHOT0/PPGdue6beG&#10;pwbhZO8ZtfI7qfGWIj8VNP5nzjZjxUSHk06Xa33iy459eee35Z693XGteJoUaNtHn+YYz5ZOOoBP&#10;09PXP0r6UTQPDLBY201PUe/Pfj179tp6BRm9P4R8GagFj/syE7o+P72Rjt26YOemOeEcnnlwXT/5&#10;+fga/wCuj/59fifJs3izUcMLmxn+bt5fX1yO9K/ja4jtfMlEiKzEKzKRjr69D19Tg/n9Sz/DLwNe&#10;IEm0mJeQnzRj8gD05P64/v03/hTnw0mtwkkUZ6bm2gjGRz0yRg/XnnLMAMZcF1OlRfczePGlPrBo&#10;+OfEXxFKMzRSSLtbGTkHp7+g/Tt1JwZvFE1/IfNYbW+96df8/ge9fZ2o/sm/DHVQxEMcb/e/eKA2&#10;7PI9B0IPYYJxtTnJvP2J/h29u0drNGDIm5WWM47Y4yGx0GOvIA+YkrjLhHGR+Fpm64wwN7yTR8o6&#10;Zf2VqqmWTLKMK349TnGPz9vQ07VtXtXssRy/MFHrz9Pb+WK9W+Kv7BPifS4pL3wbdGRVOEXcHz1x&#10;/wDtDspJGCpPz741+HHxU8Cyy2+uaJJhVxvjBbIzjOD06/gR68V5eIyTHYX44u3dbHs4XPMDjP4c&#10;0/LZmpomrw290zvLuw394nn0z+fX/wDV3mga9DJ8m+PfgBf4fxrwG3126tZy8ztGwONx5wBx75GR&#10;/wDW6V2vhLxRM7LIMLt4Xbz746f19a8uthme1QxEZaH0R4b1mNUUsyDoNyuMevT8On+NdVaSifa0&#10;YZmAx83055z/AJzgV4x4R8Yn/UNclTuUfN/DxnPv0Bx3zjua9C0bxKLgbnON3Hl5Hf0x7/n/AD8+&#10;UHF6nY/eOodpmhUkccH146Z49/8ADvTYpnV9y7d3+9/sg54x/nHaqNvqcT5hMyn+6MD73/1uv4c1&#10;cSRZZN/l/e7dfYHPPH6gkdxUqNiiTUgLiBohyrKRt/p9Ov5V51ryXWman5ys2NxzuDHgHqc88jP+&#10;RivQJZYVCkPztPTp04GQfftgVy/jTSFurRpUxx1OPu//AKwM8Dp9CTQdRuh6yHhXdOc7Qf6Y/wA9&#10;gOtdJpV+jgBmK/Lyy54x246/5+o8202/ki/dP9P7uD65/Xt1/Guo0nUGZM+YoGQT+854BO3afwP4&#10;HpkmhleR6Xpd8qjIQKNp+Xjjp+n+e1aZ1CI4UyN8qg7i2cdR+fX/ACa4TTNWdJAGZSo53DkfU5HX&#10;/E49a0V8QMIud+dueFP3cdev1/LH0yciJR1O2ttdihLRSOQM4yw9+n1/w70Xvi60t1LudrKRgbv8&#10;P/rdq8/fVL+6Crb5zJ0ZfmGeR04z6cHHT0rZ0XwZrOrbBJGZO7Aj73t/TuRnp2qoyb2M2kT3/iq4&#10;vcppu7dtON2MDn/9VQxeG9e1aM+YX2dMdduPX1/+t6V3nhn4bWOnlRcBc5HzADn1Pp7nr+PFbt7N&#10;pWlQCKCKPhcFhjjn6+w/HrW9Om3q2ZVJvZHlS/Dq5MvnXysythjnqD2J+uBj1OfTNRan4e0rTovJ&#10;eSPj7uOx/Hjj/Pauk8UeOrOCBjFPtwudq/TpjHr649OK4K61W4v7vzLhmChsKp79O5PXOOv+Bq/c&#10;irHPaUnqX7KG3RvOhkYxqB93Cgj04z+X8qSS6VX+VVCjj5l+nT/6/XPtWZca0hVbfJ8v+JtvYf5P&#10;15PSkhuWuI90e7leGxwT/h7nnpnpWBvTjqa0upr9xS2R27c+2fr+VVUuJ5ZSzBpPQMOfT/P/ANc0&#10;sGkStF5kw/d/wsQOcd/5YB/oaSOTyPl2fwYyq/eHb9Mf4VmbkdxK0OQGUAcgqD16f5/nTre5dmIj&#10;lAGPl9fw4/D2pJGV0MkbfKoGMd/x/wA89OMZYqIF2RSfMTxlh7gfn+POcZ4oJ5lcsS3UiqwIDLjp&#10;t9vTv9M01ZpJdoEYVj9xgOnTjv7fp65pkTNKNpU7T1wM4yOOQeeemPX3pjzSMnlpF9452kg5Xjv7&#10;/oP0ylYZNNHGNzEjOf8Avn8c/wCetQPklhEG+XJG0YI6c9vX/PFJbxs7M8rD72PlU9+59ueDz+NQ&#10;3CMG8wr8x55wqls88kjsf8ahSNEWvsII+0Iud3Pzdf8AP+fSpomMAZEAXsxbPT09j+fSrGmMJ4Ea&#10;Vdyt/wAs1HTnt7flVfUf3DNtz8i4xs46g4P+GemR1ArNmsZEsrySq0yJlRj+HOOfyzg1TudRECjJ&#10;56ngYx6/z/yKtrfWvkqULKpjw25Tz157e/457gZy9RkgMm6BN2WAVVXknOOx9PTt0oiHNqOt4TK6&#10;yXL4ZV6ZxjgfX2/zxWxpeoRQxiOUg8c45I7+v+cVhRXAtSjKjdwqqo+bHfp6c/4danik+1SRhflZ&#10;du7DHnnn9P8AJ7171gOjZ0ndGyPug/KenHBz+GP/AK1Nkt4kTJZSVXC7V/z3/pWQ+rLBCrJIVwnD&#10;bhnHT079cZqm2tSTcIT97LAE9f8A9fvRGNyZS6m1dSsoJQH2b+VZeq3MRiaPjqeehH5VJBfNcIZN&#10;xY9MAdPfp6+/8qxNZvSJNsR3f3Sp4/l+f0711QM3725lRatLBfmGENgOc/Nx/n/69a0U9xMMyhtz&#10;cAc81l2i232prgptycszevp6V0Vlc2V6FQFc/wAWD/n+Xb89uY5+XUgs55LdgcN6Yx7dKnuYJdSb&#10;B6MOTn6Y/n+FLd/Z5D5QZR2PftzTrmB4bPy4R7ZYcduvHFHMVy6WKyafLGmEbdj+9yfb/PvWfNFL&#10;ay+cuQ+c7W9f5/r1re0yZki/fqp28c8/57VDf2sOoHzEtt2chtq+hyRnv39xz+ApEqHMYt+iT2rC&#10;bBZdvGzqf854qnp0Wm+f5WV+RW+ZlGPb/wDV6D8KseILae0RYItrYXCk/wA+o4/xP0GXpWi3Mt0Z&#10;5Qynaxcnt8vXHT1/X8NY7GNS8ZWOkgjDzCaWElfXpj/Pp/jzH4jeB4GghKqzf7RC9fQfh/nmpptT&#10;trdfJdvmwR65GDj/AD+fcVkm+t57pjLErAKDu4wPQ9fb2/DnNLcZi3ULIyyncytyz5I9SP8APtnt&#10;Wv4b1QyWyo7KQ3ylvT6jt6/rV14tPntFgES/7W7acH17k9uD/OqFnbx2dwrWo2q38IUn+ue/HAJ6&#10;4reNTmMZU+U0RFapKXZdrbsn+6vt6n+fA79I9QtYlsjI4V9q4X34/wDr/mKsXLWlzbKzHy2DKHdF&#10;+8CDg84z0P8AnpXEcsFoot2DhhlVYZyMdup4xjA+vXNVGpYmVM5u6sdEv7Z7a+s49hb5l28g+nXr&#10;079uDXEeKfhrY3IY6Orbt27cvJ56en8ufyr0G/iWa3ZJLNWXBBP074z36ge3PYnLsjb2sqfvVbcT&#10;8zSZJ54yccEnPr1/GvTw+MqUZXizzMVgqNaNpL/M8n1DwD4t0uHzDbtKAMjb1ByOT6fyxUfh/wC0&#10;y6ktrdysrMygdV5JyckkcV7NKPtp8uOBZN3yjkYb8+/GB2IP1qnq3hLRnjF3c2Y8xW3DAxkkcdO3&#10;sehxnFexRzjpUX3Hh4jJFKN6T+87rwr4ou9N0u109J2dViAVW7NjPHHp9cjsa2r7xvdK/wBhuHZl&#10;baTtUfOTzu5PckcfpivJ4PFV/ZLsgnXC/KybQec9f5dMc/Wl/wCEm12W7ZfOKorZ5HIJ69f584yO&#10;5Ir63B5hQqRSi7nyWMy/EU23NaHqN7q3nhUW1bDceZ5mOc9/8/hVcvdTtsKo3zBlbjjA/wAj6E59&#10;+BHii983mcMrcMu3btwT2z7cj098V1fhmfVtedU0yKSSR+ijd8w9MfzJwMdzX0lHEU2j5Wthaly+&#10;oZpdoKtnqN2Rn3/+v6cVv6DplvCftE4ZZN33c7SvP/6h3+926V3fw8/ZT8Z+KhHe3cDWqthiefm7&#10;9O3Hp+tez+EP2TvDWlhTrcvmMo4Crnb37jjt+A9KqpjqUY2Tv6GVLBVZS1PmXU9S1h7hbHTvtUz8&#10;bltZMsCe7CDkf8CkUe9dX4C+DPxI14rNZaNJbxzfflWLYH5/iCbd3U9ZGP4819caN8IvBFgY3TRI&#10;ZGjUbGmQNt+gPTn/AOtXUW2n21oixW9si7emFxXDLGyeyO6ODitz558LfshTPGz6rd+XHIMvDD+7&#10;VjjnITbuyf726vRPCv7OXgDQgoTTg+3BKqgUfkoANekeSwHJ9sf5/wA/0kiiRvlU8n0Ncsq1SW7N&#10;1RilZIztG8K6VpcSw2FhHGqrj5UH+ff/ADzqpZDb8q7fqKtWVknDt1+tXVtYwNxPXv61jKXvFx93&#10;Q/kw8JmWwuUlRvut/M9K9j8G6rCfLEhz0+bnnr0/l/njynQ7YZDHblj91v8AP+eldr4buXtwrbW6&#10;gMozx9P0/wDr4r5GU+ZH00KdrM9m0XUIcLIzcLk/d6H16/1rq9P8QW0dsDnb+8DH0PHT/PTt0zXj&#10;2n+JY4o1k80be7L298/1HStvTvFLFl8wj5VGPmwR149PXvn+Vc0mdVNyWx6vb69ExVS6568/XGf8&#10;jFbmk6xEHVfOHzNjlh8vQZ9Tn+teQ2PifY6gOxHpu59/5/y712Hh3XY0kXc7LtfKj+vH4Y+n0xB1&#10;QnaR6tolzHKgRD97GQzAcc/55/wrptMaJisrIFUcsBn5umf8n/61ed+G9TDBU6lgd2Mjvj/PHGfw&#10;rvNDn3+WTJz/ABtj7vc46nP/AOv0IDupe8dDBbfugFTlRjHp6e/6defrOkLA7QfvZGOORn0P4e35&#10;VFaOXgj3sc7RuK/T26//AKqlUGOPBAO5QWP9TzjHA68f1rQ6iC+WJUYQhQuTtweD04x9K5vW7swq&#10;d3zHPPzdD1x16c/56jpb0GSDkADHRVAH0+vbnr24rkPFAaOPp97IBZ8Adf8A9XHTOe1TuZ1L8pxX&#10;ijVR5bTMiqcH3z7fXPfuMdOa828X+KxEGTzA3Bzjg5Gfx/M+tdd44m8qNpDx97pnnj7vPPTGc+vf&#10;v4x481OfDBWZd3Kqq/Tr7/pT9nc86tzRW5g+JvGi5lhlkx8y7Qx9D7j/AOt/KuD8S+LEZJEDg84b&#10;b0P+P+e1ZPjXX57e42gKPmwv7zrXI32qyTEhZGYK3HTP+R/WtY0+VHlTqaj/ABBqZnbZH/EeQSOf&#10;f/PpWIWZxkr1x29s1M7+cwJjOD83TpxTVbghc5HCgL+v+fzraPY5WSWkDPKpVf8Ax3/P+fpXoPgP&#10;RnMkYH8SgsPx/I9643QbRprhWC9/venpXrvgbRv9XiP5U6HaPT7vTj/6xrnxE+WNkb0Y3kegeAtI&#10;kh8tkDcEZJxjOMfjXsHgK6v4EUpP91huZvvAAevf69uenNef+EtOWOOPeyr0GR0HTpz/AIdRXpHh&#10;5vscUYO3htu09c4/ofwGPwPz9aTkezQR6N4f1+7A2hG3bQWX0H+eP8mt238USRxicy/NwcDtzjPB&#10;9R6dfbkcBp+sJbpuUKoU49Du/wAPx+lNu/FCxS7YRtbGBuxw2P8A9f5HtXHKNR6o9CNRRW56GfHb&#10;xqH89iAcfM2cdsYPHb2/nSj4oKjbYpV8wHKr+fH/AOrHr15ryy98UxFcedw68Mf88/r+lZGoeNkZ&#10;mH3uCeGyOB1z0z/Ij340hGfcmVa257R/wtxYFIiuj+7yu3b19x+nt35xkMX41yRpk3v3Tj7xIJx1&#10;5/8A1/QV4JqXjsGf5Zhgsflz/j06enbmsS+8fKjsrz8Dr8pGOPb/AD9TWqpzM/bM+k2+PixkLNqG&#10;3dnaW9efX6r9R6ZBob9oSGL5Pt2PlzlWPA59PrXyrf8Aj9tozOO5/wBYQ348df8APXFYup/EVT8j&#10;3u3dweSMHjn8v8jpW0adRi+seR9hx/tNRwgEXXyrgBW7+3J44/p7U+D9qSzU/vNSVsc7VYYzj/8A&#10;X/k18O3nxMzmQ3zK2eu7rz0x09f88Vi3fxSulb5dSI9MMcZweR3/AAyK6Y0ZMh1+6P0Aj/ass4zn&#10;7cuOB97PORlefTr6Z6GiP9rSwRNq6mPlb7+4k9Pr/nHNfnTd/Fi/IPlai+f97APvx/Osy8+L2qqx&#10;8vVJNwY/ebpnit44di9pzdD9LF/a805RtXU1Xb/009s557mpF/bC0wKsiaoqkYwFYrjr+vf/ACSf&#10;y+uPjP4iX/VarN1xnd0989h1qlN8X/F/lmNNSkUZBbOef8/57VtHDvqxXl0R+qv/AA2LpRLE6woG&#10;7hvNx2//AF/55En/AA2Pp3k5/tNGzz8smcnscZ+v9K/KVfjD43WQBdXmzuwSx4H+euKkj+L/AI7j&#10;fyUvpGzwx29/f371aw/mFpS3P1ctv2wrLdgaspyQAxbkjOB/n64q7B+15YjKJqifMfl2yDoT0xx7&#10;f5NflFb/ABm8awgFb9jwMfNVuD45+PN4R7r5Rg7gTx7Y9PWq5FYPYn6v2f7V9nID5mrY3Y6Nnv1+&#10;vA/Or0H7Ulqzf8f+7cM9fT1+mB+lflFB+0L45jOPtTeg9+/B/Pp/hV2L9pXxtAAGlkAHuePf2/Pp&#10;+hyeYvZStY/WCH9qC0VsrqXylsM24fl/9YVpab+0vBeXkVrBfeY8hCxorAsWPAH1J9a/J+2/ai8Z&#10;oytIZM9dvf8Azn9fxr7D/wCCRuleJP2ivjlb+IPF9jcDw9oKvdzz72Cs0QyRwOeXT5c8gt1wSKjT&#10;5pWQ/q/u3Z+ku+bwX4Q02LV3KX99F9ovI26wrj5Af16+nNblp4l07T9EhVdslw0Ydzu4DHovucYr&#10;5x+JPx5k+LXx7j8O6WTFo7X6wQIBtDQJgbsZHBClgOOpAJxXoPiDxPH4d8M6l4uvJ0VLKzknj2sP&#10;ljjjdurYAyB3I9O5qoe9KTjstPuPosZw9UweHw8K3xzXM167L+uxH4m+NttJrVwouYyscu1FVuBg&#10;AfzzznmtbwF47bxFbXl95pZIZAnLE5bGSPfgrj61+ekHx78ba7LJd2lheTtNJvlkXhRuJYt78+/e&#10;vuz9i/4QeOfFPwO0/wATazqEFqdWuJrgq/zEL5hQcAdwg79+9cOFdSvWsetn3D2HyPL1UrSSu1H8&#10;P+Ad0uvxvEHNxhVjMmc9h39uv0/CuSX4q+Yu/wC1Bu7fMfQfr+teifEr4Qab4S+G2razda5J/o+n&#10;uq+XGFDuw2DPPP3ugIyfXAr5Us59NR2WS9upF3ElmbGAOenYdv6Vpi1UoySOXhnI8NndGpVhqotL&#10;b5nvvhb4hy6tfvbpLuaOLewj53fdHT1/ya6T+38tsR2JP4846cdTn0z+Fc9+xt4U0rxVDrGvXdgp&#10;WF4Yo/M5DcsTjn2H+evv0Hg/Q4AuNPt/lb5T5Y+X6eldGHw9SpSUr7nz+fRwuWZlPDKLvGyf3J/q&#10;eA+NviaPD2ox2bT7WeLdjP8AtEf0NZB+MylhItwPmXC9/TH05rhP23viXbeGvjTfaLaWipHY6fDF&#10;+7j/AItm8jj/AHxwa8ntvjK9t5huZWZfJGNy5GVB6YzlQeCRgAHgNzXFUqShUcb7M+oy/hj61gad&#10;Zw+JJ/fqfXvg3xleeINMa8WN9rSFVbb8vHU/TJ5+la7avqBlaJreZuir+6PXH8/bP1ra/ZA05dR+&#10;Afh3WbhV8zUbaS6Y9ch5GKn6bdv9QDkV6augWqlt0K9M7se1ejTw8nBNvc+Ex1ajh8dUoqHwtr7n&#10;Y+ffEfxEXSJ47aRvmZd/p1zjFUP+FswlsCSPd2bd1+nf3/H8RX/ad8Q29h8R5NP2wx/ZLWJCu1Tw&#10;QWHH1YdePwxXmv8AwkNpOuy4tISCpHykfMM9OAeD2PUk4HrXm1qk4VHFdD9ByvhOnjMvp13D4knv&#10;3PYNF+ISancfZ0kB2Lvb5ScDgfzx9f5ayeJjuVC5+Y8e+fft/wDXql+yx8NfD3ijRNW1nUrVZB9o&#10;W2jZJP8AZ3E8Hrhl/L3Ir024/Z78J3LMYri5j3HA2yg/T8B1xXVRp16lNS7nyecU8ty/Mp4Z392y&#10;+dk/1PPdS8ZwaRpUl/evtEMLMxb6cf8A6vbNcuvx1sUGTeLgY6yfpR+2j8Nn+G/wkmv/AA9r5868&#10;vo7eGO46/N8xGeozsOT/ALQA4GK+M7zVviSluz2Gq28xUlTH5hV2xg559fc9QfeufEVKlGfK0fQ5&#10;Dw3hc4wf1iMtLta+R9nL8dNOI+S4RePl+b8f5ius07xybq0jlaf70YYn1yM1+evh7XPjP4p8Q2nh&#10;/T9GuZ7i8vIrWBISHO9m2+ozk9M4yQegr7gufAHxH0iJbOTw1dYjRfuRs4AHXnv/ADJPpRh6sq13&#10;YWccN4TLJQhKavK73WysdgfGyQp5kl2Nu3cCzDlf88f/AFua53VfjNb6TqE1q9yq+Wx2tu7Y7+lc&#10;xqVr4w02Zze2c0OSq+ZLCyKB05PYdQT6kKtfJ3xo+M+uWPxN1fShO8SW915S7/lKlVA2nH3cEHjt&#10;juanFVvZRTOzh3hGnnGJlTg07K/4o+y3+PFqsRb7Qow3LbsZ/wAk112m/EqC6063vbe53edCrce4&#10;/wAP856/mq/x28SXBBjuu+5uenGD1xg/T3xmvpP9nr4h6941+Gmn6tI8cccKSQXCZOU2knLDqDjG&#10;fb5gTkipwuIdSbTPXz3gD+y8LGtpa9vw/wCAfUS/E5YYl+dfm7H19Ov1/wD1Vwfjr9pjQ9E8Qy6d&#10;JdxqYtvmbZSR8ygkY7cf0/Hh7fxreXl19ngSRS25UaRtoDbT19Ooz04YHJGcfEP7afxT8b+Bvjtq&#10;GlRtJHHJb288TysW4MYVsg42/OpzzjPTjFbYitOMVynn5DwbSzPGOi9NL/kfoL4e/aW0vxFr1nol&#10;rqsf+kTBOTjgEkn8s+te4af4itZoIysv3sA/McDjOK/DS3/aF8bR3CzxXUkcg/i8xo2U+x+oPOeP&#10;zr7Q/wCCf37W3xT8b6Jq2j+Lbv8AtK20WSEpKys0wVt/BPc/LwCAePpSwuIi5ctTS508T+G+My3B&#10;/W6DTjHdbPXr5n31r98be0OoxE/u8Of55/CvG/Hv7THhl1a98PaixZY3M8bcYIIGR7Y5+n0rJ+MP&#10;7S2l6b8KLwWV75N9fZtht/g3DLHjBGE3Yx0JX618iav4v1XQdXufFehvDP51mY5beRR91+wywAbb&#10;0J6ZHvXRiKkackkz5/IeE6mPws69ZWabST623/4B9w+C/wBoHSPGGmR3mmastycfN5cm7GD3Gcj/&#10;AOvXH/Hb9p6z+HerWNvd3Wzz7Vn++Om7k/lg/wCcV8a/AP4rX3w38cw31rO39g6lJJBdWrMS0Dbx&#10;tY+hwOg9/aum/wCChWgeOtVvPC2t+GdOuriKdLiBZLeM8jejDnpzn169ehNc2IqS+r8yPeyHhrB1&#10;84hh67snffyVz2Cf9uTT41CrqDY9AehA9u31/Kuw+Bf7Ya+LPGc+kWmpFnjs2kZVbsHXv36/561+&#10;cdr8K/jZqMKzxaNcMpj37FmGW4PHPXB9eATzjOa9Y/YR8FfFPS/2hLHTb7w7fH7RYyrvaLcCCoYc&#10;++w/r368FOvV9oj7bNOCMjw+X1akJxbjFu110P0u0j4+2N466ZrkG0SMf3idgDzkd+Oe1cP8SviF&#10;ceHdTMdpqqzQzfNazRHhkOMZ+n9D9K5zUdD1bw7LdXN5YTW9wXdj9oiZe2AoOMHOP5eoz5H8dfGm&#10;s+GNI0/UrqCYWtvdiOaN4TwrrnaeevH5jmu2tWqez1PhsnyHB1sdGNPaXTp8j3bwb8ZvEN3ZXN2o&#10;kf7CRvmVSymNgSCT25DD04qn8X/2gbrSPAt1rl1H82nssuV+UshIDDHToSeR2rmP2OPiDpV74mm0&#10;qxlVrbVbfbiZ8kyKC4H5Fh6cjqSK9c+KvwR8K/ETwzfaLLYrbtdWrxbohhWyMcjHT3HNVS9tUw3N&#10;F6nBm9HLcpz32OIpWjo01266etz5cm/bz0WUea11JGVw20rnn5W7HnPOP6HFesfsp/tY+FvFfjqb&#10;w9eeJ7ci6s2kijeQ5LKV9cc7d3Tj8+fzw+MHwi8Y/CLx9qHgnxNaTFtPkaNZ9rbGjJ+WQexHI9Mj&#10;3o+DPihfCvxC0XxXcT7Y7O823TK3zeUxKuMd8hsgde/HOeGnjKkKqcvmfo2J4HyXHZZKeGk/ejdN&#10;Wfmj9qo/EWjSRrKNbtWXswmU54z6+g6e1cz8VPiV4Q0rwfqcw8RQ749PaaNYfnZ8AnK4ByOD054J&#10;rwW21TzoYGDFY/vcMeF4BbnHYtg9x3GeZNStINRsJrdxIFBZWWRgqgEbSB68KO3PcAgbvWljG4tJ&#10;H5jheE8NSxEZ1KjaTWyS6/M89v8A9thbc7dODuNu5ZJmI7ccfzB+nPJqjp37ZWqSa/aahPftCpvE&#10;WVecDLd8cnjPBOT+ePnLXtNm0HV7zw9cv81ncPFNtIJUqSOe+MjH8h0qJWgeA3CuQGkAVoyBtbPU&#10;d/X05x6CvnfrNbm3P6GpcG8PujeNPdb+p+jFv49viyot0p8xflUMMdTk/wA+MflggTal411WXTpr&#10;JbhszQOmUYcEggY/M8ce561w/wAG4L/x58P/AA/q+jWb3UzaXD5gjw219oyflA246HHsB/Dn1/Rf&#10;gZfakkd7rt8IY/MDtbRqCx46E9jnk49vYr7lONSrG8Ufh2YRynK8Q4VrJxbVuuj7HwFqP7bGv2Ny&#10;0D38gaMlfm6gg4xkfj6dPermmfte+NdStVNhFcSqzBdyqSOuP59Oxx7VV/aK+CfhH4UfHLxZomna&#10;RHN5erfabZbhVc+VJiUEZAXPzc9BwccZrF0eztU037CnzybGXy2OFHLYAHcDAG0nscEc48l+2jJx&#10;btY/R6eHyHEYaFWjRupJPXzVz7a/Zr8Q/Ej4o/BvTfFSaXJuDSwXAZwGyszjueoAHXnB/PtNSsfi&#10;fBbs0fhy4bMmFKyAkrjqMegHP+BGOZ/4Jp+I7fW/hLq3h+Py9un60Wi/eFm2vGOobkfMrgd8DB5D&#10;Z+jWt08ne6FysZIGeeK+gw9H2lCMrvY/Ec+zSWX51WoKjG0Zab7PVdfM+Gvj78S/iR8PvFRkvbG8&#10;jhvIRKn7tl2kNsYdOcEZPP8AEOvBrz9P2tvENlcqxvpVkVgQjZTBB6dOOmPb8zX1X+2z4XF98PrP&#10;Wo1w1lfeW7KMEJJ157coPX8skfI2q+EtF1Iz/wBp6THJMsgzvj+bO71GOevU/XnmvHxVOth67Skf&#10;q3CtbJ85yWFWrh1dXi7d1/wLH1T8OfjJP438H6b4lt5ZCt1aiRWY5LYxnP8AntXCfHT4xeIPBnjR&#10;YTLIqXVnHNCV6DkqRjtwuev8iR4jqOmeLfCfw3t9b8NeJL2Cx069ZJIo7gqw+fcuQCOm8kDIOVAP&#10;Iry/9ovxn8SJ/B+keLdL8b6lNNZ7re8Vr13J5V1b5s87lHvyBx8q13VMRzYdaa6HyOX8N4enxBKK&#10;a5HKSSfTqv0PoS//AGpNesIJHS4JCpnYJCuMdzwD1Hpx+QPYfAz9o/U/FWmag09yY/scqszOwGxG&#10;Xrz0AKtnsMdTX542Pxz+IrvI0+qx3MfzbzPbjchwwD8BcY5Pfjg8Eiuk+CHxa8V6t4xvtF1bVZo7&#10;a6sd6wQN5ahoz8oIx2GT8x2jlsfLiuajX/eq7Pps84To/wBlzcYpNWd15NX/AAPubxx+2VLZXjaX&#10;4XuPMWJmWa68zCuwOCqnJwM/xcnPABY8fPfxR/4KAeJfh744uNDv9QkjSYh7VmBVXjzjP4OHGBnB&#10;BGTya56zi8686xsqh9skSsoC7A3uVxknkEqJAcmRsV5d+1Z8KrrxRNofixLd7WyjvprS4utojXJU&#10;Osa9mICyDAOEztYllfO9epKUT5fJcsyyOMjSqx0a38+h7p4Z/wCCgnjrxEn/ABJ4rq68sDzDCjME&#10;yehOOv1x+VfVngj4nfF7xF8LtO8dJ4Sv/KntJBMFXcY5IZWhkGBnOWRn91OVzglvz5+FGoaf4dsI&#10;0tYfJg8ry40iRdrOB3AxngZIJPXuzmv0I/YA8aJ4h+FOqeEZhJ5mmagJUjZcBYpgwAB6cSRS/Lkl&#10;DkYC7cxg3KpU5XLc6OKsDg8Hl6r4ekvdkr37PT87FHVP2itZitriGO6Yy+TuTcxB3EZUYHJ/AHJ4&#10;4OBXmcX/AAUCmhcRyXznc2F/eEhgSOeuB25OACOcV9Ya58KPh94sRpdY8NWzSNGw86OMpJz2JXGc&#10;456+vWvz9+KH7Jnhrw38R9b0yPVtQtxa30/koqRt8p5Tqo5AG4jHzKQRjBp46GIo2cWZ8GQ4fzqV&#10;WlXptSST7+Tt+B6+P+CgXAA1A/dx94k5/L3H5jjJAb13wx+1DJrmlW+px3W3z7WOXbIwA/1e/IyQ&#10;cEA9cAgEhsAyr8UWX7PnhhLtrS/1XUJE2v5ZDJ82Rw3TnklgSRuHBwCSfur9l79nj4cz/CLw/ql3&#10;YzXTLZ+Wd96VVGDFWH7sjGGiVhnBDBWIVkHlzgZYitUaO/jHKeHMnwMK8IPWVtF5X/QY37Qt1auq&#10;PL+8Zcx7CcHALn0PQjnqMHIGOfJfiD/wUHh8C+OLzw5Nft+5dZI23dVZAw+o5xx6dq+r0+C3wwXE&#10;i+CbPdypXad3zYyP03Y7sS33iS3xH/wUv/Zv+F2ifEPQdZtPBUa2+oafKkyw3UsSoyuxZuMqMmTd&#10;uwcOASHyVPZiqdejR5kz5Hh2WQ5pmSw06bV07bbrXubsP/BTPTCu97n5QBuUN93IP+fx9ea9c+Ff&#10;7b9h418OW+u2l/8AJuMUxySA2duMcnk9Mdf5fnBqHwU+HiakoSG8WOR/3ZN22NmzrkglVyMnrggk&#10;Flyie/8A7E/wC8N+IbzxJ4D0nxZfRt9livrOK+jEoU/dkG5Sv/TE5yQR+DVw0K9aVTlPq854Z4fw&#10;2BdaKatZvTpt0v3Ps+H9p+NrjB1GPlVZVWYAsDxkdsHt+BGRnPMeNf2z7PwfrY0+/wBQU+ZCssbK&#10;3BB4P6g+o5H1riYP2XvjAbh7eW80ySCFGEe64crJn/WLnZuUMfmOc7iM4By7eb/tSfsofEi68Mab&#10;4nude0+JtPvDayTCaVt6ufkJ9MsPbmRhkkDPViJYiNFySPByXK+G8VmMKNSorS0079P8j2uL9v3Q&#10;PLU/2kMnndv6d/z/AF/QVp6H+3P4f1S6ksYtTVpPJZ1OTzz+nb9e+K+NdN/Z50SwuYzf+LNQu3kk&#10;YtGsaxbTtXZ3YqQxGec4IxkqQ/WeAPhp8PbDxvpFyuj3DW8l4sDNDdTiRlkPkcZ46/MNoyG+UnBV&#10;q4qeKr86ufXZhwTw/Tws5UrtpNrTtqfQMf8AwUe8IR3Mtlda7FG8Mmxvmzn269fT/wCscd34Y/bH&#10;0HxL4Yi8T2l6rQsG3PnIGH2Z74+YY+pr8Zf+CkXw/wDEX7O/7TV9oml6veNY6zb/AG6zkmJUbG+U&#10;r6ZVlZcceuBXTfsg/ELVvF/w21Pwtp+qSLqlrYTQus1w/l3MMkonIAzhHGzGCDuVH+o74Vpc7iz4&#10;LEcN4WWBjiaT0dvuP2C8IftZaJ4x8Y6f4P03Vrdp9QuAlvumHJxkcj1HHH9a7/xT491zwrJIuoxH&#10;ykyrTJ93PqT2/Gvxz/Y3+IOoaX+2R8Obq81CTa3i+zgkUN08yYIeRxghm579OwUftb4hsoLmUSyA&#10;HClW3Yw//wCuuql+9vY+dx2Eo5fWjG100eM3/wC2D4esfG8fhGfUx9o+0QxtGWwSX24A+u6tTQv2&#10;ptD1XxlqHhaHVI2lsppVl/eD5SjhMcnrmvlD4/8Awhkt/wBvuzFtbMovPK12ytbdjEtyLeB5DDgA&#10;D/WWxB27iQ3r184/Y30n4na/8R/HnxF8VX0txF9pX99GgEaPcTvK5JJIU5iwOSDuwfVeH29WNbkf&#10;d/gfaw4Tyutl/wBajO37uMte8nZL8Gfop/w0Dp8MojlulXKg/M3Y9Ovauef9s7wYkjZ1SP738Mg6&#10;Z/X+tfMfxE8T3eh+ENa1WO5aI2+mXE6SRjaF2IwBJzxz0J4+QDBr4K1n4weOZJoltNYlbe5DsGzu&#10;5xx1yeABjPJXqTsM1sY6UkkdWS8AYfNKc583wtL7z9oPD/7WfhvXL6OytdRjkeTJVVcc/wCf88c1&#10;11r8a9LkZYjN+8yMR9xn9exxxnIOASCB+Rv7Knjv4i+Jfivp+kRzXV4lz5gMdvl84hL5+/gdM5Ld&#10;idw/1o+4vDfgj4uycyeCdUZVgHNxaybd3l57r90qBn5OQEUx7gIIdKGJlWjex5uecHYPKcQqc6i1&#10;V97H0V4h+PenaNo0+oSXahYbdpScjAGCfp2PQ4yCAWIIHyL+0T+3NYapqNrpGizw3bSX0UZtmPEg&#10;LgbT7Ef1re+L/gH4vv4G12VvCmrR7tPvlV47WR2LfZmIk+VJOpK5+8ThlzKQQfy30bU/GGt+PLG3&#10;17UzpwmvIYZLy8R8WytIEMpGPugcH9DxxlisRUptI9rhLhHLcXTq4hzT5Pnun29D2D9p67v/AAt/&#10;wUQ1Vf8AhJJt9r4ssryG7a4Cs1vIIrmLduwAqRMq4JwABwuRn7Ai0SZ1kuZGWWT7Phd0ilVYHk4Z&#10;tpYMcEkjLcFlbCV8b/tk33iXV/8AgoVrD+JtI/s7ULfxRpmmGFTITLHDFBbwz5izIzSxosg2Dfhg&#10;VBJyfsixfUrW3khgjXfEeGKuqqduB/qxhVwduUJCgCKPc5JEUJfvJ+p9BnUOXK8C3a/s1tbsuqPH&#10;f2tz4ni+EVxfaLcMk1rfW0oXyGnEbSTeWSqkcM/mtllCE5YlAWYt71o/7VfiHR7JBrnh3T71oYVD&#10;x6fcFF8xlBVd5G3uvQDAbpkgV5n8dfDf9p+AryxudyW0GvaQlxEqlY9i6hbb0LBuH2hyVjZBGudz&#10;O2XWhcXHlrDc6jGy+WqxzN92JP3mxuMrGvP3wGHzfxLkE9VKpOnUbT7HzGOwuFxmFhCpFOzf42PV&#10;/id+1v4S8QfDHXtKm8KX0f2jTbmNCrpJjNuxOQcLkHnac8ZYgKGZfiN/2k9DiVk0/wAFySXG0ySI&#10;10EUl+DhhksNhXB5GGKtlBtHtn2GyuhrFnHHu81W8tpoSithhgsu2PDCTC4ITD4UfZ5Ckj/H6QAa&#10;oqXkgP7pjM0YUY4x82Bjja/XAOOTlJBXLjq05tNn1vA2U4GlTrQgnvF7vqmel3f7QOtXsvm6doNj&#10;axRurs0sbTjHJYFZCFIxtDBlPyqxOd0hH2H4W+KnxN8T/Dvw/qGp+MdQkW70i1V1EgVZdsblw2FK&#10;sxcMDuYF9j7wuydB8H6RDcSGN/lZshWaMElxvx2XcCNpPG4/KTyVG77g/Z/0PxL4l+Dfhm70+1vL&#10;5haNHAsNqfMIjnRA3G8kBVjUbM4PlbSP9FSTLB1J87V+h6nGmBwdPA0ajitJPV+a7v0NDTNOh1CW&#10;3trtWeI2rCbduDMd7M7PvPU7pM7mBz5hLITcSD8+/wBrHw/BF+0N4uSFFLNqruW2n58hD/EAxzuy&#10;Q2O5wm4qP1d8B/s6+NNXus6xpLabGryGSS6jXcrfKNoQMwzlQQVyuQu07UiB+Vf2qvgR8MfD37Sv&#10;iGyfRxqM2beYzTHcxaSCHcAoACjlEXJbGclneWPG2MjUjSUrdTyeB84wVHNqlNPmfI9Fr9pfI+Gd&#10;F8O6lqlytvptnNMwbCiBSzhQC3OOeiMfw7YG39Wf+CdHwC8ceIf2d/C91eaZDpP2X7ZbyLcM6Oyt&#10;dSkgquGJUCLcpP3oYgCjxI9r8x2mm+HdHtobGwEg8yaEx+RbrCBwmwhNy5J9VIHKYbAEkX6Df8E4&#10;J5n+AS2ssbf6LrEqBWQ7gDFC4/hXqHBHXgrjywVjTLL4qpibS7Hd4kZ3W/sFSoxUbTW+u6aNHU/2&#10;T9au4/Mk8UWbS7YsiW1yNy/LuJx8xC5AOAfndflXCL+e/wDwVIg8S/CXWtU061lurO6urqzhW60u&#10;Zo8gWrqclWGYyhCYx3AOCMN+vt237tm/75546df8/wD1h+TP/Baq+a98VTTxSr5Y1xYiw3c7LZNo&#10;xgLjcj8Mcnadu/B29+ZUIRopruj4nw1zXG47PXTrNOPK+iXWJ8LT/Erx/cMu7xpqxlYDew1SXJHl&#10;iPBJY5+Qbeh4JHJ6en/sa+MvH9x+0Loctt4x1LEUNw21biQtzbOpIwG6rhRypAHDpgOvisUMgkZx&#10;G24KduxCq9OTyQeCPr0zx8teqfsgwXjfHjSSXVoxHcg+a0fl8wyHnzmC5PQfeOcYWQ4jbyL2krH7&#10;lm9Gj/Zdb3V8Mui7H6Sab8S/iTaWEt9beLdYiVJgBJHqT4+Zc84LL/qyqgBTuz+7V2/0x5PiB8V/&#10;iSfCVxCnjDWWEltKqyQ3kysD5QUZIk3jgkcOzbuAXlCvHymm3z/ZZIb26jhNvPIWmbmIssYWZiWZ&#10;D8jMEfcxIZgJ3ErpZ1b8ctdXXhO9tLq0hMlrZyo6KpYqqx7cYaEkEFlQ5TPzKCgJWyf0pVKnK9T8&#10;RhhcP9YheC3XReR8a6N4z8XvNHfxeKdWWWONnUtqEu4Ap5akct0RNufnyOAGwZFvL498bi4a3Xxh&#10;rH3jHmHUpzlQuzH3j0TK9+McueUwdKtWef8AtSefakbN5jSKB5aZ2EEsQM5CLyRgnDYwsQka2kaW&#10;SWLarKrLIrKQp+UIQdy9gduCMjgFQQIj8/KTUtz+kIxp8lrL7j9GPhd8VvHln8J9DEfjzUo1h0K2&#10;KyzXH7sZtYwG5AUAfdAKkMxYATyjfJ1Wh/tC/E1Z3iTxNdNCLZGhNxp0ZbAGG3EoMkfKXBYFScP9&#10;nfEL8D8N4Ib74K+H1Esbtb6NE0vlPhWh8jy2KkNjrujJ3bQWKyPu8y2OloVrPBr15JEG8xGhCYTD&#10;Dy4wmCdiYwMNjC7Mk7beNiJPooVZxhGze36H8047B4GeJquVOLak+i7+h7F4O17XNZ8SyXWt3nmT&#10;PHH8xiC9vTavPHPHXj5cbV6rxrfJZWwuCvRfu568f/r/AC/CuM+HNr5eu7QnlqlvEuzy9vTgdVUj&#10;jHYemFA2L1vju08+AJg58vn/ADx/Tr2rhlOV2/M+DzOMY4lJKysea3vxZ26kbG5YqP4STgdq734Z&#10;6rDqYUl925cr/X+v45968I+LOnvZzyXlvw0bAqykce3+R1Ndx8AvExuQhlmXduG/24/z15rClWvV&#10;5WctWj+55onvGp29vHZnn+HOcD0ry/x5qFhZFmknVTn2B969C1i6Z9K8wn+Hnmvn34yXd7czTN52&#10;3j8D04/z2/TqryjynHhlJysbGiz6Ze3g2yrndjhuQa7i08C2OpWissP8PpnP6V8s+FPHOp6H4iGn&#10;TXTKjSfIJGOMZ4IH6c+navqD4U+LF1LTEZ5PlC53H/PrWVH2dTc6MR7SnFOLMjxT8M9Phtyz26+u&#10;do9PWvNtY8J2NvOVWFV+fH3cZ/8Ar85/CvY/iL4iaxs2O1jxnC186eOviw1rqDAwjasmNxXj6++P&#10;r3qK0acNjXD1a0t2dPYfD6xv4+YY23ZI2r75Hp3J46frT7n4O24+eO0DZwfu+/X/AD/+qv8ACz4m&#10;6frKqrAcrjO7+EY59xjv0r2WzbT7zTfNAx8v3h3/AErCpgaWJjqdCzGvh5Hhl78LLWxHmmLG3ldv&#10;bjrit74dIdFvljRmVR8qjtmtj4ga1p+npIpkVdmT9/8AP8OvNeaRfEe0j1nZHdp8vynDd/8A9fH+&#10;TjxFkdCjilVpqx6n9r1K2H5amzPsv4Wa+GiUeZuyoByf517H4d1MSIoZu1fJnwV+IEVzFGGuFb5g&#10;Pl59j+Wa+jvBmtedCuGHHFfeYSVqaR8ZjI/vmek28u5eTU34Vl6XdrJGCGrRR9w613HCD8U1venM&#10;e1IwoAYeKb26U4/Smk89aYCN1ph6+1O/GmvzyRSAaxx1/lTWyeaVuOtIW/vUgGk4OM0nIobOd39a&#10;Qqc0ABOV4FAbjkUhAIzj9KTtmgBcseMf/XpAMDpQwANBIBxmgAfk8mmlcjApxweM008UAIw7YphB&#10;Jyacx56U0+hoAaMfdpyk03pxmlycbmPNAD+38qBgHmmjjgmnYOOetADs+1OB5xntTQeaUEnoKAHg&#10;8g9qUHsBTFOeM0Z45NAEmSKcCMdKjDH1pw69KAHjgYFPBPSowQDginAjGaAJgcmpEzioUOBgnrUi&#10;H1pgTI3FS4yMYqBWFTITjFNAc74v08zWrY9MV8m/tQ+FJooJJ4YW+91A6/56V9laxbCe3b5c8dxX&#10;hvx38GrqmnTYiVsg/wANY1qfNGxrRn7OomfLvwd1Ka6ufsLtn5u4HP8AjXs0ehPNp22RfmbhvYf5&#10;/KvO/h34Il0PxdNC6bVdzt+XGK9zh0iNNM3GMfd9K8ZR1aZ6NapytWPn34nSnwvG01um3Zt7Vi/D&#10;v4lW+t6pDBMcybsMp/i7V1vx20xpLeVSeP4vl6V88+CZ7rTPiTDACVXzssv49MH/AD+tcVb3JHZh&#10;0qkT9IvhIIJdPhljbO5QcivTEYbQRXk/wHumuNCtmZiSYlz+VesJkJgGvcw/8NHjVv4jHEn/AOvQ&#10;PTPagEbetGexrYyOJ+KVw8WnzFGZTtxkV8L/ABT8V60njK8j/tOYKJMfeP0xX3B8WpNulzEDqPw7&#10;18D/ABPO7xjfTEEsJDnI68f59q97J4p3bOLE3SVjJk8Ra0zfNqs2Rz80nGfy/H/JNQrrmoPndfNj&#10;P3vMPPP1/wA579TQyWb/AFg29fvfh1/H2+vWoWuAq/60ctjr1/8Arf5x1Ne7ZHE+Y0k1KcDf9pcM&#10;vI5zj+X5/wD16mgvbtZCBdOByflfj/Of6ViGYxTlww549gfwp4vtreVKGx2Bx8v+c9vX64ZEr3Ne&#10;4vriYKUuW+XhRvP+e9Z1xe3EkOyRt3H3d3H4A0xr4MNuRtZvlbcPTrVFrt48lfukgBmUD0/+t6e4&#10;oJ1HNIQrI8zfe9SSD3P+fSqd2+Cyt83JLqWGR2wcZ7cf5wRrhtpAjO7IPOP8+vWq0s5JARyWy23P&#10;AJH17f4UGsYjJ7hfv4Pqvv8ArzWhYTx3BVt7bi35cHB/wx15FYt62AckqO/OOvHf/wCtSw3xtiJP&#10;MXbu2s23p3oHKNz0fw5qUuV2rx268/jW4Z1lxvZfukNjP5Y/+tj8OK870XXXiRVZlx/EfUfn/T19&#10;Sa6S31hbgJukxnHp8xx+XP4/yqosylF9Toop3MrIVHy5O7n9KsCULMq+p+9gHt+v0rFg1DK7gcMA&#10;vQdR1H5Y9v6VoWlwwdm37T16GiRmXGaYRB0B+XPytz1Heobh8RZ2j3Gef0/n7+4qRZozmExhmXco&#10;Xb06fgP884xTLrHlYPP/AAHn+fP/ANcdM8TYDB1aMtBl48j/AGjx/wDq5/WvGvjHavLZyOiq3BDf&#10;Ln8+OnT65969u1BlkLRlc/L8zDOc8AdvQ/jn348n+Ldo76fMI/mXbuyuO/fJ/Pr7DrwdSom98Hbi&#10;bUPA2nXJnX7nl/e54I/L8uOPQ12DRGKfzD8vU7f8/wBf07+efs8TG/8AACwwtzb3LjG4dAev9PxN&#10;eh3GbcMzLwwP3T0H17Hp68/jVxehTJyly8sbKq4fvt7/AOfb1qxAixSLGWLKvJZu/r+J/mKrW81u&#10;kUbzKwKHG3pz3/T+VXLcpf7IBFkKcfX3PTHX+fqDTIkWITazbZREWw33R6f14/zzUbwwRnzYkT5m&#10;+bnOe3f1/Lgfjae22v5dsvBOW6Z/+v8A59amaBRCCiBXYZ3Lj+fBPXPp/RmUpcsjlfEixWEbX0iM&#10;v97dknPHr/npTrPw5a6ncxnSdVaaSeHd8vYn+HP+e/rk62v2Md5ZyRsqtxtx125/z+HtXP6JrU/h&#10;S50me3j8xZ7hraRdoynPyn3+8B6+ntcXLoTeO7K97ZizuZE8zDRyMGb1P+T+fHeohNDNcL8xAb5S&#10;T1xj/wCt9PWtbxd4evoJHvfs8m24YyK3oM9+3+H5Z5K4uLuxVnkL7d/Uggj25/znPXocuY6Fy2Ou&#10;gggWAyCdSysfTp6f56Y9gKaqgqx2M3zcqM8+2B7/AOelYunaufO3vKGVjtZt3HsOn0/TPetC3v8A&#10;yjvhnWNeils/L1BPTp1+mPbm1cOhcPkxooEjFuGVV7Z6f07e/c1oaDdrZ6lC275VkHAyOP8AP+c1&#10;z4u5NjbVZuqsWXq3J9cE84x/vDPrJbatJbzKzA7jtkP8+v8Ant6mqjuZSipKxrauy2OszQyP926b&#10;Ee37uckDHrye3t3qjfTNcmSUENufIXcGBz057j/PVjVHx7rElt4jivmnXyb6zjfb33AEHv29+cZ7&#10;mpLO/F3F5Z+8yk4btz/+v68+1KouWYqMlKFgnheW1zGFY/jkt/UdPx6fe4y7liy/vJM/KQCzfTnB&#10;69R+f+0DW4sjSR4Cfu8Z3Nnbx/8ArPP174rPv9NiaJ8REMp+YsemATz79ecdefSoN0YYVZQwWZWY&#10;/N+86H/e/wA55OOopsE10imN5PMAbEhOWzwepB5//XjtU97ZlZG5Krs4+YDg+/bj8sf7OKrNPLGF&#10;eRtvzM3OFx1H1HQ9uMf7GKnlHYvRHzCysmUPzLu6k9evb39PmPYVJFK8W0xsrhh/e256c+2B+o5+&#10;4MQx3lw0bCP7u/5cALjA46n+fHHorCl3R7S3yyjflljUjnrxnj8D0yvq1UPlNFNQtvPIUHG3Ks2M&#10;hsDt/j2IHY0WepiFEiMhwpVW64IB9+W6dO4YddxrLhvklC+ZAo3fLuU5GefxPB/Hnu1Es6nc2W3J&#10;zuznHOM5H8+vUgZ24CLJbG3davkEEqWY4+di3GSTz/31n1Ge7Cqy6/PZ3G4y7NpwGV9pBBzn2Od2&#10;T2Iz0UVjT3X2xC6htyLhlXjaR2J7enXjH+yBVC+v54ont4JD5wbAVkGTzz1PXjv04/ukkCO51B8W&#10;EoIIpGjZFVR8vUZAyR2/h456BegatLS/GMI4eZhtGd288cHPzfQ9eoznqwrzV76RE8hZmLdPlzzx&#10;9TjrjqM5x61BaeJLm1dvOb5gq9+ByTnd2+vHrwAtKI+VS3PedN1yG6xGJtzb2GNo44HGOnBCcdAU&#10;A6ISYPEngPwh4zsntdV0yGRZPvbY8jpjBB5PB79QfV68/wDDPiZJ7PzRcKGwVDs3oQCAPpgY/wCA&#10;5yWrsfC3iWK/vpLayWaRs9VGee/PQHhjn13N/CKfs41NDCV6fvJ2PKfiF+wD8OvEMNxeaXaR28zM&#10;Qq/d52+ucZBBJ4/vHnKY+Y/it+zV4/8AgjqMkgsprqzLE7o+oGSPmA7cdOnBHYiv0bjhvXMjzxPk&#10;xlkYR84yeQO3A45/uA/drO8X+GdL1/TJIvEWmRzL91dse8g7towMcjj8VX3avJxnDuDxkbRXLLuj&#10;2Mv4oxuAqe++aPZn5teH/EQ2YcbWHdfc859uR/Ku40DxKx+Z5ifmz8xznIznrx06Z554NelftA/s&#10;V/2cb7xN4ItDF5O15I9p288jP04yR2AzjFfPU82t+E9SOjarDJbyDqzA7WPbB6dR+eOnWvzzNshx&#10;WBk+ZXXdbH6llOf4PM6SdOWvVdUe26Vr8c6KDcLt2nczqcdhkY61tW/iCPayqy8sdy8fpjvnj/PH&#10;i2k+LpABtk3Jtzt3DnnnJGemMcfzrprDxIzxKVkZSQFH+z2zn0xzx6nnmvnZU5RPfjVjI9HOtJLK&#10;N0ucnPy/z/z0xS3Usd7YSW52hRzxyOv+I/TtXCweI90A3MQNuT69OvWtm08QNC3lYLNu/eZGduT/&#10;APW7dqguVjK1Kwaxvt0Y25wXfgE/17gc/Sr+mXTxhQD83bco+b3GR0yPfNWrho78Fwq7uhX1Pt+B&#10;wcfrxlbWzWLIc/dzn5gABtzn8Rn/ADwJGpGrp9yWAAfcqcAM2MD8uOR3zW/p0CXTAdWKkbd2M/X8&#10;OD049elYenwiFth3Y/uxr90Z9MfTrWxp11HA0Y3MCT8zbicdMD6fX6e4zlETO00HSLCFhLtVty/L&#10;uA+YZ/L+VdppepafaRCMBfUnGD0/yf8AJry+DxZDZIyRz8ry25j659u/fvUcnj+YjbAzLn73zHB/&#10;z/8AW781HmM5OPU9P1Xxla2MO5Zl9d2OvPp36Vwfijx897kW1wynHy7ecn1/z61zGp+KJ54cvMOR&#10;93d0GMHIzz6//ryedu9VVZ18ycMzE7cHdntgZx6fh3rdX6nO5a6F691WW4k2zTOFVfu7j9O2O3qf&#10;ypsDTXRYRxjHTcVznjp+XPFV9Ntprtt0rr5eSFGOB7dc+3TnPSulhTTNMUMXXK4BTn8Mcf5/WkCZ&#10;TtdFdCrSs42rjcVzx0wPTB4GOOnHSr1jFaRJ5jMoXpy3Xpzn14/Ss6+1VLyRhav8yryi9vToR7n6&#10;/mI4rh449kh5/wBkjB4659Py71mUn1Ni+12ONVUru7qqt90Z/wD1fp6VELvzkXfz83G3/P8An+WU&#10;11I8iiORW3Z+bzMAcZPb/P54safLN5qmQkHHHB4J/hOR/k561JXM9jQZHHIHYBff/D/6/enQWoVy&#10;AjBdwK4XGff+Q9atW1it1GfLdfnUbt4zn34Hr/LPOeLEdhiHytue2WbA+91OOmT9f51nKQRiyrDp&#10;7FQSwYKGyFXgYwTwf89+KZKnln7y7vu7uhOB/nOcH8uNGNl2ZA/eBQdu3jd0A7e/+erpLLz5Myf6&#10;vdhunTqD/Uc8e4NYyZtFGYsBfciRLu2/LjHsPb0/EfpWntZ4LhrqSLH94Km4j1/HjuOOtbYgihO1&#10;kPQhsr378cevp+VUtSv45LYwhV+ZflZT369vYdfSsyrlS21iO2Vgp+bj/P5fX+VVtSvluIW34z13&#10;dh7/AKg+n9KE8qGQOiBW+98qjp645/I/nU8stl5DM652g/LuOT7DHT1z+PtQUV2mnPCx8Z/hwPfP&#10;B+h64qVljtLf7Q/3lxn5cZx2/IfzoXUNPjdVEW0tyu7vj36/4n6CrN01o9oCycdM8bvw9e/1zWiY&#10;JlWXUIdjCMbg3Re3H8/59etRW+pTI3kqG+Xjljk/Xn3/AEpovrEPw209Cwzg/wCQP8ecZYn7zdJD&#10;INuPvBuB+v50FaDjeXMkjM0eflPByeMf54/xp8Co8jLjao421YgW2tk/fbWAXOew9v8APpVM3Ebz&#10;fu+QR09OapO2pJdmmZIlhiO75uWHf/J/L04rLvYZivnOrY3j5fx5GPzrQivoonTzCMlfl6Mcc/59&#10;c1YmvbWVFVU+Vie+c/41pHuSzm3twV3rJ82SP88dP8KuaLIsMO8Fvl+Ubm5z6fqadfWqyZaDjb69&#10;D+nbj/8AVVeDTLqaP/Ry3TP3unTPToK05ibGlDdpNcq6sy9/m71qRNvhO1l+YYXPX/P+fSsi2sBY&#10;vsmORztOO/r/AJ/+tWjzaw71LY2/jj3/AM/WmA5Le9jkZ9/G7cPm5x6Y/wAmoZPEFpp84ikQnJ2/&#10;jx1/x/8ArVYsb4zSBAQvX+LFQ63p+kNOJJ1VuRtVv54/D86Lk8vYz9T0641yRbuKUdtzE8H8v/1/&#10;jzVV4rrTo1j8nd8vzcjj+g55/P2rQN69mvlpA+3r8uR+v+f1qveakXg3zRk4HGF6ep+n+fYUnYlx&#10;6s568nklufN+ba/X5jj73f3579fbNbOn6N9ut/M8ws23DfKcc8f/AFvWp7awsLlVMkBxtz8zEN1x&#10;nHrz17Y/LRs5hpecQ/L16g7eT/jxz0/MU5diY09THntJdMuMOWYdBlu2f1/oD9anvxFJEwhhXcOq&#10;7QMfh/nt2rW1KO1e88xFyq7T7e2cc/h65zRNEEj823hzu5ULhsde3vk/5zgVQbpmFlTab5VbA+82&#10;7PJzk5zknp/nJNEXL2rL9lmYqmdpXp6fhnj/ADzViXVIpbv7OVP7xmXv8/zDpxzzjnOOQMjval0d&#10;NxuI4jiTj5Rkkdc8fz+vPFa81tzLkZTOoRXe6Iruw24qw/TPX8fcfhzfiU2iyr9jXd/FuHGevP1I&#10;rS120u7KYlPutxgAAHOM/QY+nXHPOOev9LmMn2jc2Qf4ufT3zzx65OPx6KUveOapHobHh7WZbiAw&#10;yp5m7A+Y9ce/b19alurFLp2jljkOV6s33j9D+P5dhWLFdfY0WW3x5hwxXdn1wc/X3/M1sWN1e38K&#10;uV68bjk429+PXHr2Brp5nuZcisQ33h+K3Xz7dHZjzuLHP0x/LPP8qrvoF+ziZBtjL/e2849h2BOR&#10;1966WzMpDPMo+6fm64I7fy79fzqtd3E1rK0Lxjb/AM9O2PToMevY/N3ArWGIqQ1TMp4WlLdDfBS+&#10;HtK1BDrmmNdQrwAVPyjPp6/565r6C+Fnj74PaXssrK0jgkZcjf1Q+mT1/Xpn1NfPdrbwXH72yK7v&#10;4iuGPXPb6g9v5Vlas+oyziCC6+aPIjYEg+vXP6HGc8172Dz6vTajLVHzuO4fwtbWHuvy/wAj9FfA&#10;Xjuw1IbNO1yNHz8sbNgH17cH2Fd9p/itJ2FtfxJu3AB05Bz3/wA/41+YHgf4w+NPBmpLJa6lMNrD&#10;ckhbB5/yOf8AGvYdA/bKu0t0GotcwyFe/KnGSx/Lng+tfSYbNcHX3fK/M+UxOR4zDu8FzLyPvmK5&#10;hTEkUikHHf8Az/nrUwugvzh9ytxnNfMfwZ/a50bxCi6bqmoJtbhGbg9e+QPfj65x29x8O+O9F1gb&#10;LG8WXd1w2cZGfwr04yjJXWqPHqRnTlaSszs4FEvzAgrn5ew/z/n1q7aWfHNZ+lXsRXaSO2Py6f5/&#10;rWvbToQGpSYa2LsUH7vDL1H86nSIRrgiooZTjcecfr/n/CrCsrDr7Vn5mJ/KHpmn7trpj5WJXHJ6&#10;eh/Dt3rotPsWUebGnVv/AB7j/wCtVPSbZyqtgben446fz6V0NrFGvKjaGX+Ic+n+fyr41yPsox5h&#10;tqrAqzFtpPyjufc+v+eK0oZGfjB+7hhxxxgc9OeM/T05qCJEGI8Z9F7k/l6/j+dWIMiTavXn5lGM&#10;5z/geKykapWL2nECQASsysfbAAGP6/579t4XmbKNMzEA5bGR/nIz/kVxVozH5hjrn5Wz/n/P49b4&#10;auETax/2S+7qB7evQf8A1utKJe0j07wvcNuUA5LfeZW4b+nP6fgBXpHhx2KJtZty/dxnjpzgDj8A&#10;P8fLfClxufbKpDKq/KF5H1xz/nt39G8NzZCxCQ5XluOo7ev8vWqO/Ds7Kz3CHcWK7VwFUAjA68e3&#10;+e+bBbzHXY23cudy9vpxxwc/SqunSKIlUNxt+XjAwOMc9+3erEhXyvM42nJ3Y7Yyf1/r70HdHYVF&#10;WJQoMeEx909fTv8AofbrXOeKbYGJwQTlcdTxwfx//X+XSNxkoSPRl56np7j+dZeuQpIpZNnPUgk+&#10;3/1/b3oFKPMeM+O9P8xHWKNflb5W2k9/T6deoOe3FeI/EGxcRyFj0HzLng9f8+vTtg19FeOtMaWK&#10;ZsMV6ZHPy9R7joOSf614r8QNMCmQ+ZkkfzA459/85rWL0PLxEdz5k+INgY5HYLt+b+LqOD3FcU5H&#10;yqGOBwPl7f5/L869W+JOlFd8hHBOdu336+/5/hzx5XdRssvlht3P93Oa2+yeHUXLMh3Mxxt2/UYz&#10;UkSux3Nxmom2n5WVh2O7t+lW9Lhee4VVj3beM+v+FLUx8jqPBOlC4nVSM8Z4/WvavAekQJDC+wL7&#10;MvQ8Yx7/AOc1574D0KSRlcQj/aXIGP1r2vwb4fEYXCfdQ78jHfj+f19B2Pl4yrfQ9DDw0ub+iwGK&#10;NScNxtPA9OT6V0VlfeSm7P3V+bC/49uue30xWfaWXlwbyh4PH5dMdPp2pl5JJbqUH4yYPynGMf5F&#10;eba+h6MPdNHUPFRtAyrNgrncy8bvc49T/nuedvfHm0sTMFydvTtnp2yD+X61zPjTxSbXe4k6EhT0&#10;wO345/yK8z174hrBKR5jFfXP+c/iK66eF5o3F7TWx6pefEAIrA3C428fMeM/5x+FYt78SI1GDc4x&#10;/Ev+ff8Az0rx+/8AiO7jDXGcfeTf6j+f88Vh3PxAnkOI5PnH+1/nniuiGDFc9gv/AIixKzB5/wCL&#10;kepx/hjv/jWHqHxKk271nyo6K0nH19zXk1x4svLkfu3Jz2A68/59vwqtLq91MQTIxxyNucc1vHDR&#10;W4+WTPRtQ+JLbGH2rORnCnp7f5/rmsO++IplXImyrdWVh079/wCuK4syXTPiYsGUZHTGPzqRImY/&#10;vF5z826to0oR2RXs+5uXXja7n+SMnqdoOc49P/rf5NG5129nPmvITnp8xJH+f84qnHbyu3+q+62c&#10;+o/yfz9qkSyym5x3wVHU+/8Anir91Fez7CS31xIdpO3cozuz/n/PemL5hYKV3eWcfeyf/wBXH41c&#10;gsXUgu33jkLu5xUsdsoQhYM+maVzSNMoi3kI3MPcYUjv06/5zUn2OTLEpt99uD3/AD5PetEwY6K2&#10;3ou0D/PpUy2u0A4/EdMY9f8A9dHMaKmZ8enknbvXj+L8evP+FTGAkZ2/dPG3r/n61dFs0aNIyfKp&#10;+9/n+dWI9O2NtZhjcflx1/xqXIuNIzhAEGAPo34dv89qmFt8+4nbxnp71ehtAgAU/My9PTr/AJ4/&#10;pUrWqABmT5ece+PwouaqkUIbRnXcgU9BhQM/5/WrCWIKKWDD5sH6+vHf6fn6WlhAP3tw6nb35/z/&#10;AJFTwW6OVQD5v4lXqf8A6/X0oLVOJFb2PmyiExlmkb+HuccAYxn0HHev1a/4Ji/C6X4Kfsta98a9&#10;RtZLe+1jTYYrVJY9gVEQEEZ7GQoeMAnPBNfmX8OfDWp+JvFlnoej27TXc0mIVWRVxj5sfNgD35z6&#10;def21m+DyeD/ANkbRdI1iH7Il0YR9kWT/WYRpACcglRsGR145xV07xvJdEd+X0qNTF0oT2lKK/G7&#10;/BHmn7IXw51T4i/G+GW2tI0XT7eaeeaXPlgBfL2jPXDMvbBCdOtfUnxa+Enhbwn8CPFGp6tbpeTj&#10;QbnPmQjZuMbDG0Eevr1rkf2H9KWPxpq19Haxxww6cI129i0iZ4zwMJnp+ua9K/bF1M6T+z14nuli&#10;kYyWawr5S9N8qLnofXOfbtW+Gpxjg3L1Ozi7MMRieMKWGg7RTpqy83f9T8yZbXT7djDbxRRtFDsj&#10;WIfKvzE7TzgDO0nGQTxweR+nH7JOhDR/2cfCMY3bJNGjm8tnyFWUmTH/AI//APWHQfl/qPiPT9El&#10;f7ZfRL5u7z4VXc8i/eHfqPmUZAODjtmv1A8C/FjQdD+H2g6FpOiXG2HTbaKFXwoASMLggkkdO/PP&#10;euPLZRjKTbPa8Q8LjMRgaFOnBu8m/uX/AAS5+1KfJ+CesSJMybvs4+U+s8ee3+f5fEq3KRT7piyr&#10;JIWVY0Ge53Y+v9fcH3j9tL9oTXNL+F0en2ei2rfaNTRfLlYncqqz+g7qAenXrzz8fXfxA8TSEvBq&#10;EUfBCgJkHA6c9fb36+/PmVeDxFl0R9J4aZDjqORSc0lzTbWvkl0v2PvH9hS1lj+H+rXZf93Nq+2F&#10;WY5CrGvXP16f5Hu7MhAcnbgY+lfHn7HvibxHb/B2G9utcut13qU8reXxjHyYHbqgOeld9Nr/AIjd&#10;YjJqlwytCrN/pB2rkfkeT3wB+lehhsRGOHirdD884m4crYriLEzdRL3rbPpZeXY+W/2ydf0zxH+0&#10;b4omiu1Yxan5CqJht3JFGp4BJbpz0GOvpXld1qHh6xvPtMmsJmOMGNjMvzr6984x1xj0GcV5P8cf&#10;EV1r/wAWfE2rvdSTNJrV26t5xIAMrdzj+WcDvisvwXYyeKPGGn+HRGsjXGoQwrHJkEl5AuAQDkn8&#10;/TpXz9Su51G0t2fuuX8NxwuW0ouppGC6dkvM/bb4D32heHvg34Y0X+0LeNrfQLNTGZR8pEK+5/ma&#10;6+TxT4exzrFvtYH5mmA59Ov0/wA8V8+WUCJZKIblVij4VI04VQRjHbjntj0oMttZabeeazMsO5FZ&#10;v4SF3E574x04GOvFfQ/WuWNrH891eF6eIxEp+0d5Pt3Z5T+0J4u0nWPjBrVxbavA6rqEsYkWZfm8&#10;sbMfp0/+tXKtqFuIfs8V3CzrglQ2cg+3+SRntkV4TrWqxajqE15KWaa4meRTu/vNyc9+SP8AIqpH&#10;PNG32rz3VvLO7y2weAM/yPPQd/SvmJYrmk5W3P6cwPC1PDYOnRVT4Ipbdkl3P1H/AGRdLWx+Dtje&#10;yMnm300k8gj9m2D8Nqg16b58Y3Fh9favlf4Kavq2h/DHRbCDUZI449It2UeYy4BUcAZ7k8evtXTL&#10;8S/GFmPMj1m6G9yBlyQB68jt/PpX0lHERhSirdEfzXnnDOKxmb16yqL3pyeqffT8DiP+CmnjRIx4&#10;b8Jwszf6+9ni4xkFVRunbEnbn0Pb5F1XV/KluJ44ysb7AnydOoPT39T9elXf2/vj9411L49zaTZa&#10;vHOumaZDbuZIwdjndIygDv8AvMH24OMV4x/wuzV7e3itbvR4GRclmEm3cM9R83tkeh5614eKxUKm&#10;Ik/60P2DhfhXGYLIqEEk9LvXu2+tj6y/YQ0geNf2jNHMrrcRWLS3Ug+9sZIzy3qdxA7cexNfo55C&#10;MnyS/h1z71+dP/BKb4mWd/428ReKNS0Jo2t9OigPlE7Q0spYnpxkRL1PX6gD7eT44+E0YNcR3EIJ&#10;xkrkD3ODXrZfUpRw977s/K/EDL8yq597ONNtQilprq9f1Ov1GG2e2b7XaxumTuV1B4x6Gvz8+J3h&#10;3wz448d6trt94btZxeX9xKitCvKtISvPocZ69enrX2Z8R/jb4K0f4aaxrFzrccbRabIY/O+X52XC&#10;9fcqee1fFqeJtNubySSPUIZVYfKyzA/N83I6nPFY5lKEnGJ7nhnl+MwscRiJxcdorRrzf6HE3/wh&#10;+Hl6RF/wjca7nkKzQqQyZ28j0749OfXFfW37LX7MPw/h+CWmuLKaGSaaeVf3jEJmVsY3dgcke7H1&#10;r59R4J71RDGse1iw9iP685HbA57V94fBrRYNH+FmhWQTbjTY3ZM/xON5/HLf1NZ5bRjKq35HreJW&#10;bYvD5TSp05tOU+/ZP/M871D9lDw9GjNpGrzRN3PlgnjO054PGePxByCa/Pz/AIKk/sieKNK+Jmi6&#10;7pN9bSNPowEjcjlHYE4Ofu7hjGAFAGOCa/W0W6CMlF46fXFfFv8AwU4him8Y+H4HkaNotLlLbW4C&#10;tJjf224K9efboQevMMPTjh7rTU+L4B4gzSPENOLndWle68j8odQ+EXj3TLdb680aVUY/62L5tntx&#10;07fhivqT/gl/pviXT7nxdFcaNOufsiYkhbL/ACz7gDwRj5u5HODgAmpNd0VDbKdMiRJI1AaPgOFP&#10;547/AEHU46fUH/BMSOGbxF4g05rXzreTT4XzLD9zDMAnORzls554wfuknzMPByxEUfsXFWf1JcP1&#10;pSgnaz3816nL+PfCHhzxOzWWo2OWkbymbpjc3JHH68ZOOOtfPPxw+HXxE+Dlhc69YTnU9KiZsTsu&#10;14wXUKWx6Z6ngc88cfq5rnwr8B63c/adS8JW8jby28R4OTjnj6D3/OvG/wBrL9m34dz/AAV1qTTk&#10;uLJrtoYMJ8yjNwh4B7cYHYZHBrtxGFkoOXZH5rkPFlGpjqWH5WueST6rVpH5n/Bz4jeHdf1+60/V&#10;9JY6dLvl1AKM7G24WTIAywBI9/TgV9bfFHxLD4r/AGTtBkSdbxdB1UQSTK2WaF1IVuvfbtP+AIr5&#10;61v9krxX4GNzf+B7+3vI5ly9rI2yRRuYAbu/G3jnv2ql8LPjjrPgQ6p8EfG+lyW9rq0LxWvnLt8u&#10;6AMgJPAxuAAIxjdz145qNWLouD3aPp80y+WFz2li4L3FJf5P0erO20WC4t7SGEo2xcKzqww3Tg+u&#10;eMDkcY9APaP2IYBbftF+HXxuhkhn8v8AugGB/p3Hv9T28T0a806109zcapGsO1golkxzjOR1x26c&#10;8fXPrH7HfxK8Kr8fvCu7Xbbck0weMSgkD7PJnPHbueOn4Vz0Zf7RH1X5nsZ9RrVMpxChFv3JdPJn&#10;6G6hoGm6vGYr3To5l67WjB5x/hn/AD18P/ar/Ze8GfEH4Va3Z6ZaLY3LW4lWRY9y74zkEg/l9Cet&#10;e5p4o8PqzIurw8/xeaP8f8+9UdffSdb0y5sFvIpFnjkjZVcE8gj+v+ea+grUqdam0z+e8rxmYZXj&#10;qdaHNHlkn1toz8pIfCXxM+CviCw8TadeXES2c0bi5s2JACvn5xn+6CORj8zX1z4Q/af1ZVt18SaV&#10;HdR7V33FsfmkVgMEDHJHU+x+hrhPEFnHNf3eh6haLJGW8qSPbuEiliCPzx/nNUPCfha6itPsugjz&#10;o7HL/Zx94R+wHYEL9PcV4GGnOjK0XufufE1DC5zh4VcRBXit9tH5/wBLUd+2jZeCPHGi2nxQ8PSw&#10;yXcWLLVLeRfnWMk7Cy/xYPH48c4r5xOmWMzx6Le6HbyLNlbl/JXBBY/OvXnHOTzkDvzXsfxs8CS+&#10;JvAmqaNnybqe3dYvLbDKwCspHXoyoR1xj6Z+KF+PPj7Qy2i6ldQ3AjcxyeYCrcE56YJ9fmBIJ/NV&#10;6i9pdrc04by2tUwPs6NS/I9LvVLpr5H6efszWPhX4mfDW0SHUbiK8sFEFwAQxI2jDgn1Gc8/eLfj&#10;3F98BJLyFl0zxg8buVY+ZD0x0HB9OB6dvSvz7/Yp/br8W+Dfi3a+GL7T7E2OtyfZZA0nAkJJjI46&#10;7iR3+/719+eG/wBpTw7q9xDFqGky2iyblabcJI0PBAOORkNn/wDWCe/Dyw9anrufF8QZfxFk+ZS9&#10;m7wfvLZ+u+u58jftAfs4ap4f+KetWh1mGNXumfaIz8wkUODwO+5uAD+OaxLH4K6VpPlm/v5LqZSu&#10;UPyqNy+g7HOfQ8deN30N+1Qlp4i8Tab4ksZGks72zRVntwG3MrMD9CAU/wC+vfny8WUE4+c7WVcS&#10;K8gGeTkDgcHB7Hv05x5VWhTjWkkfqmS57mOKymjKpKz5UnpbVafofVf7DV1YXPwVXQ7QKrabfyxM&#10;qrgqrYlH1++fp07E17Uh8238yT7xGPlHfPXHv/n0r5w/YP1RLGfxB4ZeXgrDcxx46cupz6HG3v29&#10;jXu3iLxz4U8MWrSazrEcfyn5I5NzkY5wo544z/SvosHNfVot9rfcfgvFuEqR4lrxgm+ZqX/gST/N&#10;nxx/wUt8HWlj8V9I8S2dqscup6SqMwbbukik25yD1CsnPfAHbj5utruGE3l3deWqxgyStJIFVF4J&#10;OTxwAOnOcdwAfdP+Cr/x6fV/hxouveC9Li3WOqNFJeXkZb93ImRhRwMtGnJPtjqB+dWv+M/Efie4&#10;kuNf1ya6Zn3FTN8qnB5wMDk5zx/SvDxSj9aly7bn7dwPl2KxnD1H2r5eW8ddXo9PwsfpZ/wTW/aL&#10;+GXhvxn4g8H3PiiFpL6xS58m1BkG6J8MRt7kSjHGSEOT8uT9b3H7SvgEXTWumxXlwysQ22ID3wMk&#10;E5HTHXjHJGfxx/YS8VyeHv2hdLzApW8t57Jn242s8Zdfw3KpGehweK/Q2RJ5rloGkVllUSs0ajd0&#10;x0wO/Ppwe4IHdg8TONHlXQ+J424VwMM8dSd3zRT37afodv8AtA/tB+HvEXwx8QaHF4UvGkXTGmWR&#10;tmA8Z3DqevGQRxn3r4tH7Qfgy98q3vYrqzMhKySeUNvTgnB449jwMeor6I8U6eIRcQ3a+aZreSHD&#10;HCkN8mefQDBGRn+LHBPwRqGnTW149rcK37udhIu75lxjP9P8c1x4+tOVRNn1Xh/leDhgq1CCaSae&#10;/dW/RH1x8K9Y8BfEa1vPhjH4lspLjVrJvsEkdxuKXKxuyOPm3cfOpGSefTAEnxb/AGNtXT4K6+th&#10;4ytrhREs0Uc1uVVFjIIAPJGVLjIwAOmBuDfI3hLWV8K+ItP1yKRlks7yOZkztOIyM+nBA29gc8HP&#10;T9MPh7qz+OfhlFp9wys01jJbTylvvErt3dj3z2PcY61tgXDE05Qkteh4vHGHxHDuY0Mbh5+7KSum&#10;lurfmj8zdc/Zp+IUHmtZ/YbkZZQsd5tOcjqr446d+pX1Bqr8F/AnxB034s6XE/hy7ElzM0RVomAG&#10;4YX7wAOG2k7uDtGeATX05qKXXkykW7eZ18tW+QsCVK+nB7kdDgZyVbnbmddA8V6brVvGirY6hA2A&#10;NvlruQ57gcA4BHqBnAA41HlkrM+oxGOr4nBzg0nzRf5HoHhX9mS5sLqLXfGlwLdTJuWxtpNz/LkD&#10;Mg5wM8YGQSzDDNlaP7Z3hrT7X4ALa6bpwji0y+tnjitUwsUakxhQACMAEdeFCjrg1754j2nTYLuF&#10;VbapCNt+8wH19h+frzXh/wC1X4s8P3vwZ8SeEdOH2/Uv7PklEfB8mSL5wzHkZzGR6k8DHzEe1Vpx&#10;jTa8j8Zy3EYrFZpSlJXtJadErnyN4c8TaT4RgtX1yeCG1MmCrDed5AIG3HYE8AEgkMeSor6R/wCC&#10;f/7YfhrRvjKvhm/stQWPWtIaBd2378IDqw43YWONuSc4ZVIPlqT8BXut6vq+sf2xd3Ekk2FZS0ec&#10;nOPToT7ZPXk5rv8A4OeMv+EX8Z6T4ks4GT7HqMM032dmViuctjAyrEbunfp2x48a0qNRTifuFbh3&#10;DZhltShX1ck/RPp+J+1+jfEnwjrE/wBksNYTzd+Egk+V+vHU4PHp1z9RXzr+1j4dn8OfFyXVrIBo&#10;dUsUubd4urN0aMY6/MnmFeDn5gc5zfMFubCGe0m+0+ZCoRhghhgEMSpxzkMMDHOVODXnf7S8vi2P&#10;wFa67YatN/xLZmO1iDtjkxyB0ByqlcYzjcMHNejisQ6mHd1tqfm/C+R08vzuMqVTSV4tPz219Uuh&#10;h+XfzmO02tu3K8S7D8ytknv0PXgkknKlTkV9f/sX6pPL8I4ba7uGm/s++ljDezYk+mPn7ZBGDx0X&#10;88dN+NXjlCspa1mfO1ZJLNcnOOMjB6gnnknnrnP0P+xN+074i09tc0O/sreRRHDdqnksrYUlXI5y&#10;SS6nHTd0xkmuLA4qNPEpvqfYcdcN47GcPyUEm4tS387P8GfdFxIXRiFYEj5tvfj/ABP+eh+Xf+Cm&#10;ekSXXh/wrrrDIhvriBiOp3qpHVhnhGwoUsTjaT/q3769/aB8WMmbbT7S3fafM8zcxXD84GRyMlCM&#10;ZDdjwsnzL/wUX+K3xA8Q/ANNQg1e1j+x6xC7P9liU+W4dNqF8sDnj5WBYK33lDiP1sZiKMsPKKPy&#10;zhPhzMqOeUKkuVK9nr3TXRPueAzSTSWqkwpJcQqG2soOSQdm1gAuMncrg8qGK4+ZV9g/Y48ZLpPx&#10;78OSXMbRrfNJp0iGMFQrqwXDAYX96UwQR6DAbD/Fd/8AEDx7qJe6n8V36iaMibdcFd+91ds4OfmZ&#10;QxGQCApHQVvfB34ia94d+LHhnxAdUvGNv4gtJf8AWStuHnqcgAM3JBPCnJ7E9PDp1eSon5n7rmHC&#10;1TE5fVpymtYtdeqP3AsoBGPNI3Y+7nHC+/4j/PSsH4veDdP8V/DzVtJeDc02ntsOOkiruUjg/wAQ&#10;HYk5ryW58a+MokmktfE96I1Ulf8ASmXGCHzk5x1HUkqCpO+IirVr8S/FslmkV1r1xuZjHdRzYbAH&#10;LA5Bx2HJI9/mGPoJYqlOLi0fz3R4Zx2FxEK8KivFp9Vs7ngPnIsUtg1unmSjHzIGO8qcggn5sgsN&#10;mOd4wdwXdnX2o3H2dZrL+F1lTO0724ALEABgduCT98DBw4rx7x5498c2fijU9D1TXpYzBfSxSRiE&#10;KybWO7O1Vx93HQYBxxnIxdS8f+OCJDceJ70vIzSFvtjbWZjuJPpyvcDtnkDPzH1iMZbH9J0+H61W&#10;ipOa1V+vVHXf8Fq/hJP8UPhX4J+P/hjTPOuIJo4LxYgdzLcKpH+8RIMAdy3rXyX+w/pPirw14+uX&#10;isrlJm+z3NvFGNy3KwzYlTCt1KvxuByG7BgT9i/ETxrrvxQ/YwvfBWuXn2yOOznDNJtkljeKXdF9&#10;1gx6c8EqOfunI+VPgTr3/COfFPRdU+2SRrJcLFNhupkV4xxkEhWYAMenzKwLjDev7SNSUZrrb7z8&#10;iqYHFZXha+AnZ8spcvonoe7fsKfBGTxD+2B4b8R+I9La20TQ9XXVbnfFtDGJw6DZnkCQxA5H3Qe4&#10;zX62f8LC0bxPCt1od75scgVlj2lWHpkEZX/63rX5/wD7H8i3nxM1q8m2/wCkaahk2Lj5jImT7Asq&#10;nnA3HncDsb6E+3XummGbTL54WXbI0yn5gd3XLHPbqSQehwOTtSxDpSemh8/UyWnmlGNRy5ZbLqjy&#10;Hxp8WLP4l/t5HxIr/Z9D8F6XdSTaj5YZZbe3iYSjHO7zJJAoIwSGTjI57j/glq2hS+DvF2m3SI1/&#10;canDdzRnG0xMjrsUZIIVg44HRhndlcfNP7KXjPXL79q7X/APinUFuIbm1123u1nTdIqrBK5ZtwBb&#10;DRhsMCSQc4Jauq/4Jl/Gi3179pe/t9QK2cd14duTcNb3B8iTZNFsJ3c7hlfUnJJJJYnnw9ZOvGcu&#10;rf42Pss6yKtTyfEYamtKVKk011ScmvO7d/wPqH9rb4C+E9Z+DnifUdID6fdHR5grQjK8rt5Ucjg9&#10;E2k9Oc4P5u+FPgF4atp3utZnkvZFnjJMjbYwuDkYB5OAepAxwCAWz+tfxhtYNT+GWvWrMPIm0e5w&#10;y4YHMLH1APPvj8Ca/NnUmGjavMiFhHcttXcwHfPJJA4wOuMAZOCPMRZpCMakXboV4a4vEVMtrQlJ&#10;u0lv6f8AAPW/2LrDR/Dvxw0aGGySFmu5VKovl4LxONxULjvtJ45z93on6L6UB5XkhcbVx933x/n1&#10;9ulfmp+y403/AAt/wzfQsDH/AG1Dubcfl+dRn5iAp5HAx1AxkhG/R/Ttd0iFUWfVLdXx9x5lHfHP&#10;4nHPcj8evKJfupLzPl/FGjKWa0Zq7vD8mzN+OLx2nwm8TTmBWRNDvmKuAf8Alg+Qcso/Nl9yvb8p&#10;dP1OfSi1q9n50fksHEULfdyQSA/GQefug5OV2t85/WTx3NpuseEdU00TrIJrGeFlh+djlCuNo5J5&#10;6Dn2r8ltP1WKC6jjvHYr8yxyfdBBG4724wCvzHOPkO44XkzmmsofM28N0/q+Ji11j+TPYfj1f+C7&#10;r9r7wT4g1HQ7aTV9Q0Tw3f6880IIe/TYjMoJVsBIkIO7ao3AsjZZf0TtfCHhTZGj+GtPG3YR/oiY&#10;XbnbgY4wTx6dsV+cn7S+q6feP8N/H41Pcmv/AA7sYbgNy7XsDNEZTjgl0I284YNx97zY/wBEvBni&#10;rR9U8G6Tql1qtqJLqwt5GJuB8zuo6ZC/xcfdHPYHitcHJe0mn5M8fjCnU/s7BTgmrKUXv9lpfduj&#10;zv8AbM+D/hPxH+z5qdho+lwWE8N9pTQ3djaos0McWo28pVCoyPlDYVQSSTtViQD4pqv7F7zRG4t/&#10;HGZFwzq1myjd0LAiQuCAFwd24YCltvFfTHx2Om638DPFUWmXUNw3/CO3U0flyCTdtiZhwM5yVxgg&#10;56EEZByZVtrvT47mEfJdRxyRsrZ6+hBOeD6kfUYrplSpzqPTov1PmcPmWOwuBSjJr3nur9I9z508&#10;NfsW6jYfurjxlbiM7S8UOl/e+bBXClODGzA4HXagCw+ZDN8p3P7Kfg7TPFd7HrNzfXMlnfzRt50y&#10;xRsqysPmZTuXGBhtxAMe4nO7yv08sLaHyljzyMnO0YzjB6/XqenuOR8f/HHRpNG+M+vabBCxjmvG&#10;kkZSSF80rNgAnI+Z1yM4zt4VtmPPzChTjTjJI/RPD7OsbicbXpTnvFPts7Pb1PPvD3wc+H3h+b7L&#10;beEtP8lpGRRcWwkb72RnzBnIKIcYH3FBBAcJ90/shSW0vwC0m2toVAiuLoSYHDM1zNKW4UZJLkkn&#10;JJLbjuLhfjvREgtpYLfIUqwJ/fBfQjOCo2jgA5AwAQR8pj+mf2TviV4Q0j4R6pBqGt2sb2etTL5M&#10;PLAeXCNoUKGJViFxyRlRhPljGGXyjTxF3poz2vECjiMZka5U5NTi+/dfqe13MayyOlzIy7v7zfX1&#10;P9fr3r8/f2+/7F8N/tNa1ruqeTbp/Z1qzTTbdj5tmjUPuyPvBhhl+bc4wFadq+sPE3x1nneS28NR&#10;x2vy/LczYL5C9QCCF4wQcNwQQCDGJfzr/wCCjraxqPx7GpapevcyTaDbyfxNj95MgHXoChGB0OMF&#10;yPMffNMRCVC0ddTy/DPh/Ff23zVnypwatu90/ToY938VPBGnwLZxalNKsasESJXcbc7cHeQvdyTn&#10;BAYnAeQN9mf8E2P2j9F/4VZrlnYaVdXC22tKzPcT427olOeh6hJGOTwc7s5klr81oILhIWeaX94F&#10;O7y8Nxke/bp3HP8Au5+xf+CXd095oHi/T4ZVEdvdWU7bmHyIVlG7IPQEBs/KoKA7lKq8XkYPETji&#10;Fyn6txpw7l0uHanPeVnF6vzXY++Jfj3aNMqXOhP5bH78U25hkg/dx/dOevoeVYO3zH/wUL+G3hHx&#10;h4M0PU08N2cxvPE19I11cafE7bZI2LDLxPjJ7qVbKjkAF4vSpVmceeWZWXbleu1cZ5zz37gZyT1y&#10;W4n/AIKEB/D3wb8L26RR72upm8iSLBbMWSAp3NndtXb83JAAJ2ivbq1JVqElLsfi+XYDDZbm2H+r&#10;Xi5Saer6RbPhPUfAvw905hax+D9L3eWpz/ZNq2whWQbfk+YZzztxliMzMVnX1n9hTwj4Jj/ab8O2&#10;MXhjT8La3cnmQ6XGCcWzoCdnI4crliQGyCWb94vCappdpfCGdwypMwkZpJtojbJBJyVBA5jLbzgk&#10;AsC3lP6z+wtDBN+0voMYcSbbe8ZlkkDEMIJAOo2jGApwqkdMxZFu3lUYRdeKt1R+gZ3WqRyev7z+&#10;CXXyZ96QfC/4cNC0SeBtKG2RDuXT4uCkZVCcAZ2KxVf7qtxtHJh8cfCT4dnw1fQHwVp6hdNkRV+y&#10;ooRAhAX0ChWIwOByeOWrpISsaLlvlbJxuHOcnPA/z7twE8bXcJ8Kak4LLt0+bDK3IwnX5SuDn/aB&#10;9weR9O6dPl2R/PtHFYn6zD94911fc/O/w98OfA1vL5p8F6LD9nVfJl/siE7GCsiEhlIYAFhyDk7s&#10;hmOVsaJ8OfAwiXd4L0vKqhVv7JtyqkL5YxmM87QRxnkkHJzt1rSWKK0luvO+do928MF2r9w5OF4O&#10;dn31x90lMiB9K28y4nhgVmMmVWRvOPAB24I49QvOMcDCZELfHyjC+x/VHt61tJP7z7W+DngPwKvw&#10;q8OvD4Q0vc2kWbiSOxjBLi0SNWzyciPC9SQowDgbq1X+Enwz+1teL4StFkVV2sIzk7eV4zjjk4x1&#10;+Y5OHD/hLMp+GPh1IQEZdFtg8eMEHyhjjYMHPbaORnGa6CSUFmO8+3zcf5/zz1H11OFN0Votkfyv&#10;jsVio4+racvil1fdnFzeG9I0fxd9l0jTYbaMWsar5MYA4yMYx0xgfh+UnjSMLASp6H8uDVq6jL+N&#10;D8+4eUg6e7f5/wA8Q+O4WWBiA33eq/8A1q8HER5Zyt3FUqSlyOTu7I+e/iyimGQBcHsvUDngfTr6&#10;fyqx+zxGwkWIj5VAx146niq/xOinubtrSNNxY/J8uep/z/8AXrtPgR4Ue1VHmj/hHytwf07815lG&#10;MniDslUjHD2Z6pewsdFbkD5edw/GvD/iVbqWmw3DZ3Y7g9v6f559+1iAx6Vsbj5fvdv8/wCfavCv&#10;iejqJHIO3dhvb6fn+tdmJ904sKryPAPFNpFa61DIg8uTzM4x3PGPz4//AFV9AfBa8l/smE54K/Ke&#10;ef8AI/zxXhus2/2zXoYYVzmT+EcAf/rz/nNfQHwh0SeLSoZApwUB9m4/+vXFh2/aM7cRGKpWZJ8W&#10;ZTLYn5M/L3B/Pg+vvXzX8QtLj2MzKGLE7t2f89eetfUHxPsXW3IkTnA6np/j/Ovnb4iwASMph3bl&#10;zkqOP/r+9PEz5WxYWN4XOQ+E+r3Ona+to0m5fMwoPfkn29Cf+BH3r6h8M60ZNEVPMGfL+br+Z9f8&#10;+xr5e8A2O7xT8oXbuxtXJwfT8s9uh+lfR3hm2kh0xQegjAzxVYWt7gsXHVM8s+PniK7gjlVZ2wAe&#10;d/1/z+lfOWq65qOnah9rhkYMrfMuCB6/lg/5619BfHG1lku2hWPcvJG3jHbGfx9R1rwDxJaL5zMs&#10;f8X3eP8AOPyzWNWpJybudFGEeU+gv2aPiXNc/ZwZ9v3fM+bk+3vyf89K+3vhX4qN3ZQsZdx2j6fW&#10;vzX/AGeZ5rW8Vlk4WQLn16e3/wBfPXpz9vfB/wAT+XaRoz9Vz79OvWvXy/EOUUmeXjqWt0fU/h/U&#10;g6r83XpXSW0wZOteY+CPEEdzEqCT7td9pV35i/Mf1r3Iy5o3PEkrM1s560MDimo+4cGnE1ZJG2Og&#10;pDjtTj0xmmMPamA1jz1qMnGCacXOeTTWNSA0nPOaaWHrQQW4FIQfSgBM8Y/yaDyuc0EY5NHUcGgA&#10;Yc8GkxnjNJ3yRQucYFAByRyKOuCKB1zijuDmgAzgYNJjrml6Dp2pDn9aAGtgH5hTGB6VIcAZFNYH&#10;Oc0ARnIO7NGWJp2PWm5Dd6AHD2peg5NMUgjn6U4HB5FADlIPIpwYDmow3enLg84NADvujFO4P/6q&#10;bnLcUvUUAPAFKDxkGmjB/ipRgdKAHKTjr9KeCCetMHqDTgfWgCRTUgb/AOvUKkY4p6kigCdSe4qS&#10;N8ng1XRhnmpkYdBVeYEky74yCe1cT480Nbq3dCm7d1ruFORjNZeuWIuImODmiQHzreeD4dO1v7XH&#10;Fj5s4xXVRqg0s464xxWt4s0ULKXRPmHeuZk1JYoGgJx1G3PSvLqw5ZHVzOUUeR/G5I2tZi6KeuN3&#10;IH+eK+bbO2DfES3WFmLefhcevT6cfSvoj433JNvK/LcHbz+leG+BtJm1H4gwXTx9JgQfU55P1/z6&#10;15OIXv2R62Efu3Pu/wDZ/UjQbfc2fkXv7V62pIHX3rzH4JWhttFt1ZTnao5XHb9K9MVhnGa9qh/D&#10;R49T+IyQcHr0oLYHJpob5floz8uQa2Mzz34wTKukzfxDaf5V8E/EppJvFt46fL+++Xgcduv5/wCT&#10;X378T9ON3pky7f4T2r5C8deBIV164lER+ZyTuUc8n1z375/+v3YXMIYO/N1Ilh3X0XQ8UkikRiNh&#10;PbjPt+uPb8+KrPJNM2cdMFsN+uOw/p+Feiar4Rs1ZlFvz09ATkev+fr2xbrw5iRv3jAbvlZV9f8A&#10;69ehHOsPIzeBmkcbJ53nq6I3y/jt+vb8iO9QtJKjhTGPXLL6f5/zmuouPDeB5gPHcKOD15PBHU8f&#10;5NUX8JSlWG/5txGU7+uO9bRzTDvqZfU6nYxzfHdtYc9f88fz9fwqvNeS+YxBHJyzK3J4/wA9f14q&#10;/e+Eb0OWSNm7rtznd+g/Xsfaqtx4a1UJtETAKDjC9f8APH4/jXTHHUZbSRnLDS7GbPcMHUOw4bt3&#10;4JJ689B/jTLm6jK8IN5ALtu+9xjHP4DmrEnhzVgm4Wz+ill+79Cfz/DH0qy+HNTDNGd20LltyEcf&#10;Q/5yPy0+tU5dQ9hOJB5/mMrEjLMD93H4kdeP856VWku2w5LN8vK9cr+Z4/ln8TTrnQ9RgiGbeRl2&#10;5LY4z/XoenP4VVn0/UIxiKFm6ZVQW2ZI7D39/wAOTV+2h0Yezl2NTStXYBjJuyvO3ngeoPPQ4HU9&#10;q3tG8QLNIu9vvYAXp1/yPfp+HBx/b7ddssIReBuHbpg/4/nViLUJo7bdHGV2rlfT/wCsM01UiKVJ&#10;21PTtG1qLaobc3Hbt9D+p69fpXTaPqW2X5Suey4zyRkD1/r6c814xa+I7hF/dzsMc5Ztx68Dp+Hr&#10;XR6D47SB42mmzuYBcZJ+nHf+WKuNSOxzSoy7Hq8WWUyBGY9PmAPr+Y5x79upqR40lTzWYAjkDbnt&#10;xWZ4e16HVtsgk3Fj8q7cHPI/Pj/OeNqQAqI1X7y/xD/P+fqcbdDklKSZk34V0Z3fjOW9+Tx9Dj9e&#10;2a4H4g6cl1p0qqjYVcKAxIPp0/zjvXomqIot2/2m4/Lp+v8AnIrjvEti0tu0ZOVUFW+Xn0z/AJ65&#10;46jI46GsTz/9nDUprG61bRJgCqXAdAT8uM9Bzz1zxjr0PFepM81zHw7M2cYPPQ+3v9On1rxbwhcT&#10;eHPi3Jbxoypfx4VtpPbr9cj/ADnNevW13i3VAevcc/j+o9vzxREb3LjXMrW0mbnaqtnlvr6fl/8A&#10;qFWrC8SLBifzG25bn/PuPxI4yKzrK7ZbqWFoVkVk52qcD/Hn36fTmtHLcMWRQV2MQsak5Xnp/ID9&#10;O1aaEs7TTrs3D5Mrdg2319vTk1tQWduIDNnqo5IGR+nPf8/euS8O3YlbMTcY569f8+w/lTfi14xm&#10;8MeEpBprsbq4KxQDcerEAAeuTgf4ioqSUY37GDi3O3cZqviC/wBe1/8A4RDwZp63d1tHnbPuxr0y&#10;x9P8+tb8HwFjutEWw8TeIWWfzt+636xjOdoJ/Hp/9ca/wy8Maf8ADjwrDZwnzL+4xJqF5J96WU9c&#10;n0GcD2qzqGu266hBp1xe7ZbjPkrt+/jtgf54z2r4jGZ/iq1Vqg+WK+9nvUMroxinUVzef4eaXfaD&#10;Y6Ta3PzWsezzJMsX968u+LXwpu9Kla4jt9waP5SuOcjj8uPqa9K0TXZ7CRYrk8N8y7lwSPXPfnNb&#10;2oTaP4m0iSymCvuGBuxke/8An/69Tg88xEai9s7oMRl8Yx/daM+Q7Kee3uts0jFlIVWOSp9OOnGf&#10;/wBXfoNOvg5yZjtXO7b1P/1v89yRD8XfDc3hPxMxRiu2X6Dnkc59+3+NZ+h3RmtkZvmX+EHr+H69&#10;O/TrX2lKr7SN11PK12OkupbW4QNLKq54+U8Y+g4A5H/1yOYwIRIJGRW28KzZwOfQ/wCefcVlyyqr&#10;ssaHaI8biflHX3PP+e/EkV+0kakj5eNozgD26/p/hXQpElrx9bteeGdO1qPcGtrvye3QnPXB4B+g&#10;BOe+Dn6PciQsk1wu5QPvEj2HHtjt6f7POs81pqnhS908szSJEJogcE71JOMevX9enFcTb63FHP5w&#10;nCsVztX5cHv1/wA9M/xVpU1ipHNTj+9a8zvLLUZNqhYx+7X5ue3pnPHf6YzkY5LlgQMy4/8AHc+/&#10;sOnpjA/uknG0nWkuW8tZQu5ht6MRyOf8M/jwDU7akkpAX5h09Qy44/z+HrWB1BfpBN9zaxOGZduM&#10;9MDjr2wP90djWVeRBHjQIRkZVgOcAjn1zwOfpnqa04bpZUcs/UZ4Ut2P+enORx81UdVwFdmTft3B&#10;m4Ixz6dec/XOe4o2DUjgmY2u48lV2sxGV6cfzAx3yPXNWre4d081o2bKkfMpbqf54PT1P+2MZ9vf&#10;RuPK8r5jyu1h1Hr+OfyOM8ZBdML0xMn3V2n1U5OfoM7ufr12ipZTdyxdsPL8oAfKcgrxxnpn6Zyf&#10;XJHamyMsijEaszEBflIJII79sdc9Bj/ZAMd7IY90wOB91do2hW/D/gPbqPQVWglM9u0JDD5vlX+I&#10;n0xnHpx3wOwaqvoRJ+8WmEsK+Y42seCFIXYQ3GPTp+G0f3Sagu7WS6QMkPXC8/LggDB6deO/Toe+&#10;JvtKzbcFN3Qf3gex6fTr7e9QTXE8EXk4567emPz+uO3XkgE0xx30MS7sjEPNjl6fK3zk8e3P9efU&#10;/MaybjmcHK7kZvmdT1A6/XJ6j6/3c79/HJHL5kZ38FVXd1+bp/Pgj/2asLUN10hg3BmLFmOei4PO&#10;e3/1+OSKm5pHchttWurC2kaGVtw5VVGf4e4z7nv6gYwxHo3wY+IutR+E38N2pVWtXIj8qNfMkYkk&#10;EnHX3x06cV5rb+UxlCjdGFIXb0HUdOPTHvjHqTsfDPU30Xx1t8xoY7qPH7tsfNjPB9R69OM9MCqj&#10;KzJqR5onqTeJbi9vI7s6lcKzRss0LXLcsGHQewB4x1JGeVxLEbu9hke31xo5FUuqySkDdjuevG3t&#10;jpkdVFc7NHCl4YYBIyqT8x4LYHX168cZ4z1IBra0yMR3XmIAoUY2t/F1+8R7Dt3yey56jkUSk+ta&#10;1YXHmtrs3yqzFlkI3be304z3IAP91K4T4rfDTQviJC0t/aQNI3/PaNc7sYxnqOV9eOeytns9Xjkf&#10;UZJx5Z8ti/7sHancfTGOfTbn+EA5d1BNMGSI7NpEYXGOfb8hx2xj+Fs41IUq1Plkr3LpValGopQd&#10;mux8m/Ej4M+L/AV2z2FjLJErcR7jj3Ab2GMD3HfiuLs/HslpMIb1Gjb5Sd3ykjAAPH07cdD2r7W1&#10;XTYbu3+z3cAmVuepbg9j3PXp3yO7ceW/E/8AZn8L+MA1xYQJHMU3rIv55yMAd/TpnABWvj8y4Wp1&#10;Pfw+nkfdZbxVKEVTxH3/AOZ4zpHxFjc7WuPlb5RuJ4z054rpdM8bRvJkOxGQTtYnbzjnjODzx6Y7&#10;V5Z8UPg547+GV7JIiTSW+47WUn3H4nI/n6E1zNl441Szf5jt4wvPvnJwT7+38q+JxmV1MPU5JqzP&#10;ssPmsK0FKLuj6Y03x1YskbRz7V6L8wx+H6+lXk8a2iKnlTr75k68dun06dc+lfO9h8RWSPabh8su&#10;eF6/X+db2mfELc3z3GFHIK9BjAxntz+p7E15zwjR3fXVLY94h8aF1CpKOByDtAHPTp6enrVy08QT&#10;3SbElbB42qwA/DI4P9D9K8YsPH0UEmTPvxuyw78//X+n1rasPH5KYWXnOzdjg+5/Wplh+UPrHN1P&#10;TzqE8km0z/KWyys3JOeevH6fiTUz6rBGd3mq21futjjn/wCt79fXmvN7bxde3Mis9yynGPnJyR3P&#10;9c/Wug07UlkdTdXXzFcsFznHuP8AI6VHLyopVLnQXuvyzt5UEypnJ3LwMf5PbvUVncxk+e8nysvz&#10;bWO7HfHr7e55rKn1TT7ZVbcpbcCzM3TPbj3/AP1Cqf8Aaxurjy4HI+bAVSWI49B069fcVnaTHF3O&#10;sn8Z2ulWot4YRu6M0n8Pf6dPyyeo5pujahqniG7X94+1m9wD6HA9D+X88fRvD3287p2yvmEBlkHH&#10;OD0P19utddocNvov7uJtpHChec89eD7fp9Sc5yN4xNW18PwWUCNO26QL827owP4/h6fliobzy4l2&#10;oflbgANuz7+/1PXrVuWeeSFTzjaP4eo/LngfX+dV7jTZJ4VeQjJHVhnnNZ6mijFFayV5mxGVO0/L&#10;weTnPXjGfX8frq22kspVQFXy1yF3df8AIwOP8DVPS4Xtm3B244PGe3eus0y1WWHc0W1towu08Y59&#10;+cfzqZSsh8qZBZR/ZYVR26c/7OMdO3bt/k2IY2CGFV2gqM7mxtHK/wCP098VYliQYSF/vN94MBu9&#10;h7+31+tSadYO8oMYQfd24PRfy+o+n51zylqUo8qIls5EfbGvC8+5yef8nP402NIY48sVztB2nk5y&#10;O30HY9eeorZNksQXaRu7dP09cfr+dZGq2TsjGCMgtjO3HyjI7flx3x+BkLldm+0N5fl7uAT8wK1R&#10;1O1dVy7NllY7hkf4kc88/pVwhbTdI0Zbbyepz65/z+tQxarBduUMqvlT9xcenqfw496BmbPYCNml&#10;hgHcx/KMjOf14Hvx69ad1aMFwsO0bc/d569vfv6cV0jC3c7j821uQW/l65/r61RvBbM52yfejYsp&#10;xjAB5yfw688fSgZyNxYKG+ZMBWIZWx+v6/hTYmMkZi84nhfmY8n2Prx29/xq9qUTvJuiDYUYZdoH&#10;4cn/AOtxWW8brIELDbnLYySOfp+vf9KYkrBNbeXMyKV+97E/n/8AX5x74pYVurST5VO3IIwxOPoe&#10;3H0rW07T4Ls5I/3tvqT6/wCePYUmrWrWwxGy4/hG3Hbrjt/n3pFFE6hH80ZfOcEMOuePX8feiw8p&#10;pd5HI43HPPX6fp61l3ccss4Kn5S2WwenP/6/YYNaVpIsFtnYysowD/StEAt9aPPnf0Ge3Tj/AD/n&#10;ikhvVgj2gfxfeXBz/hz+NNh1WGZhETt4IXA69M8k+v8Ak1Uv7i0SIupZmxlfz6/z+vNaRJkzU+32&#10;9xaAoFLEY2+vHvxUWn6w8QYoGGfYf04/zxXL2d5fy3H7lsruJA3dPf2reiuVsrTz5Bzn5flA5/z+&#10;XtWjizOMuYuXN48oYodvTb+f51Hd6uVtSCuGHA3fp/hVGHWIrh2Vdw+bHC1M9l54/exfeX+7nqf8&#10;/wCeptuV6Fjw3qS+Z++mwzNu7c8ZrSu3XU3zG+Wx8o3Y+b1OKz7fQYjbMMquVyOnH+f8+tO0exl0&#10;+U+dMwB5w3bn/I/Cq3J1Rcgl+xzGC4X+LAkbkgd/1/8Ar0SC0mkwT8uQMbQOnbgegqtrOr6eRtBC&#10;twT8wOfz61W0xhP+9jk9ydwwMdev+etML62Nyzt7WC2VThscqN3TjGM+p/l7VetrOMowMYZRnJOO&#10;uf55z+feqvh20uJrlo51JVeTlcgZ/wA//rrpLuzitrdfI2huRx1HQjjt17fhmolKzsWc7eaXOkx3&#10;bgu7LLu7D8P89O4qoL+a2ZmYluzD29Py/nWjfvfKptim7dyvQ5OMfzH6VTTSZDG0syBVCk7sEAL/&#10;APq9u34VSloM5TxBeWr3fnkr8rddvVuRjv8A1/TjSsbyZrbarlvL6jdux9P84z64p2reFLaSNldm&#10;+blW457YJ9+mOQPQ9spY7vRF8tVb5eV+UkAdf8985ra8WrHPKMlIt69pc9zH9t+V9uSysOmB/wDq&#10;x7471zd5eXDTrZOgMgXG514YD17defxzXT6Z4kiuINk0IXc2XKnvz/iBzg81JH4as9QuDIM7t25e&#10;cZ6/qefTr2xVRly7kuHNsc7a6Dpt0oM0QTPO0gYPfpgYOR+Y4I61rW9la20Sixh3Nt+Y/e5HOTnr&#10;3/zkDU/smyhRrWVPmYYVv72fyxnk9uKpz6PHb3iyQSMd2DtjJbd079+R78Y6ZIqvaSfUlwj2G24l&#10;L+USV+UfePIOe3+fr3puo2AhTJn3dSq4wD+XHofz9eLV411DicASRt95snkfgOn5/j2wdU1Ga+Ig&#10;jdkZGIB46kY688dfyPbFb06lzOUVEbbSzWkjPEV2li2Ov4dDxkD9PWodT06zv5vtiI6qp+Ybgec9&#10;MdfyznNWrKwhu4ysr98Y5zg4/XmnXmiPaRGWyn3KBhvl+Y8f59v1reMzCVPmV7Gfqun2O1ZVYq68&#10;ZDdP0/Mn1rBv4r+6k8qGNWPUe59uP8+1b1pFNOzh03Yb94p9+np29P8AAVTktoLaR5jM2V5ZfM+9&#10;n+v+GeMZrop1pI5qtFSK+lDXdJuUu3vmWWPbjy2OPy/mO5/KvWPh7+0v4z8GzK93fTydFU+YPXt3&#10;6D/Iry0o8x8yQYVXHzRsCc+vH19fp2qRtLNyC8dxtA6KzZH0+nP4c16WHzCvh3eD+XQ8rGZbhsTH&#10;lnH/AD+8+w/hT+2pc65ceRqN+sbEjluOOx9u/wDnFfQHgX40R6/Gsb3cZbru3Z4/L/PNfmdG8tlb&#10;pOHbfjKsSc47c/X0zzium8A/tF+OfBN7G1hI0kMf3hIxGAD/AJxX0uDz6jWjy1/dffofKY7hytS9&#10;7Du/l1P1Q0jxGskQE4yvYit62fzYvMj+ZT+lfHvwR/a/s/FUFva393DDN93bKdrZ/wA5/ToSa+iv&#10;DXxAh1HTVuLe8X5uTg17vL7TWOzPmqkZU5cs1Z9j+aXSrXevTcpUj5x93p+X5iteFfL5MvXgNtHT&#10;1xj/AD+NVdPt3j2qv8J46fL+P51cHlr8qy/w/Njr7/z9PSvh5H2MfhFIHUqhGWJ4/wAOxx7/AOFm&#10;CTB2bFz+BJ5z/kHv+VVij4XYhbPA9uRzx/n9KkyPLy+GVh8vU49+vGB/SpKL1tMMd2yoHJ59fw+n&#10;410vh2dgymLLZOPmfnvn+nH1z3rkkldTlpW9cYOcdcH8RW5oE6rgkZ6tj2559+o/OpWjKPVvCVzI&#10;HjCMPbGAABxwB+Hr+lejeGrlg/nO6/LkrkdDj/DH4gds58l8K3qvKuHJI25XufXPPX+tem+GLtDt&#10;Z5FZW278MOnQ9eOv6Z9Rmup10WeiaLLhcocsVXHyjngY+vA6+3QcVfZAuEEa/MRt745HGD9f854x&#10;9HlXOA2Pfnjt9OmOc/n31hIiKpZjtDe/PX/D+QoPRjsLh0OxmbHaTPzHtjBP4fj2zgQak5lhkWQ7&#10;scbjgkf/AFyR+NON6hXrhmXLcdRxz09+tKZ0mVo2b5sfxdiPx/z7dk3Yo4HxhpzMHiK7uzbuufz/&#10;AE9hnPFeNePdOPzMCxy2T83fH+f/AK/WvevE0DzRltu75eNvGO+On4/jXk/xA0vPmyY4b5ceXzj0&#10;/wA/rVwOGtDsfNPxG0xpjIqKwYryu0c/Qf8A6+teI+J7eSG9fC9SeCOvT3/w+lfR/wARNMJ3AK2G&#10;P8Xfp7dOef8AIHg3j3TylyxK7huwPf3/AD/WumPY8LFRW5yqOS+AVbePc/5GPwrqfBelSzz7Qvyr&#10;x0HPPp6/54rnbK2eS5RFTd8+OlesfDHwuJnjLRNtJGFbv6mlWkoxuc1OPNI7n4c+HJEjjd0XKn/n&#10;n7emfavavB/hovEsYDEcYzx3HGeOo7c/pxzvgPwoqrGnl5AxhtnOc/0zj6/jXs3g/wALIbZXcDlc&#10;KNpOOo7+oxx15/Gvn8RPm1PWw9OUTF/4Rkm3V+C2OF2Z9v51zXizSpYIm2qPTr7dOB0PU9cc9MnH&#10;tQ8MyeVt8pV3ZBb075x9O/p+NcZ458KtFDIWGF2/VTj3H1/lisacryOipE+WviatyBMOW3HP5/8A&#10;1vr39a8K8RSXf2mQFtp3H7pHH+f/AK/rX1B8UvCrtNKCnzfMW9/y6fTH8xXzz8QdElsb5pBD91v4&#10;l64r3sPKPLY5YyvLU4qRp9zJ5gZQMHFKkBl4UAejMp4+oqaeABmCrkEZye/NWLKCIfvCBuDH5T/L&#10;rWzZ2wjcrW9jm4MeF2SMDlux/l/h+lSpppLBwQV/z9c1fitlDBRH1b7w+vrU6WkgZS/r+IqeY3VM&#10;ppYgqqqBw33s/eqSO3jLlTGdp5x6VeFkVXfIrfdz1P5/lUi2Y2lgOCe/4f1/z0qbmsaRRWzfbtYs&#10;u307fl7evTt3qYWpGDHnLHhVXv8A5+tXY7PCsAWxk8t2/wDrd6lW1VTkgc5Jbd0/Ki5apFGO22qu&#10;4fNkZXP+e+P84qWOzYdY/m/2lH1/CrotyreYpLdm5HI/n3p8UAcqAMr+n4/pU6l8hWSzj2hWQH5e&#10;ffJqRICVI+X5sdhn3/P39vrVhQoA3DdxndyM/nTlQD5VH3jgL+B/l3osXykYibcqt8zdMsxOaI0K&#10;NmMn5uFGR246fp/j0qRVJbMaH5uV6DB+tODOU3bmX5RtX146/wA/amA3aI42bYMY/hPXjj37fpUq&#10;7QdrZ27sKyt7d/f/AD70xY+xO7HG3cRkf07f56OgOCoJ5DYZeeBkUxhDuYI2z6bce2R7fz49zUio&#10;rhmyuAufu/57fXvTUWRgFxuPrt/z6en4CpIlDPvYELwR/wDXI7UhNn05/wAEpfgRc/Hn9rHQvD11&#10;pbz2FncLd3VxGNogVCGyeDu4BXBIGTnnAr9dP20fEthFdab4OtfL8vT4WmuEZgAmQu0Y9Qo+o3jn&#10;kV8e/wDBET4cWvwU+D3i79p7V7AfbdQjFnpchdSohUgnHPVn47Z2+xruvFy+Mfil4ykvLz7RqWqa&#10;hdNuWNtwBbsMEgADjsAB2Ap1qyo4flS1l+R9bwbkcsyzT65Vly0qCfzlJa/JLf5HtX7HvjjS9Nm8&#10;RXYmW63Lbp+5Y7Vb94SS33egHTJ5HrWX/wAFCvH/AIg1f9m7XBBfrbw+ZaMI4lCn/j5j/iPTp19c&#10;e9bnwT+Gcfwy8Mt4fMbT3F1MLieTbtXkKvpkDAwB35Pcged/8FCdTtdN/Z3v7Bg6teX0EEbFQvmO&#10;0gYjGRxtVjj1A6damVWUcC4vTR/idccHgcZxpCvRXNecbN9lZXS87ep+ekcgS4jBXc5UlYt3ynOR&#10;t54wRjqTj24r9U/BceoN4Y0RZ5laQ6fEzStIBltm7dkAAcnPygDP41+WNn4cvpbgtb2k8yjaVWPJ&#10;4zn/AL6549z1r9iPBfwg8QX+gaZLdmO3jWzjzuzkEIOwJyPqc8dTXLlsZScreR9Z4j4zD4Snh/aS&#10;S+L12R84/ttKY/BOk5fdHNq26PpyqRkeuOCQeQT0/H5rihjXlN0h2DapQqVz2B9D+Qr7V/bX+BVq&#10;nhvQY59ZO4XVwyRpDwflUcZ6dfT8OmPnyz+E3h20kVrn7QfPk8tdzgYbP05P+e1c2Po1PrL07Huc&#10;EZpgpcOU5Qd9ZdP7zPdf2edLttP+D2jwW7yMz2ySyOiDBZmZsYxg4yPx5ya6fxVPLpHhrUNRO1vI&#10;spJGZwRyis2Pcd84x7HGK9e+Bvwx8JaV8KPD6poasy6TAW84liSUBP3s/wCfbpofFnRtI0z4XeJr&#10;kabbnbot221oRtfELdeRx+NezHDSjQWvT9D8Tx3FFCpndRRpt3qPrb7R+G+oyvqV3NndvaZ5JGRc&#10;g7ic4GOcg/07V2n7L3hOfxJ+0F4V0htPkZZddt/MXyA2drCQhht54HQ/eC44ySvaW9vaxXXy6Zbw&#10;o21FXy1XZt79MYxn24PXFe1/sUafFq/7VnhS5NuyrG11MihPlO2CTa3b168854GDj5/D0earFX3a&#10;P3jNeIJYbKa8lT2hJ79ovyPp1NA14Fo10ybavO5Y+cbiOuOOp59uKxviRYeI9A+F2uagdOuFZtNn&#10;C/uCCD5XB/UYHQdTnt9SwRIF3Mf4cnjviuJ/aPJ034Ja5J8o324jVmXj5pEHP4n2/DrX0VbC8tOT&#10;5ujP55yviirXzSjT9ktZxW/mvI/KT+xdQ3NMum3C9P8AVxnjnrnHPPHfnpwK0dE8L6rqHiK30xrW&#10;4HnXEUUSrEcncwHcYBGfw7+te2XUMrILpVVPKxtGF+owD0HT0x+ee0/Z80e31T4w+H7W5t1df7QV&#10;/mUEcKX/AJqP09xXzMMLz1FG+5/TWO4mlhcDVrOn8MW9+yv2PQLTR7i0sY/Khl8lIQvzKSQp7Z4J&#10;46Eg5zmpJ7e8ngigmtgF8wEsTz04PAyBnPTv0I619Of2RpJhUTWMcny94wcHGM9KyvFun6FpHhi+&#10;1STTYFFtayT5MYwNqE+nbH/66+klg3GO5/MseL/a1EnS1b79/kfiR+0F4lPib41eK/EE6sVn1qfy&#10;WXjCKxSMcdBtA46fKK4ZDJJdhYmRtuAF3fd7dO/OP84Ne++JvB3hrUZJtRk8OQ77iZj8oZSMnC8Z&#10;J9evJPPFc1ZfBzwdq+qNFJplxAu1i2ZsdiOnPf8Al16mvl5U5OTuf09hc4wlLDQpuLXKkunRW7n0&#10;t/wTU8JtoPwd1bxRcQ5bUdVA8wKVZhGqgc55+Z3Xrxggdcj6LvBA6eSluvltwN0nHUdu3P4Ufsa/&#10;sz6DpH7NvhdF1C4ikuIXum+QceYxYf09+g7V32ofs5Tx25Gn+ItzbuPOT/Acf0zXuUcLVjRikuh+&#10;EZ1xNleKzyvKVRr3mtU+mn6HzV+2BrYsPhJdadb4zcXEFvt9UDbznj/YGfYc+lfIsc1xGfP+1vuV&#10;Rt2/Lj0+g5P09+a+t/24vhN4z0fSdH0YXFvMGkuJpNrYJ2hMnnoDvb3NfL+o/D7xDZnzrjR7jzCq&#10;sGKE44+uOoP5V4+O5vrDutrH7XwDUwcshjKE0+eTfr0/Qm8D6t4kbV7PRNN1e4869vooFVWDAbmC&#10;jqDjk4GB7Z9f0Y0X40eJNGhjsZILe9iiARQFIIAHr0OAOw9a+Bv2edAbUPi3odlcWznbdfaJiQc/&#10;u9z4x/wH8Oh68fY9heIJIpYotzfMuzqCQen8x6c/l2ZbUlTg2n1PmfErC4PF4qjRqQTtFv73bf5H&#10;rOgfHzSJyyavps1qyqGJX5lOVzn/AD618Wf8FDfjX4L8UfHAaZa66jHStLht/Llk2gMR5x4Ps3JJ&#10;H3ccYJH0DKwmsHa7+WQsM7Vx04yPy/Wvy9/a78S3Hi34+eJ9Ujvj5UetTQrsI4WMiNeR7IPr2rfH&#10;Yqp7NRfc+X4H4Sy+tnM61O8eWL63SbaXX59T0mXVo7yA3FrdrJNdMgDRqDuGQOwx0z6ds+lfWn/B&#10;MK1kPi3xRqEchk/0OEFmYMAWZjj1A+T36deBn8yrK6v7MeXZ6lNCzMo8uOYrj2x09Ox/ln7p/wCC&#10;VviTxnpOleJNeOszyxzXUESyTKCvCuzAZGSSXQ4BI9eBzy4OsvrMW/60PruNeHa1Hh6tyVE72Wqa&#10;6r1P0SmjkhGwfMo/zj/PFeY/tW25Pwg1Bl3blmg8vbwcmQDj357c46YPNVT+0JrcKs72cFw3mNt2&#10;5TAHAP5nH+Rnk/2pPjv4e1P4J6jDdWNxbu1zbjLoMAmQe/p9OnNe1XrUZUZWfQ/E8jyHNqOeYZuF&#10;1zx216o+cbi8njtFguJcM0g8ybkZyM++RkDvwcdMceb/ABl+Edh8RNPjhsY1S/Ei/ZLmDcJFy+MZ&#10;47jv6kDuK6q08a+FdRsmsLbXIV8xd22aTacd8g9uM9eh+orc8DWNnfeM9LgNxEVbUIfvPjjzFHfo&#10;e3vmvnYy5pKx/Q2MwvssPP2kdk3Zrsj5B+LHw/8AFPw18V3XhLxB5j+S/wC7kbdh1wR8uTycjqME&#10;Y7cZ6b9km5js/wBoDws8e1d2qDdhl25ZWGAOgJOOB0I4Bzivpf8A4Ka/AGKLSYviRpVnulsciZU6&#10;eUfve3Bx+X418ofs5SPYfHLwvMG2rHr1uvzMcKC4DfgOnpz1AFFai6OI5X3Ozh/OKefcKutG3Nyy&#10;jJeaX6n6Z20NyLXqqncreWWz1BwB1z/Fx6jueRZuLqfT7kTJNKrKuGMJIwMdc9/frnrzwalWx1B4&#10;okFrNJuUfNErHIJ7evQ+v49Ks3HhXxFfSbotMuGQqC7eWwz8vPU/5z+Ner7x+QVKlG/vtfgfFvjD&#10;x74g8MfEPVorXUiVi1S52x3CblJDNn34/nXdfAL9oXTbDxzYXPjBhbwsxS4mj4Xk4JI7Acc9sYz1&#10;rzT426VqGm/FDxBFPYTKq6tKysyEYO49P881ztk0sKqElUN/z03dcfr/AJ+leCq1SlVv2Z+21sky&#10;3NsqUJx+OCV1vqj9I9R+G3w48c2AudQ0aGQyJuhubf5WyT1yOh59O9fl7+1d+xlJ4I+NOuaF4b8Q&#10;p5H9otcQi6U8LJhl3EfxZbHI7Z719z/s+/ErXf8AhXOma5HdeZHJaos9u2eGU7CR6HivOv2v7Twz&#10;4l8d2Pj2GdIRfaf9mulkwu2aM8Dn1UL09MetexiJUsRRUkrM/FOH6ebcN57Vw3O5Q1XdXT7PbqfB&#10;sH7P3xZ8MeI49Rs7WJbuzuBMk0dwBteM78j3z+OQR7V96aLJq1zoela3f6RcWy6jZx3ETBAw3Eb2&#10;AYZGRuIIwRnt1B8X177PdyLNZzw5dSW2nOWPqBnIxg89cGvrr9iHVNP8c/Bc+FNaS3u5NFvGXy5Y&#10;wdyS/Nnp3YydP16nLB0+ao43PU4tzTEfUoYicb8rs7aOz/4Nj57/AGldY1/wz4Dj1bw5ftG1hfZS&#10;TAIl3gqQwOVwc8nnPAz6+Bf8NH/EJ1aE3losjxMkciW+WLbsB13ZCnovI5GM5IBH3/8AtU/sxaV4&#10;w+F2uS+FIwl1FaNNb2bfcLL82M9QeM8+lfmr4m8OX+iX0mlX1lKjxDHP3ScYDYA9AfQcjHTjHGwl&#10;RrJM+h4Bx2X5tlckknKMtU91fU9l/ZS+M3j3VPiRcW1/4luI4ZtPcMtvJsYZeNigxggcdB2wAMcV&#10;9FaZqF5qsEl/M/mTralvMI/1jBufmIyxAGRyQflwMla+Qv2YZ4Ivilp9oYvM+0CZGZRkgeXIMenO&#10;Mfj+FfZ3hn4deJ9eu1t9N0S7YMzASrE3liMAcc9ckt7gk9d3zdGDlKdO3meLxpHD4XNObSN4p9Ft&#10;c8X/AGw9AuNf/Z58RWTWeWtY0vY+n7jZIhIwc7TsJztwccAkc1+f6iSIYjCqoUtuVcDqD6cd/r9c&#10;V+x3in9lDxN4o+G+vaPrM8dv9o0S5hVf9ZNkxEY6jJJ9T19R1/Pmz+BfgDw/Gsstr9ukjaIzfapD&#10;w+WbG3GCOxHoPfBjF05QqKVtz1uB+IMG8HVoxlzOMk9PNf8AAPNP2YrLxPL8bPDt9oulzTFNYtkl&#10;McZCqvmKDlv4cAZ/AHsK/Xvwx+y746urGM6lrlrZxtGAyopeQLnOODgEcfh1yRk/n74O/s3w/r1j&#10;qWnWcVsg1ATrEAFj4YMPlGBz2PTp05I/XzQLqO+0i2vYWys1ujj6FQQf1roy2nGo5c3kfKeKGdYq&#10;nUw9SilG6ku70s/1PJbj9lbT5Zo/7W8UTyKNpby4RvkATByTn164yBx0r4Y+Mf7K2m6H8TNasbPx&#10;BdKq6pMqeZCvd2OeO/I65B5+tfqTcKGi8wJ/D7f56f59PjH9q/RrPT/jPqyMqj7VGs/3u5RQe/pn&#10;qe/bitM0w9ONFSS6nk+GmfZhVzarSnPRwvay6NeXmfIuqfsz+KI4Vu9I1m3fdHgRyKww+7HA+YZ/&#10;DnBzzyfe9C1Dx54R03RtO1HVby1kuLCKWZ7eQ+XLJ93fuU889fzOazjbKIZo5Z9oXG3EXBb0P/1+&#10;5wccV6dYeCr/AMefCfQ3trpY7nTb6e0eSZSAqnDgNxnGT06/j08/AxftGo9j7rjDF/7LTnXs4qVn&#10;dbXT1+9I+SfHvj/xz4Q+IusaH/a8lxDb6g7pa3WXXaxLqAzHOMP1yeCQSQTuydV+M8l9bfYNW0Q/&#10;NJ+7aG5GcsAC2SM8nnr1AznAx6p+01+zT4i03xVHqtve2ky6hZZy25Ruj7Zx8oKbRn+EdSASR47r&#10;3ws8XaYrSXOjG48vYm6z/eYY54YDJzuHQ9wRxWNRVaVRpo9/K62UZnl9KrFxbaW2mq0fbqfQl78e&#10;fFPjnwjpN5py/YYLi1jEy2rsWPyjzPn5dQNwHByB3LsNvM2kbt9si1AZWSNlZcfKFK+Uwwv0VcAY&#10;/hBxktmfAq3k1PwCkUluzS2Mzx/NjcFwzLnP+/35AyAcnFeg+CvhN4u1vUg1/ava2zRhnluIwPME&#10;ijhRgZzz2xgDr8xPoU5SrJPc/Ocwo4PKMRUpq0Um/wA/vZ+b/iXwzfaR43vPCKaZJJNDqkluqLg5&#10;xIyr3Kjpk846nNeifC74UNqdxBL4nlmizJJG9rbqCwG0MpPQMcnBU4JC4BOSU9c/bJ+FujfDz41t&#10;caVa7RrFlb3MtwW+aSUEqWPccoOMDlsAZOa5Pw1cz3N6ywQKuW/0fy9hxypyFHHJXacZ44HGa5Z0&#10;+WTiz7HC59VxWDhOhpzJa9f+Afpd+zd8J/C/jz4DeHdaj8Q3kl0ulpbzXDTCTMsS+S/XJGSpbGcj&#10;PRckVm/Ff9nPxHqXgvVtIstt2Lq0kRY4XYMZQCyORySd+CQuTu5XBzVH/gmH47n1n4Z6x4TvZTv0&#10;rUFljVpM5SVeoz23JnP+1k9a+kLu08xZHTO7bu+70Pr+v4V7lOjRxGHTtuj8Tx2d5pkufVIqV+WV&#10;0n2vdH5FXvh/xHp08ltqGj3C/dBWSF8FsdOnU45/DsBjr/gD4huPCvxb0t3t2kjvma2MTPtDGRfl&#10;HIwQH2+xxjIzmvdf2jPBTeCfixqFlaJst7qbz4F3lVQSAsceytkcY24z0OK5JLyyEsLPofnXFq4Z&#10;I/IDAsjBuQBnbkcqOmMg44r5uVF0alr7M/oSnn0M2ytS9neNSPfuv09T2+GVRas3nCOCSNz+7+Xc&#10;2MZ6ZIG4jByVBwQU+UeXftSaYNV/Z58URWskxY2jXG3bhgsTCfOB6LHk53AYDMWC5j+ofDXws8De&#10;PPCmna3Yia2h1GxSSNFkD4WVAcfNnkZx19RyKoeOf2V/DGu+Btd8PPqd06ahptxA2FReHhZAOQ3R&#10;sEEg4PqcGvYlhqkqbttY/IMJxRluDx0XNuMoyV1bsz8ZZ/tCxOPKjRVYoIY8ZA4zgnnGOuOp5H94&#10;lrHBZ3MKiVS0TAqdv3unHT2+h5yOOPYNP+D3gK0sib+2mkmURSKbq8ABXB+baMNgEgnjKAqD8pVp&#10;bfh34eeEdIdja6Bb/wCjxqGM1oZGCgH5juGGK4LHkHGTwVIj8flkfu0uIMG4NRi393+Z93+DdUl8&#10;SeE9M1i3hkaO+sIJ45GUHbvUSBgVUH+LcNu0ghjGF/eQixpdlqUC/Zf7NzuYhX2ZVepxgKR0yeNw&#10;PzFQVyp9U/ZBvNO179nDwdeQ2kf7vRYbchIxwYl8jHcnATr/ABDnA6L6jb20DcLAihv4Rjjjj9K+&#10;gp4Nypp83Q/m3HcWfVcZUo+x2k1v2fofk/8AtKeH7nwx8V9VtL2BYmvNtzmLHO+PL+uSSX579c9C&#10;fPLm4dAvmxOrBQPlPG7OCfm6dPTOMAjvX6EftxeFNKk8aaXrMmk27fatP8pZnhH+sQsOuPSXGeDz&#10;g7twx4H/AMIzpRBjit7ZVRAWX7Oq9Afut0Iz06lc45HTwsThXTryVz964b4sjjsiw9V09XFLftp2&#10;8jh/gi8Wq/CPXvB0p/5epHycqFDR8Z+Y4BAk6jjnO8EgfDfjXW4/hj48utLl1jy7rS9S3R7LbjKt&#10;16kZwExxjHBORlv1e/Zs8OeEdS1nVPCuo+HbQx3elxzLuhC8xybflYEEH94eRnkHnA5/N7/gqh8O&#10;dF+GX7R01no2kNareWvnsckq53nt2I6e+Oc120Kcvq6l8j4bNMdh8ZxJVw7i4trm6a3SPq39h7xR&#10;d+P/ANorR9F0SSJ2121mt/MkX92yCLzg54P3QhX5cZVsAjhq+1PE3wn8ceH340zzgJGZprGTPfsM&#10;A5ySc4Ab2OMfD/8AwQkdfiV8atN1e8jWS48L+Gbi5M3mHcu5fsuCOc/fOPfPoQP1W1DN2rxuh2//&#10;AF+1ehRw8a0L7H55js4xWU472EEnFdH69z8w/BPw70Dwb+2V4q+Ft3ceT/wnXh+/ttJ1C2TE1m11&#10;Az/Ku3Ck7ZISMdJPSuM/4J9SaP4X+O3iDRtU1aEXl9pcsOn/AGliBKyToXRRkjO1Sx68KxwQcr9B&#10;+PH0TxL/AMFBbv4gacscl94Ztbwaavl7UluLSzYFGIAJCvuY9TlMA4xXz/8AA74G6hJ8ffCV7ovi&#10;Z/tF14ktnEN6u3Ebthxv3fMduUwFCvggZwUHk1IOnUSjraT/AEP17A5jTxeDrPES5eejTb62kuZ/&#10;dZK/zPsu88b6z4d8Kajb2F/JMklnMDbsxYN8jZIK4YE56qcnt2x+fXiv4ya/cIwttNs1b7J83mOW&#10;Bfdu3cEbT07ADliRxj9DviZ8GvEug6PeW9zpEnkzQyL5sTFovmByc4O0Hpg+/Br8xfFtlPYazNZF&#10;tsqswZWYfIcnPOM5yODwMgnPykqY72kZRUj0eAqeW4qnXqU7SbcdV8+x6H8HPFHiC/8Aif4fjvNV&#10;uGX+1rcfZ4pm2piQYVFUccMTwDy33eRGfu/Rr+WOOGUS7VPltI2TgckjABPUkDgk/MdrBt9w35+/&#10;DK/it/Hei6xaQ/c1S3bbuTG0OpxyCOh44I9juAb9BNAQXNpDMttIzfN5q7T8wwNwG49CF9WHDFt+&#10;C0UYGT94vjqlTp1qLskrNfiQ+PNNn1Hw/qiW4ZZZrCRI0IQ7gydhnbtzxsz5WeJGfrX5W2sDR3Gb&#10;7yy8LFp125B5HTGO+D1HOR23H9YryS7s7mZLm3kkRPLZWyWJGxSo6Z3EbSCMnDK2HRldvy38YQxa&#10;d8QdUsnVfJXVLjb8xIKea3KkMwxgdQzDpyepeMez9SuBZR/fQ02i/wAz1X9uHwh/wjVx8Lb3TxJP&#10;pWqfCXSrqygmfK2rjelyvIyD5vznIJzKQcjgfafwnkvr34beGtRE7GS40TT2x5cx27rZSON+7ucZ&#10;IZhkhwC8svyX+1dY+K4vgB8BLOfUluLNfB+oPZ3j5aRpWuw80BychYl8tRyeM8jkj6z/AGb9L1LV&#10;/wBnvwhdQ6LNtbQ7UYWzPyeWViYdBn5sHgZJI6tzWlP/AHh27L8kePmVSP8Aq3hpTkvdnUjfvaUk&#10;vnZa+Z0N7qU1r4cvpRMztNYtHHIpVlIMRwSRtVgcfKdoyCBCigEtR8CftUXmqfCzw7eJ4WV5JNBt&#10;dxW8LBpPLUE5wf4j/eZsnB+bar9JPomoShpb7S5likaQOzxMqs28BmLEcjdhScjlsE5NfMvwa1S6&#10;v/hxpJvZPLlWGW1kdl+60buj5Y+iofwyM7VdE641KlOXus+NxWBwOYYa9SKlytde6fb0PqHTv2g9&#10;etrSGeTw7Z7JCx2rctjaF3Fs/wBRkr1AKnfXyd+158UvHc3xkuL5beK2E1jbSrH5O5seXj+N2GD0&#10;KghMbsDDl29w0OTzxa+cWWSa4j+UqcqxfoMKCSWyo5BLEhD5gZG8F/bAtLdfEOj6vaIkhudLYeYr&#10;jDESsxK4GD8zscjg4LAckVlj6lSWH36n0XAuW5bhs9XJTV5Ra6vz6+h5XqHirxHru5tX16Rg2Hmh&#10;dv3bKMkApwpORj5vU9MHZ7V+xnqxGm+ItFnbazNatGuA2SVlB3EqN2ME8lR9/OAZpI/DdK07ULmT&#10;7BZ2s00zSbUWGFjliRgALnknGOpyAO6593/Yb8A+Lr34n6lpc2ntarJpLSZvF2qqiaLaF4JI5A4G&#10;BwcP8qt5OH5pYiJ+ncVfVaPD9bmaiopPts0z32xv54njkkddrXCjapJ+XkBgflYkknJ4OSclHObb&#10;5Y/bj+EnifXfjdDN9itLOOTQLUtJcbUYpvuOdigfLhCPm2gBDgRxqRD+h3w7+Fui+G/LuZ2+13A2&#10;nz2jAUYAGVXJx2IJJPPX1+af+CjOo2mkfF3Sha2481vD8Zmm8zBVRcSMu35sZJ642nC5ydqyQexi&#10;sPy4W8+6PxnhPib/AIyFUsLH7Mvef6L/AD+4+QrP9n2AT2ttd6tNcmRgtxBHHhVYsfl7tx0wV3Zz&#10;uXdmM/Xn/BML9n7w/Lb+Kmk1u+LFrBty3EZzzccgKPlPdXHzKCdrsrb28J0ndFFHLd6UuIApdVQA&#10;7FyMFGByo2kY24+UqUUBki+rP+CXt5JcXXi+4d9zYslk3DkMTOwOdxzuByDn5jzlyWc8uAo0/rUb&#10;r+rH03HGc5n/AKt12qj05e38yPXPGfwXk8P6dNqunamJII4N08TDZtwvVeq4zz2OOMkACvhT/go5&#10;4h8SaV8PtL1ax8T6pbxya40X2aPVJI0kQ2825dokVc4Xa3yOcHafLyUm/Sf4jmU+BtTaOTY32KQB&#10;1TO3K4B6849OP61+Zf8AwUltZbX4RaRcQq2F1hFmwrsqsYJgMjG3jnaCV4ztXGSPQzGMacbR6o+R&#10;8NcbXzDHweIak1K2qW1j5Bbxl8RDqO9vG98s0KrG7NeStuVY9oG7LH7o2qBnA4AX7g9W/Yn+I/xD&#10;039ofQpINebcLW5TM0UcnS0kUAGTZj5M9SRjkq46+KkqmqTwS3G4pENzMwXDf3uccggZyMgf3Ryf&#10;Uf2O2Np+0X4Zun3bHaYSq33VH2eU5PKnJODjoTg4J+94sJSUlZn7xnGFwlTK616cX7sui7H6WT/G&#10;34l2UW1fEA2puCySWcRZSBxuHykHaQWVthJ+ZvITEL53iv4w/Ee48LajA/iC5V/7NmZVjRAzN5aj&#10;PEI7H+71ZSVGYoHo6lp8kFv5qE5mk/cowbgD5tpXGVwCWxt4zuVR81xVDxdZXR0TUEgn8uRdMmby&#10;xIjbcxbgxOSMYyc5xhiQdrNK/sSqVnF6s/B6OAy6NaLVKO6+yu/ofGz+NvG5AEfie6QqGbG4LsZR&#10;sGQPQFh043ZOPu1cg8Z+MH2zHxHfoyKqho7lkz8hUfKp6gFgO/zYxztrm4LiWMIk1uVZ13bWHK8g&#10;Z6DtwDwBuxlcgPrWaJJGzFZM+Wy/vGGT07445zz2J7crXzblLuf0rHC4X+SP3I+8/hT458YR/Cfw&#10;/HF4r1BW/se3Z2huGUZ8oIpA2uPvZXhWy/y+XLIFWLo9P8T6vJrf+maldSL5carHLcSNyU4xmRzx&#10;gkfMTlWO92DSx8H8JhDP8I9HEzKWm0eAeWwG0gxeVySeSSNhyTkny/m5sz2XhrR5NT11rkvNIF/h&#10;5b5uMnqerL0I4KYx8myD6OnKp7Na9EfzVmmHwtLFVnype9Lou56p8PYFbXGRF2/u0K5A/u9BwMDG&#10;PQAY4HArtPEmhm/hbCA/X6VyHg3Tb2z1trgqyqyJtVgeRt68/wD1+/J5J7/7YzjYSpojFNO5+V5p&#10;L/auZdkeWX/wntp9Q+1Pb/MrfKdvI5rrfBPg5dKCqqL0GMjP8+9dIy20h+eFSTxx3pw1C1iXaqEf&#10;h1/z/WiFGEZXPOlWnNWZT12xVrZo044wvtXjHxT8I3M5d7eHc23A9uv5/wAyK9wmvbaddrP+f+el&#10;Ymr6PY6gpy6kn19qivR9rEqjWdI+YvD3wmuTrpvLhdzb8qrL1GeP0x/jXu/gbwomm2Kpt27Rj7v6&#10;1sWng2yik+RF9+K3Layhgh2RhQOBx/KsqOFVPU1rYuVQ81+JekedbOyRBvl9vTpXzb8UdLuoy/lx&#10;7duRhF5AH3e30568V9ieItEW8heIDrxuHT3NeX+KPhHBfT/NbfxYCn3rmxWFlN6HRg8VGEbSPnz4&#10;Q+DrqbU/tEtv95uMr2+mMcfyI/D6H0vw81vpm4JgCMDt/P8Azx607wt8ModNnVkt1C5+XKjn/P6f&#10;Su3n0eO3smjVccYIow+F9nCxWKxUZyXKfLnxw0NpJZJMbtuS20fd5P8A9b8a+e/FellZJI1i2n+6&#10;ueeMevXn6Z+hr7O+K/gltUgYQRdztZc8/wD1+P0/PwXW/g7qV3qf72H5fMDbhn8P6fX61wYijOM/&#10;dO/DVIuJh/AvwzNC3A43fNtUf4Z6Z6fTmvpLwNdTaVbxiXI6hstzXJ/C74cNpYjHk7V4ByuM8/rw&#10;Pyrvr7RG0+1UIuOOnp+Fd2Fpzp00zkxVSMp2R6p8MPGHmXCgyfNkZDd69s8O6mskalW4NfKPgPWJ&#10;bC/TOfvYb2yf/rV9BfD/AF/7RbqruMn0Ne7havNGx4uJp8srnqlrKJF4qxn2rH0e9DoFLVqoQRxX&#10;acYHNMY9uKkbgc1G/FNgRsc9qY3IpzdcGm5FSAhweSab05pxAz0ppx3oATt2pMDOKcQfT9KaxoAa&#10;Tz+tKenNLgjvSAegoAQc9/zox60bfSjAzxQAhBPOaASRnj8qGHPXik9sfpQAMT2Oe9IemMf/AFqX&#10;2ppOKAEIweBTDgdae3sKY+B8pFABk9f596M+/vSAelKCM8UAOzj5qVee1N6ng0cDrQBJk56/0pc4&#10;OAKaDnoacBnt3oAcCc5xTl+7TBjPAp2SKAH57EUoODyetMxzThz1oAkzjjinKT3NRg7jinAk9KAJ&#10;AeKlX2NQrmnqfUVUQLCOSMUXUe+LpTEc4qVfmXGaPUDiPGGm7o3AH6V414xnl027fLFR685r6C8R&#10;2HmwsQK8P+MPhm7lhle1jbcfT6df8/8A164sVFyi2jooS96zPIfHcY1qORMdsf5/z7VifDrwKLfx&#10;RHctAvysNq7cdD+eee1a6WHiDzzE9q3ykjPX/PWun8EaTqUepRvNZ4xxnbXiNc0j04ycI2R738NL&#10;YWmnQxhei/wiu23MDzXF+Bp2jtYw6cgY611qXYIr2KXwI8qd+YsqDuwacMDJP4VXFyvUU5rkleBW&#10;1yTmPHhC2U3y9umK+V/ieLr+1pWhQlcsNxPv1/z/AIV9V+LbeW+gkiUD7vHFeOeI/hLd6rO0rxH/&#10;AICv+f51xYqPNsdGHkoy1PA7yO/u3MWC2W+ZdpbI5PT/APV396z5NF1Jnwul/Lwd2wZUY/n+n1PN&#10;e9w/ASSRwSknHouK3rD4GJ5YEkbH+9n/AD/niuKNGodTqU11PmM+FtSzhdMZW7Z4B9Md+uf/ANdN&#10;HhTUZRsNoqqn+zyD17DbwD6d6+rF+BFkBgxCmv8AAXTpQwMHX9K19nWRPt6Z8r23hKW4xG1uvtxx&#10;+HHX8PTiti1+GN3cxZW3jYO2Vzhs4Oe/X9CR9K+jI/gDpiSbvsy962tM+DWl2gXbAuB1GM1cViAd&#10;aj2PmBPgzfPt22cII9I+w9vpS/8ACkWRP+PSPpjPl9R6V9Yx/CrTAuwQZH+6Kl/4VhpucC2X/vmt&#10;f9oj1I9pSfQ+Pbr4HQyttltQP7xRRz7/AP6/T0qM/s2QaiMJCyhcfL5YIHp16f57V9hH4W2JPFsp&#10;299oFXLP4d2EA+W1/JRWsKmKXUylKj0PiTU/2S3lLGGSTnpmHOF9PQD8Oa5zUf2U9Vtmf7Msm7jH&#10;7vr/AJ/kcZr9Ch8P9MZMtZj1+7UUnw20qTcBaD8q2jiMUupPNT6o/NrWP2ZvEsUX7uzkZkYruMbc&#10;D2yfT6frVjwx+y94nu0aW5s5mAOSrpjJ/wAnpx+tfotJ8J9Jk+9Zr6fdqa0+FmlWf+qslUfSuijj&#10;sVGS5noZ1Y05R0R8I+H/AIE+M9BkCR6VIyL9wY5Hp/X/AOt0HY6f8NPEMsfly6VOrMMc85OevP8A&#10;n8zX2KPhxpxGGsk/KnJ8ONMUZ+yr716Mc2qR0scMsLCe58f3nwh8T3HyCyZ93Dbu/fnjnvx3rmdX&#10;+Anja6jaKOwYbunfHH1/z9K+64/h7pwwTbp+VL/wrvSjwYF9Kr+2avZCjg6cT8p/jD8DvHHgrXLb&#10;xVJppVbeYNM+3qvfjsOv5eoFdDZTm6CXkiErtxzj69T1zx/Xtj9B/if8CtB8U6RPY3FkrLIhG0r7&#10;fzr5J+LH7Oeq+EPMvNKt9sMPysu3oAeo/D/HsK78Dmka0uWpozKthXGN4nmds7Ws67Jdu4ndt+Zu&#10;vr9eefT8ahu5UFxst9ygjPzcd/X06n8faobt5bS5MSvyvt+nXv8A/W9KTU5tmyZrjO5fmXu3+P8A&#10;XPvx7HTQ4rG/4bvgkjSblVd3PoP8Mf07Y5ofFi7ikt7G5ZyVt76KSVWU8DcPf8fUEfSqml6nbRlX&#10;AZe7Dd3z/n8TV7VvJ1nSHhaRYyv3dycse2OwwM/5HOVWPtKUod0Zv3ain2PWBdfbI1uUc7WXK9Oe&#10;OvXn/wDVV3wmfD11r9pceLI1V45iLT5Qdx/zz39O9cJ8L/GH2zQv7KuGzdWo/dq+RvTt1rqF1fTN&#10;TkRo2VZVztOPmHuDjj/OetfmVWjUwdZxmtj62Mo1qacTrPjtrfgL7bpcdpLHDcRrtiRTtDHHTjrX&#10;IafrdxayxgTMoYb/AFxxzjt/+qq3iqKyv5be+1dYzLbSb45pGGQQB6f56VmQazFNesIT8sa4jVu/&#10;6+v86x5pYifurfoaRpxhB3Oc/aTu4LuUMEVpPLUMcdDyfTjt+ma848P3gFuqybvkIHflumOvb9Me&#10;1dT8T79tTVhIu6QRn5m/Mf1/+tzXG6ZLDbL5e/b2O4Y6dD0/zya/R8HTlRpRg+iPl5e9drubU13L&#10;KNi3oVG/10Xfjt6D6A/kBioVuQA2yfj+Hd3z+P8An8eY0vIoCMorKVx8x745z3//AFewqSeOGYs7&#10;qo3LztzheDn2/Ku+5mXvD+pRx3KwSP8Au3zG/IGB93Oevp9OOK4XxJZ3WheIrm1Q7VW4Yx8dVJ6n&#10;v0I98n3NdYr+Sy9PvAruUDIwOPc+vqOO9V/iLYpdvaa0Ivlni8uQ92YD+o/znpvFc8Wjnq+5UUuh&#10;l6PqLM255du8YOMt2/Lrj8/c1uLqS/Z9wYL1DAtuI7cfUfj07nA4VLkW8/lyswUOR7Y78/j/AOPf&#10;luWGrxXFtHPJM23cQz7uTjOen+Hf3Fc3K0zo5dLo6WLUyHAO3vjA6/4nHHXk/UGn30kUm5967tvz&#10;bTjkEDt7j9OvTGDHelyJon8xmz8vZR/n+XsKuWt7K2+YSqdygll429vp6j04/wBkGmLUZbSSyGSB&#10;Yc7ce2Wxn0PPHbp24Xl9xeunIyAjBlXjn29Oy8e3PRshmjij2wjd822TgDP49unvjbjsc1bosNqv&#10;IBtX5mboOuB9OP09QxJuxFqaa6MPmH5mAZOecZ5I56/y5PvRBDDdSN5z8twAozwcjJz1JPuepzwe&#10;KpeQ4Il+9xhT+g/zz09aFmRp1CbWb+L94OBgcnI44PoOp9aegpFi4jnW53RbNrjHy9Bj198n+vXN&#10;K9w+MgMwXncvfPt+nrx9aSWWNUZccf3W6nvnPb+X61DOkSQiTdydzBSRzwOT6AcH6D0BzRJHcMUi&#10;DfxDbnDc7j1GT+vXHPq1YuovKsjOEAYKNsm3P1H0yce2fU1eu5pNokiLLtwQsa579fx/Lj2JrPvL&#10;iCZwucjdtYbTwcfTJ/ng+pOM2a0yrl87Io/lzuwPvFfcgevXtjp8qkl82bDZqto4V7WVSCc/Lzkn&#10;jv8Arnk84xEm1JGi3snBHb8z+A7cdDjAANhoYZ7Y26y7WwNvy985z06/yz6nIqJtKPKd9f6kLr7L&#10;qUKzTb4B85UBEUc49xhRwOfqVBqbT9bnYq0jTId2GZWxyOh46dB9AP8AZXOX4Iv1m8DRWs115clh&#10;dGJI+MMqjIyR90YC4P4jO3m5D5kEHmAMfQ8Dp2A6DpgdenotbcxwSjqWNacW0vmrZx+XIhyAR2GS&#10;xH8OMcnkDaMfcqjLFsslVZPm+6SF+9xjBH6Y+gz97OldDzbNHW2xtb5ptwAXoMY7fMBj0I54Bzn7&#10;khmZHiz5n3VAJHPt19vX6kk0XHGHUopOZn3oqlm3H/VBtp25z79vc/V81Ab1ZIfNMJLbfvbs/MOp&#10;3dzwTxxxn+5U10i2t27wybozJlRuGAM9Tx7sfwz1K1EVdBvV1PPzHG056kD06H1HysRwq5qVuhoj&#10;N13wto3iXTBYaxpvnIflw20HIGMc8cY6dPl54BrwP4vfsdW1+8niDwiVjfcS0Vuu0HgHP4ce/qck&#10;gfRMyP5+2B8ZkwVH+eOmOfQA9GNTxj5WhIZivOVUnPJ4/HI9znHBc1x4rBYfGU+WrG52YXHYnByv&#10;Tl8un3H52+LvBXibwPftbazp0kflkgPtO049D3+vuMe+bFeblDCZdwO1fcE4HX+fv7V9/eOvhP4S&#10;8f2ctnqumQ+ZjKyFBk9ec/1/+xFfNPxd/Y+1zw35moeFjuiGA0ePlyRyPbk+/Q44VjXxmYcO4ihe&#10;dH3o/ij67A59h8RaFT3X+B5XbeILq2fcZW3HjuM9z+WP881qWXii6idQjSKqsxYFc5747e3T06Y4&#10;HG6hBqei3hsdTgMEnRo5Fx/Pt/jUsd5IYysMzL8ud69h/nHP/wCuvmqlHWzR9BCt1R6Dp3i3UPM3&#10;RSEBlySxAzk+/TP8/XrXSaV4k1iVI44p127vunocnr6D1/PnFeTQalfwIBFJxll27c/X8a07DxVr&#10;EJEZkbaTyG6Y/P8Az71zyoXOiNdntVnJcXKmS5vGCqcNHnC/THbjr6D1wa3LHUtNt13tMm5cbSvY&#10;Zx0/x9Sc55Hi+k+MdVl4dm9W5xxj+ePf8OeNix1q4lPBbsSp6f57f4dTzSos7KeIhY9s0/x7bxLt&#10;iEZ+bazdf5c4wP8AHGBnTsPF5nZTI+3t/sjpj04yR09fwrx/SdbuIV/fON20bXLDIHbj8ye3Wuj0&#10;zXoY0XD7VY4DcAY/Dp6Y9q5alHlOyOIUkexaXqkUseU2li2W/hwR/wDXP4c89K2racuWUHJ67z35&#10;9q8t0PxHbTNG+9V2HdhScHH4n8Oeo9eK7jQtdgnAUsPvcKZOee/r2+tYSpuJ0Rl7p2FnBAF3CIMU&#10;+ZTIcEc/4D+mOa1YPKhiXYjLhcbeTgD/AOtn8cdeKx9Pl/dqIm2/LjO3gep/I/8A1jxWnHLtZUBw&#10;o2/N26Afqf8APpzS3NomhCiyRHzPu7cD5eT/AC9PyqzBJmXEir8+VC55I7j/AD6/nWspAAyrjbkc&#10;Ht/nn361Ibg2yCfZjJwpwOef16H8vywKLjNI67c8KCSPx44/Afl+FV7h47aMblX73Rz6A46fl/k0&#10;JfRqu5WC/McfN6f/AFv8mqOrXv2pN8C7mOBGu4HHTnv2H6c4GaBbFW/htr0bmODn8+n5dP5+tV47&#10;W1jCxRKMqx+8o9/0xxwAOeeCKW3le3TyZQS3Rh7dv5+/X64sQusI3yIxwRjvz7/560DK11bDywls&#10;m35flbOc8df8/rgYz5IZUnWWXaVVsNx24zzjvzXQRQC6XkdFz0/X8vpVDU413cHDdOucH8P69qAM&#10;y7t7OW0KzDdIy4yyAjOPTp+J7D068veWirI2xv4scdvp/k5/SupuZEaNrVuu75euPw9s/wAvzzpN&#10;DR3EpcFfM9eP16df880Eor6ZblMSsxZW4Uf3Rj/J5/Gr11/pI8ttgDL8ybto/wA/4fhUS6fEp+zw&#10;O27nC56/5/8A1+0ciz27ht4kU9hjj/IoKMy+s44ZGCw/Koyoxnn6c/5zWTqGozwx+RHF8u49uv6d&#10;e/8A+qugvZJJZ22RBlGQOeTweMfT8Pxrm9XM6XAL25VV++xHUn+f69KqO5LehNpCJDF9olY53fd2&#10;j6f59Oh70XsVrcnCw5ZVwBz2HQfgP68Va0yGyngVCu07cDbwRntyP8RTrhI7Nd0cPYbgy9K2jLUN&#10;JIyLZ/slxtKBlK/KcAA45H5fj1/OpfTT3E/2cLjqcDHft+v4/jW1Oba4jDYCtu5xx3rNfdFeMUj3&#10;c5JVuf8AP51rGXczcTT0qzFvBuWJe5Y7sYHpxjr/AC/S7p9syrgt935UDKPr3zx/L6ACs8G4+zGT&#10;zRypzjt6fy/yKm03UZRLtG0HGOvWp8yizeandae25YflHXg5P+f5VWj8QiVNki7ScbgQO/v/AJ/C&#10;ptQnkktzlfm6/KR0rFkt57iHfE3yjA2rwc//AKh/nFVEGGo2y3YZ1O5mbCtx+Hr/AJ+tauh6bdiI&#10;FTtK4P38nbx/nr+dc/b3/wBknCXD/wC8FGM8fpWvY+LbdEjh2HczABl9+P8APb+dXqZx0Z02mahd&#10;2pzLGy9t2c59R9BnHb+taUXjG3uojDcfKzL83G7cTye/06Vgprwuoyywq3PDbevT29/5+lUtU025&#10;uP30T7eu7aeBnPUH8/8AOaztrsaGzPqEl3dqOzNtx/eAP05OP5elalxdCCy2A7vlPy55z3JPfn1/&#10;rWPp8Vva2CyyEbvmKp6juf8A9Weaz77WJ5Q1uk3G7ALdP/rjHHT86VuYC0ly80wm2OFI2bt3PGMY&#10;/T8/aob2yLsHRB8wxtbsccfp/wDXNP0mN7iETOP9XyvzYX3x7f19hxBJfTiXyE+ZlJ2tzx/n17Z/&#10;GtRP3jBvQkGo7Cq43dF44+UexHXHrg+g57fR54IrLdhj0+6Pz6cj8v8ACuO1tTcP50oTd0Ldfy9/&#10;bp/S54Z8TPIyWd382WwsjZOe388e/NU9TKOjNzXdOF/E0sW4E4UkMF2gnr6E5/rjk88zf2WswyKk&#10;bqyqx3dGyvv1z+gz2rsH1G0hi8nc3zMBuVfU/wD1vp2rndcuJIJfJjhJX+Laeuc549On8qIsH5Dd&#10;PvNUEHk3TFo9xIVT8x4HP8//AK2eaWqJDcP+7t1jHVpODk56fl9evfOK6TSntJLMRtL95O+cf/r/&#10;ADzWZrEVlLMyk7fM27SvyhjzyPXk479AOO+kZakOJj2Fq8TlHkK7vwDe/Tr1/wAitA2M0b75WZo9&#10;2Ufd2575/p6/WnXulpAn2iJGPyfvMN1Pc/WstfEd/abrW4JkhZiAu7nr/wDq9ufwGkZcy0E4okvI&#10;ohPiHj5iAVX5h7Hn2FZmo6cTK63satv5MhTrnt2Ocf5JxVm7V43aW0lLDvH5mNvfH61Xurp4YGSe&#10;NnTYRuX+H2+v5foK3pyZzyXvFiKzMNu0sc4O4YKhumD0/I+nH04qnpt5b/bXtphtyx6Kc/X3x/jx&#10;VrT72G6VrebKru6Mw+U9B/L9aivLC1wXtym/naQvPH8+vFbxmYyp82pPdWzSlkt7rljl13d/w/8A&#10;rnge9VpIJ7CLcVXG35TnnI5z2546/wD1hUVtZSg7TP0XK9cdeuPr69c8VaSa+eP7LcweZG394AHG&#10;f8++fxrSNRpmcqSKtprmoWgW40e5YStz8o5GOPx/nxz0r1z4b/tf+JvCWhDSfEZneRcbXILbh69u&#10;f8+58sksYrOBWeHbuXhgCB/L0Pf8MVWuGuZkjZYVk64MnPH5V62BzTEYR+5LTs9jx8wyfC463tY7&#10;HxXbwGHmRfl29PTv64/z+Qu+MNhWOOvrjtzjr3/H8Tc8gAh9nzD2OcDHr/n8qjlgKAFx83A2gDj/&#10;AA/xrqPBUbFdFDM26Ne/Cj6f/X5Pb8w0s+zyxJuY5I3bs4yD0/D14zzUj/KVYYYfyH/6x9OOaiY4&#10;bb3CZ4bpk9/89884xUMolVnDKoJ9T05P5+mOP/11p6FdSQ3CqFP+s6njoM/ieP8ADrWR5gHD8d+e&#10;v+f5VasJxHNlCvXDcjtx/L3/AJUgPTvCd2GlVmO75fmG7OfYn+ftk16h4QvJXhRxLn5uqkDI9T2A&#10;9OcH+fjvhG8d2jlTPzY24XrznFeo+D7woqPuIxzng49Px/x+lU0dVGVz03SL9YUWYjLZJVdu3HfG&#10;MehwOnSrl1q8XlkI+3byCrdfbH4e/T168za6kuzZ5q/d+8zYYj/6/r3NQarriGFozJgH2PTHAP5V&#10;K5jtUpG3LruZCpvDGqyA/u2xx9OPoPf6nJBr+59rTfeGdy42jH/1v89K8/uvFKxzMVkbcRlVZvmH&#10;t+vXn26cQ23jBFkCyHncp28HGO+Pr/niqlBEe21O/wBXvUuAzuJF8wH5i4wfTj+vqPz4bxfbieOS&#10;YKd+f4e3t7d//r1eXxAs1vv3qzFcKF/i9s+uP8ms3VrlGBf5u+3LAAY7/T6Hpn8JirClLmPFPiPo&#10;/wC7bzlwdpK+WOvbj2wf6fXwj4j6Tt8xkjX7x3fn7/j/APqr6a8c6YZrdjGnHXHc9x7cck/4ZryP&#10;xX4EuL+Zv3Xy7iNuw8569OOfrXRGR5OKje6PIfBPhqW/1BRJECOm1f8AP+R7V9A/DDweYzG5hwFX&#10;+Ecjj6//AKqwvBHwyNnOjPH91vwx68fy/wD1V758PPBgVYvKh/5ZrtbHUYyOvNceKrdDDD0n1Nzw&#10;L4VnVVTytu08Nv68cZ/Mf417F4U8MLDGrbNvQr5mWXGOgJP4+o57ZJx/BPhdk2pDECV9umCOPy9P&#10;rz29U8M6C0cKZi9jgdMY/qPfpz1rx6krnqUU46FJPDX+jDy14HzKVwcHjnGevUf5xXG+NfCkUsci&#10;RwH5W2sy/XHGR/u/Xn2Nezw6XCLcIEPTp/LH+PvXN+K/DqywyAxsoU5cqvsPpz0/Dj0rGErSVjaW&#10;ux8kfEjwkWjkCrleQQV+8OcHj/Dmvmr4teDisczrHllyM/8A6+f/AK31GPuT4l+E1KyKifebP97D&#10;f5z35/SvnD4reDTskVRtbPXbk9eR+AFezhqhwVFrc+TdRs/s8zIybtrY5Uf0NJaKW+VV4b+Ju3+I&#10;x9CK6bx/oJ069kdVULyW7c56f5/+vXO26qp5X+leg9UdtCVy9Ywck/dVfudefTgjP/1qtQ26g58s&#10;Btw+YL19P0qGzkQr8nTotXV+ZSVG47vx4rJnpRtYZFDlNw24zkNzk8jnucf561J5SsxO0/7P+eKd&#10;tKrtYN/3zx079Pf/ACDQu3G4D8c5/rTKEztO704ba2c/5/L60oEbP87e54A59Ov+fxoeMDgbm5wV&#10;H8vz/wAmlB4UsxLAfNQUJ5TgFFXPv78dO+enanMAkjbn/wB7oeO/19fz/Bqlg+/b0yF3Z54/lzTl&#10;UsuMDb1+Vc7enP8AL3+vcAcXbbhlXaRll/Hrn/P86UBh91x905CnG3A/z2yDTd+E3RPnGM8CnorK&#10;SxjySOzfXGP8/wBaYhuJVO1RndwG454x3x/n8Ked4fcSv3eN+evP6Z/z6puO47F6en9P8/pSrGo4&#10;J/izyOQMf4UDEEjEYCH5uN3qPb9O9NYK+4oWxg56N269f/1cVIOVVSc5yAMcduP85oTbGTtTOOh3&#10;AEcfnmgQ4szrtkUfNk/5/wA/41JbhjIN30/H361ErfPuHzYHyn8B+lWbVmjdXdlXBG5mwRtz+R+n&#10;+NIR+u37LFlpen/8E/fB+ieH528u9u459Wk8sKSxGWJC8EBtqg9CFXBIwa+s/wBiTwF4W/4Ry+8U&#10;R6ZH56z/AGOPzYgWXaoLknuTuAJ9B25r5R/YE0yTxF8FD8ItSvWE194Ttb61IkBXerlGKAAYQMqM&#10;PUHjPNeq/s7/AB4vfhFLqXwp1a3a1vpLgPZLMpyJcBXzn73ygY9ce+a64xgqkJSWjX4o92tUxNbh&#10;7EYDCtqUZKTW14ys7+dtn5I+rvGVl4a0q3k1HWbGzSFF/eSSKF+XHI3cenrXxH/wUD+KPwq8e3Gk&#10;+APCtna3VvZvJdX80I375tuFVev3Y9/zdt3GTR+3p42+IOsfs76tqdlqtzN5d1C18u472t/MO4cH&#10;+95ZPH3Q3oa+HfA2r+L/ABlrZ0vw6r3E4hkM/mN8sa+pJPGc9fpXDmWItJ0lHfqfQ8AcKqVH+0p1&#10;/eg2uW7SWm7189ND1a9tJLd1trDTofssalkWFSD9WwOAc4J984x1/XTw9LCNGtYlO5Vt0AZh/s8H&#10;t/n9fgH9k39h2P8AaN0nUNc1n4i+S2mzRRTWtvGSWZlBznIxjBAH+z2xivv2Hw54m0yCOFYI5I40&#10;wdsnUdhzXRldOpTpuUla9rHzviVmODxmJpYanO86blzaPry29Twz9vK8caRoMJnKK0lz2O3onPXn&#10;kehI5NfNd3LIyQxYEZ8wFWDHg5PUD2x9M9q+hP2+49et/CGl60nhqe4/s+5kaZY2HyqygZPPTKjn&#10;396+M9W+LetWcrBfCzN5MjENIf4c+3HPzfTj0rz8xlGOKd32/I/RPDmhKpwtS5ejlf8A8CZ+o3wk&#10;M8Hwy0GNm+7pduFZcHP7sYPQD/8AXVH9oFo/+FK+LPN4jbQbtc5A5MTAdfc968g8E/tOa23gvRTi&#10;zg3WMPy7Sdv7se/UHseefrXmn7XX7SfxCsf2efFjrrjLu0rZJJFCF2tI6pgAHI4J4zz37161TEU4&#10;4f5fofj+H4bzCvn0b2V6n/tx8pGMzh4FnVE2hmgmc7mzg9+AeOvoRx3r339gG0gu/wBprS5IH2pa&#10;2N0+H4O3Yy+hxwwwM568kD5vzyv/AIjeNLxmN14muHeTo0bcDqPbJ9Pr9c/Q/wDwS/1bxJffG68u&#10;7vxLeR/Y9DnKstwcJ5kkIxjd1I7n055xj5/C1I/WI+p+/cTZNUjkGJbmvga27q36n7HtPaRY/wBJ&#10;XIHO7HHvXmX7Y2uWll8G2tlnjDXV/BD5ZYLuOWbB9vk6cnOPWvJbzxF4haykZtRuFZpiAFnYkDPT&#10;r/8Arrxf9t/xZr7+AdN0y412dfO1RZQqzk7tkbDIHOThx3+Xpg4zXtYvFJYeWnQ/EuFuE5T4gw16&#10;n2k9u2oanqGmWm0NeQt8uV3SLzxjHXHbt+uK9K/ZNlt9U+M+m2kM0TJZx3E8km5c4CNx17Fh9PXO&#10;BXwdBe388a7r1wFVRtaQ8Z7denvxn6dPW/2K7nVn+LEl1HqU6rHpcxLrMdybnRScg9ifqfQnFeDh&#10;60fbx06o/feI8l5OHsTaprySV7d1bv5n6yCaAJ98YP8Ah/n8+a4j9pLVU0j4FeK76S42bdBuv3nH&#10;UxEcdf8A69eFW/jjxGA1i/iC9XyY8HM7bS/HQZ44JOM4HvXl/wC2x8WPFOlfs0eLS/iW4XzII7aL&#10;fcZUbpUTPPqG4xzwT0xX0VXFR9jJ26M/nPK+EcRUzSjD2i1nHp5o8Je4tYdtwfMYSbxMGU884yMn&#10;gkn8CecHNZuk3UFvrkTRXTKWYHyGUE+pPXnr256jHevl+H4heNLbItvFFx5a7W2tJnGOQOT82M5+&#10;tdB8NviD4/1TxlpenR+JpAtxfQrvYKcZkUYye3X196+X9pzM/pmtkNanTlLmWifc/eb4V6F/YXw5&#10;0HRljMX2TR7ePYB90iJQR/PtXQN8u3cd3y857f5/SvnnQf2hfHGnbrWaaOaO3jjX95HyAFyfxORn&#10;06nriuhu/wBpjXrOGNhotrcfLy3zLnjk49M/5Ar6yNako2P5PxGQ5pUxEpWT5m3v316nAftpara3&#10;vj2x0VvmFrpf3GTg73Pf1wP58jjPiM9wU08SM3MPCrIuOoPr1HPrx+dUf2m/2rtP1X43ahFfeGnE&#10;VrHDDvikDAjYCw9zkgflkdq4kftG+CL9fs02l3kLSsD5cmDtAB54PPQ9x1r5vE1qc8RJ36n9HcL5&#10;FjsHkOGpuD+FPp11f5n0j+xx4K0PxD8TpNT1DR7eSG10uV1Z4RnLlVIyOmcn8ug6V9KXXwS8E6g7&#10;XVtYfZWPMf2c4C5x2PH5184/8E/PiF4C1r+3tVh1+KFY/IhjS4YqwJ3HHPB6fp9K+p7fUrKRA1lq&#10;ccn3sbJhzXsZfRpywqutz8a8Q8ZmVDiipGMpRUVFdUtr+nU8/wDF/wAFLbw9oF1qunaoI44LV5GE&#10;0edihTyOe34ZPcCvxz+JHwz8ZXeoalrs9qZmvLrzWlSQEkOd27PPJ9OeoyQcmv2g/aQ8WtoPwJ8U&#10;XZb5v7DnjQ+7oVA/X/PNfljqupW5Z0Lblhy6whuM5A68+/Tk854GK4c0pU4zio6H2fhdnGYRw9et&#10;Ualqlquyb6ep8+3Gjalp8cbTWckKsuPmXb3x1IyO/v8ATmv0C/4J66M+lfAOOZv3f9pX1xcFVT7y&#10;gJHx/wB8e5PQnAAPgM2nw38eLqyiljZS0XnKpwvPPt6Yz/Wv0s/Zz+Bng7Tf2ePDGlXOkpFJ/YcL&#10;TNH8mGceYw9vmY/1rnwOHnUqNp7I+n484uo0cpp060H70ltrsmzy+aFTOpX92mP9Z3HI57DjBH+R&#10;jyL9tTUY9P8Ahrb6bZu6NdakBtkcrjaj5zzjGSOffivrbxF+zrAX8/QdTMa9PKkXjPPPH+RXyZ+3&#10;98P/ABjpdxoWhDRpp1WOWaRoG3Kc7Rz7/Ke/WtsXSqU6Mm0eDwTmmW5pxBQjCotG3Z6PRN9T5Qk8&#10;w26mWVt20qnmDaozxgDOf/rda6j4LXGqn4meH7e2vpo/M1aHe0bElyHB/oOe2M9BXPXsNxFdbZo2&#10;jKscKy429sfl/k9a779mvSo734z6MRD8sDSy7duW+VGIPP4H279CK8WlGTqRS7n9AZnUp08rrSet&#10;oyf4M+kfjN4t8Qa14audM1uKK+huImiMd1GNuCpzyB7HHQnPpgn5a+CWg6V4Z+JOlXK6PCp07xJa&#10;t5jr8xTzUJ7jPH/oPqMV9beL7GW+0uRZNjtIzJ1PPOM9O+evTB+lfMXjnR5PCPjBdQVMRtIo8sjs&#10;Gyv45/zkEV7GIi5VE30PxHI5Qw9Orh6a5VNbLTW3b5n6x2Wn6UbZHgsodqqAoVBgDj2qyVjRSFHy&#10;4AHtWR4H1eLXvC+ma1bSLJHd2MUyt/eV0U5/H/Oa2Z5ljVmd/wAzX0vu9D+c6ilGo4vo2j4i/aL0&#10;zTJPih4gt5LBHzqTExyKuOx7j8z2yRkda81PgDw9e/I2g2yssZG7Z8xODjPPoffvjjGfVf2jL62g&#10;+LevedewoPtRfdLgbW2j1/D8D25rhLbUrJnW3bU4VUZXG4f565z/AEr5DERj7Z37n9T5HUxEcooO&#10;La9yO1/5Ue1fs/fBvQ9V+Eqx6HcTW1xa3M0ShxuQn7wAH93kn8fz4n9qL4Cazq3w11fStTsEk8y2&#10;eS3nVchJlXKkY7+uMHDHHbHrn7HV7b6j4V1OCO580reB1+YEAMmPz+X6+tesanpVrfW7WM9urR7e&#10;VIBH5H8f88V61PC062FVtND8gzTiHHZPxRW5veSnfXfWz3/zPwmm1bXdBlMUd3PC6tudRM2VGRuH&#10;UZOR3xz6mvor/gnJ+0V4z8JfE+bwzPqhuIdct3j8m4xtEqNvX6fL5nXHH41s/tufsw6L4c+OOqaX&#10;oVr9jhvF+12/9w7+cY9mz0ryf4O/Dvxp4G+M+g6qmltdJb6tCGuIWBLKzYb8Tk/n7DPhx9ph6y7p&#10;9D9uqY3J+JMhlzJfvIXtK29rr7mfqF4f8d6N4v03+zdUjWG4k3I0RbKuCB0/wr47+IfgbT7bxFqG&#10;g3dlb3MdrfSRbprdW81VkYBcnPBwvfqBk4yT7hc21/YKySrLBM+0qrKVz7+v4+9eG/GD4hXvhX4m&#10;X1nrsay2dwftMc6D94N6g5IHUbt3p1JycHPfi6yqQjzLVdT4HhHLZYfHVY4V6SV+XzT6febnwU0/&#10;w14f+MWg6ha+HLVfMvIkY+SoADYB7Hj5lz9D0xz91af9nhj2oAMrn5QOmf8AP+RX57+E/ij4M/t7&#10;Tb+z1WGNYrqF2WRgrDBGc/iPpx9a+5V+I/hS3O+48RWinapYNOOPf/P0rryuVNRlqfN+JGBxksZQ&#10;nyS1i1s+jX+Z0c6qqsZTuGSG/Hj8e/Wvyx+Lel2Xh34heIPDxsFh+w6lOjKrHCKsmBnuF445788j&#10;5v0g1n42+BtPjmeO6knZeNscXce54A6/lX5cftofGS6t/wBoXxVa6XpUcf8AxMC9vJNHnbvUEnHb&#10;k5PbJ9Sczmk6bhGz1udXhjluYPHVoODScU9dNn/wR8N7awSw3NzqUKw8+XJKQeM5Hb36g5xyM9R+&#10;nHwZ+PfgXVPhB4f1hdVWaaTR4dywbn3MECnk/wC0OpOfrxn8T7/xDqGt3cd7qmpSSEgp5f8ACvfa&#10;Bj26c1+hX7CGtR6n+zrosJXP2Wae2fPOAJXYDjGeDnnP1POePA4iVKo0up95x1wth8VltKpXk7xl&#10;081/wD621j9oTT7ZGTT9AmnKtxukAz8vXjPft/iK+Tf23Pi9qM3jvT9ZXw/bwpdaWNzby2WUsDzj&#10;H1OcEY47V7A6NdQSRITHIGQxnPp6e+f/ANXXPhH7a+lkaFoOqrGDDDNcQSMO+cNg/gD/AJ5OuYVq&#10;lTDu54fAuT5Vgs/pcsNZKS1b7X790eTj42a9b74YtLtXV8cbm9+cn8/oRXtf7Kv7QNtq+l6x4C1T&#10;TljZlS6t7lZAdpBCknoc42/175+X79GcMT1Udl/X6H0969A/ZlvorL4rQWsjjy7y2miZ8jn5Q2Pc&#10;8Z/HjNeVhK86dZNeh+qcWcP5fjsirwcNUuZNXvda/ofTn7Sum2994H0vWl8to7TUEE8nmbcQujen&#10;95lQdQOc8da8Fex81DKk7RyNt85pOMMFGMtwTg7iR0B7DOFufHSHWtO/tnSdH1O7jhm0+WWBVmf5&#10;ZAmQRg9iE9vu9ANw+ffBX7QXijRkbTNdA1CGUt87ArKABj738R4wcjJHfpXpYytGVS9rH5nwjlde&#10;OWypQlzckn5aPX87n2x+ybb6c+ma7YNYxu0c0TAyx4blTwCR0+QZOT6nnlu61fZaStIWUyfcHzbi&#10;fm5/Ece35CvnH9k39pzwNY+K9UsL2W7RrrS2Pltbnd5gccDB54cnPIAHJHJO18RP2k31rWmtfCMZ&#10;t7WRiiXcyfP1wSq+mOnU47Z6ehhatOOGWp8LxLk+PlxBUvFpNRd3tsk/yPO/+CkmlaXY6T4a8b6j&#10;cwwxpcTQyNLNtUA7XPPUfdPTk8jByMfGc37Qs9jfm38O2KurKEWe6Xuq8MiLgAje/U45VSuAQ3tv&#10;7eLar4p+DlvrtzdS3MtjqUcz3Ez7m2tvU45/2lzt9PQLn48sblIZcoPm3EMvT3B+o59PyJzw1rTq&#10;Nn6Rwfl1NZbFVXzNNry7/qfY3/BO/wDaO+Itn8aJfDc3iiYR6tpMqRrDJ5eHTDBsqBxtV+Sc855J&#10;IP31pPxr+KukxtMut/a41kXb9pVXWRf4hwAwCgjODkZDDcGxX5Kfs6+KG8H/ABn8OeIJJjGsepxi&#10;Rk/hjkwjcEgY2OfvHbjrxkV+lun3dyZHs0gZvJUGZlmG1WRt24E5ORuGDgkHcp6HF4WtOMXFPqeT&#10;xplWEWOjN042lFdF00/yM/8AbC+L/wBuOm+J9e0Fon0+Vra6mtAMEZDKNpHb5jkkjBGAQxryvSvi&#10;j4E1gI8PieOORWXy4pv3TAk9MMCQO25SdpbI/u1337QPh7UPF/gDXbG8i/1Nqt5E23OZIj8xGfuk&#10;bWG3gDPXbmvjmR57adisRXarfMMnOBz+I9Py54PJjJSVbmfU+k4PweHxGTqlHTkbWnZ6/qz9ev2X&#10;9Wt9X+DeiPa7R9nieFduCGCSMgI6jGADwcegxivSitu6AZJHVgGPX/P+fX83f2Hfi/4v8F+GtU0P&#10;TdZmWSwu/Mjhe4DIySEDG1jg5Kvg8ZLc44r6g0b9qjxRHaI+taHYzK0bhWXfHvIxycbuDxnjjqeM&#10;GvYweKpyoq+mh+M8U8K47C51W9k01zNro9df17nxH448MroHxM1zRVVV+z6nMjOs2TGVn8vBwzn5&#10;SD3Zl3AEtuHnc/5N26yeRaur7flbyyAoX5s/LgD7hIx02grgKPKw/wBr39orXdF/aD8UWekeG47a&#10;RtWa5Rri6d8rLF5iHhV6eax3KSCH2BnXLv5Sf2j/AB3e3iy2dvY27Lt2ta253cYx8zMSDkbgezPn&#10;PSvHqL3nY/bsty3HYjB0qjS1inv5I/Xz/gm1qTXn7NNrpU11iTTNSurdo128ElZs4A7+bnv3Py/c&#10;T6BhcxkP5+D3ZWAxyP8AP6fX8wv+CaX7RXxGuPhx4m0VfETRRQ61FI0drbqgHnRtuC7fu4MA27QA&#10;Pm3HkSRe8H4k+O9bk8/UPEV95v2gxsJrxwnoeOcc4BwOPl4Odrexh8VGNCKt0PxXiLhPEvPsQ5TS&#10;Tk31e+vl3PUP26rGRvDeja7GGk+zzTWz7Tj5ZE6Z2nH+r7/L2Ix80fzFcyOtxtZnXEjeYkm5WJx0&#10;zyc8gEEZHAPGHp/7Yuo6pqvwiaS+1u+mmj1KCR2kkYgKwKsMbuDu+8ADhigG5Tsi+QJ9ZvZL7Zd6&#10;pN+8j+bdMeCRkjPrkc8E9+R08vHVlLENpdj9Y4EyWUcgjTdS/K5Lbzv38z7j+A+v6N4V+LejxXUn&#10;kx3TPayeYxUDcnlgc4OBIYwQPukY54r5V/4Lc/DiSf4m+H/ElssKSXMU0MjHIGFOVOcY6FvY5z64&#10;5bwlrUvh/wAZaXqAvJFa01COaRhI2ECuCxGMEc8HGCD82ejDu/8AgoZ4avte+Ha3dtdyGSwmDSQD&#10;O2PC/MQGxg5c5468jcGDVphK3NRcLdbnm8WZRLL84o4yE9XFp6b2f/BOk/4ID/Erwp8LNb8Tw+NL&#10;hlkk0n7PBJbxvKz/AOkI23bjcuCw7Yxknha/VjSPGXhHxZbmfw/rtvdN95kSXDruzglScjPuPpX4&#10;af8ABLG+1ez+MeuWcUm2FtNWST5m5/fIFHXqX2D1JwAVOHX9CtM1O6hZnsrv98dhm2NkxjJ7gY6c&#10;Hkgjj5SMnuo4qVP3baH57meR0swrSr8zjJv1X3f8E5TwfbQ+DP2zfEupeJY3P9jQ67f305GQ0Ahl&#10;VQxBbgmRMAl2JIzyCWp/sM+Hm8X/ALUHh7Up7a3jh020nuf3WFPywEKE2AhhukyWfkn+Mkjdx/g/&#10;xv4qP/BR298I3muzPY6p4XuIZnmZWRR/ZTOHySeN8SHj9Tknh/2L/wBtzRdC/aE8M6h4i0Wez8zV&#10;/sEzWarLEn2j9yWyeRgMGLc5C9BwRxxlCNSLe3M/0Puq2X46tl9f2SvJ0Ibean0+8/WXxRDb/wBl&#10;SQ3USt5i7GVuhyDwef8AIr8l/jV8H9D8RfGPV9Y0jUfKtbzVLu4t7VI+I084ybvn9+QDjaCN2MLn&#10;9RNa8c+FviF4PvLfwv4ghmmaykaKPJVyChAO0jOMnrg9e+a/N/UENp4tVJbKXzdpVVCE7T1XuD1O&#10;RgbupUsxDLtnEoy5Dy/CmOIwkcTO7jL3VZ/N7P0LPw0+F/h7SdRsbxNARpkmXEd05Zi/8WMsG4LB&#10;QAFJJIU7z8n6ceHvDuiWMEf9n6Na2/fEcCrtHygjhR2Cj8hjoK/OLwlq9rJqljClq6s88capM42f&#10;MBgcjGOvU7ccHCqxb9J9IvY441y/zKvzKOOe/Gf8/mSZPGPNPTsc/ipiK8pYa8n9vr/hNK9sFeJ/&#10;3CcrjcyA474+nX6e9fkv8ZNJi1D4meJNOu7trlYNfujawpvcgm6kyoDoG++5GNpO5sKHdmC/rWb+&#10;GcOryrgqdrcEH3/z+nf8sP2kfDWi23x08VWSXClYfEd180fTd5rHBOPTg5B5yCCoLV0ZpH93H1PH&#10;8Nakvr1eLf2U/uf/AATS+IN/bp+y18M9Ln0O4lvLXxBri6PmEPGNOcxLNuJ3KoFyItoyynqCxjWv&#10;vH9klx/wzX4Va2tfMA05tyqPunznyuMkgg5GHJk4w5Lb2PxdHrNl4u/YtjurnxRFLeeD/iJLb25+&#10;UeVaXcAbaVxn/XmTPOcO6jcrFW+1v2K76O7/AGaPDsKv/wAesM9vuZgf9XPIoHtgDG3sOO2KzwFv&#10;rH/bq/Q04y5v7H5UrcteV/nzSX3po9ChWZ4/K+z/AHtu5txJHbPI/pz7Cvh/4Yfs8jWv+Emvr/W/&#10;Ja38baoJLO3twrIrXkky4IC4wJIyp+8NobIIRbf7xW8tFiOwr689q+XvgbqMk3xr+Kfw+u4y0lt4&#10;mmvrU7R+8jd2+b7xIOPLB6Z4Ixkhe7ERhKpBS8z5HJcRicPg8TKi7NKLfpe3X1NbwL8EPAdloVtb&#10;z2kt1JHIAyXRHz4ym07VA2uCFZcAFVVSpUmM8T+2R8KPAOmaBofiG00KEyQ3U0Lz3TecSxRXDEyM&#10;2TmMc4bcFAJICg+3aTp32e/cEfN5nyrjr2xz6njP9AccV+11pEl/8HJrlZW/4l99b3DbVJ4yY2OM&#10;9MSE8nAIByOGOOJo0/qsrLp+R6XDecYyPEWHlOrKzklu7e9p+p8oWVuNNl+z2cMMEe4qqxoFATae&#10;NvRxyw2sDwSMNuZZfTv2Ub8S/Gy3a78qSSTSLhI2C8kna3duuA2WwSfm+bBZ5fMr1fKjhvtQlUKJ&#10;gZAzHaw5yRkgnvnPIwemMJc+CH7Qng3SPjCkPgy4t766SwusMGCxRttBLBwVVh7DAwCcooBTwcP7&#10;laLfdH7nnlGpismrxgrtwl+Xc+7p/Fvhnwnpral4n1W3tY93DXEoHHPTjPAz9ACTwDn89/8AgqX+&#10;0rpMHxa0aXwZpUl1KPDoVp7p2hSPbcSjO375IfrkKFKc7n2lPZ9e8R674htJNZ1PUWnkWVCUnZlx&#10;tJYrj5CgBVu6FSjElCrG2+H/ANv+G7ufiLpL3SbXm0JDFuj278TSY2jC8dVPAwR0QDyY/QzDEOdH&#10;lS0PjPD3h3D0c9jUqvmdpabLb7/62OLi/aS+KAK3FtqdrCyqQIf7PiI2bQMZfJx0JAJGQpAGxFH2&#10;J/wSe/an8Q2t34p03xF4bsLlTHYmI2xaGZVxcFychgckZOMc8HA21+e8ULAkxZ+X73zdz0H+fp9f&#10;rT/glvYrc6v4rEo3Mq2Z8tHAK4Fx8y/MD3HRcc/eTOG8zC1JQxEWmfq3GuV5dU4arxlTXTbT7S7H&#10;6j6T8VvB3xBhm0Wwnk+0qw8y1uYcbkz2PKtn2PQ/jXz5/wAFKfA3hC7+DOm3Enh2xWRvECoZk01H&#10;Yq8E24bvKJUNhMlXiOVXEgIGe2+COi3Ufi+S/uLmSP8A0Q/uZFIB3Ec8ru7d89utYH/BQe4tx8Gd&#10;Ohns/tCya9GqKsicsYpsYDZ3fQK3OOCAcfRVJe2wsnI/nHLKNPLuJqFPDt2uuvdM/Pi88L+ELLxd&#10;cXSeF9LYy/uyY7CFkYENyq7FRQ2CVKIoOPl2sHmT1j9jX4b6BrX7Tvhm+i0ezjtzJeJ5cdnHGcm3&#10;m5zEi8DJAACrjdjB3yDzXxLayf2s1zBKrSuzOsxuwVkGVGf9YwYbQOjy7uPnnICJ6/8AsOyxx/tL&#10;+GZg0bD7bMDItwsgG6Jl4wz9tg6noeTtJg8OjGPto6dUfr2cYjERyiu4zd+SXXyZ9+3vwd+H7wpa&#10;v4fhdI5A0UXmSbMAr1GcYzg4xjf8+CwLDP8AEnwc+HTWN066IjN9mZf3t1J83yNzln4PG7OfvZcn&#10;dl67ycI1u1xtxuzuYg8+/P8APv7is3Xg8NldAnc7QttG088fn/n8vp5UadtkfzvRzLMPaR/ey37v&#10;/M/N6T4c6Pb2i3kPhmJV84eRJ9jLYXa6jjkYOCAcnLbgMkOydboXgjwlc2yRnQ9NbzIvl8zTYMnK&#10;EZzsGD6YPbgr/rGq3Kxx6O0cijakhLh2BCvgA8FDgYABz1CbSGAWJNPQle5vPtcUz7doCsuDuYk8&#10;9W6n5edxYrj5yCB8jGEObY/qeeJxEqSfO/vPsX4J+FPCh+E2g3CeF9PDNpKbibVAM+T5RPT7vl5T&#10;sNmAMLgN6BpmlafYNssNPjgXbgeTGqjgADgAdgAOOAoGBgAcj8H7iJfhjoMhOQdLjLNkZPyk57Z9&#10;c5Oc53H757WMwxLzKNw6jPt/+r0/pX1EYxVBWXRH8tZvWrSzCspSb9+W7fdla7t/s8st3GAOBx+H&#10;+f0rDutduYrgxk/xY+gx7e1amtTMLaR433dx+X9a84u7jV21OSTIwGz0/rmvJq1OWWhwqMmtT0fS&#10;9Qe9i+fdz+dTXHmIGYE/8C4zzWX4OuJ3hVpW/hxXRTSwi3y6KTjpWsXdGDXK7HP3upeQrM8uf8//&#10;AFqoxeJLd5WjU/Nn5eff/wDVVLx1rNnYW7SyxL938+vNeYR/EzQm1LbFcspViP55/T2/CsuaxpGH&#10;Mtj2ZdQwu6LO31zTf7WnTpMy49P6f57flieBdRtdYhULdbt1buo6W1vGWR1zj5T0q9SOWzsxj60/&#10;R5d3T8feonvo5B5hWNlPQ+v9K5XxLrU9k+CV65znp/nNZul+MJJZsu5bA55H8v8AP9ajmK5Tul1O&#10;CIbhF83GKV9YtZFMeTjvkdaxosXcPnR7iu35tucD/PpUM072qM75755qrsSUdmWtYs9LvonVumdv&#10;v/noa5u58EaY05YGPdnOeMnj29ef8KmvPE1rFlXPGR07+3/66jXXILosts4PZsHpWUoxlqzojKUV&#10;oWrHw7ZacAyFAwUdcc+9P1WyF1bYdCqnkCqb383RCwxj5VqrLrE/IFwfSq6WRPvc1xlnpv2O83he&#10;N+7cD05/z/8Aqr1H4eawYTHkbcEDPc/l/nFeXJqlxIdxdfXaef8AP/1vrXTeD9aaCYL5g7D5W962&#10;oSjFkVeaUT6J8PakHRWRq6i1m8xFIavMPBWuiVFiZ+etd/pF6GVRu7V6sXzI8+SszWPsaY57UocE&#10;daRh3pkkbcimnHX+VPfPamsBjOKQCHGaYBkZzTjhTwKQhegoAb35FIct8o70pGeRRjnAoAaR6GgL&#10;xk08qNvSkx60ANI4zTTnHPrT8Y5prMQ3PXpQA3BK4pD14pWx1FNxzxQAmT09uaGyBSqO5PNIRg0A&#10;MYgjFNO2nvgHimdBQAKMdfWlGSOKQHHQUq9eDQApHv8AlSqe9A7YpBweDQA7J3c/zpwOeMUzgcZz&#10;TgPQ/j6UAOGev9KceeVpoPODTs0AOBONp4pQVz0pq9cilwAOaAHDPUinK3ODTQfX1oUHsKAJQc8f&#10;nT1JzwaiViep+lPU0ATDnk1LG2DwagRgTgVIhwOTVMAvYBNHj1rk/E/hSG+Vl8vKkd1rss5WqV7D&#10;vBGPrUSV0B5JdfDG1W43JCv4rVqw8BQW0ocQru9f8+9dhqUJV9xHeq0ZxwxridCNzdVZWsRaZp32&#10;RVVIuBWnErEjGf8AGoYWJwasxvzWkY8qsiCREbOc9uvrUyJIfl/rUakgZqVW6EdKbAil09JVKsah&#10;GgQk52j3q9k5yKkIOc1AFGPw/aAZC49akTRrYD5VNWgQvOKcPQigCuumW6HgUo062BxtqckjgrRz&#10;nge9AEIsLUc+UPyp32OAdEFS575pOnce1AEbQQ9DHxR5UanhV/KpOhpo69KADYgGQoowOwpecUZ4&#10;yPyoAML269KM44oJzzigYzQAY9qQ9ORRgsc0ueKAG8460h69aUkEUmSaAFVgDhqcOBTOpx/Ogcfd&#10;NVoBJ5McybHTcDXD/FT4f2Gq6bMWt1bdHXbJPsPUVm+L5oxphLt/CaqL5ZaCex+bvx18Fv4R8ZTW&#10;0UOxZHBVf4SM9P09+vtiuLiQT6c0cSxs6r8kkmAVXt7H1/zx7V+2OIB4gjZSC2W2qP8A9X+fzrw2&#10;BFN3GJoHZZF+ZV7dv1x/nAx9vg6kqmHjJ9jxqy5atkNMu0bhJg4HYc/T+XH6Ve02580/6xWJXDgM&#10;W4z1/PHqDUclnHIdn2Tarfd2r1/+t/nrii201Ejykvyq2F5HTnI9/wDPtXYjjn2RYezmhkF5ps8i&#10;yfdEi8YPBI6+2ef8auaf4q16yuM3lk00jcbo1J25x1P5fXkVGsjRqI2k+bcOO/8Akn/I6VoQ3QA8&#10;shFG7rjqR7/5/ljkxOAwuLjapG/5m1HF18PL3XYlvPGEt5E2dMkY8Aln5bgfr/n2qs+tPG2bYsqs&#10;vzLL69eMdfx9fxp93OYkw4z5gww29/8AEf0+lUJ7xP8AVlByuGZsc+34/wCPrXLQyfA4WfPCOvmb&#10;1MwxFf3JPQj1+3lvIGVHP949SW/z/wDqxXM/2Ky3OCD8ucM3cnv+ufSuje6lNsEYctxISM59/f8A&#10;r7ZqsgjbKhCP7vQ5B5z1/wA/jXoezRlzSSMFU8tzDs3ZIbDkDHsM+2Pw9xUssMiPHJGnlxnhcNyf&#10;U4xwP549qs39oZiZIopPlbJLYyR+H5+1QjTpvMYRW7SyL23cD/8AV9Ow9DRqTzFV5JtrxoGXZ8zD&#10;pn368nr6d+lXL+2/tXwveWjBvMtcSQLu9+uR14z+fuMRSxSmSO5ljGCM7VbAJ/D/ACMH0FT6Gklp&#10;qQNx/wAtPkZeMDk/4/zrai7SMa0eaDSPP7pXcqtrF0H7thnj3/z68Y4pNIvAk6WkzbFYhl8s7cZ+&#10;nf19ecdhXQeK9Aax1Ga3g+SPcWVtoIAx649PT39K5y8gkt7r7Rsbb95ju4Axz06fj6exrOpFxmzb&#10;Dy5qaRsG48pVKRSN2HzbSBnrnt+fBHYAbrNneW0UexFZSVPyspB454GPl6epz/wHJyLS+WSTyo9p&#10;DjpgZHP5DnHr074q5bTeYNuf3h5DZ6cd+v8As98Dv/FjM2lsXoru3jfMJGFP3tudvYnn8Mc9v96r&#10;F0YpIFVuirnc3BTPB68n09u/Vqy086IncvDY+X1xxznGQfT3571ajUTW6+azeXu+b5vy/wDrZHOe&#10;epxXMZMmFxFuUQSfKzZyrnj1HXjr39frSkOHWVFU+WvzLu6sc/Q5/wA+tMhWSOZSq7doyAvPoMfy&#10;+ufrUsTTyYjRVYt/DH90nr/+rPXg/wB6qMnqPQyCTylRcfd5U84J5+mOe46de7bnz0XyvOVOzEEj&#10;A7+3bGDxxntyza0bMzOxKrnO/wDr9PfP/fJouo2dpOOVXK/PjoPX8MdgOPSgIlS+unUt+8YsvAZV&#10;BB9sY9v0x03bsi7ljN15MbxncvUfy46A7j/LgsTV+5kjtSySbQRwyjaCAAADjgD/AB/3TnEug083&#10;mum5WI59s+h6/j/Mms+p00ou4+C6iFwskn3eMfpwc9O/tjB5wtaVmWki8tm+YD5cjOfYjv1xj8P7&#10;xrDMzIilAp2f6tl7A+/PqMnqck9StXrK5+bBb/WHHXnn8fYfl1wDmom89jpfh7dTW3iO70sOsa3M&#10;PmxyN0DY5JzxkcHp0wSMBQOq06a3kj8ueXd5QBWQLjoMZAPTOOh6Yx0Vs+fWt6tl4j0+7ILIt1hm&#10;b0IIx0z1K/Q89cCuvvradNVbEkcO5gflUfKMA/p+XHtzpHTQ4amjOgNhHLbyKlv5p8vKKpwVP9Qf&#10;f+e+ufu1Cu2y18s7sMhQHbz6dzyepBPsWfEuk/a7aRpBMd7MMNz7Z/kfpyT0bMN1Yz22+3idm2t8&#10;pkh5Jz6H64HOe2T85qiYyvoiG8Z1VjPIu/y8hmkYk/iO3f8AXH3AKM8jQyOYm+6T+74wpyck+mCO&#10;g4BBHKoMzNNuso12Msnmgb1Y5XjOf1HIHXGOStQRCKWXCGNAoYttwAvHQEHHb1xgeigkKiRxS+RI&#10;X/1bK38TcnsBz6Y9O2DxvqxGI5ceTL8rYLqqk8DpjnJ+9+R6gtxQucwS+VCp2jDElc88jv6e/Xp/&#10;eqdbwlnQrIrbgQFDdPTA5759SW9WGAqxoNEfNBNz855JDDseeR7gcge46oKZcWcTIbeeFWUqybdw&#10;AHQdMkDGMYBxwRnCEmGV5mPlK/RvvKR055yOhzzx06jooLpG5kjZ13MzfeULhsDp27Y69OOisTS2&#10;EeT/ABt/Zl8P/EWzk1HSbRYbhckMo+bGB0JPPX0yc9NzcfKPjz4UeLfh5fm31e0l8rd/r1BI24x6&#10;kZ4PtnP4/oXDIJnUtGyqF8sdcDjp6kfN9eR/E1ZHiv4eeHfGsTWGqW0bKU/1m1cg456n0HHbofuo&#10;M+HmOS4fG+/H3ZHs5fnVbCe5P3on56wSywceaBu4wTwD1z29f1rWsPJdRC4jUqvynrj8vbP0969i&#10;+NP7H2saRE2u+DYWZdwIiVcDdnt6HJ6cn8c48Jvl1vw/eNa6vaPDIH2lWXnPt/8AWIz9K+IxmX4j&#10;By5ai+fQ+zwuOw+MhzUn8up1thFBDgoUYtna0g6YHrg8cj8+npqRtIgKgK2Rh9zcD29j/h9M8do/&#10;iUgiKQlt/o3UenPc59a6bTvEUEgVRF0PDNjoe2fX6fhXkVISi9T0ISRtWswePciFVds443D9fz9D&#10;64q9b2t6Yd6yFm6NtXoenf8ATn/Gsm11ZFAbZ/B8/IHQ/T+R68etaMWrlVKJG23px1PPX/Prz3NZ&#10;WOmnJHQ6FdXkL7ftB3f7TE4AI/n6dcjHI4rvvCHiAWQDTT+m5mGCR9Pb8MY9eK8qtdQctknaATuI&#10;zkH/AD7Eflzr6Tq8trL5iBh0UYJ4Gecfz9evpmuarT5jupVLWZ9A6L4khAGx/mOD1O08H+f/ANb1&#10;roLPUDP85J7FvmOCOn5e30x2rxTw74qhQKXm3MMHb1/z3GPpXa6d4vMhVVbO4Z+8eD/k9P5cV5tS&#10;mz0Kc+bU9LtL2Nipdm+7g8/UZ9ew5/8A1VaedirCRx93jdN0z/XGOevNcboviFmC+Ztbv/h07/rx&#10;9cbcer4iSQyL90Kx6qOO/wBa5/Zs05ibUtQ8rLRNtLc9MD8ueCf8jpVC41yaNWiKsrf8s0YDHP8A&#10;Q/nzyadLcR3m4xhcdML36c/XBHr+NNlEImL7FVUHDLgY59scfyyeopcomx1nrE8koAtSy7vm+YN7&#10;duOnP1P4VuW7+fAjKMjsT0HXqcYx0z/gKw1jdNqsjDb0yx/ycH+dOttVn0+fDRkqzHcshPOPf8T0&#10;5+oqBnQKqmzzIzNuUnc3y7j6df8AP5VnSiRS03nBj7YAAJ9e3P6flWlp9/DdwNmPbn1HqTnp7g1U&#10;u7NAsnPUZDKTxng9fb1/mc0DRn3dvYXELNcfNtB3Njr+XHTPYCsWS5W3PyPJuX7q4wV/z+n8ulvY&#10;UtbbYyDCqc/7PGf6/wAunflrvQ7ia58y3Y/Nk9un/wBf/PagZJJJbSOLra6yYx8oGG/r1B/IVVvJ&#10;ZPN3yuZGZjlV6Dn6cn8s98c1tWWlTGFZZU3BV5yxPHp+J/In2rLuVSKV7d4zu3FlYke/v/nH1oAk&#10;hs4xALoQsWYgZ446cfTkccdDWbqKWzj95CpbAX7pBHXp/n/6zbebU4LneIt0TL1DZwPTpUl+WuVM&#10;bKeeflbJHt17dfwqok9DH82DTgZW+Ve6lsYGfzz9KswXttdKwVNyr/FkZP5duKr39pJHEzsF+VSG&#10;y2PoKz5LprM/aIuf3nzHbyfw+hFaqOhGwmtxul2Ejbav8XzenXP5fXHrTWt7lkV9m4hsscH8/foP&#10;zAz1q9Y3MOrICYVVh13Y9R+da1ha2wXyzAN27jd1/EYp82lilE5uKXUvL8qKJl6e+/8Az6Z/+vc0&#10;tZYuZ4/m3ZJ65z9fb/PWti6S205i8g2r0Yrj1/8A19ap39zFOxa2XI/hC49/6/z+tHMOxDqt4oPl&#10;YwpbJx35+lV7i6ENpvjLKzcY69v/ANXtz9AZpZPk+dDhW+8f/r8etZ2p3kMq+VGNv+Tx7nAP+eKu&#10;OrJlsYV3cG+uiUPHTczfoa2NI8PmRlmnwxyCec45/wA/gPfFQ2WimWbz4R9CDx9auX2p3umqj+Vu&#10;YcLjsO3X+X4VvfoYxte5uwxrp1hlkHDfL/Fznr+BA9Bx3zikOvpu2MvReyE/y/l/PGBzknii6lhZ&#10;phyMlTjPHr/M1WXUXvVaNBtXILbs8+3Hf6e3tU2ZpzJ6HSadrYviYBKrKso3flnPAxzz/wB9U2Rr&#10;S7udwjxz/EvXpxn6/lz+FLSbL7CFd2Vvm56dcnt+PT3NX7C8sWvflC7j95eOCT7++D+VZ81pFRv1&#10;JnW6trJoodwVsL7nABwPXpjJDY+vIksNG1GYySTW/wAypjbySfx9T/Xmr1xcpAqNKm1d/bPHT16d&#10;D0q3/a8K23+iqmDjdt69P59Pb9KXN1QHOaravLLtywO4HK8Dp/T/AD6VR03RFhl8+M/MpO5lHVs9&#10;fr+vHaumv0F7GzSQ4G0+oGen07Eemaz7WxF1Iykbn53Nn9cdh/8AqrSMrk8qKs15JLKq3QCjzgJJ&#10;F5wDgZx06f0/C9ZLBeKXmUsxOFGDk+59c5PPp+VD6fb2TxvKfu8t8nfuD+R/rU8dgY7P7RCQRtLH&#10;GP58c5/pmmVaxXk8OXJPnae3y7c+XtPUccHPf8PzzXH+J7ifSL2OR88Mq/dKqeemcdP/AK3sK7X/&#10;AISiG3h8hn2t3ZW6HH168VxvjY+eplkg3KzLkbW/L+vb/DWk7S1OertobXhrWl1vS1WaQjjb83c4&#10;xg+n4enU1DfeH72z8yeONXjZTu6jqex659B054rL0Frq1tlngiOMA+mT3GBznp09K6yDWobnSWFz&#10;t4x8zdue/wCZ9z+lOT5Ze6UrSjqcfPNJakIs3yq2D0yvXkH8M/X9YTqKzSG0ljXzCv7sMoA3dMem&#10;frxgAeuJPF0kcxaa2PzAgKrdcj8f6f1rBVpHlBaNiyL3Yj8P5j/Irpgcc/iNWS4mt7xkS2wrZ2mP&#10;J2j+99RkfTj60t0Jof8ATlnbuHUDOV6ngcg4/Xt62dN1S1v7b7PfQsGbBUt+P5/zqdbaORTEzbop&#10;MZ2sOMD6+/4c/g+Zpgo36lO01ZJk8mZcZz8yAAZz1+mT0GOcd+RqWERaLy7aXzG2/wAR9umf8n35&#10;FUdV8NW8SMY5NuW+UbgMZ7c4AyfQfyqihudEumlV28v+GTHv/nj/APXWvMpLQJRcdy1qGutC7Wd5&#10;bKqs21WMeM+x9+vTPr64ji1y1UfuyX/vASbcH/vk5/8ArVJNPaapDuldB5eNy9vp9Px7dOprLSy0&#10;6PKp0HGMbscdMdv65q4yM2j5ZksxjCw7SSB+PPX2x/PPHUV2inc5ddwPzfexnrj0/wA5PbnbGmzM&#10;crF/Fz37/ofQ/wCHEE2iXP394+ZQfujk+vPXp+n0r6Nnwtzn7gbWZSBnauV9fw/H1/pVWWNinysv&#10;zH+Jce2fc/r+NbF7pUg4KrjnLMu3HB5/L/PNZF7bz25ZGj285xv68fr0phdEM9xtZl3MMN/e6/5/&#10;zmgXTCVWQNuGPx7Dntzj+YqszyiTbjcrNj516f59+tQiSZGD7dpXbuPT3/z1/WpStInm0PRPBuoM&#10;8ikOMLjIVz6f5/n716p4V1BYTGCWztJz2HboOoGTx1J9OK8R8IXMm9Y1GO2FHU/5z+VeseEbgEKQ&#10;W9G65/pzyffvVS0NaEzv4tQUIo3qPlB9s46c9z/L3yaztYu5fJYCTK4BDbwCo5HYZ/TP4cmbT4ZJ&#10;wsiD7ykDbx/nOAfx47kWZ9FMqMSp68lx/D3z/n/Cp5kjsd5RPNtWvLpZDFHMw6cbR6E+uDn2Ppj3&#10;qW9xPHJ88wXv2A9jzj9PTrXXa34ZlZ2byWbksxbPHPPQ465/H9cy28IzRXQLw/LtA+ZR/n/69HtU&#10;cVSUlI0fDv2po8sX6gHn5j0OexPT65OO/GnNHLJFnLbVAPzHGBnn/PT88C5oehSrtQx5IU7jj+HO&#10;Py/z6Cuhh0FJjynHDRl8n6j6/wD1ulZ+0W51U5XRwFz4dS74mUncPmBXH+cE57dulZ8nw6MjKn2f&#10;jGfmXHI7e/8A9avVovCipCoVFKr0Xb39Onsf84FXrXwXFJtDR5ZOT1OAf/1VnKsTKlzas8o0f4Zs&#10;s64gyvVyw5Lf1OOv/wBevVPBfgtI1WExMrD5vVevb06Dr3/Ct7RvBh80SiH15x1H59c//XzXdeG/&#10;CWxFTa23GMBeF9Dz+H9PWvOr1eZ7mcaKUtEQ+FPDMcW12T5QwO5hjjj/APXXc6TpDAbzGp2glcnJ&#10;wP8AI4H/ANak0nSFhYL5fyt82GOPXFbcNuURk2qw64I6DJ4/n7VyPU6UuUihtyu11UgbsZYgZwen&#10;0+g/oaztb02O4iLCBWb9QPyz/ntzjaMZEgOfmzy23/Pb37U2WBZk8oru7L0yeaIxsUjx3x14ei8q&#10;RhHn5ccfNzz9On5V89/FPwvGPMJiZtj/AMTD3Hf8PTJxn0P134s0XMcheJSrH+IDB7dvb9PpXhnx&#10;V8OKkcqiDjYwO4Y4xn0zz+n5V1YefvWZhVjaLZ8K/FnwmIt6RRcqMY6Z6/X6Dn8+p8hnhNvKwA3H&#10;OOwwOe/5/l9K+sPiv4S2GQGFt20jcc8j/Cvmvx3oUmnX8jY2ruJI/u+/SvapS5omNGXJKz6mTbS4&#10;kVlPy/Xr61oxFc5UY7rjr/ngfn9KxreRUVV24ZQQdmcL6itK1nRiFMZHHboR/wDqFVJM9ajIvZZW&#10;2Kv+9ubOfTt/+v8AClAGd3mj7uFzk/h/9f8A+tTIzn7jDbt4JJwPT/PpTimMMoJ+XG3P4/5//XSO&#10;gB8vzKq7f4l34HXkDn0x/wDqp2Ru+Tb+A+vA9OlMXhzkD5uGP+RzT1Oed2SPy+nH40xhlcjZ97tu&#10;P+HfOen6dhdpbGR1Odv5dacxX7+9W7lg3/6qaFcfIGbHXp+H5fjSGOQALuACt1X5jk//AF//ANfv&#10;TlKmTpu/unOMD8u/+fdqlgvzbTx8xPf2pxHlNub/ACf58f56UxB0ITO3LHGTz/n8/wCVSR7SMA5X&#10;H3d3OM49c0zJ+UYA2ryOMijLOmH2srMTk9B+vf8Az60CF2CM4znd8pzx7fy/z1p0oYJ54BG1cNhf&#10;zAPp/ntUYwPkLY4xjGQcdv8APbNOPT5Y+vEe5ev6UDHpGw5kVvlx8zMP89/x/GrWnF47yG7SNN6S&#10;Kyq3Q4bI6j27+vNVFQcsh3AN0fPHH+f1rW8MmeHXrWe3ijaQXKHy2QEMcjAIPGPX60CP1Q+A/iof&#10;BK4+EfjfxLHNbteeC4bG8R2ywXf+8Zs44XzM4x1XrkGvcP22vgtc6x4ch+KPgeRo9YsJo5Yjafeu&#10;FAJUgg/eGODzkcc14z8ffCjN+yJ8KPHduqyboJIZ7iGTJZpUSTC4POTE57jv7V658H/i4vxn+DOi&#10;2uWmm0e1NheF1O5Zoxsy2Cc/Ls59euOldS5Zc9Cfk1+B7dSnWp0cLmuG+w5U5ro0m7J+uq+aPK/h&#10;j8d7bxtEfCHxHEUk15byWzw3EYWK4i3MuOeckDbjuemc4rk/F37Gfi34V6LdeP8A4SadLqGn3Vx5&#10;01vG376BcjAPd0XHGOeckVV/aE+HF14L+LQvtGgZ7fVG8+wEIPyMThlzyfvIOOgz6cV9bfsf/ENP&#10;E3h6D4ceI5P+JnaW2Umk5Fwo6rz3Hv1B9s1xU1HFTdKr8S2Z9PmLxmR4KObZWr0ppOcOlu/y69vQ&#10;+Wf2VP2x9f8A2bPGP9vXEFxf6dcQiLWbNZBll3jGOcCRMHrjO4juSP0Lt/2svAvjDwVa+Ivh3rkN&#10;8l9gJIvWHnb+8XqhyDw2OlfPP7X/AOwZo3xF0q+8dfDSzjsNc2NJcWcfyw3p2nJx2f07EnnnGfgT&#10;wb8Xvit8EPH01zot/cW0kU3l6hY32fLeMEqQ6+o5G7qDnrS+sYjL37Kpt0f+Rnh8nyXxAisfh/dr&#10;QtzRfXsn+jXo/L9SvGBsviJo13pPiG8adbyPZLNJk8HO5x74+6OnH1r4v8f+DNa+G/iSTQtfiK7p&#10;CbeRl+WWLnB7Z7j0yDx0r3b9nz9pHw78d/DIutJkW3vbMAarpckwLxcclR/FHzjOPw7V6je/AjRP&#10;j/Y/YfEULRx2/wA8N4kYBDY4x6Dk8Dt71jisL9cipU9X08z3OH+JJcF4qdLGxtSv7y6xfRrv+qPk&#10;74b+H/FPiZ1ubLWZbO1j+ZZ3kbacdl6ZOPfH419HfA34AfCH456RffDX4j3l1fRzJHLCsknl+bsw&#10;SMDvkA/XP4+f+KfAmq/DLVZPDGqWBgkt2zHGPuOAOGGOq9Pc85q94F8f3nhTxBHqdhO8N1aP5kcm&#10;MA4PK/iBjGP61x4dewmlUV+6PqOIkuIsvlPBtRbV4Sja990+bfXqa/xp/wCCF/wi8ZXEurfDnxbd&#10;aDM0Z2wiFXjJxx74HP5/lxv7On/BLv4y/sseONQ8V3eoWuuW9zp7W0LWz7fKTeGJ2nnOAMc9j6iv&#10;uWy/aG8HTeBbfxXDP9oeeHIs4W3OHA5U+mD64z+Neb+PfjX4w8Rh4ra/+xw5LQ29r95gf4WY98Zz&#10;jG3Ne1LCYKMlUjv5H4lhOIONqlOeCr1Lw+F867PZPc8P8UeMdP8ACXiRfCuu30dndxq5uIZpQzLz&#10;6d88gHv9BXhP7b/jJbu40CytLmOXFvc5VmA+fZGoBzyP5L35qr/wUb+Hmtt/Zvxm0S8mU7Vt9VZZ&#10;CGH9xyc8emfQDtXymfiF4rlaE3utNe/Y8FBdLu+ViMjJJODtXj27mvHxmKb5qTR+z8HcMRkqGaUq&#10;qbSalG1rOzT117/ceh222aENFNuDPmVhxnjt8oyTj8T6c19E/sI6JFPr2uap5a/u0gEPyn7xZz2H&#10;AwvJHoQBmvnb4aeN/iBfyKbX4Y2uqwxruaRbYr8vfqCOp/XFfp3+xV8O4vDnw8XxJP4Kgki1xo7m&#10;OSOFf3Y27dp9wc/061jl9H22ITT2OrxEzyOV5BUpVI+9OyVmu6b/AATORg0e8ubxlmjRY1Tpx2Td&#10;0x6D8ufavnP/AIKK6iNJ+C02ltHIzX1/aRtIzbFKgs546EZQHqM+wFfpZHongC7GL/w1DGzLja0W&#10;OPSvlv8A4Kg/D/4Y6n4Z8M2Mvhi0mMmrSTMrJ/dQAHH1b8q9jG0JRw7dz8c4Q4io1+I8PCdN736d&#10;Ff8AQ/H2Xyhc4lTHKptVOoHJPT8MDtgCu6/Zh8PyeJvjl4V0RmbZPrlvny8/dVgxHHt6c9T7V71q&#10;vwB+GLW8cUnheONd2G8qTbnncQPpz7AevGPUv2G/2Rfh3rH7R3h+W00u4RdOEs8knndGVD7dNxA9&#10;R614NGlKVaMfNH79m/EuDoZTXqtNWjJ9O3qe1WjS22oSC5hCW7L5Kq235SCcZz34+g75zW1fSTrG&#10;uYd3mRn77YwffnnJP49ele9Xf7L/AIScSNZ3ssbFVCrIoZQA2c4+v5flWTr/AOzPKscktnqsJURn&#10;arKeD1z78/54r6J0aq6H84R4iyutJa29Uz8p/jbqNtqnxU1zUXk/1+qy7WWY4Hz4yeO+P09q5m0t&#10;53jSYTMq9Nx4+7wBkj8fTn6Y9Z+IP7NfxHPii/voLe3mjN5I/wDrRuJYs3Xtz3OSM9uDXJX/AMH/&#10;ABvpJW11HQLqNQoKLDGWyNuc5HoMdefWvlJX5nc/rLLa2F+qU4QmtIpb9kj3T9iazNp8L9UvXl2r&#10;caoU3gZ+6i4x1z1/XJ7V7dpN/qFvt+w3VxCyK2JFYqWyQO34D8eOBmvNf2V/BviDQfgfbCfSrhft&#10;OpTtIWtySPm2k4x1yO/1z0r1YWxM4ncNGuzcjbSNyjp+ZH19sEV7uF0ox9D8H4oqQrZ7iXuuZr7r&#10;I8t/bQ/aC8c+FvgDq39neIvMaa6htGivPmVi0oyuevQHJycc89cfC1l+0dcXE23XvD+7bGRmPB5w&#10;Cc+2MjPPOOO9fTf/AAU51UWvwb02xtoQftXiAF4+RkBJCeMe+OowM9RmvhaG6fcsZIVtgDbSPmX/&#10;AOv7Y4/DHDjKlT2259/wPkuAqZI5umlzSe2m1l0Pojwf8WPAfioWunJrn79iqPBdOYyc4+UDHrgD&#10;tkgcdK/ZH4e3NpD4N0yzsHjbyrOGP5W3A4UDrk9x/wDXr8A/hrov9uePtJ0iNSxutUgijbqMlxz7&#10;/l+vT9XdL13xf8OzbQeGNRvDCsO4YYFdozgbTnoeOMdeeldmW1lHmbXY+K8UuHY1fq9OjO3xOz+S&#10;3PrubiIkR4+Xivk/9svU5b74jpawzMv2WwhjZT/Fu3E4wenzA/QfQjodN/bF13TDHZ+IdB+1RrHl&#10;5ITtYADng8ZHH8vr4F8X/wBpr4bfEX4sX15b6o0DK3kxR3A2/MoVfoR/UjmurHYinKjyp7s+N4C4&#10;dzLC5461SF4xi9VqrtpHOeIdB07VrnyL7S7eQf8APYx7mJC9PqM/Xt2r0X9kX9n/AMHat8Urq8sW&#10;kt1tdNlddjBlyzKu0Z7DJ5zk59DXD2F7Yayy6ha38ckO5lVlb1+hOT179B6V9JfsO6NMo13WZiNq&#10;tDFEy9+CzH+X0rz8HRjUxMbo/TOLs2xWX8NV3Tm07W+9pGt4z/Z01m3sGTRryO4YPnDfJ/L1x09v&#10;rXyr+1p8M/E/g3wlqHinVvDtwqWNtLPuxkEqjHJx9B3H6cfopLIjxf3flG33ya8M/bnhgg/Zp8WX&#10;RgWRm0to1jUD5mYhQOe3/wCuvXxGEp+zck7aH41kfFmZLG06VRKV5JX2erXb/I8y/ZG/ab8deOf2&#10;e/Dl2mpRRNa2X2a58nDFfKO0Ase+wKcY6H8K7DWfif4t1GVkufEV1+8Vl8wMVz7ADHp9eMeuPkX/&#10;AIJ3eN2FvrvwqvrmGOSO6W8sov4tjArIox2BAP45NfUF9bRQqRHGzLGu5j+hb+Q6f0FYU61SVFan&#10;1eOy/B0cym401q29u+v6nxv+0jqGqR/GjWoNR1u6k85laT98zAHy1PQj6d8cZOAOeGfUbpbjzHvb&#10;r/WDB8wjb7Dn/OM13/7VdnLH8aLq8ifYLq0hmVGUEt8vzHPqB3HXnnqT57DBckZjXduAcfJk7s+3&#10;UZ/PP5/M1r+2lr1Z/RmR8s8lw7t9iP5I+iv2FPHnizw9B4kj0jXrhWWS1fb5uVOfM9SQPX0JY9Ot&#10;fU9j+0L44021E+safb3C+YCzcqwBGdvGfz/yPkD9i0aq2sa/og06TM0cP7xozhVUtk9M9SOeMfjg&#10;/SF/ZNMywxDaVkGATwGU5I9uvt9B1r2sFVqLDqzPxHjzAYKtxFV9pTTvyvz+FdUeV/t1/FPw5r3i&#10;Pw34guozp817ayW0nn/MuQwIUN2OW+vPPFeJ2urS6bqFvfWcisysJPLjfjcjhuecrgYPbqOO9dp/&#10;wUF8GQ6z8GE1s7hPo+pRyn5RkRuTGynI6ZI+oX8vjvwn8WfFPg2/h2TG6hVgWtZDltuTxnB4x68D&#10;HHXnlxFR+2dz6DhvJ6eIyOPsH8N1Z/hr6PqfuJP4e0Lxr4Tsby/s0l+0Wsb79uDyoPUdODXxv+33&#10;8H77wXqen+MNOgeSxbMDyeWDsxlhu/76bnB4UnjJr3X9kf8Aao8B/Ef4I+G7rUtSa2uH0xIphcLh&#10;TIihW56Y3D+VbX7T+gWni34VXV/p6w3f2GRbkKvzgqMhj3zgE/gK9TF06eKwjlHe1z8q4bx2Y8L8&#10;URp1YtR53Fp7au2jPzOvoZXRSm1gFXPPIPckHGR/nAr7B8G3v23wzo+txs0ks2mI7t/EMxj3H8XH&#10;HfHuK8R8S/CPRNVEmoaKBYtIofydh2YBzx3HXtX0b8Fvgn4zm+Emk30Yt5nFq0SqrleQ5XvjnAH/&#10;ANY4NePg6dTnaSufrnG2ZYGWBpVZS5WpW103X/AJFKtbyJvXow2r82RgYP5Y9O3A/h+Cf299Pjj/&#10;AGib+aNmRrmxs2ZVwMHywvTBHYdeucYwTj9KdB+AHjK8lzfSwW+GY4VuvAGOPX+mfr8kf8FD/wBm&#10;h9N+Knh/VtX1lVhvNIeJnjjOQI5D3bI4Dj6fTp1YqjUVHmaPnODc+yulnaj7RNuLWmvn+h8Q2QlS&#10;7SGZ2VtxAyqrwTwOSSep45PXp3+6v+CYV7rfiDwhrHgyzsZpmt9VSaPapI2yoBxzwMocnj7x+o+f&#10;dE+GPhLRGk1J9I3mOXG+Yli3TqOwyT7+tfYH/BMHVrfRvjFqvhaUQrHfaLuiVQBlo3UjgD0dvbji&#10;scNDmxEU+p9hxlndKeQ1nShdxV9fJr9D6M0r4HeLdWVpb9re1DAbY5G3MpDg84/4F19O2a439rj9&#10;nDTJfhG19qWqb2tdSjl/dwgfKfl/iPv/AC98/S9uy+ayY+83P4964/8AaM05dU+DXiC3Ee5ksfMV&#10;fXYQ2f0r2q2DpPDy72PwXJ+Kc0jn2HlzKK547Lo2k+5+df8Awqfwqt15Us908f7sho7jazHOSM4P&#10;OP8AOM10Pwp+Cfh7TviXpFyl/drGmoR7pMY/dk4z7/n2NdFFp9nFaqZZlZptwnVWBKkcKR6A4HHG&#10;Bg+9T6PJNE0U8SlSGUbS/K8g8jsOPbGOO4PzUKdOMk7H9FYzH4ythZwU3qmvwsem/FT9mvXdU8X2&#10;smi31qVSPbJHOrJ5ic8HaMA5x0wfQg9fzt+JXwk8dfDnWJrLxXos0ccd1JAtwkaupYNjG5c8jaMc&#10;9CCMg1+vWqzG507SdfhZmW4tULHdyd6ZxXyT8bNNEfxN1zTbuFTGL53MM0efldt+cY5OX78cnqfv&#10;evjsND2cZRPyXgPiDGU8dWo1bPRN9Ho7fqfGnwPvXtvifaRPL5ck0bxo/l5wSNwxtBx930J5Jxgc&#10;+w3dteW+pxNcJDDNmOVlgwcKUw/TOD8p/wBnjqFDE7UXwM8AxeJrPWHspdPWz1COe4lsJAgwCGwB&#10;jHTJyMY29cV9MXH7JPw50m1ttcL3WoDyyu24kQxvklgxVRyTn6EYNZ4OnKUWux6fGebYOji6dWSf&#10;vRtt2f8AwT5G+LPwh8bfFX4KeJrHRNCmkjt7MyxzyMI0PlnzCodioIyufXB6ZIA+VvAH7N9pd/N4&#10;o1KSVvJ+azhUptbJAYNg7sDtgHLLxxtP7A/2NaNpjaG0EbQyxmFowvARlIPfj+nPvX5waroP/CI+&#10;OdS8N6nOqmx1CW3MnzBWZGKNuOSF+YHBGfvHJHJGmKpOnZ33OLhXPq+IhWow92zTXfXT9BPCPw8+&#10;G+iXkcEHhixSZtxhm2iQ7j1XLZwcDg5AGOpzlv1p+Dw8GeJfA+k+JdN0XT/+Jnp0U0zw2qDc7xKH&#10;BwT1Pynk5wBzivyj066t490OnzNGqqoLyrk4IYAnBzkqVU4GOmOgA/Rb9gHxZYar+z3p8E+oRmTS&#10;7qa1k82QbuHEnPPHyyKO3bHatsu5VUatujzePqNfEZfCupO8ZWe+zX+aR6t4y+EXgTxZayR614dh&#10;xJGY5GjXazArtOcdeOO9fm38Wv2UtG0Hxhq3h7w3q8kM1leTL5d188YVSxU5GCowo55wSM4PT9RZ&#10;NRs71PLgv4Hwv3VlBOeM18bftc+Hm0n4xaldJbsF1GGO43Kc5yoBxjA/h6YIOc9arNKMJU1JLZnH&#10;4Z5pjMPmNTDubtKN0ntdPs/Js+ef2bvhz438D/E8Q6hpjSRXGnujS27M4dkQScrncMKG+8AOpGCc&#10;j3jUtTj023mVY42ZX3bSPuYPOCA2DzjjJHXDDpR+COryeG/itpuovtjRL2FH+Y/LG+Y24wDgbsYP&#10;C7R05B+q9U+DfgTxFcTHVNGhindvmuLclWfuD6E8cE8g/jXPgaMpU7Lue9xpnEcLmsJV4aSitV3T&#10;d/0Px4/4KBeG77R/jtJrbXCGPWNJt7sMrBQzAeWf+BfugT2JPGAK8Iijt2m3ecscgyQE+b5hgk/k&#10;eMZ79e/6Sf8ABUL9jfwnFqfhfxHouuXUDfYLq0bcEJPlSLIDwBkYkbJ4C/KTx0+Q5P2W7C0ulik8&#10;STNtkJP7lUaNN33jnIBAPoMdemCeWtCVKo4yR+h8M59gcRkdGopPa23Ztfoel/8ABLvXrODUvGGi&#10;XDLvktbK6Z8lVjCvImc4ABHmA7t42gFuB++h+qtZvJV1FrK7O0NhmUw7fnBCEEbflI6EAfKSFC/N&#10;5TeW/wDBNT4DeAtM+Pd7ok93eyQ33h+ZG8y5Ks0yTRTZGMbSFiK7QSdu5uu/y/ve1/Zv+E9hOxi8&#10;PljIvzK87kEA5AHPQDKAdlJXgEg92Fo1KtG8T8y4zz7A4XPZ3UndRe3lbv5Hxh+0Jp0es/DXxDbI&#10;m+SG3SbaPmHBEn91sEJGc4z93gyICYPj1o5ZZpGeNm8xmCqzY456E8D8z65P36/YL4j/AAD+FNz4&#10;G1q0Hgu0dpdFmSPzY9/zBWZfvEA4bGMkZ2qCcIu34du/hf4IgaP7N4PsVkjYFR9mDMPmwrZYDPJP&#10;J5LcEbhheTMMPKnUTfY+s8PeJMPiMFWgovSSetuq/wCAfLIt5wWtoJFXzPlLKo+U8ZOSABg9ew9u&#10;lfQHx9trrxd8OdOuJbKGFLyxVv4fmyhbGOMBQxUrjI6soHA6y1+HfhgCO4tvDWmrtaMNttYvk+Qq&#10;oGQOQM49upB+evoDxT8Mvh74n/Z98P8AmeErMf8AElhiaRYdrfukKj5vvAD5+DyCTkAkilgaUpSe&#10;oce5zR9hQk4P4mvvV/0Phv8A4JCfBbxf4p+LPxKs/C2mG6udJitEZpNqukLGRuCTxuZEU4O7CsBj&#10;O5fsm88PeIvCt7cTarpM9vHCn+jWUdv5RY7cFyv3uFHJBOPcE1B/wSC+C9h4J+KPxZ8aaZFIscqW&#10;FkqyZPeaQjJznjZX19420Tw5daJcX/iTRoLuOxiafElurlNq5yuf4sdOmfbivUp4bmhzX1PyuvxB&#10;Kji/YuF46eup+Vvw58Q6T8YP2tvivJpWorJMvw91aLTrqViGSSG0RHwQARkK6Fs8Z4JAr5v/AGYt&#10;HfUP2j/C+mW0zM1rr8d2s0ar0gzKecrsACljg5HUDIAr6q+BHwk0fQ7n4nfGHwZZSLc/8IJeWyQR&#10;MZFilvZPJkn+cliqJvY5PJyBwDXB/sa/so/EXQf2qNDu4oLXWIIobyR2spN0kam3cbiki4GGOPUP&#10;gdcE+PKPM1pu3+Z+0YfHYPC0cZadlGnBK/eMHf8ANH2Jp2s614S8H3HiDT5v9KgWRrVXJYf6tj/s&#10;nbyOODgZzjmvkbwV8UPix8R/EjS+C/houuXSxjzobXS5p9yE9whK4YEqQcn5s4P3l+x7Dw34v+J3&#10;iBvhV8O9Bkv7qCRm1C8YlEtzkgF3H3QB6Hdnd1OTXvv7MX7DmufBD4Qaf8P9Y8U6XNexxZvL7TdJ&#10;8stJknOWYlsH+IgHvx26p0ZYiSSdkj8/wnF2C4doVJSgp1JtWTbWivq7Lb7j8rvFnxZ+LXgnxzae&#10;Gdd8Gf2TqUMkT/YLqxminhkcoyHby27HI7v8u7OMr9mTftQ/FiO1a4ufEUNrHJbMUeG3jwq7V3SK&#10;zKcqqnzAdpwMSlWQJHN7F+2X/wAE4/E37TGl6PeaT410q31TQJmNrJeaeUNxEefKZ4znGcEcHBz2&#10;JB8Z8f8AwY8d/CjUZYPHPh+8tZJvMNvOqmSGV0ZHXbIrDdlgWHKvucMCjBXtnRp1sLKSu7dzTMOI&#10;cl4ow+HnyxVWPNzR3s7ra62aV/LqUbz46fGaTWZhqXjS8iaOOR3SPNusb7vL2hFLd2VcEyMjPtzJ&#10;cM6QfnB8fvix41vfj14obVPF2rTK2uXG1bi+lGxSQuOWY/dVVwSwwuAWGGr9E7ewFzIsLaOsObVo&#10;o4Y49oyqgbCoQD+IxqMAEMQAUYRy/nP+0z4REfx18VxQxATSapM/7uEqCHywGAADlSp3YAIOazxV&#10;Ryiudn1/AWHw8cbVUYJe72Xc9r0DUv7e/wCCZXiTxPZ6pcLrHhz4s2l3qlwl07SSQ3Fp5MLSOoHK&#10;S7lHpu7ZBr3H9gHx34gf9mW3trnVbj/R7q8HmzTkfIoaYYO4bfvOc52D5mJVQ7H5p+Emm6non/BP&#10;X4peJdJvftFrqnijS9L8TWCqWa2tQkk8F0eCMNcIY8nkbfcAez/8E7Ull/Zya2tmjWZdeuomZmTc&#10;X8uJlwOTnkY43FgpG5hCoVHSpFrt+rLzzDxWW4taNLEaeV4ptfe9PJo+kbTxBffYZ47SW4WUNtMg&#10;mP3xAzqSFAIwM9VDqNzYgidnbxX4V/tbeLvh1+33qnhPUbK3utP1C1kSF5JJA5DQRzKDICy9snOQ&#10;CWwwBIPsB0zUWtJLSWJmG5m8lchVO8NxnOP3ilsjcA4Od9yU2/H/AMfG1Lwn+35ovia7Ro472bTP&#10;3mfuF0ELDk8Z+bgk4zzg5A2rVJU+WaezR8/kuCwmP+sYetFNSpy+/Q+/p/2t7SbUD5XgiT7Q9u3l&#10;RtfDlhkuDuUY2jAIOMEqG2qwevLfj1+1F438WfDHxJo+kQW1ntsp2hkhRnk+RvNRsyKQrKAOqhgz&#10;fwuvly59tEG866B3yfaC2WmyxVlBxjnjb7HavBDRsduDrenNcLdafPFtXLhomAJZWDKpyW6BNp++&#10;NoOVdlImTpqV6kqbTe587luU5ZhcVCtGnrFpq7b2d+rPkTW/HPiXxPqEMWva3LOPMZxGZNqlmI4E&#10;acDII+X5iQVAz8nm+q/sdabFqHxUhuEZv3Ons5kVW+Xc0a8kHIPzBsBv4hhgSJa8h0PRNS1rWI9F&#10;0qzaaZpGj4jLbVUY7did2ex565OPur/gm38DtA0PxlfanrFnHeXi6Wxh8xFdIf3ygY45bnluhzxk&#10;sS3hYaMqleKP2nijHUMv4er1P7uy87I9O8G/A/xh4zhjksYhp9v5kbpdTDCOAB0GQSBhMYAGEUfK&#10;VRYPEf2/P2VPBOh+JfCmoa9cXV5IdJnhl8uXyIV2vuTbgZBG7A+Y4AyFVUAT9ALYBV2begGFxjv/&#10;AJ/P8/k//gpxpb/2v4XuIGkXzNNvo+F+VwJLZtue2cbuuPl3HG3zE9vGYenHCye+35n4dwhn2PxH&#10;EtKClyxfNov8L67nyF4a+Cnwy+0/2a/gW1khkDJG8kh4ZShwCWyCeGz0CkDlCZG+lv8Agnt+zn4N&#10;83xhdeF5ptHvpVtZEhWTdGrBrnB2MxZSAw/iJHuDlvELSH7NqUZs5VXyYzt3qydDnJ+6RzznAwTu&#10;43b3+qv+Cc6RRan4qnLB2MNpllYtzul4OOByCRk5646GvOwNOMsRFNf1Y/QOMsdjKWR1pRqP7PW/&#10;2l0ehX+MGm+M/h7e2umnUbixnYKsxtbkqJId6AsGUjKcAf8ALPqMsCRHJ8rf8FCPH3jmP4CWPl+N&#10;ddVI9cjWT/iYXCqy+VNuVxld2WwCDGSv/TEjyq+vf2xtYgu/iBZae8i4t7Rdr4X5GJbPJ7bWI4K4&#10;DEbgGIb4x/b+t7yT4DW9vbQSKkfiS3di0Yzt8iYH+EY/h64xwNqfKD3Yhyp8yTPD4QticVhatSKv&#10;Jrp3PkWX4w/FA7hceNbuZmlfdJJhpGORliSCfpndjJxnmvVv2FPjd8Trf9pfw3ct45mheW+kWR/J&#10;jO4lHAwpGATjapw3XASXGxvBJoJTApjHDIOGy2fY9Qc/Xv8AhXp37FqxR/tE+EyxOJNW8pRuwRuy&#10;uD3zz3PXjpkV53Ny6+Z+z5tg8LLK66dOPwS6Ls/I/V+T9pT4pWFm1xdapaTOt1IJh9njXCokZbnf&#10;nCBwxIyQSTIYFKqXeNf2hviVHp94i39rFJt8qNY7WPcMhFwd4JBBbBBT7zLlCWjin87uI7udnudz&#10;NGXZog0hUq0bISOq8IxIGceUT0tiwSa54psLmbRhNcO0cUkAMY2lTHwwPQoFxk5B2Y3Efui5RvX9&#10;tVcd2fztHLMvVSL9lHfsj4rn+NXxVMskF14qZWKsrRwxoFCsAihSqkAYyBtDY3NtDEusbY/i98RB&#10;eNCni/UFCxEKsE21QpIyPlYDBVcAqTwv3iAZBytzAzSyWxiVlVpDtbv8x6Z+8MY428lsbcARCXTo&#10;zqMrGZwGaQ/MHLBeWzltxOcAevTOTtDJ8zKTT3P6cp4fD+yXuLbsj7x+B3xK8eap8KNBk1Hx1qqr&#10;LaybpmumHljkFs5Tjc3LkIFX5i8BZbtvoL4WRXRvd0vmZxh4pQQ6YAGMFVK4xtwVQgADav8Aql+W&#10;f2cprl/g5odsiSeXHD8rQzbNirNI+eGXBXcGzuQx53q0O83En1T8HNGvoLS3kk0yZJMbWVYSqqQQ&#10;NoUKoAAwoARAAANiACJPdhKUqKb10R/MvFlOlRxNdJJe/Lt3Z6feRf8AEqxKw+tee+Ib2HS7kiVt&#10;uO7cZ9+tejaknlaTh0xgY6V498X714reQgsG78HHT/P+eK5ajsz8zj70rHQ+C/iDamcWr3O3tzXf&#10;Ral9stOqsdvSvkb4deItfm8ZNCJGkAlwV9TmvqXwkkr6UgmTJ249q0o1HKNmTiKSgzkviWjTiSP5&#10;j1+76/y/Cvmb4oLc6FqH9pWskieXJlmXnjj5vfjP/wBbpX1J8QIwyysQv3eP8/SvnH412sU8bxhQ&#10;G5+br/P/ADz27Q/i0Kpy95Hon7OnjJ76KOOST8G+g/H/AD9K9o1u/kbTSyt/Dzz09fp9f6mvmn9m&#10;p51x+76kH73sOnf/AD+FfRN6rvonTjbnp1rRTlyk1IRVQ8a+L3ivVIPMSzblcnbz9e3+ciuB8G/G&#10;LUItZOn37sW3lW9xz36A9vT613XxIsiVkRh/ESdvOBn8v8cmvAfEsR0/xRDPC21vM2kei56f5PYc&#10;GsfaSW5Uex9o/DnxRDqll8+3bj5e+Ov+fz+lHja/sraFi6AfJ6n/AD/+uvPvghrbzaTFn+6P4h6A&#10;ev8An+W18U9RK6a7qxGV/wA/z/xrZ1fcMvZ+9Znmnjn4laTYan9lluRH83ygc8e2B6+vpWp4D8ZW&#10;eqSp5Op7ssNuMdD/AF/wrw34pWs15O7u5LDJ+YH1xzxz0/zxWZ8FvF19p+urYTys2GG35d2fQH16&#10;H6Z/GsY1NLM6eX93ofalppyXth58cqSfKDu9Rjv/AJ9u9c54uafT42kjx32/NUvg7xLNNosZ8zhl&#10;+Us39K89+NXjSXS7WYrJ0yf8f8/5G0qkYxuYU4ylKzLFh44me78kbvvH+Lr7e/8An8fQPCWrStIj&#10;Mfvegxnn39K+YfAvjrV9X1DzJD8rTZ9O/rX0R4CuJbqxWZz7np+f+fWinPsa1IRPcfAmuKCoWX7t&#10;es+HdS3IrFuo/vV88eFtaNtLg/L0xz7da9b8D6+syLGX6j+9+tepRnc8+vT5dT1S1lV1xntUv3hk&#10;CsrSLvzEB3Vqqdyg57V2HKMb09+tNOc5NSEZPFMKYOM1IDD70hAAzTyopu0df8igBpGOmaKdjnOK&#10;bgAZoAcAOtNIx1anfUU1gOgbvQA1jjkUxiMc05hgc03ABzQAhGTg00Z6DNOK8YI/+vSE8ZNACUZ4&#10;/wA807aAePzpvHQfrQAx8A8Go8c7hUrDPI9ajfGeBQA3Ixk04egpEGOAKcApwR/KgAUDOfSjoOv/&#10;ANelxxg0HjpQAZOetLz1B/SkOT1pR6UAPBJ4xTlweaiB7E09SCMUAODD8acDnoPzpq46KaMnsaAJ&#10;BnqTRntSLzzSggHH86AHLyKchz1qPPPrUgwDigCRCdvSpQT61ACc4JqQEAcGqQFhGNNnUleaEbGC&#10;RT3XclAGBrMGTuA5rHwQ22uk1GDchOK5+7iMUuDXPJFRHRtjoevFWIic4qnG3zYFWIm4x/WpKLiZ&#10;zk1NGwAPNVYmOcg/Sp4zyCfTmgCcEEZpycL1/wDrVHGf4acD82DUMCQ9elOB45603PH8qATnP86Q&#10;Ds54FHfrR2ypoB/2qAHDIPymkPC570nQdKX2B9qYDSO5pD6U4AEUMB0OPrSAQegNBU9c0E96Oe1A&#10;CHGaVvm5B+lAIxwKTigBcUjFh1oJXvSF+OOaAEJPWjP8RNGRjikBGfvUAAxSE8470EL9MUMcA4oA&#10;p3t79nPWuJ+J3jm207R5nadfkjJbLYqx8SvFK6HYyTs47/eNfHPx5/aUEtleWNhdFpBuT5W+6Rnr&#10;/n1rrw+HqYiVomc6kYq7ZzH7QHjq18U+KEktZQyKvzM2cDkDn6dP/r15sby2il8yecjcMKuNo/wz&#10;09fr6Yfg/wAXyeKtOYX7M0yXDCTLYyDzn8D/ACrUu9PjEbFF+bGc479eeff/APWDX2NCPs6aj2PH&#10;rOTqNlw6jB9r3JJJtk53AD9OOvHPvVhL62ERjgnK5XPft37Y6HoOx54AOOVZdPWR7jhGOQoyTx1H&#10;9KjN0+9Y1AU8mT3GPbPr/nFdMZGPL1NxtRWJI/LOdzY+X+HnHbv+BAzWhDdqCWjz1JLLJ9Of88dK&#10;5i2vhIpjZMsrZZsY/wA8+v6Yq6NQZV/cblJX5gq59cD9PUe3GKoWhqG7WRcSMSy8yfN3/wAg/wCe&#10;agW+hV/Ll2n5SqruPGRjv2xjIBqlcang7IgpUsNuWzzgenToT9fxNR/aIplxIybjgfTj/P0Hanfo&#10;ZyVndFyS7DMRbBsNwBnGP8OM9OvJwCah+0SwyxhVLdtvB+hPqfTrUaXGxWBjC7eF2nHrz/j9PYCq&#10;0t0rQspHT/x4H/P5/rmbI3VhQndFKOV3Es/Vvr16e/6nincRwJ8kksiL/wAtGUnJ7YOB7n/JqrDq&#10;r3G+EyfL/F7H6dB/9bPbNAuYkgkU7g23jzOgH9f/ANftQLToPmNtcQKIdwVl+XdncV/XB/rj3qGc&#10;263X2jMjdGDN+HPX1xx6fQ017lXGwXSs3Bf0A9Mf56U1nldpEUnbnDYXGOmP59f8aFoIn8YvDJFZ&#10;615TJG0WxjndyOh6/wD6voM1w+pW6NIZMZzzu3YzxnP8unP5EHtJ7RNZ8KXVor/NARLCrDPI9On0&#10;9MfSuZvom+wrsUruUnGOozkcevT8OB3rasuaKZhRk6dTlMCPch3xRLI2M7lxxx14P88D1xyav2Fw&#10;qO7oVUqoB2/Njn6e+OcdfrVW2juHvcbmbexB3eu0fr3yePXvVi2i2L9pceYM/KvXHXHI5OcgDv3/&#10;AIjXKeg37peWVZnCvlVX/VrxySD69QPf698VJbXqwNIRubMnruDHj5QM9xwe/PuSIY2jit/MAzn7&#10;pPfP0/lxwe2amjRZ48gL3+VcMMkf5/M468BiWmmSQrFN1UcyM2d3P+f85p0glRvLg8uZW2hW7Dju&#10;T378n8OTTRICrb5BuUbAFPTnqf8A6/X8ThsU6Rfvim5gwJYjnv6/j19T6mr0M2h032iNVBlZz03A&#10;9M9ueTz3+noaDGssImQg/vAPmkPGOeuPbvxxjtkRTyvPGrRAbDgqM9f84/D88sRh5u2Rdo47+3PH&#10;58e3qOWTGMuYzdVCqpkjVmxtVt3ZgOmCeOmPXp0wazpRktPJtPzDLCPJOfYgE9eh/mTV7Vo2QSJO&#10;25mXoG65wc5/T8PRecZmdB5Ygy5yccfdzzx/T1PuSM5HdTIJ2BcxR/wYKnrnjPB/i7dM55Iz8tW4&#10;pX34V1wvBKrgn8MdOOvP3e4BJqfaVf5nT5WbactjHrnHr3OP5rToJlij83c20HDDaPvZ4HX0/D8B&#10;UxkzTc3NUMMmlMy4EixgrgY5Dd++f6Hn5mGOz0++N14f0/XJFj/eRL5zb+VYcemPw7Y5ztNcTo9w&#10;91atBPL/AMs8bQOvtnJOc/Trwck46L4ca7BD4an0ryYZJLS83/NtyAent698fKO2c7xlc5pR0Okt&#10;NU8mYn7Jjy2y21CGOR0OeeT69T1/jNSa4iyXMB85pGmgIaNfm2jPPJ65B4zzzzj5sNt9T0loo5Da&#10;qzMuFaPv2xz7nofofvPVnWNSefSlktI0XbIPMkfoFxnGcc9R9c/7TEUzK3Kznby0igkbc0ibieer&#10;HPb1IO7njJDZyGIApTlkbz42IDt8rdAp9RgEE9Dnp90jhUB6AQ281sbqRlYBWZiWOOB1z+RyOu7j&#10;kqBn6nam3zcxncu3aGC+5Gc9Afftg9lBKsVTZjzuVZI1h3bk2tIvzZGAPf06Hv16NTpbcLA09rMr&#10;NuEZU54IOOB3Hzj3+bklmO1geYlY1G4rIFWNhx6cg/UDHpgY+9lHmhZtu8D5c5z0H098+2d3HL8E&#10;TT1J4SI0jzN827e0kZ4I4Oc/UD07HoEBnkmlabb5i/6nJVQC2TgDOT1zlcexB4Rya4TrJB95m3FS&#10;3XnP49Ccj6j+HL2xPbFfJPB9t3GAeOn07YyOinNGbiPilUqzSN82OF3HJ57d88898t6t8snmzIm5&#10;JsRruKvngfKTn04K5z0BG77qqKhaRiWEcO78+M/z4bjvyehY7XIZF3XYX+JWct94cZ3E8jgDdnGB&#10;tz0VQaZI66IuA0TxHy93CtHuGM4x68Zxjj0PO815t8T/ANnvwf8AEK3kuUgWOQsSWXrux646cZJx&#10;yCD3RT6U5lJWISZxGVkyuD3GDn24wTx93nLNVWW4CS5Un7v3lJAweev9evfHKisK1CjXhyzV0aUa&#10;1WhUU4OzPiD4l/AvxL8OrxmFnJJal28uQL15+6efb1I4IzkEDk4L6W0fZNu2pj5dp4Oen5f/AFuv&#10;H3v4k8O6R4hs2s9QtllVVZV+UK2OcjrjtjHTjHIUlvAvi7+yqkhl1vwmVDeYX+zrGwz049j+vI7n&#10;A+QzLh6ULzw+q7H12X59TrNQr6Pv0PH7DXUTh23ELgrzk+vPbt/9YYrY0/WdyojPg4K/jnpx3x/n&#10;vXLanoGraFetpuowPDIvytnPOP8A9fXn7wpYXuon3Bnwxx36cdv8+nUV8nUo8uj0Z9RGpfVHfWeo&#10;QsVwGwudu4D0OD+QHPv+I0rLURLiOSZW9SfX+XH4jsM81wNnqnkRkSH75z6j0z/L8hWtBqM4UT27&#10;bht4+YjP0z1/yOO3LKm0dVOsehabqMcJUPn5VJ7fMBg9D6YIx3z2ySOw0DXY4m2SSqFBG4su7afy&#10;HGB6cjPavKdKv3ZM7RuXjuOMHHX8cenPvW5p2oXPn4V9u1s/e6n/APX0/pXHUp3O+nU6o9r0PW7V&#10;BhbkKzNnmQ85/oP8iujt9VNw2wTM3+y0YGeTz97nuOucdq8d8O63MjbmnYZ+6uAfQ/5PPUelddp/&#10;iq3ij8pZR0H4N07fn+H1FcMqfK7HbGoup3Fzqb2sZj3KMtzgngj9e/r+maq6dr13HcvmQlW/vZP+&#10;fz5P5Vzr6nLqb+YZW+bsvQYxx9Offr61raPIIVVnuFx2DcY5568fp/ESB1rGUbamilc7KDUILuDz&#10;4woP97aAD+Hcf406CaPzlHlyZWQHkcYLY3Z74/kfWsWC83lmXAbOMEdD3HTn8/8A6051BkXMPzFR&#10;nd/npx9awcTSJ0dvFII2kTavy884Gc9/boPp9aexun+X7PICD3H9OD29D71iaTrlxKqqy7Np+YsP&#10;cY/Pk/jxWo95LcR/uoR83AKkDB4x7dv/ANfNQMr61cNFZs0Uv3jhXTOB0PXGOue/Ss7Q726mnZJr&#10;fk8YVeg/w49O/wCFaF3i4nSOaPaGUj5l5PPPv/T+dXP7KMdss1lF5e7H3PU44/L/AD3oGQarfi3H&#10;lncSW+fbj5B/+vt7Y9Kx57UvD58Ua5znHf65/E/5xVqWO4eby5m9Tlue3brk/XtzxU1w6wKuRhm5&#10;OzrnPT1/l70AYekeddXRhuodq5wwzk4/P1/kDWtJ4ctzxFKF6KhUfTnA56+341IumW7yteImc/f2&#10;9Q3rnqOlWkgum2vGDuVf72COOP5c/T8KrmA5PXLKa1iMJjf1PT5ex/zx07Hms3TNL3xyRL/49ncP&#10;ccAY7/hz2z2F1ZvdDZIi7WUBpCo4OB/MEevAHSsPU9ButMuvOtYwse0DDduvH+ev5VpCRLKtnALK&#10;TzBENpY78dv8n3xj1q5a6lZTt5asqyJwQF/HI9fX1wfpVqGG3urfeq7mGRtB6/8A1+pqutpZ+b5z&#10;od3PUHr7D2OR2/ClKRQX9vb3qeWVzt5Vccgf5/lVbT9HFkxKbXXv0P8AL+nr0BrWgs7SRsFNvHcj&#10;+n+Bx+NJeyQW6qQ/O3vgZ/xzk/n7UKQGDqkMicJAoG7ue2P8965XWnae68pgse5cj5TuA9+Mn/Cu&#10;8Yw3Zwoxux74/P8ApXP+IrCGD54Y13bvcfU++enr09jWtOetjOSMe1+0W0IjhOMj5grDJHSq+o2G&#10;ryuk6bmXH3VyMj/P8hgdabYfb45/3kTN83bjbken4Hv/AI1twy3k3yBfl2lS23gjHXjvkfpn0B2b&#10;1MVHmMR7bVmtXsjC0ZxtZueDgg9Pf0z6dc1JpfhfVhcebNKoXJH3RgD8eCPb/I0LuSOD55towx2g&#10;/U4H+Sev4VOuoRT6f51vPufHT/P+elLmbLUUWUs5LW23zSpz/rNzn5uPvZ456+v19DSrYPqvneWu&#10;3+GQjPf+6Pb2x+VYF5rupef9n2n7x4Kn1wP1/wD1V0fht2jsy80eflyrK3Ru3P8An8qylFl9Tevd&#10;O8yFYXZPQDj5c/Q9Rk8D+QwaiyxW1vIqvjGA2WIYfn9azm8YxmT7JEjNjP3VXJ5Iz06f55NZd/4g&#10;jyyNDgsW2bm47jv/AJ/LlxjLqOUjdj1QvbSRxvtIPy8de3HP+71/DJqnpNxei9aJoiNrf3+PQdQO&#10;P6+1c1o66re6qx8wgbjkMvbv7cccnnmu4sobWw05rl5V3Lxt4xux/PHHbg9ar4TOMrjbywN9CySD&#10;7y/dXPBx/n6/UVk3XiC50KGS18tivl4TuRjA56c/4/lePioGdoogW6j5T3x19/8A631rLvNUS/DE&#10;QI43Hp6j3/zn88tX6lPyOfGpvqGotKSyrIcAs5z1IyOOOuO3frWiLuK/kVJNkipkjgnjPGR2z6fl&#10;0OLlvYoI2j8pUDKRtUc4HTPv2/CsC90mSwvnuQfvN8ydfTqM+w/E9K6IuM9DmleJ0V/LY6bblZLc&#10;Ajhm28Ec56dvXp096hsr6zjkkuDcIy/7RJODz9D69h+OKwb3XoJLc2uoBvmGBJt5bnrn1561l6bD&#10;dXGo+daXBEe75eQOgz6dvr1PfpVez0vcz9odFrenO0rSWzq4HGN3X2x/nApkehQahZ+dDGsco7qw&#10;4GR16dOB6fNjjipYbuO1nWG5QMoY4yMjPtz9eMf4VoJZxyStPAcbjllILfL/AEz/AJ44FRkVKKbu&#10;c+7IU8n92rbSfu8ZHIGPy556fgZtLuktysM0y/dI3M4GOpxnv6D6+nVusiW1usSFQxY72PduOTxx&#10;+vTqaw5LoS3PVt3mbTx1xzx9D/nJ46uXmjqYfDI7Ce3uZIVEMbL821QvO7nkfTv2pps1+wlrhGb5&#10;unI69sdPw/HqDVHT9a3wCANnnDqq+hx3/D/OMa9vCLyLzNu3zFBKdz9f8/nWMrw0N4y5ihZW2lMF&#10;eEJlX/iYgLjjnjkfn3qvf+FLQzZ3GNdvy7lLd/qOfpx9Km1DSZ9OuVu0kYx8jdkcdckj1/X0xUa6&#10;vefdiUyc5+ZASP8AP60c0r6MzmrS2PDrLwg0gWRLZmQkj5V579vzH4/ks/hIpBhLIsN2AdvXn6cD&#10;pzyD+lemaPoVtdR7wnO8bc/xH9f8n61pL4NMnymLduUE8cH5fT3/AMfXNe/9YPg+TQ8TvvARkTP2&#10;UHdgZ3BeM9cZ7/561h3/AMOmk4ktG2n7x5/MdeMdOP6Y+hJfA4lJbyekmVxxn2/z7enNCbwCkihD&#10;GNu3axCd89/bp07cetP27M5U0fO1x8PnR2l+y4+YD5h0POfx/wA81l6l4VFtyttt6HBX3/AZx2+v&#10;1H0Vq/w8AgZjbD/Z+Ucf5/p6muM1LwSZbrIgI2MTuPPboCDxn8OD6c1UKyluHs/d0POPDGhzRTeb&#10;tb06H649/wDOcV6N4U02QeXvQhmX5cfT/Pof1xJp/gbyZVRbfAxj5The/HJ/Xt+BrrNC8OtBtZIm&#10;yv8As9T2OMfT2/DIrf2qloFOMomp4d0xXjQmLPzKFXGdv+HTpj8j06a20ZpF8wBWJI+6DxnPf6n8&#10;uaq6Dp5UKWix8wK9Bxjp0wf6/TFdxpmjgoyFVHy4C46fTv3rKod0dYnG3Xgt5x5jwtljz1BC/jx/&#10;+s4psXgFFZXEI27jzzyM9cH15/L8a9Ms9CSV9zx7vm+Tjt1/n/n107PwpEPn8vjaQPl6dP8A6/Xj&#10;gVxVKkk7ImVKMndnm2m+DxEVQALswrHhcenXoev0rQtfDigZa3X027vu989P0+vTpXeTeGki3SJH&#10;t6nHIzxwfqPwP0qvNo4EvmGP5duFbjn3x/n8aunUclqVGmonNp4b3bgkf3Rn5UJxzj8v6VpWPhyD&#10;dyuF3D5xj09Pr+HWtaG1GWZVzk4+YBgOR04Pp/P6VoWFsv38KvPXHb0NOpsWkN0Pw4qzK7QHc3Db&#10;Rux/iP1FdNo+hRwplIumCvfv/wDr/TNQ6Tax/KsYPp7j/Dp+lbkCowUDoB93HT/P/wCuvPnG71EJ&#10;FD5bgAZC8bdvtzjj9Kl+4dodiVznnqfp/npx1oBcr124P3eeT6fhinLH1jZGPzH5T7HPTPT/AD1J&#10;qdgGjdGpUP8A1J+p9v8APu9FZULrg47F89B3/wA9KVUGwJngNjcvrj3p5YqgC/Lu4/1ntx9euffr&#10;xwQumgGVrVnFcwswHH+91x35POOnrXl/xE8NvLG5jtA2FYjb3xn34479OvPSvY3gV49jM21v7x/D&#10;1+nrXJeLdFeWFhk/MoJxx07D8cceppwk4vQmWqPj34t+FcrMFgPHT93jHT+nt1/Gvlv4ueEGV5CI&#10;2Ugk598/pj/GvvL4n+FpGicCEFl+783Qf157Yx+Zz8w/GLwbkzvsxz/ED1x1/X15r2MLV7HDUjKL&#10;uj5OmRrebaV4/iUfh/n/ADipYZMH5vvbctnjr/n861/Hmhy6TqUjqu1Q2OD09P8AP+NYUMgzy/8A&#10;wFs4PvzXovXU7qFTmsasB+Xy0YHPXH4nHvVlTgK6Er1AzxWdZyKW8t/m3HOe5Oe/PIq/EExgdDw3&#10;UY79qyPSg7xHjCyZUn0JUDn86VGXGCMN0LAE/h/n0pqfOWdSN38IOPUen/16cFBZUXt907sH+vNM&#10;0FDIW2nCgLz856dxn/Pp9EION6tzIMnPOf8APFACg+YX4GSScDvRExU5VWwM7P8AD/PQUCHCTEe0&#10;DcW4YbuAe/8A9bmgLhWZpBtx95STn/OD9fwpAmAV6Mq9VHv6D6fpQf3WdqqOCCV7n/8AVQMefmX5&#10;uuP4VyO/H+elKwfZt2n/AFeWYHjn359aCyI20rxn+mOvr+PanFfnDhTkHHHHH59hQSAJD8yqD0OV&#10;4H05+vtSgE7U8xS3RQvXp/nj2oChpPlXtjP+fpSqpKtGhzuUkK/cfT05/L60DHox2gMC279PTjsT&#10;z+PFa3hfTxearbWcsoRZJ1QuVG1cnr9PfP8A9fLWMGT69R9Mf/WrqPA8P2bWLa7MbMqyhmEagsw6&#10;Ef59xjFC3Fex+vHx6hS3/wCCYeg3pVVuNEFqY16EtueE45wMiTd1x29q8k/4JreM4n/4SLwJdvJ5&#10;xmivvmk5JOUYAe5Kdu3XnA9v1P7N8T/2G5PClv8AL9s0ia7W3ZizRu0Uc8Q+u5v6182/8EzdRg0L&#10;9qPS5de2rpt432W4RkO0zOC0a8jpvROpOPbdV4huOOpvukv0PtMlpxq8JY6k1dwnKaXW2kl99mfa&#10;vxM/Z0l1L4YzfEPWLFV1CwbzY4ipDR25UK/HOOdp65ATPU4rxTwvql/4Z1X+37K6a3u7S5V4pI2J&#10;2kHpjHTHy55Hb6foJf6Taaxpc2m3sO6G4gaORcDoQR39vyr8+fjt9q+F3iTUvCJb/SrW6kjUZz8m&#10;TsfnrlTnnqcelLMKaozVRf0zbw3zSpnVCtl1bVrVJ7cr0a9E/wAz67vvidpXjXwVY3nhqZZG1C3z&#10;ceSwzE2MOnPOQwP4D8vjT/goB+y7aa34dk+M3gzSxDqViqnWo7cZFxEMDcR/eX5fYqCe1dd+xf8A&#10;EydnvPAWqCSaTcZ9NaSQ4QFsSrycnIYnAAH+sJ619Bv4Xl8eh/DsGmCW3uoRDNDNGWVlOQwY+mCc&#10;/j7VNSSx9Dz/ACYU8DLgXOnGm7Qi73f2ovv8tPVH5QfCHXvGXg34lWPiH4fXklrdLL80jfMoUEMR&#10;IgxuU7Rx3PPGM1+wv7M/xT8NfFj4eQax4Zt2t5LcmHULOX/WRTDGf94EYIbuDX5/ePv2dE/Z08ca&#10;t4QjZZLi3un8lhGV3ITuQ57KVbqPQgk4rv8A9jf4xJ8EfirYwG8kGj6xHHb6hFJkDbnAlxjqu4HH&#10;A+9+PNltSWFqcs+uj8j3uOsvocVZSsThNZRXNFr7Stez+W3n6n2z8cfg9pHxW8MG1eJYNShG6xu1&#10;UblOfun1U/UV8C/GHxbq3w21S48NXUJh1i3kWFYRjCKAyknPv09evQV+i3xB8e6J4S09ZI7pJ57m&#10;HdbQxsDkY+/9M4+pIHevhb9r/wCDN/4nuL74vacJJL5pPM1JVALGHHJGByFwRjqQe/GOnNaMeXnh&#10;v1PmPC3PK+HrPBYx/uZP3b9JdvR/n8ziP2afj3qvhXxZ/wAI/wCI9Xl+x6rdFmuJFLCO4LAAnjjd&#10;wMk4H8/rF7aO+ZNQ098TbVYxlv3ZXA59SME5P8TN7V+c43QyN9nCqu7Efzcjg7j9OuSP8a+8f2BN&#10;a/4XjoP/AAjetXDx3mjoiSTSdbiMcBh2JHIPoSD6Z4MtxEp/uX8j7nxAyelh6P8Aa1JWt8dvuT/R&#10;/IveK/gFrfxi8Oah4CjtftCalbtDNx8se7BDZ7YwGOOeiivju1/Yo0/4JeOdQ8NfE5ft+o2bExxb&#10;R5WMZzx1yCPxwBzzX7EeGvC+l+HNPXTtJs0ijVeqLyfc+v8AjXzj/wAFA/gVb6j4dj+KWiaazXVm&#10;duqPCvzNCQQG+qnv2zzwK68dgF7P2i1a39D4TgzjzEQzJ5e3yUquz683TXpfb7j41i8zRIjHpOmR&#10;wrHMcwwqFz7Z9Rz9B+NfY3/BOj4sQ+INDvPhfrDxpJZj7Tp6luqNw6DsArcgZJw3bv8AHBnhtoZk&#10;lMe6OMOyr9xMrkZ9sAY78g1meCv2qbf4GfEXS/EfhVPtl1ZXwcRqx2uP+WkZboNykjODjt6Dz8NX&#10;WFrKTenX0P0bPOG63E+V1cLSjee8X/eW1357fM/Xa80vTHh3TxR/LzuYV5X8ZPBnwP8AHenPpHi+&#10;GO6IBCeWWzEcZ4I+6ePasPT/AI0J8WPDlj4t0vVz9h1C2We3jViBtYA4IHJIz0I6+wrN1KCe5ZoP&#10;JZSqgjb2ye2Tzz+f06+1VxEakbJXR+J5Xw1XweKUq83CcXstGmvM+JPiz4R0Lwp4qvdBsm1CD+z7&#10;vy/LfGGRc7fc53Ejgde54rt/2IviroPwq+Mba/4x1v7PayabNCkky/KsjMpHPbgMPxrc/bB+GUun&#10;tZ/EGNPO85zb3+3PUH92xx1HUe5FeGWljdXkyxWls7M3HlxoT2/r/Tnivl3WqYXE3tsz+ncHw/kv&#10;E/DNnJrni4yaeqez389V5H6q+GPix4I8XWkd5oWu2t1GwVhJFMrZH4H689PrzVrx7rMOn+B9U1S3&#10;m+aHT5Wjy3facfrX5x/Cbwf8TtH1208Q6NcTWawzKzLJOVV05yuBj9ckZ4z3+5U+FXi7xj4Ak05v&#10;GfmW+qWQz8pyAyg+p/z+dfQ4PHTxdOXu2aP534u4CwPCOYUWsWp05S6rVWauna62+8+VLy4IM0Qg&#10;jkWeQZO44Ppz+fX8Ac8Zd/bSyXCtEVzuCuzYHbHr3+v4nt6x4y/Y++JvhpGv9Av49QjjyFtxlWIJ&#10;znJPWvFvGniDxF8Ntcex8e+AL/To2lwl1LDvVueTkAf/AF/bmvGrUqlH41Y/W8nzbK80X+x1Yyfa&#10;9n9zsz7f+CPhi30T4V6NpWoaZE5+xiVlkQNnf83OR15/z0roLvwP4I1GRpLzw/bFnyGbywG9/wCd&#10;c74K+N3w1vdEtLOPV9ht7WNNrxlcfKP5V1Nn4v8ACepH/RdZgZmydvmDke1fTU40vZpJp2R/N2ZQ&#10;zb6/VqzhKLlJvZrd3PjL/gqd8C/hdqvhHQdKt4ZLeZ76WZVhfqQFA+XoRyevAA+tfnzrn7K1vYzv&#10;/ZviB0zDmVbhTlGyfTg/L3BHPsRX6Cf8FJ/E2kal8QNN8PWs/nNZ2Kv5azfddi3YeoODjn2NfNus&#10;H7asMFlp7LHJl5vm6/N0z6/17d6+cxyjLFSt/Wh/QnAWMzHBcOUIym/eu9fN+fkeY/swfsp+ONS/&#10;aL8I2cc9jcI2rJLtM20jZuc8HpwuePUexr9HNR+EnxL8P7ob7QZJLd1AVoV3k/KccDpzx0wPUnFe&#10;O/8ABPbwmNX/AGhbF7lkePSbSe4Dcgg4CKffO79Ouev6HxW9qytyDnj8K78twqlRcr7s+J8SOK8X&#10;TzqlSspcsE382+3y6HxJqOg/ZftA1LRWjGMYkjYYyAMk++evuK+D/jHYQf8AC0NaltGXyW1CVR6H&#10;5sfmQOncfp+3HiDwxoF5bStfaLbyqVJk3wjn9K/N/wCKP7O3w38S+LdUvLXT5LT7ReSvHJA2ME88&#10;fTqe3BwK580w8qajZ33Pf8LeIKGMxGIdSDjZLbVbnyfpHijxR4Pmjl0TWZIFyp2r90YA+X0xn9T2&#10;7fa37Dn7Xp8O+DL7TPFXh/zmW+zNd2fBOUXHy+w9OMtj1x4drf7I5vj5nh7xAzbWZvIulwTnBA47&#10;5z1/Hrx7D+zp+yx8RdN+FV1e3ui74ptRldWtzuUgBUGMdB9eep7Vy4CVaniLpH2PH39i4rI5RqyW&#10;sorsz698IfHj4c+OLeNNN8QQRzSKD9nuDscduh68+leP/wDBR7xDb2P7OFxYLetH/aV9DDuhf5iF&#10;Jc7fXOzt6/WvFvij4H8ReH7mOOSyls/lwyqh5IODkf06cDivnj9uv4tfE3w58NNLsB4gmmsY9SkZ&#10;Y52ZtzBcY5OcYPtjnkV69bGXoyg1rsfjuS8J0Xm9CrQqXjzJ2flqtV/kcd8L/Ez/AAj+Pei+IXuf&#10;Jj+2qkmBnFu77X3c5I9zjG0ccAV+uHgn4LeEPEOixa7Pqkl5DfQrJG8eNjKwGCD7j69fz/BW6+Pk&#10;OtReR4u0Zo3j/wCWtmQGY87eBjGAV6YIP5D9bv8AgkP+194c+OPwSh8Ef2uJtS8M7baZW4ZoT/q2&#10;x7DjjuPeoy/lu4SPY48wOY4Oiq9O6s7Nrs9tS1+2L8CfhpoPjO0vovDEbeZpoHmSdtrEHrjPB6Z9&#10;z0FeU6V4S0O3hZE0e3iVZF8vbEMYA4BJ68fUnHPXFfUH7cWnWs+h6LrDNzHNJFIV4wpw3P8A3yf8&#10;9PnQIGgaCO5YMJPusfvc8emevt0rgxlOMMVKyPtOCcfiMXwzQc5NtXWrb2bR7X+xLoGhSeK9Wim0&#10;u3keWxGZPIA6SdOM+v4Hkd8fRt78OPCN0jPJ4dtW9cRAe/8AOvn79iOWKbx7qUSn/mHHhv8AfT/P&#10;5+wH1BLt8rKben9K9bL4p4VX7s/HfEStVp8TzcZNe7Hr5HgP7Yf7P/w58T/ALxVBd6Aq79Md3aHg&#10;nBDZ/Db/AJzX5J+Mf2YtbtWbUvCt21wu1mWCYBWGCOM9O4PU9K/b3436SNX+E3iK1UrmXRblV3dM&#10;+U2M/pX5mi3t7y5+yTTqvmjakiAc/wAJzxgkMMdhg/QHgzSlFVYtKx9l4Y5zjqeX1oqbdpLfXdf8&#10;Ai/YFvLsfC7UPDGuWUi32h6ky/ZmP8LgNnAPZuOvOO/OPfofEOq2FrcLpEzNb3ELLJaiQ7HU5yCp&#10;9ieRnGM1zf7FHg3wdqfjfXPDeqWe77bYxtHcK2T5kZwT7kh+nPT0r3Txb+zPcW0P2rwlfCR1U7Y5&#10;x8yr6A9/6/zMNTqOgpIx4gzTAwzypGr7vNaWu2qX6nyXpXiS11OO8t7VglxZ3bW95ZlgpUgkY/If&#10;n9K+uf2T55ZvhNBDdOweG6mVssT3DY/I/wCcV8FftNeGPFHwx+M+pbobixubjZcwtH8u/cgyDxzy&#10;D3Pb8fW/2Mf2r/HNpp2oeGL+0tZPJuI33zxsv3vlzgHgLtxx6+o558FWjRxXLLzR9NxflNbOOFo1&#10;8NZ/DL713+Z922O9hll24OFUj8P8/wBa+W/+CnOjLFovhXxG6qFt76aFn2k/eVGAI6kHYe46de9d&#10;nbftSeJvM2y6PZhtu4qjZ75wfoO/vmvDf+CiP7Qvi+++Ckl+PDlogsdSt5494Llchl75Bzu9+OfS&#10;vWxdajPDtXPy/hfJcyw/EFCbit7b91b9T59vIA1zJBp6Hywwbcy8HPPOABkbQcjBz3IHHpf7E2rt&#10;4a/aF8MTi7EbySyWUkfY70bPGR3A9uM+mPjnUv2lvH8ysbGPT7fzGyzCDc/vk7upGFJ5PA6nmqvw&#10;3+Nnjyx+Juha5P4lmza61attjby1XEytkbRngjPfGO/SvDpyUaikuh+94rh3F4rA1aM2leLW990f&#10;vJqvjnwz4bVZdb1m3tt2eGkAJ49M/wBK4D4p/tC+DLvwxqXh3RbOfUjdWc0IaNgqtlGHU9eeOB6n&#10;tXhr3cl+rT3l4zNuyGVclgW3A9Tk56+vv1q8862yCZ1Z1kkKyMzccnP88c+mPQY9qWJlKLSR+HYX&#10;h3C4atGc25NNPsrr8fxPkS9/aP8AEe6WwsNDhhdcnLc4foMr1PzYx15465zVT9oX4gw3JlW8t4Vd&#10;m3qsO5gvQAd/zB7j0zzfj+2TRfiLrFmp2hdQmCxhs7gZDx+KkH379OMKRI2vHcQFtuTsXOT7dPXu&#10;f/rD5dymf1VRwuDqUIy5Fqk/vR+gfwK/aP8AEXib4OaZZ6wbeTy7Vo0uIV+eN0Y7eMncMbfxOK8f&#10;/aL+LkmmfEeO81zw4rRX2nxyNJDJ8zMMxsO/UKD7Z71X/ZNkW9+HD2qKdtrqk3+scnG9VbP0z+ZH&#10;NVf2v/Dkv9haH4jNhMshaS13KuFxjcAT3/i/XvzXrTrVJYNO+1j8cwOV5fgeMqtLkSUpSXbf3kUN&#10;H+IfhfXriNbbXdsg4aO8+XOcfd9/THcZHOCfuH4V6jp/jP4L6Le21zHO32BY2aNg3zxDa3TvuBz0&#10;xjtX5ZWlx9iYpBvy653bemDj8MjI/wA4r6W/ZB8aa5J4QvvDVjfzRtZX2VhjkKgRyAnGMjA3A/54&#10;qcBivZ1GmtzfjzhOOMyuNWlO3JJPXXR6PXTrY+nfEtxo3hpfO1fVYbdI9wVppFUhRk5H6+1fmn+2&#10;v470vwd8e9cu9H0WSePUljuLOWdWVGJChzg5LASK6lTgZXsAQfr/AMe/2lPM8d9fySPw/wC83MM8&#10;c569cH6gZHC18df8FE/CIjuPDPjG3laSd/Nsp9qEhdu11BwODl2x3xjjrXXjK3tIJJWPm+C8moYL&#10;MkqsubnTXZd1+Xc8R1T4o+LtZvVFxfeTayW7LsjOxcZLZ9W5OOT35xzX1V/wTa8bardf8JF4Sur6&#10;SSSPy723jkusjHMUh5bnJaMHHJ+U5yFx8Z6PC90PtG1f3WS3K5I7/nj9M9K+hf8Agnhrkuk/HC30&#10;W3iaRdWsbm1ljjjYggJ5q8r6mEc9O/UZrzot+0Vj9SzrB0f7HqwjFKyv92p+hOjXN3BZqbO6MMka&#10;7sxsSAMAHpzgjPucY69fG/2u/GviLS9a0XVJ5GuFmtJLVlkUtlUbIPHJBDepPsBzXunhnwL4zkHn&#10;f8IvdFVTbgxncPlIOPXkr9eo5Feb/tYfCzXH+GtxqU+kSRtpsyzR+ZHtPlj5H56A7Tk4ODtz7V2Y&#10;iNT6u7XPzXh/FYCnnlJTcXd23XXT8zxfw18XvDha3Gp289rdR4aNz8yuwb5eQM4xxnBPPccV+hng&#10;LxrpPjvw3p/iTQdRhnS6sYpvkcFo96hxkZ4PPf8A/V+UODCzQlhHsbKbsfLno3vjA79Ofp9efsy+&#10;K5/+FW6Xc2N+8c1rG1uZEmJCsHI6/T8PXNYZdinCo4vqe94kcL0MXgaVek2pRk13Wq+/oekf8FFN&#10;Cgvvgja67NArrp+qRhmCndGroy7hzjO4KOQeDjoTn4RvdIMQgnW1YPJbuflZiQMcHcDwd2AB95Tl&#10;SBkFvtT9pP4leLPEnwH8SaP9ntb0jTTK25drq0LeYW+U9QqnjGMc8jK1+erfHT7M0SzeGV3wSKqq&#10;s4wQFwSdyHgngdcD5SGWtcdUpyrXXY8fgnKcyhlcqNk+WT2fRpNb263PpT9ifUX8O/tJ+Fpmn/4+&#10;bia1/dwlfM8yJkCnGcKCS2OqlQRlHzD+jUhWUZkyN3ovTj/P+ev42/Bz9pN/C/xT0HxHNoaxR2eu&#10;Wks26Zlykc6sVUHGMHOMngcE87h+ol9+0THaKso8MblViF2Xg528ZHyjPt7c5HSuvLcRTjTlFvqf&#10;M+IHDuaSx9Goobxa3XR37+Z6RfpDcQvHNH/rLdlX93nkjHoevHb8/u1+e/iGF7HW7rSLx1ZoZHik&#10;8z5vmxjsAMk4GQMN2GflH1ZqH7SmrOBLa+HrdY0fDI1wxLbjt6hf73A45wRjd8g+Ffjr8WfFh+J2&#10;tWpS1i36rcOjQxchTIxAG5m4bdn72CNuOORlmlajKMWmet4ZZLmVHEYilUilzKL37Nrp6naLvWGQ&#10;3LozchWkkPPAIHLDIP1APGSDtc+/fDu6Oufsz6fPIq5srqeJvm6t5hbglQTw2O/PB5BFfCcnxU8d&#10;TLtk1n5fMP8Aq7dAWyMYxt5z+jc9cV7F8Fvij47/AOFJ61YQ+Kp4ltb8SL+9XaMxoq8c9QnTHqcO&#10;c+Xw4HEQhV9Uz7DjbhvEV8nUuZXjOL6+a7eZ9KfsBeKtD8JeL/H2mapcLai8urR42Zs73CShh7cL&#10;n0we4Ga+jtfGneNvCepaNa3cU0d/YTW/mrjaQ6FfQjHPQgj2Pf4R/ZN1PVte1jxdf3t9uf7RbrkR&#10;jdzEe2Np655yM8knCg+2aL4q1rTNS860uJYAnP2jz2VX+YHHv0/+ue3q08VbRo/KcTwz7aftY1LT&#10;081pt2Z8+/APxANDg+KH23zLFdN8E3VvcO2Y42meWNYtpdf7ytjnIIIxwtbH7CFkLP4ty65AWmax&#10;8PzvFtgZcTSssUZyWYAkPI3U5x3AGPP/ANm34jt4rvvjX4a8RNb3FnZ+F7vULXywFbda3IKFSgAG&#10;PNJBwoORxzX0B+wD4O03Tvh7pfj2URfaPE10966qPuQRN5MSYwOciRs453ivMjJ+415/mfXcQXy/&#10;B4yNRWlLkj5Pmgn+V/wPuD4P/DPw/wDCjwh5dpp0EN1d/wClarcxxgNPMwyzE+g6Cqev/FvULPVp&#10;NM0iwjnaN8bfQe59fYCu61cLKjRoflkjH6ivn278FeP4PiaurjU7RNHmUEuzFbiO4DYZTxgqRnBz&#10;14PavWnzU4pRR+J0VHEVJTqvXfXqek2vxnmt3Ees6E0fzDPltnj2/wA/41v67ovgj4xeEJ9D1m0j&#10;vtPvE2yRsSrIf7ykco47MMEGvNfiR4a8S6nq1vrml6nHFGsHlmzaH5ZDuBBB6huTnOQfQda2vhVr&#10;H2LVzosrN5nlLuG04DdePXofy+lT7SUZ8stivZx9mqlN2ktdOhwdv+zx4E+GOtDQtQ8PpfRyRstr&#10;eXnz+dHnlSp+UHnBUDGOANpIHwz+278OdF039o7XRa+HdNWOb7O8Ub6aMbpIQSTtiAILKxyN7ZGQ&#10;X+aMfqV8bNAh1Dwa2pW3/HxYr9ohYde24fTGT+Ar85P277hU+NdtqMqHbd6FbyMzOW/jZDxubj5O&#10;MKMnON5yGzxsY/V7JdT7rgHHYmpnTcpt3i09ezTOA+CunR23wO+MWmr4Ws20+88NW0d1a29kqhtQ&#10;+2+Za7gDjIImLL8xCyEghdkY+mP+CY3h7w14l+D2sRa14R01biHWi5X7MhZRJAqk7sDOdrKTgZx2&#10;+6nz3+zl4rsNR8M/FL4farqMdv8A294Dmu1lKhtk1kZJIRhhtMbb3+7+7yTgAuwX2v8A4JFeJbbV&#10;9A8XXEd7vX7RZyN8qqclZQXIDfePfg9MbiRtXHCcvtqfo1+p9NxZ7Z5TjnqmpU5X11TUV+jXyPq+&#10;z+HPgqEybfDOmqJARIBZR4fcmwg8f3PlOf4eOnFfC/8AwUE+FPw6u/2wvCeoan4c+yyMumyveWu6&#10;DaqzsuFwVXOAccgjGSVHNffqX9vu+Zxt6/e9O/t/9f8ACvif/gqag0n4i+C/E9isYmazlj83KhwY&#10;5VkTHX7pLY9OcA5Nejjqcfq+3VHw/BeJxEc8UeZ+9GS3fa/6HrL/ALKPw93wxtrOrlY5UP8Ax9Kp&#10;kwwJUlVGAcD7uMHLLtf51mb9mz4Y21419PBdXAkVN0Nxc4HXP8OMckcA9fm4Ylz3cdxLe2Udw/O6&#10;NWHp69D/AFx07U3VZY5A0Up6L2XPA4wOP8+nY6qjR7HjvNMy5rOrL7z8/rrwn4f8M65f6d4d0WOz&#10;SO/kiZYIzk/vNpG4Bic/c/iPBGDyqfQf7E15a6T4v1KC8v22y6WZE3/dYb4wW6nk8HPOQwOSHQv8&#10;+fGbxdbeDPG2r2rokky6pOkMLMCV2yYzgk4AGAM8dj8oKrofsn+IfEnif4kahqGsXxX/AIkp8qzi&#10;YLHtEyDbyRuwSxO7LNnJ5ya+ao1PZYpadT+jc2yurmfCtSU5Wi4J33b2eh9wa38atLspTBoG2+kU&#10;8zb/AJOcYxtyWByOgPDDG4siyfFf/BUr4tfEG51Dwk9trrWiqt0HEO1ctutpFXIU84IfAkb+E4YB&#10;ZpPoC1u7mWSa5J+4ctE3zd8EchgSd2DkHJcHB3bZvmn/AIKeWlzDB4SvSys0s17EzxsN7ACBiFOD&#10;/eY/eb5vm5JMr9uNrVJ0Xr2PkuBsny/B8RULQTfvavV/C/60Pl/TfiX49juYY4vE160a7QqPJuX7&#10;zdBznlmPQ89u5+4v+CT/AMWNW1LUvGFn4qkWTdDYFrzaqtuzPwwXt1IwBj6Yr4BtzELt/Jt/lZMZ&#10;K8g4Ocn06Z69D1r7Y/4JgaajaP4omQNLJNfWkccjbsEhZM4PQYJHbI469a8/A1JRxUWn/Vj9P4+w&#10;OBq8MV1KCV+XVJJr3kfe+o6Jp91Gbi7063mZmyrSRhuhyBznvz7e3WvCv27/AAP4Jj+AUtzrPh/S&#10;1hj1W0O6exicDDEjho2BwSSFxyeAshPky/QEwjSxhjX5VVFyM9ML788fhXiX/BQgov7PN1dNNtEe&#10;oW7tj0ydx5ZRgDJOSBgHJQZlT6bER5qMtOh/LeQ1Kkc6w6Tfxr8z85NX+F3w01TU7ixu/CGlfu3k&#10;3THT0iVQXDfMAAdwHGCBhT1iHyV237LPwf8Ah+f2jfB97c+CbFd2uQQtDbw/Kf3oYvwT2zwBwvJ2&#10;qBI3O63FLZ60LVZFULdSq0PlsGRlw2B8qYwG/upx8wSP/Xv6J+y+q/8AC5fB88ssXmDxNZq6xzZK&#10;kTL1BDA8nI9CCQEP75vApxi6i06n7rmFbEf2dVtN/BLq+zP0PuvgH8LGZb2LwokLrNvOy4kU5yPR&#10;/wCEcL2RSVXaCRTbz4B/DDULfyF8OrFGqqI44bqRAiryNgDALjoMY2g4G0V2drsNrtb5Wbn8j1/P&#10;+fbpUnkxpH5AUYXk8dOP8/8A1q+o9lT7H83LMMdGX8WX3v8AzPzK8T/AH4a6JqV9YxeE45Y4LmZd&#10;i3Uv7v59+DhuAoHGM4TcCQjiZrmj/DPwFZwx358IaONwZ/Jl0tT+84PUqODlTt7DaMHiNur+KkFt&#10;/wAJ1rWnuf8AmJXQby+fL2zOVBBGepZh0A5PBBkGHoiJhIjZq6wgtFGy7Ru6nqoA5Y+owSCCG/ef&#10;H1IxjVasf1bRxVepl8JSm9k9/I+xf2crDwzoXwa0d7XSLOHy1nWNooY14+0yN2P947uD1OeMhq76&#10;z8aWVy6wJN83RfmP+c8184eHPixJ4b+F1lZW8h8xTLt/eHj947ddxbv3OfTnmrXw1+Jc8moebfXa&#10;+rLu6c/X/DvXqSzCnGnGkuyP52zbLK1bHYivK79+VvvZ9MXyPd6ZkZ+Yds8f1rxv4t6FeXkZW3h3&#10;Mq5Ve35/5/Cu80z4iafNYKkk67T/AHsVT1LVtN1GTe3ltnjJA5/zxWM1GpsfNqNSnLY8r+FXwzuL&#10;bU1ubyL5t24+g/zx2r6G0rTRa6cqL12gYx7da5vw5JpMLq+1fl6dv88V1kWsWDwrHG3Cr/e61rTp&#10;xjExrVJTdrHC/EG3byHYE/8AAe/Wvm74sQvc3L26qWLNgI3Hb09eSK+rfFNtaahbOrP8rDG78Ole&#10;T618KrXVdUEzorMr5+v4+nasJwlz6F05bNmD+z74Skgijc7WyvzfX156+30+le431qP7H8vPO0ds&#10;1l/DzwXBpcaoI9vzYya6nVrMGHylX/x3vWip2jqZyqKVS54D8Tla2jkOzv8AmM/4d/1GK+efF0Jm&#10;16GFVDBZAdo4Jxjgf5HUV9RfFPQZXjk2bh/uY49/z9O/r38Ttvhpqd94kWSS3wsbZX5e/wCX+f1H&#10;N5M6Y9z0r4I2M0OlwK8cijYpK4z26nn0P+Gea6T4m2TS6XyONuS3Y/4c1rfDHwktlpsaGPbt/pj8&#10;v8fxqx8Q9J3WjBEPTr/T3qpRcaZnf30fKXxHthCZYydyqpLNu6YJ56cflzj1xXm3hOGWHxiPLXdn&#10;73BAGT0x9fqfXHSvXPjBpMtuXOW+7htvb1Pb06d8fWvP/h14cur7xU05hbl/lVl6HIPp2z2rOMve&#10;Rva1z6O+H8sjaUp3DiPcuOmOOefp/TmvOfj805aRNx9SNpwOnH+fSvXvAvhxoLBFWPnZlW6Z4/Xi&#10;vN/j5o7lJGK5+9t68e+B+A+nbuStpqFOKcjxHwh4rttH1LE8yr+8Hl5PYkDP1J6Dr+Ve9fCz4kWs&#10;9psW7BXaQq+nt+Of89vkT4gS6lo+pzSWcrBvmO30z+Ht+orqv2dvGniDULlY542X58Fd/wB3nt6/&#10;/W7UU6nKaSpqWp9waD4ijnZdsnv9f8/zr1H4eeISZFDOMrxXz/4DnuJrNTIPur+XFeh+B9fa2udg&#10;Y9cct16/5/zk9eHruMrM5KtO6PqDw3qayxxtu6iuptJg6V5X4C8QRzxKjSV6Lo94XQBm617cJc0b&#10;nlSVma+CRTWznpTkcMuRQVz2rQkjx600jcMYqQqFPSmke1IBpGRxTccfyp/4UbaVgI8d8UMMjrTy&#10;vrTSM80ARkZ7UhGGzmnsuBkmmtnt1oAYQOmPrSHjqDTjweKbjuDQAEeooPNHSgnPWgBrDPeoXGeD&#10;6VO3JqNx8uSKAGKcmlxgYpOQetOAGMmgAAB5zRjHOfxoGO5/KgHnpQAc9Dig564oPXkUvP8AnvQA&#10;c4py89R/9ekA560DpgD35oAkUDoTSkCmjkZNPBHrQAAgHgUoxikGRxRz60AOHH9acO3zUxeuTTxg&#10;DigBynn2qRCSfxqMNzxTl44FAEyntU0ZyOtV1PPSpomweaYEV3HkcGsDVrfa2QK6S45XIrnvEEyw&#10;IWNRJAZikqcZ+lTRkAA1yes+P7DSbjZcTIuP7zVTT4u6LkA3cf8A31WNpbWK5kegRyAH9asK4J4N&#10;ecf8Lk0KIbvt0ft81Rt8cdBjwpv4x6DdVcsuwuc9PSTvn61IHU9G968nb4/eH0O19RjHfHmdKhk/&#10;aO8MRJvOpx4Pq1Hs5dg5z2LzVx17etNaaNf4q8Vuv2nfCtuNz6vHjqP3gHbr/n/Gsu8/a28HwnB1&#10;eM+p3UKjUfRi9pHY+gPPiP8AH+FJ9phHWQD8elfNt1+2f4Kt8qdaj47bx/Osq8/bs8C2xx/btv0z&#10;zKP8+hq/qtZ/ZYnViup9TtfQAcyr+eKb/aVsBt81fxr5Evv+CgvgKA4/tuP6+cPx71g6n/wUk8A2&#10;hCtr8Bb0WbPb6/8A6/aqWDxD+yxe2i9mfazatZj70w9qYdasBy01fA+qf8FS/AMGUXXF+Xn/AFg/&#10;z6fnXNah/wAFZPBq3BgtNQZmzhcA8+/TngGrjgMTL7DJ9tCL1Z+jTeILAcmWo28S6cOkufxr4C8J&#10;/wDBQS/8ZPmx3iNuQxHvjHv/AJ9669P2t50g25kaTqzc/X8K8/EVqOFlyz3OyjQrVo3itD7Kk8Wa&#10;bF1lGKifxvpKctOv4tXxZqX7VmpT/wCoD8MNpY9PfJ/zz61yviT9pvx8iNLprFxgkKzH/I5/z0rO&#10;jjMLVduZL1NZYLER1sfe03j7SYxgzL/31VWb4maMg3/bI/8AvqvzJ8VftnfF/TW2JYSsvy/NhuDn&#10;v9f6jiuC139vD4uvujjcLxn5j/8AW/z6mvYp4CdXWLRyT5o6M/Wmf4ueHYv+X+P/AGvmHFVJfjb4&#10;ch/1upQqd2MbhX49ap+3F8Z7hcf2iqt83O455/HnH4j14xWDe/tlfGe53K3iN1AByyqeR/n68/p0&#10;Rymt3Rn7SJ+zE/x88MRgk6nD8vU7xx/n/PSqsv7QvhZkJTVY/l64bivxfl/al+Lty+ZvFlwF6Mo4&#10;C98nAHHIH688V0vgH43/ABI1dJYrjxHc/dyvmY68c/U/4itI5TK9nIPaRsfor+0H+0FoVxo1xbR6&#10;mvzKeVkHcHj6/T/69fEPiXUf7U1G4ncGRZHY/M2cct9ent6e+Dhy+NvEup731LVJpOm5ZJCc8/p6&#10;8Y/A1XW8kBaPz2jVeflbljyM8f8A1un0r1sJhY4eLS6nFWk5SDwpfjRvF00BmUx3PzRj+EMe/wDX&#10;1rvhqcflq4yUwMNg8DHTv278foK8n164eK8t7+Jd7RSLuyWHGee/PQcelehaPqaXenR38I4kUNH2&#10;5x9Ouf5fWupGFSOzNaymLPJbvcBDIm75hux1B/z/AI1Xtp7d4mLyb33Mo9AAevT655/Hmqr3U8Lr&#10;NctHt3Z2r8ucD1/yf51HNdC0v/nMYWRW2qrZxjqfrn8vTkVpEyReieCCQBPmG7ORJnHf1z3/AF7c&#10;1OBJ95c46qM9QO/5f5GMVkC5iiEkRiHzH5lJHOc9cdTj8/xqZdSCru2L82cncOn+T+R9+auSomiV&#10;hiOGQNtyF3j+eOmKieVYZmkMbBW/iRTgdSP8nuO1QtqTuFRgOfm4BGeQPXI/z6VUury4fiNhjb13&#10;dcj0/wA+2TigHy9C9BcpJKyo21iuVXGOPTp/n8DiG8nm+dER8hdy8Ae/vlePfp+dJLt47n/j58zj&#10;J3du46eufQjnnrTp74+Qrq3zcjGcknt198d/50FxjZElneTQRqefvfwjkDPcceg9+n43nnlNo03z&#10;blX5egxxn+nf0rn4b57WZvl2hSNuG4ztwB09ScZ/DAY504NUieLy0be2SFK+hPJ+uf8AORwg5bF2&#10;3vI4pD5jsjKu5lzyGHY47/57ZIdR+0L5afu95y3JHryOnf8ArVCK5S4Vpty/Kv7pWj6KMclf849+&#10;c1rW7BRtoLKq5+XC469+3THT+WadyZLsdV4b1CKDUFt49rLNlWDr7ducE+hzwcetVdU0VBcTQQuP&#10;lZgPm3Aj8f8APPucY9verDMGG7duypyfTtg9Ov4Z9q3tdnJgt9Shbi4T94yqDuYYH54/MCto+/Ta&#10;OOonGopI4XWIPs0wnkPy9zjrnPH9ccA9zzxPYXKGTymfnlsbhkdf8P68lqs6/BFMAXP7wr029PXn&#10;rz17c/hWW5CP5u1W2kL5jHgt1z+v69wRXK1Y7oSUoF7egzLFOVLLnKgDI+vOM/mcn1FSSRhFYtuw&#10;OFYKe4P9O3uBz8oEFrJbSQ7p5FG4r94nB4/keOnt324soYbhtjN8yttTav3Pf3/x4/u07ktEkBR0&#10;8goxznjpnPH888dOe+cixFHGsDSS7cFvn8wY+Xk/5/8A11Gkcanbjy1ZOWxkL/Tv/TvUiRKdpaTe&#10;uclcZycZJ+vPtnPPeqJtYSIxpuL7nOe/JXjOec9u/wCPaorqJGnMyhQuRtU5CjtjjoeMj0x7ckjN&#10;Cd+wfKoHzsc49MEdsfh+By5VadAjn1Lceg4zj6D6fhRYImXdyAoxlDFckjcRzz1Ofp79PYiufv5I&#10;4H8zzvm+7/j+PX8eODnG1fJGuWJ3NgH5uobHU5yMjH4dO3ODqLsB5cZXdjO3nrn0/T6HB6moZ1Q8&#10;irceZLlwd3lpubDZxjH8wf14H3TUlrLHJH9n2k5H8WB/Ptxn0GPQDNIylRuZVT5i21M4yfp1GT19&#10;8g8jbJaMUXyn3bnx125OR9P5cd+1Rc2ibejTSwPEWO5f4VZCSvr+nGPwzw2NPw68aeKJrFCGjurX&#10;asaEMGcdwfQ9fTvwMVgRvOsKzQoF+X7wOMjpjnp6keg9Ac37e6vWkgvLL/WJMu3ILfKT1OR3JGf8&#10;TxpFmM43lc7NGeBmiRP3m9TIw7dsn15YAdzux1LY1Irx59OmtpY1mjaIP8sgKjjj/e698Z3ZOCwA&#10;wV1K5sJ2t9Y0jzoJMMHjf14DEe+49OcEgA7lxc0LV9KurtEtNQGGyZVmbrnqcjrk7uM4647Zoxt1&#10;K5nvI/lVCq8HBPcEnBI+meOhGecriKfVLm3DwQtJ5a8YAVdp6c9l4X2A2gfdQ5v6tY3qxK/2Jdpb&#10;ymZMjOMLnI6EnHPbJP8ACuMudJ7ZWtdv91du0D5gVwMcAcheD0wq9A9CbBbjTcLcy+SGUFht2lDy&#10;uNvfseBg8nOP42w77O8bM7hW6ZYMTnI9eMjJOMcnf2LjFWWNkg8xowxYB/vH5s9O/I5HbOG9X4k0&#10;+5LQ+bKdzZyxxuw2Tnn3JbpjIY4xuGHzFWuKu9ZjCzYOSu09FOM57+vpjjIBAUG3a3C/NIYmyrq8&#10;aqwHIBXr07cduMHhSSXUkIGwTL9z70chztxnJPb1z04z0CgxqRLM3lr6gllCsvHof4vlIwewx0Vi&#10;dLk7MtTTLCjEvuPmfvPl6D274IPTrj3YkJHO5RRPJ5YxvTpg9wd3pkZ47DPRVBiLCcTZO1g+QoGM&#10;gd+gPr2z8395+IWmEM2xZGVWJLNuC7uM59/u5Pb5c9EGQzkWislyjfuQxZcEmMA8dPlyPUcZ/wBk&#10;nhzVeUYi2hlZmZWb8wRz+R7HB45K02OSaKIhTuZm/wCeecN79znpjrztPJallxcfvzMoRt2+RZCM&#10;d+COeQS2RjkbhzsoCyY+YKSqtMpj6svy4XqPbnj6DbjoOaslttPkrGGWV9oO0lRnj1z+f067iFvY&#10;riGRpBJt+XDM2MD1OfbaO+PkA+6nLLreGZmm3BW2NFtPHJ7dfw6846s2ARwPxZ+CPh/xppjXsFoI&#10;7ry22svGeByePU9cdMcfMij5q8b+A/EXge+ktNUsmEan93Iw+U9O/PJP4YFfakVzJIyh58CTDN/e&#10;IwCw4/FuPXI/gB5rx34B0nxfpklnqFtuby2yxTGzPH07Y9ML/dBNeHmeTUcdHmjpLv39T28tzmtg&#10;5ck9Y/l6Hxr5sfll1z/Du+XGeeg+oq1Y3yQvtMnKt3zjg44/Mn+neuo+KnwU1jwnqcl9p8Ek1uc8&#10;eWWwrf8A1/X9DkVxKStEQiRfMrYYZHPt7/59a+CxWDrYao4VFZn3WHxNKvBTpu6Z1mj663lgZUJn&#10;5mK8DHp7jtk+vfruafq0Ji8tH+baDtXHTH19M/h+NcD/AGhGkWFXbtGRu42juMemcnj/AOvV+x1R&#10;Z2Dlhu6lVBGcnkc9Og/ED2x506fU9CNY9AsvEclq+FmK9ACwHHPXPQ8/z/Pa0rxIXnUyNuVhja0g&#10;4XPTP/1/r1rhNMmedFi2gEDG4cY/PH+cfStjT7mMR/vNrMO68ds84565PPOT2rmnTjY6qdRs9HsP&#10;FkAjGwsQFyAAOc9D1/Tr/TZ03Ulvn3LdLyx+ZmB9vbnrxj34rzXTrmEHypbsYbqAuGPHJ/LP+TXY&#10;+H723jh81rlQMghecA5HXPXqeevX8eSpDlWh1QqXdmdpp2qzQS+WfmXO1WYknH8j2/l0rpNLkkDi&#10;Rn8z7o+XJxx09eN3+ea4Sx1Jb1srPzu68HoT79sfj+NdNoer/Z7dWeZGXOFV2z6ZPPb73HGPwIrj&#10;lA6Yz7nSxXMJdfNCxttw+B3x1/l7fStG3vIbIb1fcH4K+YvzepPPfPcZ46Yrm/LuLuX7THMQrNnD&#10;PnnPXuM/r196vWl6EXaZ1Py4OWz8uPoQSSePUexArnlE3izYCRXE6um5htxxnjk9T1xx+o+h1Ly8&#10;C6bvg4YLgluD1x6/pXP2mtJAFRz8n3fm6H6Z6f4/Srl5cwXO0W7secKqt05/l16HnHepKG6ZqBku&#10;DbTLy2QrMD9f8T+IxxU97A0gGSu3A+Xd0z/9b644/CogPlGdVJbbhVYckH69hnH/ANakhu7jGxk7&#10;ZBGcfX/69AM0bAxWrPbo6tnqGkzjuf5qev4ejl1H7PLh4/3Z++R0P04/z6Vn2pnwzmRsfTv/AIDn&#10;uece1Q3viAxkQ+Vw3Tvj9P046YoEbF3fWrRi5Q/MCdqgNu9gMj88fmMcYutanbXMUkRkYddvyj/9&#10;XPp/9bDYp98GLUtGpUbmA4PTpxxx9ew6GsrUoJmdrhYD6qo+p9u3+e5LW4DbCK5tZ/llIVuVQkDj&#10;/wDV/wDW97dwkkcIlVzu3Dd8p546Y7H2+v0FFJrklQkBG3168En6Zz/nitaHTTqenSScK2CG/d9e&#10;OwJPvjr1PWrAibXbGS3ZYyxYDCjuxHGf07ev55S3MN7uE02M/dVcnI9az5lg0zUhA8LhW3fdY4zz&#10;zznPBrYhtLDYbjZt/eZxu6++T+eMdAOwFNxI5tSoCLGThM8n7oLbvYfzqleTS3NysDRMq7iFCryR&#10;6cZ546defrjejvrARsUjPy9t3ft+tY8l1Bf3hhVlXa3y/LyR/LPPPHp9KcV1GynLfafafJJt4G4t&#10;/c/L+fv9Kig1WCeRrVN2EK4UHkj0+vt0/rPqXhOC4C3M825s7t3JBP8Aj36f41DY6Zp2mFXng3H8&#10;DjjGOnp9cZrTQCK8gtrxtky+i7SvqO57/wAu3OM1TtrT+zLw20QYjIY47dv6/X86vasI7plaCFun&#10;DKmQV5/+t7CorObTLN83sq4UbkG7O7HU/X64q43FIj1ewMC/aGjO1udrddpxjjH6c/rVSbxPqHlN&#10;Epbbt5jx938efbn+Yq3ruvreIscPls3l/LtYHIyOMDoPf3PSsEQ38U4BtzJGzZYso/z0z+XfpVx8&#10;zLmkbmiNYxRNfXJzJMQY13FcZBxjjBzg9yPc8mty2Sxu2aJbFR8uSVUcDPGT+X9aqaWNOngjUx7u&#10;QW+Xpz0PP8/zNa6sumWX2e3gUP8A3h69sfT0/M9az5jUw5rmaw1FZYogEXBYDB2LznqOF6+39Y9Y&#10;1i8mkW1EDLubJXB4wevr2HXHX3q3ezpeKzyJt+Yc9MdDnj04/L6iszUJUa4LxIp3cfN/EMfTH/1v&#10;xqokS0NjT9PVIFLnHmAb9/p7cc8j68duzNJ0iFbkTq6/M24rG3Un2xx0A5/HpWbDLcfZ2zLsCjOI&#10;+MDGDx+nJPv61W0q+1I3SxTFtuAd2CTu/EZPfnv3qrCjLmZua7HPaDdA+B/I9M9+31/lXGa3q2oz&#10;lpwWP8WOpGeMfzPtj8D1F/dTrZuHwzZ+XsAeOc8/1zn3rGsbaC7DQuw/mG5/T/8AVWlOXKTUh0Rk&#10;yR293bsJuu394zfKeuDgYHv0+lWtC0xNPlwdvzL+O3pkHPH16f0i1fRruzk3rNsw+e/HUfljmpdJ&#10;ubmCdYJEO5WBXa2MDgcD0x+PH41tN+5ocsY2lqb+o2amHfHCRu+78vUfl/nr3qtZamAfs0h2ybf3&#10;eCdw9ufXoD0HPbOdaGRJ7OPy9u5f72fbv9K52eSNLp9g68+WGPzDHOD+X8/U1jB6m0iprUV1/aDI&#10;8nUnaQOgHsf8O31qi2l7BG96ud4BbccMR7fQ/wD1quPqE9xeI8nzbfujGO5z9Of896bfpPqEXyBt&#10;u773Xbx1565+n867Y1PdSOd6sWzf7G4Xe3X5WIx/j3/wPtrQ69PayRtkOq9SG6H1H5n6Z/CssW91&#10;Fp6rIflVSdrfT9f55BqSO4F9b+XJvVvMxvbnHPt/n8ekSkpMceaLNyS+hZdlyCsc2Q0jKecH8Dgf&#10;z455Jz5Db+a2WVe/ze/Prz9adpAt9mxnjULnzFbjtj+uPbOeOlSTaFE5DKNw2/wv0P4n/wCv61ne&#10;xr8SOR8I6pFMBgY4z09vb+oP9K9K8Py2t0hRVXhsMq/w46/r39QenOPm7wJ42REjH2gHjg7yS3r3&#10;GOf89a9a8J/EGAKv71SdvKFgv0P+fTJr2K1OSPz+lVjsz1IaNbXSBxHjPA46d/6Dp6/nE/hyyChn&#10;X5pM7V9T6eo5596xdJ8dQyRZe59Dk/w+/wCp79+/FXB4nWbbG7Lt256dOv8AU9P0rn99G3NFmbrn&#10;h77STHEqbVH8OMfh6/8A1q5+48FoArSQ5y43bl75OPYHP8iea7yLULaRV3JjKncWx3H16/8A16sJ&#10;HYyPubkZ+98vJ6duCOPb24NVzSDlR52vgoQni2x3+6MY/D9PWrMfhkoisbbI6KvGMgfr7/riu/j0&#10;S0A2xFQGXDKy/e/x/Hn1zUEmighVXk4J3L1PHHT3xg9PlPtXRTqu9mSo32OY0uxxcK4AwvIyOvJ/&#10;XP5evOT2ekIiDBh5zjbjp+H09Mf0qnb6Pt+aQlstuyqjJ4zk/nx+fTpZD+XxGu7+6rYYjk/qRXVz&#10;cyN4R7m/aNASJCwbnLbc8+/8v8K1Y7yMqsiOG3DICt+nfHJrmbHUtr48xflYdGJJ7Y+g4/Amrx1H&#10;B/eSfL1b+9wOOTz/AJ+lc8qdy/U1proMdpXqufYdMDjH/wBYmsu+JPJJ9OuPpx27/wBfd32xxwDt&#10;wv8ACuMjjr+OfoKz7zUDEXPmqueWZT3x+HTt/wDrqoQ5Q8iSKVWlaQnIZvurkYz/AE/zx30NOkd8&#10;bR3zt9Mc/Unp+ftiuf8AOXeYy33WPzN1OevQ/wCR061raXceavm45jXH3Op/z/LnGauS0C1jqNKl&#10;jEmW+4rErzjp3/z+nWtqI7WwSrFecjv69awNKkWRlDFsn73P4dPT2x2rbtSwZcg/d7c8/h9P5VwV&#10;NyS7tYlSH9T8q+nf8KeGVZFzuVv4eMfj+o/n0pqp8oIBx1HbH4+vH6/SnFW27zwzL8y/mOB/Xr6+&#10;tYgEY2n5Rnn9P1/X3604H7qiTdnv6ED19cf57UBV3b968sclcfn+v6+tCmNSHf8Ah+8pwfoMf/X9&#10;KEV9kcVH8LL975vmPft9azta04TQBljAbcdhBA2nB/z/APrrRYY5dS3U5z04/D8/ypZIvtEeX/vc&#10;N+vb/P5UEnjfxE8PfaUZGh4zkfL1yOox7DP59wa+cfi14OKrcSrB93lsrtP4HH+OPyr7C8X6ObhJ&#10;t/p8uW9855+n+eteG/FDwmJkmZ4GbcDycc5z79K6sPUcXoctaB8EfGDwdOpknaAbm5P5nof8j684&#10;8fu0eGRonG75j06Zzjt/nmvrj4xeC2LTRGAbi2eFPPB/p3zn174+ZfHWgHStR+ZOC2Q3p14/z/8A&#10;Wr3qcuaJlSlyzsY9nIAyo7D5ccZ/rz3/AJVowXBA3ZwVHy98/wCfrWNGxWVckf7QwcfmPr1rQtJh&#10;vAI/i6c/p+X+e8yR69GWljRyzrtYY/3j1/z3P+Bp6/e2quO2c5wP8ajgZNytHJ97PoD/AJ59KeWj&#10;Mm4Bfu/j19qR1ixtj92hbLHovfrTnJfqP4QT7n0/z2pvzY3Y7/3uuDj/AOt7YpXSNQCU+bg5GOp6&#10;/WmAqjCbCF+98y7sf5/w9KcqeXkINuWYjnr057dsfT8aa0K7QfMZSMYyp49D/n/69ETqvzP8vyjA&#10;/E9+31oESfM5ZFGOfmb0/wA9KcoV4s+bnHA+Ubh7df8AP48xqpb7zsM9OM7R3/WnMyyw5fsf7oIz&#10;n+p/E54oAU8Nt+XJ6q3Gf8/56VIAm35vu5y3y5X3H/6/X3NIuTuIVW+Y8N36Dt1p0TCP92E3Hsd2&#10;Bzz/APqzU6k3LFjA0s20ZO0dGUf5P+frXb+DdNgllgiE5jkaZQsnJA+YfN0JGDj9PauV0m2VnXOT&#10;0PzcenXt2ruPCtpcGaIxITIrDZhdxPPXHfHp6VpCNznrT5Y6H6t/s0zLfeAD4fmMUnlaTYlZIW+W&#10;bdahCUzj5cgjkZPXvXg/in4Yar8EfjHqngqASQ3FlqC3FnJGOSXYSRkZGCdrBcE+o7GvXP2LdZbU&#10;vGPw7stV1N5lvvDK2kyqu0ebAdwUjAx0defpgcVtf8FP/Alt4d8a6D8U7D92t9ZtBeOvaSEgoxx6&#10;oxGD/d4FaYinzUfaP7L/AD/pH23DuO+rZxTwktsRTT8rpW/SR9heFPi3pfiP4T6T4+gljaXUNOST&#10;yfMHE2351P8AutkHjt9K+Mv21PDl83jiHxxfj5dUj8u4ds5EiEqCfqpUj6VP/wAE8PjZ/wAJj4W1&#10;b4cavesr6TeGfSrdsBktZGLNjGMkOxY8Zy/uAfUP2mfh7feOvhndRaZZtJcabcfaYVj+Zm2ZDD/v&#10;hvTPyj0zWeMl9cwvNHpr9251cL4OHB/Fns6jspS5W3/LL4fu0bPm/wCAV5qOmfFjw/d233v7QSOf&#10;naPLc7HLcgYCEnnpgEg4r9OPA/g2w8LabsUrJM2GlnHfgdPbp3r8+fA/g3SfCmmxzAL9v4F3dKv3&#10;cg5QHsM9xjsfUH7y+BPjdPHHwx0nWrm5Ekq2/kXDdzJH8pY/UAN680ZTaKcXvubeMEqmKjRxFH4F&#10;eMvPqn6bnzz/AMFH/hNI8+m/GC3gVgkJsbzaoYcZaJm9edwOemF9K+Bfi58ULH4e+ZZ6TtudTuI1&#10;dY1PywgjGW9umB0IBPIya/S79vHxivi34F+Kvhv4N2zX7aa8iXC/wSoN4ROOWO3bnjGevWvxc1Zr&#10;m6vpBcXkjzF1EjO3zZ6tk8k9x64IBPBzxZny08V7vXU+o8KadTMMjSxP/Lt2S6uL1V/LdfI/R79j&#10;f4t698WPgdp+qeJNSkvNV0ofZrq8mY7jGvzRsfomOmMANjnFeyNa22s2rabMhK3ETfIVHORyv1zx&#10;j2x0Br4L/wCCavxM1LTPi9dfDW6uNtn4giXZlMlbiM5TB4+Z1346jft9wf1L+EPwCS3gi1bxREvl&#10;xtut7Pn5QOOSecYH1IJznNduDlLEUV9z/r0PkeOKGH4dzad9FL3opefRej+4/PrxH+zDrXh/xvfQ&#10;a3ZNb6ZHIz2zNx58Z5AHqoPfpj617B8CvGr/AAl8U2Gt6IAkNt8s8KLtEkRP3PfOM/UZPavpf9sL&#10;4TJr3hCPxlptttuNLws2xMgwZ9Mc4Pavli40W1UeQPvLMAu3OeRyPzycn1avMqYd4HEWj6pn3mQ5&#10;7R4xyBOuk9HCcfO1vxWvzP0E8CeN9I8aeHrXxLod0Jre6hEiFe3qv1HQj1qP4h6h4cuvDV5p3iJQ&#10;1rdW7xTQdTKrAgqPr/npXyl+y9+0RYfD/XG+GV3f/aPtysbGNWBSCQEn1x82eFA9K9O8Q63q2tXM&#10;kk155vmNuXDcBcj5c+2R6cbj9fbhi6dbD83XZo/Fsw4NxWUZ46crqmnzQl1cen3bN90fmz+1vb+M&#10;vh/8QNU8GbpLfTftA+ytDwLiEk4yeM5AI7Dp7148n2i4jkh8uTLKdsh4wOufYcfhivv39u/4IzfF&#10;D4UzeKdKsFm1rQ2aVo4Yxuli6tHx2H3hnoB74r8/7eS5jvmiugzPMTG22I53E8/Un9cfhXyWKpyo&#10;1mn8j+suC80w+ZZLCUUlKPuyXmuvzWp9t/8ABMX4tSX+k3Hwp16X9/Zq1zpqyd4ycSIOBkByW9Tu&#10;xxjA+wLfRNS1e7iTTLVppDn5k/LBx+Ge3YV+a/7K2kaz8KPiVo3xA10zRrbyLJ9mRuZIyChG7Hy7&#10;kJAxzjp3r9h/h9qHhjX/AAnZ654V8s2d3brJFJGo+Zcd/f8AlXtZYnXpcsnsfiHiriKOTZx9Zw0e&#10;aNXr0Ulv9+/3nm/iL9l/SvHfgu60DxZcN/pELBUQ7jGeq5J64P8AnufnQ+AdF+H17ceHI9Ght7i2&#10;maORygZi3QnJ9uh4z+HH3XhVXbnNfOv7Wfw6ms9VXxzpcH7m7AW8wo/1g6H6kfyGOa2x2DpqKqRW&#10;q3PmeBOLsdWx0sBiqr5KmsVslJdPmvyR4rcptke9huB05jVsg8gY989vc/Wvo/8AZH+IsXiLwtJ4&#10;Qv5D9qsfngDdTCT6exyM/SvmLXfFPhnwtbxz69q0UCuoZ/MfJyp7Dv8AhzxjJrkvCf7bdl8PvHNl&#10;qvg7TZpI47jbdTT4VXiPB49cYPoMfn52HxMMLWUm9HufpnEHC+K4nyWpQowbktYvZXXS/nqvmfpN&#10;Pb2apvuWVV9zXmnxsg+EHizwtfeHfE0lvN9ohdBth3srbeCODyDj+Vee6j8Q/E/je3TVn1ebyZEW&#10;SBI3xGcrkHjsPfJA56lQMu8j+2W6IYpGVDiMcrtXGCPb+gJ7k17lWtGpHlte5+G4Hh2pha8alSo1&#10;KL+zo015nxD4k/bAtPhD4lv/AAhPa6h9s0+4khYDBU7SQM59sEDofWuh8E/8FOfDrTCPxDpN1brn&#10;y1lyGzz16+nXv2Fcp/wUw+EY0jxZY/EnR7Qi2v0aK9dUGfMA+Unp24+vHUGvlYRRspmln3L5fQdc&#10;Enp/+r15FfLyr1qFRwvtof1PlPDfDvEGT08U4O8lrrs1v+J7V8e/irr3xg+N2seJvBVze3kJjhS3&#10;a0c7jiMLyM5zx6fjwK5tfiV450K4/s+6u7iOYqFZJ4cHoCcZxxlRnr3xVL9na78XeG/ifpnivwzo&#10;9xMtvIqXUaods0JzuXng/LyMdMfWv081n9gHwr8YdBsdc1HwtYtHPbieGfGGIYZwRj3z6+4IopYe&#10;riryg9f8zl4iz/K+C5UcNi6cZUWrJ6XXL0a+48H/AOCYHxQ1pvEXiDxLqmnLcNDaQwho8A5dmOB+&#10;C+v6Zx9zaN8cfDMpjS9nkt5G/hdeOOD/APr/AMjxP4V/sD658ETqf/CKXUW3UpIzIrnhQmcY/P8A&#10;TtVjxhZ694AcW/jDTHWJU/dzryr8HIz+R9uO/I9jCyxOEw6jNfefinES4Z4szidbCys2lZJ2eiXR&#10;6bnvXi3xxpUPgXUNXtdThkRbOQxyKwI6EAH2yRXxNeLJda1cK33SWOfu4bBAHPG7J49M/ntfHTxz&#10;cWHwpu7vQtUkt2BRWjWVgr5YcEd8YP8AnIHz9pXxw8WWYU6kUuI2PzCMFWbn1+uPT8Oo48xxcalS&#10;Ka2R9p4fcH18vwNerSlzc0ra6NWX/BPYNOeHT5JpJQ0n7v5W6hQfU9uT3xnn8fsf9nHSl074LaPE&#10;U2tPG0xDY53sT7+or4W8C/Frwv4kuIdMurv7LeSuqbZhjcSQBznHGTj049DX6K+DodKsvC2n6TYX&#10;EckdvbxxDa2eigV1ZTyyqSkux874sSq4fB0cPOLTcm36RVv1Mjx58LvBvji3aHxDocE3y5U+WNyk&#10;nr+dfnz/AMFXv2JrGLwVo+o+B75jJ9qm22Ny3DZAZuvpx1/HGTX6VzGMu20n72D7ivjb/gpZ4q0+&#10;88T6F4Va/C/Y7Z55gjcqzH5eM8n5fy9c4rtzCnT+ruVtf+CfA8C4jMFxBShSm+VXbW60T/U/FP4h&#10;fDrxJ4S1NrbXtLmhkZsBpIRgDPt3GPwBA7CvY/8Agl38Xdd+AH7R48QQJOulyW4i1hVx5ZjY43H1&#10;IOCO3HuK+gfEnhPw745juLTxLb2t9HIh/wBX91AMrx7jnGCBx6cjg/hR+zLL4W8Va5aeD7OS7W6s&#10;fMVGB8yLy2z8v1yM+4/E+RQnKM0z9x4gxNPGZTUhVj0+VuvofpJ+0N8WvC/jH4KXGp6daSXjRRrd&#10;W7IowMcH/wAdb/PWvjW6+L2ttcE6fZruZsfvGycjvgH+vPr0rsP2P/il/wAJHDqHwi8YiVbmOO4i&#10;iW6XazwEbT1/uk47f1ry7xLo194Y8S3mi3IZWs7xot23nK8YB9+vrWeaVJSqRmuq/I7/AAxwmX08&#10;JWwlr2akrvo97ejX4nvf7FfxY8bL8XJrQaoVWbT3G2NAAvzqRnP6Z656ev1bqnxG8cWUTNFqORty&#10;oKj0ORyfxz7d+cfDn7H2ojT/AIuxea37yS0nA4G0HaW579v59Mmvr6OSWe2/0o8yR4IJ+739u+P0&#10;9hW2X1Z/V7X6s8LxCyvB/wCsCm6cbckei13LXjf4p+N7z4d6xBNfLvk0ucEtGP8Ank3X09foPxH5&#10;Z2fxs8a6Hd4S4huEjmI+dMFeTnvgc/Xr2HT9QNS3SeFZ0VPmmjZM9e2P5+/bqcZr8mNZg8rxBdQy&#10;7VMczrtCjJKn6c8cDtjnniufMqk+aOvf9D1fDrL8BKniYeyjvHp6n0l+x1+0lomh/HPQ7zXF+xwy&#10;XS29xI3MfzjZuznkZI5PU1+mK3NnelZLeZWXdwyt+dfh5pmoyadqMNzDuWaOUP8AMPvEEH0z1Hvj&#10;61+nPwt8aazqHgjR/EdlqMiNfafHNlWO05XJGOnXPHTtyM10ZXjOWDhL1Pm/E7g+jLEUsVh3y3Ti&#10;09Vdarz6vuV/2/vhjonibRrPxFc2oad7eS3WdUyysvK9OepP4V8r/ALwprngf4kXFlqdmsltqGmy&#10;C3dVAV2DAj0yQAx/w4r6w+OvxEGt/DVV18/vLe4V2uI1PQgqcjt1Hv715p8F9W0Gx+Imk69BcW9x&#10;Yw3iqyj5lKPkFj2z09OMe+M8RGnLGqUfIXD9THYfhCphqsW+VSS+Wqs/uLeteRawNFBZmGOaMtIV&#10;z8uRtyOBjoD0yPwGfMf2pfDNx4m+AXiLT8uxt9P+0KNu5mKFHz6dF+nIHUqK+/tQ+F3gLWFW4v8A&#10;wpas3y8rGOADkD6f0rnviP8AAv4b678PdY0MeC7N1udLli2mP1jYfXOSfwP4V6U8HUlTauj89wPF&#10;uFoYunPkldSXbufglPam2nkj2hi2dwX64P6+w98cU/TVhhuo51LsqsG2x9SQeAce/wCB+tfVniH4&#10;R/DG2W4sbPwbayMi7Id0Z3LtbJLZ4bILAHg44HY0mlfDH4Z2NzEbLwfZjawlhZY1ZiOSOTkHOCD6&#10;8e2fB5ZbM/otcQYeVP4Hr6H1N4DhvfEGh6VqNhA0guNPjlhjjj3NkpvA469Rz3znJzk+haL8JvHH&#10;idPtUXh6QQzIDG8i7AD2PY4G0HsPoensH7NeieGH+C3hW+0zRYIVGhW4XbEOMR7cD8c/meea9GWF&#10;FRccgNx8vvX0lLBr2auz+asy4oqU8VOnTp2s2tX2Z+YP7Rf7J/iKx+M142oXVrZx3UcdyxgALfMo&#10;yOOh3DPuT78Z/hn9nHwJDtuNWW4u2WUNiZtqj5umPy6Y/UY+rv209MZPiLZ3hXC3GlgcdQVaT+oX&#10;268c14rp9scFQzbYwPmVRtPPT3wcc8/rk/P4ijGniJR8z974dzrGZhw/h6spWvFbeWn6HsH7G/wd&#10;8Az6T4i0NvDUKJ+4kjMbdQQ/fn/EfnVr9p34Y6TpXwoudAa0863stShmt/OjVvLjcFMfTJ/Lr3xc&#10;/Yv1aWXxlq2llf8AWabvUAn+CReP/Hj+fHv2H7YE1npPwr1bVNbl2wmybkqQFIKuOg4+6ee3v39f&#10;D06csv26M/IM+xWMw/HiTk9ZQaV+6S/zPgvWPgr4WuFW4toHjkbqySYXOeThhnBx+BPTkV6t+yL8&#10;Fb2HxJqFtout/NdaessizqNrFT8uCMg8OPxBIzyK4XT/ABp4b1+0EHh/xFYXG+Tdnz+ir3Oey5/H&#10;uCMY9S/Zs8e2ugfETTIpZ41E0gtJvLxht/GT6fNsyfX8z52Hp0vbRZ+h59is1/setCLbdm7Ndtev&#10;oeha38BvHNxBKJdOjdpF8vzGmVuhJHfr/n0r5+/bq/ZT1zVfgnJr17LFH/ZeoRTuqLuby2LI6jgD&#10;GXUjpz17V9+uklzGweccnIwnX/P6V5f+054VfxT8B/FWhL80jaPM8fuyfvB3HdR+fPBNexWwcPZu&#10;3Y/Hcs4szCOYUm7K0ley6X16n5NeAPh14PtYXe4s4pJl+f8A0j95j1OF7ADrg8HHevafgTfWvgf4&#10;r+HfEGmWdva2tvq8E1xOlsExD5qlwcDn7re2R8p6AebeHZLGDVHtLqRYfNUqu1sMMbuCcdR7D8+o&#10;1bTxp4B0tba21fxNY2p+bzFkuBlSFUg/L25HpnoAN2K8SPuyTP2SvLEYylKEm3zJrq90fsVpiKLW&#10;ORGGOMew49Kh8ZeHLPxRoF9oV5aLJHfWckDKRwQykH8s/wAvx4P4QftB/CnxX8PND1+08XWjLeab&#10;BJu8w85jGeo5wcjkde1dpF8S/AWoBRZ+L9PZiBtX7QMnIPbPp/KvqeanUha61P5xnhcdgsT8Ek4v&#10;s90z82/F/wAFYLjUp105VtpY5trQmL5Fzz9e3UdPbNewfsc/Dfxs3gbW9NtokuTa6kHVYZAWHmJj&#10;GDjONpPcHn2qv+0BoFqnxR1uLS0WT/Tnmt3ib5T5jGTjHbDL0I46HAr0P9iDxJt8Y6p4fvEVPtmn&#10;xTRKq7vmibB5wOz+3bg5wPm8PQjHGcr80f0Nn+cYzEcIurH3rKMrP5N/hcsa74H1PTbS403V9JuF&#10;+1W7RzHyyNw2keh7ev3STjKmvzH+KfhK78DeO9Y8H3FuDJZahJbs2OCoPByMjGMYxnjjPQ1+5V1a&#10;2sivHNCCjc7WXd7f5/xr8+/+CinwY8Hj42vqtp4dt1XUNJt5LiS1+UqwzGSQAM52AAngn5TxjHTm&#10;GDcaalF7Hznh/wAZKWOnh68GuZXuu6/4DPhu3jkfy7j/AJ4srsyuSQQPkIPA9Djp/D6kfpt4d1p/&#10;EnhXSfEqR7f7Q0+3uiWySBJEsgb+Ht6Aeq7Rwfi6b4C+DL5pPss11becxw/2hTtydoA3A4G4HJJ9&#10;FPBBr7f/AGR/hHeeIvgVo8GneKIZzYI1m8dxCUCGJiFHAzyhQnIzzk+lcmCjU9o0fV8aZtl9TB0q&#10;zduVtaruvK/Yg1hRbg+fAG+bZ8ihixfH+ztyRhdoGD0AP+qPyL+0nZW9p8YNZdBlpmim3pICG8yJ&#10;HznvkhjkkknBJbrX6FXv7OetXEckTaxZsGhwGaE9SuORggqTwR0wOjD5a+Zf2wP2Y5tI+Jdvf3Hi&#10;TCXOlht3lE5ZWYHOWOe3v0JLNlzrjMPV9jdrZnl8D8RZTHNvZqrrKL6PpZ9j5SWAwTsHH3XzGFU4&#10;bkYwe7dfb+R9Q/ZweTU/D/ibRWuflaC3maMEjc435OcHBx+ICkkEAlLcH7PmgShUm1+4kkDDcEiV&#10;crtU55xnr687h1UfN6l+y/8ACbwBB47v9Gkhmka40SZArzfLvzE3BGMcqx68EdAQAnBhaNR10fec&#10;UZ1gJZHWtd2V9uzT6ml+xdaapqU/ibRNN0e4ma1mjmuFSPcy7kZSDjjjy/unntk8EemfEOxksfCu&#10;tXliWa9sNMuZIV3lg7LE5RW6dTnjj0yMVa/ZQ8OaV8Lf2kp9K0eBorfXNFlimj3MQWiYOnXphS/0&#10;3dO9fSniXwB4T8Tq8msaLDO7ZzKUAYj0OOo56Gvchg5OO+p+EVuKqOGxkbwbho01v9234n5J/siW&#10;VpqPwQ+NzWl251v/AIRKK4kj80sz2Kzj7R19/KY45IBGa9k/4J5fFx7yxsPDV7Oyw6fNLp1urPtx&#10;5rCaE84ycrJHjrkr0zUngj9nK/8Agn+0L8VPDvh23kmhl8I6taabp6zYkaOcp5eWJGVEbhiT/d9a&#10;w/2Kvhbd+HdD8ZWF+ksvl3Vl5UluPLZVHm7GBHKNnfj7vKgrwDnx5U6i5Y7PVfc7n6Pm2Iy/NsFj&#10;JqScZ+ynHuuaKjb5fqz9WPh14wtvF3ha1kMn+kQxCG4XvkDg/l/KvPfjr4e+Jel+K9P8SeErZ7rR&#10;V3vfW9qCZ45sjaQP4kIzk9VIHBBJHnPwE+MN9Y3McN5KI72H5LiM8LcKD94D37jqpDDFfRXh/wCI&#10;XhzxBbr/AKUscjcGOQ9fp6161GpHEUuVuzPwPGYStlmMd43Wvpr/AFozg/GV14xbwMur6dp3nXXl&#10;KZtPhIEoX+LBJwWH93v/ADPg1/aeuX1te31hJbtCrNIrphlJHQ+/8q9KufDmg6jte4sUkVTlRng0&#10;rHRPDFi0qLDbxoMtyFA/+tW0qfNUUm9DlWKj7F04x1b3MX44+Jk8KfCDxFrk8+3ydJmWHJ6yMpVA&#10;ODyWIGACT6HpX42f8FCfHfjq7+IeirqOvXkkf/CPlGCysEIM0gwoHA9DjPAGcnLH9DP2pv2jdH+J&#10;rt8MfA9359jp96P7UvIQCtxMDgQ+6rnkYIJwCCSEf88v+CjVpbQeKfC/2Xlm0mVZXGxmbbKe3LDG&#10;cc9QSM5DAcGOqc8HyvRH7L4VZX9VzCM68VzTva61Stp9439hq5m+Jtt8VPARmkm129+F+py6HJM2&#10;9xNE0UjxA55LqoB77fUEV1P/AAS21zxN/wAJV4osRrF1Ch0+0mVFuipIVpAD7EeYec4GW45Dpyf/&#10;AATQsryX9oO+vNIRn1OPwdrMun24kKpNOLV0VGGBwd54GQSSemQNb/gmbLJB8VtWiuJ9yT+HyVba&#10;wI/fxHjGcckZ5XBAIywWuSlL3ab82vy/zP0bNqcI1Mzp2VuWlK3Zu6dvK0U/W59yWOs6la60yS6h&#10;O20ltvmMpRsgAhc8EA7eg2BguE3rK3zH/wAFMfH+p+GbDwZeQutwskl2sf2ollRcx5CfMrAH2IIw&#10;vQ4Y/SqeXE32VoDHldp3oQVXoAQMDhmK9MZ+UckwV8tf8FTLOD/hCfDOr3o8xo9Ykjk8yPJ5iJ25&#10;P+4o7HGRhRkL2V5S9iz4zIaeHqZvSTinv+TPo7wj+074gufAOlXw0CxbzNMheSRX+VeFboCoHAPG&#10;VGDuOxV5jv8A42+O/EmrXFvBPDZRpuU/Z423KeBjLKSeMjO0Yw2RuDRr438L9dFt8PvD0a72mbw/&#10;ZtujuGXOIUIO7zOMHBByCoJIdNxL9vocTtrU0VtaPGyQrHsVcljnaFwB3CY5GQEA4CbIN/rFVxWp&#10;8/VyfK6OKlJUlu99evmfJfjq6vNY+IWtXeoz7pG1a5LSS7t2WkPOT0ySBjJ5I5yRu9r/AGB/Cure&#10;JfiTfWGlQBo10xRJvYhUIdAwJ6cFRjg56Y4O3hF+FtxqPi7VLjxIhSNtQkkW33jdL85J3YxgYOSM&#10;c8jADMT9L/sK6Hb6L8SNQt9NgSO3XR5FY7vnLebHgnHUDBySRz2XkJ5GFp82KjfufrXFma08JwnW&#10;jRs2oL0Wx9G+C/gP4ftQ1zrcrXk0vLL91B14PUtyx6+vOctv8T/4KV/C7wMPDfhG7l0C18yPULpY&#10;2aHcxJSMnqDkEjOOckgkMfmH1NpbbNwx/D81fO//AAUn09Lvw34bNw5bbqU5EYwCRsTODnHUj1HO&#10;OQ2G+ixlGnHCysv6ufzxwvmmOr8U0JTqPd9f7r6LQ+F9Y+FfgJbnH/COw+S23ynt7ho22525GG7H&#10;GeoJ6nP3vpH9iv4Xj4bfDHXNQtpWW31TWRFD9o/1kcixK/OOoCtkHt8xOOc+C3ywNGzRhrUrJmRV&#10;Y7FYE5HTGfvLgjPJ4XlR9RfAV7iz+BGl2F/Fsa+1a8uYYYGDb1iEcGehB5XI4B6YBPXw8LGPtL9j&#10;9n4hxeKeWxpObalJJpu+15dfQ2Jtc8V2l0sFnrN+iI21l85lGMEgLwRgDpjcOuDKSWTxv9vrxz40&#10;074JX0eneLdShZL6ymjU3UpAImQK/DYChiMZIG7+Jn249WvrWKHzpJ227JCzM7dSVAfncM5JGdxB&#10;4G8rxHXh/wC3ufM+A+q3hkZ2hubcb9obnzUDsMxnH3hk4XAIBaNcQnsqykqT1PHyWhQlm1Byin7y&#10;6Luj4a/4T/x+L9bq38XXv7naVRpCQhx5inHXO4lsdQcnGPmrs/2ePip47t/jZ4YvJNcmXb4msneS&#10;aRFwBOuN24qqjPO5mH94suN1ebvKMyNEFG5pHJi28lmPJyO/XqRjB5+9XQfBy9l0n4k+Hb7cyXEe&#10;t2jbjMV5EqY5VgVGAOQw/vZHysPMjOSdz9mxOFwssNNckfhfRdj9dtO+Lvj1LtrafxPIrRyBAs0U&#10;e9dq7iWXCnjcC24RnDKWEKlGmtXHxh+IthtWLXZGXZjcYUOcLkZJQcnOegBAz+7UFq4+2Uw7Xtpt&#10;xfar/IF2Db+7UAKQByxAUADLFFdi8iSSXd1JrYt7mVVh24WXb90sM59QT1BBI7gucSJ7ftKndn85&#10;/wBmZe5fwo/cv8j5F+JnxL+Jk/xQ1m3/ALZbzP7VuvLUW8ef9aW6GNQCeGPyru2rkKEyeq+HejeI&#10;7ry7nU9UmZigZmZsfMPp3689/wBKzR4Rl1X4n64RCjKmtXJjZVXDL5xweCRzjPBwcDk8mvVfD+ji&#10;wtEK/e2gFSnb06ccY/yDXyuIqS9o7Pqfo3E2bYfD4GnhsPFJ8qvZLsLFbSQ2qQI7AIMAt/k57n+X&#10;PNFvc31jd77aTcOMMD0/A/559+dBrUlPMEf3uN3oM9c8c/561XS3Qz8rjdkHA69PX+fc+ma4+ax+&#10;XSi5Xv1NzTfiF4gs2WHzjj0yTngjPfP/ANerg+MOsWhzIzcc7S3t9ff/AD351bZW/wCemBke+Mf5&#10;9DxmqV3FxsUfL1BLnBP1/n689MnNfWqy2ZhLB0JauKO1tv2iZoT5UjuvPzZUrj2roNM/aRtguXvO&#10;p+meOe3QfSvDNYhkE3D/AC9Au04Gev8A+vt+lZUrvHJ5ZJY8bm6dOe34fh7VrTzCtHqctTK8JJfC&#10;fUEPx70+7TLXn/j/AB09v/11esPirpM0uWukAPJ3MM9P59P6ntXyjHdXGzzIpm3ZGT39/wDD8uva&#10;0nibV4TuTUG3Z+Xecj37nt+HU+9dccxkt0efUyWi78rPsrS/i3pNqiulyuG9+v8AnH+Nah+KVjdQ&#10;+Z9sj/E8H/JNfEMfxE1+yVI4rpzsGcPwPYep9OTnj8amh+N+v2shTP8AujkAYPfn/I9K645lGW5w&#10;zyF/ZPsDX/FOm6ojIxRuSNuM/h/n/wCvWbo1rpUtyuI48tkYHr/I18u237Rd/A224LKqrleSfw/D&#10;8f5Vraf+0zFEQWm68EyenFaxxVORzyymvFWSPsjQL3S7W2VDIFzyFPbOP64qr4iNhewOhaM9ic9q&#10;+YdM/aotHALXvbcfm6Z+nt05/PjO5ZftL6bdYRdQwf7u4ev4/wCc/Suj29OStc4/7NxEJXsdD8Q/&#10;htbas8rRldpONrdz1z7dv89M7wF8GbTSrtZILf5d2W+XOP8AJ/z6wJ8ZdH1B1X7Uu7d8xDZ444zX&#10;d+B/EFhdYeK4VizdAT1I6+/+fes4xi3oTUVanD3kdXo3h9LSwG+Pt+ftzXnXxf8ABo1K2kCx5LZA&#10;68jr/nv+telyeIIoodvmj5hntx/n9KwPEV5bX6MhZT/T/P8An20rU+aJz0akoSufEfxS+Fd9dXbJ&#10;Fat8zfMyjgj1/L889+a6X4FfCO50YxNdWm1hyw6859enX/Pp7trvhLTb2+86W3Q7my23ue3PT9Op&#10;rV8N+HNO08+YEUbeuFx/+rp/nFc8aPKdUq/Swui6SdO0/JUL8uB6f5/lT9Iv/suoqjN95sr7f54/&#10;/VzVvWdb07T7UrHKOhyRj/Oe1cVeeM9Ggu2mafPTLN+HHv16/wBaFGUZaGWsj6K+G3iRSYz5n/Ad&#10;1e0eHNUEsSOGzmvkr4Y/EWznmjWObLcDaTz+NfQ/w/8AEsd1EirJwcMOea9rC1OaNmedWp8rbPWr&#10;GZZI+asDnpWPo14GjVc+1ayEMK7TlAg9aQg9zTyB1BprDAxmmgGcZ6/pSHGOBTuMUnApgNANIeBi&#10;nHOcA/h6UhHGRSAYRk5x9KY/XmpRjOTTSoxg9KGBCfp3oIw1PKjHFNIJPWpAbzSEgGgkbsg0hJJ6&#10;UABPY0xxnjNOHy8s1NPI60AMOf8ACgHA5pSB0z0pAff8KAFBJPFGCTigH3ooAUgnnNL0HSmkgHO7&#10;2pQDnIoAUYoyPTtSH2//AFUvUfKf0oAcpXOP507PPNMyaeowP1oAcSSc4oABNA3GghDwTQA7PpQp&#10;yOaaORjFL796AHqSD1605T05qMAelOVge9AEynvmpEbnFQKSTwalRsjAqkBM53xYBrl/GcMn2FnQ&#10;c8iunRsDArM8QWYmtWH40+oHxP8Ata+J/F3hm1kvtKJ+ViVHqP6CvkfUP2q/iBBLJCXf5JCuNx6/&#10;h/nj8a+/P2n/AIfjWdDuoxB/yzbGOO3+f8mvzU+LXhGbw/4tuIJISC0nyqV6HIz/ACr28DGjUhZp&#10;HFiJTjG6Ojf9qb4jSnIvwG25yCeOPcdORVGf9or4kTOC2rFVOMlWOf5/5/lwsaIFCBupzyNwHTrz&#10;6f19acEVjn5S27H3P58eo/z39KNGjH7KOH2ku52Enx0+Isq/vdadR5mA3PYeuf6ccniql58X/iA6&#10;h4fEFwMnP3yMc8Z/DH+PHHNb4xIu4LuycyL9eeuc9abdSQ+VtQrnYDubr1zx36E9+9aKnT7IiU59&#10;zSu/in49n4HiS6Yhs/f6nHB6emPXtWRf+OvFsvynWbr5W/5+DkdenP6/Uj3z5pS8vyNtYgqu3t7+&#10;mcnNV54bfa0ix/dOF9hj2/zxWnJHsTGpPuxbzxFr0nzy63PtXne0x4Pb681latreovll1CZu27f6&#10;Y4/Q4/8ArZNucoT84LD7rEN68ED3x+HXvWRqGWmY4GG/hzyCOv8A+v2/OlEUpSKkuo3rfM9zJ82O&#10;2f59vTsc/hVO5vbi4LGVydw+6v8AF9MH/PHpTb51jfEo74+Zu3v1z+J/mcsswZGZy+5ivzccqMc8&#10;Y6f4Hp3zkhRk+Ue1ndXqt5e49iPU5/X/AOua6f4d/DR7zUUuri3bpn5sfMM8nOeT06evHem+GbBL&#10;51TC/Nx975Tz9K9t+Ffg2K0VZHt9oVRxtGAQO2eQcHt69q8/MsdDB4Vze53YHDyxGIUeh13w98Jx&#10;6Dpy/wCjfNgDbuGDjuPb8u59CekPnDKg7fqv8/59v60W6NFGscR2jH938O4/ln6dqdvDycjHy4z6&#10;jn/PY/rX5BiK9TEVnOT3PvqVONOCjEkfLNkA7uBzgMOPr7dKikjkwz/TGehOMDHqO/t+YqVJNxJU&#10;fNyScn146f5xRujHJQ/d/wCWn54+mP51jc23M++0Ky1OP7Ld2MbfwDcoycc/144zzXF+Lfgfousx&#10;PJp/7piAc7eOmOo6fl+degOR5eMLxjDcjH1Pr/kU4MWUOhzjnt+fP4d/auvD5hi8LK9KTX5GNTD0&#10;a0eWaPnLxT+z9rls8ktnbGVFUlSq9W9Mdc+/144zXn2teCvEOlSMJtOkyvba2fbPH9K+zLi1V1xK&#10;nD8bXJPGOg79u34Y7cX4o8L6VqV55V1aK+5uG2nP6e9fZZLn2KxldUqiT8zw8wwFHD0vaQZ8ntDL&#10;CdvlBdrfLtbH9Prjt75rrvhRcs+uGLfnfHn5m29vTH/6q9/P7NnhfxHZq8duuPvdB19ceufz/DNZ&#10;Go/ssp4FeXxLbySeXGpIU9DwMjjPp+lfZ7HgxqcxyqOsbMsMrLyQ2DjHGff9OfTtVt/Mjjz5gLDK&#10;9gOB29v5Y9MZqMVinKOpG3O5fMC559cdfpzwPSlE2JDEo2gDCqrYyfTqT+vr9aXNqaTjfUbrdsbm&#10;2fzIvlZDtBbn8uv+HXPSrPww1hZdHk0q8l/f2/yrGzYJ4x2PHP6/jUOpmaSA8LtI+fpuPTr749v5&#10;VztheJ4b8ULdzsVhm2o0eOM/54x9OuOC9rMyteLR6XLf5h2kr8q44b7v5jjt/nNRSajFfWsk1uqr&#10;JHy7uh4xnpnPUf49uRLmEQCW1lZhswvygnp2z3z+P5ms2W6uLK7z5MZjPyHd26fN74/KtDCMbEj3&#10;9xlZP9Zg429lHTBP0/yRVhNXl3bE+ZpBleAw47479/ofrkZrMwZraAZUN94qBjGeB7D8f5URXvlM&#10;1sA2CBu5xkZwB6dTj8BjgCgrlRrHVZS29B/CVPY9T056Y9ep+ppsOpSyy+RKynbgev8AT68+3XIq&#10;i11H+8YRJhR8pB/z7dc/4R+c67pDPtL85HbAPrke/P17EVoLlNBryaOPBQ7lXKrtA78Y/Dtx+NN/&#10;tWV1AdSo5A6En+mfr/LrXSS3hLSxzKrMSfM4BP6+w9+nXHMc7wyyMfMLZwSq91Jz78cfhU3HYlub&#10;wyDAjwyDPy9VHQcjPBPr+tS6ZqAVWVJizKxCju359f8A6/XmqayQq2JbnBIKnOOWx/kY/wARimLw&#10;R3BXcpJz8q9uCOn4/wCc8HMFjf8AtE8knmSTDLN91epAGM4/r/jUYurxJFcLHHuPyrnj1+uMc1mL&#10;qXz7Siu38Lbe+evI/DuPpyKil1IzYkQqFxubORnjOO/Jz+H6iQUTZlluJALhJ2O0N0Xrzx1/PH+F&#10;dBoV6NQ8Nvpxi3yQLuh6M2OeB68frx6Y4uPV/OQW5G35tu7gZyvp7fj+prX8EeIBpepr9okDbsqz&#10;JkhlJxx7Z/QH0OdKcuVmNenemS6hdwyrIwTqv8Xc4/w4/An0IzN6eXvj24ZvmY4yW5PPPv26evrL&#10;4pYafq0mmTJ+73eZCGbquc464PJx/TkVnwyrBICr7lxkb16ED2/D8x0qZrlkRh3zRViVLkwTeUlu&#10;GVcZbb6f54/TGc1r2V1bvDhJMbgM/Jyfbv8Az7+uK5+5naR96zKrqpAUrnJx/wDr9Pw4qxZX6gxT&#10;o+I14aEYwPf9D06/ltk6ZRTR0kNx5kYjaML7kd/8+nr6GnRywFGw6qrZ2liA2fXB6fqPXGTVG0uk&#10;uG2LC0mD8ue/Gc9cdeP/ANdWIELM3nKFb+E+YeW9uMYP/wBf1pmLJMvPc/ZpW3RpGu4u230x7dj+&#10;PHamskYDMu4eXnzGkGAPxOcdB6gc+hpjFomXcxbcdq/Toev0/TnODlTdJNGIWfjcMMG/L6e/X68c&#10;vpoZ7GXqgDBioZdv3hwGz1/zye/TFY98YjEyfZsZP73seeen0/zy1bOpPDGzI27GcLtHboAf1H9O&#10;ATh3k8ZlZJTGdrZbDDAYdOuc9v8AIOc2dVMyblYpFUSo3yyfMxBycZ4A478e5OeM8Qea29hFz+px&#10;7e+ef17LT5yJZEAY/N8u3aRnBA9OTgj3/EmqjTxiTBYiPG1uR83T8v8AEf7tQnqdS2Ni2vVltORu&#10;Vf8AZx7Z46cc/QewB1NKkfZLYKp+aPPK9+34/N/Tk5xzekTNbHMxVt3yjDAH6/Tr6gbe+BWxHIo2&#10;5Hf5sL+H59ep45H94nQzqI7PT9QuLjTY7pgNk3EjbjuZvu7cepwTjr8xxgkVSlhWW7hlceXIuD5g&#10;+XbzjJx+HIHuONtV/DU8MthNZyIH8u68zEajnjPbsT34xkdAeL92r3COVchduY2MhyW45wB06ce4&#10;xztxqjl+G4txqcuhutxDfyNGq/PHIwwe39OgGOM8hSTqXXibQtSjeTU7ZY5Jl+WRVPDH2PuSMc9c&#10;HktWHdXDSxeXOTwpIMuMbscnpxx35xjuAAyWVrCR9g1OHzVCgovdeCPXr9T+ONzUdB7mhqWnyXVs&#10;01ve+dCAGjZGDHoTk4GeMn8T2JXGNBOqSSRRjcCV2jeDxn2xjlSOPU/7GZzDf6LcmbT71nh/5589&#10;xx/PHrzwMsMQyTx6jGwuYlt7pR/uhscjp/u+46YztXMvcuxbiulLq9tHjbj5WwPm7d+On4FfRBlw&#10;v4XDBflYsoIbbzwRjHfPA+mAT/rKylluY4FNwhVdqg7lBI6fgDjt68dEwUnusje0R3SPjaqnJ3HB&#10;6/XHvkA8s+GmEkb0XlvfeZa5YMPvZJHPIBOMkkEe5z2ZuJEKxzcOVHDLLJgYK859BwufbbnlVGcO&#10;DVjZuoivA/qN3IyCCTyT0bOcjIY+q1qQavE1vwdrr9/Kgc4PXt/CODwCF/hjNWpXMpRJ5Y5IZvKx&#10;hGbasPPPbpnp973xkZyXIhjWQHzCm1AMqzZ45GMYB5yfTryP4RUq3ERLpubYOFXbwfqD3wRwexwc&#10;lnNPZxKNsj5bcW+8RuGCfr+IxnJI5KmhsnlK3kkR/OT8+0/KQceo6/Xnp8mOiHMckD741RNrfMdw&#10;Un1HHrn9fqxxYka6gPlSIpVePM7kbeQPTBGOmBtGOEyY5pGkhEDK25+GZFIAyAMjP48fgeS5ouQQ&#10;PhjwAzBsr8xxgjjnHPHPA7g4OUAZbrKBMGkzuUjbnAx688DOD9Mei5LZFn8lVgcdyxHViVBx0zzu&#10;HIGecgAsMNa93KofCruO47hjqcdPYdsjjjgAkZpEp69pWn6jZS2d1bxtH5ZTLLx0+mfX0/VyPnH4&#10;v/BabTLp9U0IDbt3NGG9B155/wA/gPpJ5nmnZwgKrgqrqAMhv8AR3AOeytnJ8Q2EOqWzJP8AMrct&#10;8o+bgDqc9c98+/O6uHG4CjjqXLNa9Gd2Dx1XA1lKGz3R8Ym6mtZvssqspUgMdp5OPpye38gelWLK&#10;6VH8xQOB8wxz1yP09zx6GvWPjB8DpLoNrnh9Nsh5dV9+pxjjjHU/XkGvGfst5pE72NyjJJGx/dt/&#10;Pp9P6V+f5hl9XBVOWS06M+8wOOo4ynzQ+46jTdWcIJGbJ3BucA57n8+f/wBVbVnrkbAfuOhUNjj3&#10;wPzx26cZyDXG2OoI0ixncBuONw6c9Sfb06Y+lbmnXsMUazCP2Vhk5H5fT8vz8WpE9inLQ7fR2hvA&#10;N7suW5HQcn8OM+vY9e9dPZ2xMSxtKW3fe2/LtXPXtzgE4Pce1cJ4fvABGVaNvlx0HXsB2/Kun07W&#10;Q4VDMy5ZQzbgTnrxnjIIHPHrXLUh2OynLQ67TomjGEum2t/DkY4HTj/63I/Ctq1W6gX95NIFAAUb&#10;QT0/U9enPBH05XSL7zpt6srL8u0fexj06enf6V0tpcLLHhi3cFdvoDjoB+Q9euc1wyjy7nVTasdx&#10;4cv45bNowedvzbu7Y+nTHt/Spisfnt5bRso53N0H4fn9fxrndM1YWishkU5U8M3H1x09fYce9atp&#10;qLTKqi7bbj7vHoR29v8AJySOaUTqjLQ1oYjJlSvzH7qn3x7d8fTHPGa0tLEMKbC6tltvzNuI54xn&#10;/wCt2H0wLXUGGxyG+VR5h45HJ59+nX9e81zqd1sBhk25IKnd09OnGeo/H6VgzVM6GWdXCnZuUyDl&#10;Wxng/p/nviq99LuXMXzMvyttUZ6f5FVdOv3jTymf+EFV5APvjB7EVYlmjuY9q5O7jaAOR/j7enqc&#10;0rWHcNL1NyWN0i53YbzOueoxkj6fnTbqCza6WMx/dxt+Xr09+fp/jxYt7RpoA4zH8+MrnoQP1/l+&#10;prukMfyM/wAv3mVm9+M/n/nIpCJ3hiMQiBPzHJLfLnqSOR6Y9xn8litY0jaG7jXlsDdnB+mevXH4&#10;8epq+csdz50EwVdnb8/84xz6VtCFZ0jlhAj9umMnJyO3Q8e/TPUGZNppUscpAi+X+HDZUenb1qS7&#10;1VdLtzGoCjsI8fKc9OOhz9P0qzqurW+nw7tnC8N8vcd/r/8Aqx0rn7zxCmo3S2pX5myNzLyP1/zn&#10;61pFtksguBY3kqy3kKns5Zffp7/0qX7ZpQULZXG3OeN3zA/57fyqlNpV1LKsS58ludvmZx1wR7Yx&#10;+FaGneF7SG2Blnbd8zjvuJ9Px6/jyK0burkxG2sGnSxNIsPHzdhyeeCf89PWs9bPGplrfjtt3Y5H&#10;PPYfp75rWgsdPibbEv3W+ZmGTRf6bGPmjf5vVeoPPTB47du+e2aV+hZn31k7gxGctnpgnPT0P547&#10;fnWbd2trZj/SVHlhh93HPPA/+v1GeOtaMsFyLhZHYcLub1xjpj1455/nWN4nu3WJUt5jtxltxHA7&#10;575PfuKcV7xEpWKuueIljtmSxHlnd/rFHfv7DkEf4VnaboVxrA/0mXsScqRkDGM9zz2+nNJaaRd+&#10;aDHN91tqmMHntye/6+2RzXSaNpLW0am6fb/dZe/5e/4dvQVs/d2M43m9TBn8JanFMZbONmxyq8MO&#10;vUEfT6dK0kS6g0zy7mx2MqY3Muce/sPf+nNasupXsDeXcfvNvK7en19+M988nmnLe/bW8kFY++Gx&#10;j09OvJHtnI9KnmvuVa0jC0ZXW6MwBUoMKVYKenIz36Hp/SrGoeK5UdYmEa54C7OvGO9XpmsNGtmn&#10;Z13Ku5ZN3Gc8j0H+PNc7Bdwa/eCPaqt95mZckc9cn1zjqPypxXUUpNPQm1zxJBKsTREDfwzeueTx&#10;24yO568E4qG41AT2W+BVbjIHHIx6Z/z71Y1jw8DaYj3MzZ2M4+VOOB68/wA+9VdBQaW7+bbbt33S&#10;QWJGeT1zwMfj+lR5eXQiW40XFzIjKYcE9GZeh/2u3cHtx+r7G5e1aQbP4idzdQRjgn1656entWtJ&#10;d2LQnbn5Dhdp+937evPTPT2zWJd3EMl4sNsD8rZ2Mx9APr0xkY54GQegFrWZcudQ8+NYLr5ctjnP&#10;rjrn17e/rmkS2tltxcxuqtnI2tz/AF559sYP41zBJJIIGjYCNTt25zyMD6/j+fap7mcadtiaAAf3&#10;hnPQev8AMAH86ZpJXM291Am48q4XjfjJGMcfe9/8n3qO1C/alChQWGF/dnjB6+3J+vNLrd/aXEm6&#10;KEfNy37zr/nHv1zn1z2vLi08v7OPl3Doeign/wCvjr61ornO9JHT2UV07MyyFVZlbc38/wDPXHes&#10;fWGmt7mRZAV2kc/KP8+/+TWpo2o3U9ozhW4yQu4bifUfp34HHNU728huH8q6hQfN8oMeMdePY4P1&#10;5qY6MGrxKdxJCysqr96MHO38/wCn161NZXax4bzFbcm08DH5fn68DntTLywh1CAGGQKcgdeen5Y7&#10;dOw6CqF5ayRFEmjbcOQ33c47e4/+tWyl7uhKj1N26nea3aPbj19+xB49/pVbTLGNmAxucn7uDntz&#10;jrj+uelLpclysEcMsXyr95duB06fTHof/raJsYjYMEfaSmfm7jHP+efz4qLuOhpKOpBJp8MduVtZ&#10;GX5ty4OOmMn/ADwD7Uul6rLZxtEtw6rnKls8jt0NVoTfySnz2YMoxtaTGBycgDp/L0GesF1qcVs+&#10;1rJ5C3zHYh4/Kmr7E6LU+GfB/wAVgmN11838O5/T/P8AkV6d4V+LIYLtvDt2gKQeSvP+etfHMHit&#10;reRZomb129R+n1rqvDnxLltJQ5l2/Nk7e36/X/OK+8qYVSR+RxrcrPt3w58Vmfb5k4J3fKvXP0/P&#10;t610+m/FBdqJFc+YFz91uPx9Owx/jXx3oHxa2RJvuyu1cqN319+f8811WjfFuNZFkju1yy4yzdVy&#10;D788+wrz5YTU7I4hH15YfEOGX5zcN83QcfMOx6/547V0WleNY5toV1Y9W6cN1/P8+PpXyboPxbjm&#10;Zcyruz8zNj/Hr/ntivQPCnxIinlSSO9+7gbVYL+HuOf6epHPLC8q2OmnXUmfTWkeIbeUqT8uE3fu&#10;+cDHByP0/wAmtm0vbW4QxsQemcN3+uODz/X6eMeD/GD3BXM/y7sk57njJ469P19q7PSPGcKInz7v&#10;ly2GHucZ9eg59z9Of2clLQ7YSTO/uZ7dYW/elhtznnnOf8/Qe1ZN3cKmZfmPOO3Bzj+uOf8A6wyf&#10;+EjSaMQJOzdv9leh/PNQ3OuoYv3b7W/vbuO3HTBPbFdVO5oasN7GobD+pzuJxn/a57/ngnscXYr5&#10;025dduDu+bH4du5H0zXKjWAjFpHbuFG78SD7dj3OD6Cnya8qNuJz23M5yeCOe4xn8+/Wt3TKUjqH&#10;vx5HlCRt3TcTnOPw/wA5zx3gmuAg8vdtOT91ff8APP8ATvxXP3HiKNpEQHjI+92x269+v4fUGFvE&#10;QXaAqk5H3sjb+eDz/LuKSpj5l0Oh+3lpNoAXLEsefm6jg8d8fh+Y19Gu4zkF9y7vl3cY46e3bqM9&#10;ema4OPW0BUSZYkdR8uAPr+H05PPfV0nxFH54yynau751xx0xjJwBnoCMUqkbE8x6Xpl2CFRn3Hbn&#10;aW6/5FdJYz+fEoYhsEEfKMex9P8APbt53pHiBdy5l6cbQevqPy+h/IV0ml+I0BUGT5eqgdc98fl1&#10;9+nWvMq/EI7KMqoVtvy/Tr+n17fSpGUk4kVvvNj5eT14/wDre9Y9p4hjdcuy7sHBbkn8Bz6entVo&#10;a1C6gHd90H7/AN4en5+uea5rAaC/Mflbceq/L19P1o6yAqpKqc4B/XpVJNXi52uDu9z6/wCf88U4&#10;ataMcBh97O3jB/POenPXOOtNMC6mc7kOR2x3/p/n83Bj/rAV+U4JbB59P6/T86q/2jFKTLLL/rDy&#10;fT1/OpI7qEk+Y2f9k8joOfb07H86dgKut2sdxCysVzt+pP5ivL/iH4eW6hZTEnzDau4dc9q9bluY&#10;JlZZH+8T8jdenTI/z/KuU8W6elzHIyBWDKQe2Rgc043ixSXMj5B+L3g5ZfNZWJXq3A5+g/H/ADmv&#10;lf4x+EHWaU+Rj28scf8A6v8AGvvT4n+H4rmGVmky23Of4iScenpxk4P4cV8v/F/wlFL5iBVb7xHy&#10;gd8ZOPevYwtTZM4KkXF6HyLeW81rctFKv3W+brx6VNZvhvQD+HHPf/PWtrx9osumX7yGIBWbBGP8&#10;Pb9a5+IFpcOOWGB/tV3taXO3D1eaKZrWc4aMbplwOQrZHf8Az/nmrh3s21myvpuPHfH58VlWF0F3&#10;Abmbbu4XpjNakUrmNcPjb93B5/pxWXU9OMhxbb90YKjhv/1f556GlCsVU4J7YZaYCrfKGw3RsfL+&#10;H5Z/+tT143Ls3dcM2eff/PaqKFMcijna204xjp/n/PanlcHARgccMcf56DFICTwzjb3bdzj8uh98&#10;inliseThV9fwx1/P+VITBY3IwQpGQRntTgpCs69SMAdh07UIWjUfJ83QNuPHXp9OPrninKTnaCvz&#10;cD0Pp1pCYKioo27vXp15HX3qS2tw75kcDzPvHpjPfvnv+VNUOWGUYtuHAOD6e3b9TWpp9sk8wHyq&#10;u7O31zx+n5cfmImUrI0dBsd5DyRt64b37ZPHeu98MWPlyIx3Bem714/Xof8A61c7oViGfeWZu/fu&#10;f88e3eu88PWhWYDys7tu/dwQAeB/n9K6qaseXiKuh9sfse+JzafDbQ/Fem2Kwz6DqDRzMsZ4DEMC&#10;zHj5iMZHHOOxB+lP+CkVra+Mv2YryPTg0l3AqalbtGu5vKX/AFnHoUZuOB8vPavl7/gnxBL4i8E+&#10;NPADyMZP7PGoWKhQuJEKZOeuWCgdOxxz1+lfBHiOP4m/DWHTtZj2ra28mnSDruGMYwfl+64zwfzH&#10;G9SPNSlT/mWnqfTZXONT6pjlvh52fo9V8rpnxj+w18RX8C/HXSYwoU61cNYzSBuVDrtUZ7gyNGe3&#10;8PfFfrd4F8BjT9MlfUY1866QhlwfkUjp9TnmvyG8K+AtY+FnxQuppVjGoaLrLR2bM3CtHKCJhjnG&#10;ArD39CBj9lPht4ntPG3gjS/FVoR5eqafDcJt/wBpASO/Q1x5SvclGXQ+g8Vqn7zD4ig/dmmm+9rN&#10;fn+B8WfFLwQPAXjrVPDNzNtjtJ3a1V1IDRkZXv8A3dv059K1/gH+0dceFb2/+FVnc7pNRtllhlUg&#10;/ZpFXG3H95lGfbHTmuh/4KYarp3g2y0nxZpyq+oPI1ncNGA2xdrSIWz15Dgf73vx8Q6Jqmq+G9ft&#10;/FlndNNNBeLcLLu5LBtwLZJJ5Bznt9AK4atT6ljLRf8AwzPuMlwUeMuEIzxC1lG2v88evo2r/M+7&#10;tcfy48zxO9uy/vD97bEcDJz1O7bwe2PevzZ/ag+Bup+F/wBoPUfCnhSymkh1CRLvS4kT5QkwGOem&#10;FbPYDAz6V+mPw30i9+IukWi6XbNMuqQxS/MuFjRxyx9Byc9+W9AKrftp/s0aJ4b+F9t8S9A0lZtR&#10;0fKatdLGPMmhY/ePsHJ/769uOnH4WVal7SPT8up8nwnxNS4dzhYSpvU9y3RPo389PmfCPwE+H+m/&#10;CTVrPxRHIW1q3mjlhvNo2wOp3fJn3C/lkcDn9jvhr4xsviH4B0fxzprAw6pYxXC7WyRuUHHHcZx+&#10;Ffk3YzwNcNE9wqrJltu4DGQccDjk4yBz0A6mvtb/AIJ1/HjTbT4Z33wt8R3sf27QZDJYw+aN81u5&#10;JzjdniTdk42gMoHcCcrqKnUcHszs8TsrxGbZfDGxTlOm9bfyy0/Bpfez6k8QWWnano1xYaqsbW88&#10;LJMsnQqRg5r81f2gfFd14I8b6t4J0QSYt7ox/bGwNyH7jD6oV56cj6V9ueLfHGseIJmt2by4OCsS&#10;9ACCCD68dfrj1r5T/bZ+HZSaz+INsu0zR/Z7xl67wflb6nkZ6ZHtgrOJOpS5o9PyMfCOjHLs4dDF&#10;O6qrRdFJar71dfcfPOnXeqabqi6pb38i3Edwphk8wq28YPXjnr/Kvur4S+NLT4neArPxNYlWZoSt&#10;wv8AckUAOv07/Qr618NOiy8x4aZsjaq8knPH0/8A119Q/wDBP7TNT0jxTJ4b8VXElrY6pHut4yx3&#10;ecMYHsGUnluSQOK8rLasvbcnR/mfrXiXluHq5E8W9J0btd2vtK34/I9u0r4d6p4tnkSxt8LK3+kS&#10;SLlCOhz19envXyT+1h+xfpvwE+IH9ueH9N8/T9aZp1mZf9U//LSMe3f2B9uP0w0/R7HTYY7TT7dY&#10;owvCqOv+fevPf2ovhRF8VPhJqWiw2+68s0N1YFVy3mIM7cd8jIweDnmvexWAp1KDf2lqj+c+H+Os&#10;bgc4hZ8tGTUZLunom/Q/NO3jW80mRSwj8uMMrbjuIz6fmfZTgda+xP8AgnD8eGu7K4+C/iK4ZZoQ&#10;0+kea33o+N6DPfJ3Y7A18g6xeWnhp7rU7yZY/s8eJ1kZfkGSefyH+8c9smuGn/bGtfhN490/xJ8J&#10;9Qa+vbWVXa5ZyYlbq0YxguOqnkAn1xmvFw+JWFrKT26+h+1Zzw7V4oyuphKcLt6xfRSW2vTt6M/Z&#10;vWtf0jQbf7TqV+ka+56mvC/j/wDFa+8e+D9Q8IeGLP7P50RWO6kGX3dio/3sf5yRyuhfFKb4p+D9&#10;N8ew3jXEeoWK3duzMcLu5x7Y+6cfdBwMkk1WkjuZZfOUKylsbB8p7ADjp16D2Uc5Ne7WrKpTtHZn&#10;4nk+R/2Xi1VrfxIPTyaf+fc+BvG0+vz6zcQ+I7i4e7t3eGTzm3AHPI/T6D8BWJJIsR227SMy8buu&#10;FJ4yO3+fSvZ/2uPh1LoXjhfFmlQNHb61Hvfac/vlxu6cc+nTjA4znzLwr8P/ABf4puhBouhtcc/e&#10;8tgvP14/n69AM/GVounVcWf2Vk+YYfMMppYuLSi0r9Ens18mfUf7IPxZfxL4FPg7UZd95obLGDIf&#10;vw7cqfYKMjpxsye2PadCs9b1fUsJZySZGVjVCOcDPbIwD+Ge7HjwX9kv4HN8O/Hum+KfHWtkW8pW&#10;G8s4c4ZSSck56q2GPXjPcAD9FPD/AIa8P6LaKNJsY4125DKMk/j/AJzX02WqdeiubpofzT4lYrA5&#10;HnU5YWPNGr7yfRP7S+/XTufLnxe/Yl1349/DfUvB2sOtmskG7T5pBlklUEoQOnXjnPBI6kmviPSf&#10;2WvA/wAO9c/sHUtOOoXltcFbmS8ztUj5SMH3HfnC+2K/Y6V125XjtXxH+3d8ID4P8ff8J/pljm21&#10;hmkm2r8okwAy4HqAG75PsKzzLAwUVVXz/Qw8PeOMwqYieW1Z8sZ6xS095bq++q1+R4Dpvh/Q9Mby&#10;dM09IfLQGNYU2hcD6cfj6ZPJr7g/YM+KUnin4czfD7XJlOoaDNsVcc/Z25T8uVx1AAzXxNPMl1JH&#10;5Fw4+Xb8rZwTnr2xnkH2yei11/wA/aP8P/s+fE628Q+ItbhS0vdlrqH7zdtiP+DEHtnn+8KwwNaN&#10;Csm9Fsz6vi7I6/EGT1KNOLlUXvR6u6/zV0fo/JbRSHnHNcx8SPhjpHj/AMOzaJqEa5KsYZdoyjY6&#10;1n6p8b9JNlHdaBam6SdcwzbvlI7H/PU/jjmdT+KHiDW0LW995UYGGjjxkHPH+eO56YFe5UrUXFxe&#10;p+FZfkecQrRqx9xp3Te6a8j5c+KXgfQdLjvvDfiiaF5IJvLkhkfrg4zj6+3f8/E/FXwx+HFzam80&#10;PxZHarIQfLZgVTnH5cZ/wzmvW/22vAV7/bNv8QrJJHS4XZfcE7XA+UnJ7j+WTXgK3pIUM7LtGd2P&#10;c+/t/kdPjsVPkrODjsf2LwflscZk9PFU67vL4kkrJrRq3qtPI6rw18BdX1hLfxB4K8Q2+oT2UivP&#10;axybXXaeuP1H1zX1BoPiPxP4et4Rp2qTxyKQG2vwMdyOnH+TzXyt8NviHdeAfG1n4miXKxyYlh7S&#10;x5ww7Z49utfbOiW3hjxZplv4j0pVaC7jWWNkX+8oOf1+uT+FduXSi0+XRnxPiRhcZhKlJYj95Sd+&#10;V2Wj0vF9PNd/kN0r9pLXtOVrXUrVLpVb5mVtrBc/l6fnX5//ALTn7TOjfEL9ofWNV1K4a1NveSW0&#10;Mcw+VVRtg56cAd/Xnjp96ap8JkupN+nqx3KUPy5yeo/r9c18Kfty/sVeN/C/iK88d6TpUjWGpTFm&#10;njhwsbYB2nIwCWzj1yevfpx1at7NJ6pM+V4LwvD0M0ldKE5RstbdddP8jktM8X6XskvY5EmWZiqf&#10;MD82cHvnGeO5yD36/UX/AATZ8CWvijW9c8R6pCr20empbRhlGFkc5Kg/RR6fQV+cl/4I+JPhsSXa&#10;2VxDtZvMZclvmHAxgDJIHPOMcjvX6C/sNfEDWvhn8FtLgup47ia+LXd5/C25ycAY9gOuM5+lZYGp&#10;H6wnLY+h44y2rSyOcMLNSlOy7abv8Edx+0b+yBJ4Z8a2fxm+F0KrdadMGvLZVAE0WGypx1PPvjiv&#10;Dfj58MNevvHsXiS1sgtrrFqs6ngAMFAPtjgE/X8K+xdG+P3hvxFDJpGr3GzezBRP8vTGOTx3Hpn+&#10;Xjfx9gsZdGli0e4j3aDcedD5bZ/0dxg49gR+A9q78dhqVbDuUPU/P+Bc9zTI88hQxEbXvG7vs9vx&#10;sebfs2eAP7M+Kmg3V/qaptvFjkjC8KW+TBP0Y/55r9ANH+DfhVLeNXVpNq4+boeP8/gfc5+A/AHi&#10;OXTdcs9WtY8m0nWZgcjy9rZA9unGM9/TFfo94U1mHXNItdWtipjuLdZEKn+EjP8AWs8nhSlTlFrq&#10;d/i3jMyjicPiIzaUk1ppqnf9TNm+Fng+Cwmh/slWUqfvMeTjg/p/nivy78afCn4fjxDq7J4fiDC+&#10;lKybj8mHOM8ep59PrkV+tDvmAqG79u9flv8AEWPUNO+IOsWC3cmW1W5Em9ThTvIx9efU9ByByazS&#10;jTXJp3/Q8vwxx2NnXxKdSW0Xu+7PPtT+CHw6eXfNC1uG4jMfHOM5x9D+XXrX2/8As0fBVNS+Bfh+&#10;bT9e8zy7Dyf3keA23KDrnpjHfgCvk2+hjjWNJmYyMwHmNGW2L/Mc9PT2Oc/eX7EkEVz+z3pUHlKr&#10;QzTxnauBjzGIIHbg9P59Tz5fRpyrtW6H0HiBmuYYfJ6dSM27TW+vR9zyv4s/CjX9N8NalYahpsix&#10;TW8qxvGu4ZK8V8XeDvFer+DvEAnth8rORLHJ/Fjrj6fy9q/WfXdPiuoJrSe3WSORcFGHGPpX5u/H&#10;z9n248LfEjWLPw1bqqpeSSQ2smOFZsgL7gcj+tZ5ph5UXGcDo8MeJqGZRxGDxiSbSfk1s/TofdHw&#10;T+KPhz4l/D/TdZs7yHzJrVGkhLjcr4wR+efXp3rrLmS1ntGjE8e05+6wP+fzr4j/AGWPEd7b6Hce&#10;G7y2lhuLObzYw2V+V+hHPrnkGvVk1a+aRU+3XCfvGQgTMA2Rg8f59q9DD4/2lFNo+HzvgmOGzarC&#10;lUtFO6ur6PVdT5D+I/hy30vxj4i8PiSOM2l9PFH5bDoJGwQB/nn3OMXRtJa3ljZJi0gXLOrDAwRz&#10;069Sfpn2rz/9rS01XRvjz4gt4dVuI/Mu1nhjkuGYFSudwPPqfcVwWn+NPF0YENtrl1jduVWuHw3f&#10;HpwfyyD2FeDKr7706n7phOHq2IwNOcaq1inqvJH7JfsYam19+zroC3F0sjWyzQmRSDkLM2Ccd9uP&#10;rkfj6tLcLHEzNICq56ntjP8An2r4B/4J0/Evxbd/BO8sbjxBcN9j1mYQw+dnapjjYj82btgnOAeR&#10;XuEev6/fbkutZuGVmVXRpGxtPGOuP6/+y/QUMdH2MdHsfg+d8G1qedYhSqJLnb2fV3Mz9vnxn4T0&#10;a80PWbjVo1bbNFtjYEn5lI6enPt26kA/LeqfHPTbWWT+yrCSRm+ZWcbVAwSc47/XPXrwSfRv22tN&#10;V/Aum6pcNt+z6nj5P4Q6N046fLjpkD6YX5juLiZrlZkb/a3bSFbnBB9Oeo9R714GOrSliW1of0Dw&#10;BkeDjw1RjJuXLzLXT7TfT1PpT9lT9ofxXB8YbO2jsbWOG6tZYT8uW+6XB/Nefrx33e9fGXx/qnjv&#10;4b6t4O8S6ZC0d7ZTRmRV2sPlPIHIPb1/pXxX+zvctpfxf0Sdjsc3oXb5mR8wK7e5wcnseDjocH7F&#10;1uKV4zazQfKerAf/AF/8fqcV04GvUlRlFs+U4/yXLsPnVOvGmk+VNPrdN9T8utTRbO8uIUDIY5pE&#10;3KccLyKfpPinxBpGp2mq6bql3byW9yrxyRyHduBByM+mBzxwB2r1L4m/s5eKoPHOrHR7u3eFbyRz&#10;CW27VL9OR6bT/k45tf2a/iaqs9vFZSRtHukWOY4zvPHY/wC0Mnjv6Vw8s4vZn2tPHYKvh03Jar9D&#10;7n+E/wC0/wCPR4Xs7m5vYtQ+0WazL9qX5j8qnJZe/P1/Ktb4h/tGeLNS0n7JYaBaxC+hZJjI5YoH&#10;XHTjHpz6jtXB/A74Y/ETT/g9od5eaFJt/s/Y01th0O3cvIA5+Ud/U+mKh8Qadqcmm29zGzK24q25&#10;cuAWCj73PQc8/n296Fet7NJvdH4DjMuyqWYTcIRvGTWnk/I/Lvxx4p8XXXie70zVdVlja1upYZLd&#10;W2AYJQqAO/H8/wAciG3dTiObd5eNrfTtn1+me3HavQ/2jfh5rlp8fvE2naLpdzNHPqkl1EkcJ+ZZ&#10;W3AZ46bj0IA7dc1laN8DviRqiefY6AY84wJiq49xnqPbr05OAa8iWjP3XA4jCwwsJ3UbpPouh9z/&#10;ALBfiCPXf2ftJae8M02nNLaNt5wySsQvbHyOo98fWvWtQkhkuLgPd+RHJI2JBu4zjjkdB831/Ag+&#10;S/8ABNb4LfFZPA2ueH00uJiuqRXK4uVIRZUKOOnUeUTtJOeOmBn6A8T/AAb8dtYy2N34XuJIwv8A&#10;zz3lWEZzyPvevGOgwR90+nSUpYdSsfj+e1sDSz2tBVF8V91s9f1Pkf8AaV1jxR4L+ME15Z6nJA1x&#10;YQyuiyHY+F2FjnhvmUj1x37DoP2b/wBrqHwP8TNF1fxJpJ8uO8jtZbiykyDFJuUkqQeQCDgHtgYz&#10;VL9tXwR4p0fWdG1PXNIuB51g0fmMjD5c7mXJ+9y7Hd0Oc9c14hE8Nu6varloySUX7pGMDj647Hoe&#10;c4ry5yqUcQ2ujufqmV4PBZ1w1Tp1UpKUHFtdtY7n7GeFvi54G8X26LpOsxmRmx9nk+Rj7AHr+HXH&#10;1r5k/wCCkaRWfjXw3qHky/6Vp7xExJ12ybgPrlu3rjnIxU+HuvT69oWn+JopW86a0iuYzHwy74wy&#10;gccYznPPcjHSvD/+CkXxS+JVn4I8L6xp3iS4aOzvrq2laQiQpwpwWwTztP8AFtI9e3tYjEqphtT8&#10;Y4f4e+q8RwjRlpdxafo+qMWSO1WUR3SyNuX7pQKrsoxyT07KR6jDYFfXP/BODX/tGleKPDpu/Me3&#10;vIbhlbszowYZ6nmNevPY56n8qV/aM+LgnAk8SyId2PLWFfm5J9PlJBwTydrbckAY+l/+CaX7XXxK&#10;0r44XWgahHY3cepaJIJEe3CtuiZWBOwcbQCoHAwe+ADwYWrGniItn3vFXDOOxHD9ZKzaSe/Zp9V2&#10;P1flkEoV8/eyPlx2r5y/bxtGiGg6qh2rItxG8nHQeWQPX156DryMmu00T9qbw21qZdX0a8hkWRY1&#10;WFlkBLLnPOOnHuecdseR/tuftG/D+f4c2GpQ2WpTNa6pj9zCqZYoxxktx93rtOMcgZGfXxtSlUws&#10;rM/I+EMtzHC8S0HKm7Xa8tU0eKQm0iTzI7hmzjekaAZGRz8vb5c9eM5B5y3a/s/anNb/ABosYSrK&#10;k5nQlVPzqUbnIHQlB6AhR0IIX57vP2oNCtwlxYeGrycrtWPzrjgjPHAJxxuJwOWwBxuJb4G/a71a&#10;y+I2iyWXhS2jkXUIFZp5w2PnxkkqAD5fDHO3PIKgIR4NKpCFSLv1P3XNsrxeIy2tTUN4yWtux97e&#10;CrS0h/aO8O3t5epBHCtwzyM+1WIhZQv/AI9+nFfSSXEVy5mgmV42/wCWi4INfmTr/wC0z4p1z4ja&#10;TDqWn2KwzX/lMI1fcok+Qgndxjj0+7zjlU+jPBfxU1zRLZbnStcuYI3hOI2UFGIOeFyVJIB6ZB6g&#10;bcAe5TxVOMrH4RiOHcRXoxm5WktLdO+5l/HjxNaaT/wUS8K2CiRRd2MMF4cN5ciOkyuG42geUSe/&#10;3fUccD+yB8QrP4ZfG6bQdUuVm0fxDdfYPMXlYyZP9Gl4H3CTtz23ZwOa87+Mv7S/jLwd+37oup+L&#10;NHsW03UtS00LfrCysIH8qKQ/MSOMPkDaCMk+tcf+1B+0x4K+G/7TXizwBd+GLqNNN167haaz2bY9&#10;pxuVCQMsd2eg24yCcZ8+pUXO6kXtL8/+GP0bBZDiK+Dp4GUL+0oR1TX2ZP8AFOSP1E8c/DKz8R+G&#10;rzSYoBayTQkR3VquySJuzowxtOe4715P8INf8cQ2GpeD/F+ri61zw6zQzzNCIWvduCsoC4A3IVbg&#10;cbhnB4HWfB79rb4efED4f+HvEM/262k1LQ7a7bzrcsNzxgkccnk9cYPbNVfix4w8E/DXxvo/xQlu&#10;o/7N1KwmTUZIeyxMrI+BnIzJtPHHHOeD6FanRqpTuj8rwuEzKjWng6tNuTvy6Xu47peqTKvgD9o3&#10;xb4tS+t/DkGqtJYTeS0ZkRSz4BKpuYAkA8jrkcZqLU9V+JPxzsdU0q31yXTrey1aWwuroMZJJxGF&#10;O5SCNisT2ycA4weRbH7VP7PNnM2jaHo8/wDaWoWD3Ma2umiBX65XzPl+Y8nnkHORkEDqv2XodHvv&#10;g9a6tBGzSXF5cTXQkYM4lMjEhvUkbTzg4bPXmueFCNSooKd16ndicLiMtwMsXUw7ptSiouS73bev&#10;p2OO+H37KfhzQoxHdahe3C/LhY8IGIyMd/U8dhwOC27wz/gon8D/AIf6Je+DZZdGW6upJLh1W8ke&#10;TIXyOgHykk7QeMklRgjCH7kgnt4+I1TbgZ9OnT/638ulfI//AAVP0+eWDwfrKwCRVa8hZmzjLCHg&#10;4PQ89MH72HBrbF4alTwjsu35nVwjnWYYjiSip1XZ83W32X2Pnr9mjRrrwn8dPDvij4deH7FrnSJJ&#10;LwR/Kont4oZWnjBH96PzRwcE9WkKjb6d/wAEvbOEfGO8m1Tw9Y20txodxJDDaxL+7/fxHDdCCAVP&#10;Q5J/hKYHk/7MXiuT4eftA+Edfu4vMs59UjtrpPLZsJNvgYgAdRHIQB0CjgKWcv6//wAE+5NFsf2r&#10;9Q0zRtWS60/bqVrazLHlWMchC4bGDlE3AqRxwNpLq3n4Pl54f4v8j9B4m9tLB4y6etJe9r0crp/n&#10;82fdkGn6bI+JLOLhl2/uxnI6EcdeuP09a+O/+CyXwq0zxf8ACzwveWstvafY9YmEkixqFYPF/Eep&#10;GR0wevGWwD9pKlpG2XPzH8P6/wCf0r5v/wCCqVlDefs2xzR3CxtBrcJZjk/KySAjjrnOOeOeQwyj&#10;e7jKUZYaV0fkHCeMrYXiDDzjJ/F+aa/U8r+AfwP0KX4a+FtR1PV7mSP+xrQhY2CDd5A7gA5LN94Y&#10;yPdmZ/bPCfgLw14WtZNXtdPXzI7fLTPyxAHJ9idvb0A6KAvlf7J+srrfwK8KwR3EfmNpqJtXJ24Y&#10;gg9Ce/8Aiw+ZvSviZ8RfCvw88CalJq+qM00ejysIbNQ0pxERnAwF78nA4PZTt5acaMaXNboepi8R&#10;mWNzaWHcm7zasu1/I+S9Vu4J9QkuLq4XzGlzJ8o4yw+Y8+p7HHOc87m9E/Zk+LOn+E/iRrK2SpdX&#10;SaOE8qJ+I33odrHgcKu4jjAU52hTs+TvGnxu1/xBJi0h/s+Ec74JC8jDOAScdR7Y5JJ5BB9L/Yoh&#10;8/xNr0sMuWW3gXcy7Nv74tkDjGMLzkY+U5yd9fP4eo1iYtdz+guIcqjHh2t7bblSt80fYWo/Gfx/&#10;qs100WvyWKq22OO3G1VIU8E7SccOcn+63AKsI/l3/gp58SPGEnww8K6pF4x1KGZdclj3LM6/O0HJ&#10;PzdkX0yN2erbn9qeOZtP1KC5CyfLv8zGCjBSemBx8ueMYKZ3JtBt/Bf+Cj1lqUPwB0N9aRkb/hJA&#10;rLzyPKuM5yVIxnP3cjd91Awab08TUnKjLU+B4RweDo5/huWMV71tl/Kz5R8J/HX4laZcxreax9uh&#10;wqtDfANldv8AeGGx1PXrzX6vfsWX9hr/AIT8H+HtRsLeVZPAT3stvwyI1zcxybCGxk4wOh75xxj8&#10;e/D9pM9/a20MRfewgjZumSRx175A9sc8Zr9fP2JpdKHj240zRxmDT/DYtPlJbHlvCufxAGRzg5yS&#10;dtcOXyl9ZS72PuPE3B0Y5HKpCNnFSldaa2SXbuz3bXvhn4IvYmjn8O2xG7K/IVxx2x0xj8CAevNe&#10;BfttfBX4cyfs/a3N/wAIhCz7bVI1VWOSbmFQD83vnoxzkhWY4b6Z1OYJDJt6fNuB9yO/+ev4jxj9&#10;sSK0l/Zt8RxyzusckEce6EFmObiMAcdQe4IcEZzHKMo/0VelTdOWnRn855HmGOp5pQSqStzx6vuv&#10;M/Mm9+FngRpm8jwhZngCNFz90DywcbuSSWBPILDAJYeUNn4afC34dyeKdJnbQ7b93qFtnyZHyy+a&#10;FHChuc+gYl+iuwMQdearpos0s47uZmmkAUtCzNIuPLJOA3ORtw24fLtJfiGLa8CwaDBd2t6s8gkk&#10;ZREnkKRIxb7rKVIUMB3V+PkKTgmJPmVFcysf0JWxWKVCXvy2fVn6cN8Gvh/JEpfRW28Lsa4dhjHT&#10;rzuPLdd5AJ3YAqvrvwS+HltaNPNYybNp3eZcMewHOTz0BOep655FdluD2TpIAOcj5v1zz/Ue7Vg+&#10;PNYWHSJEbbvCkuvJx/P/AD+n1UqVGMb2P5np5lmUqiiq0t+7PkXXfBuj6X8QdYudPtHKtqUpZ3dm&#10;z+8Oeuep5yTyec9BV1IFWLd3bhlbH+f8/hV/Uka4166ut+/zJmbtywPX9cZB7+hNBgaNW+b5Rn7p&#10;+v8ATt2/Cvz/ABj5q0rd2fpXtqtaKc3d2W78jNmO2TJAwD+X6Go2gDTZXnb79Pr3/P0+tTXtuEdj&#10;D+7j6bZFHIx1+v8AnrT7TD43Kp+bO0cg/j7/AOfWvPLcfdK8m1U3K27n8cen9B/SqV2FZmxJk9ev&#10;btjH5/yrSvoQUZDKMdV3dBWPd77feWBK7sMuBjk9OBj9KBWMXV1ZkKxxeu7Dfe/l/n9efvcpKJl+&#10;U7tzHYOfl6/5HpXSaltnGfMGevAyfb+X+cViXcCNLudm3bs43dT/AJ/L2qkZSiUBd7Tl2X7vO7Hp&#10;7dv047UeYXGF+bBAYrzgnoPrzmmzoxX5m5T7q9e3+H0/nVW4uWUKJtzbeAzZ5x27cVomczQ65YNE&#10;4Qc+i4zwO2R7H8qx752VOYyB1xyuOP07j6flVm7vYUQCXjoV4Pt7f15P6511dCQmNgWHUjk5AB4/&#10;PP15raJNjMubraWJ3bFcjd1AGeP88du/FULm6Cgoyd8lT3PT6Y6f54Ny6EjLuMm4sPmaMkf56Ajt&#10;xx0ArBv5lEuFOe5cEDvz+H4Y+tbXZnKJYkuox8kJbcDt2lunXt75x7kfk3+0tUiG60vJOWA+Q/5/&#10;+t+RrNWZFiyrZVeGwuPbI65GB69z6ctk1NpQRJ9GPYH8P6+vfrVpszkbVn448Qw3EbLqLN83ynd3&#10;x14/z0+tfU37Pmv6rqlhbvNOzs3PK85/x/8Ar18bJJE98hGd5kBOG6HOM+2T1/ryK+wv2YWil02F&#10;Cd37tQd3Off9PX+dduGlJyR5eZRj7G9j2+7nnEbEDjy+MfXH+ff9cDV9cuYEKyJ8q/xf5/8ArV07&#10;2iuu3/ZHGTxWDrmliTcdrKxX+LHHv/n/ABr03ufJxsc3J4qYyFGI4zjkcY4/xqlrXxJOl27BSysO&#10;OR0981avdDiSX5oRtbGP4tp+mPTjvzXFfEfQpP7Pk+duFK7+QPy7cAdKicuWOhtHllI4H4mftJxa&#10;ZI23UB95vvNn8v8AOOK8f1f9quOOc5vSrFvug44PTv8AzwPr24X4/QajBf3HnMx5O6Pccn9eMHnr&#10;1rwa+F7d6j9le4f02rkjGST+vb078cc8eWW6N3Hl2Pv/AOAv7RbalqcUf2pm3EY7ZGf89K+6vgh8&#10;Q1v7WBjJy2CMmvyl/Z10G8spIZowzMrKTnPPGfwOev1+tfeHwG8WyWUVtbyvt27Vx344J9On098Z&#10;Fd9CXLKxzVo3hsfeHhXV1uYUkB5K12FlOJUyK8a+GHif7XbRhn+U/rXqmi3qSRqpbrXrRldHkyjy&#10;s2RyOnNDdcUROGXilbB5xV3JI8ZNJ9TTmxjGaaORkHmmAh6Uh+lOwcZNIPSmAzjGMUEcUrKM8c9+&#10;aTHNIBhA7imEe1SFT1ppGBwKlgROD0/pTPq31qVsYzimMPmznrxSAYckdPwoz2JpeB0H0oIzwKAI&#10;2FJn5tvpTjgCm9uKAEHpTiQB8tN9BindecUAL3waXp0P5UnGaXPNABijrxQBjgilNAACc/54pyDP&#10;ekJyuaP+BflQA/JpMgnrmk7UvUYzQA457GjOegpOOuaUZxQAo46Aj2pQTnB9aQZzSjpnPWgCQZHG&#10;TUitxmoVJJ61Ip6U0BMh7g027jEsRU+nWiPJ5qVRuXbmrA8w+KXhxb+xkUj+E1+d/wC2H8LnsNSk&#10;1K2hx8xLHyz+X6V+n3i/TvPhYYyGGK+TP2sfhzHqmlXEgt+VUszbeR/n+tduBq+zqI568OaLPzr+&#10;yBSyZ+ZWH3vxx36+tJJaMdr5OO5bBweT1/8A19Pwra8VaVNpetTWbK3ytx8pLbc9B/kd+maz/NDh&#10;hk5HTGASOOp9On4/hX0a11PK2M+aIQyZVyVJy3Xrz/8Aqx64/GndKZMoDnjDbRzwauaiUlz8/wAu&#10;/HPzEcdefb0Hbvms7O/AXkejdR27dePr2/DToZOXvFWe3UfvFXcvDfy/X/PJ4pku4j5RuAyA3IPQ&#10;Yx6df17VakVhH+8Py8bdrE7ODg/X+fHpUDxq6/ueMYLZHPT8vWtDNP3jKvghXJK/LgbRxgf5/wA4&#10;6YmoyOqsxk+bGcsw6dsenbj271v6qWihZA/zKmQIx8xHfjkf5zXM38nzsxHX/aPoPmx25/PH5g5S&#10;1KFzI2W2sD6KTx/nkf55qNZvm81GLcn7vPT/APWfy9aJmJJwV3LyrSAYB/L/AOuf5smY4aGL5V3E&#10;7m7EkZOf0/LHtnMcNVY7D4Z6oh1CN5XDZUHapz+PHWvpzwFf2b6esHmKsnljJx97qAfwzgfT8K+N&#10;9C1V9Ou8opVerIeCDkn09+1ewfDr4nToyx7/AJ1k+XsABzgfTH618vn2CrYynaPQ97KcVSw8rS6n&#10;0n9kHXH4Dv8Aj39P8KRrRkHmuzKd3c//AKvWuf8ABvxCsNTgWGd1LPx8udvbt6cD3x7c129pDDfx&#10;q8LK4PIx68/4j29cdvz2tg6lGVpKx9dTqxqLRmRDbzEMhDDHUN2H4fyqQW4A2lefpx/n/H3rWOlK&#10;E2yR/jnPP6d/X9O7TpxAwxwMfw9cHsPzz/hXO6MjTmMV7ZXVcLkA5XLAADJ/T0/zhpt3UsCdrDJ+&#10;X1/p+XbtW0dPZOFQlt3zN+uPw+n4+sY07KbegXGdzdeOn/6h2/JeykHMZPlHyd6r9V/D/PHv3rn9&#10;ZgU33mqg+Zudpz75/U12p02Q/Mr7iNuCecY6fnyAenT8eY8T2j2+oJhGXvnrnoen19Pc/T3+HYOO&#10;YxPNzaX+xs63wSVjijG7cTjt+o9c1ofFREm8B3kSr8/k/N+R79qyPCTmSGNiT0+ZckDH4/T/ADxj&#10;b8eyt/whlygb/ln8rZzyR1Hv9eM/gK/TZL3j4pS5T5U1BXjnZk5wf9Wg6jj0A9Dz/wDXqG0JuXIL&#10;YLLnqAOev+f5c1JqybXZt/8ACdoVjt6nkY/T6fm2xcxPsRtuSS6+nP4H+nPGaj7R6LXuhIGETb+v&#10;PyHjPp+J7fp1xWF4ptftFhI8ICsuWjAyDx3/ABP8q6GVEuY1ljiyTkH1xgjGfx+n61lXiMjPvHDE&#10;btxAxz+ZHOM8ZGTwOBW6sY7M2Phx4httZ8Nq9w48xOGBXrkDn+X/ANet3Uttwnmhtpwc7iOMdfr+&#10;XBGeea8utNZm8Ka+okiK20zfvD2z69h1/wA967tZ7Sa1a6iuWPmDB+btn6HHA9xj05ojLoS11Q+a&#10;8d4N4+8pw0aryef8/wCRUTXJFwkiq0ipx93HPTgfpx/gaonzbOX7M8nsu5Tn/wDV19KbLE+PLPyn&#10;BKZ5wBxk9f8ADjtxjQnU0luJZlEb/wAJ6jPXH+P6/jTXuJHlKKzcYALNg/p3/ln2NU7fUWaPZLMW&#10;+9uXJH4f54I700XkqBhb7V3Nhtoy3J7n/PX0yaOboOWupYnnYf6HB94qed/Tg4/Djj6e1QrcPbxZ&#10;M3HQnnjJ+nt+lVRPNEoMaYbH31XGOc4Ppyf079Sy7lWYec8Y+ZgcLgEYP1yP8+1AkjTDeeAwK/MP&#10;lBXn0/Ljv9M9Kq3MpiXcjhi2QfnGMeh7VUS6MJ8uGT2H7s8nGMgcY/8Are9Sxz7MEMW+bhm757+3&#10;4UAW45iu5ZB91fc5OR+ufw5pzIw+aOX7q5UevHoP1+vvVazeKR2jaTa33vu85z+H59/arUy/aMzA&#10;8CMBi3TH/wCr+ZznNTI05SurGO3aTzNzYG6RhjB5PX6knn+R5adQWGRbgy7VWPGAMZP49eMfTNHl&#10;yBkjQOw6KuffI68fiR2PpUd1kXCqHZRndG23gfLn+f8AKpW4SWhs+JYG8UeDhrFpIxurH7wKjLRg&#10;f4Y7dveuV0/XtSEzRTKx6bRt788cH/P4V03gvUYrLUBa3Eo8t1KucY4YdPY5/l34rN8W+HDo2tSe&#10;RHujkXdHtbop/hB9Ov8AWuz+JT9Dy/8Ad6y7Mdb61FMvB6cybuwz0/THPfrjNWor4okTIw2buWxt&#10;xz3/AM/XnFYWTB5fPmANz7jA5+mfz/Op7e4UxoXO5VG3G7PGOefr2+vuK5b2PQXvK509nqCwzI4u&#10;MY/hC9Pbp7/55xt2V9Ddw4RmLbRgcc/5z71xUdzBGTJGpVV67uv0GeT3/wAk1r6Pct5qvGisrbuW&#10;HY5zn/PT9KRjKOpuzzsjhJeu3d24A7/59PrVWa6Wzk3CfcFJZ13fj17n/AelTIHuYQqIQyqNzSEf&#10;j/Xr3z7g1ZTI0xa4DqVbO3JHHrk57jnI6daonS5HemO4t/M2MF/i3NwDn6evbtj/AGaw77fHKVSB&#10;mG4n7uP888Y5xj2ONG4kjMhiEefl+YnI+XtnI9//AK3Wsy+lljdpV+b5tyeZk5IHTH+HGc++SRrE&#10;xb9DFJ5wY7R8o+U4bp27Hnp6cdSSK7hJFVXfLfxN/dXHXOD/AJwepFaGpWs07Na7Vb5mbLEkHkcY&#10;wM9fqPfJIy5pdrbWc7f4vmJxgdf889emVrnl8R1Q+EkFxIjLNGc7mwq7sAkDqRg8cD8h6DO1YyLL&#10;as0CjCsPlZQMDOP8fy9OTz8V2oj2RDy23AYkPTHrgDIzxxzxj0zpWVzn99Iu393lhxx3+meD9Md+&#10;M1FjsdV4bkhttSjXYP36lNz9z94Efr24zz/FXTRws6bfKWNumxc/Kc52/UZ/En1JK8HBO6ItzC/z&#10;h9zfNu+7zwOPfrxjjuxHaJdO1qs9tFHCso/dfNu8w+oGec5xyR6dAxraMjlrR97QdHBFP8+xf3X/&#10;ACzVvm7dPboc9uD0CgtjsYzJG/yjdwvygfQjt2I7gY7hDmusxWYW8S5ONwbBJHt29Qen6soWx/aC&#10;Wl35yhtvy/MFAydo57e2OgwF4wq50MeUtahp00kiqrrzHhWwe/69Tg9yT65xg6pasSymPZhg3nE5&#10;O3GByOCeM+h6jogPUR39tejK43YC7dp+XsABngDIH6dSxqpqtg83zMHX7ytGrZB44OR7EcgDpnHK&#10;Co5QU+XRmBpGr2kqrpuoQeZGisCVGCCf8Of17A5mbRLcwBtPu/MaU/6pcs3Hr9PTknp1c4p6hp4i&#10;b93+7yu37q7VxzjAP+P3cE4ViZdPmu4wtzCVyqkKvPJH1x6jtk7wOrnalobfFsUru2MbESDadpK7&#10;pOUJJ/w6+2e6ipLdPLhUvJ/q9wK7uSeo6ngjAxzjjHRWzs3d9Z6lbLa6pGI5A+ftOw5KjJ6jqfr6&#10;A8kqBTbwzcrM1zaySXSAiSNY4huXLHjaf9rC8AdcdFOaJK+nz3EVwr2sqttXG3seoAx6AH6nce7c&#10;XrPVbpLjNy6n5sBsAcDnPHHOSeAcdemwHMzMkql42jjwdq7i2cjOMdcYyPX5vVmxJZzo8jLhWLDd&#10;6ZXPOcD6HI9z2QGbsmTNIa7DNJ9m+XenyqsgA2twcY7bcHjJ24x0RsrNdWQhVlnhVgufm/hz7Hqe&#10;cep6dS2MyRZZfvQMzSZO5lA9cjpxj3Hy7cZwhzDNI0cn71iqjkBUB4J98445+oAPVsNMXLFmpcND&#10;jfGyOrc9yOnIzjuGH1354LKFiYSyiIS4+ZeCAFA4wT+nb69NoNATFdqJJIrO3y5yeM5A4xjksffd&#10;nq4ARr/UYZFut7SMPmXPTt6Dr7/j/dpOQbGjLaIbdTIn3ZMhtwXB6fgMdu3uEOYZdPcpIvybix+b&#10;bgdfQ+/rnGOf4jVZtTkELNLDj5eoKrjnjHoflIzk9B2QbkGrQysDLcGMsuAqkhV5zj05Hr2AHIDZ&#10;pSJlqU9S0Jb6zaOaKQgKdv8AtYBxyf68ckf3seN/GX4NW5t5NU0tVVlTc5VjwfTnrjHfsPUHPukk&#10;zzBSse5hksJGPyccjocdDzg9Oc4cNR17RI722dTJG0eS2Ome2QDkjB9yeOpIyefFYWji6LhNG+Fx&#10;NfC1FOm9j4rltJbG4MckTBlYEKF5znp1+tX9P1SaMKJG3Ddn5V4C5z0/Ht7ewPo3xj+Hdo129zp8&#10;SxyHnbGpAz6dOmOPf+flssF3pVwLa5GHDDdJnbuPp1P198AZxX53mOW1MHUs9V3P0PL8xp4ymmtH&#10;1R1dlrWJvNb5SGPDf5H9fzrd0/W45gqo23J3HcevrnHXA9u5rhY72G5Ci2dthyPlbAx68H3z1z+V&#10;a+kX0ysJYtv3sdMbOccY4GOnT+YrxJwPZjNnpWja8lrHskUnbyzN+GP0Hp2+tbGn+MRN8pT7vA+U&#10;9c9On6d/58La6xE8Klzhd21e3Gf8McZ9frVhNejdFUx/dXaI2Xgc8ZH6evp2rklSUtzqjUPWtA1S&#10;G6TdHP8Aw5z3+o4x0+v1rasb5Yo/LlLLkcMPQnnH+eteP+HfEk9lKwBYux79+ScH168e3PFddpni&#10;3zAsTj5mx/Fj8OB2z2/PNctSjK+h1RqxZ6Sl/b7ssx4yvysSDyOnHrn64qe4lSWFZ7V+S3QIQPrn&#10;v+Ga4bTfEKtOXd2+ZsL825RxjPX09PrW3Y6izLteb/lmdqntnH+cdPWuWVOzOiFS50Gm3zzMsMrK&#10;zZPzqPXkf5/kMVuWIBRVjT7wx8wPP19vb+VcnDfB5I4ov3g8zeWeP6Y9cdz2z171vWOqB7ZVZlVs&#10;DduyD9MHsc4rKSNb9TpmkF1bKiN95QoX1P8An2/lxyeuwvbv5qzqw/iOcfy6D2/lWodSSGzY4UB/&#10;nO5gSP8AEnr26nOcgjP1W5trqLedu1f+eQJ2/X/IPH4GEh3KFhqVyswmLblzjnP09PUfp9TXV6br&#10;PnWSxIcbVHXn0P8An3rlLKWFZMjcu5dqt689+fX8yeK39MngW22rz8vUKOp6njjt69uc0SL6FNxL&#10;qGoCGQjyy2SWB/z2zSwaJYi5LELuQ/M3BCr7e3HXp/Iztpkrzh7eT+IcdgCMc9j7dvp1oFlFA/n3&#10;A2srHJ8s5Xt0Oefrz+fCiBa1e2NpEskPzN1Vs5H+fy79qq2hluo1jL4wSVJ4+pOR+P8ALkVDeeIp&#10;LqRbXdtZTtG35T7Yx/8AW6Z4pLe9aGOQ8K3Yjqc88f56/hnRE37Fy1sxEVCE7l5wV5Hf0/z1qPWn&#10;+0ApARuyPlX0APX/AD0/A1FDqaNKUnfaGUYwByvbB9sf/X9G6o3mjIlxxlRkcYA6DpkYXHuOvSnF&#10;Dvoc9qVzqcjsImYxnj5fTPb16+3r0qrc+HL+9bzHVvmADfMfQ8Zxg85/PPrV03MwuMuAW3EMpX/D&#10;t6E/U5q8usSXKLBGuFUt92M7vXHHtxwefrzWnw7GcoqRR07wzJbqrO7OrcEMpHbOP8/r20rrXrGB&#10;PK2LtWPJZs46c/5//USO7v3Ja4iVO7DgYPoOOn4nH4VRuNFN9I9xDJjauPlB5wc8n889M/hU813q&#10;G2iITeRzy75o9qhs/d6cEY9Mdaq6ityku+KLarL/AKxk7d8dif8APpTru5FnMsd5Avl7gAuwbQvY&#10;Djp/9fjmtex1/SryBYodq9MKyj0/xA4qtUVucZqsOrTbt0xZY48fNk9eh9yPepNFjjLq9qy7l+Vn&#10;9fp/P6VrazpMpk22sLeXkDd14yBg/p0/rTdJ026sJ1kltlYbcFGjDd+CeuDyenX2BNUpXiZyi1qa&#10;DWty1p58iNt6de39P85yKy726tpoN7owZeu7rz+XU+nX+W5eXBe3aFdq4Odg6Y5yCPpyPTj8eV1+&#10;5Uo0USug2kncvv8AXr7Zx1wSKmnuTLcGvYDAI7cKA3ff147/AOeuKpxRyQ3CXoVjubLspB/zgZ+n&#10;aq/h+2jy80ty4j5LL/sj9f8AAHtWlearZwOqRjCp1BYHtzjkYP0/pzsVe61HSNLcSLKF6nHy/wCe&#10;v5/jUWs6kZlWMOrbk3Ek+xAOO3Hv39qr7o7iNXhX95hlVSvL57cfX8PXuM7UbS4urzH2stkndn5T&#10;1zzz3wMep9KFHUXNpoPkigmh3RuP5Z5xkfXvj19at+H/AA8twBdu4CqpHYjPP8u/fGPQ1C2ktbsp&#10;d92FG4sR+X/1gPp76NnaXFuNkJBZkH3eN3HTPp1GP0qm+xnYnmggjGLJ127eRtP3v6D/AD9MnXdH&#10;vCjI52tt+bjkc+//ANfp1rWgt5nbdIGXcMp6njn19PbnGKoXjTIrq3zJtb5NoGOOnXjoOuD0PXBA&#10;glsc9pq6rZBm57eWq45H0749j71NcavIJhl9x3fwjrjpj+f4/jVefX4VkMEuxW+7zjscdfr+Xt0p&#10;i3dm1uJ5nXa3GWYkcnHA9cH64/3c1pG/UheRr2GoIQs5cKvynbt5PbP8x+HarUd3cxT7llZY+h54&#10;6cDoOfzrMgjsXTzbaT5lz0zlgB0+g6e3TkYNSS6gsVusDNltvZj0z65/zj2NS73Li9NS8ur5nyEG&#10;/ncTnHbk57df1/GKR7CdVa4GPReMiqdvZNOhubdjjbu9cH0z7DPHP65rPv1hkkw903y9CZNuauMS&#10;eh+YMvh4F9wX3K+n+f6VXOjXUMmYXIYD/PTr+n+HpB8Lo0e7yMnr+P8AP9P61RuvDGyXZ5eAvI/u&#10;D2r9EjJyPzKWV1uiOJgvtUsnYeYdvqTz/wDW/wA/Sr1p4o1OCYIzken061tP4XdT80Q9dqjOcn/6&#10;9Q/8I+21SIB9AfQdKrlFHLMRfY1PD3jS+jkCzs3zH6Z/z/nFerfDjx4sRDy3fzAbv09cda8Zi0mW&#10;I5MWGXtW3okt5p8qsPuxn+LH9fx4/wAeYlRjUjY6aOXVlNNn1Z4T+IOYFVJVPy4UHtzz+td1o3jY&#10;yquJW3ddyjt9e3+cV8teFvGN1BCm6U7tuV39vr+P6ZrvtA8f7Arm5BKtlhu6ev1zn+XpXm1cNKLP&#10;S+ruKs0fQ1t41AZQ823dgD5cE/n/AJ/rYbxhH91bgKy42jGc+3r0HQV4vYeO0VDGjhVYAbedp6f5&#10;9/1Fj/hO1ceUtyC2O5JVu2e/QY6CslTcWZzfLuevw+K4JH3rcDlsrGp+8OoH4en86WTxTHjZ2zn5&#10;jjP9P8f0HkcfjdHVh9q27skBev48/n3z7dJH8cqvBuCv09c+oHX+v41okzJ1I2sepTeLAnzLMuVy&#10;Sx4z+Pf6/wD66guPGA6+aBn7zY5HT+h7Y9PXPlDePGRN32nd0+8xx9e3H4+vXOaqz+OwowZxt3na&#10;D/d/z9R9KZHtGerjxpHjifaq4OdxwMk8nH4ce3GO2jpvjdSvlmQLt+UqX6Ng/ln/APVXh7eORjYJ&#10;e237ueMenP0+p+pq1YePi8n7u7zkDcQRk8fj7+v49TEtUCqH0VpPjNR8sdx8ue/ccfpjvk11GleP&#10;MLsEpHT5d3IPt9P8nvXzTpvxDZ1UCdd3bd0PHXPOefqM102j/EiJmVBIzIcFctkDk4HB47A+nr0r&#10;hqU7mnPofSWn+N1k2iWZlByNzH/PPHrWgnjKN9pW5+Xy8sv6fl35x1rwGw+IsaKvlyfeYBtuAeO/&#10;T+XHPatCH4jPEuPO5xhvTuD+PH+NckqZalA93i8YKf8Al4UBum7t+Pft+dT2/i+MYi8xfX73GOnP&#10;t0/Xrxjwm2+JKglppxj7zHd90/1PP49s4xViz+JUgwsk6nt97gn6jp1P9PSo5C0z3SHxjFIQFkxn&#10;nknnv/nrVmHxejYSO5Vd3P3gMcnp+VeHJ8RgYvMNz2yyqTzyPfp+f6VOvxAB+QurHaAcD9MZ9RyR&#10;2z9QvZBc9yTxXCI8tOF9Pm4/rj8P1qjr2uwy27S7gfl/z379M/SvJl+JOSE+07t38JfarE8Z6fT6&#10;9x6zS+PhIAJJflC9NzYIz/Xp+fTijlkClEi+IN9DMs0aS/eXDEHAOOP59z059K+ffiiY3SbYOxX7&#10;3T/6/wDPJ969V8X+IUdZI/PXoOuPTg59P0471498QNSaVJArk9t24/Lx0/L/ADyRXfh9DlrLsfPn&#10;xN02GQOeVC8rt6rz/jnr/WvL7hZYWZP4uelevfEOPcGwvT5c7R8vHXH59q8m1eNFu5NseF/2upr2&#10;Y6mNFyixbV16R8cZ+Zsf5/8A11q2MyucM3Xpx6dv/wBVYEcrRv5jKM9GO4c/XPXGf89tKxkZX52n&#10;6Ht9azlE9ejO5qOzEFnbqAct9eaeU2/Mi8k5+91FRRs2N+T6DI68ev8An8am3EHJOdozux7f5/D8&#10;6SOsIh8qqdy4H3SKkTDDcD82ec/z/IfWhYyxBKgeuPTPQf56U1wQBtYY/h3YIAxz6e1ITJArBMhP&#10;un+Ffb/P+TUoHGN38Wcfj/kVGsWRhefm75wP8ipfvbgEOePXkjv/AJ/xwCJLOHdKBjjGAFwP/wBd&#10;dFodkQqEAY3fdz19vSsvSLIO67Fz82G3dCc8cfj9P0rsPD2m712hm27MHGeR/jj39+K2ijlrS0sb&#10;OgaXtIMYLZ/2ent/n/Cu10GxwRsTG7kH8f8A6/8A9asnQbMsI1Cr935if8/jn8MYrstEsl8pSijO&#10;4ZY8j2z6duv/ANeuqMDxa1Tmke5fsG+L4PA3x70c3rNHBqRNjJhMqfM4AY85XPPHXaOnJr6D+D7X&#10;nhj46eJPhlK7rDJczT6evqQ6gDbz1R85z2Bweo+QPA+pTeH9bt9YtXbzbedXjbarYwchjkHoR2zk&#10;49a+qPFniqwtPin4U+NXhoibfJbyajbxxlfn4kO/OB8yMR17NzkHBiPc5Jdn+D3PsuDX9ahiMMvt&#10;waX+Je9H79V8zF/bZ8ByfDr47Q6jao/2PWtJhuF2gbRMiiOQdfVFP/Aj1r6q/Zz/AGgLG8/Zu8M2&#10;PhCTNwEms5JG/wCXfy5WTb/ID6gVwn/BRL4e/wDCffAVfiR4btkuLnQYxe28iAszWrL+8AK8sB8r&#10;4H9z6g+L/wDBObx7Ya18K9S+HlxfsLvS9Q+0tGxB8xZicjB4+8p9vmwewrD/AHfHShtzK6/r7z3O&#10;enxFwbRqVleeHkoyXpdJv5NHpv7Ytxdax8J7q+1C6MyQ38MqmRiWZtxTB9v3jcccD6gfM/g/wbr3&#10;jfVk03TLSQj5d55VIsEH6gc9Ov619zeKP2eZfib8L9Uvtflkt7GG1aSONWBeTY/mcH8Gyc59MENu&#10;8q8K6Fpnh+OGy0SxSGOHJKxYAbBxkn35Pt+WfOx2HcsSpPZo+84HzrDRyWdCk7yhJ37K6Vj6h/Yi&#10;8NadoHwhstHjbzbvT5JLW4mdQH+VyVXqcDaw/wA5r1Dx14R0/wAaeF9S8JalErQalYyW8m7/AGlx&#10;mvHf2SPE0FhbeIILy9VYY2hnXevC53KwHr90f/X7egeK/imLuD7N4ec7m4EzKQWGe3HH1P17gH2q&#10;Mqf1WKfa36H4nxFl2O/1orunf4ua/a9pfhc/KX45eIR8GPGWpeEJLQvqmnTSweWgAVGVj836cA9c&#10;j1qn+yl8Yr/wT+0HpHivUtXaS31ab7Jqkkkh4jkIUPycAAqvJ4HYVsf8FDfBH/CP/tD6temIq+sR&#10;w3sckn/LRmXaxOTjO9DxzwT1xmvGfDWnTvewyQSyTzp88axghi2Rj6HGDnp7jNfH1KkqeI0+y/yZ&#10;/W2U4HCY7h2Mqmvtaa5n6rX0SZ+wUaLOvnysysqg7hnn0HfHX68+prM8YfBvW/jN4M1DwzFDxNGX&#10;imdflSVW+Un8RjHPtxmtv9kKwT4s/Brw74/8QzbZZrER3VqH/wCWyfK27GccjOOozzgnj3W3sLaw&#10;t1trKBY40XhVUYAr6iFBVqd5bNH8s47P6mQ5jKGH/i0pb9E4v8dj86ND+D+i+BLya2u7Jp71ZNks&#10;sq/Nuzzgdv510vh3Vrzw1rVvr9rIqtBeI3l7eVZW3Z9s7Rn179QK9N/ao8IyeD/iP/bNlb7bfVW8&#10;3djhT/Ev1J5//Vz4x418WeG/CGnte6tq6x+ZysaRnc2B0VfXjvjn1GBXiSorDzcdrH7ll+aT4mwN&#10;PESvL2sdVv5NfI+9/Cnii38Q+FLDxIrbIbu1jmXd/CCAcc1yPxA+Oeh+Hpv7M0pFvLh2x1+Vfcmv&#10;nn9nf9pS++KfgGbwrDMbaPS5vK+y/wAflOcqT/e53L78DpydrWRcYlkuGjUfwtG2453cdueR+POc&#10;KMH3frUalFSh1Pwuvwj/AGbnNXD4pW5ZO0fJ6q79LbH5v/tk/wDCWaZ8ede8Ma9dSPazXhnsIFBV&#10;fJfMiYAxk4bHI9+BgDxdnt1DJDCrFTvfHBdhj05xjPHYj8a+yv8AgpF8LJrrRNN+L+m2jGW1U2l4&#10;+3O0Nna55BOG3DJz94E9QK+TPBvwv8d+PrlbXRNGkkjX5pbh0YKuTjJPUfh6+2R8jWpyjWlE/rbh&#10;XMcPishpVm1HlXK9t1o/v3+Z9v8A/BMP4ryeKPBN98O9Zvpri50WQG13MeIWz8o7/K2fpuXHXNfX&#10;Xhv4W634yuf9Gs3hhzt86T5R0IyMdf8AOO5r4p/YM8E6N+zz8WdL8XeJJ5Lzzl8u6C/LCkcmVIx0&#10;bHsOoOO7V+rmnfYZLOOSxC+UyBo/LxtKkcY/CvoMtj7ah7z20/yP518TsZHK8+lUwkfdqq6fS/Wy&#10;/H5njnjf9kPwf4v8FXOkeIY/tNx5Ye3UcKsi/wCPT6cdOvgUHhuw8PK2nWulx2phkxJFGu3ocfzH&#10;6Zr7mbfyp2+lfMP7WHw8u/C/iNfF+lR7bPUpgLgKPuyf0HFPH4WEY+1gvU4/D3ijFVsVLLsVUbU9&#10;YXeifVW81+K8zz2V41kc/eC8oqg9cE/ljP8AP0FfUX7NvxGHjv4fwRX0+byxbyJgzZYr/Ax+ox+I&#10;NfH+p+NPD3h60We/1GG3ZcrIsjKvTkd+uRkdievHFV/gP+2AvgH4j29vb223T9Qb7PdyMx2qC2Fk&#10;wOeuew69eeOLC4qGHrLmej0P0bibg/HcTZHNUIXnT96L723XzXbrY/Qiea2gRnllVQvc/SvF/wBr&#10;C88M+O/hJrHhq1i+16hBCZ7FVXOJlBIH4j/OKNQ8V6r4hHnXN80kbBWTZ90qT+ox69c46ZNYt/p0&#10;PnNqXlM8rrsbd90rkH6c/rj0FerWre0g4JaM/IMlyCOX4yGJqzfPBppLTVNbs/LHxn8YvFszTadB&#10;P9heNjGNrfNkHOSccEY7+lcHLqVzfys99fyTScHdM2cYO7I4JIz36d/avdv+CgHwOb4efFQ+KtKt&#10;GXSte3Tfu1+VJMnevUkA9uhx064Hg92zAfZ7X7x3M67eehwcjJJOPTr+NfGz9pGbjJ6o/tfI6mBx&#10;WW08RhopKavp+Kb8mfol/wAE9vjavxX+Cy+Edeumk1TQMW0jOfmkjAHlt6ngYPvmveLZoIT9lCH5&#10;um4g59/89foK/NH9h/4m+IPhz8cNLv7eCSfT7z/RNVVfuhHOMnAP3Sc8HnnpX6v6F8ILrU4Vv7u7&#10;2xyx7l2nnnp7dh/Lp19/L6ksRRst1ofzv4kYLB8N53KcpJQq+8l2f2lb11+Z5l8VfBtr4/8ABGpe&#10;FZkTddQk2zEAkSckN+f6cmvhafwR4st9Wm0FdHuTLaTMLgkEAY4z04PT1PT1r9Y9K+G/huwVWktP&#10;OY85k5HX0/z/ACrwn9q/4Y6doniSHxRY2nk2+oDbcfZ4/vSdwcdcjuf5Zqcyy6U4Kre1tzLw68Rq&#10;WCxs8tjG8amsW9EpLfTzX5HxfofwX8Qas0dzrN6tqshxJCpyyjgc++Oe/XrX2h+xBp/htfDE3gi+&#10;mkmuNP8Ant1mOP3ZPIA9A2fwNeMrpsBufItLdo24Zfn+TpjPB4H/AOvHYdr8GPGCeBviFp+s3M7N&#10;HJIILjGRiM4H6ZB9eg61y5fGnh8QpP0Z9fx3XxvEWR1aCdmlzRS01Wv4rTc+vbbSNMiXbDYQr/wA&#10;Vz/xY+GmjfEjwPqHhPUbRNt1CRG20fu3/hYfQ11Vu8ckayxkFWG7d/Ki5ljjTdK6qOuW4r6uVOMo&#10;tNH8l0sViKNdVIyfMndeqPyT+I3gbUvDHi268HeIbbyzb3jwkSYJxv6k9yMDv0qHw/qj+GLmOCyu&#10;zth27Y1yOnBUH3/oOvb6A/4KO+DvC2hfEGHxndahb28OqQF/M3AZmUYdeh6gDjk9cYGa+VYfil8O&#10;IblX1bxTaKqH7v2gbiQcbvwOOfXr15+PrQlh67j2P6uyTESz7JqWI5G+ZapLrs/xufX0X7Nk3xW+&#10;Glj8RfhnrjRteWe77PMpHkyd0PuGB9vrXx/8WPGnx5/Z5+Oy2vxT8LXieF7uBrKSaZS0flMQu/d0&#10;HJ79MfWvrz/gnB+1L8MNU0HV/hrceMbUyW0y3NlD5wy0b8Nj2yFJPXJ5xxXvPxHsPgr8TtNl0TxU&#10;unX9vMm1obhVYOCO2a9unTjWoKdOVu6PyfMsfmWQ5zWweLpOcU/dbWqT1TTtrY/MaD4kWXhPxx/w&#10;jt3qcao3MEm4cDB2v1BxyPXGPz++f2TP2mvA+t/CO1gudaE91pUfk3Hl5bKj7p/EYr4c/wCCj/7F&#10;9l4DuLXx18KNSjksZSqratMf3ZzynuORj8R3Irzv9hD9p+Xwv48b4a+KEaAX7CKRJHBxIp2g9OBn&#10;jjIPHTnPDhpSweJaS8mffZjg8NxhwrGbvzR95dLtaNetuh+sN7+0/wCGId0Vhp80zbtu1sD/AOvz&#10;X5Q/tLftS+KtO+OPinTNM0i3i8vXJyqu/T95kEcd+xGfYnjH3jpJs2Tfb7fLaAqrEY6c9SPbrz26&#10;ZJH5yft5+GZvD37TmvKDmPUGhuw2DyXjGcfl6npz0zWmZVqlSnFvuLwxyfKcPm1alyX5odXfZr/M&#10;on9rT4g3rfZzbWe1m3f6voB2B5+v6V99/wDBOr9rXxdrnwTP2vR7Vmj1yWL5XK5yqle3BJzx+W4k&#10;4/LICbzlnebayccqePQfTHX/APXX3H/wTBv7vUfhjr2l3RAS18QB42w3JaJcjuDkjrxk9m6DhwVW&#10;pDEKzPs/ELIctqcOybpLSUX+n6n3gv7SFqzKmteH5FU8SSRfNs44/p09RXhX7TniHw3rXjiHWtG1&#10;NZWvrVcRMvzb1yDx9MeuelbuttcvDI+mfM0khO2Q9v6/r/OvA/2z11DT9P0nxLoq7ZLO4ZWuI8fJ&#10;uUHPqCdv04/E+hja05Yd82p+S8I5Lg6WeU/Ze65JrfTa+t/M9O+Athp3ifxusV5L5Ul1avHHnGVZ&#10;SGx+nb1r129+C/iuyuJJrOCO4Uqu3a3XsRj1x/L6V8lfspfH62g+JOi2PiSfypjqCo1xJ8quW+XH&#10;P1+meBjPP6MaY8csagS7x5eQy9/8/wCcU8uhTxFF+TMeP6+ZZBm0bfDKPVaaPp+B+V3/AAUR+Cni&#10;/TvjNDqQ8MXEcd1pcZaRcZJDSKc5PJxg/T6kV88N4H8QxR4n0K4YrkbmiOBgA8n8v881+l3/AAUs&#10;8PwwpoXigtiPE0TMo5HRx/7MePqO4r5T0qe9Z5JVEZWRdu7nDrsxkZ9D6j6kcMPOxeH9niJRufoX&#10;CfFmJxHD9GbgnZW69HY7T/gmmmsjRfFWiXFpJHtnt50WSM/LuEmef+Aj2/mfpuKKWBf+PKVi3ytt&#10;U/KfT2P/ANavPv8Agnhrpm+I+paPMIkW6sGdYSvzZjZSDyMg/vH6nv75P2Z/Y2lxjiyj+brlBz+n&#10;1r0sHhnUw6aZ+b8YcTfV8+qc1L4kno/JeXkfFv7WHhfVdV+D9/LbWEzNatC3yxFsKHA3c/734fy+&#10;WdC+Gfi3XUjKaWVG3DNMdvHH5/1yK/Uz47+HLPUvhLrlpFZruGntIrYCj5cck/8AAf06dq+Jbe1W&#10;HUY5HH7tm6qxYDkcYHfkkY47d68/McL7OsrvdH6L4c8WVMVktSEIJOM3u77pehzvwR+DqaJ480W/&#10;8Q3u3brVuI40XgDf1yevbp9MEdfvzWfgP4WnsDDbyzRnqHDZxx79q+NbS7nj12zvFl2lZFl/2hj2&#10;5989fX3H6AwSre6Zb3kQ/wBdCrg/UZH867MppU3GcWux8d4rZpmX1jC1lUaupLTbRr/M/PX9qjwD&#10;e+AviRcR3Q/d3KB45VH3iBj+h9Oa88s9YVb/AMlJmRWAXljzkEqRnrwM44xkjjGK+n/+CmehaRp/&#10;w6tfG1+6wi1uPJnk/vK4xtPtkd/0zmvh66+MPgyCUNFeSNtONsMDcNtzzkZJznjnk9upxxVONGu1&#10;c9zhLFV83ySnVs217rsuq/4B+i37HN6t98HYVA3eTfTR7WYcAndj6fNivRNW8G+H9SgY3ujWrN1z&#10;5K7jznOceoB/ya+c/wBgj4/eDJ/hRdQ3RvFkXWJP3nlllb5I+fzOPfHTmvcovjH4JuZzBHqzNvX5&#10;T5T44Hv/AFxXsYepRlh43a2Px7iTLcyo59iOWnK3M3on11Pij9vv4c2Gh/FyPWrKxjVNY0uMqiKA&#10;DIpaM4x042/5zXj2kafI9yp8wFFUSN5agMjKTjr054/HBHWvpL/gpP8AELwLZ6JoOvR3jNJDeT25&#10;2xtu5VZAfzX3+nXHybp/xs8I20xQal86sF3PC3zHA+YkjjIx1HJABBFeNiuSOIlZn6rwvRx2IyKj&#10;J05XSts+jsvwPs7/AIJl6hCdX8QWUX/LSzhbYV6BHIHHbiTp2/EV9ibIkXLn7vpjPTP418Ef8Eyf&#10;iJ4Q1D4talHD4nt/m0ORlgEhXpNEOc+5yM+oxX3autaaBtOowg8/8tB+fX/PFe1l8lLCo/KuPMLW&#10;o8QzvFq6i9n2t+h4v+2n4dtb/wAJ6NfT2EMqw3jpuk527oyc9evyZzz0+ufknx78M/BOtyqbzw/b&#10;RySN8s9uAki5xn9O34jFfbn7ST6PrfwjvLiLVoz9lmSTEbjPD7SOOnDH3Gfrj5B1W7muraaWLZ56&#10;RbmDsASgGN34DkgdMGvLzKnH6xzd0fpHh3ia6yJR1XJKS6rfX9T1D4U/ALxJpPwa0XVdFvvt0P2P&#10;y3h2neVU7R9fwz0/L57/AG+fDF1qH7P+pT/2XNHJpV/BcTRrnhfMEbDp/t+g6dsYP3b+y/cNffA7&#10;TbSfmS1lnil3d2EzdsnHBHf06DFW/j58PdD8ZfCLxNpE/h61u3vNBuUAaFSXYISoyFJ+8B2J445x&#10;XW8KqmFTi+n6HykeJq2W8UT9tHm5au+2nN1+R+BoV1HlthcKA8O37nTPU9ePYjJNesfsW6x/ZP7R&#10;/h9zLsE01xBLhc5EkDrgZz1OPf055r2TU/hD4G1KKRrzwhYzGT99HiELlsgljsPcZI4OQQy9GWpP&#10;hf8AAf4c6R8WfDetf2X9it7PxFayPcW8siL5ZkAI6gDIzz0xznGceLGMuZep+6YzPcLicBVpyi1e&#10;Ml0fQ+ntf877OrwQ7o1Cgx7Rn5l747HA6fhg9fKf2q7NtS+BWpPFeb3tL6G4SQAH5d+N2R1B80nP&#10;APQkNw32F4t/ZesJbS3i8O66ywpHtMd1GrZIOR0ABJ6FSCDjPavIfj1+yf8AELVfgz4k08Gzkb+z&#10;/OX9+chkZWPLdVwDgnnGcnoK9avRqezenQ/HclzzL/7SoT50rTjvp1Xc/N9LpXRpZw3lxxo+WOeh&#10;HoOOTg8Hgc9gIzJf6VrdpqRkLSW92su7JB4dcHg5HQ85HXr/ABH0a4/Zs+IIkK6g9juX5W3Tn72S&#10;M42kk9+OvTk9I9S/Zk164ija816zhJT/AJYqzYOcdgONq5BBGS2MnBY+FFNM/fMRisJKk1zJ3PSP&#10;+Ecn1TxNpFxp+lmS6udStlt4ljGZH8xcYHDZ6jHy46dMhPqLUtH1vStNjS+tpIRcNvZfJYfKcDIB&#10;HQ4P3iM44Cjis39n39me2svH3gfV5/EMl15l5b3nkGBVT5EEqjt025HA5GAAAEH21rGjWt4WiuLV&#10;JFLfMsiBsfXivfo4aVSN3ofzbmPENPB4hU4R5lrfpsz8wv2428P+F/EHw5+J3iHRlul0vX4xcW7M&#10;N08AMcpXPcny2A9zzmvnD9vzwL4g8H/tW+Jr3W9SN0viK8/tux1Fo9pnt7oecuQf4lDbDnOCh59P&#10;t7/gqZ4E8J+J9Z8OfD7S7GGzvHjmvWlj3qN3CR8Y2HJD+46/xc/PP7e/wQ8YePfj3I83iVrODw7p&#10;Wn6Ta29zByYobWMNMTn5iX3kYB/i6kAHz8RSlCUl5r8mfqHCGaU+XCVZO3NCpdP+Xmi42+d/l8j3&#10;n9k3VbbWfgD4L1K3kRY10iCOSNk27JIv3UgPHdkJ989awP2/k8VR/BXTdb8K+ILyCXT9WBW2glIW&#10;XfESGxkdDGvoDjqK9G/ZD/Zt+IfhX9nXw1ObOG6VoZpy0EjbmWSaSRTtbGAQVOAM4PIzXmv/AAUH&#10;1jU9B8EaP4akvW3XV/K9xbrIysixK2AQV5BMo5Oc4zz22qKUcLeS6L9DycnqYfFcZRjh5KSVSXnp&#10;rf8AC58raB8afiBBpUF63jC8jmtpjJE0l45ydwcnnsW5LcZ9MYB+w/8Agnj+1R8UJvDeseHJPEyT&#10;WsN1FMouo0/diSNiSAMHH7tewA3clSVz8Qy6c/2N7YR7JBMzKuNq5/mD3/iOffp71+wdbSx32uR2&#10;s7RxzQ25eNpDtKkuP7jDPPGPm7KBlpE4cLUlGsmmfovGWBwuIyCrCpBNKzWi3uj7Suv2oviXLcSC&#10;zu9Ng+WSQSiHeoUHHdwDjucjk4IQYDfM3/BTv4+fFW8+Guh3/wDb8cX2TXGUMLWMHDRsMZwSDlCR&#10;gZDgEgMqBPXtSaJbqHVPLBaPAlZcnc0bDnIY7SvQZZyCvzNH80leA/8ABQlI9R/Z8jtom8tY/EVq&#10;V+baf9VIvT5ScbSM44zghMBE9TEVKjotNn5Vw3l+Ap55QcKUV71tl10PGP2F/wBoHXNK/at8F3vj&#10;vxbKmkN4gj+2pLbq0f7z90FKgfKDgDI4U5Yc7jXYeAdX8a/Av/godd/DLUNbvoW0Pxhe2Fun2oqr&#10;QuJEhcAcAeUyN2G0nlRyPnf4NRaFY/EDRLnxXLcLpa6xZ/2lNbShWEHnp5pB7ELkjHcDPY17v8TL&#10;DxD4c/4Kk3mmeK7mS8vYPHiIt/I2HeA7VtmGCP8All5eOSRjIDn73mwf7v0a/r8D9OzLB04ZlVjZ&#10;WnQldW35Xo1/4E0/VH3wfir4lvLu4ik8Z3bHy9+1751XBbJ6lcDYADwMbhyrssTePft+fFzxPZfs&#10;76tq1zqN5f2cN1BcPDcTtlf3wj7gEbdxBAAxnB2sGFdiujT22rTTWzLDGcLHJb5GCGbY67NzYwZM&#10;YyQGO0cyXY84/bM8Lw6x+zN4ys5r6P5tLDW+yJEUFJVdeh24VVyAPl2j5QQwkPqTlKUWrn5PhcPh&#10;KWKhPlVk10Od/Ym+M3i7xb8O9CtdIRbWzt7OSSby5C0iKZmIUZORgMBkD+I4x8ok9i8WQXusaHfW&#10;s7M001q63Dfe+8ApI4Octj68Y42OPDP+CangHVZvhrpaw2/nS3FmhXDMrM7l9pB2NnO47SFfAZiQ&#10;eUn+ttM/Z18ceIduqa0I7COaRvMSSEKQo3YKr82Mkk7SWxk8yZkacjGdSnZHNWxWDwOPlUk1H3m/&#10;XX72fmZKLkX66UicozKq/d+uD36dCeM9v4fsr/gmh8GE1rxJq174uWWNZLOFoYIyVYRh/wC9wRkn&#10;2PXHILDgfE37P3hrwD451Szlt1u7i21KX5pW+VgWYhwNzAHGMbiSDjuDt+hv2CpI4fiJeID+8k0M&#10;sygccSRc9ep4zwOmeeCvl4Sny4yKl3P1XjLNPrXCdaeHe8U7/NM+tPDnw+8I6DH9m0vw5axK2Txb&#10;rknAHJxzwAPwH0HjP/BRvwxoOq/CHSba90iCRW8QYw0KMpLQTHncp649vr3H0Fprh4vLfHH8Xt68&#10;/wCf5V4H/wAFHNRt7P4O6ctwFcya4qle4zFKAwOR0J+pz69fo8ZGEcLL0P5y4VnXqcTYZuTb5u/k&#10;z84LP4J+Ez4/0+80OAxSWt4LmSO3XckkUbB2JAyA4wcYxnHToa9d/ZO8b+JNC+L+s3uh6hc24uNK&#10;kCx28hOSbiA5A2HIAA+6N3Xt15/4f2+taprWp6tpGnNdfZdOndRAybmZsRgZ44JYkbsEjjBqz+zV&#10;Lfab8VdRgawlhkGiyRSQyyBcD7TBlTucbvxWTkA7SRkfLUfdrQa7n9S5g3iMhxUavvWglrr1/wCG&#10;Pqe8/aE+Jjy+R/wkL+U0jI3l26bixOAAcc88DhsngeYxCL4j+2B+0N8WYv2efExt/GR3TWv7vZDG&#10;wXdcKV6RtyAkgDBsblyGLKzRdlLMLz9zLH5ckkZMzHdxtZUx1wCpZUYbT1CkDIhbyH9q6Frz9n7x&#10;SNsUZksZXiaaQupVZPm67gH37FGe+0ZLBY4/ZqVKjpvVn5DlWX4KOYUv3Ufij0XdHw1cfHr4tS5P&#10;/CUzMFZh+5iiXaG4G0BPlACDGD8ueMHNX9O+O3xca7iZvGk21mTAWGPCB8dMKNpCjAPUDKiuDYs9&#10;60juNzOys2wd93HfjkeoB9eKvaXJ5V5H5hO1GUg7hhe5BzkEZA4OR1+928py7H75LB4Nxa9nH7kf&#10;tBp/7SXxNGkRsNajmeZmaORrWMqqvsVCOPug9GBYEkYklJ2VT1/42eOfESeXPqQ8tiwYLbqFZSeO&#10;MHjA/wAkYXidJurSbSoZpEy8iLJMUlYkqdsTkk8kg5jJJY5+VpC/+j1Y0+CSe7cNuYmTduBx7bv/&#10;AK3T6AYXvxmJqRo25j+aa2W4CnUclSimn2Rr2NvJL877dzfe2t3/AMe/TPvVv7IqghQc4+UbeMkf&#10;1/z2qXS7dUGx252jKovP6Z+vv+Qq7cQqU354Kn5cDA69u/8An8PkqkryZ0RMC6giB4j46L69s+n+&#10;RUDIsb5VjxwFVeO+Pr9K0LwK2F5A6Havp27f49fWqrxKp3KzBRnt19Ontiuc6OhRu3kVceV/31/D&#10;7+nTNZWplQvlNJ82MdO+Oh/Cte+3B2Vfm3fdwv8AP/8AXWNeo5RnB7E8jqR3/wAnt70EvuZFxz/t&#10;dh1xnH/1vrWTfhd7lAwGSMbs4wcevTv/AIdtqdY4kMlw+3CkgZHHP0z/AJ79aydX2bVCheFxkHHq&#10;O3pgc8fTtVIykZM0G3kjG1v7v4f5NUrlI8FmUrtbjH4/pz9atzXHzMY2437huYHnPfnjv07/AJ1Q&#10;uiCPtACr8xG7bgf/AKz6YI5A7VpYwloYmuO0YC4J9B6kH37k8ViXl48QWKN8cfdHc46c5/Xt+Vbm&#10;oh5U8pXyrLgfNweMdxwcVzWqWoV2zO235tw5+n+HPHpzjNaGdyC41lQrDaQNpA2jjr0/PP17461k&#10;313iVkPzHo20r+Jz+mf/AK9LcwSgskr/ACnnBA+9jtgeo/D65rKu5ZIhvD7v7zKBnGM98jH0yf1r&#10;amRIeb07MscL14bnt6j8fbk/SKe+MgYKVVcE7ec5Pbj/AA/Dnmk12rKECMxyB8w5HG4nvg9un5jg&#10;pDdBfkBZX28q2cMPzB6e/XOeOa6FHQwLMU8sd2pkK8Nu47ZAOPzB478da+ivgF8W7XSUjR7ldvH3&#10;T6dj7181vdReSWQMcfe3YPuCQD7H8SMZzUcPivUNELNb3LbRjO3Iwec9+e/Pt7VtTcoSujnxFKNa&#10;HKz9FLH476NJFvkvI2CryN3XkVcHxS0K8XbJIpb/AHhzxx/nivzlX46+LNOyPtrHC5/1nT8fbPtx&#10;x640rD9p3xHaw5uGm27eu7px19B/n2x3LER6niVMp/lZ+gL+L9FmfzBIo+rdvTP5+305rK8VXGla&#10;tYsYJl5X5l4J/wA59u3avi/Sf2s71eJbzouDIc8dR29fQ59yOldPpH7V9rOmZ73+IMxdhxntnPPr&#10;/PvivbQkjm/s+pGV0Wfj98J4tclkntD87Z4x3wR7f/r+leL+Gf2cNQfWVubiItubcI5F6cnnvjjP&#10;159q9kufi5pWunaL1W3ZG4857Y9eM/j09hqeEtb0pZP9ZH8yn73QnP5565PsPesbRvoVOM4x1Rrf&#10;Cj4WtpVrHm2X5f4to69h0/z+GD634Pkl0fUF8t9nzYZu1clpXjPToY1jhuIW467hycZ9On+NaVn4&#10;ysPPEi3K7m+6/BBz+nXpzx9ea6oyUWccqdTex9YfBvxXkRxmU+w3dK+gPCuredCrl/yFfE/wk+JF&#10;otxHB9o6Nx/n07V9SfDPxZDeRIPO6j7vvXqYeoebiKPLrY9msZg8YIParQyR92sPQr3eijfW1G5Z&#10;cV19DjEI5pnuP1qV1HpTCD2pxAb35oPXig4zig8DFUA0rkUg9Kd0PNITzSAaeRkmmOD3p/Q5JppH&#10;zfjSe4EbDHSmuCRxUhXI4NRkfL0qQGnGeRTSD2p5B3c0hH6UARsC1NPQ08njmmMcE7aAG8fdJpQT&#10;6fWk96MDGDQA4EGlGDwKTo3XdSnOMGgBflB4/SnfT0po5+79PrQMfdB60AOxxhTSZOOaWk46k0AA&#10;PYrThnPWmnAGfypUzjr+NAD+M4pTxz60nXgfrSj1zQAoFKDx1poJz0pwoAdninKcnNNyCOB/9enK&#10;TjPfNAEi9etSIR2NQqakRhmtAIdWthPasMV438afCqanpsw8oZ2nqte2SASJmuN8daR9ptJIyn3l&#10;+lOMuWVyZK5+Uv7T3gV/DvieeeOLau4/wj1z/P8AyK8hluGRtm0j/gXK8+1fan7anwzkms5ruGDG&#10;Fz8uPx/r6fzr4r1K0dLp7cxsCjY2n8OecYr6fCVFUpJnkYiMoyZVlYySLs+u7r0OMH88dPyqGIF3&#10;C7/vdcZwf6//AKuDVmGFmdmG3nluBhhjryPpzjJFSwQMoUxHbyPYt/njvXY9bHIo9ytJCpTAVs9D&#10;0yCTkjpx/nHbNO7SRG3qflU/xR8jvjr7GtU4YDMhB7Bcsd2P/r8Y/Ws/UW+bfnHzH5uvoD/n+dVE&#10;TWlzA1vCJtzuZuGK4/w6/rz+NcxelXO4Hr2XGNuMep9OK6TWWRVbfk9uMgY7knGMcdOvpXP3cIaP&#10;MiFSvGWAI6cg8nuf0+tUQZTARkFj14PbHfj/AD3qIZYK3ZUOB6Y5z0P/ANarcmwSM4G3r95c4Gfb&#10;2H4Z+tVHAQGViS33mGOmOxPb9amRVP4ipLKVfdgfe+bd/h/n2rS0TxILVlKO33sqSw9/y68/Qewr&#10;Nu4wj/vQy88F8n2/P2/liqskLzKzwlui5K8k9gPfn9eBXPKPMdC2PZ/AXxPRCizTFmUdc7d3X/Jz&#10;71718PPiNFOMm4HzgZX88dDz1x+VfDtpr19p06zE7mbr82T06ZB/r3PPp3ngf4zS6PcRxzXTR/L9&#10;5s9OhB/xHoeteTjMro4jod2GzCpRla5+gGi38Gpxowl+Y42jHJH+f5/StA2CsGLRbtwyPl/z2r5z&#10;+F/7Rulu8YluR2LfMM89Bwecfpjvk17h4N+K3h/WokV7xf8Aa3KOuQc8e/vXyONyerh9Uj6LDZlS&#10;rbPU3DoyfcEfvlvc/wCR06GmPoaIdmwbefwH1/z1rdsfsOpR7oJxt3Enaw5Pr6/0/nUzaVwOMjj0&#10;5P8A+uvGlTlF2Z3e1OZl0lYv3rq3UkfN9eP84yMfhxPj+wS2lJwoywyD/n/61etNpLbcEM2M8Y/r&#10;/k9fpXnvxdsmtY8gr8uSqqMrj9PUenX8/WyRcuYROHMpuWFkUfCV0oVXA79Ow6Z/Dn/JxWx4+lYe&#10;DLkN97y8YZcduP6+tc54SnRdsePm/wCWmW5+n8/55q38Ub94vAssZ4LKV3L1zx+nbBr9J5W2j5Fe&#10;8z521jy5JG8tjlchvm5xjI/z6/jVKGVWbLFd6t8yhvfP9fb+tXNWYNJuRZNzH5WMgyD6A+/4ZJ79&#10;RnmSJXkJ5+bCx5C5478E5+vesZbnpLYuRSsIxGkvYd+F49Px/wA5zVeURhd7HOfu7iAOB3/x9/rU&#10;UUyyfKRhzJ8qkjp+Hfn3Hfr0e8QnU+Znj7rZ+6Bnj/6/fPp0cWZyRg+J7L7dayRRoTgZUqvT/wCv&#10;z7f46Pwt1o3Gkvpc8kfnQtgbpACB6+3Sl1CGNyxXdtUZ4ycHsf8APfmuTnurvw5r8esWi/6w7ZY1&#10;Y8jHX+Yz7fSpl7suYIxUtGen3MFsLbzkjXef7o9xxjt/9amrNbtbbWkVcqRJ3P1HH0+mPpVbS9UX&#10;WbJZ7ORWjbkFQMDnHX8v09swym4sbgF/qrccDJyec8def5c1pzdSddi5HBAzZVW+8TtxjHHTjPvx&#10;/kP+yxxW2BFjnOe3oT+o/X3qqHONkS43Hhi3OfTpgfh29QalFxcJIrsvC/MrN8ucYHofX0PSrM3c&#10;JbBFt23Ec89eScDA/A/5PFUfskoj+dwu1huDNnB65/z/APXq99quJ32O27bgemRgDp6ZHr2/Etke&#10;OUl9427l+8OT1H8s/X+QCMoIzQsXVcLx+nPf2/X3FIlwJkDRo24qMluc+h9/8/WrBhCFVjf/AFnG&#10;fM65HQE/z/8A1CuYVtWB8wfdGfl7ehBOB/8AXoAUSPInmRwbH3fwkZ4OT+mPx/GtOO9RINgG76L2&#10;z/kc1lk7SreYo+bkhunPHb8eewPpUiTyi4+RD/s549B0Ptn6fzmRUWaEt0hAWKNd2717dP8AD0+v&#10;WqztLMiptXdjI2jhVP4en8vzQjyx5bKoJJ9gOOwzzznpz19OX210WnHmxgBVIVT1J/P8fbFJF/EL&#10;DiF90kW7byy/09fbiuwS3h8V+HY5NnmXFqv7wLg/LjufUjp9SR1yeNKzeYQY/vbs/KQQp9Oe56Y9&#10;O9b/AIF8QfYtU8q4lPlXHyMu4HGe+fy4POfrmt6MuWRxYqlzU79jG1TSXMTJ5bfK2Vx3x2PP+fxF&#10;c7L9ttblopGZl6Z29R/nH4ntXpnibRit/JHFEwjJ3D5jkg/T/P6VzeueG925iQzFWLdQT6k8+vTp&#10;14qsRRtqjHCV29GYU1xtTebhdvoOgPP4etXrHU4Yzlpcgerc/nwf5enbnMurN45GiWNmweGK5w3v&#10;0/z+GKglntrld8+4RgcbeRjvx35/L1rlTktz0LKR6NoerrNGsbMwLNleffH59f19Di7dOzA7EztA&#10;Z93A7cevQdf8K4nRdZW3kW4hkPy4G0np0/zjtj8+hstcE6uGYrjkbl9s9P8APQk+laqVznlDleot&#10;1Ja7Ctyg3qMt/np+XTHHArLvAkrmMxj+EbuM49c/5/Q1e1Ix2/73f/EMMerD19umfb1xjObfTx7B&#10;OBk7cqRgk8jtn2HXsO2OUVDcp3Kud21ZBkcr/dGe+RwM/wCHc1l3UJIaTdnjLbuPTj/P9cDUuZ3m&#10;+VnTKr8q9n7Z4HU9PT65Y1QmiinlXDLJxwGYcnjBHc9evv27Yy3OqBmXEMyDG30HOMHp/wDW+hx6&#10;DNiK5kjfa8u0Zzu28Dg/4fmPbmO5HmYj3yDoTwRuHzY5A6cdRn8MDMVtI0kjO8Kptyyheg5/l7Y7&#10;f7PMo2kkb1jemItAdoU5HzdNuecc9eP0x0yD1vh6W2l0MMVjUwsYtzHnb0C4PqCP6/xVwMTsCkjK&#10;N2Pm3bQB/PjjH4c55DdL4SuSksmnC2UiRVZVLfcI7nk89eOc9exB2iznqR0Oh+0PGMTrzu/iyc5P&#10;t9fUE5I6t8snk/aIvL8vcfvNz3PIzx9P54Hyis2+1CYXYdfmDKWX27c89Mnp+B6sRZsb0oEkgRm4&#10;+WRl7+vrnkf99epQLt0Ocn05ZbEqqq+5fvH169s//W98AmtyG++0QKu0btwK4zjJbP1/iBzjIyCM&#10;lgBh200d/cNGXO6NPvKwAU9S39e4GOOAoNuBpYYDbRA4YYxjG7kg/jkk5PPJ6EsQEyjfUj1qINE2&#10;9Nynn5l6du2R0/AY/ujnLkjlVcAdf4j0x/8AXyfclscbjjoZmMtuZnjVdwPG3OB+Q9PoOOPuCsmZ&#10;FEkkJTzPLkHyso5XkcjGD1YYz2I/vkm4Q0Q21vWeL7PdKrByDuBPHOeDxxz1/wCBd1FXY7C5hkWW&#10;wvmjXc25TkemB145XGDxlcchGJz4W8mPLIwkPJY54b8/U59e/UhRPGy+VseJW2Md4X73yjnqCDn0&#10;PbPYEsyrk15cCGXydS0ZZoY5N7JtypHp69/r0HBZsVb600C6tpLmwums3DFkhbkBcbj83BHTr1x/&#10;wDOkl4riTzGycbWVfmJ4Pv2yV59SCcs9Ub+2sZrfKhVUsTvXJx0OScZ4yDnGTkc5KgLluZ8xDPpm&#10;oiK3S3lhct8u2GRdykH0zkfyG3HO35s+5ikjHlyRSRzLJho2U59MYOPT9cdmJvx6a8DxvBfNG24N&#10;Hux94Dgkj1AB44AAIBXaGRbvVrC5MUT7pGX5yzDgdO/PA568Y5OA2Z5WUrGUJZNyorHb22rkEYPT&#10;uRz7Z3Duxpnns53SPyW3Ku4nI6g/y6deMckAbEmuWEzLFq2iL38wxqIyy/dYE+vLdu/OcsRDPD4X&#10;uzcXM7XlvltsY3B8tjoenOeO3DcnriQRhm8MCsZY/lZSv3hxx29vp6Z6KMxh7eRV3ptKkgb128g4&#10;x7f5/unOle6El3ND/ZutQzNNIEHysoRsZy36Y+o9BiqvhzWonktUtmlaFTuELcjuDkDgnI6f7PXi&#10;q+yFhgeeSPfJu+VgOFxx978On59c7Tllw8kSKrAKrSFSqqfU9D/+sjHfAy66W6jj33NtJHtUGORV&#10;PcKox/8AW9OMgLmn5spbyriNmZujYC4IyMA88Dpge3PTEkmH4w8LHUR5yR5ODtG7p9cHp/nuK8r+&#10;JPgO1uIpJLb7w+Xdx+PYc9/8nHuF0sU8SpIv7s5LBm/DA57g5+noORyPi7wzcSlpoZJFZ42UZ+Xd&#10;znJH1PJ/qK5cTh6daDjJXudeExFSjUTi9j5rvI77SLg2t3HjDdeePfj/ABq5o967y4kn+9975u3t&#10;z/iPzrsvGfw/udREssnlrJ5Z/ecKT78H2/EGvONSXUdFme0uYmCtx345J6emcep/Mmvg8wy6WHlp&#10;8Pc+6y/Mo4qGvxdjs7G/Zo/MSYqe+5ujfX/6/XpWhZapH5vlGXcqfT5sEcc9c7unOffmuBttTLQb&#10;juHXcef15xkZOf8A9dWLDUb2zmAuHCryE3Rn8P8APoPrXjSonrqtboeuaTqEChFlTHP3eOeSPT9f&#10;xxWpa6jsbbAvCjG4Z9eAePXp+meK8t0zxJqXkqkK7wgHzSNyo9ePYduPx4rqND1uS7hVTEFb/wBm&#10;/wAB69P1Nc1SjY7I1oyPStOn80JcozFWb7v3cfj34wOO/wCFbyajiPysrwuTnvxzxzwcivO7PxKb&#10;O2WNtw3DMeMHavUAZ/rnoD7G5beLZfvK/wAxTC5OMf5/z7ckqMpHTCokz03T/EMCKInx8/PT9ent&#10;3+v11bTU7e9d3EqLzlvmxj/PP5V5Xo/iO7up3Z12f7K4+bnpkg+57cjoR06bTNZkhm+aXLLz8oHy&#10;cY559vx49OcJUuXc6I1L6Ha3XiOSRhbchedzKueOnTPXn+VXFjea2MxK+X1+90GcZ/z7etcna6lc&#10;G6YBD8qqu7Bz1/8A1fh06A1u2fiBfLWGeRcNkLt4JXHbJ7/55rnlT7Gsai6lq3gEq5ZzGrNg9enr&#10;+vp36V0OnpZG1IDqQRnce2cHH169K5RtRgWYypcKFPHy59evTn/PvWtp8jiz4duCB34OPb/9Rzjp&#10;0xlFmsZGgLie3mYqyrtz/Dzz/n2FU70axcLI1ouQrcfMMY5yPr2pftMzpvlHz/d24AwD9Mk/Soj4&#10;ie0hZWlO5V2xjrk4J4Ofr/PIp8vYbZXnsruI7pl+bd0255557VasftNzGZZEJPXPHr+o61Rg1v8A&#10;tKTarfI2QM9uOnOfbr17VaS/WwHTaXkChc4Kn/DHPH8zkXy+6Ie2lrJ8r8f8C69/XP5/j6Uy8ljs&#10;NtnLLuJ/hBOM+nT/AD9eDHNqxj3CNxhRjG3g/n26/rWPqOr2V1MGaUfeAb5sBTk+vB/i+mRxRGLE&#10;5Gtdy2wsftUDBvm+Vtw4PXjH+f6waPfeftZEG7gfKRgg8en+e9Yx1AR2fliQ7WXDR9CB/L0xg49M&#10;1oaPf28VsY5Jfurjbt6evfpyf5VUkClc2r2NpFkWFdyqevTP+ffr+NU3uBpViWZtzNjHfjPTj0PO&#10;Ac0WWsqYD9rIV+QQCMfdH4d+569qht7b+0Lku0jSRj7q785GfTp24PvUIOpBpyG+upXYZDY3ccY9&#10;Tjjng/UmtUaDpojEyRqq4H3T1Hb+f9frNY6LaNEGQjr91c9sckdh+IwOPaodVtJLSNlRGHHzZPBz&#10;jt+o/wD1VEpXkUNt7iEN5YZmVWP3V/X/AD6+lQpqLGfyHt9393cuc9vfj8f15qnCL95PLCFgACo6&#10;Zyp559s84OSe4NP1GU6bDunizuXrn6deOv0/PpVLXQNxkk4u702+X5OVbkY9+o7E/wD6qo69pERY&#10;vnPzd/u+3/1vT6dIRq9vO7TIyq/I8vqM88+vHt27nuC4bUNsUZOAmc/3snPXuP8ADr0rRRakZ3iZ&#10;rWsSWkwRSw3/AC5PO7PQfoayYIpWn+QNhuMj+H0HoOx9smtTWINTtZNsCn7vPmA/Ng89e549etV7&#10;RSUy5+ZsZXcdx56n29P846EjMdHBJaup27snDbV+7+XXpj/9WKtXyww2cc5G2TbuyvO76Zz/APX9&#10;c06xVkj+0XSM/ZkZeGy2Oe5/l+NVdRvf7W3w7P8AloBww4O0jnjv2+ppdRjbS6+3hkZPu4w3dec+&#10;mPQ1chtbyKYQmUhcbmjZcbsf/XIPbrx1qtpmkzxxFrZ1Vy+Rv4xjp19x/L61dPh+6jQ3cyrjGd3B&#10;/HGB7+3Q+1AixfPcJEHhZuvK989Oevp0/wD1HA1HxHDp0hSZMDaD1HOPY/n68DpVvVtdMVu8sO1d&#10;qnKqvytnv/nt1z1rkbn7Xr8qqS24thVVOp6j68fT6VdOPVmcpdEN1Gyt5bhpkA9VwvBGe/f/APX7&#10;Vc07RrbULfyhuGQQrf3uev8Ann+dVrjR9Vt42VJgy7Qy98jbnHQf5/TR0CZlYIW+Zf4dx5OOgyPy&#10;6f46SlpoTFK+pTTT59NmW0Uu38LEdMdeOeOnbn+uhb2ltPaPJGTuZcjjk+nP+R1qPVUmMckkKtxz&#10;jfjt+J7Y/TtUukanA9k4lZVbBDfmefQ/j9R1qTTRMqwax9il+wyALxmPdnjHY+2M/SsrUZt9w0rf&#10;LuY8bv8AEitK+s1vJGnSTayf3WIx2+pJHc56duRUMujCTa2cttxzHuwOuOSPU/WtIyijO0nofH9n&#10;oHnoP3QPzZ3dMcH+nPtTL3wk+3D2rcdflPTH9Qe1e5+E/hXY3UAWS3+XnzA2Qce/HHTsO+O+D0yf&#10;A1JU3Q2G3nPyx5//AFdfwwM8jn6r+2sLTZz0/qzVrHytceFXblYGZl/vdM/j171UbwtMdxMRPOOn&#10;Xj/D09eK+rrj4DpMMGyjPzYbdHg9M9COPXnrz7Zqt8CoRJg2SqoY7mVQGI55xjp+H4dRS/1hwZpz&#10;YWPQ+VT4anLcwMMcfdzz2FOXRJRICYCrf7S9f88+tfUE/wADonO77CuRydsZ4/MfU9R+lU5fgfHA&#10;+9bBe53CI8cYJ7eh59c9MGl/rDhTGVSjHofO9vZTWsJyp+X65HTrU1tqN5bSKiuy/Nxu6H+n/wCq&#10;va9V+D8Nodws8cgZWPIzj8+T/nueY1n4ZMEZlt9rdPkXPHX09h6d+emX/a2GrbHl4jEUdbHH2/ia&#10;ZBw3y4wF7kAfy5/z1qZPF042kyfdxsXpz6/z/HFXLnwLJCu02m5VUsexPp1xn8u1Nk8Cfak8yCNx&#10;xypPQc88f4ZP41Esfh47s8PEYim9UQv46eKP5ZfvfwjAHQdvXvmobnx+7SeY82SCR06cevWs3V/h&#10;9qVoW2blKjDfKeB6cD/Adq5nVdJ1WwLs8bKg9AcVpTxNGp8LRx+05tmddP46kBLJcsGb/bPYH/Cq&#10;58bySuy/xH/Pb/GuG+13ZYBkZuh28/rx0/z2xT4ruYgug6Z56/16e9dAQ3O2h8Vu5Co2QVx839e3&#10;FXIfFNw7h1bPcdeO1cXakgBWG09wfmB5/wD19a1LRzsw33v9rk46/l/n3rFvQ2jqzuLHxbcJ8zS/&#10;x5x2PTj/AD7VvWPjqQBXeTO4cs3GeMf56dfwrz20wIiMM3b5uOP8en0/GtS0WQx4HViSvTnnjH+H&#10;+Nc8mbWueiQfEJkGwzKvoV7den5/573IfiGAgRbr5u7bicf/AFunp0/E+cx3DBtqFmXrwR+f9OKm&#10;S5kTGJD3BXJxkH/H9c/hnZAekRfEOX70c/zfX73Hb/PbvVyL4kM/y/aGzlT7LjP5fT2+leWxXTgf&#10;LJ/u7cY9up5P+frIL1zhPP8AvDC7s/l9f0o5YlcvU9Xg+I0iIp+1Et0znP8Akf0NWrf4iSHDNPu6&#10;4G7GOMYA79Rx7jvXkTXk8PzKW4x95evbkflTlv7kANFIWbcCv59Rxnp/n1XKh8smeyQ/EjYMtIP4&#10;ivf2I/zxznFWo/iUiAPJLtwAflboc9ff6e/0rxiPWLo/N5+1hyytIRg/49ccZ/o8a3f7g8U3Q54X&#10;nnPf6A/j+s+ziP3keu6p47S6gw8vzbvlVueORn2rg/FGtrM20t0yozzk8c469v51gLr07hlZvm54&#10;8z9enpn8scdKqX95LPwEO7nd37H8D29jWlOPKw5JT3OY8aXJnUEHPPHzcdPrXm+vW5a4Zm9f8/56&#10;/wA69H160kkhMpjzlse3GOh/H0GK4/WdMiaNjt7dfQexwK9SkZ+xl0OU8sBtrj+L7pPU5zVi1m2N&#10;k7c/eGOKjvImhfK9GJ+Vcfj/AD/z3YsrISVx3Pt9Kco9DWlLlNuylRv3i8bSCzDruwen+e1aCvle&#10;B838O3t7f5/pWJZ3HIydzZz9f5dB+da1vJAYsuV4+6y4479v89fYViz0Yy5kSiNmI4x/eXj+tOCI&#10;kfI+bn+HqecnmlUKFwANxx97I/mPr1p7KVUmSJl5+Xn6Yz75oKGsgA8xk6Z9z/n/AD0q3Zwbo8v6&#10;/MdvX/6/+faq8O5pPudPvZ4/xrV0uEPKrMvDLyeoI+vbp/8AW704kyfLuaWiWa+ZvK/e+9tXkLj/&#10;ADx/gK7fw5ajapVVbcvy7V4/D1/CsHw9p5XiUNjAG70OOv6+39a7nw/pzNGibHPy7vl7nsffrnn0&#10;/Lppxujy61Tc29CswoVTn5Rn5e3+c/54rrdJtWwjcj+7/XHP1/8Ar9KxdDtXR1+Tj+LPbP8AXHf2&#10;+ldRpUBCYRV7nAIUZ69T0A5z9K7YxPHqy0NKwUibdhQ3Xbu7D9en09OK+rfgRaw/GT4SX3h1QJNU&#10;023a4hmEYV2CrlFz1Y5E4Gcj959RXynaBivyRL8rZ+Xvz16DP49OmTive/2E/HC+F/jLYwag6ra6&#10;h/oFwysRkTcRsQT2lCDsMP3zinUjGVk9j1MjxlbCYlun8Vrr1jqvv1R9IfC/4lP4i/Z81Xwlr8sb&#10;TWMf2GFWON9vKCn3e+PnHHYDpmvjrwbJL+yb+1zY2N5uj8N65cR+ZJ85/wBDlZdw4/ijcg5HXb71&#10;7h8YVl+AP7Rtrpckr/2RqTOx2RkIsMxwMZyBtbcOOQEyeDxZ/aP/AGd0+Lvg2S90tG/tDTo2vdNa&#10;PIfag3unH95eOh+bHtXn1eatFNfFT/r8T9MwrweX4pzb/wBmxsebyTen3xevzPuvRLvR9Z0EW9sk&#10;UljcWojVY2yrRsuBgjsR+lfFfxM8SJ8J/EeqaTc5e5hunit0zgzcjDcYHoTgYGan/wCCav7U95rG&#10;lyfBHx/fyNqWnITo9xcNjz4QctH7smcY7LgY4JOD+3FYm/8AHNv8RtOnDW98pt5gG+6V4Unn+IY5&#10;9vwqcwnGtho1qf8AwxPAeDrZJxXWyzFv3Jq6fSTWsWvVXv56G/8Aso/EHUNd+I99puqXrN9t0/8A&#10;dwqx8v5SOg7nDH8z719L6Wk9zB5Y+/txt3ZIIPAz9f8AHuK+FP2efGN34b+KOi6rDAJFknEMjBek&#10;bqUY9ONpJ68/L2BJr9L/AIfeCLDSR/ad7++uX+dWbkR57Z7nvnv19Kzy1SrU2uzPX8Tp4fKcwhWS&#10;0qRVkurjo/wsfDv/AAUg+AfifxRc+G/G0VksUbCeyeaYckcOo5/4F9MfU1474O8F6N4Mja30aFpL&#10;pAPMvZAckbSTz14zj2x6mv0C/wCCgWkve/An+0bdCy2GpwyN5aZbBBQY/EjrgZ68V8E6h4y0DRIW&#10;1TxLrNnaxpbgM0ki7juPYdRk5GSOeW47cOOw8KOKbXWzPf4Hz7HZ1w7TpPaDcbL1ur99GfZ//BM3&#10;x0JfDuu/Die4aSSzuxeW3p5b/KQo7AFfplu5zX0/rfiHSdA083+sX0cES87pGr8vf2Hv2ubLTP2h&#10;bfQvCGnLHb6tpU1vJPNlS7ovmKwXHP3T17HPvX174g1rWvFsT3Gr6i0ynBjXd8qY5z2HX1HoSMBa&#10;9TBYmMsKlu1ofmvG/C9alxNOpU9yFRRl566P8Vcwv+Cgfxatr34ULqng2y8640+8B+1NwEU/Kf5j&#10;2r4B1zxPr+vzyX2p3sl1IzB1bqx5xgei5bt3OPXP3F4x8P2Xi/wNrnh2YOy3FrJEv8O1sZGcnoCR&#10;9Af7xwPhfS/DmrzazJpEFjNLMsmz7PHCcsckEevt684GCDXh5q6jr83Ro/avCmGEw+T1MKlrTle7&#10;3tLX87noH7K/jy48KfE2G2uI/wB3qkf2aVFz+7II2HH1yOwwT75+1tC8G694ykWKxspLkNyXU8Kv&#10;TJOMN6+h+gOfkn4Wfs5+JY5P7a8RzR2O1V2xJhpN2ck+g6D8uMjk/ph8FbvRtX+Hum6hpUEaeZaq&#10;Jtn/AD0Aw2f+BCuzKVKpFwlpbU+P8XMVQwmJp4zCpSlL3ZNbJrVfhdadjzyb9kzw94o8JXuhfENU&#10;v4tRt2WezwdgzznryQe/rXw58Sfh9d/CvWrzwLBpH2eSyumg3Ku1Wj3fe9cFSv4EYr9T2jABVfvL&#10;Xyp/wUV+E7/Y7b4pabBsi2/ZtSaJQCO6uT+meg4611ZhhY+z54rVfkfCcBcUYr+1/qmJneNXZdFJ&#10;baee33HyHdwT2UuLaRXEa/LJGvfgkcdMgdB2r7x/YT+MsXjz4Yx+FNXvd2paMqxsJG+Z4SMofw+7&#10;jkjbzXwR4o8deFvDFhJ/aNwF8o48hceZuwMcdARkeuAy9yAOc+Cn7Yvin4d/GCz1fQ91rYfaFtr9&#10;c5ZoCR97IGMZB56AH8fLw2Mjha2uz3P13iDgvGcXZLOnSjaUPejJ910+a008j9gdU8Q6NpSGa7vV&#10;GeFUcnPpXjP7QXiS6+IfgvUPC2jWyxNJGfs88n3g4GVI/H/PeoNP1+41mzW/tr77StyVljbdu3Bv&#10;T1yPTr24BNO1a1jkUzeY3mLycLnJ/Ifp1xjoK9itWdam4rZn43k+S0snx0K8venFprsmrdD88PEh&#10;1WLWZbbXJ5JJopCkgY/MjD+Q46Y9PYVm7nZy6ZZB/GR/F35/zj68V7L+138OJfDvxATWtP0/Za6s&#10;nmtt6JIPvDjp/X8RnyrSPD2oa5O0Glae8zDJzGuQpyOenH6c18bWpypzcX0P7OyfMsNmGVUsXCyj&#10;KKb8u6+Tuj7G/ZU+Isfj74YQ219f7tQ0fbbzMW5bA+Vvbjj8OK9SWGS+DWkMHmNIeGVc5zn/AD+g&#10;7184/sc+DtQ8F/EG3g8T6oLex1JRFLbbvmOW+Vj/AHTk49cH05r7w0jw5o2losdhZR8LncVyf8/5&#10;6V9Rl6qYjDpy0toz+WvETFYHh/Ppxw65oz96NtlfdX8n0XQ+Zf2kf2QtV+Pnwi1DQhbi2uoIzc6b&#10;LIeRIBnb+IGP8OK+BdN/Zz0Hw5eTxa83226tyoaNsqAw4ZcDsMDjHPTr0/aKdFddrfd6Fa+Af23v&#10;hKvwv+LM2vadbiPTdYje6jY8KJCQHXnvk5/4F9c45hgYQtVXzOvw74/zLEVKmVznyqXvQS7/AGlf&#10;fXf7zwfQvD9lpNhbvpWni3j8jaZFXGCeeT1/p+FfoZ+xB8Yovir8HLWxvZydR0UraXW5uWUfccd8&#10;FeOQOlfBGnSfbrTzYpNsW7AVoxkHGRx9Qf8A9QxXrf7DHxot/h38Xo9G1eQw2Gvr9lfzJOFm+9Gc&#10;ep5HIHBBycgVnl9T2FZLo9D2+OcqlnmSVHa9Sn70e+m6+av87H6BthT0/GuQ+OHg6Txp8Pr7ToFB&#10;uI4zLbHj7684/wA/rUmt/GLwPokbZ1RZnX+GE7s/5/z0rz3xZ+0VrN+j2fh/Tlt1wwaSRssvIGMD&#10;68/UdSePerSp+zcZPc/Bsny/NI4yniKMbOLTTei01PnPVtW0bQX+3apeJE/IlV3ALH6evvj09Rjg&#10;PFv7RPw98P3QlsL5r/8A6Z244P1buMk9D/jXmn7Uema/4e+Kl9bahdzzQ3E3n2skj/Jtboo5xgNn&#10;v2zkgc+arffMzB+CrYG/G3vj34Oen5EgV8XVrSjUcUtj+1MnyHCYzBU8TObkpxTstFqtvlsfpT8D&#10;P2ztY+Jfwutb/TrCOG6sl+zXaOxZg6gYP4jB/T1x0OofEbxFr9k73WsSKXXaoVuOR1/mP/rV8O/s&#10;ZfEG+0HxfN4Zm/1Oox7lUE7fMGR+ZGR3PHBwa+uPCl/Bc3hjnXbu4kVsDLcn9cZ/Dso597C4qpiK&#10;Cbfkz8J4w4UwGQZ1VjRppRb5o9dHrb5O6PFf2/vhrrXxE+BF9d6arXF1pUgurVduSAAVkA98H8cf&#10;XP5k3UbqPQjjaejfXoD6f1r9q77wlN4ltHtYNKluFulkR41Qsu09QTjkf4+/H5nftM/safE/4Y/E&#10;3WNKsfDzJafajLZttO5o3yRjHUY7D9cV5uPoyjNVOjPvvDTiDCQo1MvrTUWvejdpabNfJ6/Mxf2D&#10;vFLeHf2kdNj2r/xMLWe0ZZMjflS/5jbn0I61+hWpXFy8dvPayqsnIlVevoPrjpj27V+aXwd8PeLf&#10;h78YfD/iPU9KlVbPVYGuZNo+VCwRicnoAd30HfPP6Uy6Nf8A2INHbTN/F5hXr0IP69/1rbL5e415&#10;nJ4kU6UszpVotPmjb7n/AME8l/bHjkvPgteNMuWhmjkVt2edwBPoflY/h0Nfn5438JX1vr0fjHwz&#10;eyW+qW7CRJtx+YgjGfU4znk5zX6D/tXR3V78H9Uj+yjzD5f+sXg/OCM/4nHIFfDuoQuZpHcpJjkK&#10;vzAg8jnP17ck4yOM8+Ml7PEXXY9/gPD08RkU6c1dcz/JH1N+xJ+1PP8AF5Yvhz4ic/21HlGVpfmc&#10;jA3e3H6Ypf8AgpL+zV4x8Q3vh/4gaXpW1Ps5sbx2XHIyyMfwZvbP14+XfhvpGu6N8UtN1nwhfy2e&#10;pbsw3EeV3FPm49sp/MZr9MNO8d6b+1r+yxqAgLrq1rasLiF1AkS6gJ5K5BGSvHPPvXVG2Lwso9Vs&#10;fJ5s8RwfxNQxFFL2bdpeSlpf0/yPzn8I/su6tr1q13qGsxw7VzIoX7vrn39ce/evvH/glZ+zR4b0&#10;3wx4ks7jVWmzdQSnGMHKsMd8A7R7HA7ECvmnRNeuIJ5NNhCgLIxuBu+YHsSO2CSMe3Umvs3/AIJa&#10;yS2N94ps3lZlmjtZlZumf3gI9QfbtjtyBhl0YyxUb+f5Hd4jZnmU+GK7U7W5WrL+8j3u9/Zr8PS7&#10;fJupF+VvM3c5J78+/wCNeE/tZfsgyD4Sao2jausmxo3iiuBwWD49vXnt7cmvshV8373v37Vwfx80&#10;k6p8LNYtwuf9FZgcn+E5/pnjn69D7+KwlGpQkrdGfz/w7xFmmFzihJ1NOeN769Ufj34n8C+JPhjr&#10;Ub6xbyROswaJ4x8vBH6Dp+FfdHwk/aF8SaRomn3yTNqGnzQqyrMx3KCMgg98+/bP4ee+NfBem+KN&#10;LFhqsEEyKDtwoDA9c/l/TtitT4YfDu8tvh/CLBpLiys7pofMUbmhOM4PPAAI64rwMH7TD1Hys/cu&#10;MqmDzfLqcsTFXi7eVn27PQZ/wUG+POg6r8E4/EP9izM2n3yM2ZMfI6lfX1wfwHpx8W6F+018Nkt4&#10;7ec3UZX5duwnIJ5HGT1/x4r6l/ah8Kw+J/gh4l0yW3k8yPS5JpGXjaYzvBz68Hrz6AdK/NO4htEk&#10;2wtI+1sFVQ/MCOCDn2+v0pYyc5V+Z9ju4EyfLauUSpK65Zd+j1/zP0A/YR/ae+EulfHnTFuvFMcc&#10;moebBH5kZwP3Z4B6dQPYknB4Ir9GLbx54Rv7RbiHxBasrDcpMg9K/Av4NatD4b+Jvh3Wyo2W2sQy&#10;SszEcb13AHOMYznrx6dB+qv2mOXS1mgVdvkkc5VV7nvxkY//AFc124DFOFNxsfIeI3COFjmNGrCc&#10;lzRt06P/AIJ9I/EPWdD1P4falZR6lAwuNPmG1ZFO47Dx3r4D1nxh4X0aBnvdbtoz/wAtMSA9+uM9&#10;efrz37+w7r2/0R7K1Vv9W0Y8xm4JHTGevUccdvlJG78/vFFjLZ6vcWMkm7y7ll+8dxw2O2c544/T&#10;gCufMsR7SUXY9nwvyKnRhiaTqPeL29Ue9ax+0J4Gsb+COw1KSeVW2Fo4+Ov88jjvn86+zPAf7WGp&#10;6n8PdBvrHQY/32l27S+ZNnBKDg++SP5+mfytgLC4VYZVWRmIVmztyBkD6cnr79c/N9vfs636aj8F&#10;dBIunWSOzlt16ZzG5X1HAx+Gcn1OeXV6kakkux7XiNw/l8stoTnHm5ZNavuvK3Y9E/aw8c2Hxx+B&#10;HiDwTrOkGC4ksmms5I8tiaI7wMe+Mfj0r8ubhZLPUnhWJd29mUtnk4A69+/Tjr05NfpVc21vKGSf&#10;asLybPmPGfT6Z/nzjNfAfjjwF4gs/iBq2jx6QzLHqU0cJROCoY8dBg4x2HX3wHmHNUkpv0PN8P8A&#10;6vgadbDQ0jpJJvrs7fgfQn7B90Zvh5q8a/N5d9lmC7W+ZF9T7Ef49B7lapdx3f7srny2LbWznD9O&#10;vbPtnqewryP9gr4a+PbnwZ4gsrTQZtqahGw+YYIII49iQea9zm+HHjq0m3jQrn5YW+8nI+YDtycZ&#10;PpnJAGOa6MNGXsYux4fEWKwsc6rr2kb3XVdkfOn/AAUXEU/ws0+4YBvL15V6bsbo5AOvPUfTH4V8&#10;W2s0ct/Iv2cbfM+VjGOCePw7n0/Gvun/AIKOeEvFNr8HYhNolwu7xBC/ywkrgRyDHT1759+e/wAN&#10;p4f1w3SpLpdxuWQgbYXB4A9Bx29CTj8eHFfxrH33BtejPJ01JfE+q8j3P/gnpqb6b8e1jhSN/O0q&#10;4jZcYHGH6/8AAffNfdyanayzSQC4bzGOVZW6qOTjnr2x7fiPz3/Y0h8RaP8AtH6HDbafIDNPNC37&#10;g/MGiYY4J744/X0/RWw8G+I4YVd9CmX5my3kHhuBngdM+nUfiK6sHzey07nyvHMsPHNoylJaxXVd&#10;2cF8dxNc/BzXIY7sfu4Nvpk5U55Hy56f55+T7Dxv4j0OdU03V5dqn/louQevBye5Hr0+or67+Neg&#10;TWPwi8TWjLIrfZyyKysMtySB24wOP518YSSxoQEj3DcQ27vwfy/z3xjlxzaqL0PqOAfY18sqxaTX&#10;P+iPvD9gf42aLq3w1uvD2uObO4tNSbbu+4yMqkEE9MsG69CD2r6MnlsNX0p7CG6hljmjZMblIYEY&#10;I/Kvzv8A2M/En2TxXqHhy7jLfa7EN8z5O6NuAPwfH+PWvpIXV7pd4scN3NE2S0ZSQg8f4/r9a9bA&#10;4x/Vkmr20PynjbhGjHiSrKlJx5mpW3Wq6fO58jeJ4LPStcvdHkLNNazzWytIm5VZWKsWGNuB3x0D&#10;ZHHNYguLi11rztN1FGzcea0a/eLgA59d3Qlhzjke3MftZ3nifwB8f/EVlYaxefZ7u4+3QtI24Ksq&#10;CQ4zn7rOy9Qfl9yK89tvjJ4xspWuPttrtLkjdbbsHaMfpj059cV5MqkVNq2x+nYPI8TiMHCrCSal&#10;FPr1Xoftf4Y1WLxV4J0vX4tvl32nxT9j9+MNjIJ9R6/1qLxXpkGueG77S5fu3VjJGzL/ALSFe3uf&#10;Wvnz9kz9o7xHf/s8+E7y9jt7pV0uOJdqspZY2aLAJ64C9cH8cV6lZ/Hzw5PbbNXsbi3bYQzRrvT+&#10;h+nGSPSvo6eIpVKau/vP55xvD2aZfj5pQuoydrO+z+8+K9Rs1jvZDGGdVJE0G47l5znpg9O2cjpn&#10;kDN1mylbTvs/lySMrfLI27g5B57D5jgn255+YzePfid4DsfE2pWs2oMrw6hJGrNauSVEjKD8x5I+&#10;U+/GMnkcnq3x08NM0kZsbqbbMGG1Qq7ud3J6naBzjByecg7vnJShFtXP6PoYPHVaMWqb1Se3kfXf&#10;wA8RzQ6T4B8Qu6hoLmG3fGMjkxY/EH/9WBX2DNd2s/zEhtw4xzmvzJ+EH7QA1H4a6LpC6Ise7WxB&#10;5n2o7o/3w2nGOSCwwMd+AcgH6h0XxT4mgtA2mazcI0fDN5h+VsD5cdDznHX1yeK9rD4qMYrrofh+&#10;dcJ4mpjqt2oNSla+ul/I8x/4KW+GV8P/ABY0vxzfW7NZ32hm2hkiB3RyxuQcY74kXuDjpjBryn9t&#10;ZzefGUQrOrXkmi6fHeSIMA3S2kW7IDcucrwQBnaB0zXSf8FJP2gvFOmaP4Nsb21guPMuLpppJoyT&#10;wqAjIOPfBGQeMjBz5x+134+8FzfE/wAOeLEiexvvFXhvTtcmPPlo8sK7jjqG3I3UY4znk1w4qpGU&#10;p27o+54dy3GUcPgvaxu1CrFW1vZx+ex+lnw68JJ4a+HGi+G7QbY7PS7eFV9CsYHp1/nXzj/wUW8D&#10;+DvEUHh5fEWi28z+VeNHIQA5OIhw3UY4OecEA9Oa+oPDerQ3+i2/kTRynyUDNG+7+Hr614L+3TBb&#10;g+Hbq6tt0atcjD5G4/u+BhlySQO/QHAJwa9THKP1F28j844LqVafGFOUm07z/wDSZHxtc/s9fDTV&#10;X81NImtsr1t2cKq7RlQDnC98Dn8M49w/YN/Ze8CNqXiKxGpagmLOII6zKQyncDkYxyTkgg5B25Cn&#10;D+aX101nqP8AZcEcaK1v5hVcjawZScdMc8Y9+QOM/RP7BF0JvG2t6exZmXTY2+Tkf6wYGQMdz+uM&#10;8ivDwUYyxEU+5+z8ZYnGQ4ZxEozeyf8A5Mj1GX9krw2jMR4kvPvs0e6NPlbywqnIxyMHHTAYhQte&#10;Q/tm/sk+ANN/Zn8QXMkE+oNYtb3UMMnEa7JQp+VAMqEY8HAAGMqBx9dG2O4KsnqOnavP/wBq/Q4t&#10;Q/Zz8YwXEilR4fuJG6DhVL9WIA6d+nYivoa2Hpexlp0Z+C5TnmZRzag3VduePl1XY/KHwn8MvDOL&#10;m3g8J6csKxuUWa3VmBCyKSdw/wB8568hvvDEXvHjrRrnVv24tPk8UeAtLZrXVNDtdRvplDyytHBC&#10;BKD/AHCgJBz0OTnYQPNNIWPSmmmadWUxvM0e37w2ZwF67gpB5A45OFIavXfiR4z0iT9pLwXq11dX&#10;C31/4Z8PXF6ywyYF3tEZY4C4O1IzjKtjp8yrj5+ko+z+a/U/csyqVpY2L1d6dRX1uvh/y++x96ad&#10;8GvAVnKJ7XwnYxt03fZwWPHr1z90E9TgZ6DHm/7evw38Nj9jr4hR6b4XsfMj8K3DoqWoB+RQxA2j&#10;I4B6V7pDMoHK/MMrubHPH+fb6cA8H+1hpDeJv2cPHeg28W+S68JagkaDncfs74xk+uP/AK1fTzp0&#10;1Tdl0P53wWKxH16k5TfxLq+6PmP/AIJLxeHbX9n7S49P06OJ41kt5JMfPJ5cjhTn02njk/e6nnH1&#10;jqxUQyHvnPK+3+f89Phz/glhrDWvgHWPD32oeZY6stx5bMcMsyAZ7E/6rPTGTxjO0fYOs+NNN07T&#10;vtWo3yx5UuqhvmbAB49x8vfoRzWOFnfDpnp59g60M8q00m3zeu+qPkn9rS1isfi7rH7obJVhlZW6&#10;bjCOSOpBI5x6cZIGIP2TviK+k/FC+j0SBZpY9DYNMrbgjGaMHnPJ/EnI/FeH/bV+K0viz4u31vpK&#10;S21qbGFVZvldzsIwcDjOeBgnPBwDgH7FkM6/EW/3SbU/sdsR8n5vMjGcDqfXhs5HUnA+alU/2/3O&#10;5/ROHyt/6hp4la+yjp9y1Prj/hKvEusFnuNVupBJtCr53J+YHGAOv4d+n3Q/z/8At9eKfEsHhDw9&#10;pEWpTyPcajcSqQzOqSCP5Aw+ZeS/8WSecYySvuWjytGj3NrAW3Y2sY9wQ5xu6HuxPXkEnkEGX5v/&#10;AOCm8t1p+g+Epxc+S0lxchdq5PAhyD/EQPYge3IrrxUpfV5HyvC2FoSz6jTUVu+n91nP/smPf3Xg&#10;q81aTTWW61K5jjaRi4DrDkk8nI5cce1fRv7Onw18F+KPidcjWvD9tcSNpNwjTL8rxrvj+X5eRxj+&#10;Idwcjg+Efs96hp/h/wADabot1q0Mc7xlxDPN8xLNweevUYxzgfdxX0f+zBck/E3z2RY2l02aNlRg&#10;S7AqckEhs/KQeMcZHGdvPg4qVSF+59BxlKvRyvFyheN4uzV1/WiPT9Q+A3wtSGGzPhZfukFY5HXr&#10;9GHQcD+6CQMAnPB/tE/s8/CO4+BHi6xXwhaxrHol3IcyMvRGLHO9ccArncAEJXhSVPtuoXA287dw&#10;68dB69f89feuE+NYe/8AhJ4sjgZUb/hHrwBm6f8AHvJz94cc+q455Hf6KdOnyPRbH884HH46OOpP&#10;2stJR6vuj8pr74JfDCS/jmt/ANuyySSIoWdlQDG8kgbgNoOeuAgABK/vmu6f8DvhZbzKqeA4Y3wQ&#10;xkunUcEMcjeu0evIG04JUEy12TwS3k0ltND8vnSqDM3+q+7jIOfm+85JAOcE8hZDDbw3TSCKWfzJ&#10;TxC0cLLuYNuXGOhxuJIJ7EZG6RPmHFI/oyWKxXL8b+9n6Af8Kk+F+mfD/Tb210AxFtItiu6Z9wxG&#10;vX7vIX5PugqvyAKPlrzGazsV1Fk0622KrfJzuJ59T7dvSu81DxhDH8I/D9vHI0mfD9nGrcc/uVHV&#10;Tj8BkenFcHYqrzed97k7m9T7jt/nHfN5xWp2jGK6XPxbK4YiUpyqyb1drt9zSs4wkgXP3W/iX9fx&#10;49zk0XRwmzDN2xnd+P5f5PZI1SQZ3nhsBl5+UfTof6nvUF7vlbfNtOevy5//AFen86+XlLU92MSr&#10;IheXBGNzcZx7c/hUM0POJQzd/vdMn/PfNWt/mNulZ8kf3c5P074/I5qrdsxChB3P3m+99P8APpR5&#10;lyM26jVSccfKB35qhdDA2g/L0w2f8nt/nmtC9KlTKDtY8BuSP8/5NZd6Pvxt83Htlu2cfp9c9RQQ&#10;5aGXqSlQ0mNqgEn2x3rCv4/3rQht3PC/if8AAflW1fSBiwAP3sHp6Zx9PbFYWoyrIz7SPl+bB6Hj&#10;r09+vvn6C1M+ZMwr5ir43s23AG7kfl6/55rNmuzGdiS7cr8oZccf49fx/KtS8DY/eN820c8fiDzx&#10;+H6dsHU1mkcsjbWXaNx6jBz79OOf9rGK6ImNSz2Cfy5yw2/w5b5R+P8Anp3rFv7SXcWlDZXqvpyf&#10;8/8A6quLeEN5RRl+Ubj79cd+3X+tRSzAuSsXOCEzH/F0wOev+TzxWkTlle5jX1o6sc7vu5b/ADz7&#10;8+n6YWpackjAwwFm6Ko7/wCen4Y45x0d87OpnaUN+7/iYcjrn8SOnWsu5gDuq4/iJClfxHX/AOv7&#10;jHNWtHoDkc3LoW9GkDO3+0rfkfyx+Y9qry6TMiqEGepUbuOOf5f5xXQKImZlA+VlXbjBBPTOew/o&#10;R1xw0rC8EkZk+Vc7l24x/hx+VdMZWMzj71GjVt42rtIJ2jgZ/DHr+feuc1W8mjby5JPmDFdrDn/H&#10;/PbNdzq1vC67SAuWJVtuATg5/HHp0rj9XshMGYJhlPzKuBuP07dvf16VqpGfLdM5291GWSUc8HBD&#10;N/L/AGfp/PpVN7oylpImyVbDE/5+tXr+zQE+bIpTac7kPC+pJOOh96gW08uTcB838WONvHT6de38&#10;6s52QI9ypz8q/Njdx+Jq/ptjMXHO3cfl2fl39/p+dT2thCg8/YQWYjfnt7fn+uee+tp8UQdS6quF&#10;wzYPyn8Poe3Q0GZJo1td20imO4blsDHY5HGB/np2FdZo2t39pwt5G2GB5bqccjOfT/PplWcJKeYd&#10;yrgZXhcfMOuf/wBX5CrtmskjKWmbcFzucA4OT+Xv0Hv6lxRj3Oo0zxvqcMXlhmHOPvH0/n+Pb8ti&#10;0+JOpJJ88rFuvXjr9O/+RXK2qv5/zqxbd19QP/rcnj/GrFpaSajLHY2oDNIQFVOME+nXJ/L075qe&#10;eV9Byoxl0PYPhJ8W74amWLbUjG5zyAP5f5x0r7U/Z3+Ka6nHBEZuTjbz04HT1r41sfAmj+Bfg9q2&#10;vahe+Xdwae8xWOPe2VTd0A4+vIAycEA10X7GHx0h1/XbO0jk8tTMFjBbk46HGT14455PXOSfVw1S&#10;VLlUnuayyGeMwE8Qk7R/yP1O8KasJ4Y28wdBXZ2c4dB81eNfDbxGbi2j2tweOv8An/P516loV/5k&#10;ahmr3ISvE/O60PZ1HE3DgrgGmn1xSxPkUrgHp0rQyIiB0pOOlOPoKTtwKYDT064ppBp7fSm8kUgG&#10;kdsUhx3p2KQ4IzSAYeTx+NMPB5px5PNBB61IEZUHjNNYbec+1PIHcUhxjmgCNg2MZ96jPHQVKQT0&#10;qJvQUANPNA9v/wBVBPP/ANagHPINAC85ODSgAnim544PenCgBevSlGOuKOo/WgdeFoAUNzgD6UDP&#10;c0mMZ5pxGetAB0HBpQB0pOppV4/KgBwwQRS89aQHHWjLc4NAC55/SgE9aPpQP7uKAHLndigcUA8f&#10;4UFuKAJFZQcZ61Ip9DUIODxUin34quYCZCCKzPEVks0DEL2rRU45pt7EJYSMfw0wPmf9o7wOmraL&#10;dKId3ytjAx2r84fi54WPhrxLNG9v95zglfc9K/W74l6Al5p8sbJ0U81+e/7Yvw1eyu5NQSD+PPyr&#10;gnr/AJ/GvXy2taXKzhxUPdufM8kuBhz8vXewyWxz/gf/AK1LGzfLhTyo259cHp+tJIixM2Ru/THX&#10;88fn0qu8+ThNucE44wP8/ia95Hlylyskll4aRV+Y+3I45/n3z2qjqU7eYeS2373XjipndiN5UgDJ&#10;zkjPucdMj88+vBzr+ZpSobORkbfukDHr3Pt/+utEZmXqKK4GF+Yj6Y5/zz/k4V4zK/lANtH8Jxzx&#10;3+vp78++5eM7ghX2jb8oXp6dcdOPb096yLlc/vGwT/D7nr2HHrk+lDCXYyZowPudSvy/L7enf/Pr&#10;xUYMn7wuxDHHy9D7/Xkc9u/tpXMJ2N8x27c7EX269Px/Cs+eMfNJKo4I7/l3Pbv1oFEpzxtv3quO&#10;3XGR3Hrg+lZ5VVbDKv3fl4JPTuPp+g+tat0pB/eSr8395v8A6/HTHr9Ky5nljk25bHOMD72PX/PA&#10;rCWjOiOoNHFIxUBR13Lng+vH+etQvpKO+InK/NlhgjHGCeO/U/kanhYf6wBRjgNu4xzzz/TGKtW4&#10;bzsAEfL8uGOe/I+n49OBWfMW43G6QniGxlWeyuW3LyOv4Y/+v+B9PSPAXxT8caVJG7CQL/eDcdPy&#10;xgflXK6I1sZcALtZsL0wRyc/5/wr0jwTBo0jD7T1O3HYj8G6/j09+8VOWStJXCnzU9Ys9i+Fn7QW&#10;sQNF9tmc9Bkt098YH5V9EeBPiPpfiKCMXDqsnWvlvT/BGn3CebYMqsygqdvf05wQc+v+NdT4N17U&#10;/DF2ltcuVG5SPYHjI5HT8K+fzDJadZc9NWZ62FzKpTlapqj6uS1V18xVB6hfl715v8cLIx2BYjsT&#10;knBPfr/9et34Y+PIdTt0t7h87fvZ6j37e+f85g+OdvG+ivcIOqnHGf5jp/8Aq9z8/l9OWHzKEZdz&#10;1sVKNTCya7HlvhJo9y456Z2rkDHt/kfWo/jJeiLwytsPl3cDrxnjHt+tM8MTBArsQAzYO5fu/l/L&#10;vWN8Yb/esdmrfdXK7RxjGPr7dfT3r9Mt7p8jSd5Hk2qjE+dzKr5GOcr74/z0+tY5iCS4ZHXcSfm/&#10;z2P8vxrU1aTfMyqqjg/eb2/oAB+LVjzlXPDBv4dkfOMj0H+fUcmuGT949aK5oll1VW2MOPusGbI+&#10;n1pgkkBYgdieD1PHrn/DHXvSIVkXc6ld3+zz0/DJ/LjNSfbII9wjCkq2fkY9Py9jz0ODj3aMpEV1&#10;Id+JDtOPn3fy/wA9PyrB8SWX9oW7RTDIblsqG2n6e+f8nJG2+wvvH12+vXJ/l9ev0pXjPLATHFu6&#10;hWPTj05x36c8/SnLVWFH4in8KvEUlvNN4dmlCOxxGzHO4Z6/z9f513l1azSxYCBVVNzZX19+ccfU&#10;DFeN66s/h3VIdYsEZfLf5sN1GR7+mPQ5r13w3q9prmh2+pROvzKOd+Pqc/Xj6j6Gppv7ITVveFgM&#10;U7qrvtMf3txzj/P+e+GzMJMGPG0H+70x3qS4hNvNHcIvuzHJyP1xx36emepfMscy/Mu7b97GOeOv&#10;0/yPbVbkbkS7c+W4OC2SG52nj8+9DkHCBvvN3OCe35f/AFselLDGhn3I33TlfnH49COcE1JbRGSf&#10;KfNsY7ty9B6478459+cVZBQuPMmjBjDBm3Fl44P+fXn+teSPy03lvuj5t3XP+TWvMoi2yKAWbIba&#10;xXPP14+uO/tVR7GEKxjG3j5mOev5dv8AD8QChLAkqJhWzjLHaRg/j9Tz7cc0kbNu8yNhhVxz1x9e&#10;M/1/lYY+VKyqg+Y42L0P5Zzn+n5tj3KnlCHb/dYd+Mf57fXNACQSFo/Mk3berNx1z04P+ceuKied&#10;0XMkoDdPlAXHtx/kfSlitrtiluw+WRt0cYydxz0/+t3yBUs9m5h8xEZ0LZXy+eTk8+35VNik9Br3&#10;CtEsLu2dvzDdjP4d+n05xVqOaKOZZYJO/bPp6/5+oHTNjmVJZB8xwNvznCjj/Ec//XxTrK7Q/ueW&#10;3cht33gT0/Xv/wDqZPNc9Pspf+Em0KO8V90kKgSbefXn6f481SvNOWSEl4MFfp6+o+v8vXih8P8A&#10;XV0y6+wXO7y5A2Se/HQY5P4AfzzuyiZriaLcTjOGI6+/HX6+49a77+2oo8eUfYYho43VtFWJmBQf&#10;ewFz+mev+fxGDqFlC1s0ylfl437jz+Hfnv8A413GsQIZDcSDI5bhcgf48H9fXpjajp54ZYmVdpMf&#10;PsRk/l+Oe2c1xSj0PSpVLo5K386J2kbdtHK4Y59/1x9PyrY0e+kTyyqLuHKsy4wenpn/AAP4UyWx&#10;MU5JX92ePvBs/kT345/HB6RPB5EJeL5huOUB/wAPfB7fjxWduU6HaUTWW5cgiVnI7DbnnHB+v+ew&#10;qhfrLE7bCRg8nAHTOeoxyP8AJpiTzRxBFVtufvN8pA9OnHXnHtjtTp0Yxb0LKT03fL25PH+fy5sz&#10;jGxTllnkPlbz2TzNuc46jk85/QjnocVPLKyNDI3RiT852j9fp/Xqa0JB+63xqWVVz8yj/Hj/AAwO&#10;xNUGZLh1Uxbv4W+Xk5GR15HH4/TmszaJHKhlt9kQ99w6kkDOPwHX2z/dFVRBLA+ZUPC/eyV+XPBx&#10;k4/UDHtzoEeVcrCVUqzD52Ueg/H0yMZ57/KKhniWcMxPynn5AMjJ68HH5encCp3NiOLypZJJgzR7&#10;eB83AUnt6dh/9ZTnW0q+OmXkcoI+WRRKd3G08f0/T2OceOIo24JhVOAB9ePx4/IDng1PaTRupff5&#10;jBc4wdp+mTntnjBPtjFERPVHZyyFRJa+T5OGC7t2Tg9MZ6d/bg9txLbG+4y+cL/EeeSen45PoTns&#10;TxGbqK/sbaa2TafKw/zDccHBJJBxzn1x3zt5rxRTRzMC6kJHlm2gcHPYnrz0J55BIw2OqMjkmrMv&#10;WqYk8xXCtIODt4BJGD06/wCAP92tiw1HyLuNnk+6oLKwH3T8oB6jGB7gbcdmJwHvVVlOGLLzuzls&#10;8HPbnt+PbIxZsrzzV8yOX5ipdl4AHAGM9B2PTAx3CruV77k8p1Mha8K7JTHt5ZWzwP8A9Z+uf9oj&#10;FbfJBKHcY67XwuMj04x0H0x7Id1Wyv8A92yEsCpA3dM9uR1zkngc9uSThovxG7Mzfdbjf8vXng4x&#10;2znAHAPACBmSRyW+2MvEw29flGCPp75OPX5vU8RWN19glXzNqqWAUqoxxjJ/8dGD0HXouGszJG0R&#10;3nCsvIVTx97semenJzkY5O5hWvRbxCNlO52j3sPTnOc8DPAOemRnACqpq4WNVVjuflSFeV3bdvv7&#10;jn/Po1Qyi6nJixn93nzOfbp3z8x98c9WGKVtqUsFwBM21m2hl4XHPI57YGOePlwej1OZWP7wSszf&#10;ddfMJ3A4HYjOQ3fk7uxJ2yZ25dyS3lMqtmJgNvy4bouemQcY6E446EcbBUNxawI6so3DHzL04yPr&#10;joB/jjJak3lXDAzK211IX0HPzEde+eOu44xlKkDALIc/MykDceQMHnvj8O3IztXIF+xBNDKkDJEv&#10;Xrlhnj+eOv4EHhTur7FkBtrmIM2MqWXr17EccDp+f8WbMdyrqojB+ZeM4G05PB9Mkdcfwey7ohL5&#10;SLchCfnO4RnGMY787SBj6fQAkcRJlKfT1DJJFE0LNhQe345PXr15OOTncQjWN/btJDHdsrFBuH3Q&#10;fY4x6/56LakvYG8wtCsaBlbaF5xnb77QADwc9eeAd1Z2ff5M7rngMAO+csOSMnII69M9fmJm1i4y&#10;Inn8RWXleVe+esbK8ZOWUMB8p9OM4+npnh02s6u1zJqksSmSUBHk8sMFXBOcEAdz7khj0yAqTQww&#10;M0247c/Jzll2ngA9efY984+amxtI8f747OzZJyvTsM4Pr1Pyn0IauW4ubWwNq+oSwLaSaXGVWUSP&#10;tjHJHOCc5PO7pk9D1GDX1S9v9QYtcaJExVGXabdQOQpJwc889eeuM1oWawxLyT8vGM/lx1646Dr0&#10;52VG+oB0dIY15UbHjYYVeR1z1zg56c9QGOM7WHc4TxNoYnRojom1mb5Jtv3snoM8Y64x/wDr8y8Y&#10;fDUazA0i2uJNuFKqBk/UYwOP8OMmvepLcMmJMfJ/EwJB4xjH/AenUjjggVz+p+DrczyNHes24kbv&#10;O4IIPcA9OD+RHBIrmxGGp142kr3OihipUZprofJWu+G9R8N3DxOhVWbCN64PA/WmWcnmIok424Bw&#10;o445/wA9ePz95+Jvwgn1hibaMjy8hdxAzx+RPHPJ5GPp4fr3hjVvCWoNY3qbSvDcEgD16fXr7e9f&#10;EZlltTC1Lpe6fcZbmVPGU0m/eLVhPc6ewTzg+MiTbwM4GT6dv09q2NM8QTK43hdxXjA7kdOf8/nX&#10;JLqrrtWQ8DG1tpx1/wA/j+Fadrfo0H744Y/xFfr7dO9eJUp9z2YyfQ7mPVINwMm1h2bkNjPX/I/x&#10;rb02/wBMaPaoT5f9rj3/AKf09R59ZXy8LFOuxW9zj0Xp0H0/DnFbumapLalSIgy43KQxxnPAPt/i&#10;K5ZROmnU10PRdNvYo4w8A98qBz6+/wCv4HIrTtdftLNsyhdzf3eMj0Gf889zXnVv4jljkB2s24AF&#10;n6jnoT/X1zgVei1Bp5V3k9NpXeOeent9P/r1zSp33OyNQ9PsvEVmbcPaPkrzjbz7/n/T6UweJ2u5&#10;TA+VcP8AdRuA3pjr6f5Ncbp011AqiWddvJXdJgnoMgemfxO3v1qzAyfaw/2gZXhlCkL0/X+XGfas&#10;ZUolucjv7Pzmj8x2Zm6KMfL16fTj0x1rc0rXltoMyyHbt2qzZG7t179/84rh7DxaYdtndwNjn72P&#10;mH8+nf8A/UdK31WwvB5TOw3fxDnd+Z+o559e4rCVPozeE+x2n/CQ20sexVyq4+XHH+ef881zWtax&#10;fXbeXbo235SfLY4z/Xr+nvy7THFs/wA2ZEOCrK3AwewPt36fTrVm6u4o1UonbBXIHPHI9O35+2ai&#10;MVFmnM2Q+HtYa2VkuY2RWOEB6se3IH0/z12NVv0e3N4obbkkfTP+fasOUrMolQ7Myc4H5n9f88VY&#10;i1z7NbvbXWdoYNuYZKrn/OO/PsMEkNS0sU9V8W262gtlb5lOG2g/j7dRz0qjptvJeAXLONy/NubO&#10;F5z39z/nrVybR4L/ADLHD824/wDLTluSe3oRjp61es4Gt4fL8tdq/LgMeFAz1B9j/kjBdLYnlZmw&#10;XcMEvkHcN+SXbnj0/nx/kSW0161wpgkDRs2fm/iJx7E9vw681c/sWJHMhjRtx+XrnGOB6g8D3/Hi&#10;q8jz6JcNIkJY4yiovXB3fTr17dOAMmi/NsPllHc2hodyYjKlxjKqW+bpx6evT2qSy+0WHyjdtyv8&#10;PIX3Hf8AHpx70ln4lsruJYJSqtuKnP8AeA9x/n3q+z2xVriJs7W/u7sHGRn07Zyf5VjaWzNlK60L&#10;0LXEEbSxuflyoDZ49eec/lnP41GupJdxtBdZXI+XOD+Pt9fbvVS31+yG6xQZ8tfvDP3iT8ox349M&#10;VVslTzlRZG3FvlZZOv8A9fn8Md+KIxvuBsxNBboZ0Y59FPTPU/T9fzrjvG+vyTXH2WJP3bNt27fp&#10;7j9PXNQa2dTgvmFm5+bkRFhnoDnAzxk9s/QEVn3VrqDQGO4ds8468AepHt39fyraNNRM5yvGyILa&#10;5jPlgBcZ6HBJ6cZP8+CPoMDds777FarLgM5X7xwTuxnr+Oe/X88ey0HyXF1cKWVhnHJB68Y+v8+n&#10;StOC8S6RVgAyCSyHnBzx046Dr+FUYxuPu7+5um8ySMqDyzFQBj/9dV4dMS7vPtEQKsf7zfeOPT1x&#10;1+vfJraFrO8QNyy/eBX5uB1/Lj8hnHSqwsZLF/tUgdV3HduQqO/H+cdDjHd3NSDWJItNi+yCJm/u&#10;8jjjuf0/P2qvpU9lGjqXXzXzuXP6n0z64z71Dr866lc4tG7ZHzcgegOM9+mB1ptj4Pugiyi4C/L6&#10;9yevTOMcd8jr0o9Ra8xsWt7Z28hiO1S/3M/T3+lTa1PI1iskUyj5sKWwcdD7/r7VlQaEBcLLPP8A&#10;KApxlizYyePc4P8ATuDqzmzlt1tzcK20Zb5+Tx8o6Z9+/wDWl6FI42+spWs25ZmySi+vv9enH0rN&#10;ttPutPBuQoXcfu9uCP1x/P8ALpr1I47n7MqMGZcfcHH8+g/X1GKsW2jK/wC7uUb5cKMgja3p3wM5&#10;9cH36XzO1jDl1Oba4juIFR9rALlflyAO1UhEsm8W8jJ1xxwvYHr2H/1+a6a88NW1m4EOF5G47eM5&#10;5A5+v04+ozr+xks1a6hlPmKMKGycd8HHuPrj8cEZDtLqYobUoI/Jmm+YnBXcDj5Rz1/z2qaxaGW2&#10;ZAV3bgGVWOfp/hz6+lVL3Ub/AO1GOW3IVTjcq8e3TPt/nioobO6trgTC4BQgkj+99PTkjk49Prsj&#10;O4QX13DqDWeAys4+5Jgtn0/Htx+PNaVjPPCGH3c49MjjpjB/z61m6hPbWd95u37yksFU8859cY5P&#10;HP4Z5bc6oX2yQt8rL/BKf16jP+e9Xy80QUjU+H2kpcIqfdwVPTJAI/mfz69unr2ieEIrm1wbYqdo&#10;OGXpz6fUf5xXmHwklhmijR06cAswH8IPXJ6fiOfy+h/AljBIqqN2M4PtxjjHcHt1B9K/O83zaph5&#10;uz2Pj44/lje5yjfD7Lrm34/2vrn/AD9Krn4dJ5iuIV3crhlPbPPt3/AdOtezxeF4ZIxIYgpbn7vB&#10;469ef605/CSIoWKPcqsAw2jI74+v8q+ZlxTLpIP7SPDpfh4iswez4Zeenr1/A8fj6dKV98L16+QO&#10;PvNIuMnI/A9O3pxXuzeEofL27VD7vlbbj3H+cZ/Kq83hSFW3KNylflw2AenOPTt9ffilHiqXWRlP&#10;MT5r1v4WMy5+yZbu3YHHr6/z7jpXJa/8LZ3UxR2u0DqdpyegIz+Pf9e/1jqnguKT5pIuv97HI+n+&#10;f6VyOt+B1RmKKWC4UnHt2+gz14z69K9LC8WSlpc8zEYqUldHyjqPwqMfPkL8rNu2qODnoOOBn8fz&#10;5x5/h01hLuaLKtgNjgD1HfHcd/619PX/AIHhxuMKL8oPTt09Of8APvjmdZ8BAORDEv17f/q/KvZp&#10;8RyqaNnnxqScjwG/+H8VxDjyFBHsQR75/Dbzn1rgPGfw4iWNkNsgXdn7uMf5yOtfRuq+GG03kwYR&#10;RgKzdD7/AJY7Y6e9cj4i8OWl3Gxji2uFwcJx+nbrx759q9zA5hU5lJM6qal0Pk3xL4L+zStLHDtG&#10;/OF5/T/9Z69Kx4NKI+Uq23tj+de7eN/CdtCzRZG77smcA9ucZ756fh2Nec32hrHcERjjf7HHI9Ov&#10;av0DA4p1qWp304+6c7baeA2MNy2CM/nkf57ZrUhsW27umcFSVwM5zj8/8npWhb6Uu7AZclcfvB0z&#10;yf8APsD24kitdu5sbe54xj8PpXVKRso2IreMoVTbwv3cZzjH/wBf88+vNiFwqBlf7vB2qP8AHt70&#10;3y40O5JP+A8emOv+f60Ry79uw4PTJOQP8jNZWGTrJxtZ++NuOn+eP/1VJ5sqDzHfblv4u3PP4dPy&#10;qn5hBUY4Zd27byef8/WhZXYgjd1HJ5JI7j09/T2pBc0YZlkGGGVXjdu4H6f54qRZlZWQgbv7v8xz&#10;/nr6ZFGORAvO0dOmeP6/16U9ZYwMMxUZwSy/mOevv1Gf0RcZFyJoom3KM8Et8uM/55604SlPuqrF&#10;z/T09P8APpVZLgMnHHGf/rA/4dzT45w8nlOob5SGZR79AB/T/wDUi+ZFgS4dgrYVufm9Mcfj0/L6&#10;U4uRHiNlC4+7ntnHpx/kcd66uzjcx6nOWbOeeev1/wA8VMJGJwJFG44+nQelUTfmLCyliNgXrltp&#10;HGD2/p/iakliiKq4BGQOo4/Kq8cpCjtz8uGPX6H3z/nrYSRRtfycD8sep6Grpq8jsw8eaWpm6lCs&#10;hzLt3qmF+b29/wDP8q5XWLAc8bcMfu4/z/n8u1vbcyL8/wB7bu+6cAkcc9en+T357VbIuWUMwH+y&#10;Md/WvWw8D0JYXQ871vTpIyXP8XH/ANcVitxJszg+h7V2WvWwk+YbsBc/L19foeK5O+gaG5bzOu7D&#10;Ct61P3TyMTT9nU0HWszBmwP9oY/Un/PH89S0uEaRcBfl+6u7IPv04rFichg8a9/4f0/nWhbzRvt+&#10;bbu2gEZwR07VwSRrRmbavHnKDGF/i6nBBpEwrYAUlem1fX+feoYGYhU81cMue5wPcf09/bNWsBSz&#10;BmPQjDdR6ew55+n5xE6i1aRRBtjt6HPH0x/KtrRoQz7pV78N3A7np61j2qs4wrfewOf/ANfeug0N&#10;V27T8wyN3VtuPp9PTsfoKiY1n7p1Xhu1TcAUUr9Cc/h+H+c5rutCt9zL1Zuiq2cHPGffHTr3Fcb4&#10;eIJVFC7e/wAvX/OP89u60AKyCKPC/Lx3/A//AF+PeuyGx4teR0uj26rtkZVJxiPC/hx/k/0rdtAd&#10;uFPOerA8Hp9fT3x65rL03Y8OPl9G6EevX/8AX1781s26LE397ch/hP6Z9OevpXZHY8uTvIsoBs/h&#10;H+z1xx17+31966r4YTqfEKWp1FbVptvlXK8GOQHchB9QwHTuOM9+VbeN0X8YJ+9n375PQ9/58Vpa&#10;HO9vqELxR7X8zcrSfwDcOmRjIxnJqpLmjY2wtZ4fEQqro0z6k/bDYfF34N+Fvipps3+nWulouoqO&#10;du8qkqn/AHZEI7A7j6gV7N+wbrMXxB+FjeItT3SX+nsdNnaRslwArB/XkED6qa8g8IXWna1cXXhD&#10;UZfP0fxFoB1WzVjt2liYJ05zzuQSDvzntW7+xJ46k+Efj+T4ceIQYYdQZ4F8xvlMyO3lsP8AeBA/&#10;EVxRly4xT6S0fqj9KqU5ZhwhUwlLWVF+0h35JatL01PC/wBrPwNqf7L37Ql1r/hM/Y0hu/7W0eZm&#10;Y4haT/VY7qH3rjuOK+gvBGteFP2kfg6moOqSQ6hb+TOirzFN5fzD8GBPqRz9ZP8Agq18PU8e/CK1&#10;1jRNMEmo6HP9pmmj5f7G2VdcAcjOG6/w9818z/8ABOf4ty+HviF/wq7UDtsfEEifZd0h+S52jYcH&#10;puBC+/ygdzXHK2HxcqEvhl+v9WPo8DTqZ9wnTzOm7Yihu+rUev3e8vn3O40fwbrHww8Z3mja5Gwe&#10;CTy47vBy6YyJF9icfiO/NffX7MHxbt/iB8M7G8+1Brq1jEF4ueSwUYf6MMGvLf2iPgIPE3w1/tTS&#10;bdV1bR4WlV8cyp1ZffHJHqVFeH/B/wDaEl+BOvLBqkxW31DFpKvO6NycK5ye3Prx1xWlFLL6/LLZ&#10;mGaVI+IXDntaOuIpPbu0tflJarz0PqL9tj4j/b/gX4o8FeDYluNTbTZNsmf9RIoBH48Y9B+Iz+Me&#10;ta9qevavNcape3FxMzMWZieAeemcDOc+nb0Ffqha6le3LMl5O1zDebt0kjZ3buR7HB6cc9xxX57/&#10;ALW/wM1L4UfHe80HQrGZbHVn+06avJ4YneBycgH9Bx144M4hKco1emx9T4R4rB5WquXy0k/fTfW2&#10;jX5GP+zZ4wufBfxz8NeIIxlV1WOKRTHgCNm2P09m6D6dOK/XjwP8O/E3iBVNtZS+WbVQHb5RxnnJ&#10;65PPcZ56YNfmf8E/hH4O8JQjxB4h2395GEKblykLk9QD1x9OvHIzn9hfgF49sPiX8LdG8V2ezM1m&#10;qzrGwwsq/K4/BgavKafuyT+44vGDMveoYjDQuleDk9u6/U5vw3+zXb21z52v6pvT5WaCFeCwGM5+&#10;n889a8Q+L/wi8M/DT4mXtto2jW9rayN58JWP5jv98fUfQ4r7I8ssd7kcHua8J/bItPDljBpvizV7&#10;2OKNGNvMzMfdlP6MPbNdeOw9P2HNbbU/PeBc+zCXECpVJNqonGy2vutF10t8zw17hwrGc72mkHBx&#10;+fHqf8Ole+fse+MDtvvBd4/3f9Jt93fs4/kfx9sn5R1342+ENNZ/7OEl1JE38C4Xb/n29qo+Av2l&#10;vGGj/EfTdZsljtoI5ts23q8bNhs8E5wfx6Dk4rxqOMp4eupX9T9xzvgnMuIMlq0OTl0unLT3lqtN&#10;/L5n6P674n0XQo1kvrxUZvux55Jrx/8AaE8R3PxV8Aav8P8ATIvI+3WrJDKy5IfHyn/vof4d6gud&#10;WOqxJfNcPIrKJEZyCTkc4/D06dB3NRmJpp1um/j5O71xgenU8cD24HX2a1b2kXFbM/D8pyLD5ZXh&#10;Xl704tNdk07rQ/Inxja3+k+Jb6y1prhrm1umgm8xueG5Ukn1x26g+lZ7NNGMxSmNSu9WxjIJ5+h7&#10;Zr33/goT8J7jwR8YW8W6dYhbDXYBPD/dEwwr+wyRnj8M5ryDw78OfEfiSyia1sVjhkmKrdPwu3cP&#10;8/jXx0oSjUcH0dj+zsszPC4zKqWMulGST9H1Xyd0fdn/AAT5+Lk/xV+DyaHqlwJNS0Vvs0zNnLIe&#10;UY56nHHqcEdBz9JeHfBuq65mKG2fb90uy4HOOf8A9X6CvjH/AIJx+FNL+FPxksYNZ1Tzoteha0uI&#10;goVfMGSoIxkkHjPA+YEk5wP0ytbaG0RY4I1VNuFAGK+qy2m62HTn00P5S8TMfRyfiCpDBq8anvJ7&#10;JX3S9GmeJ/Gb9l3QvG3gi7/tmVri7tla5t9qn7wXp+Ppg5/SvnLTPCWmeG4msraxW3bCj5R1/H8B&#10;/kmvvi4jSZWjZM7gQ3vXyJ8c/Bz+D/H9zaFWWF2823ZuMoR3P+enFTmGEp07VIryZXh3xRjsZ7TL&#10;sTUbXxRXTzSX3M4iK3NpKktjMwkRgQ+Pukc9fqP8ivsP4JeNV8ffD+y1dpFNxHEIbwbuki8Z/Ec/&#10;jXxrqPifwvosL3GpavDCjHDyGUZRse3fIx6fh16j9lX9szwRpXiubwBp7STLfR5hbbtUTDPHXuPT&#10;J45xggYYHEQo1uWTtc+i464bxmeZK6tCm5Tpe9e3T7Sv6a/I+ztqxrgt+dfPP/BQyz8Ia58CtQvr&#10;iXz9Q0P/AEy1jt/mkwMbgMeq56enbmtjxP8AFnxVrE6wxXiwQs2NsPfIJHP0/lnp14zXreTV45tN&#10;vSsiXls0U3mHPDD+Ryf5nHyivSxNSNWjKCW5+T8P5XWy3MaOMqSs4STsuqT1V/NaH5geJf2sr23t&#10;2g8KaTGOdsbTMR83TBAPPfH4Dtz5jrfxT8e63qEeuX3iGaSaGYTIkbYVGBJHHPGQOvX35z0H7SPw&#10;wuvhH8Yde8HSBo2t7x2t9/AMTHKnBHuMf5x5/Kn2ZI5c7lbLLnjavqSf8+9fJc0tmf21l+ByuWGh&#10;Xw8FaaTvvo15n6qfsv8Axf074vfB3SfFjzM109v5V+u4ArOpwxPoTwf14AArujbrb5Romby9u9VJ&#10;/wD19/rz0ya+LP8AglV8V7Kw8Xap8ItTRm/tKM3Glryx85PvDpxn8z15PFfoHoXwc8aa+0N3DpzQ&#10;bX2s0y4+Xkfn19OvrnHv4WUq1JPr1P5x4wwlHh/PKtGb5YN80bvo9remx82ftnfDUa/4F/4TK1sv&#10;MubBsSAYYtGR1+gxnrjHHIGT8mW9g8u2K3tpJGbDKsKnJYf56/zJr9eZf2Z9J8QaXNY+MZvOhuYW&#10;SSCLpgjkZ/X/AOsK+WPE/wAE/Dfwm8X3nhGz0CGMWszbJmTLtGenP0xz3x9c+fmGAqRqe0Wif5n2&#10;Xhxx/g6mBnl2sp09Y9uV76+T8up85/Cz4V/EWfxda+IbeBrFYLhHZpFIyPpnoV+XHp685/Tb4WfB&#10;rwZPpdn4pLG7N1bo/wC84GTg/wA/Xv8Ahj5dMCQJ5lvKqh12Z2nnHI59f6fWvob9kDx7JqegTeCb&#10;+5HnWo8y3y2cxk8gewP8++K6sqjTpVHCXXb1PB8VcRj82y6OMpe77PRpb8r8/Jns1lpWm6egjs7O&#10;KNVA+6vOK+Z/+Civwy/tPQbHx9p9uC0D/Z71ljBJQ5Kk5HY8fjxX08Swbdmub+LHhKy8deAtT8L3&#10;21VurVlV2b7rAZBB7c17WKoqth5QPwnh/M6mVZ1RxLd7PX0ej/A/J/xNoVza3hQQqsaw4YKgJCkd&#10;Rxwcgc19u/sk/GTwp8Tvhva6X4gt7VdZ0yJba+jaNcylRxIB6NXxv8VfFmi+C9VuNN8R30cNxbzN&#10;E1urZG4dRxnt6Docjgg1wWg/tJDwb4ih1fwmbiO4hZdsnKqR23D+6Rj26CvmcLiI4WtfdH9LZ1wn&#10;ieK8rUaaaktYy6X7ejP0T/aV+FHgfxT8KdcjuNIhZXsy+6OPLHad3HTp1/OvgTWvgV8PHeOC3tZI&#10;fOZjv8zO4dcH1/qemK+wfgb+1P4Z+OHw3XUI2/fNbeXqlqWBaJivPTIHt7Yr54+L2nD4c+J30xIG&#10;ks5rgvaTBcjZuBweB06f5zXRj40azjVhseL4fyzTJJ18sxfNGaldJ+ln+j9Dnfgx+yr4bu/i1o9r&#10;YaxKDLM/zdVA8t+Pzzz37969kufgh45/ZZ8ZJ448IawL3R7gtHrFiEBJXgBh7gf0/DG/Zq1aO/8A&#10;jZoaR8N5zb+mMCNufrk+3vX1n400SLXNHktLhFYNnbkcGurL8PGVFyW6Z4fiJnGLoZzSpzd4uGqe&#10;vWSPzg+Ml3oPhr4myatpVyV0vVs3NqA2PLYk7kJ7EEn34zXtv/BND49eF/DvxwvvDmqa+rfb9HaO&#10;FsHMjRsCF47gE/yFcD+2P8Cms9JvNOsrHaPtRurWXcP3EmDkAjpu/wA+tfN/7MPxGuPhj8aNB8R6&#10;qoi+z6l9nuIs4O1i0ZB/DJ7+2cAjz5c2Fxaku59tldHB8XcI1aEptyUXHzuleL+dvvP3Em+NPhu3&#10;4SKWTsNqE1w/xm+POmxfDbWnXRZirafNjdj+7nP5Vy9qy32jW94s25WVdzbuvGfz/wA+1cz8VplX&#10;4Y64ZmbC6fN1U4PB9D17Z65HrjHsVsTU9m/Q/Jsp4YyuOYU7xb96PXzPn3SPjV4bvnkS/uHiJ+Vv&#10;OHXt19Pr3/Kvav2QfGmk33iTUvClpfQ3Ftdx+fHhhywIzx6lT74xXxbKWcs6OGDJtOOi9ienXnr/&#10;AErqPgp4+1n4f/EvR9e0u52Bb1Y3VmBVlb5D1x69e1fM4XGOnWi5LQ/oHivgjDZhk9enh3aTi2k9&#10;VdarzWx+hnjr4JeAfHHh6+i1LR1V7yzlhkeL5SQy4wcf5/IV+Sfjn9jazs9cuIdI1C5jW1uZEdZI&#10;920Kx/HP5jH5V+ungL4oaR4ghWy1CaO3mZQNrvjJx2z/AJ6eor4r/a08K3Xg3436hZ6dJGsN7dG5&#10;t13HDiRf1+Ydh1H4H2sypU6kI1I+mh+H+H+ZZrlWOr4KpJptJpPVab2+8+P7P9lHU5b+EWniVY2A&#10;R1VkOOTye2Oqnjj61+nngv4D+NrzwHp+oRi2laaxSZfLbOWKg+nGOn9B0r4x055ba8ivbppFjjym&#10;R/Fjn8sj34GQCPu/pR+zRrJ8QfBXw7fEFidNiXcvGSo2nHtkf4ZrPLaMJSkj0vETOsyhhaFS6dpN&#10;aruv+AeFn4RfELQbCVbrQ7h2a4disKghscZx6Y49cYzkdPgf4z+Ddf0b4katp+p6TdK0eqSBd0L5&#10;+93OOcgj2/Ov2hMXLRgAjbnpXxd+0NoEEvxY121e1t/nuSVkOMtkZx7d/wDPJeZYSMacWn1H4Y8V&#10;VqmY16dSmtYp6Ps1/mfEWg/Cf4g68Y4tM8OzNkg7pOFHy5zz/j3z3Ofu/wDYv/Z68Vap8GdPW9uY&#10;IJLS6lTaGznLFu3puHX0/LyzQmt7G6+yyRpGfugs2G3evI/yR07V9a/sR36XHw/vrQbf3GqMflHX&#10;cin6fzrmyyjB4qz7M+p8S84xj4ec4JLlnH8br9TOu/2UNejjm8vX4vmyyqYyASOh9sf/AKsDivkL&#10;9qz4Q6t8NPjDeQTiFv7St4bvc/fJKtgdMkx55759Tj9NpIsLjcxXOK+Pv+Cm/hr7GnhnxqLf9150&#10;tlcSdPlIDrzwMZU/hnHbPr43C04UXKPQ/J+D8/xtXPadGrJWmmtra2uvyF/4J2C5ttH16zliXZ5k&#10;G0qnU/N7/T0/pX0XNbEgF8dedvbH+RXzH/wT01/RbZ/EGnyXsa8QMqtKpyMOc/p/OvqF72Fk3xzK&#10;2cfKp6j/AOuK6cBb6rH+up4fGsJx4kr6b8v/AKSjwL/gobGbr4EiWK1LSRa3bP8AJ977rf8AxX+T&#10;ivgmOWKWSSxESxt5mY1XG9WxnJ9Rn3wcetfoB/wUC2N+z9dSxr80OoW8jtu2gc4Jz9CR2/KvzvOs&#10;R3FzNexvaiSO6x5krld3Az9cj6ggH0Iry8x/3i/kj77gH/kR2/vS/Q9V/Zu1iGy+Ofh27CEtHrEC&#10;s7Kf4nXI9yM/rn3r9NvMZPJ+zWpaP5fmH8PXn9K/LP4J6xo9v8T/AA/d3Gq2v/IYtT5S3CZLecpw&#10;fXjkkHjryDur9UoJ0fCwuvQH1x3xXVlXwS9T5vxEi44uhLvF/mv8zmPi/wCG9I1L4aa9FdWEEjTa&#10;ZN96MEZ2n1BxXwpqXgLwZfBvtWh27NuYMsMeCF+g9xkd8/Wvv7x9a+f4G1iML/zDZtu4E5Ow+n9K&#10;+F7uOeYPM0+0K37tW42sMkEde/8Ak9KxzaMfaRduh7nhfia0cJXUZtWlHr3TG/A34V6LZfFDR59E&#10;lkt55pGikVcuu1kbb2Hc9u2fU19Jap8JPF0cKrHpazLg5kjkB3c/3e+cD6dq8T+E92ll8QtBu0Ma&#10;iLVbfeyndyT0647g9Pz619s2qxC0XcOnH9aMBh6cqb6ahx9neOwOY0Z/FePXyf8AwT8rv+CnPgC5&#10;8MfEPQ/EdzprJ9t0h7XdJF95o2Off7sufQgHrzj5Untg6RziMeWOEPcdOQPTr2+lfrD/AMFPvBsG&#10;s/C/Rdbkto3Wx1Zom8xM4WSE/wDsyA55I9q+BtV+FXha88yS20ydTuDL5bAYUjrxkdDng815uNw8&#10;qWJaR+jcD8UU8Zw9SlWjZq6012Z9K/sIalJqP7NWmxTN5iw3VxG3zYOPOZsnHX7wxkd+2QT6fc2l&#10;zaRNEH+6xdiV9Rjp/u9vz4zVH/gnX8EdB1P9n+6srbXH32uvXMaoNrqqGONgB0zyc9Mde+TXrF/8&#10;B/FViJFsLm3uo9pOWG3nnHHT/Peu6jQqyoRduh+f5tneWf21iIOdnzPe63dz84vjtZHT/ip4ggUB&#10;oxqMzhQDtGWLD2GQenXtnINcPePJcQvE8rFlxJ6ZY989OoPOOenSve/2tfgf430L4xX7Lo2VuIoZ&#10;gyyr8uUC7jznA25zxj24z5k3wf8AGUxjgaC2t2a3Xb5lxtK84OQDnqBx1GQCM4FeLUjKNVq3U/es&#10;qzPB18qo1VUVnBdV2RpfC28U/DW9QSOwtNQZ1XnjKKQe2ecjHPJHHPP3R4VnW50G1vHk2yTWyysZ&#10;BgurLkj3GGBxkke2QB8o/s6/AS91zR/EGm3WuJ5kflSqsMeTnbIMfNjj7vqOT6/N+mHg/wAHeFNa&#10;+HOhSTaNayKdLhMbeWP7gPHHuT9ee+a9jB0JVKaZ+I8aZ7hMvzecV715a26XSfXc+Af+CkHhePUv&#10;h/4f8QKjrNYa4Yn8vB+SSJuh7HKLg9M9Rzx4r+2pFNd+PPC+saeYf7HbwJpH/COlFyzWaRbNshx9&#10;9ZFkBznJ9Oh+0P8Agpb8KvDy/BFLDS7iSO6vNWiFrDIVZAyqzNnJyBjJ789hnj49/as8F+KtM8B/&#10;C3SlsVkvdJ8EqL0yNgsZ7uedE56hV4PUHHTrXLi6coSmn2TPrOD81wuOoYScXtKrGz0snFO/3q3z&#10;PuLwD41fUPDOn+JvDV8sMF7ZxT2zQPgBTHuHTjHIGOemK8n/AG2fjf43sYvDobUFk/0i7jlE1uu4&#10;7RF8u4AEA5xjocD1BPYfsv6Rrum/s/8AhSy1iykjk/sGGRVkU5G4fKMEnAAYADvx0zx53+3LorXP&#10;gvSdUeJtsOqskjevmQtz65+UDj1HXPGtadT6nv0R5vD+FwH+tUIygpWlJJuz6NI+add+N3i7UNVZ&#10;oTDbs0TIojtypwf97OCN315J6kZ9Y/Yw+K/ja0+J1w58S3Ctd6bIrSBkRF/ew+4IHygEDoAOQNzD&#10;wXUYLuPVm22+JF24Y5wPlIwT1GMZznp065Hov7Kkxi+LljAt0Y1aKYfeHzOEJVfuk5yBxgnpw3CH&#10;zKNSUakWmfrmeYHCSyWvDkVuV9F01/Q+8NM+JPie9SG6uPEF4Q0uP+PphjLlueQPu7STgDBBwEZE&#10;bmv2hvG3jO4+CPiqG01y+w/he7O6O4k3DETMT8vzEDvj8eCFLdCa8t7tbVAFTzAF/eHco2kr3Jz9&#10;49TgjKlmLukPxNs21L4X67pxXdG3h+7UeYqnObZtvXC9M98DqMDLj2pVKji1dn4Th8JhY4qnJQWj&#10;XRdz809E8deNDcSTN4lvGZWGY2umO/kuevHLfN6H3xmvfv2wNXvrvxx8MfiXpGtOll4t+Hum3Vw0&#10;bFUNzBm2mJweP9Wu4Yxyep4PzBYTRb3aaNlUsqwyONoLAlcHgbskckkHvz29z/bKaW08HfBW9tUk&#10;/syX4aW72I+XbBcCZ47sZyOfNUH/AIEPTjyabfs5r0/M/XsywlP+2MHypJv2i23The3rdJr0Z98w&#10;ePdev4VddduZPMZmX96So3gHB+YAjaDzxlecxpw9Dx54r8RQeGdUU6tclW0m4MsayseGQk8Ec5Ax&#10;jqQQfl4Wsjwiupar4d0jXTMP9LtbSWaM7mBZ4w3JK7smTjkFiRnDSL8kuowz6npDRSyKPtVq68qP&#10;uMrgjgkeuMZHynBY73Prc8uU/K1hcPGp8K0fY+Lf2AfjT4//AOEm17SdO1+ZoXht3ZYlVQcMwXAA&#10;I/i/ukZbPzf6t/sxr+6u9tzLeG4lWEOpD7iw5OMknPVu/qc5Jkr4R/4Jx6XIfiT4u0ZrcxvbwoVd&#10;l8xVKzMmDjIyd5Gcg4AALA7G/QDw14G8Q688MWn2rerzN91fXnp19ByRkdMx50eZx5TTiP6nh80l&#10;Uso6K70XRHyn8fbO41D40XFvBEJmeG3VRHnJJVT2x69OPx5J94/4J6fBtJPiDqd/4iZZIv7JUvbR&#10;jC/M4Hze2AegAIA7HB5f4+eAbTwH8W7h2n82a50+J5pCq/u1Ax09PlPuPzz7T+wBbW914j169inW&#10;RY7OJAzNn7zseR2GQevJOefl458PR/4UEpdz3uIs5l/xD+Tw7snTir9d4rTsfUugaHoumWiwWOnw&#10;xqMfdjHr1Pvk59f1NfHn/BXHwl4d1+x8G6FbafDHeXlzdLBNGuG3HyF2jsfvA4I5CnBBr7PtJAqb&#10;W2/L9786+Yf2zfDEvxE/aa+GfhGzTzGtYru8nURhtiBkIbnoMxgdfyxmvczCEfqjil2X4o/E+AsV&#10;Uo8VU685v3FOTd30g9z4q8YC2tdZk0u3SRUtGaDy26ps+UZ9MY68d/rXpH7JHxY8ceG/i/pej2er&#10;SSW6291H9nuNzrtEDt+Xy/d6dDxgMPMvHlrrFj4wvJtQsXhaS6dm8xPvZcndkdiMnqa3v2epkX45&#10;6D8+FuFmXcvUZt37Y569s9sdePk6UnHEpp21X5n9fZzh8PiuGa0JxUk6ct9fsn1/qf7QvjeWby7a&#10;S3Ty4/mb7Lzwueckj364wp+Y/M68N40+KXxB1nw1rlpN4injaXSLiOP7P8m0+QQSAi5PzsDjGT04&#10;ysch4kt4xeyvHPmMs6iZmwFjCffyQey5zk5Azu+XMWX4ktbiTSZ9Ntk3iSzdG4DMGYKuwcHp5gG3&#10;aTmVRg7ts3vTrVZXXMfz3hsuy2jVi40orboj4NT4s/EGLdbXHiCaZYpI0D3UKS5x0GSPmGT3yOM4&#10;Oc123ws8R+O/FHiCE32pQyLCwZm+zrgt975vl+YEgMc5ycE5IBHlOm6fMdXNhAxY7mwvB3Y65PcA&#10;89jySQOTX1N+zn8Pmhtort7baepZl/izj0/zj2xXztSrKNj9Z4krYPL8E5KCu9tEe/aDqmoX+gaX&#10;ZX8vmfZbGKLBXB2qgGPr9T3rWtbUKy7X9D979P0P0qtomnRxRxxrFuCoAqhvr+mMfnit+GE+Xkp6&#10;ntzn+WR/npXDWqSlq2fi/LFXsij5KIxMrFs/dLc+vH+f6VXu5I87iV6Y+U9f8/561pXPCeWjfe5B&#10;/hPTr/n6Vm3I3ZADAMM/N6en+elcMi492Uhcsp4VflOV/wAP8++KZcMGt8ZbaoxuHpnr9aZdRtGc&#10;GPPA+Xd/n/8AVVaafamAy8nlSMckfp9P5U1IJEN5Lt6Hcwzjvj/JrJvrqNWO2TavIb5RtOccH357&#10;dCPSrl7KUw6/h+B/+t/nNYl/eRoG3MBxhmZuN3AOP89+9XEwnuZ2qOzMxKfxYaMsOPf26jisW9d2&#10;fhiFZvX0Az9eQD+Nal7cB/MWMdFz8x6//W/OsK7lAmxuZvmA+RhhTk8jnr06VpFWMLsrXQD7fL4b&#10;opB6D09DWXfxeYCWjbOCqtgYHbH58dsfnWhMMo2IxubPy56/l+P5du9eZY2HlSFV2r7ce309unP0&#10;raJm2YN3bOMbMg9F+n9O3Hb8cVl30JVo8KuFb5i2OuRjrjPp7j610lzHJJ8w+qjoAMe2cf8A1vTA&#10;GXfQI8bMi/dzkN8pPt78Z7dfyrRbmcvi1OemeTo4Ppuwe2cdPTHH0/Ou8kTFcrtG0jb+HHTt+Ga2&#10;J9I3OUK/dUYVlwc4zz349Dzx14FUJ9KnhX542bn06HB6j8/z7VpExb1MuUybt7SMGbnhQOR3x06/&#10;hyfWqN9N5ZG4/MDhh6DB6H659q0JrYgLGyNGqNxhvujGOcDj0x1/ri6pMyI3mP8AL95u2B68dB78&#10;cVQXMvVtRkO7dJ16fvO/5nt2rldT1B5R0+UH5fYfn/n8609Xm8wtJH1P+1znj9fw7n8Mi4TzZdyY&#10;b5cqQQQP8ePw681rboZylylCRZCcJ7hc9jxzn86SO23Sdzjp6j+o/LpV6OzJUy+Xhlb5vm/n6H/P&#10;eprezdlVZIm+8fl+8Bg89P5df1rZbHO2Q2UISRW2jd1PPQ49P/r9K1dOtpgV8z5RtHVfb6enGO3H&#10;4w29qc9GdlbG2MZz/tcn1z6frmtGxQKwww2sOo53c8c88Dn1piiaGnLhwfl3c87QOv4cdx9ea0bY&#10;RpEHjHLbSQ0eGHXp7+/PTr1rOgjkO1Vjz26ZAOP8fyyfetCCGRlMe1huOV2t68c89MYPtjvUS0Gl&#10;7xchugdqo67ugO0EH069v885rufhJ4F1PXb5b1INw81VCr25984/lz3+asr4R/CzVfiT4jXSNPjZ&#10;lyDJJ6DOfx6dB0x7V92fBX9jjTtJ8PLNeX8qyeXlQIRw2O3t079ABx1PTg8LUxErxWiNfreDwkr1&#10;38j5/wDirpttovwb8RQ3rBI/7FuGddw5zDwBnPP3eueOep3n55/4J869eTfHnRfCm5tkl2OmPmUN&#10;lvbsevT8K+1P26/g54d8GfAvWtSlvrrN0EtRuZRncwz2BAxuycjHfaNxr5h/4J9+CNIsv2kNPTTE&#10;H7i2mYs2dxwjdCcYwTzxxxkJzjqrYepHEQi/L8z7vLczwVbhbFVIXatK2nVRP1C8K62lj5cIbAUj&#10;HavXPCOsLNEjF+wNfOLawthexwF1zkd+vuK9b+HHiMTxRgsOnXPf0r3vhPwPERfNdns9hcCSPr2q&#10;0RuXANYOh34kXDPW3G+RWiOUUr7U0rxkGpOp4FNI7GqAj9sUhHenketNI96AGkU08c9+1PyMYzTC&#10;DngVLAaRu5FNIzwRTjx1pvPpUgNI9aawp5bjd/WkI79KAI29VqNzjjNTEcVGemcUAQtxzig8H6U4&#10;qR0FM78UAOB525pffPWm8g9KcoO3BoAdwOBQAMZNGQDj/IoBBxzQAvuaU7Tzmkye1KD3oAVQTwDQ&#10;aQYFKCR2oAVcNxTiAOlN5HI/lTtwP8NAB15NA4FHOelL7UAGM80owo5NC+7f/Wo79aAHcZ605cda&#10;aCwPGacCO3FAEiH0NSYBXBNRIc9akXAFWgMDxZpomhbjqK+T/wBrH4cjU9GuJFgUlVb8OOtfY2qW&#10;32i3YFa8f+M3hRdR02YGMdD/AA55rejU5KiZnKN1Y/I7x1pUmg69NbmHGyZsscDJ5OTnp/8AX5FY&#10;LzDggrt6Z3HJ/wBrPrXtP7VPw9l0DxDJdRwNtaQ/NtwPTt/jn8jjxOWSViqg7vlyoHcAdfbn/I7/&#10;AFNGfPBNHh1oqMtSOeYoBt2ghee3PH5Dt3/HGKzbwqp2HlWKjtk/X/Jq9cTQja8kn5DB/AHtx+dZ&#10;d5N5cmwtu5x+uc/p+GRW5gyvIxLbpGU7eQM9Pfr68dv0qjeJGMRmTarcc59evvj1/wD11YXzCflU&#10;d+Vwfxx+R7VDco5bJj9iPf1z+X1wT609RGbcjC9FDf3s8A4PH48e/wCtUJYRKXbcpZW+v+Jz/njI&#10;rWuwpy8kfVsKNp5x+H0/zzVG6R0l+ziNlZflO4n5fTp+H074zTAyrhPLjJVQPbA4yOnT6f5GKzZm&#10;DyNEjbl38YHt/LPf3z1rau4gIvNI+U5JXGO3TP8AnrWLehVLZXKqf3m4dOf07deev1rGpubU5aEB&#10;faq88+uP88fX68VLaS4VVcnbtIx6d8+vPP6d8CqbOqMoklbav3iG7cc8/h/no6KUKnz9NwOPXGP0&#10;/wA81ibJnR6feFG3BFXDbmww+9n/ACM11vhnWGs5Fy3yhumeeB+v9a8/tL4IFG5vvHaOT1/qOn+R&#10;WhH4jELZ7dF3g49R0HA9fz7nGbjJso+gvCHjSNEUPMoIADBm+9xjnr06Z5+vp2D6/bX0JLTLt2g7&#10;mxn/AD6Z718t2XxGewK/v2G3jjnGe/8AP15zW9p3xqxkLcDdt4G4nPoOF/zjn0rWMHazM5S5T6e+&#10;HvxKOh6z9hnlXbuI+8c5Hcfhj/69eveK/GNt4i8KtG067guRt7jHT/Pr718N2vxWFwIb6C6TcjD5&#10;s5yOvb6dT24+nsXhL4v/ANsafb2wu9xaP5jvDcdMevr/AJBrycVl8ZYuFWK6noYXGctCUGegaAY4&#10;oshVwOCeeP8AOe//AOvk/iPem5v5GEmV2navTHzf/q564/Guj0y5eOEsV+bbkZbpxx/n88d+I8X3&#10;P2i8kkAwGbHB74wTnv09zXvzXuHn4aPNWfkcbfzb1chdvzEtngYz/PjpWLcyIxTco5XDfNn/AOt0&#10;/Hr0rS1iRkLJnaOSTjgnHAPbPP0rFnxM7Kx2/wAO3d93nv8AQf59OGXxHrX5dCwjp/q+i9Mq2M88&#10;/h04+n1qSeeJozJHHu28r0wOh/Dt/kCq8DS26eXIny4+YtzuOee3t0/n3bLIFHmKVw247tvP6cfr&#10;9fQiM2Nkui7YVfl53fL155Gfp7d6he5l+aVZNyLH95QffAz3GecY/rUtwQhzOecH7w7gjt3wfx9j&#10;VSc4bKNuUfL8q8nOemPcj+fqKCY7mf4jsTcWpacNuzkqBxnP+P8AMexp3wh8YJp+pzeH9Qby+CYn&#10;bIAGePp1+npUl9EZ4C0+VXJKjPt/L8vwrkNZhfStRjvbVSrIwMnyk55+nUdxxyMVlL3ZcyOiPvRc&#10;T3gBJ4trgD/aXgj+vsef/rU4rhGbyNwaReVA6Duf8+/5Z/gnXbfxNokN5DJJu2hWVcn09fr+Pvya&#10;umH7HK0gOdzfPKrZwMdP88f135jn5bEkNwrSmIuN3RivqDz/ADyfertvPHGdgZmVsBiG6H6nk+v/&#10;AOvnKv7VUjj+xuB8o+6w+Xj/ADgfy5FRpdT26fvG3duvQ+/p/gO+Odoy0MZI2XUv+8kfpxjrjjr+&#10;WPf+VQFEnXy3Xb/dXp6/4D9KhjuUubYTK+cfeVV69sfXt6getNN0iFTGrMWGVVcDHtjt6gdPTtQR&#10;FPqMutsRIdio+6Du68j/ADz3PriqzhEfzcf6z726Qscfn/nmrsrmSEgr8zcjbn8jjpn0HbB78VI4&#10;3LbyrYU8bf7v1Pt79/xoH1GgebNGwP3Yz1Xn3Pb/AD+VWoJFcHzG6x5+98vT/H14x681VhhSaOR2&#10;57/L+P4f54qN8xStvdh93G7Od3PY/wCfz4RtEBBHEGzHvxnbjqOPYe3b0+tQhTHthlbG37zKMY6n&#10;1Of1/DqZvNt7kfuirIF+b5u2PU/04+tWv3GxjIdske7sAck5556/U+vTFIOVJjbG+e3mjuRG3yt8&#10;oaQnp2+mOo9s13E2opdWUOpRg7WXEjHufz56/h3PpwP2bBMwI3bTwvAHH6YHt1rpfB00+oWc2h3T&#10;L3Pbr+Pb6Z5/Xqw8rS5X1OLHUb01Nbo0jL5lvvb7v8PI5zzj8/5+tUtWRJNsayLnafm5wRz/AJ/y&#10;altro2cv2ViflOVXBz6f/W68+9R3tyBG25OVP8LckDrjvz/j7ipqRtI56EtUZctiGYytJwxwN2Tx&#10;7c/p/kUZrLDKP4lYE9lX8STxj/PcacxZiRuHGdoBI9+/I/H29DVWRPJRoiP7yGTb29fy/T6kVlJH&#10;apcrMkqUMduibtuQ24nn3557jn3+mJgrbpFCr935Pm9On9PpTrqFpJFHl/Nt+71H5/Q/l9TVVZDv&#10;aNXx83zNu65x057/ANffARomOv1ZAsaqwC8/Kp+91yTnr6/T86KyS7iX/wBXtPy7c8cevpnvn34z&#10;Vy/ZZ4PKDHJ+8Np5Jyfw7+3T+6KpiRkmYFvl5+XBA9+5wPr/AEIrGW5rERmaYiSUYZW3Kq8855/X&#10;HOPyyMSXEAAEiLwFH3lxg/X/AOv/AEyjtGSWRGLK2MbgSP8AOOuQefriwolcb1BZWb5Tt5z+Hp9T&#10;69xVD5jLuYGGY5/n+bO4gjH3gPy5+n/ATUcLrFOZN7f3fn49859eM/h0650prWSVzCCVypDMFG8j&#10;P88Y/LvgA59zA0D4kBPzZb5Txx+gz1PbHtyFRZ0nhW7jk0qSMxxh4ZCYztGQuO2c85/UHsmDYA58&#10;4KyybsbV/hxxxnp3wOTwc9Gzi+Gnls9Q8h5VCTRkPu9u3PGeAfw9hnaSYSSsplXhiRtxtHJ49OuR&#10;z68nhidImNT4h/lS3ELOEUL93v6Y6Dr1+v4txVt1aCVVUt8v8RYAe/sDkfhjPQKDbh1ANbpGCvzn&#10;G3rn29+uPXkdMnEKfLGsTt9/HlN05GDjPY/4Z6BMuRJZsr9Y90YVh838X5Y6/hj8P75qzb33nDeZ&#10;D5jfN97oOO4x3+bp/wCyCqMVuvyiSMKu3+7+AHHsOnPcf3jTnnwDIuD/AA7ufY8kDPft/ez3XDUi&#10;WjYtPs7xNGsjbT93JAXbjocDsB+hGcByWNuDb1kbcq7iSxxn149zu6ZPB6lAKNtqMkYETQbecfN1&#10;56A9h+ePwU1K1wu1pQ5cscsV3DOf1/i9M/MOrPhRkPTUEnjQvBIqqduVf5eeTgfX6cceinNi3m2I&#10;0ZZSrNw23PJOD19ScY75xwWYjNCTRjLA7to8zY4b6j07Ek9OD2Ubp1dFKpyW/ibbjA5GTn15469v&#10;75qhbk93fMzwom7a0nyqwY45yM/TIPHXrxuTE3myWybYj828bvm5bj1Hp14+o6IKqrdTRybpI/3e&#10;35eOmcdsZzyOnXI6ZG10cxjK+W+N+GUqxLdumOvUY6HnIwSuGS4kouJHnEfO7lvM447HntwvOOgB&#10;7KuZVDoG3wqu3hUBx0+meeD06YyPujOetzlEuEm4Pzbhk45HoOR904HUDjPyVe803S+dIW2j7uOB&#10;jAHB/DORxxkcAAj0Ijq7MhugsjI4VfM7sMBgRwWABGOhPGcbenyDNdrHyl3GTy9q/Ksfykc9OOmC&#10;M9OMdwgzIxmYhkVmbG4bPvMB0P5gdOhwOcJucZ9zNA6BdpKkYx64PsOmO/TrhdykNmdNJNGqmS3z&#10;lfk4IxwR/wABAwOCCOBnOGyDIUMJGV158sZGPrjJ7Af/AFwM3ZFiePyhhSFLRsMYQenPtnjOQR32&#10;gGGW3aCZ448KFPXkdPT9e/UcdBlKTCxAAU3RyFV3YbZGOhyODj8gPbjoDSMWQrLhQzNuVcDpgc+m&#10;eR7fgx2uYRLtbad2XCjdnnHfIzk8eucgcZVqhumLBoZpBnZu5kDAcZHbPfjgcYPQmpGMW6WM75Sz&#10;NuJkbcTjjHX3+meM9RgwS36ykgHJJxtLDI79c/Q9OOuMEim3lvJNuJRlY7QPVue35cf4jJozhYiI&#10;2baJOCw6DuemccZHB9x3zDGR6gsN8nmfLk478j25/DjoM+gzXmPxY8GW+shtyszANtKjlgMD06eu&#10;RnkduR6dLKsELRujfK397p649OM89M57AY5/xDZvfRFniP3gVVjz7j8ivcYB7jGOWtTjWpuMlc6M&#10;PUnRqKUXY+X9e0zUdGufJuodqjjdu4xx056fy96q2l+6MFdQe7fL/Dnp9P8APavbPiB4Ls9bt/Ph&#10;VCeS7c5H0x/nB7dvG9d8O3eh3DJONqMflfoG/D+pr4vMMvlh5XjrE+2y/Mo4qPLLSS/E0tLvYH3f&#10;6RtIwQNxwP8AEe49fWty11uO3t2KMG5+VjnPr/TP4+vI4uO4iQf6zg8FlOTjuOPetLTrjcikPuI5&#10;69O+c9u1eLOl1Pap1DsrS5eRlkg+XBxx65PU59Mf4mtiz1KIDyyyqy8rz0yPrXGWdxcN80DrzyVP&#10;f8ucjp+P5a9hNNJw27Cjdlup/wA8+nr9OWUe51RqdjrLe9luf3auyjll8sHuM/8A1vy9sSTC+tX3&#10;W053ZG3aCMfiD7Z71h2t60qeUML1yxI69wffv7Z4q3FJNE6ymRdpUNnccY46f56/lWbRpGdzodHu&#10;nliYMFLN91mBIOT6VvWRlM6wyMwfHDM3BwOMc+mR6/XnPKaa3zqY26fw4w34/Q++OlbkM8VoEkld&#10;twYMcHJH49xz/UdRWFSNzoiztdMuLiybz1dmwuPlOCcZOf8APPFaDXsTqWYqx5HCBePXH1/r2Ga4&#10;VPEt5MVS3BbeuF77v8/5xnI0rXVrieHDscHGNp57en9Pf61zSpyN1USNqfUY/vWxVgvr19j06f5x&#10;TrfULOW32SFvMXcBkck//rz/ACx1ziXsUjZECllxubI3Dp/jxn8fqyC2c3Ec5nG3npzlT6epzz2q&#10;eUPaSO00a8jRAsYDDPyL6DH5HPP+RzoQahFI3lNbcKwHB+8cn17478Y/GsfTvslpb74ZgzdlDY79&#10;OamW7gZ/Otz/AA5Hbacc+3vWJujUu4ERjJbHlc/Lu25P4f54rPv7gJbPaTWx+9x+7GAPx6fXv+VW&#10;Le/hll3ytHHtI29AD1/X9c456ir1xb2c9oqyhVZmPPTHbv6e3pnmhaFc3McfZWmJHaEsv+yG6dP5&#10;8duMdu3QaaY5UVZC7KjfNwPm5xjkfp+HPZbTT4Hm3wwtl1/vZx7d8+me5z9BpvpFpExeP5VTn5m6&#10;cenpjH4c05SKhuCLpvkfJFu3YGAu1eDj6YqreO8kwe17gj5jjOc/4/5zWjYpa+VsZty8beckA4/m&#10;eeeaW6sbYHen7sNy3ucY/wA8c+5rJSsX6mTe6cGhW68tfm+aSRl6859f/r/nxHeNaiGNpFVmb/Dj&#10;/OO34VYkut832acNt6Fv4cnkD0B4J6Z/Dio2t7SBd5nAVeGGMjGOvJ/IgH+eNNWZSsUwi6nb+Qp8&#10;teejDkep557+p/KltNMs7Ar5Ljbuyeoz04z6DP6jmksrpJNQaK3iXcCVOOvtznqR27+1O8RaXM0K&#10;+W+1to+71OOg6/p6g/jSvsT5lpDK586J22kcBeo9P845qHxBNcQRxxRjO3jpjjGMj9OMf1Bh8Peb&#10;bWzT3DAtghVkznpwMflwPrnjNJ4hRGLMsy7ioYA/ePGePwPT8R1zVdQ5vdMC1dnuvNeXDBvlXPQk&#10;49On61tafcX4nV2uWUZZtu7AzkZ7/QcdM9TXMwafdtqbzZZUyPmQHp6/5PcVvxyW8W5IT8y5OAOp&#10;yD1yOPrjPbHStJWZKvuaEwiwWVxI23Jw3fHv6/px04qlbLBcMzmfkMQrL/Dzg4/Pn159KzZL8ibf&#10;G7L8xbK8Ywev4H6VPZXZI84PvXlmVpeD3x+Xc9P0rPlsO9xWle1vfMA3Kp65yRz1q4bwXK5Vdu3j&#10;5eOCfbP59Pr2y5J5rhmEispU4U9cdaLWG5FuyKd23PC8bx+mM5+g6daoV7F/V9SeGxZpNu5flVcj&#10;jn356549Oe+awbHUbi93PIxO3GGVM4/+vj3z056Ylv7u9u7b7PKn3flDKw55PtwScnt+FZumESAx&#10;CWPrlk3eueOn+e2ehtR90z5ryLV3aPdtutyMDhlZsg/n3/wrPeJ45hF5/wAq4PysdwPH+Pr6VtwX&#10;0djEsZZfmYjb6j1yPw/H86w9V8s3XmxTBdvQj0Hcev5kdaumxVNilf6bbX14qTJt+bCsq9sdOOf6&#10;kg012a2coDJ9PKBOcd+OKu2kIvM26p8y5BZXHJHXr26Z/piq2oQR2M5iukkDEk5yOfrkHmtOYgj+&#10;Cni6ylijK3JBYY3quMc+g44PP1544r6g+HHiOxMS+VNluv3iT7AH8uOfbjFfnD8BfigQYkW92twp&#10;Xd+H4n6+3Wvq34Y/E1fKTZJtG0AtuPHHT3/D1+tfCcRcM4qpVaifksq06bs2fYOi69ZSrtZlPzYV&#10;skZ+n+f8RoTX1g0W4uG3H2HX0/L6+mOa8U8M/EHzY1aKctvT5emCBz+Hfg8DpXR23jKJ0UiXzM9D&#10;7/3c8k9/x9etfCS4Pxl9LiljorQ9DN3absowDf7BIzz+nr6mmC8syFCquNvIDf49/wCRriF8UDbj&#10;ed390/eP4D/Ppmpm8TLEc+evru9f8/r781w4jhvFUI3Y44rmOvc2gT5W4K55rB1/TrSeNm3Lt5Pz&#10;cY4z6ew/H8MZ8ficSFR5/wAzfw49v89P8abNraN8xGf7vzAg/wCef1rw5Ua2Hqa6G0Zcxz+rWUC3&#10;DGQt8zZ27eRyMdP8f8Dh6lZWs7szMrL/AHSeB2475/z643tb8l1baPmP3ev5d/8AIHSuK13Uvs6s&#10;Y3K9+O/v1/yB7V7mBlKpFWZMo8upzfjDTEiXyoxsVflXd8xwOP5DH0+leaeIo1hRgx3R8gL/AI5/&#10;ziu48V+JIz87TjjhhkhuOg/+sfSvMfGGvxSBjDKv+yVJPUcd+341+kZJTquKTOijM4vxjMJ2ZTt+&#10;UEYXGTjt6e34fhXnuqWKtc7vLU/NnAU9Mnjnp1xXVeIdRaWRhnbuY7mXPTkHvn049foK5ud1uJN7&#10;tuIGRtGMjn1H+fwr9Py+m6dJHqUW2Z89gzbS0fzbs8YP07deR/jVe6t1jPygngHnoPYcf5xjsK1J&#10;AGU/LtCsQ2V4x/n/AA75qld/N8jDazKB1HX8Ocdq9OJ06GbLtHzmRd2PlPJqpNLI4DEAg/xfeA9M&#10;H/H+dWrmYFypk+bI+Uryenr19P6ckjPknzxtPC54b8fy6/5xUPzMhyyRuQPL27fuiPr19vx/WnC4&#10;3ARyLjkDB4/H+X/6xVQ4b5XZVj9eQOg/z0p8AZx5aNu+Xj5jkcA44/z/ADqWBeByFTI9Pu/kcU4F&#10;WZi33WwNu0f1/wA9vSqylVOQfmz0UdalHkqfKJXaq5b5enr/AJ9T+aAsYBb5c/Ru56f1Pf8A+vLB&#10;ub5ht6/MTj+f9OPpVZSzHa23GcD8f84/yKmhLM7AtuXqdy/59/qc+9BUSbAz5ab8rjnB6/8A6/1+&#10;tSJKBIR83z4HJ689P0+vPrUClOhX07fe/Hv1qVGUlmbb1+Zgc/5/L60FxiWvMIVkQ9Tx1IPH+fz/&#10;ABqSB0A+X24b+f8AnvVXcMgBfmz82O3Pp79cnsakjchvLEv8Q4Gc/wCf84rSm7SOmjLlkWJpDJt3&#10;Sbm6rzu5/XuB/nOM+7tnuG3FO+OVyF4/+uelWjJIFbLsq8Dt/L/PHrViSwDwkkH5sjcw6+xwOvP6&#10;162Hmkj2Y14qFzida004cbPlX7y9SePxHv24/OuP1zSGjLJHGzAdRn64r07WNN2qykE8c7Rxj+p+&#10;tcjrWm+WjAJ8y8Lx0A/AV2NqUbnjYypGUjg2Tyz5ez8P8/nVi0mBJAVh2Yn/AOv/APWqTVbYRMzs&#10;MDpjkZ/z/X2qqhZG3ocduP5159SOpx0ampuafMhTew3D+Jtv+e3t6dq0ImWVPkVt3QnnnPXH4Zz3&#10;PWsO1nTlg55OOucN/T/69bFmmQAF4yPu/wAvYVjy9T0Yz900LYhpAoX+HPPToOOv0/z03tIZfLXj&#10;5l5BCj/PbuP4fzwYIXjfapy27r61t6XIqY8tBgcZGM/Qc+30z6Vcd7EVPeOz0K4ZFQO7dMN83+f/&#10;ANVdxpF6zMrMBt4J+X8j+GK870eSRSrE8D7w5H8/x611Wg6koGIzuYYPAPPGP8/X6V0RZ5NePMj0&#10;jRrtCo/ebec7t2fcfXk/rXQWMwZPlf6bcjv0zx35z/KuB0jVEcZDD5VG0D0x3/z/AI10mnakCPmK&#10;7ejYPXg+/tn3/Wuum/dPLqR5XY6WJVCKsbBVU4VV6r+X9fT0wKsw/Oqq8GV2/c2jGTgD6dPpj1rL&#10;t74MEDSFmztUbep7j/62P5EVYXUFEYdZMlcYOf04P4dK0MXdH1B8KdVXUv2fNI8dmFWvvCGvbZmV&#10;fmazkZUni/74nV+vYV6B+0j4NtvDutaR450SVVj1KwjZLmOQjE8aKoOevKYI+n1rjP2G/DsvxA+D&#10;vizSriTFtZ3DMVC/61ZIwG9jxGeT+mK9F8OWi/Er9mnVPAWqz/aNb8H5+xszENIsYzCx6fej+TOM&#10;fLXPiKfNFpb7r1X/AAPyPvuGsy+q4ihUb91Pkn/hn1fkpa/M6HQfEtj+0F4Glu9SiVo76zewvI5A&#10;DyuY3P0J+Yf73tz8Dal8N/EH7Pn7QzWN1PIr6LqEdxY3j5w0e/dEw+v6/pX0p+xt8Q7i21+88B6r&#10;G0cN0jSW4XPyyAAMvX+JSDjAwU7k8dL+358Cri5+GWn/ABLsrAvPakx6g6xjd5Tf6vnGeHH/AI+f&#10;QV5teP1rDqst47/1+J+hYOrHhniCeVysqVfSPzTtb8Y+p9afDHxronxW+HGk+NtInjmjvbVTLtOd&#10;kmMOp+jZ45r4I/b18EJ4Q+Ls8OkoE068Yz24TpHLn5k/4D6e/HfHTf8ABOj9p2Pwbb6p8INankka&#10;6hkutCWR92+45LRj0BVS/T+FjXZ/Hr4exfFrwjcwLCZNUiaSe3mb7xkJJZR9eRnPWtsRKOMwilHf&#10;+ro8Hh/C1uD+LqkKn8GWifRxbun/ANuvT7zD/Za+JNv4x8HW/hjWr1TrGjx+SzSSfNLHglGyTz+O&#10;T3r2n4i/sz6X8Zfg1Jf39oreIII2udHmZfmwCW2c8/MMD6Edxx8L/CTVPE3gX4uW96kbeZZ3RF1b&#10;up5VDmRCTyVONv4+lfph8I/ibo3xL8KQ67ojqrKoW4tA2Wgb+6fy49qWDqU8VRdKpvb+mbcd4HG8&#10;P5hDMMBf2cmpXW0W+n+GX3dD82dPvbzStSvPC2tRNBPAxS6jfcCjZPB79Px6etfZH/BO39pfQfDm&#10;l6j8Kdc1L99Hi50m35zJkYkVQf8AaGcDpzmue/b0/ZeivdGvvjl4DtR/aFrH5usWcSf8fESg5bH9&#10;79cCvgrwH8bPEHgj4m2fxGtLtkurS5yqqBzH0ZSPfdz7kV50pTy7E2f9I+wwdHA+IXD0lF2ta66x&#10;mtbej79mfs1rHxJ8S69Ifs1x5ELHiOLqVOcc/wCcn9eD+Nvhif4lfDPUtJNxunMPnW/r5iDcDk+4&#10;I9ya5v4KfGrw18W/BFj448L3nmQvCTJHuG6FjyUbGcEHt7cdc16r4I8Nah4mDNaJ5ceQGkZcd+eP&#10;Xvz0r0KkZYiFt7o+AoShw3i41OVQlSkntZ3TPzkmV4HaFrYfuyFKkd/T8/y7cVPHDJJttU8wsz/8&#10;s17Dkf19RxX1P8V/2XfCXgDx/dXEtg00V5IZrfc3yndyR07En6D3rNsPDehWlus+n6Vaw4zu/djc&#10;xA69On+fevmXgq0JuMtLH9J0ePsuxmDp18NByUknfb/PbY9G/Zcvta8e/CeziW1ka4sVFrJ8hBG3&#10;oendSPy9a9a0D4T6xeBm1SZYUaTdt7/54x9OPU15z+y544t/DOrN4cmUQw6hgxg4wJAD/Mfyr6Hj&#10;vVkGCetfSYOjGpQi5O9tD+YuNs2x2CzytGjBQhN8ye+j3t00d+h4f+13+zf4M8XfB6bUrnSVur3Q&#10;5BewtIoJIUfOPy5/4CPQY+MLjTNH0pLfTbWxVbfIaNI4wAqkFsDnqB+X1Oa/TzULez1axm069AaO&#10;aFkkVu6kYNfmb+0nfaH8FvHGpeHvEOprbw2t20cS7ux5TI7ds54xznpXHmVCFOoqiW+jPpvDPN8d&#10;mVOpl9SUpSi+aK8no7Lyf5lYTnQdUivNIuGjlh8uSFlONrp8ykZ47A9ePXJr9I/hF8QLLx78NdJ8&#10;YiRV+1WaNNub7j4ww/Ag1+LvjH9rS2TzIfCdr50q4VbiT5dre579Ohxz154r6F/4JzftaeN/Gtnq&#10;nwk8Sa7nZMbuxRWAAVjh1AAycN+JyRwBms8ux0KdZxfX8z6vxA4DzDMcjjjGuV0nd335Xo9PLRn6&#10;M+L/AIueHPDcbGLddSKMstvg7f8AP+PpXxv+3x8SfHfiDQ7Txdosi2cdnMY7pbddx8tujbv8+vTr&#10;6vp17bXtoybt8i/JIzNuJU8jIzn+px2FcN8T/DEXjfwreeGrjcr3Ubx/OoPQfKR+XXjgZ6Yrtx0q&#10;lai4o+B4Mw2DyHOqWJkruLV2/wCV6PT0PhLUdQv9UZn1C7ml35f55CcdOevB6ep/Sr/gvX5fBviK&#10;y8RaY2ZbW6V1WT+Jgeh9cjg8c88kCqeq22rabqtxo13bNHcW8jRnj+Mcf0/nW74d+EfjzxXLts9D&#10;eONsM0kwKBRgYyT7d/1xnHyMZS5r9T+uq0sLLD/vGuSS67NNH3j4N1+28VaFp+vRy+ZFe2qzwyLz&#10;ztz39PfHPJAwBW3p1jdarK1pZwvcSNja0Kk46f15+oycdK5r9hb4U3l/4Bbwd4r1cf8AEtkV7eGN&#10;uTG/zbfwP5flX1L4b8H6F4bh8jSbJY+Pv4+Zvqa+xw1OVaipvqfxlxTjMNkebVsJT95xbt2tun91&#10;j84P+ClH7Evjvx3FpHxb0jRFgaHFnqeCVBTOUc+3bpnuSelfOfgr9jfwpFGsvi/UZri48on7PDlQ&#10;h4zz/X046Yr9oPip4Is/H/gPVPCVwo23loyxsf4Wx8p/A1+avifSNT8M+IZdN1AiOfT5Gjm3YXOG&#10;IPtkY/Dg56V5OYYONGvzLZ/n1P0vw743zHNMneBc+V0npbfle2r7O6+4yfgN4V8LfADxtpPjLQPD&#10;tus9ndifzNoLPGOCB2BwSvfBPbkn9T/Duradr+h2msadKj291bpLC0eMFSMivy41FLqyDXE0TMFX&#10;Ywx95Txntwe/HoK+2/2DPi1F4z+GbeE9RmUXWiEJHub5mtz9w9cnoR+HvXZlVSNOTpfNHzfilltb&#10;HYOnmKvKUHaT3917fc/zPdSmQRnGK+f/ANsrwElvBa+P7CBtw/cXe3oV7Z7DpjJr27V/GXhzRh5t&#10;7qUfPO1Wya87+NHjGy8beBNT8Nadp/mSTWrm3aXgCReVP516OMVOpQlFvXofnPB8swy/PKOJhB8t&#10;7S6Llej/AMz5LfWYpYGaSParLjtx789Ov6/Stn4U/G7w78KPG9jr2rapFGkj7LiGPlgrHGMAkkZx&#10;6/1r528V+NPFdxPcW+pX0kDRzGN7eL5fmHbsevb/ACedN0ZJhK/LNJlpGbpjoTzx19MZP5fIfXJU&#10;6ilFao/siXBtHH4OVLEz92aaaXZrufqpq3xvgnhX+wrYfvIw0UsuCDn2HX/Pvjk9V8b+IPEULfaN&#10;QZVBwVXgEf5/z0FeN/s2fEP/AITz4bWss1y0txpjG3vFbGflBCnr0IGeeuOwFd9b6hIYGMUZJZTj&#10;B7ep7/5Htj6NYqVaClfRn824jhfD5HjqmHcFzQdrv8Hr3Wp8C/8ABQv4VN4G+K0niu14tPECtOo2&#10;7lE3AkDA9yRn8SOTXzoty6cNIW5JMzL69++eeo/yf0m/bk+DEXxS+Cl9cWVi1xqWlxG6tdvLDHDj&#10;GRn5e3sfc1+cFr4T8R6rdKNJ0e4kXdxujYgDPB56dh0wP5fPYqn7Os0tnqj+jOCc8o4/IYKpL3qf&#10;uyv5bP7vxR61+xn8X5Php8W7ODU7of2brGy21HcxxG2fkY+4bjqOG6dq+7PiJ8IPDfjjTHb7Glwp&#10;jYwt/dyO359P6mvzy8H/AAI8V3Ey3Gq6jFZxsm+OTuGyBjnoecjv+fP6sfsd2Ph7xf8ABXSNQ1KV&#10;ry8t4fst40nH7yP5TkZOM9ce/bpXoZbTlWTpv11Pz3xRzHB5fUpZlhpNy+GXL+Dv96Pk7wR4S1f4&#10;D/F3TvE+tWbSafDIy/alU7UVlIyw9vXt1zivqzSvH3hHxBb/AGvT9at3VvmXLDjOB+fb0r1LxB8L&#10;fCGuWD2V5oVvJHj7rRjHSvkX9pX4Lax8Er1vEvhnzH0Web97GD/x6Z/oevfn2HHrQp1cDFtax/I/&#10;I6mbYPjbGQhWbp1kuVPRqWt7eT1+Y39t7S7G6+BviLWYrhDJb6czoyuMg8dPT+lfmPq7XHjC0m8c&#10;aPGtvqFvMqahargbmU/6xR3BON3vjgcZ+o/2nfHOqT/ALxJcjUpY1ksgGXcTzuHHX16dTx2r865f&#10;HviLwj4hh17Tb5mWB28zc/yyr0IAJ6H8RmvNxVSOIqXsfp3B+T4vI8LOpTqJtS1Vt1ZXTP2v/Yh8&#10;ear8XPgVpM8qySXtrapDdeu6PjPU4yOev+NeofEX4YeJ9U+HetQ2eilpJtPkO7BBPyMD/P8ApwM5&#10;+CP+CPn7Y+haL8To/Alxq+yy1qNES3kbHk3GOAfTIyPfj2r9abu6ttX8M3VtHtYyWsi5+qmu6jRj&#10;Xw+r1tY+Bz/OMXk2fJ04LlclJXv3u18mflhL8FPHl0Qi6bFtY7lXd7nH+f8ACq118I/HGh3TajJp&#10;Lfu2WRHjc9mGOnf6f/Xr3y38wX0loNyGJiC3rhvwyP0/q+5tJLl5CJf4u+M/j+Z/Xvwfm/qkOjP6&#10;ClxRjpfFGNmvP/M7IWepCGG5mgkTzLdXUtGVydobP+cnnrjr86/t622uadb6R8QdO1SbbCz2txnL&#10;YU/MB7cg/wCPSv0B0Twxo/jD4a6PcXdkrM+nxFZNoBB244/GvFf2pv2VZ/GPwj1zSdHaOZY7driG&#10;GT5fmT5tufQjI/ya9rFYWp9Xbjrpc/DMh4qy+jnkViVy2k4u+qs3Z6n512fx4ngsPs2o2O7a/wDr&#10;rc/Nj0I/XqT0PXiv0g/Ye/aB8H+Iv2ftDczyW5gWaKRZV+6RIeO/b/8AV0r8ufEfwz8SeHpZRf6W&#10;ylZCS0YPABPzHvwRj2xzzzX1V/wTq8VQ33w81fwssjM9hqG+FW/hWRen/fQOfxrz8BiKlKt8up+h&#10;8dcP5VmmR+0h9mSd4vvp59z9DLHxb4evF22+rW+GPeT/AD9PrXyz+1VPpGm/Fi7ure8jXzreKX93&#10;IOPlx6+vP1/GumeJm8oyJt2rsI3deBx9ePxzzXzr+2Xa3MfiTTdUikZRJZsJNr4wFJ56+/8APmvQ&#10;zDFOWH22Z8RwDwzSw/ECUar96LWq9H38ixJPavI11ciH7pDM0gAx/COc/wCevpX0P+xB498LWlpr&#10;WnHWbfhoZFXzPvZDZ9fT1PX8/wA/b++vhbqy3jtGY/8AVsxKnjp+Q+v649l/Yfupn8VaxC025W0x&#10;CxbPGGwOv1/z0Pl4HFcmIi0j9T4x4Up4jhuvGdTZJ6Ls0fohP8WPBccnlSaum5udo6V4D/wUj1Xw&#10;t4t/Zn1Ka01aPfY30MqryGUnK9sEH5qsQpI5W4L/ACnLc57Atnr/APqz+Ned/te6MviP9n3xZbbP&#10;9XYrKu4k/cZW9OOP59wc17lbFTqUZJrofiGT8NYTB5vQqwqSvGUX07pHyT+w9qeoW3jjXrPznRBa&#10;xbXZioB3svA6dCR69eBjj6esfFniC0iYWGt3iqPlX/TDjcCdp7egwenA6mvkv9j+SW0+I2pGM7hc&#10;WKs4XHJEq5OD9fz6ivp+2uoZHjmt3kXzWzs4672BP0B/LjPUCuPCSl7Fan1fFtGP9sz5le6X5I86&#10;/b68Y+LL79nXWbUeJL/bFJatJH9pYYxImW6+p5+nTivzpfW9Uv7pmGr3DAjmSSRssAMDjoTjj1w2&#10;B04/Rr9qLSn8QfArxZa+WzeTpryLJtLH92wP5jZ0+o9RX5z3NtctIpij5aPeG2klxwfxx+PcY6Vl&#10;iJfvLvsfVcCxpRy6pGKWkvzSOg+HmsX9r4z0u4TUZt0OpQt5Yk5GHHTuAf0r9ZJfiT4606yjFp4g&#10;uIfNVRAvnN/ew554zn16fL0PNfkf4Ej8zxbpqjb+8vovmZR8w3rzjPofXr071+qayO+JXn/dxsFb&#10;ORjLD17YI6+343hZS96z7Hm8fUqNSrQ5op6S6eh1us/Hr4m2fh/U7T/hJmupJNJkMSyIjDd84P1A&#10;6H/dr4pg/ai+IsWEvZrKbdgN5kBVtvfBHHv7Y/GvqS3sBPdXEtxcCWI24RQq7fmJO4nOe2eM5zmv&#10;hnxBbm1vmhgdt0dyw8tT/wAB9fT8frWeOqVNLvuV4f4HA/7RD2a+y9vU9z+Gn7WI0nWtPl1nwpH5&#10;dveRu32dznhgc88+3X1I6cfo34Y/aG+G2sW6s17Jasy5InTgdOpH1r8dLGWV5hIkke3crqd+eRzx&#10;x69fr7gV91+Ertrm9heO62wtDuVMfLICoxz3Oent7VpluJnHmXocHiTw9gcVKhOzT97Z+nQ9c/bw&#10;uNC8W/s5NqGl3Ud59l1i1khaGQN824rn2+8fT69Qfhm1tCmjGK2tI/KfzP3bx8Bs9sc4ODxz04xX&#10;tX7Rf9s3vwH8SWfh+e4Sa1sftkBilKndC/mnIB+YFfrntmvgXRPj38RNHMkP9s/aFLsPIuowxfGC&#10;SPUcfz9Bkx1bmrJtdBcD5DVWUzpUpp8s29dHqkfqV/wTG12e78O+KNIli+WG8t5VZVwGLIyFv/If&#10;046ZyT9RTnAICjDDjHPFfmJ/wS//AGxdS0j4ha94e8QaFbyQ3Oi+dJJBMVIaJx/B0xiRie4HIwK+&#10;4Lf9r7wrLIqX/h7UI12gM8a7wMkenJIJ59j9a9TA4il9Ximz81424dzOjxFVcad0+V6W7L9UeZ/t&#10;taVt8X2d87fNcaWUizGGwyuQevf5178+xAJ+fNYvRJN5T3RXb98bvmVgMHBHsT/30QR2PvH7anxW&#10;8Aavpej61a+JIVjjnmgkDKVaP5A+Tnr93j6n6V8uXvxA+H8XmSQ+ILHYVD7ml3E4XIGe/wAoz0yC&#10;MHpg+TjuVYltM/UeCqeJqcP0VOLuk1a3Z/5Hrf7KmoR23jPVdEa9ZhcaezeW2eWDj5hjjo3f1xkj&#10;r9rfs6eNk1v4dLot7MDc6PM1luYgb1UDaff5SufcV+bPwP8A2lvh34b+Mlmkl2bkTQzxN9kj3L/q&#10;c/ePuvb35619CfDLxyPGmuatr2jveW9rFeGPy8FGMoRGzx2O49M/dye2ezB1owor1PjuNMkrYjOJ&#10;OS5U4xd7dVdWPXv+CgnhyfXfhhp+v2tkrrpesLJcD+6rIVDdPXC9R971xj5W/aKmt9W/Zz+G3jR1&#10;Vrpo7zTlbfuLJDcyCIYxnbtJGcj7o/D3nx18XfEEHws8S6T4lddUsBo07lLjO5cRl1GVBORgHIB+&#10;lfKg8V+F/i7+zT4R+JlrIdKj8N6tdaBqEM1wBEWkQzxumTjcVcqxI+Y4P1zxcoyk2uq/Jo7uE8Li&#10;MNh6UKm1Opo11UoSsrb6v9D9LfhJ4U0i8+Dnhm11DT4bhU8P2Y3MoPAhT2H8hXmv7ZHwN8H6j8Gr&#10;y5hsrhJLe8tZ4fLlJKsJUU8kHA29+w/KvRv2ZfFmm+M/gL4T17TLqOaGTQrdN8bDG5ECMP8AvpTV&#10;z486NFr/AMJPEGnS/wDQNklXkAhox5gPbuv5/lXp1qUKuEenT9D87y3McdlfE8XzuPLV11/va6H5&#10;p+IP2ddNkl+12+szRL5jR+XLEsmzAP8Ad7jI+oPfAFdB+zB8CdGtfjlowutZvs/vFbChcb4WQjIP&#10;uOOhXrkbq6i7tZI4XsJT9zAjDcdhyffI5HQds4rR+DcUml/GXw9K0qbW1i3jXEg+XLheT0+nrxjk&#10;Yr5qnTp+1jp1R/SWaZlj6mT4iPtPsS7fys+rvDvwR8F2cka3YluGjbnzpflbICkkAd9oz64A6AKN&#10;vxJ8G/Aknhq+H9lNzYzKG+0PuGUPOc5zn5s/3vm61egcRyeWW2n5Rt9vXHtn/wCt67cSv9laJ24b&#10;Iw3vX1So0rNWR/Lcs1zH2kZurLddWfjfdfBv4faXqVpLBpztLKw/1lw6gsgOATxj5cNyeoPKrxXo&#10;/wC0D4It9U+Dvwg8KXvh77RY6fomoXEM6ybHENxdfIOMcblLEckfMMcZrP8AE0T6frupQQqNkGpS&#10;R7gwBOxwDjGAPlOegxnOVHyN3XxA8deHbz4H/DGU3EX2q3/tXT5LfzCr/u7mOQPjjjLnpgAnHAyw&#10;+ZpxjGMl5fqj+h8ZjsXOvhal27SdtXpeEtT7a+DvwS+HUvwp8Nj7JNcRNodltaSTJ2iBB2JxlcA4&#10;PQBRxkHqB8EPh26mP+yZHbP+saViw9wc98Dp2UDoAKq/s2SOfgF4RdnVs+HrX7pGP9UPTpj6Dp0H&#10;IHcXEqpCctg/5/z/AI19LTo0fZp8q2R/PWNzXMo46pH20tJPq+jPzc/4Ji/BfQbH4/fEq6u9Fhmj&#10;sbuSKFpowQw+0kKevXCc5HGfwr7nmtra0Gy3gCrjKquABwOn+f8A63yr+w/q66H+1n8WNBu38nzN&#10;SvHEcjBV/d3xPy7sf89GPQgbhkjIL/S3iDxpoGko099qkK7dwWNpPmOP4VHc5rkwcVGhbzf5nucV&#10;VMRiM61u7xg113ij5Z/bOvrHQ/itNe38gWP+x4SV3ZAO5uMe4/8A196o/sX/AB28TRQ+Jk0ZY7W3&#10;h+zJbssO6RwN/PI4yccDoAB97BXx39tn4nX/AI9+O+oNa3gWztEhtxGsmWUBMnIHfPbt+Jrq/wBi&#10;/ba+ENengZftEl5ExkbAVvlwe3IAI4GQN2QDwknjKrzZg3Huz9sq5bGlwBThXV2409HstUz6eHxc&#10;8fKsU0vi+485tpK+aBu75I6cd8YByBwMbtDwVquu+Mv2hL3xN4iCNJ4d8Cj7NOVxIpmmuCwyuQfl&#10;hHbI44PFcXZxA2NvgCSQcgof4vmyQeeTz6njud5HQ/C7xBY6HrvxHm1S5hjEelLaebKwVWKWe8KS&#10;f99vvcds84r1PaSlJKT0v+Wp+b/VadOjUdGCUuW2i1tKUYv8GeT3UOl3bbbq2hnikbLR3CqUDZzk&#10;g5AIyRkj1B6mnfDH4V+AJfizoMsmmrbiS9KM1nLsAMgYZ2klcfwgEBTuxh/lVqF+YhfebHcRugmy&#10;qs204POMnrz+GTwemN/4W24PxS0G7iaPcNQhViZB/wA9AO2OSG784zkEZFeRCMZVFddUfqeYVq1H&#10;LaypzavCWzt9ln0NrfwG8C3CrHPDcybJM7fPPOeBz1zwOc5JVSc7Vw2H4Q+ANMsGtT4et5GaDZtm&#10;Yt8rfw9/Vsf7zf3m3dtqjEqAw5UBv8/56YrnvFt4LexkaJuQh3ewH/1j+ufr9LKjS7I/m5ZpmVRp&#10;OrL72fnX4R+Gnhq71lmi0Oz3Lct5jfZVIR1AU9AMHgYIAxjjaQ2/33wT4WstNtFjhtUXPGFTr+Gf&#10;T6j865rwV4NgtNfvZZLVctfTHO31kORkE/8A1sYzjAHqFpY7Y1G1VwPlB4z7c18LjKkfaaI/UMdm&#10;FbFNJybVu5Lp9vkAk4IPsc8nj61qJG6R5cfexuwvB5z0HuKjtrZETcrD5WAzxjb9am8sBNit/wB9&#10;Hr6/59/pXnSlfc4SCVfMypkYtwf/AK/vzWdeIBg4HT7xI4FXrtyrZZ/vYw3r2x+v8/pVG5kLDJb+&#10;LKt3H6+//wCqsZDMq7wUYOAdoztPGTnP+FZV84R3kU7sj5W3HB/L3/wzWlfOUfaCq8/lWVdSb2yE&#10;BYj5l3E/h05/wpREU7tlk4VhjOV6dfy9vwx34rCvgY42wFyeTtTqep7e/wCB/TXvEdgWiOe2ew56&#10;n9P8isjUEU7mDn5hgbhyeP8AP1/KtDKe5g3U7kHL/Xd2OP1/+tVEo8jiIhmXbk7lz7fzx2z+Aq/f&#10;KqsGjO5v7v8AFntx3HT6Uy3iGNkXO1FGPMxgf05/Dj1q4yMGZ7QtGmxWPRd3uRxg8dxz/LpVGaEq&#10;dzDnGV3NjnH8se3PT0rektCmHVBjA+XcMnr+nIqt9l8xvMjG5R83yc/p26+o6/Q1tcxl3MGex8w5&#10;Zd3OQzcnP+feonsgyFUJ4wMLnJ/D0x+P4VuPaoH27+Dzy275cj/PX+ZqncWUb/uQThVwrdAc/pz+&#10;fI6YydLmcncx47MeWpMnTBAycD6deffvgHmormwhaJlMYO6Pb8rn1Jx/n8ea1pg2VMgLLkruYZJ/&#10;D8v1PcVRu5WA4/ug44zx/n8q0uZ2vsc1renFAzF127mOOg64x2/p169xw/iVBEzKkb/MctgnII64&#10;4PP+e1d1rl7HIgImI2k5+TjPPToenr+tcTrrxy5VeeoVTngensf8/SovUDkb23klkbgncuMx8fNj&#10;1PQ/mPTjAqFLCYqwKfKeV685PX1HTjn861IhHJLheegxtY5H0/l9B9TIkduiYC/dyOAfxIz/AJP5&#10;56Yuxz1LXM2Ox82P5rZd25Qvy8dfwxn+vTrmxFpzs+S25c/d24Ix1/DJ/DH0xbklWPcwbaFyvzZX&#10;GDn+X8z7CniW2zvx7NlsZIHb3GcfhnsQdTEZbaShZvOhjbjaWbHP4kD9enHpWhFZMH8oqg2njAP+&#10;R/ge3GFsVZTvjw57KwHDc/jV+GNiMqdyr93k8ehHX39PaplKxpGPUitbVEJ3BWDcfd4Iz/npVy2s&#10;Jr11gWH5iM44bJ/p0z3xg4qNE6EQldzHOV6+nBPXH+ew6vwrp+m6fIL7WLqOEYAImfaTn0zjuMke&#10;gz0zjFqT2PWy7L6mPrqlBH0v/wAE6/hvbXfie+S8iVG+yrNHlRu64JH/AH0PX36g19wW9t/Z9usC&#10;KFRVwcf5/wA/qfgP9k79pjwR8PfjHY6NHdzXialHJa5gX5WkKh1+d8DBZQOcAE5JHLH6O8XftX6m&#10;LeQ6D4YWHyeQ1xIWZgN24BVGQeGxkdFf5Sysg+oyutSjhfO5xcXcK5lh84UY07RlGLTenk/xRyP/&#10;AAU7FzL+zzqAsZPlt7q3lZVGdwEqgg8jsx9MEdVPI+Gf2L/Emoad8fRYpdyW/m6XclY4/wB2y/L0&#10;yCoX5Q4HC45/1f309i/bj/aE+JXiv4ReINOk1OCK1urVY1FvGuGYupBBYN3xgZ6dGJKkfLf7Huu3&#10;cH7Qei3dzctIrTC1kfduX96DHnIHXDAjoRgYI4I5cZiISxcXHy/M+34XyHEUOE8TGtZ6S890j9GN&#10;Evbz+0VurieRmk5zIeefXpj3GByOgwET3D4Y+JiNiNIflrw+ytsBXjjwccd+gH049O2NvbFd14F1&#10;SS2uFT+62Av+fbn8a9mEf3Z+F5nJPENI+qPCWsCaNW35x612lhcebGCTXjfw/wDEQkVAXXmvUNBv&#10;lZQCe1NHmHQqQRTW44zSRSFhkGnMDjOKoRGfrTSO1OZe2aacDmqAaRz1ppwO9OOO9I/TpUsBjDIx&#10;j8qQ4PSlII6U047GpADkimk+tKcZGTSHrg5oAa3HJ703GD1p4BC5/CmMCV+WgCNgR+VRkZ61I4qM&#10;qepoAMU7lh196aCCck0oPv8ASgB4GetKoWkABOCaM5FAC8dKXPNAHrRgA4oACO2aOQKB060dfl70&#10;ALzmlUnNNyF5zR8o4/yaAJAQeTRnPPH0pOO5pQcnAoABnsc04dOaTHPJ/OlGAetADhzwKBg8ZoX/&#10;AHqUcHPNAD1J61Ip9RUQPanr7mmgJJBvQg1xvjjSBcW0ibe2a7JT6GsvxBZiWEkrViZ8E/tjfC5L&#10;60nuRAv94nHX/PNfDPiOwNjfzQSD5VfHzZGD6+/X1z71+rn7Q3gePVtHuYTFnK/L/n86/M/9obwy&#10;/hrxDN8oVdzeg7/5FfQZbV5o8rPKxlPqjzLUbryuInK9fu8jp/Qj17dKzpMtLsaRmyvDNzgZ9PX6&#10;Y+made3CibcJsEnnb6Z6+3br6U35nZXJ9CAM9MZx/wDr/wDr1655pGyQsmI2VV/hLN8q8Y4GffOO&#10;nf3pt1hkDLEFO4YT1GOuOOp/n9TU7xGRt+/7oyrcc/h9frk0ye2y3OMqvBVskfr/AProEim4Zm4+&#10;XPBKqSQM/wD1u/f8KrTQQGMjzeFb5V6jnjHTpz/nOK0ZLcqvA3L0+bt279s559qh8o71ZEOJFJDZ&#10;z36/hz6d6YzHvYZS7SKQfmPPJz1B9fcd+tc/qURVtrpt+XCsuMg8jOM9cn/PIHWXtsSjOh2jYT93&#10;8eOvaub1WIJKXJI/hDbs7e+evX2J4xWctTSFtjHuTK8vzbsZyF29Oe3I9/Tt6VGUVGZFO1tv3tvT&#10;HQ9cjv8ArVp4VHQBS3Cj/OOp4/ziozDjLMed2Ru/HHb9KnlZp5EbyNnjoGzsXIP4cdP5/wAqsksy&#10;Dd5Y9eWOCPrngevSrj2zAE5+Yf3WGDk+v+TxQ1qqSYi+Zgcrxwevb/8AXRy9wM98yqWErFsZY7ur&#10;evBP+eO1Nkyrshl5JPzbsD6Z7fT3qxKoVcIw8sKPm3E5P+f5/nXnikzvA/eL/dBGcdj+H+e9aXJl&#10;G+xpaNqLoFi81jnO0gDltuPU/wCOMj3r0/4Ia3eT60tncS7o1derfXvXk1m0q7WKYU/L90cnHfrz&#10;0/nXonwRugPEarub5mHHmHI/+v0+n81aMh8qR9YRXgh03IOdygtkYx/hz+n51xeuOrq7M+5mbKlm&#10;5PH19a6K5uXXTlSRm+VMDc3sP0/lmuZ1lmZ9i/NkYYMuPY/06d6dSV0kb4ONpNnKapBGx3ggbcLu&#10;Hf8A+v1rInZGkCqFXrt24yMY/wDr8f8A6zsam4STzRG3yr8uIzxz2x3/AM46Zx7liqfgoVSvQ46d&#10;+ec/Tp61wyPSl3GpKx/iC4bdu6HI7c/0/KpYSSnkyZyenHsDjrz19u/aqsLu+4qCy5G73Hpge38u&#10;3FThklLTSDry3PH/AOs/Tvx2oJFuFh83Yq4XkZ28fTH+e/UVDcbQCmfmLZVefvDj3ycZ+np1pbtW&#10;PPzELk7QMAn0/P2+lRzQFBt8oqqnHK+vf6Z/KgkqN5kh2lh5Y+YBj8vr/XH4CsbxFYia3YyblX+F&#10;lyePXjn0/wD1cVvlkG3yy3zchdpz2HH+ew9qpanD52fLZC+PlUHO456dR6j+vBzUS10KjJxMn4be&#10;Kbnw7rq6Xf7hDM3y/N0PfB+vtz6mvVhKbuD5Zw2cFWVcj2PT8f8APPimv2BiK3MTsrq+5W28jofQ&#10;cf5716Z8K/EcOtaKLVm/eQJ1L5HYZBz/APXH5ARSlrZmlaPu8xvxQwpPsuWaToVVcZByef1/PFCx&#10;RvzJGrZ4+7xxz6Z9ee1P1No4R8mS2MHnoM/X/P16VEuZ5Vyr43f3c5HA5PPWuiJylj7GiTAwHj73&#10;BHBHU/jg/mPWpTCiQruG7auF+n4c1SfVAg8vdu2+n5d+/T/J4kt9QhuI95+8nVWXp29vf39B6bGf&#10;UJ45LddzDKlcFSB/n1/XpUahjI2Zfm25zxwB0/T/AD6WL9jN5axurLjPGNzcfn2/TjGMCk0skZ2+&#10;Y25dw5X06jn3P4kZ70AMc3MTSID1Y8MvQ/U+/wDj2NNaCWVfMEZXZ95Seen8ucfXHSpLa5it1ZZH&#10;3Pj5Y/4h+f0P6++I7md1z9nfah43R+nPT0x0/DnPOQvRREj3MZGKLt/iZlPcjv68fT9cpYuIYvIY&#10;KrbRlio+U9cA9iNx9fwqGC88mT5XHygD5l3AdQfp04x+Yp5u5ZJvnYLu5+bGCef88evbpSF9q7JX&#10;UohCD5RgbjjpgcD8B+uTzWhoOpw2d9DcKvl+WwDEYO4fL2+nt0wfY5+7zIvJRlbI+dhwPb6d+vrU&#10;iSI6fZ07fePBK98kdsjH5j1BCTtK6KklJWO08Ui2hlj1aHnzxvynUH8uP8CaoyzJKTdIiszr93qD&#10;jJH8vTP15p2nXb6z4Zl0l5N01vlo9xY7v84P59Kx7W9kikaB0LbT8w29M8nPtkfofx7Kj9pFSR5P&#10;LKjU5WXPMRVZlc8/dC9845559OT+ORgVRaeDy5IVRVZVyFGAM9Qeevf396uSTMR5eDt3BlXH5k9O&#10;ODz9az7uB3B8pSu44XI4HHcce/f169+VnXHcUzCUNLI+flzgnpz156dcYJ/DJIqhdkqcwn73Cqvf&#10;uOvof8g1c+bZhu3LA9vXr/Xv+IqFlTy28p9zHhVC5z+GefT8feg3K7WzCFfKO4ryPlHIyOc+nGeM&#10;evXFVVh8suuRuYnLYxjHX1A/nwOcDFWYo0ONuF2khd3fjPXr/ngc4qpcCVbhlLZXt19Tx1//AFfh&#10;WZoiazYLNlxnbyw25yScDP5c5/oauBI2VpnkLLs/hycfTP8An8ScZtpKrScFdq8Mzdu/v+v+OdK2&#10;ZmjG6RjyMfL7+h9P896AI5o1hEaOuV4LYPfrk4x6A9icfQive20Ermdn+8pbrjHGegPt2Jxn2Gbs&#10;8rD5XPDN8+4/xY6f55A+vELwPMzLIMNu/wA9Pfn154zxh8oubUylVra8jmQsPLkBO4e/Tp3459ce&#10;gz0U00QgjlVVKyfeXd971OM46DAznhfQc4ssbzM0H2jyy3y7t3J4P59Py6dBWhYyPLpseJc+STHI&#10;qjBwc4B9sfp7AZqOgT1SZoQFmt/LaL7zHcq5APbB/P8APIJGTiRPLE6zBt3VkyGy/r0+vbHUdyAM&#10;+3vNxjABZixznOemP8/l/eqZZd670kLFsbQpJzx+f8X159WwLkZXNAFTsJCsmAX3c5/D04PthR2X&#10;JZeQxwHzFQsx+6z5O1u/Pqc4+pP8TfLQae4hhjFvLtRY/wCHnPHb6AduPl44Azatp4blvIA3dhx0&#10;56EZ75P54+8WKyL1IX82IlGKkJn5W7+559vpx2AAMjXckcZiUsWwcLhuG7jgjnr7/MR97LCR7aRo&#10;8Bdx/vZxgf73pjn8Af7oMUtm0bFhKrK64YZwffg/j0I9M/eIA33JElBB81i38XY9ge2eflB+gXjG&#10;0VPbzR/cEuTnHQAA575+nrjGc5AOaJhnS7If7+MfNnH17HuD05z7oAtirxZw6kbuvAx78/TPGQAv&#10;ovNqXcTNESRNI2yM7mX5lXPf1z7knnB5YdS2JJ4reRFLjcvpkkD8h6n2PPHUYrRXCSHzJIztDk42&#10;7Q/PU5Pb+WAed+JYrqfa0HlbYywCNgkcn079fr+LDCvqTfUdwUyYlXcdrL13fh+I4Hc8fwGltVkH&#10;EUm3a3zN5nQDuMZ5z6dzx/DmJGVm2ShfvDaOueeuRjpnnH97I6rhrLMHYl2287c9fXOR07dPw/hp&#10;uROhaa6jjkYkbf3Qz1KjB7/hyMcjaMdF3V5SwdXSbaVXO5R0/Lp+HQjvgZZ88dxubLKFAO1vmUdi&#10;OvfH5cZwpMUqR7i8knllVBbaAuOnpn27kDoOillsiSe42ImwDHzZ8xV6dBgY6YxxjkbePugNQknU&#10;XDGOZl+bb82R8oA446cKOM9sc4U1YW4jk/dhx8oCriTbgjHGR/wHoD2/2c1bi3Hk7QV3DI2swGD6&#10;dcDjHTpxj+HJFjsKSIodwkAlbKqoUY68H0//AF+61DNNLFiSQ4JXdlWyeuep9+eevXruFMBlVfny&#10;vUqyj7wx06Yz+mCOg5VJ5W8lt7N/Ced38iM/1z23ZFSxjHmXf5aud3QhcYB9O5/u/XGOy1Smlig/&#10;1Z3dvMZuTggjofUnoOecEHrLLJceY38Kt/s/dUD0+nbkdeo6QukcH76WTapfI3dMdMHP4Z568HnG&#10;c3LoOxWkkMDrMQPvAlcjg9e2P6/h2rXe2Vm8yBVDADK8Ac8cDtz0zj65Iq5u2h2CYJOEXaBnnt0z&#10;6/pweKp3rhjuil3eWxO5cbQOCSeg/wAngHgwXHzMjWNAtbkb4JAN2dxyMEnHH1z+J4+p4Hxr4Gtr&#10;2OQ3kext2OFwoXHA/wA57fWvSJZXCtGZW+8cIc/Lz+fHv/LrS1C2DnyihZQu9iy/L0yMk9PUdOnf&#10;pXNVp06kWmjrhWlRkpRZ83eJ/DWoeHrgkys0f8T4/U+5H+eMClHqyrH5MTNnoFbt7ele3eNPA1nP&#10;afNH0XlWT7v5DNeL+JPCN3od4ZQuYVbK4/DPb9K+TzDL/Ye9FaH1mX5l9YSjLRlzStTmiG5JCdvH&#10;Qn049+nbn8hW7pevJJN5UyKi7fl57fpj+vFclHPGTiBhubBVfXk8ex6/h+NaFjdSzJh3Pzcfd7V4&#10;dSHMe5GUjurfVYZkWWGRA68gFvQfmOe+OPxzWhZ6jAW2SR/d4VmXjbjp19/WuEgmZJPml3LtUP1y&#10;eOp75+g6flWna3wU5aQlT/FuBHX8j/nHvyygbxqW3O5juraEKVTtlgOCe3Xr6+vQ+9X1u4pVBYgs&#10;MLjpnPuO+e+Byfz4uw1eGOZsupLr8vX8j+Ht6VtQaqhRQg6gBc8Z49fX/wDVXPKB1QqI6iCQ3CNC&#10;tsB8vTH3uCe3vg468DvVgLOh8xZ9q7sr0XcPqOoqhpuoQyw/O69CWkIXauO/PAIwPbr9At3PLctJ&#10;D93u0fI45yfwyPxzWFmbb6nU6YyXNuyLcCTaDtYDJzg4OPUev4VPYTRmaSZsNt5KsAc55+p6H+va&#10;uTsri4srglJd3Usu373/ANbnP/68VuQ6jaeV9riY78gYPXpgj6/n6Cs5U3uVzI6F9Ts2thCsSrz2&#10;b36jPT06dvzo3Os7w0VvFtbnds5JPr/ngkD0rOj1uGRv9X+825kVv4Rgc9OevX2+lPa6Jk2wwqTu&#10;24TB2N0HHUZ6e5H5xGBpzSkdBoeqT3R8udcNkBWboTyAOvTr+daryCMCWO6x8u1+272P8+fXvxXN&#10;hbma3NwpYMy9N3U9vqTzTtO1LUp28ueHouGZV698c9vwxj9M3H3jSL0Oi0m9eSfAnK7flDbfvH0P&#10;+HtjGOKvWmpJaybZO8m4fN9zPbrxzjn69M1zUN/LZlngT5Vzg7eSPr9f5fiIRrq3V1un3KVYBm9c&#10;fh1o5blqVjrWv0EW1mKFVH8XHb8s8fXPbta06WK4/emT5u3Pce/Wudl1FI4E8xiFZQPr7dP6Ciz1&#10;wJtYqwLY+br2HpjP+fWs3TLlK50N1DYSqTK235PvdyMdffgn+dZMumyzzLtfeucLznjpwPpQ93PI&#10;BMoztxuRu/ufT86l066Mkv2XY6sx2tu78d/ftR8KJXxCxaY2mFXYLxt25yVX146Drjpnn6YZNeSX&#10;PzlMt/EWyc89eD6+3r7VsLayQrjC4bGd5wuPT3PH8+1U9RjighMgG092C/eGexA4yc4+ntxMZOW5&#10;bic/eX91JL5MZA2yEj0PI4z6e/UfnVy3sL6bTftEit1ydvsD/i3X/GrFpaR3RLvAg/2s9cDrnp+f&#10;p1qbeqR+VK/yq2Ny5GMenX3HH9K1M7WMGURsvlTRjr97B59QO/Pv/KpkTy7b7SF3N5eAuM9x1HYe&#10;mOn6U3UZlW4Vkx82Cgb9T/Pn8/Siymn3qqwttVcfMufmOPz45yPc0xJkdtolvqKN8zK/8Tc5PbAP&#10;H+cjBot7WLSI900CsG24jxkZ6/ic/j6VbUG2gZN+1tpLEYOfbn8/8kVBLbz3lq0d044BG4jp8o9O&#10;+cY9PSi7uUQXN1a3kga129fl2kcj6jqPTtzgY4qzpk0RQQTkKfXJAP49v8T34xWGkrakiaVTIrEf&#10;ex8v+R3/AK0+K/sklw821l4b2Ocfrz7VordCZE2uPDBaMI0+8o+UkLzn6/5/KubgSaObzY0Zsybl&#10;5x37Z7/1HvV++S6Z1Mczs6jC9OuOnTj9TzVK11hLb9zJDg45Vh05x+H+Faehm9yHU47eW4CiPG1w&#10;S6HBPOMfQEnggD69aLu3t7qJTE5AUc9ef1xj+Xvxi1Ppk9663qSMOM7eVxjn7vbr/wDq6VRM5gnK&#10;SttboV3Z9vyoQmM0jUEsb7zHf2PHQY/Pn057evNvV2029uN4gjYLwDt69s9R6VRnsLeSdmhdoyys&#10;drfLnJ5+vT6DPbNZdzDrtm4S0gaRSoyu7G09+9Cim7kNnwz8NfEs+k3kYMjeWzY4zge/b9P/AK4+&#10;nPhf8RWAhEk6qq4C5boB0XjsMcD364yD8h+FL1op0XbzkdF/z6V7F8PPEAgKqGYbcA/Nz26nP4+1&#10;fpCyujjoptH47mUXTk7H2Z4Q+JKxxIEuN7bR97nJ9cfX0z/PHW2nxMgjXDOzfwyNtDdhgenI9PXG&#10;ecV8x+GfF8kcaEyfdXBXIGeOn16evaulHjdEt1b7R8zg/dYZ5GMf/X6889q7KPBtGsvhPkq2MlCR&#10;9AQfFuzKbmnG5iDl25AJ6dMA/h+WM1IfirHIpVZuOx8wMNv97379uoyM8ivnGPx3Ok7Ih/ixuLcj&#10;+WP881paZ4xmMiuG+Xd/CvJHoP8AP0z1rxc44JoUabfKdGDxk6jsfS+neOt0fy3CbRuEiyfLg59f&#10;XnrV2bx4pVj5zbtudwb8f6cc9+2CT4Jonjea5CrE23c2O4/HHP1/zmulsfEm4ZkOT1x265xn8uf5&#10;9K/B+IuG6dGs20fSYavzKx6LdeNJHj2+eJE7Mx6emPbpjHt15rmvE9+bqJmIZtyhmBPv09+npWGN&#10;XnkI3Sq3o27kj+mf69uaLq5d0KkBlbqdp4BHJ/z7fj8zRwkaMlyo7ou5x/izVJkWRM/L5WN+0EgD&#10;pkduB+GPoa838Ualc72Zn/5ZnaM9B6cfT8q9A8Wt56F4/mzzuYHnPp/nHHWvNfE37p5H2Hhjn5f1&#10;/wA//Xr9EySysaU4+9c5LWNSlDN5yLwxHDbsjuTnOf8APpWSbp5DglcYxn7x/n16ep696l12URyM&#10;Q3Bkw2eMds54/wAgfSsmS553O59Nvv8A5x/9ev0bCxXs0z0acmjUF4JYmDD5uu7lupHf04z6VDfS&#10;puYPGpw/ULnjsOen6f1FFrsbvJ38lc5K/d9e/t/L8G3N7IQzEsp2+5xxzz26/wCe3RynTGp3Irtn&#10;3c/eHOO+M+nP+GKoTTMWIIIOT9/JH/6v5/lVi5KyYTaRkDjaR6dun/66pTFy2QeNv8OfrjmspRHc&#10;SNgpO4/NwcdVHHHB/l9KdA7ECJW645H8Q468defWoWcHGV4yD1/X3/z9amjJ+cyJuG7DDn179c/z&#10;/WoEWkcZ3Rp95SWUA46f59OOelSJ5ivkquf4m3np1z09R+n4VDndufv1BFTRSbFyeOuG9/6f5+lS&#10;MmIKNgNuAGMcDPv09vwxUiMwcpj5Tu6qDzz06dM/5GKbGrFcheScYHfp+tPEgdWJj/HqR6f5H60F&#10;RRLGHlA3suF5Xgc/Qnrznr1qSPkncWHzHk/Xpnr/AJNRxyc7ldeGx1H+emfrzUmWfKMOnALN6j/D&#10;+tBsPHmI2FAXnb79++OKeincqbv4fvcr7/5+lNYfLkr+O0gZ9BTlBPyA7mP8Jzjr/wDq9qBol05D&#10;LIsZT5l4B5H4+/6detbZjZIiNh/H9en+fY1n6UkYk3KfX5e/Tr/L/wCtWoFVRsKjcP1P6/5x+HdR&#10;fuilWktDF1OzDRsSit15Xrzgc/l+v5czrlgc71ULt/iC9P8A6/8AnjNdxcwhtwY53cfU88/z/wA4&#10;rndWsYj7/wB3vx0/P9K7I1NLHHVqczPMPFFs1uudm3bxjdyf88f5zXPKWSTcvy5b0x/n/wDXXW+L&#10;lDyN5YDYyFxjn/PH5CuWvLfynI29Pvc1N7mNGXLoWLDzN/lF8K3pjjt6V02kxE8vgg8+oOfT8P6V&#10;y+nKGO/H611+iRNhcnbnplsf5/zyR1jlPQjUUY6mvbWO7CyN8n8SsMZ7/wCfQfSr9nbujbRuO3hl&#10;Geeeeep65HP49al0y33DhfQ7R29z/n/6+g1su3dtPpjGcAcdunX9Tx1FNQKlWQ20ZyMMBzw2RnjH&#10;T0wa2LC/iiXzN3zDurDn6cH9fX1rJ8vy/mVfmB/h6dPX/P8ASozd+UM5yc5+Zvmz2+n/AOr8dIpn&#10;NKSO607XUVl2sVK42hSeMce+Og9fxrbsfEYSVRBNs2/dbdj0xjHevLodbMS7QDxnaM54HX8Ku2ni&#10;iSN1bceP4v6+388VtGVjjqxjI9ZtfE52rukHHAXb06Htxn9efbNXovE643I3zbcfN+mD+ftXlMHi&#10;t8sROvy8FVOBgH/P58VftvFRZVCyfdPHcHB6j/Pp7VrGZwygfo//AMEg9dkv9Q8beHpkZoZrO1mG&#10;5eMozqT0PJEg9fuY7V6LrKQ/Df44Xi6fK32K6xYatbwN8kSy/NFLgf3W+UnnAJyeMV8cf8E0PjXq&#10;Hhf4v3mi2+plZdR0uSCH94diHaxzs4y+QMHnv719B/FHxHD4X+JNhf6izrba5by2dxOGOElyGiYn&#10;H8JORz05HykZdapGMIvzPp+GcBWxdSai94vTvbX8tvMxvEPhq9+G37TK3GmSsqQ6lFfW7Ku0FH5K&#10;/iNy/oPb7jv9E8M/HL4Utpl9Ckmm63p3lyRghtoZfy+Vh+YxXyt8StHfxX4G0v4tS2i/aI4/7N1N&#10;0X+MdD/31uHvkV6z+yl8Tk/4VFqGlSTkXGl3DfZ1cEELJyox6bj+tcuGjGnWnTe0tT7TixVc2yPC&#10;5hTf72g1CT63va/32fzPzs+J3inUPgD+0vJDp8X+meD9eZWhViqTFTgrjPKsCQef4vrX31oF9pXi&#10;7SdN8RaLcmW0vraO7g2MTuEkakDoM9enqD36fFv/AAUb+F9zonxLh+Ldmu+318r9uk6lbpFAbPX7&#10;wwe2SD6V77/wSI+LGj+NIf8AhWPiiTbdaCq3Gjee/wDrY+6D3Q845wCoHQ152E/d4qVB9Xp/Xmj6&#10;TiRRxnDNDNaesoRtK3yT+6X4O53vxx/ZhuPBNpb/ABTsbNQ+oKY761RduzAypJ7EjOeuce9c38Iv&#10;if4g+Dfi6PWrSZpLV12X1mzfLLGeuOAMjGc446dzX2x488JWXxA8HXvhi6C7biEiKQ9Y5OoP4Gvh&#10;H4oFvBV9daZrkW2+t7iSNYQpJaQeg/u8ZH1656PGU3g6yqQ0X69SOBc1p8VZTUy3GJTktGu8Xt92&#10;1+mh9YeLPHOh+LvDMDaRKtxZ6lb+ZcKVJ+UjOwj8elfnt+2l+yHP4Lu5Piz8OrdpdKuDv1GzjBLQ&#10;MT98eoJY/wBc9a9f/ZZ+M/8AY+vN4B8RXrSW+qt/o8kxykUx4wPYjH4/WvoGTQ01CyutC1q3WaOe&#10;PynRwGU+35d/60VJU8yo36/kZ4fBYzw8zR0oawevlOL/AFW3kfn9+xH+0Zq3wd8fQ6LHJLNompTq&#10;upRNj9yuRmUAjrgHp19+h/Xn4e+LtBuvD9nf+GtQjmtZoVaGSPBVgec1+an7U/7EWvfs8yv8VPCV&#10;vI+hX0hEkKIM2OegPtnpUv7Gn7Z+tfBrWhoni27muNAkba9u2SbU5z5i8n5cEkqAexHcUZfWlhJe&#10;xrK36f8AAHxlk+H4zwazPKpJyitUvtW6f4lt5o/Rb45+Ez4+8LfbdP8A+PyxUui/3wOq+/WvknxZ&#10;8Y9D8A+adaEguIWOLfd8zN+PTH4dq+nLL4zeHL/wbb+NPD2ox3VrfRg2pibO4nsa+MP2wvg/qeqa&#10;jcfFnw+7FZHD3FqPQ8ZUenJ4xxn3qs1ovl9tTXr/AJnB4X5hThiHlmZe7C9o30fNfWPld/ic7dft&#10;d+PrnVYNQ8NTJYrbziSGPG4gg5Dc8k4xnt19hX1V8Kf2kPHnxP8AAUHixNbC3kOEu4VUDZIF5H59&#10;Pz78fnS9w9vqbSquQNuG6Y5wQeOP/rY717x+xZ8Q9dtfiAvhSKGSTTdWZUuHf7tu/RXPBwMYGP8A&#10;DJ8bB4upGtZvRn7HxpwvlmNyd1qNKKqUveTsrtdVf8V5o+tJ/i58RLSPzpNfmVuWC7RhuCNvQ/zz&#10;n2r4a/4KVeDfEeu+LLX4vLayTRXUapfGQ8JIuQM5GAGHXH/16/Ujwp8AfCiWEb60ftj7Ae23/PP+&#10;eK5j48/sXfDn4v8Agi68JPbtbR3Ee3dH2I6GvWxmCxGIoWvqtUj8S4W46yXh7PIV407K9pNJfC9+&#10;z8z8K5EYL9pG7y8fdZRyoAOO/PXPPQKOB17v9nf4nXnwq+LukeJFvGWKO6Fvff8AXJ+GznAbA59D&#10;9M17j8b/APgmr4u+C/itodW1ESaO+fIumi427jjkd+B16dfpV8H/ALJ3w6g23mtXM14fM3+XkBRy&#10;eOOOnHOf8fnIwrRqWcbNH9PVOKuHc0yxuFT2kKkWtFfRrbyt5n354CXUPF62l5oNmZ1uIQxlj5U5&#10;xzkfXtjOP7uBXdaf+zFe6jqq6trmo+VHuLeSvJbnP+eP0AFWv2J9a8Nar8EtN0zS41FxpINpccfO&#10;Cv3SxyTkrtPWvZDmZMEba+wo0YVKcZS1vqfxlnmcYzA5nVw9FcnK3HXdq+j+aPkX9oD9mPwB4C8V&#10;x+M9G8NIf7QbNxM67iZc89c8nHfr+tclaiwjtvs8cK+X9zaqDGPT9Og4/CvrH43+EP8AhLPAt1bw&#10;xbprdfOt8ddw/wDrV8qPYMlv5ajywq8Hpt79+31rycZh40az5Vo9T9T4JzyvnGSxjiJuU6b5dX06&#10;fhp8jp/gB4ui8GfECC8ZzHDM3kXCsv8AC3Tr1GSD/OvrSJ43zJGfl7H2r8//ABT8QfDfhErc32rx&#10;+Z1WOFstgc9u/T/OK+hvhB+1G3xN+G9rf6LDtuIF+z3jSEblkUdcA9xg844PQV0ZdiqcYunJ+Z5H&#10;iFwjmOOVLM6NN2fuSb0XdP8ANfce7XWoWsEeLiVVUd2bpX54/wDBSG98MfDb4rp4mt0lkttZjadf&#10;Jj+QXIwp9skDPPrnnofqS+1zWLp/M1O7aRZBn5jx/h/kfSvDv26vhWvxV+Bd9e6fbeZqOgsbu3O3&#10;5iq4Dr0zyp/yTRmVT22HfKttf6+Ry+HuW0cm4hpTxM7wn7kraL3tF9zsfEnif9oTXdV8u20iwjtV&#10;Re6H5l6fUYJGOfX1Fdd+xh+0R4j8DfHbTJNe8T3H2HVJGsb1Xk2phxlWOMLw+MEg4DHj08KSUFW8&#10;4fdbllXhT3H+fXHeoLTUpI7yO4s5ZGkR1IeOTGxvvZX3BOfrivm6depCop32P6uxXD+VYjL6mE9m&#10;rTi1e13qt7vsfspqpP2P5gv3tw2+/f8Az/SstLsNKsCjdsHIC+3Hf/P45rmf2VviHc/Gv4B6H4hW&#10;2aa6ltfKvNq52yKdp/DIP59Sa9LtPhX4nunaQwqgZRt8zqK+mjepaUep/JeKlRynEVMNiZKMoSa1&#10;fZ2Pgj9qLwDceGfjBePsVbfUv9KhUL9wvwwGMd/5+wrzdrd2VInzuHA6ZH6/h+P4199ftV/soHxZ&#10;4Gj8T3N9/pmlt8xjX70Z69f859K8F0P4M+EtKjS9NsZpAyyM1x24/l0r5/FYKpTxDVrdT+hOE+PM&#10;sx3D1KSk5TguR2XWO2r7qzMf9i671q3+IMnhkQztb6pGY1xGQvmDHJ6dvoOvbAP2v4c+BeoybbrV&#10;9SCf3odvqc/nz/k9Pmzwtbz+HfElrdaTa+XJZussawrjG0g7e3c/qfevtrwnrFp4i0C11mybclxC&#10;rfTI6V7WU0Yum4z1t+R+MeLWb4v6/DF4Zcsais+rutvvX5GTafC7wrY2LWv9mJNujZH8xc7lI6f5&#10;9MV+cf7VXwyf4S/FnUtA0y3jt7VpTPbrDbqu6NyWAOAB19v0zn9RCitwfpXzD/wUO+D1rrPhmz8e&#10;WVsDJay+Vctt3HYTlT+Y/WurMsLGWH5orWJ8V4f5/WwufKlXm2qumr69H+nzPgxJLi7sWjUs3zMo&#10;bqQwPT1zz1656ckEfUv/AATb+K32HXr34e3dx+61CP7Rb7myvmrwyj3IweDj5eAcZPzje2+maLqe&#10;dTuljWRW++5VewOR2IPfv7c4w/Dv7Uvgz4I/ECz8UadqqzXGm3kcjR2/zfJwG+76rkYA69MDAPi4&#10;Wt9Xrxkz9yzvI6nEGU1cJTg25LTTqtV+J+wImziKQhfl+8R1rG8d+ENE8ZeGrrQ9WgjaC4hKOXx8&#10;vofzNePp+1vD4h8MWPiPwppX7nULWOSOaf5doZNwyOe38/oDyWtfFnx74qjKajrUluOVMceVGOfx&#10;6578e+Mj6SWKouNt7n854XhfNqddTb9m4vrumn5dmfJH7Wfwk0nw/q2tfDmTUYRDNujZN3HQFT15&#10;45984wCCa/OH4vfCLxJ4I1G4S8iM1vHIUiki9Du54z0I+nbgmv0h/bd8NXUWraf4xj3PFdRtDcSH&#10;5ssAMfjjGP07Z+Ydf0qz1KYW91GrxyBV8thwT2GO/X656da+XnWlTrOPQ/qjIsDLGZHTrwneUl72&#10;ml1o/TU+Vvgd8QvE3wm+LOmeINCklhnhvVkMKrj7uT69Rj8ifx/oP/YN/ao0P9o34M6f4mW9X7Ss&#10;fkX8Lt8yyqMH6Zr8X7n9mK31d/8AhM/C0IjaxLC6h3HcMr/dHbv7Hmux/YY/aI8e/s5/GOHwjqGp&#10;XEWi6vcKswVvlRuz9ev4GvWwdbl17n49xdl31rF+wqe7KPXs/wDgo/Rzxbc2uj+OtX0xrqPEGoTI&#10;w3dPn44zj/8AV0zyc2bWdJ09mgS9jk24YHzB+XXj0/T3r5//AGldZ8RWXxMu9ZtdZukt9SiW4h2S&#10;H5sr7de/09eufM7jX/EDMZW1O5kVztZvPbK44x+vv36nmvEqYjkqyVtmftuU8O/Xcto1va/FGL26&#10;2V+ve5+ynwlurGf4WaC0E8JU6bEflYHt2/zzV7WbGCe3kt3RWWRSrL2wRXyt8FNe1qw+Dfh94PEF&#10;w2NGi2KJz/d69+ev48cnNdXp3xr8caJbrFc6l9oEi4/eL0/X/H+tfT0sVB0lzLofy7mnC+JjmVZ0&#10;pp+/Ly+0z5P+OvhK/wBA8deIvB62qxyW+oOE3c7os5B68kD9Dg5zmtf9hHwxozfFq50m0mmtW1i0&#10;YIONkjRnOQfcZ/XOTxXBftj/ALTDaD+0RfjVNE2x3lnHJmD127SenPPscZweTio/2aP2kPBdh8UP&#10;DN5pV+LeSPVlWTzFCssbnafoPX9TXgx9jHF77M/aJ4PNqnDDai7zp3utVe3+aPvbX/gr4njKrYTx&#10;zRxtv4+99Bx2/wA+h+cv24vh/wCKNO0DR7w6FNHtmlieRVHK8EdjX3PZTJPEs8Um6ORQVOe1eZ/t&#10;caXb3/w6hu5SzCG7Bb15BH+f8ivWx2DhLDysz8t4N4tx2F4iw6qxT963Z6po/MS+sL+BM3Nu4jbj&#10;MkLfNyOT6n3H869T/Y6gu4vibJZQo7SXGlsEwpwWyD+Qx/kEmu61PQNG1T9xdWcbyfMNvljgfj6/&#10;/rycGu8/Y7tLLS/jJFYppsSq0Ey4MfzDAz39x/8Aq4x89h8PJYmKv1P6C4h4mUuHcS/ZaqDe/bXs&#10;eiaP4X8RpFBGdLuCdp3M0Z+UnuPf+o/75y/i58Odf1b4W+JNObR5mkuNEmUOq8H92eMZ+n+J4r6b&#10;t4LVl2iMd+No/wA5qHW7KG60a6tZFH7y3dSvcgg19RLB3g1c/mePGGI+sRmqaWqe/nc/Lr/gmBpW&#10;g3/xS1nRfE2lxTTxWDeXJcbj8nmJwOoxuH+Qa+8B8O/AEJLL4WtFxKT8sfI9/Yj6d/evkP8AZWut&#10;P8DftE/YryPdJcR3NruWPGNrkj6/dPWvsyW8he4CyP8AeOPlHArLK4x+rWfRs9LxFxNepxB7aLaU&#10;4Re7tpoch8Ufhv4Xl+GfiK30zQ7OItotyFH2dGHMbHHPb+g+lfmte+EvDc8jxahodnJHJb48tbVS&#10;yru3ZHYDIHp6elfqp45iiPgXVmEvlqdLn3MOcfu2r8wtRvVW8Jt7tmYK0TK0ed2SMDk8+p9jgkgE&#10;nHNKceaLsej4e4itKjXi294/kyt4L+Hfw+8QeLdJjufCVnDO2qIZA69QZRkkE4yMngDgdc81+mz/&#10;AAA+GlzFsOhNCz/e+zyle2Ox/M9c96/NvwlHJpfizS9Siv8AbGuoRlVC5z8wz93rjHGPbtzX6t6e&#10;v2nT4N3UxKfl+lVllOm4yTXY5/EPF4qjLDuE2vi2b8jzK7/Zj8CCOZre5uYEKsdqyA4PbqOg9OnH&#10;evz/APFn7KOj3erXcmm+JpvmuHI86BCNu/Pb8/qB9a/UrU1McMzDnbCxLc/5/KvgfXS5ubi4eCRA&#10;0rfu2z78HH6DBPtU5pRp2jp3/Q9LwxzTMHLEXqN/Bv8AM8TvP2TPEFnI09j4qtZmkUHdJE3PqfYA&#10;9B6c+tfZngL9lbx83hzT5xd2u6SxhLO9w2R+7H1yce/fPJ5HhthdyQ+bM6nZv+XaN3GfUZyen04r&#10;70+G9y0ngXR7lW+VtNtz8vb92vSsctw1OU5Hr+I2eZlh8LQaa3a1Xkj508d/BT4jw6bqWkX3h2Ty&#10;ryykt90K7kIZGUgY7fMevr261+RniLSNQ8N6jdaZqNpJHJBcmOWHDcFWAKkHjAxjsPy4/okljym7&#10;G7cvevzJ/aD+H/g1fij4rsPEXha3mW31qZY91vztaUk89TwR35q8xwrhyyTMfDXi6r7avRq01tF6&#10;Pza/U+Y/2IfEbaZ+0foFpLIkUN9DcWjfuwA2bd8bsd8hfYnjnv8AoJpdgLdVzLHvW1wqnthcDp0w&#10;QPbP1r5T+HXwc+Gdl8VfD3inRLeez+w65bSOsUo2KPMUMMHtjnIPOcV+h2ofsoXbQrHo3irb8rBp&#10;GhO7BOeMHvWWCpzcWrbHdx5nGXxzClUbceaNtV1T8r9Gj5L/AGyPDB1f4SXl0YI/MtZobtGkO3JD&#10;BCePZmPOcde9fFt3Mz3HlDcqJDlsrweQV7d+vPQ5xxg1+pnx5/ZZ8Z6x8O9Y0+2e3umbS5ljZZNu&#10;XEZKHDY/iHr3Ir84vEfwH+Jembrqbw7MVjiZpPKIZVBbAGc+vUdRnPNc+OpyjU1W6Pp/D3OMHict&#10;qU41E+WXfo1/wDivhlew2HxN0W8urlVX+1o42yCqhWOMcY9+B26elfoJ+ytKt/4Y1TTYlEjQ6pN+&#10;9jxhlKgqflxjp16+7YyPz7Hw48bxeI4rlPDd2nkzB13Q4ztfb+BBI7dcenH6tf8ABOj4U33h698W&#10;J4t0qIfavs09vHOVYrkSBjx0yNo44O3qcAm8DFznZHjeIeJo4SnHEXvpa1+zX+Z5r+1Zrc3hn9nr&#10;xjqNmE85dHl2sV4+YCM9MHkNzjnHNfIfi251XT/+Ce3hjS7Yi4s9W8f3lxqV0jYa3vEtkVI2AIBL&#10;JlueAAPlr9Uv2iv2U/Cfxa+HOveGNLC6dNqWmzQLIqAqGZCBkduT2wa/OK0+EfjvSP2EfG3w1vNF&#10;+0XkPxIsJdLi28RMIGMsoP8ACNihD0zux3xWuLp1IVNezOLg3OMvxGDjKPxRrU20+zTin8m7/I9N&#10;/wCCdHxO8a6l8Al0nRPFV1YtpOs3EOY7g4wzCYDaeMfvMfjx1OPqKD40ePtPspPC2p3q6hHcQyLK&#10;10droj7h94EYAz97OcDvXw//AME4NL8Z6DqfijwnrWh3UKyW9tfRRyQMMFGKOcdxhl6dMD8frHX7&#10;uVUt7yZtqtEoZthwONoOR6kYI9zirwtSborU5OKcFhf7eqrli03zXst2k99/xPljVv2nL7SQ2heI&#10;PBipPDM8F20NyysHVsfdxjO5D9Oox1rZ+Hf7UHhWH4iaHqg0O8ha31q3LLuMhMfmLkjnJJ2jgZJz&#10;kg1wH7SHhqPQvjN4gs5E+a6mjvVUoBjzEBbv65P455GDXB6dEP7et5GuGVYJo5I2XlsKeT164HT+&#10;g58n2k6dS3Zn7NTy/L8flKqKPxwvu+sT9PtU/a40SXyG0zw1d4kEYH2jC/Mc8DbndgjgjIY7gpOG&#10;YJZ/tj61d3cdtH4btYw0oG6SQn5ScjnAA+Tv93knIUAt4Dd291p5W5jl3t57B045YMqdMEAfdHPb&#10;YCAdsZs6Nd3cl3DdPC25LxREq5JQg5D9dwII7EtkcZb7n0P1qqfzrHh/K4r4L+rZ8T/E/wDag+IB&#10;8d6/p7aNZps1u6DQvbsrbhNncSzbgdoChWPylixy53H2D9orxnrnh79lL4JfGbw3o9nFJqGi32n6&#10;lIsIZYbmK4JVssflLKzNnjOMnoMfJ/xeWe0+MfiS0Uq3/FQXcYxtIK+cwAG3jken4cDJ9w+LUnjK&#10;L/gnr8MtKFxHNoeseKNVu/PbJa2mhkeMRdtoKl5OPwrxou6lft+qP2zH4GhTeXzppK80mu6dOV/8&#10;15n2f+y7+1B8Udd/Z48N3MWvyjy9PaFWW2AHFwUGGZSQFTABwR/CAWeNI+11z45/FGcwxReILyNp&#10;D++VZANmHzzjpnBGASQRsBY+Y48D/YoZm/Zl8OrC6GVPNhl+U7lK3MhHAGed+O4ILAcu271HWJZY&#10;wtzGf9XJEJNo6rtbPqMfTjav90ED06VaXslr0R+W5hleBp5pWSpR+OXRd/Q+O/CHjjxNZf8ABSLx&#10;hZ6jrV066hJdM9v524SMyrMSV2lceYCw64PIDHCt9V6KnlXvlzs0i/NJHu5YMc5J+Y55J6sR1yzu&#10;ZGPx7CWj/wCCsGrWrLtjmt227icyKbNSD1GMd8cYGDgZNfenwy+Cmva88esX8U1naRxtIJZm/ePx&#10;2BH06gKP4QB1zpxldpGmcVsPTlTnJpLkij5D+InhjVfG/wAX9YvLO3DR/biJLiX7uVAXJJB544/p&#10;xX2d/wAE6fgH4MuPAOtLr8DXkjahGX8z5QR5Q4wD04x64LAHk48Dv7eD7ffx6TEI45NQmlSbHzSZ&#10;ZiM9+cHnrgnp1r65/wCCfNqbXwFrH8W6/jAOOuIh0x9fx/Inky+nGWOTa7n03HmMrUOCXCm3G3s1&#10;pvo0eq3vwM+Gk0W6Hw8sLKQfOjZg3GcHOfQ9x6DoMV8v+P8ASBpOt/EzR7G88yGa8kUOrMGMgsoU&#10;VuM8huOOpHTPX7Nu3xbZbIO37ua+UZPCV54/8K+L/F2mQx3S6hrGqxzeVCMoEdkVWGMHheuDyc+w&#10;9nG048qUV3f4H5NwbjqyrVJ15tx9xavq5XW/+E/OTVviD4p0HWJI9G8T6hbrGQ9usN0+0nn8BjLE&#10;Ac8ng5rqvhd+0X8V9C8X6dqcfi+SX7HqVthbuFGUqjLhSSAdvHPIBKgkjGK4nxraS2DSpNbKsifL&#10;tOF29QecnAxnk56dOtUNAhnF2JUbay7vm3fxAA5/XacdAe45X5SNSSs0z+s8Zh8PWpNSinddUuqP&#10;0k139on4nyaV50l9ahvM2t/oq5G0YPUjPOc8D/gJHOEfin448SFEn1+4+6UZV2KrHHJ4GMdT+nYq&#10;OR0i8XXvCdsbKM7ZIUcMvBztHQEccH1yMceldF4S09YLbYWH3s7QPXHP9PTgDsBXp4zHVI0/iP5k&#10;qYHB0ajjGnFNN9Ea2haXHCzb925my+4DOM5A/wAk/wCPUWlt5Ue+JfTcrY/l346fSs+xsl3HB2jd&#10;gKK3LOIxr5nbd97/AD1HX8a+UqVObU3irDlaUZBjGSxOzHT8x7fh+pc8shj3B/lGBhcDPt7f596m&#10;bYFVQhHy/KeAMVVnmUP/AA9M8Ec1hctalO+dY16bW9sbf/rDr0/lWfPIiN8qr7r/APW9vz61aun8&#10;wlU7A/w47e38/f8APPum2KzOdvPHA/z1oHLsZ98S4+Rlx0Vcden9fxFYt/MBIzNjcG5XPv0OP8jt&#10;itW+kKNh1+U5/LHX/Pr375N7G5kLmX0JOMYP+TQSVphHcjci7sjBX9B/n/Iy9SiG5sMrM2eQuMgE&#10;AevPQ1pEll3n5lz/AHR/k/rUE8YbcB9cMuMcn9MAcVpa5g3dnMX9kSy+Yfm3nA2/5z0/l17113wS&#10;eY7be6rxn/P+cd66K60dQmEBPyk7ePx/I4+nesy7sC4bZtyvpxk+35+vf3p7Ii1ytlJxyn8X05oe&#10;MuoaV923lt3r6cnp1P5dKhNr5LcbVbjPZj74z/nFOS6g8rAO1mk27lyMn+f+fxq0ZyiR3ChX+eME&#10;7s7Vj6c9en1/P86VwN4ywY7Tnbt78du5wT+H5Venmib5j8y4I24xj29P/rEVBLETiRU+bb90KPm9&#10;vof0/ntExmZF5BtkYGXDf3sc49cevQjoP1rI1iaSMks/3RncrAMD25A6Z5/DtjNbl/Gy7VaQBWGc&#10;sw49Tn0x9T0rmdfcKu53+703AnH/ANbOR/OmZnOa/qBDlvMDKvIzj5sD7v3f0HH8hxmrXCySHDsv&#10;zcnI4Ppk9sgfhW/rks22SMFvvbh8x64PT68fjXNXau8hCxlvm67flOTyPp9P/wBe8UEtDLaXG7r8&#10;yh+p7j09h6gEZPoMNefJ53LwcmM9T6//AK8ninT2Z3eWBJ8y7l3Lye5PP4evHp1p6WIkbOd3y7fl&#10;/i9u3bFdCOOe5EolmyuWzu4jZeOOvtx7fmOtaGnRPInPzgsT2BI759ODS21iyMylPmY5x6HOD1/D&#10;656Vo29knl7VjG3aCUPoP07YrTmJ3H2qqQ2Au7GFbaMf5696u+Qm4yKrMc7gzZ4+hJ644zyTjJzU&#10;cMJjUOqfMvzArkZH5cdvz9sVu+GPDt7rd5HHbWzsu7HyRk/hwOcg/wCetZ8spS0OinG+hoeAPBUm&#10;taqst7AvkybwW5xjB546Y5PUYAzngsOM8VxSQ6heaFJhpreZoZPLDJ8wcDA4DDOTjI3Y46hDX1N4&#10;U+H/APZGhQhYo/MZ/wB2qRtkgMOc5H8WMcgEgYwdrj5r+NNi1h8T/EFmbbypBqUrBcc45znOBjJO&#10;OADk4GNyjatRdOjFs/WvDfD045hUutVFO/zS/U5vStevtA1e21uzmVZLOZZY3Y4+ZWyHBGFBJ59P&#10;mzyvT68fxne+KLOLW9EIb+0LJXhUv8oYopIwCduABkZP3E3EFY5j8g2/gvxRr9wTpulzNHgDz/KZ&#10;VGcjfz3I569ienLfob+yr+zRZ6D8MPDereJJWvNSh0+J47dPu4AJUsf4sbvp8ox0Arqy2NScnGJ6&#10;XiZi8Fg8PRrVHeSbSXVpq/6fifDH7bl3401rxvZ/DDSNOlW1tYYZbqbDLHLNIN24sTjgH6kkn5sg&#10;1T/Z3+BU+heKIL/XdWVZBCLiJLaNG53E4y2Nw4P8/U19Gft7eGrDxN8Yo7bw5cJZ3EWmxxXzPa5C&#10;SIONpPHKsnQcdsk4PmPwG03TLbxlvub+S6js8DfcMMOMhcle45PCnpxznJdWHLibPXU5cLmFSrwv&#10;GNOPKnC7VtW3r+J9uX9h4fTT7W60Rt3nRiRmZyfvfNzzz19c9ck5JKaZK1rdI6vwNoPFauvTaDea&#10;fY3fh2GGO3ktY5I44sYUEA4+XjP+HtWesKZ3Ee4wMf57/WvqI/Cfyxi5SeIlzd+u56d8ONf2iNWk&#10;+XPXjB/p/nFe2eE9YE0StuGa+afB9/Ja3C/Pjgbfm617N4D10MqAv97j9KUomHQ9k0+5WVAQaugg&#10;iuc0LUd6gE9e9b8Lhh1oRIrnHWmNUjj3pjelMCNsntTW46mnSc85ppNQwGkgU0k/SnHk8U0jbzQA&#10;Zx3ppPFKf5Uh6bRQA0nnOPxxTc8fLTjgHGKac9M0ANOO1RNwcZqU+pFRP65oAQklsDrmhWGc00nP&#10;/wBenBvWgBynuB+lO3be1NXnv3p31NADgc85pAR2P0pBz16UdBxQA7dtHAoPsKAOxNHU5oAAeeKO&#10;DyDR16Gl2nOKAHKeOP5UoGT0pq9etPHI5FACkgcZo96CeM0Y6jNADs89adyOCf0po55Bo6HrQA5T&#10;3p4Oe1MU47Uuc/eoAmQ4GDTLuMSRMuKVDxz608jK4JqwPMfidoK3mnzBk6rg8V+dH7bnw4e2u5tR&#10;hjKsGPzKOg59vf2r9QPF2mieBx6rXx/+2B8Ov7U0a6kig52kjC8mu/A1PZ1TlrxTifmJcRNFMYx/&#10;DITtBwe+e3uPXp3p1uyBNixhdx+XC8+nXv27kd/po+P9LbQteubZYvuschmwOucH8Kxorh1HzkZH&#10;LgYIx+fI/wD1d+fp4O6PBlG0rFtSr9ZNysuMjuQDg9ueeOhyaGjCyb5UC9M7erjGMnPGc8fj0pN6&#10;EbX3Luz8q8nk4pBcIybjuIP3ehz7D0P+cetkrcR0KP8AK+0DjduOQSfX8vr0zVeVZD8mGUK2QnOC&#10;eOvP8u/XOamNwiAtI/8AvMT6nt+OKqvKWKnbtww+ZlHHH5/5/Ggdxt5CrNvGNvP8PTj0x9f8K5vU&#10;4AhEcLfKuPlOcNz0YH24+h/LpLm7i2sQQScnlgPf88n8OD2xWLqirM+9wOST/P8Ax7flQMxpIRJE&#10;y55x825Rz+HY8+w/Gq052soLqxb+8eT3xnrj35z06E1avZxG5MfzbFz34/HH+f5Y87SSHaANqgfM&#10;QeOOnB9v/r1LkaQj1LEk4JUKnzHH3u/b/P65OKiZVdWVtrK3zSLx/hx+Xr6UitsAd2boMfkP85Hc&#10;U+Ng/LMp/u/N9329+g6c/pU3uakNxvEjEI2OTvdtw47g59fwPtiqgCk4Mm0bht+XGevJx0/zyeKu&#10;SBpY967trcrlTgexx9evf86qSlGj+/8Aw/hjg+vsfypALbs3mRrnfledxPsDwO3r0/LGOw+Ed6LX&#10;xRCyr99lxxnJ49u30/kMcfFw2/zGO35lbuf8/nxXQfDy6Efiu3klb5mcDcfy/r360wPrKO6EthHE&#10;jMv7kFVZeBwMYHfr698/XD1pmDbsKOm7I68ZrS01GOkQEMPlX5m3HgY6/r+v0xk6tv3EkfLjByP1&#10;P4fngnvUzfunXRjaRzuqMryYH8Qx90cjrj34/wDr1jXXmEKiup+i8H6+o9vXsORWvqoXljI3zdcd&#10;uOP88/0OTOVZlTlmUZ3Kc/n1/wDrfnXL9o7PsleNFQ+Zv+9/B6HOQPzHr1+uacbqWRQxYhJF7+nT&#10;/wCv749wAS2xEcY+U5b5d3f/AD+tQ7n+ZlPyqRgBRg9v5+v4+tApFqOVpUESORL/AHjzznnHGe/5&#10;j867eYHdl4zgcL+g6/mP0HFNDNnYSvpnI55//V/LntIpY/vmXcQA33chjwM+vb9TQRYqyxSdUH+8&#10;Sp6469+w/wAPSo5dyxZ3fK4CqzdvT9R6n16DFXLng7fLHvgY57E478f/AK+cwFCm5gO+eB97+p9q&#10;mRRhavaPIWQrzknbj9OuehH0xz0zVHwXrk3hHxIrb9qS8N3zgkYyD/Ue/oOkvLRGG0rnavXbywz9&#10;K5XxBYsRI3I2/MW2nH1H+eO9YSjZ3R06ctj2q3nju7T7SwXbImQpxycHr9P/AK5NV1cWVw6zDKyf&#10;6zjnqDgdMd+n9c1gfC3xKmo6L9lvpQbhBhVZvmHvzye3+RXSXamOLziR8qjrjAGOe/8AniumMubU&#10;5JR9nKxS1JA8rTRfKd2fmjLDgH5uf5D069y3yZrc+cWblv4h/n+v1q0siuuNvv8Ad5PHT8P0x7gm&#10;GWVGGyRwpVsM44IHOR6f5+lbRM5KwqORDsZRtZs7ff8AxwCe3490ljY4MbHAXHH6Y/T0/HgULs8p&#10;Wc/7jN9fbnHYdu3tT4ZFxgvu2jP0H4fh+X0qjMpBIGOBujC4K4zgden5D1HHrU32bLiIIDuO1jGo&#10;b8Mjpz/+vpTmjb70ajLHjLdP046Hj/61OmPIMcvTOWwef/1/560FRRVlXNwcBRtP3to+Xp3HP1x9&#10;acsZ8nkf7mFzxjB6evvjOKtNAwTL4+f/AGunHX8v5/hUcdtJHA0Upx9P4uP1H86VrjloQwBwjrEu&#10;SyfeyOuM4B+p9Ki2NBMqSSrnIDcj5hzx9CD64+brzU8i3GPNZdy9G+npyaL20LssSou3Zv6DAUDr&#10;+Bx/3170khc1zY8O6o1hqMckkgaOQ7ZFPOc8d8dv51peLfDn2HUP7Rg2+WwMkYK7gATn9Pp398Vz&#10;EcbRg+Yh+R/mz3xn5f1578c9wO7+TVvCUN2Y2eS3bY3y/wAJ9/1x/Wuqi7pxODGR95TMCHc0YRT5&#10;bIoHuOP8cdOPTpVa8xHGJMAMvLAd/wDP9PQDOmLc+V5pQBs4PXj/AD9PSoZ4UnUbwR834YxjH6/5&#10;ArOaKpyukzGDgxELHtI4wWP+eR/Tjg0kbsF2BlViThuvTvjjkf55JpblzGGZ8sG4TK7d2O3PTr9P&#10;51DCI45FQy7f7zY6nuOg+v4fnkzrjYZcSshY+V8xx834HnPX06flzVfZ5t5mQhcMRtz0HpgA/j27&#10;88VKLsRStPuXO4f99Y4z07f5yTVd5SzedFxIrYy+R27f5/mKgvmQ2Z0jmYIrNgYRX4Cc844Ppnof&#10;TtVyxJZGDMzGRyP7zEZz0/D6/lzU28bRFuPfPOSMccd/zPQ+lWrGcmYOpVty8t1B59u5P4/oBSGt&#10;TTngWaJXuAFVVxJ8oOfUdOuc9f8Aa561BcW0hkyGALMfu8KDznqOOvpn8+JVmZBHblgrbgdxxhcn&#10;9OMeox68ZAhePKL8y8beffqD+WPf6mqJktbFC6ixzskC88q3X5R7c9uevcDOKl8NxzF7uF2+XbvU&#10;gKWPPJ6H2yQBnr3UVJLbhmwx+Vjhtqkkn8v/AK55/COy32Opw7TsEmUZt2cdTz/j+IyegF/dsya6&#10;sraRyhjVmzkNjgfQ5PTH/wBcgcuBMa7pAfvAbW+Ytz+Q9MHrk55LYdeIbe68iE7lwAsjcfj7dP69&#10;AM14gzL9lOMqBycDaeefw5GO2COcNVNmZftbYRuzu4+ZTtO457HjA+h6ZzzjO0U+IQwDygvMf3dy&#10;dfcZOB3HXjByeJDVWzv4Su1Wbdt2knk+w/ElT69O5FWYyku6FiFKoArZHDZ/LjB9ht5+UHMhIWK9&#10;MAwWjKqvUr1J59O5JPrk567QrjcmONbhlibLZIZvvYx+H8hjOeAxancQKhWSOPCnDZ55H5Z7g+uT&#10;6k4bHKtvzubc3Tb1xgY+n8gBn7qjIZ3kicTQFo8bd23y1Xb6cenGcgepyRwzEhizvayqjOvXGEHY&#10;e+P8f4eD8oMJnt1uGCnPHO77xP48f49O7ER3MqpulR8t1xuOT7ZGCOv16HrtACuZyRdjkAt1OxmA&#10;79cDGPU9u2f4Tk4DbpQVWLBjVtxX5tvP0+vPp/Fg4+bGa9xKYN0k528jlhtJHb07DoMYHHA5kstQ&#10;MkWxTnzMiNexHOe/165xnn+KhEs0Ip/IkwJmYsB/tAnPT6/N25+cf3gFDKrSrLFhdvKjO7OehG3r&#10;n8M9uGXETR3TxIFQsnyleD8+SMduc7uPXdjqxAaG3rtJCj+Hqd2R16/N1HpnP+0MU+4mTyZmTaE4&#10;JKxtuB6nnkDOee3UMcfeTEM0glxh/oQhAKj/APV24OeONlSTMrWyyKn8XzLtJ6Y/XB6jGc8feUiC&#10;MoFViVZt3zfMOpx+n8/xUCRCRyXUhVQqkqAuVXPf72BnByR/MchMNk3BGkklVtqcq2MDr0K9ep5z&#10;g544KkMe4dRuiVtn8JZjy3PP15PHGc4H3lplxPJdfId33cBdwJBH5Z/+vngNwAR3E8Lrl8hj90bu&#10;nfPH58+vTBYVBul2tAT5eAG+7t9AB2I4x36/8Bp0ihJfNADLyu7ceBnOef59f1BrFHVt7p/CRhv4&#10;s+vP8u3qCCJuUiTzVBCxqjdh8u7IzyD/AD6dycdRVW6mYIQQm7PyMxGeRzz2xg/KODnkY2kOndYE&#10;2LuypztbOST7dfz5/EHNWa/IuQkaNgHbkE5/ID/OeM9KiSHYZcvI2Vlm6+xP+fx7ADOQDVO5YTEq&#10;SzZ4VRnBHOfqOT2wByQeTU43Ha0cXVgMsOMYB7Z6dfp3xVe4jlVzJgbcZ3dvcHsB79OnTioGRokT&#10;HKgqzE43Nx2HHGB1/njmo5DsuVkQqq7vlXaOW6Dn8cYII+bkGpJ4oVOWP3VyW3ZyenI/T8vbMXmM&#10;+3ERPzbgq45bHocZGPX9aiSKuyWaCO9swzQL5fl4wUJ3HJ7c7enb36c1y3i/wJp9/G0qQrvZio5w&#10;B3xn3AHSuws0DKrSc7dvyldu48Y/DGOR2OT1FMeyhuHWCUhWcHcfwP6VhKMZxtJHRCcoaxZ84+M/&#10;Alz4fbzrOH/Rywx5Y6AdenQZ7flXNxXBg5ifa38O0Dg54r6R8T+C/tYkniiLQnOYlUbhgcd+uPUD&#10;8a8j8feAIrDF5pcLK2Tuj24yPxNfM5hlbp+/T+4+oy/NI1Pcq/ecpDdTbsKfusD8qcbe49PTH/18&#10;Vca6mt9imRc/3tv8sf065P0rJhZrOciYbWGR8v6ZHbP+etXhMZF88RttOCmRzn1/H/CvAlE97mNu&#10;xvxIuVT7ygbW5PY8HHH9OO2QdW3HnwiS1cbj0Vm/z0H5/wA+X028GdgYZKkFSf6H6fzx7a1q1wkq&#10;tbTfN027jz6Z/wADntmsJU+xrCR0ml63qGmlkl3cZIZevAH09+c9/euo0zxJp17DhrJY5N2PlXGe&#10;vzY/PsM8dORXE2d8VAFyW37wMFu+cZ9+1amn6lYOfnaMngLIzDngfXHpXPKCkdUajjszqPtNm4Lm&#10;bcVGGZgMDsPoeevrnNV57loZQ0UjeXu+b0HT16due/oKqrrUcce0oPu7chc7f8/0pJr0vEpjbbjJ&#10;2dfy4/x4P0rKUTVVLm/pt3DO63SSKOM85wpyTnp/9f8AOtUX4nSO2SPzFX/V/LznA6Z/LB6j6GsT&#10;SfLNpmYc/wAQBJwOh6cen+OKmDlZdu1TxhVZjnoPb/OKwcTojI7vRZ1hs4/Pg+b/AGWJx7gnr+P6&#10;9kvmkSTzLZE4bO/JOcf/AF+gz+PTHPwa3dJGYfO+bOfmPXt/M8nPXPpWtpGqi43LP823a3y9+3TH&#10;4enOKxcXubKRCk1zMhLxjcSffPv2755rR02OK4VklRv7w2r0xzjrwfxqLzIXnKgLgkcqw78/n9Ku&#10;W09tbn7Qpb5eCMkY9Dz/AIVA/IaJQygB/mAO4H+Xv1OM+veo7SKV5t0gTG7n06frz7itJxYuwuFh&#10;Y7Ww2xQSOf8A9RwOefqahu54I5N237vKqq57Dvj9O/40rleprWEULOqmXClcDcucnpg+/P8A+urk&#10;cMVlJ9pfdtZegA4zj/61Yy3qPGrKjK/VV8z5uuD9ePfjP1y+TUXhtWeaTPzfNn8/z69faolG5adi&#10;bUdalNx5UKna2RtdQeASMc/jx/gKHtru7CTXTDplt33Scf57dTms1L61ugzQn95sP3/lB9ffHJ+o&#10;x0xmpl15tq2pDfLn0zjjt+HoKfL2Dm943ILizsrHejK3r83TgY/X6dT9Tz+t61JeKsEUR3R5A24w&#10;PfOc9/xz7VLFqCxFoZDlByDtwGyf5cd/x7is+4azjmHz9y27j1z0/wA5FVETIBHM0XmzD5hz8ynI&#10;JA5/DHT+XNTrqb6fD5cf+sZc7pCSOvH1PBOf8iA31vdT+W7sny/L8v5n2/zj3hvBFeXSRQjpIAeR&#10;yT3P/wBY9+9URzWL0IuL5/Pnj3IxwvdRk/rVsyJbRrtMbKT8x5O/I6DjPf6fkKZaCX7N5Lkr2B29&#10;Pwz7/rxRfuFTaAxZlx83ORkZ/l19vWpLRR1N5btwqIxRkxt3Hn8+/wD9aiOxhgxPI4aTbt3P82Ce&#10;M+30A/nSRkqmxVA2jt6ducflnHT6VS1e7ePDbl2jru+7+X+fwrSHYyl3JbeSKOdlhf5U+UjaeQcc&#10;fpn1zSavfJAFle2VivPOD3weOnT26e2c5lum0FogckZ3A/Q4+vU9B1PHNXQ6tabbxVX+6ZF7/wCc&#10;fj6VrsStUNs/FtnfKmlts3rwrDHPXn2Oc+nXgUR2AdvOlBPtu/Hvn/I79aozWUP2rz1j5VshuxPr&#10;x1//AFD6WllndltJB95cKeMH1z/nFPoLyZXtfIt71VVziHLNyM8Ac4xznjjp3q5JfXLEfZokZQMB&#10;WUfL7DB/z+tUbyzmt5leOYM3l79vPQYI68A5+n6VHFcXCcxBmz97OAOOPpn1x+NSLU/NPTphDI23&#10;bj3Xj/8AV/nvXpHg7WBhdp9Mnb0/yfw/LjzEs8L7wnBP3mPWui8M6m0EoyV/Ef57Gv1TLa/LLlZ+&#10;Y5rR548x7t4d1lnVfLKj5c8dQOwrpLDUxGmBLk8j09f8P84xXk+geJY0Kl23MvO1v8/5x3rqLXxK&#10;gAUHaO+M9emev+fw4+6wuLjGOp8BjsE5SujrpNURWzHLub3b/D/IzVrR9Yd5gPO+XdhQuMd+Ont2&#10;HOAe2DxsmtGTGJW+Zgfu85/z/n1taRq5Lr/pG1SxHselefnGKpTw7QsHhalOSa6Hq3h3V18pVeVC&#10;GOGy33vXH5fT25rttG1R2ijRGx/sq4GeMcnB9Px6Ec8+Q+G9S3BWEnyn27f5IrudH1kIcq3PPytz&#10;+PPb/PvX4BxRGNSTPp8LH3bnoFpMJGMtwVbKsV28bs9P5/nnr1qO/wBQEcRDH5lyq4x3HH55PGMe&#10;tc4PEbSKqIVx1/D1+vT9ahur2SYfMV2/xEHpyOPbjqO+a/NvY/vNT0oxsQeJtQV4m3ttb6k54x3H&#10;Tjv+fBrgPEc8E0jyMNq9QGXpyMDj/HofxPVatcAKwebO04UJyP6Yx659O/A4/X5kd8bx8zDb8ucY&#10;/r/TNfXZStrHbRhscT4hW4X7qttXlWX73I6/Xj364+mFudXGGXcT0x710utKh3MRtYsOmeMj37/z&#10;rnp7fJZw3uVY++c1+hYOX7tHVydSEXG3hX/h/h+vT/6/uaY0i4B3L8uD8vfknr2ok8xRtO5m9W6/&#10;5/D/ABqrLnq30Vgtdm4DpJMfdDZK/wB7sDk/X/PaoJHY/M6/73HHTBH17/5FBLhiGA27iQfpTJ5G&#10;xuVHHT3x2/oO/wDSs2XGQ7zAwyev4fn+f61JsUD5kVmHAG37vGc89vz4+uKqlOdyr/8AX9+1TC4O&#10;9Sx/3V+g9+T1+tZyiWpItxMqB1w23PPBPc9f6dalEYcsx27cfN8vVfr6f5461UjlDPt4+9jPp2/C&#10;rFuY3cB87lb+L1H1FS4DLsJVyyqU+8Q21uvH8sfX696l8ufy18lenPU898fn6Zz+ogtWAZSw+8eW&#10;96tRXAKDkEcfKc/lwfw//UalxaL2JhBLKcnjPfjpz+f9adHBMUbEarz+H+e/+JoWQRhnmbcOT19e&#10;/wBKhuLzbOQJdvryP8mhRbLUtCV5DCu4n5VGR+75/wATx/kdKYLtPuMudv8ACy4/P+Xpz+ebLqLI&#10;rbdx6Z4xhuM+3Wm2VwZrlTlvuj5vUf56+lVGnJidVHYaVKY4NzTbjtB27e+OnX/9Z71oeapTYjZX&#10;+Hb2H1/z1/LCsrrKqp4GMlc52/4evQflV5ZxKWl8vbnpuXOPy6/5+ldkY2RySrIt3jBo9pkb72GZ&#10;jk5/n3H4ZrndYPkIfK+T5T8u/wB/Yfh/9bFa91dt5bEoo8tflJOMf4nr+Zqpd6RNqCYZWZCMKpbq&#10;OOB69fz9a0joZSfNseea1YyXLvJIcZzu3d+g/wA+vr687qului4UsRu7ivU7nw3uV1UY/wBrjPPu&#10;ef8AH6Vzes+H2bcGj+Xbw2339fb8aqO5nflOHsraSOVkO7duyB6+3NdNojxqFWUnkYz1zx16f/W4&#10;qjJpzQEeYNrfd/8A18VpaQAHydoKj8TmtuUr27tY7DSE3Iuwf8Cxnn/PHrzWrHD/AHk9cHPXH4fz&#10;+h4rC0p2QAMh+X+8vb1/z+tdBa5ZPkb0HU5Lf5JH5dOtbKJnLEPYguLZQpKLjPLYzjOMY/U9z1rI&#10;vpHRctKv3ePm6c+v+cdK3LqI8GMfKx+b5eg545HP9Kx76ASBkYe33R0/p2/zinykvEXWpiXd28ZZ&#10;iGPQ/f8A5/n/AJ4qsutSxEOh5685IJx1/wA+vbva1K0ZiwIUdu47/wCf84rD1K3cO2w7WyF9/wBf&#10;w/Gs5LUpTjKJpReIZIVVx2H3d2AOvt/nJz6VbtvFMhKo0jY42+g5/wAM/lXItKS5Ibgkgr6c1LBO&#10;UlbBx/e//X60+aSJep79+yl8Tl8H/GXQdWkbZIuoR+XI05SNBkk5wDz26DjPpX6i/Gf4BDxd8HbX&#10;4tX0jBbS8iu7WFBuMkbgqSxwDsO5SB7Z6nI/GnwDHqp1i1u4ICGjmV432E4wc84Pr/nNfuR+zd42&#10;s/jb/wAE87e8Sbz59P0F7S6T7uJLcZxzjn5V7/1AcoxrUZJ9rnsZBmVbLcyo+zejmr+jdn96OV+C&#10;l5pfjfRfEXwqvI9y6ppIu7Jmfdm7hUIx98kRNnudxHrXmvg34vp4I+M1n4fvrr7Pp9xGbW7kZiB5&#10;jD5GPYbWA9cDdzyCX/DX4o23gz4l202lzia4jy7RjC/KFX5SSRgsobjntnoK4D9pOyt9K+NusL4f&#10;+WzvJhdWsyH7iyYk46cZyP8AgIFebWrv2MKsd07P8z9uy3Ko083xOX1U/Z1qfPHyfwt+uzXpc+j/&#10;AI3fCaw+M/gK68I3dmqS3EeIJJMt5EoHyOMe+R+JxXyr8Frfxn+y78TNNiv4mt9W8O6htut52kr0&#10;YMcc7lJXPJr7u/Yv0c/E7wBpPjy8m+0eTEI7yR15e4TgjHYDg+v5nHmX/BTL9npNPuoPjp4djKNO&#10;v2XVERRtzj5HP15H1GavFUeaEcTHdW+4+VyLN44PNqmQYp3hJuPlzbW+av8AgfXvw++JWgeM/h/Y&#10;/EPTbkGyvrMTRk9uOV+oIxivkf8Abo8KNrHiGP4tWFuPLYtbXijsoC+XJ9T0zjH3elcV+xR+0neR&#10;zS/s76hqTMtwrXmlyDorbctF+I+Yc8nNfQPjDwonjbSbrRtRl3W91b+S9ux4GRnv3GR9P51iKkcd&#10;hbR/pkZDl9Tgfij2837t9POm/wBf1R8Vv5iRLKjLmMgxbcc8546A9/wx75/QD9iK/t/i94Dh1zxG&#10;iyXmnHyJtzZ8044l57MMfUg18aWfwm1DS/Ft5oXiG3dI9OnKcqR5p7EY7Hjn0PWvon9lP4iaf8Lv&#10;iTb2lxcLHpmpR/ZpAWwqDIKt+BOM/WvLy2Xsq3v7PQ/UvEajTzvh2UcI71Irni11VtUvVfofWXi/&#10;4f6D4u0C68La7YpcWd5CYpo2GcqRj86/L/8AbF/ZJ1P9nvx9cTaekzaBeyl7C4XOF4JKEnoByOfr&#10;2yP1gV454xMsg2nlWBr5+/bg0nw38bPhJq3wqsDH9skj3290FH7uVemOPU/jz2zXtZhho1qXMviW&#10;3n5H4HwHn2MynNo0tXSm0prov73qvxWh+XXws/ba8Y/CPxx/ZFvNJfeGYX8mTT2IwvqyLj2HHoe3&#10;Jr7g8GeMdF+KGlJfaBqMN7p723myR7sheehHqBxjH+Ffl9488J674F8X3nhzXrJ47qzujBMCp4IP&#10;JGff9DmvQf2Wfj94p+DHjazeOa4uNJuJRHfWCgncA3VRzgqDngc8D0I8XDY6ULQnt+R/QvEvBOFz&#10;LD/XMBaNRK/lLrf17M+qPi9+ydqmp6wdd8A2zNH1vbSNTuXnJYY5x7ZH055m8HG08A2i6ZZKyyFs&#10;3LeXhy4H59fy+owftb4LeGNGvfA9n4usGS4/tK1WXzM52qw+59R7815n+0J+zBHe+d4v8FWnl3Ks&#10;WmtYV+/6454P+fWurEZbGN6tL7v8j4Ph/wARnUxCyvM3ZL3VJ91paX6P7z0r9k39oq28a6PH4N17&#10;UR/aFpCvlMzAeamB09xkD/8AXXun9qWqW/nTzKqqMlmbgV+ZOieItS8B6wusWk81rd2TK3mMxDLg&#10;kYP1xyO4/T6E+HX7XVv8ZtPXRLqf7JeQgLJbFv8AXEfxD2rpwuOjKnyz+Lp5nz/GHh/UWNeOwC/c&#10;y1kl9l915P8AD0PcPjJdeB/iD4ZvfB99Yrc/aIGEUrcBJMcHPr0r80/ip4g1/wCFfxAn8Ga/pZtf&#10;ssxKybdwePONwGeQfTn69x92QXEygvIzSRhsrz04GP1rxf8AbS+BUfxY8If8JHoForatpx3qVH+t&#10;j/iU+uMmuDNKdStH2kd1+KPoPDvEZblGM+p4i7pVNLt/DLo+1nsxv/BP79pHQdB8eP4V1PVlW11p&#10;VWNmb5fPBO335Bx9VGRmvutvEmlRQ+ZNfRqqjJYtX4tfCnwh431TWBdWRm0yS3kAaZsqysp6/XOB&#10;1z39RX1R8Ovjf430GNdD8Y62b9VUf6ZuzuGOD/nj8OanL8ylGnyTXoz0OP8Aw5weOzT61g6yu0ua&#10;O706322PtjxT8XdFtY2ttOha4dlK7vuqPzr4A/an8SeN9F+IupaMmqy29jMTLbRxsFDxnkdB9RjP&#10;tjpj6D8FfErRvGcEjWdyrS2+PMik+vofw/HmvM/2x/C8OraFZeM7MhnsZjBcbV6xE9fwNTmVSpXo&#10;c8XsbeGeDwXDvEUcPUh/EXK3LX3t4vt5fM+ay9zeyeZK+1gTkvzlvTryT/8Ar9/cP2LPHcOjeMLj&#10;wLqE7eVqkOY2yPklTv7kjB64BHPQZ8Utk33IhjtmdvvBVHB4/wA/56dv8OfAXjuy8Q6b4ltNLktz&#10;b3CSLJJ8u4ZHHucAD8fcV4WGnONeMkj984lw+Dx2S1sLXmo80Xa7S1Wqa+dj7glkiuLZWL7QoHfk&#10;EH/H/JPRyeHJNYtZtNg04zRTxlJP3fBBBB/qPb6kkdt8PvAWg32i2usXVz53nW6Myr90HGe1dlHb&#10;6XpqeRaW0ajttFfZRw8pq7P4ox3EVHC1HSoxbafpZr8dz8dfjJ+yB4w8EfF7VvDWqRRWdmt08lmW&#10;XO6JmJU/gPxyOuTmqel/ADwzZqt1qokuJOrK+MZz6Z5Gevv75I+/v2+fhy2t2lv8TNI05XuNPtyl&#10;5njdGDkH8D+n4Y+FNd+J/hnT1kn1XXooOWEcay/eHJK9efTGe45Pb5vE4WOGruH3eh/Q/DPGGbcT&#10;5NSqqXvJKMlH+Zaeuu59h/8ABMjxRpehvq3w08uO3jn/ANJsY2I3Fl+VgP8AgO0+3sCBX2I2wLnI&#10;r8bvh/8Ath6V8LvGdn4o8MXsrTWN0HaNc/vBnBQgHkEfz6V97/Cv9uzTvjl4Jj8V+C7ArljFPA7j&#10;fHIOox/L1r28uxlD2Kpt6o/I/EbgfOZZp/aNOm+Spbmb0tJaa37pXv3PovxHYWOs6Pc6PfbWhuYW&#10;jkB9CMV8XeOtK/4QTxNeeGdSlRY45GEckkmNy9cfl3r0bWPir401aQ2t3rrW+MMvl4Gfp9PT2/Pz&#10;34xfDo/Fbwbfxm+mk1a3RpLdwx3blXj8OlTmDjXjeC1X4hwLRqZBiHTxVT93UavZX5X0l0+Zxuqf&#10;GLwNpiyG61aNfL4+VuWznjjjpx6ckGvSPgT+3j8NfCGkN4T17UJiqyD7HNtO05P3T6ev+QK+L9P+&#10;HfjnxDctDZaJc745vLuPMBXHuR1HI9/fHfq9H/Zm8d3My3Op3UNtHIBhs8j/ADz69vevEoY7EUqn&#10;NCJ+4Z5whwzmWCeHxtV2dno1dNdVa/8Awx+gbftLyXkavp+lfK2GVmccg/h1/wAfauN+LfxD1b4l&#10;+F7rwvqUyw2t5EVKqoyG7dR1yPwp/wCzn8CrXXvhpp19rWuNcXFvGIJQin5WQkZ5Hp9Rj613/wDw&#10;zz4Y+0C5uZ5mO0AL2GPx9Mf5xX0n+0Yiin0Z/NWInkGRZpKnTT5qcnrZ7p76n43ftcfDjxl8JfHz&#10;6Fr/AIrvby1uIzJZySyEB1zxux37Hg4xkZ7+PLF5pxOhbGfmUAj8iPVhz6k59K/VT/gpX+zT8PZ9&#10;K0Hxbd6a0rwyTQHLkcFd2Ppx9RjPQEj431H4U/D3TZI5bXSY5N3CiQD7uB149/14wDivm8ThamHr&#10;ODP6X4T46wmZ5HSrSi+azTsktU7Hqn7APx4Hirwsnwi1pQ1xpseLZvMG5493A6cEZ98H8MfSgtpi&#10;zy28C527WQpxuz6Y6Y4x6egGK+e/2JtO8I6N8edBFt4ZhWORmt5ZMYDh+nH4D2H61+kA8P8AhOI+&#10;YNFgUsuf9X0r18vo1K1HV7aH474gZ7g8tzxujRdqi5rXW97P79z4n/aI8BP42+HOtafPZyLcWo+0&#10;W+6Pdh0GSPxBJ9Bk9TjHxDd+FdZvbjGn6DdNtPzMIT168EDp14Ax6+lftdqvhzwtf2E1vLpduVmj&#10;ZG/dg8EYr4G8ZaBbeHfF+paPZ6fGscNzMjNFGF4zgc49PTpn6iuXMsE6dSM77n0fhpxlLFYavhOT&#10;4WpK776P8kfNnwT0bxBpfjddJvdFk+waknkzK8eFjYglDgHHU+/XqM1a+Pn7Ffia9tp9V8LeHrlJ&#10;wvnLNCuG4O4EcDoCDn+Z6+4JCtg8N7bt+8EgdXUcKwPB/L/PNfY3hGys/HXw603xCluv+lWSGRvL&#10;HBIwQfxz/wDXrTL6HtLxb2ObxDzB4WpSxapq0/devVbfer/cfmPo2reKfGHwvtbHxpGza54YX7Jd&#10;CbIaWHPyOcHpxjPvWXDbPjcYTukkw20Zbbz78Y6fj+NfWn7XXwQsvB0f/C1NC0JmNhGXvreFRiaE&#10;DLg474579OOuK898J+FfhZ4x0qDxJoGlsba4UFcMMYI6/Qdf/rVxZhgZ06vN3PsPDvjKjisseGqJ&#10;3ht6dnt16+Z7l8NYr+3+GWgW8AOySxgG3nCjZjPb6fp0+atTWRdrAlq1su4LzuUdQcA9P844A5x7&#10;x8Bfhx4J1P4OeH7qTRoyy6aiFioyMDHOK6q9+D3gS8QI+iqBt/z/AJ/wr3aeFqSpJp9EfiOacTYW&#10;lmlaEoPScu3dn41f8FGrCNPixp9wYmSSTTOY/Vd7Y/P8Tz7Cvni2u5dLuYb22kZJo5AyvG/3WHQ5&#10;z2x68fhx+l3/AAVW/Zh8E6h4j0K6sTJDJJaSr8p4+9xkZHr/AJ5x8XeIP2TtQtNJ+26Lre7qPLZO&#10;eOo7f4/pn53EUp0sRJNdT+gOEM/y3FcO4eTdrprVebR+hX7Hv7ZWq+M/gzoGqaqFu5BZrBdFeG8x&#10;PlY89MnGOnXnnGfRfjZ8dPBWvfCLVrfUv9Hnjtw8azcLkMMHP+fzr5R/YI+E3xCsPgtqGm3ukSSN&#10;Y6w6ebCnVWRSSOPX654yBxXpnj7STrfh3VNKuIHVpNNmj8mT5cMEPXp/T8s49iOIqywuut11Px7H&#10;5HktHieUqOihUT91+aexxOl+LPDuqyx3Nn4jgzmPDRzDjuevXHHY/hXp/wCzrcaba/GvSZIbhWWZ&#10;pASjg8lCPX9R/KvgOAXVpeyQwXE8cwfLGOTHTj1/+vz+I7j4H/EHxHovxN0WW11a6jb7agQCc5O4&#10;gc578+3XGM15FHExjWi2uqP2POOG/rGV14U6m8JLVd0z9hkuIViU7guaSW8tGjYCeMfL/e5r5J0z&#10;4kePb6waW68T3cbLtXJl5HqfXn8Tz3NXJ/Evik232g65eyNu7Tde/rj/ADj3P1H1yHLoj+Y3wnWU&#10;rOovuZ8rePvEV18OPjdceJ9HmVpNN8SSyLhh0WRgRgdivHHHT619BaP+0n4o1rdPZ2tpH8u4K2dx&#10;xjPPHqP1HXgfm58cvHPirTPjN4mlsNZnj8vXLghWkLDO85+Vvx9D7dDX1h+zJ4wHir4Y6ZrCzfN5&#10;Kwy5ORuUDIHp0x6YGc4PPiYXETjOUYux+0cScM4ZYGhiK8VPRK9trpOx9KeIPjT451XwFqD+Zbjz&#10;NPmVR5OcfIQDw3r6fnX5gz/HHxRNfzGRI9scZRmWFV3FW55+nfjtjGK/QlryFtLvLG4fzE+yyBgw&#10;PTHI+tfmVdSxzanLA64bzpY1XPQ7jj9M/XHGMiox1So3G77m3AuW5fT9vFUkvh6ep33hf4+X8uu2&#10;n27SYpDDexybS2MsD1J75+XPPJyMjkV+s3h79oWzhtIYrnQXjVYcrtkzhdoI98nj/EV+LOnrHHew&#10;yL8v3TsBzjn/AD24weuK/VDSLeW90DS792+W402M4TkMNin27H6VeX1qkeaz7HL4gZDldaNByh/N&#10;s3/d8z3A/HzwlJctp7QXMbSKfm2g4PfOD2zXw34k+KXgvTdYvYptakjZbiZNrxPxhzjIPqfU9ucc&#10;171GAl+08MG1juwNp6g/rxj0/AV8a/FwQH4mawifIo1KYbRgBSHOPw5H/wBeqx+JqSjG/Qx8PeHc&#10;vp4ivCF1dRe99m+/qdpb/FjwtqNzJbvrMUO2Xbt5yQCuTyBx3OfU/h9+fB74jeCr74Z6E8niO1Jb&#10;R4NwM3T92D9en+etfk7cWrwXzrb52MW9eg/hHXHX9a+yPhKbiP4caPsXei6TCNikf3Aen+HXr3qM&#10;txUqdR6bo7fEbhjDYnA0UptWk+3Y+0dN8T6Lf/ubbUbeTnK4kHP6/wCfevgH9sMLpH7RniiJIlkV&#10;5YpUiDDDb4lPI4xyfwHrXsGkavcpMn2eSRNq5h5PGTzkjt35yfwxXxx/wUB8QeINI/aMmm0zVZo2&#10;uNItdzLJuVyF2kkH/dzjH412Y7FKpRWnU+O4J4Wlh85koVfig912afQ2C2kaZfvMgkjk8klZGGfm&#10;3buMHGPl74zjGRiv1E+GHiaPxf8AD3R/EWd327TLeY/KR8zRKxHIHcn3r8TrT4w+MVdVuNRjk+ZR&#10;ukjG48cDjrzwR3z681+kv7En7Ud34g/Z58PSXGixO1jbtaN5c2RiJ2QDkf3Qv51nluIgqjT0ueh4&#10;j8K5hLL6VaCUnGTW/Rrzt2PpbX40lWRDFubaQW9sf5Br84fHtrBa65daVG6/JMytGqn5SG6Y7cDH&#10;c/zH3Q/xz8MXMpjvo5o125DKMrj6Dnr7V8KfFTxr4b1D4neIZNO1uGNP7SmSOFzsYYkI7jgY5HTj&#10;HUYJ1zKpTko2Z4/htg8dhcRiKdSDWkX+L/zOC8QWS/aGjk/1z/MisPuqQO3rn8fTvn9D/wBj7Vbe&#10;6lme5c+bc6Lay5XPTaeg645zzzz3wa/N/wAT38U+qTx/2hDyoDMsg3E9wM/5xn8Psf8AZ2+JGqaF&#10;4e0nXdL1K3Z/7EhjnkjXKgBFyCMDn9c4zgA1z4GpGEm/Q9njjL62Ow9OnBatvf5P9D7E1W3H9mTJ&#10;CNx8liq+vHA/Mf56V+dfgM69rnwR+KVjrYkkWxksryxXPzQN57RucDtjaceidBnn668N/tH3F3A3&#10;9q2kbMshjYq21vT+fFfIljrfhqKw+Psehaz9jbTdStZ7kbutqbt/r0Yqc8nt6114ypCpyuL6P8j5&#10;nhfLcbl1OvCtH7VJp77VEn99zq/+CW7unxa1bTJ4Pmbw63nSZGG2ypjjHuRjg+3avtfxJ8OvBfiW&#10;BBreg28xXo/lgNxnjIx6mvh7/gmp4w0Gb9oO6srPWo2F14fmW32uMuRIj885zgOe/Q55FffE8jNG&#10;UIX1+v8Anit8sjF4W2+rPG4+lXocSOSvF8sX1XkfEP7eH7MPw+vvHlnqenQ3FnJcaOFLR5ZeJH7E&#10;EDGeR6enFfLWr/s0eLLHV7dtE1S1n2zf89mTA67sc4xz345Hc4+5f235Vl8baXAxZHXS3dTGA3Vz&#10;jHfsfy7848KZLiO6zNPl1lBk3EKo56/iM9Oea8PHUYxxUkj9u4HzPHf6s4fmnf3Xvr1Z6hqP7Nfx&#10;K1Tw5DNaeHGaSaNZI90ytHgjOe3fGBxkE5EYyDL4d/ZQ+KF7EINQTT4VYnzN1xuzyvy4285Chc9M&#10;DlcYjr6d+Fcn9qfCnw/dzHczaPb52+vlLnoPXNW5YI7cljHtw2f8/n/OvoI4Sm4qV2fg+K4kzCli&#10;KlFKKtJrZ9Hbufi5+0V+yB4g039pTxhbS+JLUY1aeV2UOxVpFV9wBIPzM3PXaACS5YE93cfCuzn/&#10;AGIV+GHi3U5pG0v4oR3Xh+6sbcq80c1sVuISMkA5SNuAcEgda9A/bZgurP8Aau8Uy6Zd+Ss13b/e&#10;YgEC1jL559Wz2Iyfu8sb0Dx6x+x1qF2tzH9q8L/EKG4mj2hdltc23k5zgYBlUg8e2P4R4cqajVnH&#10;tc/av7VxmIyvA1Kj60n6O1l063s/Jnt3/BPH9lLwHL+z1Yz3moXt00OoXKbGkCleAT3OAd2duSNp&#10;A4Bk3/Rdh+zX8Mba3bzNJkkbbhjNdMcnPPfnPBOfQf3VA8q/4Jk+I/7b/Z+utz7Wh8QXCNGBzGfL&#10;iP6nJ6/l0H0hBMrIVI9ep9/8/wCeK9zB0aMsPF26H4nxRmGZQz/EwdWWk31PzF8dfCDwL4G/4LJ2&#10;skMf7m900MFufmXzDYtt6jnmMEZJPPsNv3BqepfYdAvJow37mzkk+XsApPb/AD/Kvhv9uvVH8O/8&#10;FYPCF3BMyyTDRNq7uPmuCpP/AHyCOnI9gSv1l8YPiBY+Dvh3rE9tKrXEek3DrGACVXyjnIP1/Lms&#10;U40/aeTPQrYfEZhWwK1k5xivx1/M+Qdf8Waf4eHlvfLuPIg+9lsg4IHGM+/5mvoz9iD4t6+3w61X&#10;UNGsIdp1La5KZ24jTPIIHds892PAGG+H4Ue7naWebLMpDKZOvPc59OPyr6v/AGL7tm+Et8ipjbqk&#10;ilRj73lxKTn3/D0HP3Pn8FVn9ZTWm5/QHGuU4WPDjhNc15R323PqTSfjFrN3Yzf21aQiOOF90keQ&#10;Vxn17nH+eg4//gnrqL658Hry6urlZZG1248yTpklVY8deSxJPqT2xWZeSrb+CtXvTetGY9PmYqP4&#10;flbBHXsPfpXlv/BJz4rwReE/EngXVb1WFvqkdzBJnGFkjZR+H7nt0JOcV7UcRL61BTff9D8cxGQ0&#10;/wDVnHVcLG3LKm2l21/zOJ/aA8I+FZPGV94e1vQ7GTbqMkJZo13h95VcNzzjsT6DtmuAsPBHw5s5&#10;1MGg2zf6QVQx2/ypgFMdPl4IOcZBYH5iAR6R+03rNzpXxnvtU0v95NpPiL7UsZbIfbNvHHoeARg9&#10;e/WqHhK50TxDeSatouimxW7lMv2ZlHyMWJYcHpkn8D2zXi4jkpyk/M+/qZ1UwmCpRd/ehF6PrZaH&#10;e+H7Dw7Z+F7GGx05I5Eso0Lc9kAHQkdB+lbGl2nkKodANxy2c4/z/P8AKqOiacVhVAQ20YWQc4/z&#10;j/PIroLS38pFxG3t1yfzrx8VXdQ/P1H945d22X9PXy23Y+bGCWPX8fX+WPrWhGzqPLdiWwQxU89u&#10;f5fn9Kp2pyikqGHcAg44/wA/X8sTLMwf5zwOPm9PevOubckhssxt8qOC3+s24Az07fQewI/GoJ7p&#10;iv7s7lzncev165/z+S6i0bL5nPLHd/j3/wDrVR84I+T8vccn/Of/AK1Qa8q3HXExEYLOwJ5/3ufr&#10;WdeOqbjux0+7jPXHX8qszXKMQV+Ylc5+v+R61n3EuNzdezcf57Y7VaMCtM0plViduVwwx0/+v79q&#10;pzRxFWDKuM9eemKtyIrLubdu5Pr05x/n+lVpIQ7bJj8278zwP8+9CM5XsUHgeXcyxL+W7j3z/T+W&#10;TVYQIRiP/WN8u/jgAD8/6+5yK0514ZTj2Pp09fxquw+dgQCvUKB27dv/AK/PbNaxZmVXgQw75M8c&#10;/N9euevHb6Vm31ssiRrj72cEc7f8R7DofpW3PB5u2PdgE4O7+f6n/EVTkt+MdWVcNj+7kZ/r/noC&#10;ZgSWYkTa4XbnO1un/wBf/wCtWXdwXNsuUHL8Kvy+3PT2x2OOnNdPdWnXaW99vB6f54J9PwyL3zEU&#10;ou7b6c5x2/H9M4/HREHP3M0kalugbHDNgD29vbnt27QHVdoKqAMDLbjnnPc47j/PGKv6gFCfKg9B&#10;t6KeoHTrkiud1BkhIAY/KM/l/XH41pFmbinuSX+qAJht29V5yuMdP1Pp7YrldavdzERHjO3G72xn&#10;+fb61NqmpTRSGJl2r3XgY9c+4/PmuZ1TWWEmwD5hjKq3boP/ANVaxMXaMirfEzv5plbHVNvY8fzx&#10;68H24rIuYYyjbgvTcPLB/AD+nX8xU9zfRr8m7lWOG46+3foAfy6VUurtZCFHHo2DnP49f/r/AErp&#10;ijGpIge0JdvLi56MxxnIJ4P8z/Q5qZLZU+dkC4I+bHQY6flweOnrziATst15iDadw+b+Q4PBBzn6&#10;+5Avwyh4sv7A9u2eP056cfjWhysIbQgLDFu+b5Y26HOO2O/OR1/LGbVqyjbIsK7WXK7Dxn1H+cdK&#10;ZDIrRtNncrEhzk8e31/x7Zp6yTuNx+903dOSM59fwP8AgaZpTV5WLsMEl9L5VnB5j9Nqgkk98Dt/&#10;+r0r7b/YY+FHw81zwOur6l4cW71CGQLeRtAWaJmbcoz0B447EDIPYfCZ16TSrqNrRish/wBXtUZ3&#10;ZBHX8eO5x719Uf8ABOL49eKtLm8YWb3i3Mf9l2YtvMVTt/eSYww+8SD1wevX5fm68vqUYYlc6Pqp&#10;cHZpjOH6mNpPl5bNa2vql28z7U0/4H+DjeJqVp4DVVjhaLyZXyu3tjOcHHGfQkdCwPyj+0l8JPD2&#10;rfGLWrzw1oVhp7/aUeZHs1VtxiUSY44LevoecqSB9EaF8U/GdxY2+of29MJHUBlVgVY46YPHp/8A&#10;XyGPx3+2P4o8WW3xifV7jXLiNtS0+OaRYgVVWHyYA9wgb6+oyT6WZVqLw6aj1PW8OeHczjnko1K+&#10;8Gt29U09vluWPD9t8PrTU2svGeqeXHaTgyRs2C2ACeSNwGB7477sBT9naT8Sfh14Xv1svC0MM9rH&#10;Zx/YY7PoIioKgdTgAjjk89DnB/MXSbma81O5vJZ7iZtv3jIWPXtzk8/06cV9Rfs7eIp9dttFkluG&#10;kWTR/s7bs5QwuUHXqCF9+RgFeVXjy7FONRxS3PsPEPg2hLB0sROpKSi2mtlqr/ozxf8A4KQ+L9cs&#10;PjX/AG14UgWzt9a09J2P3i0ilkYrnjBCjjnPzc9QPEf2eNb1XWfH0ja7fPMzNiNGIBDdyR3PU5HJ&#10;x7g19Q/8FHPAra54J03WtGhmuLrT9ReN1VG3NFKQN2Apwd6oOcHJwc9vLvgH+xj8b9BlHjzxB4ZG&#10;n2bKvlreSrG02WHO0nP5/Ws60KssW1a/U6sDjsownBkFOUYSS5Ve3M7PTfV6WPrz4Y3MU/hi3g+Z&#10;jEu3k9uv4flz174rqI0/vEeuf8msHwB4dudEsY7W+uI2uNoMkcb7tvHfH/6+a32XC4z0/wA5r6ij&#10;eNJXP5PziUKmZVJQ1VyzYHyJ93J5zjp3Neh+Cda2bcP83T73SvNLa7bGPmP8zx1rpvC2pFHBkb/g&#10;X8P+f5VXxHm2Z9B+FdXEsafvc4Xmu1065EsYNeP+C9aClY93XrXpeg325FBbrUoTOiBz1pjHnimw&#10;uHX8KewJ5BqvIRE3XJpp5GM1I/Wo3yRUsBjelIfc0N6kUdOtACc56UnTijAJyR2pxyeTQBG2cZP8&#10;qaR2H/6qecY4pvPrQAxsseTUbjHP5VM2cZz0qNxnpQBCc0KcdDTnxk0wZbmgCQcd/wD69L9KbkdC&#10;c05SQOKAHDA+7QMZxmgYxw1GSBgmgBQecj+dL0OTQMZ9qB8vQ0AO6Uo5PApB1oHTNAC7qUkelGWz&#10;gUDnqKAHcjk0DrgCm4J5Jp3frQAD3H/16dkbs0zABzjmlDEHnpQA4HAp6n+7TF+YU5D60APBp4HH&#10;JqMHjpT0ParAqazbCaFuM14f8d/CKarpM6tGrEqccda97lTfGRXCfEHRhdWcyFc/Kcd6uEuWSZnK&#10;Nz8f/wBrTwFJ4b8RyzpBtBkPK/Lk8d8/h/njw5ZVDB0HJ5UHnB/AZx7f4Yr75/bh+FLXVjcXccbZ&#10;GT93PX+n6H2r4UvvDxs9Qkt2Rmw5C7j19P8APPWvqsHWVSlqeHiabjUKyXLom8+n3Tgfh3xwMfT2&#10;ApJZnWRVdieg3YOSefT/APUOOva3DpSqcN1bJ3Yxj8vz/lUx03yeE5G35MdD2yPaurmRy8rMySZj&#10;IWZN2ef3fBPB9vTPH6d6hlEufkVvVWRivy89M9Pf+fJrXGntBHtRcDPXA7cdOnJNVZrSKQBTlduQ&#10;q9RwPzPJx7/zHJE8rvcxbmWaNmX7vZVAzxxx75x+ufWs2czhgC/C5C+rd89vf9evGN+7tXVirqyq&#10;wwemR/PHb/JrLubb5t6Lu+Xavyg8gc/h7c/4TdmiMh4pZF2yADjON2ce+f8ADr71TaxDjIk+9k/d&#10;zjjk8/l6Hn61sS26KzfKvy8t6Hp3+nqP5kVVuICz5xu+i9Onf16e/wDWWac1tDLeIqzRiAFc9See&#10;/PHf/wDWfaObJ3LIv3lHy7d27J68+uT29fw0HjjPzfewPl68HPTv/wDrqnc5TcrkfMcZzn/PbvRE&#10;pO5HI29SWk/uncFz2PT8/X+tQSLhyd3y8jG773t2yP8AI6CpmyTtLD5gOnGDjHp6n+XfpFLhVKxr&#10;tzxwf8/5H1qo7lEKElmwF292MZBH64GR29efpd8JXq2nia3dWk3K+QGHXnofX8hzWdMxZd4bbu+7&#10;u/D07df1680ywlW0vopkO0JJ8q7ccdvp/KqexlzOWiPsTw1cmTQLd1lU/ucfMvzFuOP09eO/Y1Q1&#10;KYhmYuuCw2/MPXI/X9fWs34R+IU1rwqFR/ux4GW/nz9B07+1aWsfKm7zG+bg/MefT6npWcvhPUon&#10;PX7NIjoy7uNu4DHHX8PX/DgjIuHlUMcFW6AHt/T19OhrX1GJP9Vs+VnAC+vPX+XtmsueJYh8oZtu&#10;AueM8/41yy3OixWL7jtlk4U54U+v0z+H5011ZT5ZiVTuyFweBg/p+I+73PNOVdw2iMMG7E9P15Gf&#10;f/6x50ir8xZvlJ+bGNvJweB0/p19M22OPvbhGm9N/k/NwchgCDng9vbtQjYPmNLu24IG/wC8ec59&#10;j6dvbGQ5AViY57n8etIZHDBU5ZSucf54+nbNUmEiSaNWPzbW5+Uj6en0HHt7dGG0SM7sZbbw2AT/&#10;AC4H/wBaiGRURiN2f7gwP6den+eKdN8wDI4OR+I/H8j170S2CK94pXMX70sj/My8MqgfjwB+VY2q&#10;WokkYxBi3OB5hGT09Pr29uOK3L5Af3UR3Njj0H6ew5qjdWwZ9rMo3cvuHbPOeP6VHLpqVze8jn/D&#10;99P4c16O6SUrHI2ThT0/z9f0BPsumXFpq9nFcLD8jBT8v07c4/n9a8Y1mxDFpSp45+b5j9c+uf5G&#10;u++FGvJc6f8AY5ZF8yPPOeQvt6/y+tKlLllYK0bxudRcRW8SrGqLllxlm/ED3HXjt+eKs2nboFDA&#10;FvLBXdwT156f59q0rgiSBWYbW67fwwD9P5YqvFdeY+cemGcf54/z6GuqJyMzza3CIVVdzM2VUrkf&#10;THqR/L60+3jdMo6ZTPzMVyD/APW6+nH6zzNFHcskZxlcbvXjn9PwOO9K80UimIAbVP3sf/X9vzFa&#10;EFS5ITc8Sr82PMZTyPz6j2+nfOBZgxUfKi7MKvXHtn0/+v71ahHlyiNQvmNx2HTuR2//AF/SkfS7&#10;lVkCPuZm3LnqOf8AP0/WpZUSBycsrzMVwoYDqOPpx17e9MlLx7RCRgdh09Op6/dH+c1ZbRtct4ft&#10;Rjbylb5mP8P+f896o3UQiYLOVjbccqy85wO31I9fT0ov0B2kTmRvu7NqEfh05PP+e/GOXw3LtI00&#10;km1guGO7kkHjj1wR14B59KjgkTZkDBz8uFz0B/L/ADjFPjtmMuIOV2hdwPA6fn1/LHWqJ2JrVT9x&#10;z91uWbtj0/D1/vV0/gW9jM01hL8wuAQ3GB06Yye/TnOM+9czD5by7Am75crwOcDr+GK0dHmfTtWj&#10;ZYs4kG7bnH9emR7/AKZunLlmmYYiPPTcTRliKTNA+0rkrjbjHPT/AD2qvdW4kdo1Dt8vAVQc88dy&#10;Tnp+OOmCL3iK1kW9+1wrlJG37ixz/n/I65qpc3IW4VirKij5m3dsdPT19+n0rpqROHDy2uZGo2cy&#10;SsZRkR/3O3X3/wDrDIx2rGmAIbzm8zHy9SOCOh/znA710d7IJWZVTLchwvQc9P1//VyKxNSjkWRY&#10;9v3SPlXqR1xyPT/JrkkejGRUkW3MS72bccgM2ePm7ngdP68nklyW8kqfI+d2CiMPUZx24/H+uG+W&#10;kyLMyMNoII+n19/8BSPFK1r/AAnP8JPU/n0/w9jUG1h6WgZvtXnHk4dFzgnjnHbk5AHB9eRSxKpm&#10;2KC+3k8jt9P8/nw+MLLEJPm4BXG/GeMY6e+evXPqacy79skcnzEfNj0/Hp/n3ocTS2hdhDPhGbGM&#10;DGCWLZ46duvvjHTNWPOV1ZrZsYC4ON2SeOuPp684xnvBDKqkkZ3NuC/Nt/H/ACOffmkSdSFRCvzN&#10;97Htj8R+v45xSJl2H7EMCoPmEisG3ZPXjkHjofQj1yM5h1Tn/SGLblk3KG5OevPPP0PvyCWwQyFl&#10;8tiGVvu7ucnPt1HPUccj/ZqOR2kRrdZcK27blhnA4yf5d+/4szL1x5Mzfamnfa6gsQM8ben14/Qc&#10;Z2iqkEsYLLMMCRcblbAAz15z7/QdTgHMtg4fTFhG5mhk24Veh+vPTd9c+5wK0uVbymEa4PU4KgYJ&#10;z9OntwO20MhD4mXzGVA2cnYdvJ56fr9cn+8TiwQoHlyKrjcWZz1AXBz154Hf0HYDdQ8+SMqJPXax&#10;ZsnPp9ef5+pIuRMUDMm1f3mfmXh+nPA6AYPbPv8AKKAFd3jjeHdz/DkcrnHH5n+fO4sRGZFD7jOH&#10;3KSWbv6H5fz98Z/uqbC2nylpE+VcgR7f4sd+3Yjrx6/eNQzRyzXG8Kyy7lK5z6jBPp16nnJHcqFD&#10;K5DcCFZ9oaTLA/Kw4469e2fUnoQejEwTvi48xTjccbfm6E889+fx57EjE9yrEtGU5C5QcDGOvXjt&#10;jv27fer/AHNySJu28bev4EH2yOfUj+/QNWFEgjRmB3FW3dRjseoA4+gxzwMBAUb92EwGLD7qqvX1&#10;Pcf/AKj2BJsNC3k+asaq33s7vy5/HjHUnpkja1hGNrRjHZcN2x14/p3x1AXIN6E1jczSqPN2hs/K&#10;Nu4cDHfrnOMccls9WK2ormOR1RC3zKRksc5PI+p56cdcdG4zrVYRmJh82zlTwFx0+nf8PYNmTdI8&#10;uEHzZ+4eD09/qevrz/FgJtpcvRyi23w3DsAfnUquQc8LnpgjcfQYYd2+SIywIRCzAevHPf8APPJP&#10;QHcemflblnT/AEgjPLMNmSOf59c/Xnq21szCbcN45xuIPHI/XjP58jrQSVHG392zSMo+ZvLwuT2G&#10;enPvwSfQnEf2xjA0bhuG3Z6EDOcg/nyfTvhquSAuNsmWLj5jz1ycnHfvnI7+zVBI3lzbgpb5wCcH&#10;PX/OO/T0GUBG92Qq3EcPXaWO3g4PA5OcfTnoM8c13kklKu025FwVDAcNgHPoO/PoewJAkkZYyzM3&#10;BIxwOB79sc+o6j2IrySr5hQksyNntjPXPAzn6fXrnKAcyB4d2GY/McNnkdBx2OMA/wD1smldxpEV&#10;2Ar3wF4PHH8xznBPoc1blnJCwx/Ky8bl4wf68fXjPbOK0xMoIlDfNJn5sZHsPoMHvj6ZxMrDEZ98&#10;S/Ir8nB3dfxP48e/bvm326R/3pYuVYsy8Ee+Oo6/kB1HNWjJktEQq7RtDcdeMD16f571XYW523KK&#10;F/hVumBnjjkY56EEHPQGs9ixquu0b2+9IW3N94cevbjqSRnmmgRKvnCF9xb9yrZyGz6/l7Z7ULAW&#10;HzxsxIwvynKdMc/jj245p81qyDz4gV3Zw23r2I/zg89epMsuMb6kouUa2cQwHaxyoU8LnPH6nn/6&#10;+Jo4GKK3mbWDHlsZI/EDBOP5dehq2vzN5BViv/LNmyeCOM9+fr+nNaFpbo4UCJlZsr9c9Rgf56fS&#10;s5I1JGiR/mlQD5d0iiM7d2enJ55H446emTq3g2w1OzKzWql1X/WNHg5/+tj8+a3IoI2Rh8v3sqP7&#10;3TH45H5D2NLIyMWIJXsrDqPf8R6f0qX7ysxqTi7o8A+IHweuHme70u32sm5vL2j7ozzzzxj04z1r&#10;zOdr3TL17Ka38vaxDDYOD6//AK/04r63vrIMSHDJG3DKy9cc/wCPt05ryr4n/DbTb/ddWFr5M4JO&#10;1Vx/nr7f0Pg5hlalHnp79j6DL80cbU6r+Z5D/aCxqYULMGGFXqeh7Yz/APW7mrUGsXkb+ZErBsn5&#10;SenPX6fzxjvVe5sJtHuWtrqH94vH88D8Qev4+1MUAy7d/wAoPvg/jXzMo8ujR9NGV9Ub9lrYngUi&#10;TDL1RW6MOhHYkH/Pres7zyLjf5beWxDDaeWzx+X+P0rBtrRMBlLfMxB+cZ59j+H6Veh2tCEifll+&#10;8vU4A6fh+XTvXPKKLudfaamt4qrATuXhtwHB/oPTnoK0dOuvm2mQ5b725unHGeeo9ecD05rk9IvZ&#10;rHGIt0ZGAVA9h/KtizvEuNs09vt2tkf7Prg9yTjp05rnlHodEJXOmGqrDaeVGnyn0Y89AM9OnTtx&#10;9c0WGpTYwycBm4YkjsQB7fj2681jnUNsas5X16+pz0/WrFpcpKu+Nl3df9nqO4Prt/EjvmsHE3jU&#10;1Oke/VplafHzZzlAOTjr0x06fhjAFWF1UW7b41K/MuPVew/i6fpjr04xl1YiLzJIhv8Au7pOWP8A&#10;9f8Ax+lS6bqtpezbZIF+bhmZeO3oO/p64+tYSjodSqI6rTNURwGZ1YdDtOe/48AD/wCtXQWDw+X5&#10;shYqcfic/hz39f1NcjCLVovLzk8/e+8OSBz/APq/rV6zvLyK3+zqdyt8rKSOmf65z69qxcdS4M6d&#10;9QspEjW3uFXuxEntjGR7Zx9R9KiZYyMPNnceqr79vQ/rnj0rFhN2itI0kn3QCGYAnnIHHb/PGa0I&#10;ntltVDIW9WY8Hv8Arn6/TtPLYvmLFteLADCXG1mz8x43diKla9lnLAg4UfL97jpkfnz7YGKzgRMA&#10;0bDLAbduFKnj/A+tJprIlwySTfL0zu9BjP5f/q70WHzF2H9zcL5Q2qctx0PAP9e56fjVq7ggVo7u&#10;LhQDsDjrnOVI7f8A1z14qrcxQxTmW3OGZSWbdn5eBnnHfH0zVKfWb6BvLRfMVsBu/Tv7fl+nRbhz&#10;I07uVmiDMo9GC9frx65/Mj8M2ZomleJmYKxZeDg57/nz1z602DU5JoCXhxnj5u5yAR1/ycVm3OpS&#10;JJ5y2+1dvIY4J4PfPPc//rq1G4OV0aFzBbjc8I754znntxz19O/WpLOeI27mUbSWyuO4GeM44HTH&#10;Tjue+baXYuVIYNtPGFA49hx/9b+dO+13CTForf8Adj7sh64xn1x7/wAu1PlZO5rT+IhYjdM3y/3S&#10;3TvnBz+uP0NU5dVTUQFt1wGzuwvzITx2Pqc/jxnrUcUJvZS88ed2Dnf054H4/qenSpbiaysSfLGT&#10;tJEkfc49unJ7Y4z0PUstrDu7FuCVbOzV5EYtnDKPm5OPw/H8qz7+U3sXnJJtCL8wXIHHY+gxkccD&#10;r6kV5tZt9QkWNZfk6bfQD88e3+FWHIgh8u2bGFJ2qAQvAGfp2/L1zTiuUb1VjN0t7vT1KPb5wWDK&#10;PxGOPTv1zjvitKCb7VGZFg2t/E2ASD7H69evtnpVVblZpcFfZVK9Tnn19M+vrWg9uRashI+Y/MAe&#10;OvX6/SqlInYZb2tydp2tt/h2pzgknnOOe+OMntV23ltEkj851Jb+71GP8Pf0+tURqH2F1R2bK5zu&#10;I9j26df880/TLyNyfLZsL0YEk9cev0/zijUrQs3V7aqjCT5jt+ZWH5njP8/ftWX9njnJKn5R/C3z&#10;Acdv5e+Kvaho63szXFq5VlUj5eny47+3ftWXem8s5Ps4j37WIJaPdk+vt/8AW9qIImTPzQuo0cMc&#10;87cZ7dOvHt9aTT71Y3zle3HHP09u3+NTXSAEnZ19M5/D8aouirgoOv8AgRxj61+g0puMrnwdampw&#10;cWdbomrSYVVm5LfKcd/TrXW6PqEkiAebn/d/n+X+e1edaLcbDu3cdW5611ujyvKBuOM55zwef8/5&#10;xXp/2l7OOjPnK2DTlqdlb35nGQP++e359f8AIrSsbqTzgVH+1nGATxjn6/4e5x9MX93wDwo+Zue1&#10;bNnZOsi7m27uFC4x/n68V4eNzh8rTZNPBxj0Or0q8ZGR1+X5euQc8fQ8/wBPeun0rUjtVBcty+G+&#10;foOw/Ef54OeM00mNMhT8v94flxitiHUhAhRTtP8ACyt+P06d+/4V+e5lUlXlodtOjyxO4h1aK1VS&#10;iqF42jaeuB3J4I6d81BL4qWSTzPMQKM7huGenIzyM498fyHIS6tPEuT14G45+Y4HHr+B9vWq9xq0&#10;hYkM33cbgen5fU/X6V4UcvTldm0aRu6jrnybf4ui7V4zyc/mMfgBz1rmNV1YsjNuXLf3j82c5+v/&#10;AOvqajvNRZzhpRhSGLr7+g6j/AelZVy8kjYI/wA/T/PT3r6PLsKqZ2U47XGXl+0jKTu2/wABB6ju&#10;PUY7j29elORP+WoiX5hnIPX/ADx0/GppFkB3SqWKn/I4Hb/PPFR3B8xvlIUclW/M/wCfpX1VGPLo&#10;jo+yVZFjYeY33lPbBXkHoT+XY8iqdwi480L1OTtXofXj/P061em55DFVYfdPU/4n/wDVVS42Efc7&#10;fLkdec/hXUZ2KUmSWUMvX73cc/Xg/wCHPbFchnOG3L/sqMcZ+nt17VauAAjZZVU8M3X6fWqzRu0W&#10;0t905weakpREAVQz7lyykbu3Tj/PpUgds+Y4bJ9eABwMfl/9fGKairsKsOw42k/56U9UkUKyBdxH&#10;8Pfn/P1/Si4WH+Z8uwt8p4Hvnr1qRWBXy1zj+FWYY6df06f4jEMasBkbsn+6D93FSJDgbBluBuJX&#10;Oe+P0oJuXIXOzcueGx0GMdMfX8B2q1BcKfvyLyefVff8+PxqjAxz1GWAyx6nj/P4dKsIGV1UnHy4&#10;C7uv4YPajlL5rFxZf3YdyeU9+uAev0xUNwxfIJ3L02x/y59v89civ8udjZ5Bbd0/z/8AXqvcSFF4&#10;XgYBPqM80KIudsp3M5UMpbcF4LY69/w/zzU2jhvN3ybeeFUt1P8An8qozNh/uALwEG3pyOP8+9a2&#10;lL+7Uxn3+X8PwraEdTGo9DXgnwQGYsvUsvJY/wCfQ9asQTYk3sGHcqDzg9/y55//AFUYNxbI3Lg5&#10;G7qfzqdcFupPJ9iP/rVvYwuXtOQ6jdqvO1udoHI75ByeMH1/wHSNFbWcQsY9oZVHCtjfwB3+nX3z&#10;3rn9IuI4p/Mdl7bdzDrz9O+P89L0WoqzFt2N2crnr1/w9xUSKjLldxb+C3kBWGbjGX4+6uckc59c&#10;f5457U7FWG8nvk9eehx+H+cjBroJLiBlyHzuUhmVevv9azrrBRdrFlXgHcfyH5dKqApa6nFa1pRU&#10;ktD/ABdPX/Z45/z+VHTlJmDLMzfNlW3Y+v8Ah/njV8aXsVouyL7zDLcZ/P0rC05lZwzJ36c+h/z+&#10;H0rqjbY5ZSOs0ouqrlAzf7QPXj14PP4VtWEgVPMV+NnIXu3bPfH8vcZrnNMvVj2+Y/8AD93/APXW&#10;vDqUezLlWPThuvv7+v8AnB3jYxlI0tqsct+G7OTgd/f8v6VRu0jLhSVVtvz5HTsOPz4x2/ARSamr&#10;LsLg5wc7jk8cfpVaXVdo5JLO3RW7c/49/wAacpIWpX1OONSyeZz/ABM38R7cVz+puiIwTLdflVR1&#10;AHP+f/16mo3u8ld3HOB1I+n86wdQugeSM/7OD0+tZs1pyszF1GTLNHGmPm556fX9fr/LV8AeHrvx&#10;TrEdlGzfNgtwflHGT+g9Oay72T+Ihl3HHGenOD7V6H8C7WMvMfvO8eP/AK36/wCHvnbQ05vePT/C&#10;mhaZoNstnp8CbUwfMx9/n3/yffkV97/8E2/jTLP8JfFXweLp5stuZbfaMYR1McjY5+bkZ9hx1zXw&#10;jpoCR+XI/wAob5dw7dePzz/9Y169+yv8UB8Mvidp2pvMY7eaUwXbLj5o3G1l59iT9QMd6iNVq676&#10;HdgfZ08VTlLo0/uZtava32la+yStLBcxzgMzMQcrwck+6ngfjjAr1LxvbRfEfwLo/jWzDG4hf7Hc&#10;K/JVCcHd/uucgccN0o+JHwb1G++JmsSzQvDpkly12Jzt3usoEmV9gW69AR3wK7b4VDw94eEHgmax&#10;ia1uJC0irliX5ySex6fio9xXiYaEvaSpz2enzP6mzrHUa2CoZhh/enBKWn8rXvI+hP8Agnl4o0/S&#10;dOvvhtbORbrGt1aqVJUHhX555Pynnk8n1r2H9pDwjo3jH4R634V1xlVL6xeOHcuSJcZQj3DgdP8A&#10;9XyJ8FPGs3wc+MEFxqFwIre3uRBNtXIeKRgu7HfiTI/4D719MeItcn8a3QmmmaOGNd0MJbIHXH48&#10;4/8A117dGpH6v7OXofi3E2T1HxNDMKLtCajPmX8ytt5vR/M/JA6v41+EfxPbUTLNBquj6puMTZyk&#10;qtgjGM4PP0x37fpb+yt8SdK/aF8Eaf4k0dF23UjLewLJueCYAb89/QjjkEV8l/8ABR34QR+EPFmn&#10;/EzTrX/RdZj8q7wobFwgBzznkr/L3zW//wAE0fi5a/AnxZJ4f8STSfZPExSJdzEJBKMbTgnjIJBw&#10;Oflz3rxsDJ0cU6U3pf8A4b7z9L4so0874Vjj8Mv3sVdW30+JfLdenmfZ37TfwVg1zwjD4t8NWubr&#10;S0AuY0zmaHv07jg5/wAj5s02GS2j+0bjIwYsr427eBxye+c446kc7c195W1sl5aeROuVkXDbuQQR&#10;0+lfCH7bmnXnwa8XzeHfDsjCHVI/PgcL9xSTlc9iD/kmu3MqEaX71bdfU+Q8Ms+rY6+U1pXktYN9&#10;uq+W68rnu/wg/a3s/Hvgv/hW9tqqvqmmp5c0iuP3sWOCOSSBwGPr9aki1CFLhnupCzNIQqspznJ3&#10;AHHU4znG1eO/I+CPhl461P4d+OrfxXa3LN9lb/SIS2BIhIyjeoOc88ZA9K+4PBPiLS/iNpdj4h0J&#10;1e3vGVWjUZ+XIJBGOuRz6nj1zOFxX1inyyeq/I7eK+FqXDuMdahH91U1v2l1X6r7j5e/4KV/s4rq&#10;D2fxe8KaUGaYiHVIbeM425O1+BnGTtz9TXi/wY+DUmhiHX9atd1w8e61jdjtjUrkHGBg/jz/AD/Y&#10;HwZ8FNE1nQrg+NdPW4F9DsNpKu5UUj3/AIj618MftJ/BbV/gl8RLvQjbSfYZJTNYTKOBHnj8QOP1&#10;PXjixmDdKp7Xo/zPa4L44WYYd5TKXvQWjf2o9l6fker/ALDXx6g8H6jb/CnxBex/2dfL/oUhb5YJ&#10;cfc9g3XHq1fX93pttcWrSsF/3v8A9X+f5V+V/hy9k06WG8gvvLTzd+7zCpVuDuHTHIH6Cvrv9nH9&#10;sWD43eCW8F2upA6pouIdQmZubiPnEg6nHTJ9Qa7sDjoqPsp79P8AI+T444Kr4jFf2hg1o3+88u0v&#10;ns/M5D9sL4JR+Kbi48RfDuFYGh3PeRKDi4wfvY6dT/nivlPT9Z1XwxrEd5pvnWl1azZA3kFSOOmR&#10;9P8ACv0Nlt5bq0+ZP3gYkbl+o/UV8+ftK/s1R6rYSfEHwdY7biNv9MtYgfm4PI9/y7VwY3Dvm9rD&#10;5n3HAvEkMNRjlmNd4/DGT/KXk+j+Ru/Ar9pTS/HmlQ6Hrl+trqWdnzZAlIXJZSQB1+pz19a+i/hr&#10;4NsNQjW/1l90ZXCo+OR05r87/hx4N1KK8OtGOS3e1mAjjOd2Qcfh36enHXj7E/Z+/aBjvkh8I+ML&#10;jyrgLi3unAVXGeB16/TjH5V04DExrNKrv08zw/EDhitgozr5V8O8ordf4fL8jF/bT/Z7Xwss3xS8&#10;A6eqwFf+Jlb26gCP1kA/mfz6V872GsTaisVzI+2R9qtt7kE+v45Oe9fohcSWWr6dLpmp2omt5l2t&#10;uXKlfevhn9sz4W237N+oTeO9FhkvNIuJCyWkZz5Tf3cf3c9B26fScxwfsZe1gvd6+X/AOTgDih46&#10;McrxTbqrSDf2l/K/NdO6H+HviDo/w/n/AOEq1HUobMRyfMzPuAIH3TgDdkAk4PryMc+q+DfjV8C/&#10;2n/CF9oPh27Wa78lodQs1/5ZyAcP7jPfoffrX5b+NPjD4n8bardG/uXW1eZilq0mV69OmOQO/Az9&#10;a1fgH8evEnwM+IFn430eWV4Y3MdxArHEsW7B44564Hbn8PLp4rllyte69z9ex/AaxeE+swqOOIjr&#10;CzsrrVJ/59Gfeth4IsPB5kFxo5t2RtvmHHGCOd2MdO/4V0VtqNlII45LvfIzcLu+5g5556jP59ep&#10;rpvh9458EfHn4fWvinR5I5re8gUlVkG6M992CefbtWL8R/2Ovin460aUfCzWPs/ytt87Izx7d/f1&#10;9+R0SoSjG9NXXkfEU+JMPLEOlmk/ZTTs3Juy/rseofs5/tG+ENNuJvAuv+K4i8ce+zTzOTg4KY9R&#10;kcDt+Vd14k+O5Kb9Dg2q/Ec0nPPToPxH+NfmX4x+Hfx+/Zn8YQan400S8ha2ug/25ctGy9/mB4yM&#10;jsMV9ffDbx9Z/ELwpYeItOvVmgnhV5I1YARkDkH0I7/lXVg8dUqRdN6NfeeDxdwblNPEQzTCzVWl&#10;V3ad48y9O/n1uej+Kden8UWbDXr5nt7yEpPCx+XaRgj+f44x7fkz+1b8Obz4S/GfWPDcKSfZHmaT&#10;T8clo2IIPXJwenPHfBwK/T0X6OG03LssvK/Njac9Ovp+X1rwD9un9kbxb8YPClt448JaAzXmi/LL&#10;iE/Nbjr/ACzgc/UnB58xpSq0+datfket4dZxh+Hs1dKrJRp1Vy9Ek/sv9D8+P7Vgihmkhl2ybTtU&#10;crnj8+3OPp7/AEd/wTe+Kuv+Gfio/gK6tLq4s/EG23UbsrHPyN2Oi5+7nrgcelY3hT9kWw0uOO+8&#10;aan5k2cR2ygYVs5BOO3Xv3/L134f6NpfgK7juPC2lrZz2siTWs0YwyMpzkd/y6j6nPm4eM41FPY/&#10;WOIs2wOYZbVwcFzcytfZJ9H8mfd3hj9m7W9TgW61y7W3V2DeWoO4D29OPTPX1J2+n+FfhR4N8K26&#10;x2ulRtJtw0jL1OOuP8/zrO/Z8+JNt8VfhdpniuPiaSEJdJ/dkX5WH5iu2yztk/lX2NOjR5VJan8W&#10;5tmWbSxU8PXlZxbTS0Wh8s/tL+A7fwN4xmudMhjgtdQj82Hy48bWz8w4x3/z0rzW1vr+eBY0TK7i&#10;Wk9D27cHt/kmvrH9o/wJH4u+H01xBErXViPOhyM8Y5H5V8beJPiR4V8H3G2+vEYngqD36fp1x/8A&#10;qPgZhTWHrNvRM/d+AcyrZ9kcKai51Ye6+r02fzX5H0F+yd4kW31vUfCs93tjmhWe3Q4zkHD/AMx/&#10;9avfWiDR8f8A6q/ObSv2qm8Ka7BqnhnTJPMhYbGbA3L0IJz0xjt/Q19afC/9qKy8f+F7fXrGxO14&#10;x50e75kbHIxxXdl+Ooyp+zb1X5HyHiNwPnWFxizFUrQqWT20klbX1X43MP8A4KC+GxqnwXXUP+fT&#10;UIyx6YU8HsfX0r8+NfuhBey4jW4t5F2wsuNpYfL9Oc4GTkZ7jJP6L/tC+M9M+IXwd1rwt/ZrNNcW&#10;TNbgjjzByOxr8t/iD8Vbrwnqc+ky6LNDJau0ckbqMq4P49s88d/rXDmkoe3Ur7o+m8McDjamUzw7&#10;j70ZN2utnbX7z1H4E67d6P8AF7w/FpcTR/8AE4hRf3e7HzgN64HI64x79B+mIkkMEZaTcdvzH14r&#10;8afBH7Seo6F4403VLeyVPJ1KOZnZipUK/Xp6L/QDqK/ThPjb4k1HR7a5srWHbcKGVlbIwV4PHv8A&#10;5xzXVleIpxjJHn+JXDOZVMVh6iildSW/mj1S6vHxs8xdvrXw/wDGW4W0+JutRW6qBHqEjAyLk8tu&#10;OOfcDH9SFr3C4+LHjcStcy3qRrn5cL+f9P8A9WBXwp8dPin4xb4s67H/AGg25dQkKfu+q5B3Y78Y&#10;A+vfNTmteEqcbdzbwz4Yx1HMK15R1gu/deR6S2rv5fkK67gjbV28HHGO/p+vNfXH7Jfiwap8IIIJ&#10;JMtb3UsRX/Z3Z/TP5+vGfzDn8deL55GZtYkTaw8v64x/TA9q+nf2NfGPiOX4dXFrLq9wqrqDgsHK&#10;4yFOefX+XTHfjy/FRhX23R9px9wtVxWQ6zXuyi+vmv1Psvx7oPh7xT4futI1UQPHLGyMsjKQVPBz&#10;61+ePgqWD4EfHjXP2fL2dFs/Oe60FmYlDbPg7RzxtJ6e4r6euJvEMlnMs2sTM3O7dI2dv/1h+XTp&#10;wfhL/gpefEXwz8e+E/jXoMsyyWs/kSsW2gpu5U+xy1d+MqRrU9j8+4Tymtk+ZKaqXvurb/ifrZ+y&#10;Dr9xqPwcsrJ5F3Wk8kTKuOPmyOnHfP416y4cp0Py18V/8E2/2m9A8RfDm4t4ZPOJaO6iETZAV0Gf&#10;TPIr6Ym+OOlpGypp0jsOwH/1/wDP6124PEUpYWN30t9x8Zxfw9mFPibEKnTbUpcy22lrf8T55/4K&#10;aRRz3vh21idVm8mdlULyRkH14+uP8G+V7qNrnTfsbRBW2ZA7Zx7gZ4P06duR6x/wUu/aG0WLx34d&#10;gn0mQsLCSTAYDOZABxkZ/r+II+Y4vjt4Yv7hUvVuIh5mEZQPl56dM+/bPXnkV4OOrQli5NM/ZuDs&#10;gzSnwzh703s3/wCTM+9v+CcOvNfeGNf0K52sY7mKbaF4Cum3GD/u+uemfWvXfih8FfDfjO0Z1tlt&#10;riQH99GvXIx/n6V8qf8ABMf4y+F9S8b65or6yqrNYxyQ+cACcOR+eD/+uvuJ7/TdStCLW6jYbeNr&#10;A17WC9niMGk9T8d40o47J+Kqs4pwb5X1W6R+Tvxf/Zb8deB/H2saXbrHNDbXTfZ2RiGdcnbjA75H&#10;0I44NcV4a8J+JPCfivT59R066tWj1CJwzRlejDk8e/Tt+GK+6/2s/Dt1pfj2LVym23v41YSYP+sX&#10;r29P5+leY3cNpLcWNxeQRzQxyhgrKCFwQSD7fifyr52thFTrNRezP37JeKsRmGS0qtRJ88NfW1n+&#10;J1+m5skW0advL2rtk754wBx1yB9f9oHFaenCeCfyYomKtIAybsjk9P8AJ9M5IO36K034aeAtZ0m2&#10;urjw5bt5kKNu247VqxfC3wFAN6aHbq+3O4J1NfRRwlS26PwWtxVhVJp0326H4SftVWclr+0F4uhW&#10;Xy/+JxNkFQO+eo68479q+oP+CVng6P4m+B9a8ONrccM2mXStHDghhE44Yc4xuB5H/wBenftl/A3w&#10;Rf8A7RniaQaLAFOpkMNyjBKgliMHrnHP06HNdD/wT+8A+H/hL8f2g0uWSGHWNJkiaEsWDSIwYEfQ&#10;Fu3pn1rxcPT5cZaW17H7NxDnEMdwRehdTVOMlpfZJv8AC59Lax+zfu8L3yp4h+YW8zA+UMbtpx9A&#10;K/LjWfgFLp163n+JlZmmkXCqzk8se46HpjpzzjBz+zWv3sMGg3vmk7fssnzDv8vavyk8QXFp/aK2&#10;FjCziSeTbJJ8uAcnP0Cn8vVendmWHpx5bLv+h8D4f59mklXcp/y9F5+Rwy/AbUAY4YfEVvLNGwK4&#10;DDd07k4JzkcZHHPPFfp18Ivg14u1T4VeHb2WW3bfodsW/efNny15/Tivz3WRdOCXaypv88fMZuue&#10;MdfTjPI+U9sY/Un9nDUUg+Dnhi2eQH/iS24U9j+7HpU5dhoSlI6ePuIMwhg6LTT957ryOQl+C3je&#10;3v8A7QNJ3bo/4WHfJ69z39/xzXxl+0t8LPE/h/4u67FLokyg3W6Py23Y3oG6Z65PX/J/UDzFl2Mk&#10;3CjPyrjPWvj79q2KWb4zakkEoPmxRnHHyERL7Zz0FaZlg4+xTT6nJ4ccV46WdTjKMbcj7rZrzPjF&#10;vD+rrNmfTZFIbeWaEg5HUEDPQ578fjmvrr4RW0k/wl0VvLkzJpMZZXXrt+XH3fbpz+PWuLsHjM6r&#10;dRrId2GAXIz1/L6cc96+wf2edI0DVvgxosg0q3/1Mi/NCB/y0bn/AD1rhy/COVZq/Q+w8QOKfY5X&#10;SnKl9vo/J+XkeN2UN5byxtNaYVl5GBjkk8Z4B4A/xJr47/4KKWiyfGa0uGjy02jRhZGHTZJIuTjs&#10;ePp0461+rS+GNCE650iHa0e3b5Yx618Wf8FPPAXhGX4j6DqNzoETebpMi7liGGxITj9Rz/jXZjsH&#10;KGHcrnyXBPF1GrxBCLptXjLr5H553M29l3Bdr53R7sgg8ZJzx+H6DGfuL/gnJc3d58FLuIyeatvq&#10;k6RqylVIxG2frznoPpjmvnbVvg14Vv7BTbs1vI0e2N4WJQjnOcn04PbGM8YNfZP/AATi+Agk+DGp&#10;R2euSBk1qTbJIvXdDFkcD1/ya87B0qjrJJH6JxlnuBlkLc2170d15nYa1d+QGuAig+SoBX1C+n1z&#10;7jNfBXxxkkt/iZ4ihlm8vOsXDcf77Ede546fQg81+kPjT4H+JLK3WaJo7qNVKyBflbp2H0z+f5fn&#10;n+0f4X1fSPjL4ht5tMnB/tJiGeMgKTj0H9f5ZOuYRlGMbqx5fh3jcHicVV9lNP3f1R4z4taeG7SZ&#10;byRZtv8AC4HzYHrkjrjjrjt2+8f+Ce6W2sfC6GVj8qxokiAEgOFA45zjjnJzkHpyK+H/ABbo95bW&#10;iyw2Mu5drriM7W5x07/4fnX6Af8ABJPwHF41+Fl8up3U0LWTgxqFADB2cc5Gc/IOO3vxjHAxcqlk&#10;e1x3iKODyp1puyUl+KPSNQ0JNOWS4GfKEhk3L2GeRj/P9a+Lvhxr82pfC/8AaP8AiZ/Z0lxDqSpp&#10;6rBMGZPPvQRM3qFC9skn0OCf0g8W/AnW0s7hdLkS6SaF0PzYYEg//W79vy/Pb9nvwrrHgPwH8f8A&#10;4Y+MtKkhVPB8z3kdyp2pdQTYgPsSS+COcr19OytCUKkU1a9/yPjuH8wweNwFapTmpNSo3V9be0V9&#10;N+x5J+yJ4n1Pwv8AtG+EV0a/ZZY9WSPzEZgWRgVZQASeVJH459K/VCD4v+LdNsI/LvFm7Mbj5sd8&#10;ZGDnt1APrX5W/sk+FS/7SXh9Jo5FWO8kmKt/z0RGYdeDyB05H8/0iuzNNpKqIsfLhdq8Mp5JPv2/&#10;Lnis8DUnCm7M9rxCweExOY0VUgn7vVebPM/21vjhqieI9Ja50WNhJpbD7RHIfvK5PHGAcHPU9V4H&#10;G7yDw98cvD019I2p6fe27SRhiWUOA2emRzjJ54zmuv8A22LaCNPDcssKnc1wN2ASBtTj8sfr1FfP&#10;bKqjYzsCesnPzcdf5fU1w4qtU+sSbZ9twhlGAqcO0VGNtGtH2kz9T/2aPiR4Y1D4EeH7k61bLt0+&#10;ONo/NAKnLKF5P+zj8OAMV0OsfE3wTbKssniG3y2MLFKGJyD6deh/yM18kfAu5jv/AIG6S9tcFvss&#10;ckci5zt2SOvX5Tt5Bx3BwT2remkS7gFvEGDnPzbjtOe3TIPTgjqF4+6o96jjpewirdEfhGacGYV5&#10;xiJOpJL2ktLLTVnzx+3f8XPhxb/tOa5GLu5Znt7ZpJLe2b5c2sQVssAeBkkqceh3ElIfDeo+F9X/&#10;AGHvGXxDMmoSpZ+KtN/tS2t0MYntWXYikFuNspL4BAyqgc814z+3ulxpf7Tt0xnaPz9NtbgLgFWb&#10;ywhPVjyUHU5JzyRyev8A2cde8V6X+xn8Z31DTDdaLqFrp9nb7f8AljfLLvR+g2j1P0HrXl+0lLET&#10;5uvN+R+rVMnoYXhzBzpSbtKitWtVzRTW29vyPp//AIJkftB6TZ/C3XNHsPD98vk68HiSRlG8uigA&#10;Yzk7QucDcTxhiQW+kpv2i5WiMdjoCrKq5VZLjJPzEA/KPY9Cee+MkfBf/BNGa4i8JeIDPD5cjatb&#10;O8YXjlH6HHQc8c9QMfMQ/wBPxGBLlriS5LNJF15+9nqevXb+n129mGxVWNFJM+K4m4byiWe1pSp3&#10;bae77LzPiL/gqf8AF68i/bh8DeMYbRbF10+zMkjSEr+6uZGByduOGHcZ69MV9M+PtSuNT+FfiK6+&#10;1b2l06Tc0nLY2sT/AIdPwFfEX/BXe5v4f2gfCl1CzHbow27gT/y1bjIPOcj/ADyftrwRBH4y+C11&#10;eGCRrebw2LmbduyQ0IZevJ7n/wCtWMpSm5edzsjhsNgaeEnCNknb7pKyPmXwx4W1nxHd+XaIyx8B&#10;mlkKjk9dw+nT6197fsNfAaGX4LSNqusyhv7Ul2mOPhR5cXyjPowb6dMfeB+X/D0dizLDaRqojZSv&#10;BGD+n/689OSPur9ikqfgsWiPy/2pKNu7JHyR857/AF4z7jBrHKcPCWIvLsz2PFHOsZHh390+X34+&#10;vUx/jx8Krvwj8FvFOo6bqZmWHQruQqsQ8z/VN0APPrivhP8A4J1a5PpnxR1yKZt0FxoMgeAyDBkW&#10;aPBA9Rkkk88+gyP0o/aPnjT4J+JreSZY/M0O6UMWGBmJq/Oz4GeHrLw54ll1W1jW3863ZJGjbAJx&#10;wcjHGQD/AMC7GurMoxoYmEo9D43gvOpVuFcfSxOsptW+SuaXi3Q9X1b4oateXl88kd1dtIGlw5I4&#10;9fYfh6Doe28H6FbaZaRW3lqRGuR6nA7Dp3x/kUyDTftd419IN8knzPJjOegz+Pp/jXSaTYOjbvkZ&#10;ed20Z9f847ivmsVW5ptnPiMVVxUoufRJfcbOl2gWPhuFP+f8/wCFbNvbNja/ue2PbJ/PP4+1V9Js&#10;2ePDL0BweT6f/XrSjtgR/qvu8DngH/8AV/nrXlVJcxEY9SNkEXyhQvljacNnHGcZ/PHHFQtOd/Lf&#10;N12tx/n8a0JIcLy207cfe+v4/rVOaJI+UAIPr/KszUimn8wbt3Qjb7/4f0OKybtvJbGwD5QeD+Hv&#10;/n8K1GYhMPwMYbnOByfTpz/nrWZfow2gde3tx/8Aq4oM5S6FV53Bwcjbx9Pp/jULlwvLKF2nO3kd&#10;OmOtNmVUUj5Tj+9wfr+uKIcE/KeNv+fpVmZCW2pzhsZZvm54/n/TjvimpHGq7A69fl2rjGD0/p+F&#10;WzGFjaQNz67u/r/n/wCvTHByMyA/0/x70zKUkVLiLy1Mj7gu3nb1P4Z/z6HrUTRY3eYu3aDkeh5/&#10;zn/Hm8qSb/lb5uvy8EHnn/P5VXuYjuIYblU/wqfX/P8AkU0QUTEDhCPlDHPy/qPfHY00pGsjTA7t&#10;2QhwOvXr346Y68HPWrRhDBWwC3LLu+n19PeobuNBGFlb25xzg+tWTIyb92HDHC5/i9P/ANf+ewwN&#10;QVcFoz82w7vm6Djnj1x3/rW5ekFdwAx0Jz/n/wCtWJfAo29WHzcjsB2zx2xjv78Va1ZJj6hOFjOH&#10;PbhuvQdvQDj+nrzurXCxnyyRuZ+VZuuO49/x4zngcVtanIYysZThe4A5PqMfh+H5VzWt3jqrYl9S&#10;fl69PwHp6/pjWOhmcx4hnx867l5B3888Zxz349Mg1zGptLLLgK20A9WwMenf8vUfjW3rsuGYPEDt&#10;BPORn6Z7c+34Vg3OfMKttbg5BXPBX+p7VtExkZsiOcOp+ZFOAp4H49xgf/rzxALeZSIAML0VQPuj&#10;oBx0PQ+/tjjTKxeZldq7umMfN06fif59eacsMb9H69drYBP4Y9f8mt4uxjJcxnxWUt0y5DHb8xXl&#10;dvH88n2xgc1etdHuF+dIm5XKnnnjP49v/rdDesYEDqP4e6qnTv8AyPX+eauH7P8AMCqnoQdvXuM5&#10;/wA/XJrSMrmPKynDpkjMhhZuWJVUyRnnqf8A9eB+vaeHfg54p13w3d6noXh2+vbhdpt7Wzs5JZJM&#10;sACFQd+TkZAx06Vsfs+fB3U/ij4ut7f7OzWkUimTaoGWyCBn0A5PNfd2q/Du0/Z4+AmseOvCl/ca&#10;Tfw6dGIpLVxw24ADDcAc87ecdMnr34XAyxEXJ6JdTTD4qlh8ZTp2UpSkkk9rtpa/8Mflb408D+Ot&#10;F1WKy1/wdqWmzMzR+XqNm0LA8LjDLknOB37YB7fRn7BHgzXtI8ReKIdX0Wa2jm021kRri2Koy+Zn&#10;gsgypyOhJOBlWA3Jv2v7Q/xiv/Ei69r/AIiGtPHdebb2+vWqXMaSYYKw+UMG4IwMkr2IBYe5/sw/&#10;tF/GD4//ABfm8D+NvGVj/Y8+jyrBZ2ukwKIXVVO0EHOMiQ4JYcY5ILB4fC0VWVpPfTT/AIJ+z5vn&#10;uZ4Xh+pQ+rwUFG8pKb0s09Fya7dWjtvD2h317Y/Y7HTbiQICdywl8MOecdO3OTn1zh3+fv2nPgn8&#10;QfipfaVc+BfBl5dXts93DdLHbhQoBjYZJwByTgHDZByARub750fwdPYaWLOLxDdRKiIo+yqkYKgE&#10;YIwc+9eT/taeENb0D4Ia5qfhnxXqVvcQutxI1vcbWdfMUMueDjaT0Ocfhj1sVgHKi+Zux+ccMccV&#10;MPnlP2CjzSkorm5mve927slda9z4i0H9h3426B4itLLxpBpuj2d8rTXNzealE32KMH5mkVSccdM4&#10;BwR6ivZfh34H+FXw98H21v4O8f6h4kutL1InUr3TdLP2eLzcAhCR0yAS2T8vUnhR5Pa32l+IdXN4&#10;FkkuI7fdLNcTO7SZwShLEkjP6DGO7esfssfECyOua14NVRGr2UDqjY52OV9e289eO4z8xPmYOnRj&#10;WSit+r1/yP0jjLMM6rZNOriaqfJZ8sIqEXra7u5t2T6NLyPSviz4N8a3vg0654f0rTLFtLspprZZ&#10;FEkrSCNvvE/ey20g8crzgAE/BPhj4ieNvGnj46v438c6lql0zLv+0SbY1Gc7VUZXHynAA6g5AIwP&#10;0V8bePrLQPCs5vZ1jVImVnkk29vX8K+Cvhj8OdF0z4n3/idNVjuLGa/mNmrKdiqXyvJxnjGR6/QG&#10;vSxcFGULP1PzPh7GYjEZdiIyprTZ211u2ru7/E+svg/oV/DoMNzd2rr5sY2KxP58/h+XpzXVXdkq&#10;q2T9373YHvU3h/VrHXrCz1GzQLHNbq7KemSOf1z9ak1qaO0Rs/L8uelei/4Wh+Q4yUpYyTmrO5z9&#10;srwSbBltr/vORjpn/PI/Ct/RQ6MshX6kd/y+lchp2sQSXnkM/wA2fx69P8+v5dpocXmhc4Py965M&#10;O5ORNW3LdHbeFNUMTgM/ORxn/PT8a9W8K6qJIkG/OAPxrxHTZnt7ng+x7V6J4O1hgFGetdzOdHr2&#10;m3IePINXAeOlc7oF+GTAbrXQQyb0zREkH9//ANdRuDtxmpmGVxUbrgZxQwIenGKOvanMPSjgnIqQ&#10;GnJ5NBOOozS9OM/pSbfxpgN5zmmknOT/ADpx55C0hx1AoAZTWOOtPwMUxselICFwPWmgsTjPvzUj&#10;x5PX61GQQeaAHdP4u9O/gBA7UwN2H6U5SMdaAHg96Veeppi4IyTTgeaAHE+gpV4PSk3Z4agfWgB3&#10;Hc0cYxigZH3jRnHWgBc56UZy9JnHalPXOP8A69ACnPp9KX3IpASaARjIoAXPpSj3ppyeKcPu9aAA&#10;HPT/APXT14OBTQD19aUHsaAHLzy3FSKajDe9OU85FWBIDkYFY/iWxEsTHHUc1rq3c1Ffw+dCVpgf&#10;LP7TPgNNW0i4U2+7KHk/SvzR+NXhFvDfi6YLH5a+Y2Ny45z0/wA5r9gvir4bXULCSLb1Uhvavzs/&#10;bK+Gc2n3019FalWDE8f59/WvWy+ryvlPPxMbny8w8iMsNy8Bfm4xjt/nGe1SQv8AOwBwq8AcjHr0&#10;4znuOCO3pHdJ9nm8tu3AAwO5/Tr/AJyKdGh8zCycbcBW6d8/Qc/h+Jz7y1PJn8QT20cvybl9Cx43&#10;dvbt/nk5rzQZAXtwxYR98+mcfrwB71e24X727oPrzTZUG/BXKYb5t3HU/r+ff8CxJi3NmU6p1Yjb&#10;2P8Anp/Ksy6sxGrmMt0Ifb344GAce/Pr36jo5Imzz/e+90GcYx/L3qndWRfcWUZDZ4AzuyP6j6jB&#10;GOtF+g+upzM9qrjau71X5jgc4HPv9PX3qjNbbZW/dckYUeWRnnn6HqOw59xXRXsAZmHl9WORtGOf&#10;bvxisu8t0P7vZu3dNuMjA6fy/wDrDkS9TXkRiytu3Kvz7D83zbeh/Hj8MenrVO7gbHypuC5A+bqP&#10;bj/6/wCla0lrtk349skZI789frwP54qnMnJIj3AdeevfqP8AOfpQiombKjkiQsOTnk4z1/8A1dc9&#10;eMiq0rkjadvXP3egxwcf59/Srs0OBn5fm53KOnqeD/LH8qz5d6rnd0bCsV9ew/z39xVRY2Nu9hgV&#10;jIPqq7iePcew685/M07gKXyhfK/3VP8An8Pf8pmnwG4blvm4zt/P/P5VXkcLIBlV+X8x2+tDFoew&#10;fs6+No492k3Em5cfcbp+ff8AmfWvYNTBddxXcpXBbJ545GPz/L8R8n+D9fuPD2qR6hDKqqzAMWBO&#10;QR349uvXj0r6W8FeJovFegRSRmNmCDg8nt0z/k1PSx0UJapFe/j+8rj7ysuD0P8AkEfhzWbdYmGw&#10;fu1YsdzdTkj8x71salExbegVlPqx9OPp6fzrHuXiDMQGb5gWZsdMcH/OK5pI74yKMsO4+XEpYyfM&#10;Seen4e/+ccARl/euNobrnPPPU/5/Q4qxPLsbiRRtI+83+R3/AM94XmdwsZOI+y9MfgOnf86iw00J&#10;G5CFiGwq/wCr2jPPbj/PXOKZNG8sHmxuWbOfkAOAM9j7jj8etDKC+HPAUj+fP+RTv9SriWbkqdzN&#10;jnnPqPr+AHFEV1CT0GoVhfAJVlXChT25wcZ78+mPfs7c2x9w3MVYjcpO716//W6+/Iisz/IB83Tb&#10;26jjjHc+nFPRQQxHys33V67jjjp0Ht7n3qiSPyACQzcBu+OcenTpjrg4z+dW8jMK+WwZWbAJZT/L&#10;I4+nbmtCQPG+6FenK/NnI9M47fpn8KY0PGcL97ChuAP598D/ADyrAjn9St1lJi/hV8Lt449f0x/k&#10;Cq/hK9udK8Qwo7OqySAN5eeORwPy9snGPWte7tExlv8AeXd+fPXr6fXPpWFqNhLEvnbGVuuW4/Xp&#10;/nispxtqdC96J7EZ7W6tQloAqbcj5uuce+cZyfyxgkVRDmGVotrhSo2/KOfxP+TwDWX8PvEEmo6e&#10;trPKxaLKnHQkk9f8/wBSegure3V1mb5gvLLywIxj0+n1z+XRF3jc43G0rMqiBHJcMG+Uj5cjIHfn&#10;Hr/I8ilWxkmZZGlP3R8rErnHPOeg6f8A1uKncxTSZjOY95Axjb7/AK57foBWnpmnrcEEP8rR/geo&#10;zz9Tz9feto6mM9DEWyuUlC7FIVsGNs/NjPt+XXp2yDVhLqC2l8qZ9u18ruON2DjH+ff1rQ8Yajae&#10;GdGkneRQ20sV4+mf/r9eMcVc+Anwlbx1APHnj5itvM2bGzPyhk7OQexGew/HiuPG4yhgYc9RmmHj&#10;UrO0TW0uWCfRlsmtzJ9qUiGTaCo4PI9cfjzzXI+KfBOtaVKySQltoUsrL39+ce3b0FfUGhaJ4Vs1&#10;jWPSoP3IxH7dPz/z1rT1PwD4D8YwmKeySKTb+7ZVA7cYx7Hn/wCtXk08/wAJWktGvU2lgcRSjzLU&#10;+LmmFqSkvybT1bd6c9vf8atQXaorPJJ0G35lyY/r6HHfn09CPUvjX8A9R8H7tRtAJId25HVenpnj&#10;615IZHtGFs4ZRu6Z6H+vfvz1717dKtGpG8Wc9r7mpp72/k+Y0zFvm+Xbu/4D6A5/p16iyYAVLSHa&#10;sf3WGOPYfnn6+2KzxJhWlU7WX2H+HPcc/wD1qsW2qxqu7zSrL3XP5j9enp2HToiyZRkdw6C+0K3m&#10;35wuxmKg7uO3+T+tYd0reW7su7HLKxHHPX3/APr/AI1peGL0an4cktVlx5fzDjr3OP8AP9apyM1s&#10;snBbJx0xjjrx79PrXoS96mmeL/DrOPmYs0Su5Mhyy/LsZdvPQ/j1PX8qz9T82I/Jj5fvc9T/AD45&#10;47gflsXEYjaRmfDEYbI6fyOOT1/+tWNd3EqcRyMrDICr25//AF9eM158tz0qbvYy55o4ZpCwEali&#10;M+nAAB+mD7dOeBSecqS7o26YLNg9u3f9eefpSy7kQ7gSvG0L6Z4/Pkf/AKyKhUPMGIONo+XaTxk/&#10;56/4Vn1Or7Jc8mRYwVjVY2O4diM7j6eoz3PXp0MgJ8tlZl+78ynv39fx/DvVaNsjy7gDB+VVGMEe&#10;wGfb8fwqdIydzjgKu0nqD/nP+eKsG3sTW0giXzCSXK844x259Oh69B61OiiMqXH+sHRk5Hbpnvzx&#10;nj8zVMFjKY3f5WblSvvn/I/pg1N55dVkMi8MSG7jjsff/PuEx8yxF54dQVZsfMq7uvb6859uvqRU&#10;bwiJ5H3tuzlm/HPbvjB44xj/AGRQ92okVYxtDbdoXjGR1/z6/Wi5dZBsV2ULzjcc8nPUDrz9efXA&#10;CZpeLI7G6Mck1mp/dyqHPzdSOCPpjPfgZ9zUU00z3DSPG21ieB1Hc+4x6+pBx90F8N0ttfQuJ921&#10;trSdMZ4/w9vyALb8MZGQt92QNhuc57cYPU+3I45JIZkQyysdszhd38JBGMf0HHTsB7HNqxlfy2hn&#10;Qfe3buSPr6n+fzeuMV8brf5z90jluijqMkcdPQ89OgFCTiFljTcxWMIo3dRj72PX269upcgEacE4&#10;8zy5H+TzNvysCMd+enAB9iVP8IGbayxIm9m3DGSCnT8D09OoPOMglmGTFdLlGTO31XH5jjnt+h6A&#10;A3GuJJkaNIxvxtPy8ZPGP1Pf2P8AEaDOUbali+KtJmN/mOd21uTxnIP/AI9xgc5xygqjPbqHYmZl&#10;Ur8yrGQcc5OMd8e44zyB80xEceHiT5j91mY/d6/z/PGepUAFwXj/AOPc4DAqvTAyTj8l/Iei8gk7&#10;FAxSLu2IzeZywky2Bge/Trxz1I67iry7SBVVWZsk7nX7vHX9fxzx1G2d5C5ZHJyrfMMeme3YY4Ge&#10;7Y/vktSJVXymjUqWzuznP/6+n/AvVjgDdkHmbA4cfLuVvMx179cfQjGe2M/IKbFvi2sLjbhMMxHH&#10;GRkY/HkEjvyAczfvDESF5bn5fUEkt9evIwPm9SmYTLuhxhQ2w7Wx04xn2/LHHoBkH5MljUeUyyFW&#10;z8ynfjnPXnsD69OTyVYF0Fw5/ert2r91m/Hpknnt+B7hswFoVKt5Wd7ctuxgYHbOewxnng9SpJkZ&#10;0jhHl8bT/u+3fp0H0x325ISTNIqj5F3bfvckcD+XI7+nJ+X5q8gL4DsO3AYgn29zz9PwK4SKSSSR&#10;YIZW29tqncvXsOnI7DtjHyjMErO8W4xKoXgbcBD+Rxj9CD3ByAAuHt0O9ZG7bu+ffnp3+b0J7bxV&#10;ebYVeWNgyhcbcffPTOD0I9O/TspNgxfJ5MqFVxjpn8OnsfQ8eoqJxaSBg5Y7cbtzdD39Rnnj29RU&#10;yArMVkVUcfKOCdpyO/bGO/4jjkHEMwRhm3kbOc7UzkL2GOPTjpjqOmC+VhHJ5TIAfu7ex5569OnO&#10;e/0BqpfLlmBVlVV5HT6jtx36e/WoKQ5hl9rjPzDbt+6eevGOn9cYzgVGDKykrk78+pKj2wM/lzx0&#10;JxTxJI6KobGG+Yc46ce36fmOjDNKbfy/MC4bnb+n+Se3XFZPUfoNzJHIIFg2KysRtA+bjrx1Hv05&#10;6dqdH88PnB1boU6c/pwOOuO/oc0y4BwxhTG2TAbad2Rn+vb/AOsaaS+/ywm1WI2rnAY+nP8AQ0pG&#10;tN23HxOILlVkA2sxOMcDj06D9evvWhYTqRyGO7ncsnCAdSBzyPy9e4qiGJkjR15zg+3fr9c/h6jm&#10;rlr+7uMSjrw3o3t74/pUfEU5Lc0UHm2LDeQwHz7geTwOOnHH+AqKV03BEjyCcdT24x2OevXJx+Jp&#10;0YiC4Zf9Zj5fX04weg/yexEpjCuVxvPyq3GOe59env069KSHGVyuIhNbZKqobqx69c9Prn04/Csr&#10;V/Dy6gnmnlf4sY4yOP8AP+17YOy8DRhZGQtypY8/ezx3HH14/Oicu0REA/hCleeT64/A/j78BPzG&#10;eOfEH4XR6vC1zbRKsyqfu8Fc8jkn149f5HyXUtGvNKu2ivIGDK2Mt79O31/AV9bjTI57Xy2jB3KB&#10;kEtx6fXH4d68z+KHw2h1VpJraH95yQyrjd3PXt1xmvFzDLY1vfp7/me5luZSov2dTb8jxANsUSB+&#10;x3dMtxz36Y+tXLa6laQrKhPUtu54H/1vqfX1pNc0G90a6MNzEyqrEcL1/wAPQ/hVRbyZD5JKfKcf&#10;N/Dj+nbn04r5WpTlGVmtT6qMoyimmdDYuoQtFAzN/Eyr0wc4Puc449+hq9auQ26B/nKgYB5z0Hbn&#10;/EjB5rmbbVpI2w8Xynkg88Z4q1Y6nNPJu8446Zz14Axz1/p+tc0qetzSMjpItYiuz5HmfKeT78Zz&#10;+g+mOgqay1C4sZ9gLCNScyAcnt/M9/U8cnOGHjYeZG+HYAj64+vp/nvTWvJ/NzPPJjb97AGPQ/59&#10;+w4zdM1VTQ7L7eJocIobcM7Uydvp/h7/AKVb0sTLLviCbg25S0nHP9cfWuU0/VgiQ7pF3FfmXd9M&#10;9en5dq2NM1KR9uxB1yqbcY9B/n9ehwlH3TeE7nWPDLAvmrJuHCrwR8u3qR9OeAeMgeg3NM1cQwgz&#10;f3ecnOG5Hp/hx07A8vbX5ubYK+Gbb/e4659PoexxVjTQ0Bk/fYZgcbmwePfqMf55xXNKJ1xl2OiX&#10;X4Z5WjmCrn7u45zz2A7Z6fTHOM1YtL66jd4tyvHuIV0xypweuB2XPX/63G3q30175iktuyV3cDsT&#10;9Rj6+1akTzi2WSAjoC3ze3U/TH0+maTgNSOihGoxs0qSgrvwzccdsgfQDt6ZBqvPeFb9SpzJna2W&#10;JzxnGPT39x3OadZXskNtumjVscfMuTnAGRk+36jn1mtpo7mbcEy/3m+bGPfGeKxl7po9jSjmklgV&#10;FfO1TjcpXtzt/HH5+nFVSZVuN8iBsP8ALtwRz24xz9fbvk1TutYS0uGzIV2t9088g9/f0x7e5p0G&#10;sW90/kyD5uoP4evfnP4UlGQalvU2WEb/ALMFUp1PQnHfA/Ae+Kzbu3klmVom+XH3tvHGRn6Z9+3b&#10;vp22orKPIkiVeyoq8f5xn/OaSe5QRnbDtwM4Vslsg857jv8Aie5GLUuVWLSILCBI7Zd33flG7J5x&#10;2/zk81caVEi3xSMU2fLubaT25x1HTHP8X41VtbssxSNV29Nzcsf6/wCfSmrJC0jLJLt28LgnB54z&#10;+YHr+lTqyyORry5uxHDI2GyG4x7HJ9ePoc1DrjTrbeSp8wM3zei89+eOpB5znHYNhl9fXVrGsMZZ&#10;V67tvT/Pp2zn3qtZwztMvmvuXB3ErkjoMD0/z0HTaPczkO0qwit23JIRztZdxHuOo4+hrShXf92d&#10;SUTLLxkcYycdufukEHPTiqn2UWz7TJjYdoKr0PXn/P16VLbS28c+0yhezbmzj39u/P596GCJDaBi&#10;0iRkLnax3e/Tk+/P16jpV8S20VqsMcvz7Nx5wTxg8g/TmoJmFkvm2zD5ly3PI59fX9OR0pi3Rki3&#10;TNt4y2Wx29hx0/8A11FuYERXjtcsoWT7zZ3L/BkDHHbP8yOnebTZUWFh5bb2T5Pc+vOfXpWU8zRy&#10;MsY+X+KM+vr1+vfB9TVuK+WC0keJVXap3KDtz/k+xqrAaI1e4ZC69cZO1V5HUY9h+Gc+mSc6a93y&#10;sTKqejBic8/5/wA9aLa+sysrv93d0bvn6fr6E96lhkiKAhuT1zn+laRikZvU/OW5QKu8INrc855/&#10;z29f1rPvI3yN55b7vHJx/wDWx/8AWq9cTKwyMLuP3V6sP8/554oXAcNhhjjC7flx3HFfbnxtTWRZ&#10;0uUGRlMobk/l+tdf4cmViskG5i3IIbnr19zzXEadOIpVGzaOB7H2Fdf4euVPl4OCO69uR+dceK5u&#10;U86pH94ehaHE85WLbj5scg5zzzj8q6iw0pNiyyIq7htG5encdO3B5PfjjBrk/D06BcoV+X5euM11&#10;Wn32E/djcp4Y8cnqB04I5578etfJ4v2jloZ8pp+QYtzKrcMBwByfT/69StBKY2AJ29z3znJ+mO+O&#10;/NUl1N9phEgy3Db+/wDkf5z1VdREsf2csqPxtZR0Pb+Y68fhXnulJlxt1LRjYjaBubG3f07H8h/W&#10;o5LZXbHthdoAP15/xqsusKWyH29xtOc/ic9/60yfVSkvmZO1Ww2W9Pr16fnVRoy5tiouITwJKAQY&#10;+hyvOR1/z29+eKpzCKP7g46f1z/+rrxSXupMThJWjPH3eueSOnT9P51nXt8wUiXJA9O3Hf8AP+Xp&#10;XsYOnKO5rGSJri5IOwycYJYrkcY5Oen/AOo4qvJO7Hd5TZYYbAzg+n+T1qtNeT7iN5DZ+YHByfxP&#10;r+Z5qP7WpfaqqvTaw+v8u/p/T3KUdC+Zlh8B9yu2eu3pu9fp+X8zVWVt3JPPUY/zzzz2p63UMZZF&#10;J9z68d/bP+etMMwKYEjfOPTjH/162GmROkRk+QBtxydrj/H8/wDIpgQ5bKq30zz/ADqX73bqfm68&#10;/wCIx/nmjYM4fGFbH3Rx9f8APf2rMsha1Bj3R/xL93b19f1pzwKSSV39sqvPXP6Z/HPtUij5V2DP&#10;c7SOefr9fbr7U5QrHeqfqRz6/likMhkh5zgMvJ3KOoHp3yM//r4y5omC4J+Xg/e5GPfvz6dasAMV&#10;2OBnbg7sY4/z9akSLyiNq7R1+XPf+nP9e1MXKQpHIgYBvUfd+nbv/nrT1LDaGdv4cNjGOv8An8TU&#10;vlZT5uPm+7nkdf8APHc04ROVw3zKyhfu+vY1XMDjchFw0YYr8o7YA/x4qCQ3PlNtZs7RnA7YP5Vb&#10;MIJyiH5sE8E5/wA/r1NRvD2TK46D8P8AP4+nWqJ5bFO0095LnaxyrjJ29P8AP+fati1hkU7lDKOQ&#10;oAyf0/8A1im2FtubdKjbQ2F9v59+BWpbwD5UQfdGOF/zz+vpW0DGppYjgjjwpVNqsu0bsev88/8A&#10;6ulTEKFDZ/i49/f/APXQVaMMF+6VyzZ+7146f57dea0lwYZQSx+YY6Z+hx/n8K2Rj0FutUWzQwxv&#10;hSv8X8Xt/nt0FPtNZQfKevHTt2z/AJHB9KwtUv0achz8oAO3PXj/ADjrj8BVNdRkUEknAP3VY9eP&#10;1qGEdDsF1RXH3x8xyw5Xd9OP8/hVHU9et7aBp2ZW288d+2fz9+Oa56XWWiHMmMN8y/h/kVlareXd&#10;2dpZsKOn+f8A61K9g5blXWdWfULvzpdyrnj5uBTbe5WLgcqv5A/l/nPr0pzRsj5V88YHXn/PT/8A&#10;VTknA5Z/Qbm7frWkaliZU4s2rXUSoDZ68btxG4/5+v4Vbi1xY2DOfmLjywWyR09PY/yrnDdBPlzz&#10;26D/AD3oXUAvAbaNuNpkIxx/+o/lWqrHP7E6KbWvky23pxn/AD34+lVp9akiXiQqf4Rgd/8APbH+&#10;OI2pBMMM/L9M1Xn1PJXAX3G3p+NL2xSomlca0xDIW+Xr83cVVnv2cE+3BDc/QVlz6gTzu6/7Q9f8&#10;/pUQmZxswwyxHvU+2NFRZbubgFSjP97jPofTr611Xwy8VjRL+PzJWVWIByvB/wATz681xAMkrcr1&#10;zwP8/wCfarthKUkHlnjt0Of8f/10Rqdw9kuh9NaVerfQLeW03mKVAypBC449Ow9v0xXR6FqUUN5E&#10;ylt0bKy7ZFXbyD1P+c/r85eG/H2qaRjyLlvl5XLfX/PrzXW2/wAa9VZVikbaN3zt/PP4VMlG+jN6&#10;Mal9UfrVqd7aeOfhN4H8c6ZdrNDdaGumytKTkSwPxkjuQ57Dp1zgDgNU8T6J4IjOpa3qkdnDF88e&#10;+PDHBJIHqeR+fc5J439hj456l8SP2PfFfhvA/tbwbN/alnDGvymPocBR/dc555Hcda8Z8Va5qviG&#10;5k1LXby4unmLH5/mCAnIHsDnoPyAwK48dNU6ymuqufv/AIef8KuSulUf8NuL72fvL8Hb5H0l498T&#10;W/xE8Eab8TtHDC3utsN8rbg0eG6njrx7Dpg19dfBjxCfGvgLSdehdpJLi1/eSMvzF8YbgDruBPT1&#10;9hXwn+xxrdr4t8Pap8Irt3ZrjbcWu5fvbfkdRnocFTjuefWvsv8A4Jw6rFY/2x4E1i6ZrrS7rzbS&#10;FydoVxyw9eefx+lb4f8AfVFNfaX4o8viuUcty2rh2ruhK8fOE9vuej8kdp+0X+zdb/Ej4Ga4muaS&#10;s01pCL3TozHlvMQZPv8Ad3DHXt2r88r7TNc8OXe2Pzo5IbwiM7dvkkElSCB659MHPpx+zsKx6lbN&#10;DNGGVlKuvsRjHHtX5c/tl+Abb4NfEXXNN1yaGzs47mSWykkbaHhY7oyPonyHqSeckkVlmWHUJRqL&#10;0Z5/hvntXMKlXBVnd6SivLZpL7vvPq79lb9pq28b/CDPiW93a9osa21xE3D3HGEcDPOeh56gk15p&#10;+0v4PvPjb4QuJ2j8zUreYzWZb72/JLJ9CMHHTHr3+GfhB+0tqXhT40af4pa8eHTE/wBHkgLYWSIq&#10;RuYD0OGr9CdNuLXVdItda0O98xb6JZUlj5VtyjHt0yfT64rSjiI4/DuEt1o/8zTN+Ha3BefRx1BW&#10;U3zR7J9Y+n6Ox8OXUFw06245ZUYTKw24YdeP619jf8E0Fk0jV/7E8ZDbBfR+ZpNvKx+SQE+o43DJ&#10;A7kMfc8t8RP2bItD8QL8XfsZk0m9m3pCEOI5QSTn0B5I7ZOKfousXmgXtt4h0YtBJbNHLbsp6FT9&#10;emccd+nINebhqcsLiOafQ/Rs4xuD4v4blh8O/jW/8sl09U9H5H6KWe3gg8Y+7Xkv7bfwktPiL8IL&#10;7WLS3T+0tJtnnt5DgEqB8wye+OR7gV0nwq+Lmg/EDwDb+Kba8UMseLpf+ecgA3L+H61zvjTx/L4u&#10;hn0wuBY4aOaP++nQ59vbrX0GI9nUw7T6o/mzJ8LmOX53GSTjKlL3vk9V8z8mfiF48d7hvCui6iv2&#10;NJv3033DIcdOTwvA4647DPEn7Ovxh1v4L/Ea08X2JmkVW8u9t0U/voSw3DGQGIBzyRzxW1+2F8Db&#10;/wCEfxNuhHZumk6hM1xYyKuFw27Kd+QSe/HA9a8u0eK+1G5i0rSY2km6bQv3+enrjjr1xzXxUnUp&#10;1vNM/t3A08rzDJ0oWdKpHW/W61v5/kfrr4b1ux8VeGdP1zw+yTQ3sSy27QkMQrDgZAIz0+n616L4&#10;N+FLXyfb/EdvsVTmO3ODuX3/AM8182f8EvPiDYadpL/Cnx1frNfxxrNpZkk3AREDMYJPJGfyOO1f&#10;bULKSuw8V9ZhYxrU1UfXofyDxlWxGSZpUwFPRJ3Uu8Xs1+Vz5B/a0+BEHgnxF/wnHhywVLG7GJYk&#10;j4jk+nTnjqR/OvHrZXhjWN08tmbrk/KegP5Y6DrzX6B/EfwZpfjrwvdeHNQjRo7iNgGb+E461+cf&#10;7R/jo/CLxBffD2xIbUbdijM3KovXeMdz6Z/Xp52YUY4efOtE/wAz9M8Nc+rcRYP6jU1q00te8ejf&#10;ps/ke6fDT9rDRvDunR/DnxbqCy6tGp+x/NnzlyeGz0OPXrmjx1o6eP7GSbxLaC8tbuJkeOTJVAR7&#10;j0/PP4V8Dyazq9/qSeIJLqRrgMJFkVjnevQ5PQjHHGR04xg/ZH7NPxgb4n+C4dP1g/6dbZS7XceT&#10;2foBz09sUYXHSxK9nU/4c6OMOBqeQf8ACpgVu/ft9lvquyb+5nxj+2T+xhqnwr1Kbxv4GtJZ9LuN&#10;0zW8a7jAeegH17en5fONhb3V1OtlBDIXZseX/tZwcD8Rx79cjFfs7P8ADtvHGr/2K9gt5BcKNytH&#10;leDxuH0P+e/h37Rn/BMSz8CtcfFL4d6X5zrI0tzaIP8AVnByyrgjuePTpjpXJicvqRvOmvd/L/gH&#10;u8M+KGHp06eBzGX7y1oy79k+3qea/wDBN3xufgH4ktYfiVqTNoupSAmzaQstuxP+sJOML68fw9M1&#10;+snhfWND1PSbe+0CWOS1ljDRtEOCK/GK0lle+WG6gaNoYynAOWI4zjrnp6/SvqX9iH9s+T4X6hb/&#10;AAw+IFzN/ZVzJixuLmTc1uzN9w99uTwe2PQcdeW4qNH91Lboz5TxI4VxGe3zPDa1VrKK2a7rzX4n&#10;3f8AEH4X+CfiloVx4f8AGOh295bXCFZEkjB4r5q1T9ibWPgvqN9c/Cm7M2j3ku9dPmP/AB6N6qcE&#10;kdMD19civpD/AIWJ4ft9Pj1M6lG8cigxlW+9muP1/wCLV7rTzafpsKxx7eGbq3vXpYmjh5SU5fEu&#10;q3Pyfh7E8QYeMqOHk/ZP4oy+G68u68jA+GPwY0m2jh1TXb/7RN5eHRemc9K9Un0LR7rRptHFnF5E&#10;0JiddgOVIxjn+VeHeIfGvib4bbtdtIWutOZ911Cq5aNe7LjqP1613/w8+L/hrxzp6Xmj6pHJGy/N&#10;hh8px39DRh6tCXuLfsaZ5lec04rGTblTvpJbJ9n2f59D4m+P3w5vPhx8Q77wsbVmEche1lYE+ZEe&#10;mPfjHqeQK4G2lmndhMsmTncrZ+Ur1xxz0PHBPPYZr6v/AOChFlo1n4Ltviglwiz6ZN5d1huWibv7&#10;4x+Qr4M8UftHaIsTQ6BYecwwokkwuD/P8vz714GMhHC13F7dPQ/eODauM4kyWnXpxvJe7L1W7+e5&#10;9u/sDfEa38L+K7zwJqGpr9j1SNZrNpJRgSgcgf7w6eu3I9T9S+IPiL4e0NSiy+dKv/LOPnmvxW8N&#10;/Fr4u6j4qsda8LyXsk9ndRzW0OnI5xj5ivy9j3wSMH0Ar9N/h0vxD8f+EtN8QQ+Grm3murNHmjuI&#10;zGyPjoQeeuf88V25fmDqUvZpao+O8QeB8Lgczhjq9VWqL3knbVdfmvxR3Hib4iaj4g06a3Z1jhl3&#10;K8at823GCD+Hsa/PX9oTwjd+AfiPfaTNuMMknnQs2TujbLDHfvjn8ea+29b8G+M9In8m5h2tINyq&#10;p6H0P+f1rwz9qz9mr4ofEG3h8R6LpLzS2UBVsfKWj7L7nA9658yjUr07u7aPd8N80y/h/MeVSjGl&#10;UVm7pK62d/w+Z8trq9vb3I82YKFUBhj7zenX6+v0zmvYP2QPjLDoPi8eHL6ST7BfAgMV+7MOQfxH&#10;/wCusP4QfsIfGfxnqH9reJ7KLQ9P3YF1fTfOUHXCg9/cgcCvUPDX7L/gTwB4rj8JQeOLa4a6bfdX&#10;0jKfKA/h+9xx+P58ebhcPXjUjUUX8z9I4o4u4dxuBrYBzU24vSN5W87q6ut7b9D2iy8QeH/E066d&#10;pNz9olaQ+WEIHHcZ+nP0NeH/ALUH/BNXxX8ZLubxX8P9Hht9QmY+esjYWQ8DdkD0/wAK9JbW/wBn&#10;n4XXP2jwxrWoaleRllaSzUsqN6/wr949sn0ya6WX/gon8OPhn4Ma+8YW15LJC/zSNGAdvbucntx/&#10;+v1pQw9aPLWkl6H4jh6/E2X4mOIySlJt6WlGzfyvsfDHin/gkp+0D4LSK81m9s5FZsRJCSW3e/HI&#10;z278n2r6a8HaV4q8E+BLHTPGtvMt1a2qwzSct86jr33Z+p9+9dZ4X/4KQfAz426kkEOqxwzQ4Zbe&#10;6+X14579emfriu51fxPp3ix/tv8AZlq9q8ecq2/dntnnjFTRw1Cm3KlO505xxFxZWVOjnWH5Wtdu&#10;X7jwfVPiP4fmZs6xCrQ8Nuba2e49jn/I5NfLfxw+H/inVfG+o+LdD0Y3Fjc3CyJNH9w8D5fQnnH4&#10;44HJ/QLSfhJ8MvFMEljp3w0sZtSeRibiWNQAp9flPb8P1rH8UfCm88NXemaXrXw1aHQtPZmmTTSG&#10;DjHQgAHHU85qMTRqVKfvfr+J7XDfFGBy/Gt0ItSaaak46rf3Ve7basj839B8AfEDxHeyC28HXk0M&#10;WBI0NuWJPTHH0/8A19D9E/sg6Jrnhvwzq2keJtEvLORb1ZI1uIWXeCByNw5+7jGCRj1xj3iT4i/D&#10;XwjqQtvDXha4sJYm/drJCCpBPf6Hjv1r0W4+NfwL1Y2ummawbUJrVTIrRheSMeg75/Wow2FjGpzc&#10;6PV4k4szrFYP2P1GThLW63VrO7tdW+Z5Yur6OYHlW7+9gLHkdSv49ueDyOfevlP/AIKa+H7fxT8B&#10;5nt4lkazvEbgfwnK8eh7entyK+5NU+EfgfVLKbU4tUhhfzMpErfeHtz9Pyr58/aa/ZT8S/GnwLqH&#10;h/wfNH9q2lvscr/u5tnIHQ88d89fWuqrTqez0R8zk+ZYL67CcpWs1e6skfKf/BHf46R6H4yf4Z6x&#10;qZZlZreMSTceWeUx7KQRnpyAK/UpoDcRwssoH7oFmB+U/wCc/Svxo8Pfs9fEj9lz466X8TLvSpIV&#10;s75RcbZN3ykjJyOD6/THqK/ZT4c2uqeLvBena9Y2/mR3Visy7Rw2Rkdv896nDXldI7OKsRQlVp1e&#10;dfy3vo7arX0/I+GP+Cof2iP4n6HiMqy6SzMWz8o3eoyc9efy45r5ZS4tpJ/KhB3Im0lnKgEDj8e2&#10;OOePevrr/gp98OvFkvxO0W7utIuPn0jy41j/AN8g9uP58cEV8ty+AfE+PLOiTLJz93Ge+P8APHXj&#10;tjxsUn9Yl6n7TwhiMP8A6tYa018Pdd2fQH/BO2Kyj+LrtHLma40OcSQBfuYcYzznPH9cDgj7i0K/&#10;vbIbUvLiNcAKFY9e59/X/wCv1+Jf+Cb/AIM8R2Px42yabIrNoU53Rr7oPXgDA4PoME5xX3JJoerW&#10;yxi4098N0Xb/APW/yPbp6eX83sb+Z+TeIFTDy4glByTvGPbzPNP2pvGOtWfgdb8yfalsrwBlfBO1&#10;89Dz04/zwPE/C/xTstYtlsZLhYpQ2fJk4JGOmM88nsfpiva/2n9JMvwr1hLuJgy7W+bvhh159f04&#10;64z8ZqFtn8wXDK3XdkAHnk+x9fpkAYxXLjKkoYi59FwZluFxuRNWs1JpNeif6n62fDzU4dV8D6Xq&#10;cMokE1hEwKkf3R6f/WrcedshBHksufpXx9+y/wDFfxefhHpbWWsuxsw1uY/91u/4V6zbfG/xdbrG&#10;TFDJ8v7z5TkHGeuT689ee1fRUcdSnSTemiPwDOeDMwwmZVqcJRdpSXbqfJv7W8Uv/C/fEkxs9jLq&#10;H7x+PukDBz6Y/wDr8HFcf8L/ABfZ+BPiPoviW9EkbW+sxn52G0RkbWPtgPkZAPHpzXP/ALZfx+1q&#10;z/aN8SRS6TCVm2P3H8CnOfbHUHP4ZJ8wuvjw2spDFNYSQxiRgFXDKW49+MHpjjk46nPz9StGOIcl&#10;3/U/c8v4dx1fI6VOcLqVNJ6rrFJn6X/E740eA7D4c6xrQ8VWp8vSZm3eYv8AzzLc849OTx74ya/K&#10;i4+LHhae7b7N4qgVVUuwaYERkFecdQCWxyckn06/SfxZ1aK7/Zl8QanYyqzTeGpJo177Xj/Xqecc&#10;84HavzF1LzFdpGy+R/FjGcnI/M9j7+hr0sVW+sSj6Hy/BfDNHD0sRaT0kl9yPqOT4jeFZolW31u1&#10;nZpAGDXGTwRweOvt7Y7Zr9YvgP4q0SHwDo2mx6ta+bb6XAqR+cCwAiUfjzx6Z461+AGiW0uo6/YW&#10;scfmFrqKFR5Z5XcowBjnv6Hjt0r9MfBOqaporqlpMyhVMbeW3zL37579ORzyemC8HU9jJ9bnHxxk&#10;NOtTpU/ad3t6H6J2HiGzH7w3cZXaOPMAB9/avkn9qHxTBd/F/WHsVDeSI4lIP8QUcZ+lZGl65fXN&#10;3GItUlAWHep+0MM9wPpz7Z69MAfInx48e+ME+K2sSW+v3qf8TCT7tw427QB6nnge3TpVY/FRlSSt&#10;1OHgHhr2GbVKine0LbW3a/yPp+2ljimjMRb5sB12nP4gc56n1+nAr69/ZfZm+DmkmJm2o0sed33s&#10;SNzx/n+dfkho/wAZ/HOntCYPEtx0C/Nhhu24784I57Z5J9vtH9kr9oX4nSfBjT7GTVwyrezjzJIM&#10;5/eE/wA/8965svxEI19ex9D4hcP4itkkeSSdprv2Z9xWskhnjjYbu+78O+cV8i/8FNWsx4g8PrNs&#10;XzNNuP3irk/fXAHHrzitiP8AaR+KEd/ZouqK3zHftgAywB4J5657cjj3J+dv+CkX7Rvji0bwnfX8&#10;NvdRt9ojk+UKxAKNx16fT/CvQxuIpzwzS8vzPz3g3h3H0eIKLbT+LZ/3X5HnupQ6la2kMNoyqEEZ&#10;zkBipJ75544GfwzyK+1/+CZV3cN8KtcJixG2uHb838XlR5x9Rg9B64wRn84NL/al8OXMkdtqXhme&#10;2VPvSWzbgr5LBsH+o/LANfoF/wAEz/jZ4B1D4K3Bi1TymvNbnKmfgsQqcc9xjp9fQ1w5fKP1han2&#10;3H+Bx1Lh+alTfxLz6n1XqRFzEwK7lHJzx/n8a+Gf2lNLtbb4v68JLKNt19n/AFY/iVWGefpnP+GP&#10;tpfEeiXsK/YtWgm3cjbIK+Lv2ookl+OWsIgbYxiYSCTIH7pB/nH488HtzSKdJNdz4jw356ebVYtN&#10;e5+qPFPiPNpYhtVhto1JU7125U44xnuDnqR78ivsT/gljOIvAeqMpVUt5Fgxx8rB2boP97/6+ME/&#10;GvxMjtLXS1umLRtGxG1F+XaOmB+B49vwr6a/4JpfG7wv4E+G2oaDq9nNM13rLNHNCBxiOMAY9cAt&#10;3xn3FedgZRjiddD7jjijXxOSyjTjzO6Pte41WEK0RP8AD19K+H9Un0DxZ8ePjd4GtooW+1eGbq8y&#10;YzuWW0aN/TnmR/c4HXv9f6V498C+ILVptP1qH5uFjkfYwOOnOK+B/hQuq3/xB+M/jbRfEEL3kvh/&#10;V5bWzduFiebbO/BPIUqQOccj0Fepi5RfKvN/kfn/AAjhalOGKnK8XFQSvpq5q33WOR/ZzksNP+O/&#10;hXXPEOmxsq68kc3nRfMAzbGBOOTluuenev0nvvg74Lv7dVTTzBtUhGjYjHb39BX5eaZrFvb3tncW&#10;i7FWRcfvPulWGSD/AJPX2r9ZPD179s0e0uZQN01ujN8vUlQcfrXNlcYy5oteZ7niNWxWHr4evTm1&#10;dSWjfRpr82fMP7aX7NdrdfD631zTNXk/0HUo93nLu/dspXr65x6/zr5K1H4JajBbNcxahaybZB5a&#10;spHXAyePX39RX6Y/Gvw2nin4catpCDMjWbSREd3T5x377cV8UBjKsmd3zJuUbvu+mfoc/h36Vx5p&#10;hKccQpJbo+y8NeKMwrZLKjKd3CXW2z1X43NX9lbwz4st/CmteFr7TmuFtbxZ4mt2EjCN19AcnmPP&#10;X+L1Fdte+FrmIKILWRZtrEJIrDOAM+gIxj0GeCQCcx/shambP4tyafPqG5brTZIlXPDsrAr+GA+P&#10;pivqaK3tmQM9unzf7IrpwWH9phlrtofN8YcRVstz6opU0+dKWja3Vn36pn48/wDBR3wvqq/GjStR&#10;l0udxceHY1jaSE7gwmlBJ+UDG09OeoHy/dXpf2CzJ4i+Enxd+APie2mhh8QeEvt+l+YuFa6tULHk&#10;k7SUYdeoA7Yr33/grZYx2fiPwvdx267bvTbqNUH8RVlO1Rg93XoB264G3zf9inwfpur2XjyQW4a7&#10;j+HOoTabH5h3kbgJFHOBlXPGenfueSVGVPGOO/8AwUfXRz7+0OCYSlHl+Fpp6pxmrPps1r5XNf8A&#10;4Jj/AAp8b+IdD19Y5LVoEvrOTd5nKZEmT+A7cMPVf4frCL9nPXA6z3XiCGP92TIvllsdcjkDtj0G&#10;e20YPkX/AASwtY9P8Q+KLKG1hh8zTbaSQRxYViHOD05PzsD6dOwA+zr63txDkxfNz+HHSvSwOFoz&#10;wyb/AK1PzrjTibNKHENWEGkvd6d4r1PyE/4K7fA2LQvjf4Rh1O5adbjTZHM8S44WTLryf9rPJ9M4&#10;GcfX/wAEtA0ab9kHTY9MtfJWXwUqSZb5jttyCTwDn14H4V5H/wAFqorbT/HXwz1CFo1aWS9iZivD&#10;D9yQCcgEZHcjHXivVPg14itbD9jfRbjzcKvhloE4+YSBWQL74IHYcdgRis/Zxp4iatpY3+v4zH5R&#10;g6kpNv2i/N9F6Hz3J4t0HwmVvNa1Ty1GAAmGc4B4IHPPAzyPXjr9cfsWftH+AIPgzeNbm4MMOtSR&#10;mTyz/wA84vm6dCc4+hPrX5rand3upXkpvY2mkb7rhiSF+nbpjHXv719Hfsua1PafCa+0qSba39rM&#10;+45G8MkZ7e4PPX1/hFeVgcQ6Na/qfqnHmU4XFcO8tVu/NF6aH1l8ePjdonjLwNqWh6PdMrXVnJEI&#10;3U5wykZ9On+etfOXhjQzbCMOirxlWbJwSSevTrz29e5xaOoXWpy/vC52HC/N/Djoef8AJ9K0rGAq&#10;qrGij1ZR0z+uOO36DiuXMsfLE1E+x+R4HCxwNJ0qbdm7mlpdgW/deXtP3fbjHGPf8639Nsv4yu7c&#10;P4e/PP07VmaRHLIVUJ15OTx+grpLJCn7oltuPvbjx6V4NapzPQ9KNPmNKxRFXavDdF3Htx/nipWD&#10;qdqLhnUgj17Hjjt/npVdJGjUDa3udv8AnHP+FTvdOVYEttORkEfl/njtXObctiv9pG3Lt8235WD9&#10;Qff6dT6CozM7Fm3g4IOdwXHJ/Knu4O4Kylf7qnC96ie5Bbzi44bbkf8A6v6VOoMbKOqqw4AK44HT&#10;/P6/SqF2nO48fL65wP1561LJMRI29OrDDNjn17/5/SoZMbcHHC/lWlzlluUZEZm+UdWx1xzn/PuM&#10;/lGkSqGLsSyrxtUf4/4VYVSjv8xPzD5sHscfzNDhwm4LnH3fbn0ouTcryztb7pcNjn72ce3/AOr6&#10;dO4u6UF40G0Lll2nPb/ODzQ6tkBpOCP4uxxkfT/PQ063UEBkG3dz8q4J6/nxj/PRojl00JFiJj2M&#10;DjrypP8A+qqtwkoYyFf97K9Pb/6/TjH1tB/3m8j2GGxj/P8AnNQu0LHcfTBYcHof8P0/KyCnMioN&#10;nmAfnz+vTvVHUTEsPmFxkqSdv8Jz0z0544zVyaVY253eu4NjiszUbl9uwD5V5VlzwMfTrkfWqAyL&#10;udgGddu7b97AHXn/AD9PxrF1KbCNlmUbdyjdtyePXHPPrx3x0rQvZSR+9U/L/C2MHofzxWHq93EF&#10;6qW3YwuQMZ6jH8x6cCtFqZtnP61erucIx65bt/Pj+XuMiuP1fUAH+6o5yfl4K459M/p1roNduSyt&#10;Erbg2TjaOM/l24/xxXH6w7s7BV/unbtBJGc45/znHFbIjQyNUu1bdhgw3b92AVX+p5z/APWrM3Hy&#10;vKjiG4f3gDg9gP1/SpL4tM6ylsMON/IIyeuep+v/AOs1ZFYvuZfl2ZVsD/8AX/kVvFaHPJgkik8Z&#10;+7jGDk8DB5wT1HXt6VYSQK+4A/eIyp3H6fy/L8apwxsJlAlI+bovU89PXv8A/W4ybIlydyD5c8fL&#10;6/5HT9a1MmWRNDG23ZuYdP3ZLE9+/p646etaGnjzbhY5/MVfMBZuDnpnjv7evHTvQsEkJEQC4bHC&#10;nGB6cduo4x3PtW5ZadLaSI2z5txAIBzuycjn6fhntii/LqeplOWVs0xUaNNb7n6L/sbfA7QPCvhm&#10;xvXtFxNbLMtwuPmyOv15J/HFelftZ6bP4k/Z+13QPC0HmXAt45Am4cokiuxHHZQT68cYODXzd8OP&#10;FHjHw18JvDU2k6/MsVzaQhojJwhCjnHvg4HQ89Oo37jxX4l1CwkF3r98zNF5Uscd0zbwynPcZH68&#10;5x2r66jWpxw3IluvzR5UuHcVhM6Vd1E+Sd1o/sy6/cfKwtTaTY1K03K8m0M0K7SoONoJJA5zwTjK&#10;j7xwK9V/Ym1Wz0H9orQ7p22NNeXEDCOOTDFoWB4IJyDjI47EhQuR8V618c/iv8NvE+q+G5tb+2tZ&#10;6lLAq6hFvIRWKkEghh0Gec9PxPBf7X/xI8J6ja6x4U02xtr2xvIrqKYx+YnnJjkBjwCT04wCeleH&#10;Tr041FJ9GfveZ8O5hjMtq0YWftItJ301W/4n7zLqEax7Um42kbj39685/aJ1O01H4Za9oCybpLjR&#10;7hUwufmMbYxwc8j0P0NfP/wF/bW8Z/EjwHpvjOaaG4F5bBpoSn3JRxIgIHQNnGc5Ue/Mvxf/AGht&#10;ck0O7tV0CO4SW3ZomWQ5aMjrjvz27/hX00sVh6lLR7o/nPDcM5tluaRVSKvCS2a3TPkbQPGVuur3&#10;lrbzbfMjHlssgDB8YKkKTz14z/F0bgHoP2W9d8V3/wC0JHDoOkzXcU1tMLiaKPiFcqwLMWOB8oHX&#10;of4gVY/Kut/En4oW/wAWT8N9O8D/APE084R2qW7NIJGb5gR0+Ughvwz61+hX7J3wv1f4NfDQ3F/f&#10;RXniTUlNzqd8yjdAvA8pTg+nPJy2T3NfO4aP75PazP3LijHRrZVKkrN1Fb7+vojyr9uz456h4c+J&#10;Uvw+k1A3Qt4UdrKNvl8wrnLHuMEduv4kebfs/eIdV8Ta+kuqXLHDgqq8Kh6DA7nPHpyfpW//AMFE&#10;vhpd2PjDS/iXa2ny6lCLa5bu0iMWXd2JII+uPasj9ljwbrz3Avks9sDOCvmYGRnIAB9vzP4VnWqV&#10;KmM1vuenhcJleB4HhOla/LZvS/MtH+J91fCGdzoqRyH7gB6Yx6/rU3xM1ePS9Pkdjt+U9un4VB8N&#10;IvsemKjj5io+7nj29/rxn86rfFDTZtZ0mZPmw0bD73Xj2r6inH90kfyZmUv9vm13PG9A+KsS+K/s&#10;RuD975lzn8Opx+vIxzX0L4D1KO+tFlXP3flH4f5/pXyBafCTxLbeP/7RFw/l+ZndtB3Hn+v59OMC&#10;vqr4MWF7aWEcVxu3Ko+8eg6/596xp03Gd7HPUlFx0O+bAl3A7fbFdB4Y1ExYPvzWHsyMhf8AePrV&#10;jT5/JcdV5+b8/wDP1rqtoc57F4V1UOi5POM9a7TTLrzIhXkfhDVihVWavRtBvwyghvvCpGdIOnAp&#10;GX0FNhcuPlPWnsvt1poREyjPJpGHdjUhXjrTWXmlICM9OaawU96kK5HNNPXg1IDDkn5qRgen4U44&#10;zkU09c0ANYYPSmspHPan4P8ACaawzzQBE6+lRyL6VO55bb3qKQfw/wCTQBHxjNOUimhTnqeKcozw&#10;aAHD6U5QRx700cClB96AHg5PNHsKaM9h3p2fbigAzk04HJ4pmSODSrk80ABJNL0b6UADOQaM/NQA&#10;/OO1IAT0/Kk3DpS8g9KAFJ4xQOOQKRTzwM/jSgnP4+tADscY7U48jANNJzxn9acfu9aAFBGM08H5&#10;elRgjsDTh6UAPQ5OSaewyuKjU46VIpJGc1aA5nxhpizROuPvKa+Rf2tvhmdU0uZxAD8pyNvpX2pr&#10;NoJoSdteLfG7wlHqWlzq0Q+aMj7ua3w9TkqIxqRUon5CePdBOh67PAw2jzCC397nk/4/hWOsTvIq&#10;gbWXgBl9/r0z/wDrr2z9qfwA2g+IJrhE2/N8x9v8/qK8VjyrYjkGDztGecd/8+30r6ilPmimjxK0&#10;bSuOJzuQ52A8suTjj/Co2D+YuW+UjOWyOc/iM8Hp3OO9O2HO1ouFbrjnHrx/kfiackDP+9AGe3tk&#10;env6/wCPPRLVHP1IxGrLvV9uPuso6ep/zz+lRTQrIiyo24rwse08/wCAP5/L61bnVfLV9n3jkeo5&#10;756cZ545NQv5fLBFwHyu1T8vA9+eRx78djStYZi30Sd+T0JHGW/Xn8+tZ93bEqGDBtw+bHYf5H5+&#10;nbcuYVG4gA7WA+8B/wDr49cf4Z9+gcAguBx8ysTjjjHPI/z2FQzaOyOduxIksiqG4A3kdvrxz04+&#10;nbiqNz5Rh3E/Kq529zn059fqfyravEYymCJjj+H5R3z/AE/L8qzZUmMnA+8fcH0/P09/XsJAmZN8&#10;mI8iUEN/dbjjgDI//X/TMliKsUZRt6Y/ve3Qf5/EjauomX5o+e/1XnnnOT0GfX86zLmP5WZo19D+&#10;fT+v+eKHe5i3gZGIZfu87s+/I/D+WKq+YwXCO3ynPy4HOT2/+v8Al1rQvYTnywDlTkxs3vjOfb9P&#10;oBVOaPO47fmb724Y+p/l9KCiCbzcbUIG72JJwcdewJ/rx1r0v4FfEGfSrpdKuXPk7gF3N94evXv2&#10;PQ/y87ji3jBAGODuY/59Of8A61W9Jjks7hbiGRtwbHyHrnrn/P5cVLGnyyTPqa9eG+h8+KTMci53&#10;Nj0HHHT8zj8TWHOqszIzLzuIJ7Zz/n9fqvw1u9U1Pw7H5u9tw+VvQnv/AJ64NWr9NrOJlD/N8rHP&#10;TsBx7dvTt0rnk09j0Yvm1MdgsRbcwbacYbGFOeOeP5+n4Efm8Zz95dzc4657en9M8dKtRWxW5UA4&#10;I4BHOT6+o/D1oEJjAwrblzhd2PfP5/4dhWZa8yj5eYMfLnvtXgH2z/LH8+JPILt5T7l2v93lQQcY&#10;/wAjn8+bQtZIogN2MMVLcj5cf4fjzx1NAtnfa53BsYZT1I3Z4P1/D096SAqrDHG+QuQed31+n+T+&#10;NK8LIfJaTBOeGyM88/8A6zz0PqBbFoXUApkdW2rxz3/pSx2bMVb7rcct09Oc+3t0/OgRAUcMyuWP&#10;5ndj8s8+/wCHNRzITvQNuX+JsdgcH9f6VcuraOQ7VAbachhj5evqSOnPUn1PWofsURBTy8vu5Q+2&#10;B3/Hr7elVyi5kZ80KngL91vuj5jjtj8O34jms3UtPilGF56/d4xxntz/AJPtncaASD5PlG0HnDZ7&#10;/wD1uap3VkjxsGPy7vmXd9765HH4/wCFTKOhpGRm+DNSGha5GXG1GI9ML6fU/l1Hvn0xLpbm0W43&#10;NyuUXHLcf57Y7/Ty3VoEzv2hpGOWb26f/W//AFYrtvBOpW+oadHG5bcvLbWwSfw9P0z61NP3XYKy&#10;vG6LrGeGXcX6c4z1Hb/PH6GtPQ9W+yQqzLt2gYOOh+vHbvxznpVXVI4fNFyYeT1br177fXrx+QJz&#10;uzZwwnJh+TnEYXPUY5A/Lt/IVupNHPaMlqO+KksWtQW0JlIjaRTL5Z5IzyMcY4B6HJ9sV7L4b1dp&#10;LC3s9L+SOOFfLVVJUL2x9ev0/Tw/ULefUIVjdhlG+VS3y/TP0/XHXgV6H8L/ABdFHHHpt8wMsR8t&#10;S55b29a+Y4iw9Wqo1Yq6W56eWSpxUoPrseyeF9L1XWRHDp/myTtkNtUjH9P8/WtiSPX/AAZcQxa0&#10;oBmXKoucgDqf/wBXGD9TWT4Q8Xt4cvEvNNmXbj7uPvH/AB9PpTvHfjTVPGE/25xj7oKhRx3/AK9+&#10;/PSvk/d9ne+p6erlbodi19p/ijRm0jUokmjlXC7ug/Hn3+nevkb41+FY/CXi2awtk/d+Z+79FHYk&#10;Hr+v6tj6E0TWprOyZ55tvlqCWbjp/h9B2rwT44a8fFWuXGpE7laXK8noPfn0PT0z3r6Th+vWlzRe&#10;qR5GOpxhWVupylreDd5aDd25OTnHsOnr2HvzViO4aXiKIN13cN2PPufX1rHs550KiREXjLKccr/g&#10;f5HvWhFK8g2TfKW+77DGMDB/LuBX11OXMjimuXQ6v4d6oYdWW23ZWaPHy+n+fwrT8QWHkXTEByP4&#10;j69f/revWuP0jVmsb5ZYCV2/dboR0Hp19f8A61egas9vq+nR3KsSvlj7o7/5x/SvSoS5otHi46Kj&#10;UUu5zeoRpESVVuR6Hj079+f/ANQzWDeW+87IXz3JU8Bcdff5R9K6qeBGQgIrNjPQYLEj06nGfX8O&#10;K5rVhJGWSNVVm59xxnA9D/n689SOpth5aGTqKh2Z42YtvIK54z3x6D+VVm3W8m5SwVcnaM5B9z2P&#10;+J+oddtFhkG1d2O56dj6dz+ANQ+btVVkI+XnHTcfUA//AFvy5rlPSRcEjuVOd2W54O38Onfj8Aee&#10;08Lom4gt1JYsvyk/p7df8DVa2YM8bBGK7v8AnnwOf8c9sZ+pq0IXEJO7lv4tx6YPGfX9e571oTL4&#10;gBiBBjEh/eKPlP3B+Ht/L3qWZiFWWML8xBC/rngf/qzxnjEEQaN/m+Xbu+ZiQc9c/nj/ADnFiPyn&#10;gz5XzDIU9cc8H8uhGD9DjAQO8mM8SZ2q37w+v58evtgHqAd0czGaAlSPlb5lIHy+v+fr74SNHdy4&#10;mGwcFienX64x6DHb0FKYPOTzFXA4JjP8JxyDjp6dPx4YkGrlGUl42VYtxPPPGMfr6en57RWpJc2d&#10;3YQ6gvDT5U7v4cYG388n3yegJNURZMU+Z9xRsZbnnPb69OufnPc8SadGlxHNbERs6tmMM3ODy2M4&#10;6ZHqPbHVAOjt5UfMkisAxJHILd85x7fjnI/hFQy2jNMIzgeYxXG1VAHPGCPrxzjnnhjU9wkkQ2xt&#10;t3DG5VOc9PqSPzP+90hup0WNZt6qy5+6o55/EHv7Y56DlkksM5EZWSVflXCjaeenHI453fp3Ixaa&#10;548l3wu3HqoyQORjjv3xx6Bs5YuIjFtV13bdjN/FjGOvXv8AU89ycTW03lr5GMR7scFSMdvr/Lj+&#10;7mgmRfNzIwXaN3f5VPP1xknPHTnn+82FnivB5xVplXbld7MAB/QYwOTx/wB8qDm2900jFivzE4LN&#10;3Xpk88/eI7HkjIJOLUV4m0SyKdqrk9eMYwcf4fgPuigmMdSa8tjbvviGFV+mMDGTx+hBz0PX7jVV&#10;MsTkxykgLgMADtbr1J9uufU5x8+JrlXaXzS67f7ynOe2M9PQenHcA7q+5I/mQbv3Z+Ufwrj/AAzy&#10;fTnIDbgUtGAmd2WTzMf3RH82456jufvH0OT2JG1lxbuX3h15Y/Nxyevb6jp7Yx8opZ4QoZjCrSSH&#10;HzAHHXjnr1I7dT6sQxpGa4ZyGJ4+VsnP9evrzzzgkkA42Gh4EMls7f6vLL8x/wBnr37dfp6Luswz&#10;RCPyFTlsBV54/ujj14xj1HJ+UmjMJxF5aybgWywYZYgEfl6e4x0yMLHJJHF5KSLjbkqeMkgc+h/r&#10;9DhQksmfarOQOOW2oOFx+HoOn8sVXKlRlJVdRx2YLxnr69fc5PbIEzBvMXzV3K2ckn9QPcfp16kA&#10;KtA/2fG7dx82flHcfXJ/H3OQUA25nSSy2NJHleF75yecd+c4+o4wRg02YM8i7+medwOOSRj8uuBn&#10;8DmYCMnIiVdwwvTAxj8OmO/HqKjZJlt8ybCuPutnPXv/APX6+xHKAiaJWEZQ5C/dIUhQMcf5HGPU&#10;VDLhFUo7c88LyvHY/Q8dCO2amligkk3Ee2CuffPTB55HHPPfNRksd0ayr83zK2Tt2njGc9Oe/Gee&#10;Cc1MkBXEcEGSnXk7gvB/L8vz/FGhJ/0fGCzNtX04HP19sA9scE1YnhWLcY5AqqM/KP1Gf8M8/jUc&#10;hWWbYQrKw+fPRuRgc/UdcisrdTQpyFUkyodmZi3y9A3HH+fQZHWooftCZ89+Qw6jccDAOPXqe/T6&#10;1fuIAJ22liqthcsd3H698/j9Katvbl2m8tWCx42tjG4jr+npxSuaKN9gtlxKsIVR+7zhWIwQSc/5&#10;6kcc5xYhgkb52dgNu75h06nn64B/yajijO5oVdlGDtMbe/1q4vmNCsxZUK5Ctztb29x/Xp15z2Fb&#10;uWEiCww3LbAuSPcgj6deOnanblcqoMi9z3wOg7fj/kUyItcWvlyJxtHEhPH1H1ycnr78Utus/lKr&#10;OwaUHe3HJ6+mPf159KGaaBqabY98vneW2G+Vc54/D69gMDJPJLR5bQ+XlVwuMYxk+nUCpiI/Kz5g&#10;ZkQFBJ3OSQx4P1xwTnNNiaKOKPLbjGvTH0J/l6fnUhcIo1jiWIypubqsin5T/Q/X8uxyNW0oyh0d&#10;8qq/K3U4J6/X8ccZPete2kYTsXcN5ityq54O4n355Hft+EF6pWMySxLuxt+VR9F6e4/UUDUux5V4&#10;38A2WqAbhJnblX2jGcdcZyByRx0xXknivwlqHh3UZLSZZF2yMse7oB69P6ivpWawjdd2NqowZscE&#10;dePcj1PJzXL+JvA8HiRJbedFUIuxWXHOOmOnsa8nHZfHFLmjoz2MDmUsP7stYnz8DcQsA4yC3O3/&#10;AD/LPWp4Lj5POHJ/Xd9Oe/6j251PGPhDVPC146OpaLzPlbHA/TPXNYNu4AZWk+/gMCOi8/l64H9a&#10;+TrUpU5OMkfWU6kKsFKL0Na1ujNL5bqoOOQF+X/OOvT3q40VvIf3jNzJgsy9G4549KxY7gq+MlWb&#10;+JiTk/X/AD2qwt43lYVcjH3S3J3cYx2zgfSudo0TNK1MKqWyNzdMNknnpxnp+X8q2tLkNuc7vl67&#10;R39h+f8Ah3A5mCdJYdqs33cBWA5x047fyq/ZawY4flGcc4bofTnPr+YznIJrGUbmsZa3OwstZtC4&#10;ikX7zY3K3px3Hr6euD1BN/7S8b/IPvHBUj8z1P8An2xXGtdo7K8hX7o4yfy78k5PXnr610FhepfW&#10;gdphlVzIyrnt1Nc8o22OiM+zOgbU7cxOZVYMeSGU9DznIzx7e3OetSaPqyyz+W0+BtHyN9evv/n0&#10;NYUU0YP2c7Qq5G5efmxj8ecH2/AVYtHVQEiUJ2bqMdM9O9Z8vQ3jUfMdgdSmmtWeFuVk+8rHpgHH&#10;fnv6/wBYk1FrBJHlLMS3A7//AFs+vXr+OLZ3cqH9/wAfL836Y4x2/r9culN5BOu1t0Z/M/8A1vb1&#10;/Cs+Q6ObQ0pdRttQuUdYFBV1JjbIxkY9DnnH/j3Har1u9taRCQMnOBt7nkn/AD649OtCKayNqskp&#10;2sMqxaZupHJznv8Anxj1p73aSou11df4fm4HT5u+Bx+n5HKHMXrbV7SPdK/zbl9t2fT0P4U7TZrW&#10;92sX428KwyOD0Gevpnjt161R0/iL92+5tpKr6ev0xjr14z3qH7LcLcmdVCrn5tw6E8kdeR+OT09a&#10;nlKUjpLo2UMbSRSlpAvHI6nvzxx37DjPrWTf6pKJH8wsrtkKAADjHX69e5xxnk5qG4u82/ysV2fw&#10;swGBj1/ofSqRthfSt5kQ/h/X1POR+gz6chRgVzEdteXk12weYdVCljz1yPr0/IfWtGCT7IfJllCt&#10;txuxk9vXj8enX6Cu2mwWMXmH/WDPzcjdwO34/pVi1bzIPJO3av8ACoxk9hx0PUfT6mqJsWZr5Zzs&#10;Bbay/IDx8uc9eemR/nBMQ80XCow69FaPOD29+w6ZHr0GSxPm3Sx9WZgRvfJBB/zjpjGe1WLy7jsp&#10;VaULs/h7k8ZOeQR7emB3xSuFiSSxlhy87My4OVZcjP8Ahz0/+vRN5rMpDYCn7wzx9M9CR/k5zReX&#10;TXUKsspX5Ru9eR14/wA/Sqon8tAin5SrDK9S3f8ATI9+fei7BSHLEDdbxH6buCuAenXH5n298OKN&#10;CHdNrLgb1bJ68/r9elR3E4QecGzwdx6jdxx17Y/Enp2qvNfzyfu1m+UqDuGBjj/Pbv8AkDuVxYRO&#10;zXLS7maQHG/HbJHHb64HPGM1PpsoEHlz2/3eB8wH1/Wobppbfco3IrtuYEAD6/Xj+Q5xiqMbyPlm&#10;lUZ5yy9T+JrXeJDPz6lnjAwr7e/bGaqXDJtzK6nHGF7VB9oDHGw/eOBz6fzqFpt5bYgbPG307ke9&#10;fbaHxLkTRy4lVkHRckZGPz//AFfyrpNC1Bk2s0j/ADAfxYx/n/PrXJqzdW7/AHjtI/8A1VraXcSq&#10;+Y3P3sjdnrmoqxUonPWPSNG1xUjUq38OGXp2rp9P1kPGHZuGUfMzdD17/wA/wrzjS7t1KgH5egzj&#10;n1rpNMv2Hz7V7HeFzz/Xpj8Md68Wvho9jlOwGpzHne3H3hnr79Pp9akXU2JUbmb/AGv04/Dj0rBt&#10;7sPGFZ/z6D9P85q9bOnXZ2xuKjJ5wRj8/wCnY1x+xS6AaQvpCch8c4+XHzdP88cfUEU2S4cLuZvT&#10;PTj8e3/66pxrLIWDq3HHB/z/AJPbs4RjgRsNuQdxH+Hf/PvQqaBbjpp2b5gO5JUZ+vT9ef8A9dO4&#10;nJb5SzN9efpz+FTTxkKoMK5H3cndjPH4fn6cd6ryx9Qq/e7Lzxkmu2jGxoRtLtBGcAYHy9xnr7fn&#10;3H4QvcHdvAD/AO1k5/l/nP0qbZI7MuzZu5yQB7Z4/p3/ACqJYcnZj7v+fw/z06V3xSsdEdhDIUPz&#10;N6M2709/b61PD+6OM4x/Dx26nt9elRNAVfcfmYfeOM7eg9vy/wD10NIULPt2t2AFU9QJ1uS7fK21&#10;enuPU+45/GlDK7bpJOv93HA/x9vWqhk2n92xXJPyrxjr/wDWp/mb12o3LMB7Djp/+r+gqXErmaLR&#10;EgUPsbqQW3Z/kP8ADr9Kk8sRpuYd+uMY/wA81TjmI5Az+fP+fX/9dSrc75FRsL1+9g4Gcn/PTio5&#10;SuZFlEYxjC46nOOvUZ+n9amROOFHBB29AT2+nHHT9BUETgZ2KSu77jDt+P8An+dTxynaG98oc8Dn&#10;njPHb6CkUpEmd6f6w7Tyu44zzUkYwN7KmD2yf17/AIev4VHEdwVWztDZZQORj/8AXj0/lUyHcVVP&#10;YjKjJHX+Y9/xoLiNEKkZYYCL1J/T3x/QdOlI0Ech2cdPT/Dkfr+dSKqI+Bz3PX6/j+NT2g8wqFmO&#10;M5z6e4/WmiiS3spEbKq3AO5V6j/P09varaRgrvVuO646f5+nf61ZitVmRT7AbmH6c57g1P8AYnMh&#10;G35fmX5vXn/Pf9a6YnNU1M6WF/lZoiy7Rhl7/wD1uf5/SsrUw20sow2PlXd+fT/P8x0kmnk72SIr&#10;u+782c545/znr1rK1SyYjATad2B8vzdf/rn+Y71sc8o3OVeGSbKdevDEd/X07/zpBpcjNy6ncM7h&#10;17jP5en9MHX/ALOYLgL94gHavzEZ+vHep7ewMYESxnb6bf8APf8ASs3oOMHfUwjpQJZtm7GdufXH&#10;fr2/+vVWfSdo3YbH8TAjvz/n/IrsRpPmpujT5gpCsc4P178HnHT+tW90iVc7o2H93cuMd8/5zUs6&#10;Y0ziLjTipMYX6j0/z/n0rLubZoH5bHynDN9P8/p64rtNQ0dFj2sv+rP8WMj6/kP89Oe1eykQMFi6&#10;8fLjGfz4/M/4yU4xMKRnABJG0/e9/wDP6VEXkQ5wV5xwDuPPTpx/TH1qzcWoBLGE5Jxuzn8f85FQ&#10;tbIEXdF8zfxdjwOPx/z0JoM/Yor75JBtIP1XFMYOzZI+vP8An/P51O0QU5Y7ucblFNKsV5GOzBR2&#10;69f89fagr2aIWiwThsduvX/CmrGwCyH+KrDoAcomPfd1/M9aakaE7wP9oBGHfvyPYetBSjqJH9zD&#10;D7o6jAyOeT/nvU6fuFyg+vbB605bZSu+Mc8hu+ffk96eLYITtjb+Xvgf/X/HHFUjT2JPDcc7FG0/&#10;zq1ZTSMVCdc/Kozzz/n9PSq9vbjG1u64AHQc89ff35/ncSH5seq4+71/z9BQy40z6r/4JifF7/hB&#10;/wBoWLwVdRkafr1rNY3MMjZiYFSRIwOP7iLnkHcfXj2P4g/CHWrD4g3vgLRbDzn+2NJZsWCr9nBy&#10;HLHhRjGT0J56Yr4P8Da1feHfE9jr9h5nmWtwkq7c8MrbuRx6dOnHvX67aRbWPjX4caV8eNAVPLuL&#10;SJLz5VbZ5il8EgY4k3DHIOR6Cs61H6xQt/K/we59/wADZy8pzFw+zV93/t77P6o4X9nP4O2vwS+I&#10;GleNvE94tx9nug08MSssZU5BGc9QCTyAM4z6V9Ba9Z3n7P8A+0La+MtLMn2S5UtHHGufMt2f94Pf&#10;bnP0ryzUXaTS2u7ct8sJ3SAtgBeeRnLA4OD3Jz2OfXPF94vxT/Zu8O6zZ3sS6/oN5GFt1mLmURfK&#10;Y/8AaUoR7En14p4JqnFxXR3X6n0HFlOvVxFLEzV4zvTn2s1ePok7/efUup/GbRPCujw3qziaS7t/&#10;MtY8/eG3cCfT/PXFfnL/AMFdYvEXjbU/DvxOv7j9zcxy2MsSnChkO5SARyfmZSemRjn5jXtXw9+J&#10;J8TW1rbRztMqwr9jZs5jhyRsOf4kbcO/5Vg/tV/CDXvi78ANU0rTrWS6utLcXmmQ+WXJVBg8Dn7p&#10;bHoPUtW+Zc2IwrcfX7j5vgSlh+G+I6NSra9+Vt9pafhoz847Jbfess7bXkO5eCTu56cc/j1FfpP/&#10;AMEqL7Wvi18Nv+EG1jfG3huZB9omBy9uR+62kjBxyvGCMAnrivjnwj+zf9llTVvG7MyrGB9nhjG5&#10;ScEbsY6Z/H6A5+xv2JPF1r8MfihpccUkaWd0i2ksKKP3auwAJwAMhgufXPBwK8XLeaniE3s9D9e8&#10;Rp0cz4fqU8PrOK5k+zW6XqvkfbeufDTQdS8Ly+ErrTVkspIzF5eB0x1HvXx38V/gt4i+F2vzeH7s&#10;s1rIsj2dxztkT+6cd8Hntz7ivviGGJYiT/Ev8X+NeM/tZ2WleM/hpqXhfR2STVFhaS3uM/6pgOR1&#10;HUcGvex1GNSnzbNfj5H8/wDAefY7L80WH3pVGua/2X/N8uvdHxr4L/aQ1j4YeLl0mxlZtHmk2ahG&#10;vQtj74x6c/UdulfUmh67p+s6emqWM3mQzwiVZF5DA9/w/Svgy40/y5tlwrLICQ7Sdcgc5/H65Nex&#10;fsq/HBvDWqD4e+Kpf9DnkxazTMP3EpP3foW9++B1ArxcJjPf9nPZ7eR+9cYcHwxGD+u4OP7yKvK2&#10;8l39V+K+R7T8f/gRo/7Q/gebwlcWv+lFmOn3AU5ilxx+HXj/AOvXxnqn7PHiL9nfxTc6L4ttCmpb&#10;iFm27g8Z4G3I4zj/APXX6lfDfwY2mW66tcxfNKuEViflB/r0rjP2yv2dbb4vfDuXUtGsIv7a02Np&#10;bGbZ8zAdU6dwP8nFd2Ky/wBpH2y+JdO//BPy3h3xAq5XjFls5f7PJ2b7N9fS+/3n5++Ftc13wx4u&#10;s9a8O3UlteWsytGysVCyZzk4PK5HIzzj61+mv7PHxk074tfDaz8VySLBcLGEv4TJ/q5FHI/+vX5c&#10;3091o/nrqMLQvbpsuN3ysrLxjHbBBH4Y+sn7Pv7cms+GvixH4WstRaHw7qTi3u3Zvlduiv24zwcE&#10;fXBrlwOMjh5cstmfbcXcIVOKsD7Shb2lJXv3XVed915rzP05+I/xqgUyaD4WkV5G+RrjspPp/nvX&#10;xh+2n8IbjxPYH4iafHuvoVH2yNVG6WP8T1H07V7Qs9vqFp9piCsCv7na3DHC7SOeeDnPA+nNWJtJ&#10;/wCEqtGsxbef9qh8jy0Xpx0xx+Azx3Pr3YyP1qm4P5HwvC9aPCuPp4mh0+K/VdU/Kx+dcCzRXcMc&#10;cO3b8ylV5zkcDPfj+VeyfsoeFvG1r46tNY0tJLfTcKL6R84kjJwcZGc+nfr16V1qfsiS+AvH0tp4&#10;7tVESyM9nCFwrRM27d+OCPXjjsa9G022t9Gn/szSxHDHtAUQqAAuOgGB+fH+Hz9GjUp1E3pZn9A5&#10;tn2DzDL3Sw9pxqR33VmfZHw/8J+GNL0GG70WNZBJGH+0EfM2R1rT1HSob23aC5jV45AVZWUdK8h/&#10;Zd+Jd3If+EH1qcbTDvsWZh68r9O4/H0r2y7vLS2gM11KqKoyzMeK+toVI1KKkj+O+IMsxWU5vOhU&#10;bk73T7p7M+Av25v2Rj4B12T4k+CrL/iW3jF7iONT+6bPP4H+Z/Cvizxn8QZ9G1L7JZuHmVQI2jwd&#10;rHv04HPPX9eP12+Nuv6R4/8ADl94Fa3WSzu4DHM7dweOK/Iv45fCW8+FXxH1Twjr0bArMZIZn+YS&#10;xnO1hjrgcf8A66+azKnHD1L09n+D7H9J+FOMrZxg/q+Y/wASmlZPeUfPzX+R63+yJ+3hr2hX1t4D&#10;+KWvNcWTNtsbyaT/AFAP3VPbHuP1HT7l0XxFBqNnFqlnOrRyJujbdncp6f1/nX5Cz2dpGPOWRVkD&#10;7lI4I9uc8/4k9en2V/wT7/aOuvFGnr8I/ETtdXlvj+yZmJZmTHQn1GOR0wRRgcZzy9nP5P8AQ9bj&#10;zhHC0MO8xwcVG2s4rRW/mX6n1/JeC+EljfwblmBXay9Qe3cE+1ePeJfhd8Ufg14puPF/gzUWtdJu&#10;2ZplmYhI269O3XrXtFnFP4cmjlvNLkuLo58mHb0z0+nP6fjXJ/HnwV8d/iB4OEGpXVlpOkfaY/tF&#10;vGczGPPXjpwcf5we7FYfmhzK/Mtrf1sfl+Q557HGewcoKhU0n7TVSX92OrbXRngvxN+IfiXx7a3X&#10;gPU5JNSk1G3aPyYE8xskZHyj0OPr+lYfwB/4Jjv4kRZPFYkaQMrXG5iixZ+baeh78ce/vX0N8KY/&#10;Anwz1pfDvwx8CXGp3gsydS8QXUBKpJ127iAW5z0OP1q3N4s8dWVnfJLcSW/2yUvcKkflg8cD1x09&#10;T9c4rjlTjUkpVnf0/wAz67DZpjsPTqYbKUqMZWacnq+l1BbK2yb10ud78KPA37NP7Peh2vhj+ytM&#10;+3x4EjLGjPwByeOPxr2a38c+CE8P/wBo6NfWrQov/LNgAD0Ar4zur57JDfXdxsUDdJLJ/CcH/Prj&#10;35Pifjj4v+Ir3XbiDw5rl1BZhsExykb8DG444zzj/GtlmUMLDlUF8tzyaXhXU4oxTqSxUua95Slq&#10;n5JdPLVn39f+N7e6vZrxdPjmd+Y1Zvu+nPp+VU5PFeoaiWiunjXdx5aLwK+Lfhv+1x408G3cMHiJ&#10;jqVuMCT5sOuT68g9PY9MnAFfTHwM+M3gf4y3Mdvp995M21Wmjl4IGORWlDG08TonZ9mcef8Ah/mP&#10;DNGVWdLnpxXxrVL5br7j0jQvhVYeO2P/AAlcTz2MIxDbM5EbNxzgcf8A664P41fsPafr1jcXfw+1&#10;JrO6b5vLb7pOTn/P9K+hdGjsoLKOKwI2KAqla0SyFPmH6V6ksJRqU7SXzPyGPE2a4LHe1w83FLaP&#10;T5rbXqfmTr/w88VfC2+l0HxjpU0U/abHyOueoI7kn29Ae9fI/wC1n8VovEPidvC+i3DfZLXAuCP+&#10;WrHgEcYI/n09a/ZT9o3TfA+q+GpdF8RafFNNdKVj+X5gO5z24r85/jx/wTd0fW5pNX+GettDczEv&#10;Ja3A37mJOe+e5HvwO1fO47A1aL5Ye8vxP6A8P+NMtxlRV8xXs5bJ2vFvv5f1qfD9tf3OmS7redl2&#10;4IdcgjnseDuwffp3PFe+/s7/ALafxd+H+oW3ha9km1i0kYIsM026QLxypbrgZPOMgdQOK84+JHwA&#10;+JHws1mS08WeHp41jJVZY0DI4P8A+vuMcn0r079mr4NHS9F/4T7WI1e6vIyLGBlJwvc4Pv78ZwOR&#10;k+bTqSjUtF2f9bn65ncsmx2WudZRqxfw9bvyfQ/TD9mf4w/DbxboVvNZalFHq0ka/bLWUgSK+OmD&#10;+XGR6E9/cIfsWo2nlSxRzIfvBhnNflSNb1Dw5J9p0d5oLiJd3nQMVbIPqPf/AOvXu3wK/b88T+CU&#10;t9D+KNlJdWa4X+0I2LPH/vL349OfUcmvoMLmUOXkqK3n0P5l4l8PcX7SWJy+Tl15XuvR9fTf1Ppj&#10;4v8A7Ofw48VWFxqZso7O6WJjHNHheea+A/j/APCTx/4I8QNqcwkaBXP2W8hYghQfbocf54r7Y1n9&#10;o/wf8U9Jjk8Aa3HeWoHzvG27J9/61z+p2Np4gtm0zVrSOeORdrh1zt9R39azxlCjiNaej79GehwX&#10;n2ecM6Yy8o7OEt0vK+q9GfMvwR/aYnigg8K+PLgeZGwjjvGb5XzwMnsf5/XFfRXhDw1J41ljs9Nu&#10;WjjuFLedCx+6ceh44r5v/aD/AGcdS8JXreIPCVq81jNL88aRljF3/L/9fvXcfslfHq9+FckPh3xs&#10;Gks7ggiaTloEOAB/u479QMfhjha041PZVn8z67ibLMJmWWyzPJbOT1cPPrZdGu3XodP+1F+xr4W8&#10;feDbqzthJa6lHDm3uoW6sB8oI75x09/y2/8AgmN8RNZ1b4Rf8K28Yybdb8I3T6dfq2eVU/u356gr&#10;jn29q92nuPDnjvQY9W0u8jniuYw0LK2eo6cV80+F7z/hnb9rUxXCpDpfjCMQyyNx/pCfcOfU5x/k&#10;V7EacadRTWz0Z+NRxtfH4Gpg69+eOqvumt1+ZY/4KUR/8Vn4ZLxxlWsZ9xbudwwOSMZyc+vfGAT8&#10;wa1YNeTLJAVzt37s4yMde3Xr2HPPUZ+pP+Cl1vZnSfCviOGLexllhZuOAVB6kdOM/wD6hj5TV79L&#10;h7fDMwYFW5zg9+R/Pn15xXi46P8AtcvO35H69wS+bhnDyXTmX3SZ9C/8E4NNL/GW+vpoyyx6M6x5&#10;9N69v/rfz4+2p9L0+ZFzaxn5SPuivj//AIJ22U4+IWrXBXakGl7PcksPX6dPc56ivsQAkAf5xXtZ&#10;bFLCr1Z+ReItWUuJpNPaMfyPO/2g/AHhvW/hfrkMunRtnT3OVUdhn/P9Otfn74r+BdhcMZdELRyN&#10;GdsbfMDnJH6V+kXxaiL/AA+1pm+7/Z0v8Pov1r4hv0mVVeMJnGTuz8p5HB7f55Jrz82o05VI3XQ+&#10;88KcyxtHL66jN6SXmtUH7K2j6tpvhDUNGu7XDWl/uMjcjBGf5564/nXqrxTRRLIXXP3WVXGen+f8&#10;5FVP2PJ7S08a6p4b1GON1vLcSwq2Dna3P8/0r3vU/hp4U1SNluNM25zjb2/z7f8A16vC4eU8OnFn&#10;JxVxFDB8QVIVoP3rSuvNL9bn5Hft96aLD9oPUplJ8ua3gdgGBxleuMn8PXtjrXjKKJZ1kjwzMGLb&#10;gdre+ehGep7ZHtn7g/4KR/s8aBN8W7WTTL6SGaTR1bLEbWAYj344Hb88k18v3v7PeoMVbT9UhkXy&#10;9/7xUXa3Vs5wM/hgZ9MY8avSnCtJNdT9r4Z4hy3FZHh5c9vdS1XbQ9X8U6rpkn7Dmoaj9rj8xvC7&#10;RKzsd2Rlfl7nkDr6+9fnRrCNHIyyPIuZPmZuSvOB9D149u3b9PfC3hKHS/2D9Vg8S6D58izPbQvM&#10;3yhTcDcB7ck/4818oN8NfCE2tEXHhKz2KM8Idv3RwfT8D+PY9kublg/I+RyvMMPgsVjIRV17WVmt&#10;u/6ngfwv06S9+J/h+wgfl9YgRW27v+Wg4/L09OK/RKzeW1kWCSAYnYhl8zlh3+Ue31BO0cdvD/gj&#10;8HvAeo/G/wAO2F14WhjSbUo/K8rjaoO4gHPHp6Y446V+gmj/ALP/AMMpUiN1o7mRQp8wS4xgcHGO&#10;2T07E8jqezC051Ito+T4xz/DRxVJSTWn6njPhybdaLBcR7l+aRsqGbB6DJIz15IyOMDsT8ifFqEX&#10;XxF1m6O1VbUpsJjapAbGOv14GPw7fqLZfs6/Du2tyyWtwhCFty3BPQYH1wOPbGMV8O+NfgD4N1fx&#10;fqeqRX1zDuvpcbcDqx9eOnT0rHMKFSMY3OvgHOsFWxVZq+iXTzPn2NnF8qTRbsrlmWPOQAB29+2Q&#10;T6dq+pP2T7i4Pw3tJFVtr3U3lxkdMP3ye4zz0yPTmuRP7MPhmfE1j4guI+mY3hXnPJxnPBB9ifbF&#10;fVH7Kv7J1hefCqxvzrhP+mSMP3YyeehPcZ/A+4wK5sFRqSrbdD6PjbOcBSydOcre8uj7M5wT3Ms5&#10;kthIY4pEz8uMfd4OccjIPPQHJ4xj56/4KWajbXHhrwqQ7eZHdT/7JB2Jnr7HHbqPavui+/ZEMbyC&#10;LxQ0UbtlVjj28Dnb0zjdz9eueg+U/wDgpT+zPrSW/hPRpPElruMlzIJPLK4+4A2e3bkn07Yx34qj&#10;UjRba/q58PwnnOV1M+o8tTq+j7PyPg2G5ks38tZGVmBXdgkEcHHHJ56fXjk4P3B/wTnvLe6+DNxZ&#10;WxKyWeuyRqvTiREYNj6Z46cV8sXn7OXxCtMv5drdr5ecCcgnjp/s+nH0HSvqX/gnF8NfHtjp/ijw&#10;5feHrhUhlhnQxxggkhl4546AY6dcdq83D+7WSsfqHGGIwOIyGbjUTs4vfzt+p79q11qdozRG/wDK&#10;WP5vOmXbsx157DHcg89uOPkH9qXxV4qtvjBqQh1fUIWmihEam4YKv7pc4yTjJ698Y9q+xvEmgaxA&#10;lveXNncLIqbWhuMruJIGD7gnrzx65zXxt+2baNpHxmm88q3nadC+2ReAVLBRgdeme2AR1yM9GMcv&#10;Yr1PjeCFRlmz0TvF/mjxjx98TvG7WLJN4oml3NgL5gOcsM+/b/PWvpr/AIJdeK7nXfD2tRXN9LNJ&#10;b3h+Zn/vocY+gHuPcY5+UfE9sTo8kihWbna5z12/d6+2PTB9s19bf8Ei/hD478T/AA58SeLtG0eS&#10;a1bWvIZkX5iUiQ47cYfj3XJ524xwvNKSPouMnQw2XylK0Vp5H1lZXsptjaOGaTBVdoB3EHkdfpXy&#10;r+zv4R1D4a/tlfEqD7X5Oj2PhTWp7jzpNqpBcw7UP+6rsmc4xj2NfUV/o3jLw8fteqaFPEINwb9y&#10;fmGBwD0Pr+Havnr4UeJNO13/AIKVax4MMCzWfiDwbf6XqiyDOAbEFgcejRrzx6da7Kq/eQ8mfD5T&#10;W5sFjFBpx9m27a7NPTztex8UR+LvEmnXy2eneJb7bFJiM/aSwwGxxuOMDPqPw6H9bfhn8bfiRb+B&#10;dOjt/FMj7tIgKyzRhlyYR82R2GVI7Z6nFfjxeCDTNXvtItp8xw3Mkcbqu0PgsN49Ovb8h0r9Rvgb&#10;eT6j8MPDpubxfOPh+3Ey9WBWJcEkjg9cNg474xXPgZyjN2dj7DxAwuFxGDw03BNXe6XVI9jb9pbx&#10;vFbtb3s1rdZwm1o9vHOTnj88D16Cvhtf2rdRs9Rmh1XwzG6iSQbo5DlQM7uv0AwTX0z4hH2HQmNv&#10;FuWP5pAcbVYKScD8dwyT1Hvj8/btmkvXlfHzNJ5gjIOc546DufUDniqzCtO8bsz8O8swFsTamlfl&#10;207n1x+zt+1V8PbX4s+Hbm6hurGT+0o45I2XdlZA0Wcjt8wJyfQ19/aP4y0HxAjPpGqQzpn/AJZy&#10;g4zz6/pX4z/DCVbfx1odx9o3MurW5LIuCGWZe3Toew5weO1fdU2tT6awGl3k0TbG/fRysCCMdCO/&#10;XA7/AFrbLMVKMHFng+JnDeHq42jOm2pOLXdaP/glP/grUbe9sfBcICyMWvtpWQBiuIPu+uTjjPcc&#10;Elc+H/siah4g8I2/i74jaRqkKt4e8F3NxNbyTKwlilLRlmGecYJPvGRnORXnP/BUTxt47mtPB95L&#10;4nunhWa8RfLupCu4LA2TljzuL46nlvmONq4f/BLnxlpdx448bfDHxvHM2leLvAeo2eo38fzfZAE3&#10;ec3oq46+9TWqRqYy+3/DHRluUVsHwT8Sly3urbrn95fdc+pv+CZPx48DeG9X8Rxa/wCLPtE0Vlbx&#10;fu7dsDlienUfKEB6ZXA5ID/Wd/8AtX+AFDLDb3023JbbGODk8Hn1GPQ84JwcflN/wT18Yx2/jzxR&#10;4VurhZv9BV12s6btrlSTznHz4yCDhscAll+wLm8vLtWa8O1xuSNsDtt7kDGQB1GPUbQA2+DxFSNH&#10;lPD4s4bwNbPJ1Kl3dR620sj50/4La/tIaX4g1fwFqGmaVMy2011timYLvY+SwPGeMBvfn3BPU/s2&#10;fEDxD4k/ZwsbfVrqTy49CnMFu+fk4dgeQM8EY9vSvn3/AIKw6bc6tqHgx4JVlka6uF+U4wMJkc9C&#10;Gzx1z1OT8vtP7KUU0PwF0nQXIBXSZYpBFu/6aYU/99Htn1rCtWvK7e6Z0YTD4TA5TTjFfDPTr3f6&#10;nJ+HfB1/rWpqxVpFyu7/AGffrx1+vrXt/gDw8+jaWIEXbnaw8xT1OePy+g5I+lLwb4ZhsLdI4bdV&#10;XgNsfr/PPbtjj613+iWBX7ke1eN27tx16HOM+uMeuBXz1SXJK9zfP88q5pU9mnaKJNLsyFCiL73s&#10;enXP/wCrIre02wWRQ4RV5+9u6e/55qGCxXcB5fJP4Z4/zx6VtaXbpEi+YPl3YHA6d8Y/z39686pU&#10;PnoxtqWtPsmUq4+bp8oH+e9bEVuEHCHjHzM2Mf5P602wt0QBm4bIzx0/OrktuqxDbwAMMq/LuGOp&#10;x/n61y81tDsi+hH5ITkupzz29frTZFZ23RJu+Yfdbr05/PH5GpJ2lJ34LbWyzfpnJ/8A1elRCJmO&#10;5hyD0we/Q+vf/PWgq5FIoKruGMrge3sc/wD6+apylUbLn+LPHb/636irUryROVyx5+8ckj+X+faq&#10;koC4Yn7pzub/AOv1NBDZFOcxYb7uduR24z2qJ2wOD7bh/T/9dTGMucBGz93Hp/n09zj3gHyZ3j5c&#10;9j1PUUHNLcrz5aT5XPP3m/p/n9e0isu0Ahf94Hnnt704oA2SxzyMA4HX/GpIkZYvv5XHULj/AD0+&#10;v8qvcRWktVbOcLxng8D9OP6UgSOPJ3/d4C9Mf55q46YTCsvPJ9/8ece/WoLllY5dR0GAuO30HH09&#10;BTGVJSrH5X56fNk4x/n/ABqJ5sjnp1+Vjxz19u/6VPMrBB82SB6jOfx/D8qpyyqFaMFflXr2HAx7&#10;/j7flcdjOS90r3BD/MxZtrDGE5z+XtWTqLY+VN2duGPP1/kR+dXryTY2zKgnJKsMf59/85x9Tl3r&#10;tQY3H7q9D29f8kjnsaRi2Y+p7TwqFffn6dz/AIfXpXO63cP95kbALbl28HI/zjtkfStzVcpFh2Ud&#10;125/T09j/LvyeuXnmPIu/ZtUjcuCMce47n8D6jNaxMTB1q8O9jwzFuvQc9uf5/y7cvqd0Ffe3y7c&#10;7udgUc85PbOPb24rY1uRpP3w6k7lzk4H4jtjvn3rmbyYIx3/AMI+Vd3yj046c8Zzx6jjjSJMmUZk&#10;aRgCknHybF69/XPH4j+gqNCN21iuDzvDdvXPcf449jdMagtgtgc9AeM5/lz+XHSmyBMZ3BflJDdg&#10;fXJx+fr7VsjGRXFtIAElUtj7zDtjj6c+x/oKmgtN+51Y4cfePf6/lz/PPRyxANjyv9WMsu3gc4x/&#10;n/61bvhLw7ca9q8OmWkcm+aTJ4O4DIPTt+XatF2FGPM9Dtfg58DdX8X6Jf8AiaC0fyrFRImxvvf3&#10;jz2+b9PbI9Oufg54c8Q+HlSRPKvo8mGZYRuGf4WHGRgd8dugr179nrwhb+AfBd2l7bN9lmsJI7pT&#10;HwF2Y49CPX0GPpx+k6hDEyTC383zI93neaR8nGemME8//Xzz6Dw0YQi3uz9J4Ip1qPtZpaxaafqt&#10;vlb8TtvDXwd8eaV8IvD1rceGJrpvsahpreMPGeo3Z5x8ueowBweorb8JfA/x1r+peedIaziEYx58&#10;gViR7Eknj17nnktj3X4A6p/aPwX0dmX5lhZWDck4c4/CtW1tpXv/AClXaOoCj3r6Sjh4+yi79Efl&#10;ec8SY6OaYinyxTU566/zPofkR+17+xp8QdN/aJ8SQyyWtrb3Vwb5Zt5k3LIAxYLgcbi3fswOcGuQ&#10;P7H+j6daNf6r4vmaJIst5EA446ZbuMgj/ZOe5A/QX/gox4fsvC3ivQfFElgszXljJFIWY/OUfhcZ&#10;HUOe4OcegB+NfEWrWiyzvJev5DbRCFH8OT8p+UAc57Bfp/F4OKoU6OIlHzP3HhniDMs0yOhWcre6&#10;lot2vdf5H0j+wV+z3ZW/wCv30PxS0kcOtTLB9stsKcxx7hkHIGe2O4z6DlP2oNM+J3hnbpdnateW&#10;8cJHmWjDc2CSQVx78cZ9exr2r9kPxCulfsvWd5FJt+0TXEnTbgeYfx7cZ5PByc5Pj/7S3xANq8k0&#10;Em64kk22iL/F15xjtzzj347+p7OnSwUZPTQ/NfrmZ5pxZWow9682lddtL6ffc85/ZC+Gth4k+Lmt&#10;eOfEViyawmnxpZqy5aI5CkYOcN9MHPXPU/Y3gv4TeKriIrs+z26spWeYbdw7nHf6ivC/2HPDzeFP&#10;ilpuq61HmbVI2SXd90bl9PXOPavtW81/QbG7jh1S/jt4/uhWbkk/wgVnl9JVafNLua8b5jWyrHRw&#10;mGXNeEXffbR2XyPBv2sPgf4Zk+B9zPLbLPNpl1DOt1MowvzFC3tkMR+tfPnwbSCO7i0+CZWWH7pV&#10;lKtlu3rjn/GvrD9qf4x+Do/gT4u0Xw9pkl9PJos+3+EFlTcuOhz8vbJ6Hmvzo/Za+NPibxrrKvcW&#10;8UJDbW/d7mC85Xd+I7dAPU7jFRpU8RHlNOH5ZjiOGMRLEp+7LS77pdOnU+9vBsjmxR5dvzICdpPH&#10;+T/PvW9Np8GoxeQ/Abj5hXM/D17iTSUa7fczKNp6e35/5NdZaLwq49Btz156f5/+vXtU9aaPxHHa&#10;4ufqZY+HGlPdfahEu5mz939fbg/5xXTeHtFh01AkY6DPp+n502zOGBDfL0/H/wDVitO1BcliRzn6&#10;fTrVcpykgiHQFv8AAUgQffB5Ge3SpggywTHt/n8KNjYyooRL0ZreH74xOA7entxxXo3hXV1mCkv6&#10;V5TaymKTcq9cfSux8Kar5bqAwbIHfms5RKPW9LuVljALVoAqwyK5nQNQWRFw3XpXRW0m9M5oQDmp&#10;rAipCD1FNK44x/8AXpgRsM9aZtz3FPIA7U0jB5FSwGEc5JpMe1OI7GmkAGkA1lwelNYdqkPPSmkY&#10;+70oAaxPNQsuT61OeflAqJxk80AV2UDkUBsryaVwOpH400nHHagB+CTTlNRjkZxThknJNAD9x70o&#10;9RTRjHNOB96AFC80pwOtIM96U8mgAGe1AzRxjJFGcdKAHDDL/nmjbnr+NGOelGRjNMAznpSgkng/&#10;p1pOOmKAT2pASAg0KfemjrzTu/NADhSgimg8dKUHAyTQA9SCMZqReOD+NRAZPFOX1qkA6ZQ8ZHtX&#10;EePNFW4tZIyn8ORkV3IwRgGsjxJZebExI6iqW5LR+fH7Z3wyWa0uLmODna3LL14zXxDqdlPZ6hLA&#10;642uwwf8cV+rX7R/gRNR0W6ZossyN2r83Pjh4Lk0TxNNKYuGb5WK+348/wCfXP0GX1eaPKzycVT9&#10;6559IwYEqw27vvNnj6/zqZ5AHYorAjJ5b3x3/n0/EUKkjbdynbuyoz8oODz9cfXoKc0PyeUw5O7+&#10;LrzyMfXnr2+gr1I7HnMqyzPtYSDleMLnggH8uPz5ozuGHB+X5c4/znoTj0z0AzVlLfJ2u33Qdvzf&#10;4nrjH6mkdWGSRu29MR9Dj0+np+XBqmMp3MMbKyAdzyoOSe49eMjms66tYwwQKWO7KkZBIIOcds4J&#10;PetS4TGBFuPy/L1PTv8A0/D0zUEiFQ/7zHy/fXjvyB+f+elTJaFRepzN1H6MzbsfvMHrnkD0+nUn&#10;PBOcUbqNOXbd/tYPI7nHr9K2r63jhG7YFZjndjgcf/X4/HnNZt5bYkK52q390nj1OM8cdun9EXF+&#10;7dmLeRqx2IFXC57Z4HPH1x0HfgemXfpvbBHqOR0/PH+ffruXAfOVG4ZORkgcd8Dp9RWTe2xXK4Vt&#10;3Y4/DHp6fhSLjsY06sfnA+bp3/8Ard/pn8apbcnygCecd2z37fj9K0ryIIVVQCV3c7c8+v8Anjvx&#10;xVGRArjPTH3vT8/bHU/0NFyho8zpKPqNvbn06Dr+tSw5iUxj1P5Yx0B/GmFAjZjkO1myWRv4s5/z&#10;x/jRH8n8I2hjgKw+Vev+fw6cUrk8x9p/sceHtL8YeGY9MuoVaYfd3KOc5OP5/wD6qt/HT4TXngnW&#10;pLuCFvs0uCCqk4zn/wCtx/hXG/sG+NVsr5LKScrsbG3PXn3z0PP4/XH2/wDEX4d2HxF8Hf6ne3k4&#10;4GM8e/8AkcGvkq2Mll+Ze98L3Po6NOOIwSS3R8HDS1EuCSoZvlLf/q/p0/AVImlrwyqP4sHt24/L&#10;HqK7Hxt4E1HwbrEml30ZC/8ALOT7o6/lxx6Zz+WQluY02KPfcx6jJ5I55+p/rX00OWpFSjszzmpR&#10;dmYn9mY3FsrtxuLDn2H1/wA+1SCw2qpMfQfNxgD6n6fzHWteGyQgFRxgrnbyMknPX/PNWF03zVXz&#10;YeG9MD07/U/XHr1rT2ZPN3ME2It1+8fmbLdfmOT/AD60slrGId0aKQv8W08HI/HqR9M988bsmkRu&#10;R5m3dt+bA6f/AFsZ/D8qr3+mGGPyk4bg+wPHPb6f19Hyk+0RjLahkO3G7PG7B47duO/OaimtgMo6&#10;/eOfYe31/oa2obFlwpiwU4+noOnp+WPxqI6XG6+W271+9wfp+Z+maOUOZGJJp7KG/dMvzYxtPH6d&#10;h19xzjqat7Zys+0uSwwBubn8eO/GfqetdHNpUW7OTuYDBUbc4GOnt29PwqpLp2/5vm/759/z+nOP&#10;50nEqMrnH3unMX3FW+VTyFz/AJzz/Tiq/hzUZtI1FYt3ys3y5B/Lvnj/ADnNdJqGm/JsaPGBgfXs&#10;P89OmcZrndYsXDtNExDBssV9icDPsPx9axnHl1OiM1y2Z3E0i3USSGfduVX3FfYf/r4/wJr4e4y3&#10;lMdnQsOAv4f4559az/CmoW93YrFIu1lYBs/Ttx9fUjtjrWpwB80I2/dVdxHHH5evuapfCc/qVSzk&#10;q0Y52kBUJBPHboeM9vqMnGJ7a7MMn2i1Z95+7tYY24/L8Oo9RUUqLHICzs29iPLVRhjzz6+vtj65&#10;EkJhiTy4WUde3HP1pyipKzDbVHceGPiPcW9uLXUZvm2/Kcn+f5f/AFs1ryfEdFPN1tQZG4LlRz/9&#10;fP48dxXmisHy/nlj/t4OPqOhP+fWpraZlCiU7e/K9M/ngd/XvXkVchwNao5aq/Y7VmFeMbaM77xN&#10;8TftOnHTtIib94uJST0Xnp+XU/1rzbxHK82M3C7V/u/LjnsD1z9efbFWmugsm1dpZv72ThfTqOB7&#10;/rxSzC1XbvDMw3FkVs4/Pn05P49zXZh8voYOnyUkc860q0+aRg21pLEMTKB83UAfL836DP8AkcVO&#10;8McS+WgfbwML9717f/WxV/ygi5ztbdn5cDv6f5/XNV7towjRJ95Wwd0eccd/f/Pc47Ix5SHqQrD5&#10;TqFk6ktu8zjHqTnp0A+npXeeGrr7d4f+yFm/c87dwzj1z+J6e3rkcNJMFcOv8R+XGOncDt3+v0ro&#10;fAV8q37WBZfLlUnCxjngdO/c846D6Y68PLlqepwY6lzUW+2prAJLFJFI3Ktjc+Pr/j+fPcnn/EMG&#10;NxwGwoA+UDd7frx/9fjevYnW7KPk/L1Lde3U/QfnzmsvU1xCx3L97G1WA7/p6j9eta1YnFhWcRd7&#10;mdpGPCk7sdM46Y9+ORkH6EUy2kR1LtMuDwSw64B9e3+HfvNraujM0Ssy7j8oyQB+PUdBz1x0Hanp&#10;6KNpGG554Jx8x6ZPPt+XpjhluexB3iacHnvIJYY8k5HMgPQ+vfof17VetzujaWNl+Xhst6Dv09sd&#10;uPzpQTyMhGF2rt/i3bjxj0wOO3rV6ImICMSfdXJCoOPQe3+e+KopNXKzhhGZggxnC7Se45/z+fPV&#10;Yfn3FZMhsfd79RjH4n9fepHyi+TEFXJIG35cDrxjsfw46ngU2K4EcHmBjGq8KV5xgenToPwxQZ2J&#10;GkmWDzGDFSq53dV57/57++BPbMgLHd0jA3Fslc9OcenP/wBYDNR5ZQGBLHKkFivsOOvXgdT25z81&#10;TlkhVhapkiNRtK9v6ce2ec9TwBcfPBC3yqxXy2yyqozn8T745x/M1DCs1pqEN0g+9hWZe+GOByOx&#10;P59eSQrrp44R5gXkNuVS3K8/5HoMdwBlsty/2RRI7HcvX/ZGRn5vTnuAPwbISSXe2eJm89SxxluB&#10;xjj/AMd/xz1JpeegCqrKfm+Q5J3c4x7c+vr67QNC7aGe2jlHzeZ1UdWOR+f5dQOpAFUJvME77jvL&#10;L8xZcZ47f/r7H1JIKSuVUhEw27Oo3EL3/LjBH4enHLNjIWfy/MIbJ+Xj5SCDn+vrz61OEeNpPO2r&#10;s5YqBgc469v09ueitbRZ3eZt4yq4H0HGecDOOoz3wOQCE3s8KFAkfTG5nHp19MDn8OORy1iK+LKm&#10;0bfmOQw3E8+mevP5+hJK0bmykikw7/O2WkUdue+fc+g6DjO0Bts6rGVlVWVc7Vfp0Pv2z3/lnIM3&#10;pLgiNVeNfm5zu9uT64Ht7f7IpGYyW/ntbcMnzKrDpjv7Y9M5564G6lDMUUxi4Yhe75yenJx7Z7j3&#10;xztsC6RU3RswbaMbfX2Ax3x+J4HIADOW5JJco8bGJWXazfuWwuMjqRnj7uMdsHP3WzHKMExP/wAC&#10;XbjseTnk/wD7WejGnQCQuuX3ZX5st1A/x46egH90FzQx/Kzr94Y+Uhccew4HHHHGB1A+YJKv2mKD&#10;crfdMRzleg7H9Dn2B/2sRJuWMJubKgCQLjj1z+vX3/2s24y9rKrujJzmNVUjHA9PTr17LjOMmEIs&#10;hykW07cKF6AZxjjn8B046gAlAOiuiG2JEoVdpP19x+eevQ5BwQzZW89PMdty7c55+XoD9OcenTg/&#10;dJjMYdWaVf3m75irDj37e36dOCHENFGynjcfvLgZ4I6YwBz6cZ6dQEA0Bo3VGOPmO/jnr0//AF+n&#10;fJUDeQjMrSc/d2gdBjg/Tp/9cchVTzJlRCcbhhe+fz7fL6Y59iYrmM+fuVQx+8u1h+mB35x7A9Mk&#10;UAD3ChWjWNgOjO+BnPqT7H+h7Gq7TSiRZEiX5m5zkAfL7+2P68c1LJFG7bMYLNs4yO/GMH/OeOvy&#10;rOsjL+72grkDI9/056e2B0GKTdhohuJY4Bkj/gPOR6foOnuabEqRnE4EnyrxH25POD6/l1PvUkbA&#10;4CxBQv8ADjp7DpjuP8O8LiVXVVbb825W5+Ug8c+uM8dSO/WsyxZWQMroo3MMR5Ix+FPiJZhKA2zO&#10;WIU89cD2Gc8ZpscxMcbRMQDnfjB3H/DIx+NRLDtnTCqrbiGbafxJ9u/uQcZrId2WR5cvl/veVx8o&#10;Bz/hx9fzAFWY8EeXIn7tsKF9cd/f+f41BGSnltPGzbcAxjowxj04/X9KtJKzrvZCoVtwb1/D8enu&#10;c8UFcya1BVic+aJWQIPl+X8G44/z7ZNWPLaRfMaPbuXCr6jHTOfb+tV4ysls8kY7htpXbnknPTgY&#10;6dsZHrkNy6Oyl/nX5vl4z/n/AD0rMalygzGU4iOcr/Djt2+o49eevIGWxsmMsRI3RSGxluDx7c+/&#10;b61JZAAmJf8AWLIH/dwkcYHb1A6E8jPHXiGaQPOCrbmXgtj73HU/j6deB0zkCXw3LmnqUlWJNvzN&#10;uXEfTg4PXJA7/nVO6gZvlhJUMuMdct7enH+TxWjatbhTctAzF8KwPOQCc/yA/CmToLiZZpF/d7SG&#10;J43f4/5B9gImU9jLMmE+XMfsVP8AnjnPbiqF0Hkuw0CH5NpZVkAz6ZHrkg+/r0rd1MF02O3yqcO2&#10;OuMdx25HH+RmXETRkGOdtrA7WGc+/wBOf88VFjS5zfi/wpaeJLGS2u4F/eceYq59R9fw6/gcnw3x&#10;v8PbzwrduY0/dM2N+3t1HTqBg8/X04+jVmtITsuIwcH5eDjJPp+p/pWR4z8K2WtWMtlKnmDG7a3J&#10;XOPTr2/z04sdl9PFx7Poz0MDmNTBy7x7HzK9rIyscLtX72enXpn+nHWpo5kiJhmRkYtgnPv1/P29&#10;DxXSfEPwLqfhe6aa3gYQ7j8wLZQfp+ftnFcfBs3LNckD5cs2TxjGQOffp+R9Pj6+HqUajjNan2FH&#10;EU68FKD0ZrK8SnM0qgBiQfU/hj+f4+rzEGMbQzK3rnHy5xzxye304HSsuK7mtgsXmscLjeuc545H&#10;+fy5qzaTlhuhHzN15HrnkH6Z/wAK53E6Lm1Z32y2WNsbdvHH3un8/wAR/S5pWopGflbDLj8O4HJ6&#10;dPzHvnndh8wyM5XuS3rk8n8c/wCc1I11PHLlG+ZVADen4dunT8Oc84yijSJ3FtfSGfLH5to/iH5d&#10;89fx4+lacBK7fIbaOTuPI9v075OK4/S9SmuV3GPbtXBKsTuPPvx16/rya6LTLyGQKrIu7j5VwPf8&#10;P6dOlctSJ0QZ0NlMWiXz1Qt0XdnlgDwR1xnuf06htxqZluNkyfd/Xn/P4D8Kz7S+QDynVc9fu8ev&#10;f357kflgupUDGbjLcKFAxjH+fapsbKo7Gg2Su3a3yKW27c8cFhn35/KrlvLceX8q/eA6tjtjAz9P&#10;Y5HOccYfnzeVmPoqgfMxUjHOf0x2/wAblteqI/8AR3KseX+p5yM//qqWjaMjW07VFV/JljKN/CWX&#10;DcdT+FLdXkSSskLNu3YwwPBJ6Y9gcfQ/hWdZM0isWK9sNjGOn69B/kZ1dPsUA/eopRWX2IwMcD/P&#10;9KzKRUnF9P8A6Qq7Ru4P93P+T/8AXq8GZLf5hs/u7xtY8EjI9/8A9XTmPUJy0q24VuD13fn/AJ/H&#10;pUaC3CZWdj91iwYE+3p7n1yeh60FFq0mk1OLE0y89dzc9uTzU9skcSBsrwhZc847kHngd+T+XFZt&#10;zrNspVInVQw+Vjk4yPbp3NJDdWmz95Kecl25X0z0/r6/hRYrm0NRZY4rh2ES7t3ORS6g0RQ+cvp8&#10;ob5l4znv69evNUvIjgt2xKv3cYUfe9jk8ZHHt+ec+51q6mikiilyem5Wyfx4/wD1ZosS5dyzc388&#10;X+iFduGw27jnPqPTnv3qWS7VIRgry2WxLyB68dR9efWsZOF/ex7fLxt3fNtX88+vTp27VPLfy8sz&#10;MSo+XGePbB7c9D3+tVyolM1r14/7OVJY+f4iW+6fTkccdu351mR6ksHMzhvm/Hr1P51Z0+Q+S0Jj&#10;JLA/N2PTt6d+/X3zUH2OJw7oNu3P8RGfX+v1/KpK9CW/vGBAY4+XbHu+U9Rgf5wfwqvGCfnfHzfd&#10;VU3AfTFAE6S+US2Nysueh9vT8Mce9SXD3Ty4t8sMfeVWY/jgUAfm982xkkdv933x0FKpO5lRSfXC&#10;/j2qeOzZjwjbl+Zc8Z9vp/nmr8GlI/zsP+BeXx9enp6egr7bmPz91DLiidm24LZ4X/P+f51pWFq4&#10;b5gPXpj8R+n51ct9IJOVX+LjHb/OP8itSz0g7F3IPmyGXv8A54qXJGcqnNoSaVE4C4xnn+Kui0u3&#10;YttI64Hpz61R0+xZCqj7uc9+/wCP+c1uadaTRrtP8Q+8vcA+/bI6dK5atmmTa5et4ZMKQW5x17H0&#10;+vNXba1Ik3KDs9A23t19P8mksbXOSAPmHzDGe3T2/wA+9atnZJINsi8rnHXOcduev07VwT0K5Rlp&#10;aeaPMboOvPUexz71ci0YyLujb5UHHf8ApVq0TK7efw5447/y57e9WkOEZF+8uSN3bjP9P0rm5pdD&#10;SMUZY0cqqpn5WXOefu/T1x+Pf0qvJpbqR5Y7HI5/+vn8v6VsSzxgtvIG5QcZ9ex7+g7449MGje3m&#10;fl3scNuX5c49+P8A61dVFs0jGJlmxh+6FABPUDA64/H/AOt9MwvafNhRuLddv+frVq4v4S2GdVz1&#10;Y9fXJ9P8iqc1/byR5yWHAwW6/wCH4f8A6u6FwK8yfNuC5XtkGoJvMDZV/wAs1LJexSNv8zJPVgRx&#10;15HHv/PkVVnnjLZIGd3TPp7H/wCt1rYlyQ2QybPmX2yO3saYrzI+HT5VB7dPamSXKKvzLyevY4Hb&#10;8OKgnvE4KjaN3HPTH4j1oDm0LRlAyzqNrH+Ifn/T/PFLHek7ptvzfxY7HJz/AJNZpumySVZTn+7j&#10;H/1uvShtRG/f8vyr9Tn/AD26UcpPOba3Q2/e25H8QA/yP89qt296chSf4vpzk89O30/+vzEN9Lko&#10;VUFjjb1x+PvVuC5IKnnHI+9xnP8A+rvnjrS5AjUOmS8REXMqqwHy7vlz+P8An/CwJlIyW6tg57fn&#10;3+v+FYdpcgBfLB9lX6d/w/IVcScMmIy2WH94/r/nnP1zHKdEZGoJ8j7pwvI68j/I+v1qW3u2WXbJ&#10;zt4/z9f61nxTswAOG7sfUn6nr/jn6yQybZAwJUZwx9vX6A8/hQkVzXOq06cFlyrDuvUfXjHT/DFa&#10;9sySR53Bflzxjk8+3+f5cxp948cWRJu52n6/nwcfz7ZrXtbwbgJG4Y4K7fXtz/8AXraJnLWRqSW8&#10;Uo5k+7xtyCRjOOfoRWbqtgd2RlivDcZ9f8j3rQtrxSdpBVcHB3fd4Htwfr/Wo7oxzlQpwxOOp9Md&#10;/wD63Nac2gRjdmEbA/K0acj3HPHqfp/+rOA+PS5CxDDvyFXr6f59xWhjy3WUM+3GflG4j/6+R+va&#10;kjIHIgVj/ebHHPuPfp/+qpuzZRW4tvYGP5AMhuMBgP0z0/Hp6YxUsmiiUN8mNq4Ytn+o9v0+lWLR&#10;o0X7it/eG3JH5/X398VfgQBvmAbarDPHBGD/AC/P681maQtc5PVPD7BThfvL+foP8/pXN6t4a81W&#10;YIDySN31/wAeffPrXpz6VHcruIG4rj5cAdvy/wD1Vm32gQyb4ssN2G3K5yf/ANXt6fSgpxR43qmg&#10;um5VTO4cbTz/AJ/Cs+fR5UkZF47fL2P5V61f+E4gP3qsGPXJGPy/pxjjpWbL4Ny2TArY43beBx16&#10;VXuk8tjy6XR5d24huexWon0m5HBVf9r3r0mXwZu5FswHI2hf/rUxfBfm/fj28ctjH9PQd/ccVQWP&#10;N/7MuDtZxnjpxQml3A42qv8AvNnH/wBbivRP+ETLR8wFh+A+h4/yadF4PgwpeHauSW9cY6c9v6Dm&#10;gIrU4WCwl2BivPH8Pf8AyKsf2dIW3FTz8v3up/p6V2y+D4o3JRD6em7/ADxx+tV7vQY4htEe7ucD&#10;39/b361JuttTkIrFon2rhf8AgJA6df1/lVu2s5pZRDEuWZR8q8k+1bieH0DbWXcpxj5T0/r/AJ56&#10;VYi0Ft4Z4u3du+P1/wABRYceUw7SKe0uQVjbcpztXIIycc49xj86/WT/AII9+Ibf4w/s0+KPhR4i&#10;vFlNrJGbZj96NZEzwvGAsoyOTX5gw+G2Y5Uc9vkOCM9Py7Dg/kT9X/8ABKL4wXnwh/aV0/RdR1Py&#10;dK15f7Ouo25VnYfuTntgrjPQ55PJxvhZRjWXNs9Ca06kaLdN2krNeqd0ex/FfxL4v8Cajd+Bonkt&#10;57eZlvZBkMflI247DHPvwM9ju/sgeMXsvEmp+CNQnYrfW4ubMy8fNHwxzn+6Vx6bD6Vs/tzeEp4f&#10;ie3ji1Vfs+r7vM+UYSWLCEYxjlduO4OT71518D9F8Qaj8RdL8SaZbYhtryM3EsjbVMbOFYEfxfKS&#10;QMdcZ6V4tRVKGYNdn+H/AAx/S2BqYPO+DfaSsnOF2+01r/6Ureh7XcQXfgbxlNBpbrtuw17pMW3g&#10;ygfv7cDHO4YYDivpD9k3xT4W8feCJbuVlkkvEe2ureRgTCNuChHY8nINcf8AGD9nHUh8IrzWvDN0&#10;9x4i06Rb/TXAJBaMltgxywYcc8nNeR/A34onQZ7f4s+HbRodL1Rc67YxjC20wJDPt6ghgR74z0AF&#10;e/Rl7KXJLb+vy6n4TmEaOdYOU8NL3ou19rtdP+3uj7p9zmvjh4Nf4beN9T8L3E7JHBebIjyS6DGG&#10;yAO2P5DpmsCD4g6N4Egs9cudQ8uaGYtsRgXbGNvGeCD19M4/vEevf8FALzT7vwLp/wAX/DdutxcN&#10;F9nvCrBgOMrKf1HoM9q+FYtYvtUuZrrUrn95GflPIXrkgdcDjHXp6Yr53GJ4XEOK9V6dD9w4IlHi&#10;TJadavpa8ZLrzLR+nc/Y7wv8dNV+JngfS9e02ZbW21DTUnVU++SVBPI6fnVWRnMP21mznnaevXJ+&#10;nfr/AFNeFf8ABPvx2njb4I2OjQ3Rm1DRW+zSRgfMkbHfGOB0CnjuSOelfUvhz4VahqsEc99IbdNo&#10;5z8xGc8Zz6D8foK9enKpiKcZeR+Q5th8v4bx1bD6QUZNLu1083dWPg/9or4b3XhL4sXWm6bbbob5&#10;xcWoVckh+WHtg/ljnnpB4N+FVzo00Wu+Io9rR/vI4+pVh6/TI/HH4fZ/7TnwV0JPB9p4psLQyX2m&#10;TgNLty3lMeR+B5/WvBdV05psSBR+5OBx1GOB6evr+NePWwfsMQ7+qP2Dh3jL+3Mip+z3S5JN7tr8&#10;rqx9O/s1/Ez/AITzwHbw3k6m/s1CXAzyy/wt+Ix+OfavS2liW1Z52UJsyWbgCvjn4LePm+H/AIzt&#10;tbuLvbayfu7xckL5Z4z9R9735717R8SvjFFqdo2k+FNQ3wyL/wAfETfePXA/vdvavfwmKjUw6ct1&#10;ofhHFvCdXB56/q6/d1LyTtpHXVfLofnZ/wAFW9J1fwd8U7mfwjbn+wNYcu0kS/K8wHzJ+Zz0/iNf&#10;H1jPLZOjw7fnwdxbnOMkn6cepP4V+p37SfwR0344/CO90G5iX7WqNJYzYGY5Vzjnqc9OBX5h6/4J&#10;17SPFcnh6/0uSO9t7hoVt5OCrZPPTPbqc+vU183j6cqeIb6PVH9F+HeaUcVkawrfv0tJX3aW0v0Z&#10;+jX7A3xYu/jx8LdN0eRvP1exk+yXsY+8wX7rnPXjGTgAEn0Br7e+F3wo03wVbLcXIWa6zlpG5A+n&#10;pX5h/sMaxf8A7KPi/T/F16nmfbto1ON5ST5DYJHU/Mpbdjv0x0I/Vbwh4p0zxjoVr4j0a7Wa2uoV&#10;lhdWzkEZr6DLZKpRTl8S/q5+D+J2FrZfmj+rfwKjbTXfqvl07o479pT4UHx94XbWNJi/4mOnqXjK&#10;43SL3XNfMFpZhbrZNJjyRt2t/Cc/iev+cV9yTyIIG8z7u35vQ+1fDP7aWpyfC/xTI/g21VrXUmYt&#10;cdRE2DuX69T7elc+aUY017b7z1PCvNMTmFR5O35wb6d1f8V8zD174xx/DTXYtUs9Ub7fCA0CQtu7&#10;8dOMf5x0r6A8A/tCyfG3wbaa8jeXIzeVNahvuyAA46c+v0r8/dRvpJV82SWVnkVhJIzcn07/AOQK&#10;739m34xP8O/HcdneTq2n6k22aNhu2t2fpn2x/hXjYXMJwq2ekWftnFXAOBxmUe3px5q9JXT7rqv1&#10;Xn6n2je24WNb2edcLnivl/8A4KMfCODxt4Lh+JGhp/puk/u5hH1kjJAyfp/npXtHiz4r6Do9lNe6&#10;nqMcMZjOFZuuOe/c/wAuOpFcp4f8SeI/iZqkfg638LXENvqULPBd6hCVQx5yXAPJwOO3v7+niI06&#10;1N03u9vU/K8ilmGT4qOYRVlT3vomvtLz07Hyx+y9/wAE8/i3+0TcW+o3WlTabpBudz3dwpUyp34O&#10;c9+h79a/Sn9mf9hr4J/s6WMd7puiQzapDHmTUZlBYHGCc9s5rjpP2j/B/wCzb4Jt/h94auY9c1CP&#10;5S1vtjjhJPcjjg8ADn61w/xj/wCCpWhfDPwpDpGu+HJjqGoZWPyZFbCgfMcZBz07cn6Yp4ehl+DS&#10;c3eS79PQ4+Isd4gceYj2eGg40JNqMYvluu7u03p3Pd/Fnja2tfE182jwRTbmURyEcLgc1y2rS694&#10;hkee4v5ZGkwPJ6DI7AfX057dRXzx4V/b6+DXitU8zxNBZzeavmfacx5z1+8AOvf278V9K/s8eKfC&#10;vxP1aPUdK1y1uraGMPuhkVgc9Bx3xx/k11xq08Q7QkeDjchzDh3DuriKMo8q3a7W67Hqvwr+HVn4&#10;e8MRwXmnRmeb5pmMY79B+AxxWj4g+FXhHX4mTUNIjbd/EEH+FdNbzQNCFRl6fw1U8Q6pDp2nyXUr&#10;bdq5H1rudOHLZrQ/No47HTxftac2pN9Gz5b/AGmv2cDqls2jeB9UWF/L3PG3bjH6/wCcV8heMfhL&#10;4x8CSzDX9LkXy5NqzKDtIx79K+/Ne1M3l7JdTNmZieccYzjH+f8A69YOt6Jo/iLTXs9asIriORdr&#10;B0B+Xpx/n0r5vFZfTrS5oOzP6E4P48zTh/CwoYhe1h1e0r9devzPz5EBaXyYU8xmbbGVXl2x/h/T&#10;2x9E/CfwgPBmhLGUVb64UPIyjbg+n6fTtXqegfsGeEtR1VvGejtJbP8Aehhf7p98fX07enSq/jX4&#10;NeM/Cb7v7PlkWLhZYVyp9AetcdPBYih784n2+aeImRcQKODwtW3WSlo79uzt5Mm8JfHLxr4NljFv&#10;ffaLZOJIbhh09jnP8/TuK9W0b9rn4dyWDN4p1WPTJlUcXDhQeM8Hv/OvmzVdQGj2Uk+pARkJufK/&#10;MeM/XsP5+gr5c+MPxP1Lxb4guIIL2RbG2YrEucq5GRn/AAOenXtjqjmVbDefkz51+HOU8V1G5R5G&#10;t5x/qzPvrxx40tPG1/8A8JDa3i3UflkwrGxxt7fyrAP2cySTSnDBj5S9+P8AJ7e3vXw58O/j9488&#10;B3EcthqE0kXa3mJZR1+7128fzH4/Q3wX/ak0X4ialbaJrmmyWd5M2xWVcpy3J6Afy6VpTzCjXlro&#10;zz818Os1yGi3R/eUordbpea/yPcvB3wV0D4tamsnifRo7u1Xl3njBH0z/npWh47/AGBvhpq8ZuPC&#10;Sf2XOsZEKxj92PTjp79q9g+G9t4bsNBhttCu45AqDeysMscd63Z5Qp2Yr1PqeHqQ96Kb7n4tiuKM&#10;4w+Ovh6koKOijrb5p6H5yfHL9lXx38JIvtl1p8l9arJjz7dOnJ5wOc/SvmX4r+LIPDYawtLiT7Rd&#10;LjdGvyovQ5weB/npX7IfEC48Pw6BMNetY5oWjKtFIoIb2r81v2xv2K7rULy8+InwxBdJpDLcWDfi&#10;Tz2GfTg8/j4ePwUsPrT1X4o/ZfD/AIw/tasoZnaLT0ltGT7Psz5r+E3x58WfB3xFFrXhnUWMO7/S&#10;reZsrJ7ex68jt+Ir71/Z2/aj8G/GfT1ltbuGG6WPFzZzSDeh5zx6HBx2OD9K/M6/guPD101hrdjJ&#10;FMjfNHJGVwwPA+hHbvXS/B6DxbaeLbbVPC+q3EEkLDzJF+XK85DDnd/D+ZPGBXJhsRKi11R+ncT8&#10;N4HPMO6srRmlpL/PufsZ4J8GaZr5N7qltHNbtwqsowa8e/aR/ZTOii58X+DoWazAZprVP+WffI9s&#10;gcY6j83/ALIP7W2jeNLS18BeJrsWWqRR7IfMfCzgdNpPU4HT09q+k7pY9QtGtptrxuvKtyHr6GNG&#10;jjMPdff5n801Mzz3hHPGp3S/lfwyjfdf59z4h+F3xq8T/BnUI4mu5LjTt3+kWUjZAXPVfQ+3f2NY&#10;n7bnxq0L4k+HbTxV8OLnddaNIl5HMnDJIpzt/n/k03/goV4bf4TarLq3hlD9l1BWIjUcQN7+x57Z&#10;r4x0r4val4f1iVrq5meGfJmjZsBh+gBwD69O+OfPWKqYe9Gf/DH6jHIcv4lwsM4wqtUa9L9013Xc&#10;+gv2r/2nfG3xA/Zw8P8AiS01EM0F0jyM0e4/Oh4H0x/Pnpn5hk/aS+KEh3DV0by0+T92ecYPHzc9&#10;PfPeup07xHY+I/hF4w+HUhytrC2o6buxgJkHA6fKGB/QdsHwyyuBcRbjJ0X+Jsc8+vv/ACPXNcuK&#10;lOVTmb3R97wNhcF/ZcqEqavCT6d9fzufeX/BL39o34i6j4q8VTX+oxlYbCAKduQDuI9T+nJJxzwR&#10;9qaf+0Z4vlCx74mwfvFf/r8/4+2TX57f8EtrSOe68V3sEe6cpbRFTnDKSRjjPPJ/MjncSv2LZxm3&#10;SaS6G5WPyqx6n0//AFEeg46+hgq1SOHST7n5hx5leW1OIqrdNbR/JHSfFf8AaY8Vw/D7XWGnxN5e&#10;nSbfm+8duM5xjrj15OK+L5P2n7m3uVa/0ddqsM7ZAS2T1Hrj69sduPoT42Xbw/DfVPsRkT/iVyY+&#10;Y9cdffP6jphc18RamYZn8uc7+7MCTnIGGPT2P8vU8eZV6jqR16H13hrkuXf2fXfs0ryX5H1T+zn+&#10;0z4Lm+L2j38lx9j8y5Eb+YSAd/ykZOc8kHr6V98fb7W8XdZ3AdWXqp/Kvxi8I3M1j4hs5l+8tzE0&#10;eG4++uB29Dzx/Sv0B8M/EbxP4dhhjsNUdmKo3lszfQjqT07f16dWV4t+zcZdz5HxW4UpPGUK2HlZ&#10;uLVn5P8A4Jy//BSF44fiBoV0qDfNpsiN2JCtzz17579DjvXzRq09tBD5of5t2VRUODkDj8vTueO4&#10;HrP/AAUM+PEUej+GfEniOz8lYp54ppbf5uMA4A98dgf0r5rX4weGNdi+0w6hD+8X9zC8nQ46nnjg&#10;Dt6Z55rHFyi8RJo9LhPA4qnkNBSg9Lp21WjZ9QWWgT+J/wDgn9rX2WT5tM1dbk9ThMox6ex7Z4H0&#10;r49vry2G6QrH5YZefXPbH5D8eexr9A/2O9P0f4g/sdeIvD0V5HNJdG5jdfMB+cxDB5+g7Z/nX5je&#10;IPinb+EfEN1pOs6TMWtZmR4/tHy/IDg5z6jAI7Zzk8VVZctOm+6PNyVVsTmeOw8I6xqN28ml/ke8&#10;fsx2NnrHx+8PzWpG1LhnMbOxziJj9eoHv+JFfdul4JRz8skaBiEPXGD1H19v8fzs/Yt+LugP8edN&#10;uI9HuE8m3uGbbgdImHr/AHuM49T3r7Rs/wBoDweJ2YWd1DgZ3IoPbnp2H0x+hHdgalONN3fU+W4y&#10;yrMKmYRUab0iu3dnsF3O1tpMkvzL+5b5Wbgcn+n/ANavg6fULifUrueUsjySMfLkYD7zZz/Xv69B&#10;X1F4p/aN8EL4evLgmaBVs5Cx24/gJx+HT69s8V8MWnxU8E3moSTXOourM33fLYcfUDI5z9D+ueZV&#10;IPlSfc9Tw+yvHUViJTptfD09T1TRLp1nEsl0w2MSv90/Lk8+v1/Hrk/af7H5H/Cm7CMzGXzJpXDA&#10;9Muf8Ov+Nfnrp/xK8EGKNrjVtm2Fgqh8fLngZ/ME9+o/u19wfsq/FHwVp3wk0GL+14Yf9HYsrcdX&#10;P4dcCs8t5fbPXodHiJhcXLJoRjB/Guj7M98mAdG+ViwOAxX+eK+O/wDgpVqMT+JfDunCWONk0+Z4&#10;xjJDF+o9Rxz6fz+sD4/8F3UQlfxJb8lsMsoGcfnj8hXxL/wUu8X6AvxY0S3i1SOZo9G3bo5hgfvX&#10;I9sYzn059Rj0cfKP1VpeR+fcF4XERz+m5QaspdH2PGNLmLXETOitKzAqzDAUEEA9OxHXHA7HoPqz&#10;/gmk15aeNfEunX0aotxp8TrHu+ZQj7cH06n+lfGWl6pBNZ5a9gUL5m1jIOQR1OOv445684z9Xf8A&#10;BMi7sH8fa9em+3Tf2LCWQABgpkBGce3fp3wM4ryMH/vUT9L4sjL+wMQn2X5o+2tR8P6NqEbJdadD&#10;JlT9+IE//qr4p/bx+BPw/vvidY6vd+HQv2rSwn7pwvmbXfjr2yPzr7fs7mO4Rdrj73Td2r57/wCC&#10;gPh+Gbwlo3iHZmWC+aFmVedrIHxwfVO/vXr5hTjLDPQ/NeAcdUwvElJczSleO/dafifAHxE+CvgX&#10;S/DUvkaAzSFgkcvmZx8vf8x6dvSvuH/giz4a0vw58ANf0rSkxA3iqZ/LZs4zBDkZ/X0549vjT4la&#10;28ekTxwQ7trKfm5G3uOeOvbv3PIFfZ3/AAR0vvs/wT183T7VbxRLhWY5J8mIZ5/n3+teXlyisSrH&#10;6V4i1KkshkpNvWP5n1xqeg2N9bPFcW0bq3DZGQa+AfAXw40KP9tLxhqa2MMOqSWusx2EixjLSKpK&#10;gAcY8tHAPGTX6BXGrq0flqyj0/wr4Vs9elb9u3xh4q0u132mh2N/cyQxuSTIIhGVAPHLu3foRwOC&#10;fSx0YuUH5n5zwhOoqeNina9P9VZfPY+Q5/gV8K9ala9m0L7PLJMCrLJjv9c5wc+vc4r9OvAn7Jvg&#10;uz8J6bDpN/dWqDSYY9qtuDDy8Lkdccjgcdulfnza6jZ30awXVuitLICtuzNhSXDMfr3A9u/Ir9Wf&#10;A09ta+ENLWNVwNNhCsGHB8sen+fp25Muo05SldH1fiFmWOw+HwyhUa1lpfTZHg3xZ/Zn1jSfBup3&#10;Wl+Io2WHT7h2WSIj5RGxA4+vp9a/OXWP2fvHyzpbW9rDIzKcIkw+Xpx9een+NfrT+0Fr66Z8I/EF&#10;6JCkn9mSIjZxyw2+vHX/AD2+ELFg0h+w7WyziST+JR0+gH1HPqK583pxjUikfReFuaZhLL69SpZ+&#10;8le3ZX6ep4j4B+E3xFtviRoayeHZg0mrwKzIvTDqCQB9B6Y59q+wNR0y8srRYLu3ktpPLPnK0ZBG&#10;OgAx1Jz7/wBcf9nHTTqvx38PxmVmkEzyyK/GwKjNnkdAR1PPOOM5H2Nq3hHQ/ECyW+p6Vb3Eci7W&#10;M0QbIz7j/P0qstwvtKcpX6mHiJxN7HMqNKpC9oX0821+h+TX/BUXSB/wgvha/a227NWuFjZ1+YoY&#10;lP3up5T3+6OmAa5z/glBY2OtfG3xB8OtQZWm8WeAdW02xj/56TGPeAPRsx4H4c9M/Z//AAVd+FHg&#10;ay+Hnhqb/hFbPZJrsjSY3DdiHbtGDgH5sjIIXBx1IPhP7EPwr0L/AIXlb/2BAtleafod/d6OtuNm&#10;66S3yoyOT8pc9Tg89QRWdWnKnjlF90ehlucUMZwPNpNXUvlZ6P71qeM/8E+PCPif/ho24gl0a9fd&#10;pNylzGtq+1TuU7TjvuxjI64AwTuH3a3ws+IE9mh0zwvdLsj3MfJzkk/e+pOenHUg/wAVcr/wS+8O&#10;2tp8WNW1FHmuC+iyNLNOvBYzx4J7bvvg5HUsAcZ3fYnxA8VW2g6XNJLIqqq8szDnH8xj/PYdeDw9&#10;8PzNny3G3ElZZ97OnTT92PVn5h/tufAjxXrsmgrrOitGsepYjmeP5QGDE+nTb9MDjjGey+Cvgv8A&#10;4RnwxDpnlsGhBQZzg5x3x+B/Hr29L+NetP4+1uNZGaSOGfdHHgAkjp+p/E4Hbitoujpawqq/MNpH&#10;P8vU/X/DNeHj68Y1GoHFDGYjEYdKel9WkO0/SDDhoxub5fL2EZx7Y5/D2rotKs3jHytu7ZX6f5+v&#10;vVWwCqd7DDK2VZjyM/h1/wAPwres7QTMpVmVduMLj36/r9K8GpNtmlOJJa2MbP5hP3cHG3r1/wA4&#10;+la1vCI5N7fwsPmzUlraBbf5RyOMqvX/ADx/9erFrEkZDKp3KxOewGe47f569uWUjqjEsWce0LGr&#10;bTtx0xj/AA/xq6rK6cjdkDb0yuOv5VBCoXhVAyuQo6gnr/n/APVUzRlflkC/e5BPf/I9fes+Y1IV&#10;3JKdwA9+Of8AP9abLnCqTzt+Xj+WP8/lVhldl3Pu+XP3lx/T6/j6VHLGke5fLZQw+YcnI/zz3pIm&#10;5RneISblk+Xr7f54/Sq9yPuljn5cfTtVm6hA+Yn5lI+6xyMDOT7VSePYNpK+n3fX/wCt+hrQl7Bg&#10;kNvTOGwrdeOf8/8A16YI1ZiEOcD+Hv8A5/lipCkm11Zfm3fxd/b0+v4/Wo48CTaQxxzz/D/n86rl&#10;MA8jO3bubd1+XGcD+WP881LFbZtuPYqS3X9KVJgpZM8Z5Cr156f59eeOqRySn5mzyc8cYzz/AJ9a&#10;paCIZYmUsGHH/oP4nof8+tV7h1ZizNtHX6++P8/zq0pLndJn0OV6f4/596o3gOSMAYYkk9/8f89z&#10;TGRzBERkBbv/AAnnr6c9vbn8Kz79Tv2OOeNqZxjH/wBfH6Gr298siuMY4JPTg9f/AK9Z96yqCqpt&#10;XaAv+z1x1+v8/rVozmzNvZdw3khQv97p+Vc/qVzhG5+XcRuxjHX6j8T+Q7bGoTtCSvk7uxVVwCf8&#10;9q5vUrmEBgrBiG+b5fvc8n1x29Dj8auKMJGbq13FIS+7/d4Az7/z9/rXIa5POZGynzFtyKrHPuP6&#10;f/XNbuqzeVuiZh8n3ufTvj9P8881qzB1Zgqgf3Cv3u2M9u/pgj6VrFGRg6jOsgZJJFLYzkd+f/r+&#10;/Ssa7PmsU8vgKDtYjj1x6/0HIrWvYlMuCzMWPVV9/fpkfQ1kzZYYEjY7Hv3x0HBJxkjHQ+1aRIky&#10;sYVjwWkHQE70Hb6n60xonWUsgxu4Hrn+nQj86s52r+7PAHylmxwCffnnnIB7kdqij2iYBZF442s2&#10;Qp4GD9PbngVoYkltENilDtUSA4bjB54/AZ/H34r3/wDY3+D954u1WbWILXzI7GRQ+1fu5+n0/l1w&#10;ceKaNaW93crFLtT94fmZgPmyeM49M+/GMHivr7/gnF4qt/C3xObwrrLxwrrdq0canB3TpkgZ9wW9&#10;fTNd+BoxqYiKlsdlOhiI4OriKcbuCvb03/A9S8fJF4O+FWqPHbtuhsJTsLfeYrjr+P44/AfIsvxO&#10;13w5o8Nutuk0cJJiaRiGQZ5BIB6D6/0r9Ev2hfhnovi34ba1gxW8w0mfbNgBT8h6/j/9fPb86/D/&#10;AMHfif8AGnVV8LfD/wAF3eoSW92qXE0cP7uJS3zbpDx0z3PXoa7s0hOjWjHy0P1PwvzbJcTkeJrY&#10;lqPLJOXM7JLl0s/vPqj9in9ovUdY+Gg0+70eMfZLyT/lscFSA2AT0Jycc847cV7FB8Z7qK9IttGi&#10;UEDad+c/y/XH4cE5P7On7H3hb4NaCYLjRGjmm2vcRXExYk7dpbrx2B+nSqPjXw1rGk+JLieXQ7iz&#10;gzsjlVP3Mi7twI7d+Ae+c/w16eHqYinh4qbPy3NKvC+ecQYieFp2jJtq7te/ZX7ny1/wVY/aAvG1&#10;/wAJWN1oqbUtbp9q3G3JLIMfX5Tg+3HevjbWPj5ozXv2vUNJuomYZHzh8/7XJ9/pxgcYFe9f8FSZ&#10;L+Txd4c+0QyKi6ZPJCxBZQ2/k9OvPXuOw/i+G/F94LXzpLgj/WsI225zg8H1PTA5OSO+OfHxFSVT&#10;FSbP3bhnKsuw/C9CKhbR7N/zN9z9GP2av2lPCGp/s3aZpFhdMtwt5cQrCyt94ynnOO5P/wCrpWH4&#10;stkuvHc1z4mkC3FrGEt7eb+EHHzY7E59+g5rif8AgkZ8Oh448L3fjrxoduj6LqEht2k+5LIcc444&#10;BBPfsPYan7XHxJ0jWviZrWneE0XalxsmuQvLJtGeMdM5H8q6MROX1OLk/JfI+N4dy2jU4wxNLDpv&#10;STcv5btaBL+09ceCfGVrP4TtdqWl1G9xd/7IfnaO4xnk8e9fTF/8QLq8ih1RtUkuln8uZbpOjq43&#10;I49D0PGAOffH583t/bu8cEL7pM7tpyW456n0I689DxX2B+zE2q/ET4OaUthbtcXFtvtfkU/NsJx0&#10;46EdOvbn5Tnga0pVHB9T3ePMjy/BYGlioK3K+WT6u+q19Vt5nUaxqieI11DQ9Rn3Q3UbLKrqeFYb&#10;fQ8de2PwBK/H/wCzN4R/4Qr4h33h503Cx1SaJemBtkYD88Z7c/Q194Wf7M3xHmnfUf7DWGOVdu2S&#10;Ta3UH5h379P1ODXhWn/s1az8PPj/AOIY7uJWf+0DdrDbqWUIyh+pPXke304x216NSUoSt1PzrB5t&#10;gfqGJoU6id4p2v2dv1Pof4dIU0WJQM5ThRj0rrbTaDkOv5deK5zwXpklhpcMTxMvB+91x74rpbc9&#10;yny9cc8c17dPSmj8LxbviZvzL9kCFwT/ABZ+nH+f8jNalkBtyx+7g1nWSqGADdDxt/z/AJx+A1LP&#10;AA4PPb1q2c5OqYBwP0FLtG78e49qVT+83Y/JetSLtPyns2OB3/z/AJ9FEmRCy/Pwvb9K1tFu3ikU&#10;7uh6j171QCN5e0HPpT7dnhlU53fU02rhFnp3hbVN64zz7122lXayRDBryfwvqexgoOOeP8/SvQvD&#10;9+G2ndwRWOxR1CjcKay5ORTbZwwqYrxTAgK4OaYwPUdqlZcc0xl4zigCNh2ppBp7DimnjoKkBnXg&#10;g0HPQU4rzkUhH8JoAYwGKjcH+IVMQcZxUbqQN2aAK8g6tioefyqxKq4xULjHagAAyP5mnL64qMen&#10;604Hvt/SgCQccj86dnjKmmg+ooGV7igBw6ZpQBnNID6igc80AOGCcbaB64o60Y9P/wBVADgSe1HA&#10;6igcjmjqMn9aADJzg0u7BxSexFLgDigBVJ9P0pwOT92oxgLin5xxmgBQecGnZycU3nHA7UvXNADh&#10;wM08E9Kjyccmn7h1zVJgSqT2qG/iEsTLt+lSK2KcQGTFUJnlnxS8PLe2EybM/KRX5/fti/Df7NdS&#10;3UVt82ScheRjn/PuK/S7xfphnhdSvVTxXyf+1d8Pk1HSriT7PyqEjC/59/Su3B1eSokcuIpuUT84&#10;zCY52A3fL+vb/P1pwhV9x2/fOQzHHy57ex9uwNaPxC0w6Fr9xHLmP95kZYj8vf2/WqFrcpKwYqu1&#10;sbWkAPHfPtz7dunWvqKbvE8Kpo3ca1rn51BC/UnHt6/54pn2UMNpUdxkjOMnjj3Pf/8AWb6LHIBK&#10;krL83zP3H4fX19e/So5FDSCQp868HZ6fnx6YPYd+Ksy1Mu6s8Lv2dW/5aHv9f6fpVO/gCBmI+98r&#10;N0HTr7nP4/TBNbdyiqy7AuN2V+bH+f8AH8cZ08CJJuXaAy/NtHO3HXjvxj6fgAi+b3TndRtthLE7&#10;Wzn+fH6Csu+gGWOGO1m5CbsAZyfb/wCuPx6K7gZoyFVFLFiYzjHPUYx689v5Csa9ikZsAHce6sRg&#10;jPPUdPbn0qLFIxryHZuUBlxgle4P/wCs+ueT71k3cYK7WC8rhe+PQf59a27uNXClz/D8q7hwOwOP&#10;f8OO+KzLnLMMbcLz935fxH49/wDGlY15rmDdrIqlGXkgn5T949xx9aozRAcFPl5O3rwe/X2rYuoC&#10;nyyp8uPlbjjIx7/zB/lWfdRSPyBjjlRwR2z69f8APpLNJfCU3VflQY3DJx357fzpIo3MYMb9OPlx&#10;6/z7e9WFiYR+SrKect1/P37j2Pb1Vo0R/Mw67sfK3bvj9fX8gaRHU9O/ZY8VNoPxAhjMjeWzZ29c&#10;H/H+XNfqV8G9Yj1jwtCJG3N5a7snrwB/j+ua/HvwNqCaJ4ptbrO0LMBuLcE1+ov7JPjKHWfDMKRy&#10;lk8tVBbnt6/Un0/PivkeI6HvRqI+iyer7rgzV+PvwXsfFOmyahaQr5indu2/j/n8q+Vdb0a88O38&#10;mmX8bKysT8ydhwB+H+e5P3xqE0bQmNkG1vlb3/z/AJ9vBf2gfg0mqWz6zpybWU5Xd3GOPqOTwfXv&#10;Xbw+6/sLT26EZlKmqmm58+NETyrLkH5mXPofSp4IH2fJGOgVsHnvz+Hp2/WobuC6sbiSx1C32zI2&#10;FOzGG6ceg49unrxUlvMgk3eY25iN2Bwf84HoR7da+lPMZKUKDzPl7j5m+bB9+fT+lJJaNIdrH5c9&#10;8jtx0xk/LnH/ANeplmZ1H8LdDznPv+P4ZzVi2URw5YfeX720den1PX/61BJjtahX24/iIPOP5d/b&#10;1/CmPChfc742r/e7/wCc/THvWqbds4I3d8q2cjp/L6cfhmOa1/d5BVuPmLH/ADx+Z9hjkAzZ7RSW&#10;eQ7BuJUcev8AU98/41CbOMpuxxglm9QO/t/+qtZLcAb5N+do+62B19PY+mB2+sawyblWL7yjA3E7&#10;v5dfzoA52+0kKSTGecbeOnGcZ/Afl6Vz3iDTGjiZCm1gufu8r/n9a799NHMzHP7v5UCg+vX8vX8e&#10;tc/4g0ljBviPb6/h+v69KmUU0VGXKzgdCuzpesiJidrNgIoJHX/Pp69a7K9Vzbq6N8rqCd+D+fPf&#10;/H3ri/E1ibCUXUSOuCpwzDPsR1Ht09K7Lw7OdY0eOdn3bY9p3NnPfr/+r+dYx0lY3ntcjSFLiPLD&#10;kr8qjPr/APWqtcW8hXdK2Ix9P8Meta8dvJbx4k3YJ3bVXIC+nsR/nsTBd2hiTcEXKgbfdccfp/n1&#10;rlEnpcoKsxViR/CNzZ6HGMUfafI3Bip4+ZhwGz2/z/8AXq0CGjERyOvO4ZP5Z/l29Rio2CR/NbRj&#10;K/dCpjd/9cduv9aLMPiAy+dIGeUemCvTtx2PP+eMF0Epc+SXVfVT1xx7euff26VWcux2nzNzH95t&#10;Y8n065P8+cfSzamVLfB3t5ilVVWPy8Z9uxHtg8c9KKjboSFY/N+/tUrwX+p55NV5Y5yWVotjMAMr&#10;nPPp/nHBPriNTIG3ImSvRgvXng9un07/AI1atlDcuF3Mx2bUOW+XAwPpg/p70C5uZ2KJli81VdQV&#10;VflHPHvWh4e1For2G4ViCJhhVwCR3/T/ABqrLEslw6yHcN2TlgO3f8PXjGewqOGVIp/KjHzMvzKv&#10;8Ryfpj2/HHanF2dzKcb3TPQNbt1mUXsfSUK3yqcAAdenr3xjtWDq8LLHvEj/ACp029cfjz/nn00o&#10;dSe68MwzxkF4wFYKfvcD0+o9/pxWXPqX26ALIGVlJPTknH3uO/8Ah1xiu+p70bo8Wi/Z1OXscvrU&#10;ZV2j2f7Py8Y/w/yetZdurRt5pBKt2/mRgdPy/PpqeJYpIRuVfuMxIPGB/nnnj264zLeRWk3Bv4gF&#10;z1P+eP8A6/QebL4j2aPwmjp7eWwdsL8vG7oPSrIMglIdCOm75Tn+fvnr3qtF5vnqQWK7Tt/Lnv8A&#10;4H9cyLG7/fGF6Pu+Un06en681Rpy6jopvtE20yNjdtG08nkenfOP6c4oOxWIXay7ff8Ap05/p7Cn&#10;wttKgjnu3PXuf1I/EDjJxBO264Jk/vnaoyMe/P8AQf0NApaE8SEDMX3Qd0jhc84I+n+H0Bqa3WVt&#10;0cSsDI3dT19efUnHrz6k4pQyOysUYezbc47cc8cduc9OeA1tLdbdRvbdtJZlzgMeR+Pp26f71BAk&#10;20wqxTcePun2HH8vzGOSopqKQ/yxf3Su7r0GAPTp6n6H+KxEkLKSWbaFwv7vP5d/qfp3wAG23AS+&#10;Zj+Jtq9Tj269v6A/KKBjbEStC2neWEbzN3zAfdz0/wAev6E0y9SFiuw7fUKflfqeo7YOc9e/90By&#10;RNE6OG+Vf9YTkKfy/Ht24zjmfUIGgLAN8sked3qcZHfnjJ6/yJoJM1lDDLr/AA7d3oefXt19e/Xk&#10;054zDFxKMjOPlzn34+mPr6ngEd0Iv3JDdOQxyfTv9OwHTtwKcTCqbpfujbsZVx26deOP5/8AfQLm&#10;sUZNsoxIdu3j7vOf8/zHuTXkbbJ5qxNjcBtUZwT7fX9fyGhcW8VuMwjPZW98+3X19j9BijLCkLKh&#10;DYweQvTn7vp0I9uR2xkEpD0nY7XDN0+Udip5z/I+nHcdbKSSGTaV+Xdhvl9f846f3uQckVYPLMu3&#10;J3DAAXPv6/j75OeuSLhjUL5rRbtvKqzZGOM8+/HY8fgCBbmLMK4t/Mf5ucqvJJ46e/X2+91/ugkO&#10;5Ylk/wBWx+XH+e/HHfp2wyKYukcMg3SLkSbnG3AAz274PXOOc9TuHlSN90uOFwucj17H37Zx/wCP&#10;EhMvIk+cbdo3MOF2rnpgbQR1znH0I6ZXER2xxA+nDE+mM4x3/wA+vy243KEb2K99vqe3Bx0+mOW4&#10;JLZg3y7mVI/l3ZA5+v8A+v3Pc4LBJBfNNt/dsOm5vmIAbB/QdT/hnEaKzFI2nBUZG7pk9cj9Pz/O&#10;Ro1nhLzbmJjx8oHPuMeh6c/3exBENrDJnMePUZbaqk9hxk9/16ZxSAcY3gfe0bEswAJj4xxx+X8i&#10;Og4WULKfNLKvmYY4AxjGOv059gPTmklji2bYWH3cM3Rh7dff+XPTMdsS6Kpj+bb/AHj8/Ix/Xpnl&#10;se1SmMZJIxDKIVxztJbHvkg+mP8AOQS4gmIIAp2/7Xf8xj+WfwJJhvfZM33uQwU9cH1/zxSSCKOW&#10;Qoi7WJ3AHocjAGPY9jn0I6FS2EhBHDCWKH5iML8pPB6df6dfcVAR+68swEyLgHd3PQfh39CDzjmp&#10;5MlmSRVbdgLnGPY/1+voc0mw+V5ithl53Dnv+n4fke+ZYxZNvCj5WXcpb0//AF5/z0IrNyPKWNW6&#10;ldzd8Y6fp+Q47kYlSQSBfL+ZeB35Pc/ifX8s1OrsE8xyrBlJRkz147c85xjg9PfmWMLeMrHgkHau&#10;Gx8w4yM/XHrg9c9sWIY0khMIkBJGTtXp6d+Bjv7U2NTCzJuZm2hlOTj/APV2+g+lWLdkLMsudycA&#10;quPTt3/Lp+syQDIkABjZycccY4Gc/wCfqB60jwOEaRgq7hhsMeOg/wDr/wCPFSwBJW8s9PTcBlfT&#10;rx36jvnOckrKcw4df3fBZWjPPPTjt+ecfXOdzWMdCtbwMhjxKwVv4vu7umOg6HGPQdPrXQSpKskr&#10;c45ZFxyTj+vt6dq0b+3zENoYDO71x37/AE78HP5xwaaHH2m6yse3G1f89O2Oh96bIl2L1vCEtTcq&#10;rbVwB8oG/r3/AKf4VHdZQs7I2do+X1PP+HXirUl6be0RpflUNhl3Ecfl7D6EHANUbuRZLfzJlGVG&#10;D8uCRkf/AFunHpSNinqMw8kuY22/dXLdOM+nt/hWbdK5RRIfmwQu1ckYPP8Ah/TtVy6kdomZBlio&#10;/hwF5PH6/wCeKruVi/eAgL/CFX8evr069ieoxVRRlJ66EP2UMv72NSytu3c8de/oc9KmjgVz5YkX&#10;cnDD056nnnOTxyRn1qZIYwrb0IDf3P4if16ZP9eDmW2jjtJ2+RlLAfMeN3PTr2z7cYx3q+UgzPEH&#10;hjTdT02SwvolYFejDpn6H9a+ffip8JpvDGoG805G8mQBRhuF9Pz/AM8V9RNapc4Mrei7j27Z/r1/&#10;Cuf8Y+DbbXbf7Ncw7huzt9eCTn2yB1x+ORXDjMDTxVOz36M7sDjamFrXT06o+Q/mi2xBF3A49D/n&#10;H6+nNOtLr7OPMEw5bBBOOv8AT/CvQ/iv8Ib/AEEtqmnW8jQ7iZEVdvPXPHt2/wAK82kaW1JiaJlU&#10;dO2O+T/9b/8AX8ZisNUw1Rwmj7bDYqliaanBmxDcrIu4hWAY/ePv/n3p86vt8zfuDDcAT2x/KsiC&#10;53RIIgflTaw8zgHrj6d/fJ4q5a38rBkYx7k/2u/X/PeuKUTtjI1LPUZbUGO3YfK3ytn5uQOcf4/1&#10;rb0bWPP+WWMq3UN5fp24+ua5qO+VE8o4VVUhm7njvkfUfStHS7td5d3X5hlm9eev69D19+gynEuM&#10;mdDHcSC4WUH5SwDbuMt7c8fjjrnnnNozloN8jq3G7KD+vX17Z+uKx7S6IlaZ2wm359yk8ds4weg/&#10;DH1JYuorFqGGHDN0LE9Mf57fnWJpzm9pd9LHN5fYgEGNTxyf6c9DWrboxdZ4V77tpxznP/689P0r&#10;KieNbXeI1ZuisODnOcdB6/h2FaOmyxxxKsjK2315Hr0Pt39OvYVnJHRGXQ1IJmMJMSlW3Z3Y9s9u&#10;/wCfrV2LWF09P9IKo4OfmbGefX9M+tZkxSb54xwvUckn8ew+marOVQqLi45/ib+Ifp6564xkjtWX&#10;LqbKWhf1Ca4vH3CNfm4zjdkdj9P84qvbx3UkR+T+Ebm3DAOfvZHHPsfX1FNa/EBWJWC5PP8AFu54&#10;Bx/np7GrFvewIHhK/Nyqnd17/wD1+O+T2yVylc12QlYCcgMw3Z6E549Pb6frxVy00sXDeaDlVydp&#10;bJwB0/z0yCaqgmINKCzFueMnPp+v4/TinWOpy7UiO37wHoAeepH1Hrx7g0h3Na8hRLX7JAyjb8rd&#10;Dj3/AD5/Os240+GEeYyMztnd6nHOOvSmT6jMsqyuzszcbmxz69e38jmmXs005EbTbs8nofl9PToT&#10;+IB7fMRiDlcZcgtt+fAB2qCcZ6ev6e3HHaWMose6I55wmc/y7mqJ3b/lf92WG/v9Opz05/yCLf2v&#10;aRwcMcSMjAYA9/Xn0+nrVvYUS7b3Tqill5zhvkyP85/Ohb2K1+XAZZOdyrjjHPbn6fzxWe9zJbvu&#10;UnG4j7xJP06Y5B49O/q24uY3gEhkKk/w9Cfpj+v6VmVzD7y6knuNyrtVc5XcOmM/gM/57FI74rHu&#10;LMex2nvjvjvVO2lbapdhuVxnn5eDnHJ7g8/lUVzKGlwq528fKzc+9Vyk8x8QW1kEPIx82fl7dP8A&#10;PrWta2GGC4X16E5/z+tNtLZmKsIiBn7oH+e/+ea1LGzwxx7AtknH+f619dU2Pzt3G2+mqPn254zi&#10;tC10s71VMc4Khzwf8j9D+VqztU2/Ky/dB5YH6/h/Kta2tmyu4qu0/L8vX1/zzXK6lirFOy0pEAIX&#10;ndkMO3P+TzWnBYlE2xL8pwB8vf0/If54p9rAqKqqnzc/Kv0P5/8A1quJEpLOF3bTkDaffgf/AKv6&#10;1nzNlJC2MG394qr94/4Z5/nWjbqEOQGHPfp+n+ePfivBCQmZGXLA/d9Pb+h/KrgQY+Q7e+5f4f8A&#10;IHbn+uclzG0Y9yW3YLb5yfvY+b2/z+tSh3TiQrgn8O2OvT6Y9aijXbLmT73RQvboMfp9f6STAbWZ&#10;l2gDPTaM+n6flUezRVmV7mV2h+V9u3A7Hnt046f/AF6xru7bcysm3GDtbv8A5FaF4c7h06g8cseh&#10;PT1P8unQY9yjqjEybdv4gDPt/P8AwNdFKNg2KN1fMjM6jO30+br+Xt7849KpS3TMG+YrtYg7vr/n&#10;8alulKS7WQ/N97p/nv8A/WzmqpEm884J6dsj/JHSuyKVjLmew7zXU+apPb7v45P+f600zAj73TGO&#10;34n3oSFWkwDw3bpnn/P5UJtmj3Bs46cdP8nvjH6VZIZJyPmbPsMHjp9KY8LMoOQT6g+38qldT820&#10;L2+9ngH9fT86GjUneAA2Pl3EDHA/T+VAFKSBslh9Rjv34/Oq0qLExKrlujY9ecfXrWltYgqSPmI3&#10;OzZzjvz+XvUNzC3dNwL5b5evP8vf3/MuIokkHa6Dg/3ev8+9WIiCMs2MjDFue/v9RTRart6fNnG3&#10;0qRId3LOPm+bbn73v9Pp6Djg4AXmX7Odlbao/iyML3q/ZTmBcwn2b5hz/nms224Zd7ZVsZTgdfT/&#10;AD/KrsCmKTGep/jXvjp19vp/STqj5mmLkLGdh67dvy4B/wA/h1pyXAjG6IAfLkZbGfx/zx2qukLl&#10;gNn3eec4A9eg96cVI6Re/wCPGevXn86mIWNWx1HyjllzkY2t35P+fatO11V1XO7dxjIY+v8AnH+c&#10;8tGzopKhl2rjduyfp/nr7dKlttSI535Un+6fXvzj9O/pWkQlFo7OLWF2qA69ixA9B6evHXt/KyNR&#10;WV9sOD7Yxn6f54rjE1VweTuduO459f8A63tVq21pkO2PJZWJ2sxOcD9f51poCkrnTLenO8cKvJXB&#10;569T/n8OtSW1xBv6+27pnOK5+DWAU2mRVxk/N279fX8qV9XjSdmaTcQSNzL2/wDr/TnijlLdRHW2&#10;MoGCrHb1B3Dvz3rU09xL8zccZ7nI/wAf5Y4rhYPELZMsj5VVLM3Az1/+t9RWtp/iIBuXX5W4Vm+9&#10;xzz/APq4/Q9ncn20VI7WJCQQMnLfeCj/AD/j6VM1nJLu+XBydy7f89+B6e1YOn+JIHCpvRtwH7zf&#10;yvXnt046dR1rZstZh4Dt0Us3Tjnv+A9TnH5L2bNI1otaDJNGyGTbuHP8v/1/jmq8nh7cSoJyo+ZW&#10;z6YGO/8AnjNay30EjK4cgn3OD/X889e9TCRCC8cg2twVHygHHTHb19frgGjlH7Q54eG0SQjyPun0&#10;yB+vH+fwa3htAxDQr93nd0J/z6Z/qenBj2gO3bnD9PTH5/liiT7OrbhGF3KVLEjlumM/l0x7UuXq&#10;HMclJ4YRh5aJtBOGXbxycdB+H5/hUT+GIAN2xfmxx06f/q//AF11sn2dFcJF8zKOAOnt17en19OK&#10;dxGsjMMLtVsgN0yeP8+n5UBzHKXulxIrBVztkP8AtdP8/j+ZrN/4R95ZM9+Ru/PH6V1klvEVIKMS&#10;D93aRkfr+nH8gsWmxM2wD5cYboMDOe/f8v501Fk+2RycXh4bFLKOWHVOg44B7+mO3tVuDw7+727W&#10;6fLhen8/8/SuwtNBtSVyQ3AKsoPvx16c/p9K29P8FtL8wAGMHnIBPH+H6duylc0jUicBb+GWabhW&#10;+8QeDx/T8enWtrwrZXXhvxJY69YnbNY3UcseAeSpB/I49/zr0Wy+HFu3zjhdvyjbxnGMDrx0+nA9&#10;hbt/h1bqu8HgqVwvc9Mf5xj8srU0hUV9T7Y1drH9qH9n+117QsNfX1n9ptucstzFw0YI/vYdc5A+&#10;YHpXC/Dsto9rD4dljjie1TaBggO2ct077s9P0xxc/wCCa3idtO1u6+FGoXKsIpV1HT2k6+XwsqAk&#10;/wB7ZgejH610vx78Jp8PPiffPawNb2t5Ibu3KxkbUcksufZs+hwAKeKpqcFW+TP0zg/OFKUsrk9G&#10;ueP5Nf15n1j8I/EkPi34W6bqcz+ZJHb+Tde0i/Kc/XAP4ivAPht8PdB8I/tG+LvhDFbrJpeqM2rW&#10;8LAFUWZf3qAfw7X569Gry/4B/tQeO9UbxB4F0m+S0s4cXenLHxI2FKMWJzxu8sjAAXkknHPR+GNd&#10;u9F+L2i/EGO/dTbyKt358pJNqy7WQ55IyfMHfCrnk4raniKdVQlvrr+TPBx3DuKyrGYumpWU03FL&#10;v8UfmtUU/iNZ3vwqu9R+Dfj8tc6HeBjp9xKpOIXPHP8Asnr6ECvkP4nfC/W/hf44+xKPtOnXzLJp&#10;9xHyssb8BR16cZ4yccg85/R39t/wdZeM/gjNr+mWSzX1ltktWUDc6Hl1yPVea+PvCOq6F8RNHj+F&#10;njcR7of+QRqBJVoXH8LH69OmM/nw5jh4ur7N79H+h9twJnWJjlv1+mtL8tWK7pfGl37rrr2PYv8A&#10;gmJr+nfCT4rR6Lr10skfiS3EfnZHlxyA/IPck5XPqce5/S62vIsbI2z/AHa/G3UPC3xD+BWuW9tr&#10;T3EaLdRzWF9EzKrcZ+U8jd/hx61+i/wJ/a28KeMvgrp/ji+vUa9jj+z3lqjBmW4XrjnJGMH6Hr3r&#10;qy1qNN0ZaNdD43xHy+pmGLp5pQfOqnuu3fo/u08rI9n8b2Njqnhm+03UZI1W4t2Tcx/ixx+tfn34&#10;8/aF8IeEL69sYUkurmCRoZgMbdwc5BOR0+oPT3r6E8bfFnXvHU4d7hobbeGSGNsAqcYz6ivjH9qf&#10;wu/hn4rXV5bJttdSjFwm8H75GGHuSefx71x5vU91Tj00PrPCLLaVPFVcLi3fnSkku63V/R/gYfjT&#10;44eI/GbfZXm+yWe0HyoV+/8AX8O3QfpX0l+yx8Ql8ZfD0fbXJudJzDMef3keCVP8/fNfIuheDNe8&#10;Q6lHY6RaySbsNGyruGc8/hxnHU9K+iP2TPht4t8EeP4bPxHffZ7XUpBb3BWTlc/dP1ycA84HPavL&#10;wNaoqyvs9GfrHG+X5bUyGdNWjKHvRXXTfz1X42Po7TtObVLSKOyWSQ3A2+WuDg9jgdePy/GvMf2q&#10;f+CfmjTaVL8dNB0Rm1iGE/b7ONeGTH3wPUY/H8q+wvh/8PfDvhC3H2G28yRl/wBZIM8ZyPpz6d66&#10;i5sra+tmtrmFZI5F2ujYwR6V9JVwcK1Llnv08j+W6HGGLyvMI1sE2op+8tuZdU/I/HHVo9RV4zK/&#10;+qYHaD97Bw3b1z647Zr6W/Yi/a2tPh7cr8LvGV6y6bcXH/EvupmOIGY/6s+2c49OnpXN/tifBqP4&#10;MfE2+NhaIljfO1zbySDCpGxyyA7cD5uuOgPuMfGnxZ+J7X2pNpHht2hs7c5aVcq0reoOeB79sY9a&#10;8GNapga1+q0t3P3+OVYPjnJlBK9OaUk/5X39U9PvP2Q8XfFy11GH7BoN4ph2/PMjg7skDgivGvjv&#10;4HsviJ4HvND4NyIzLatjneOePrXzn+wt+1hY+LfDTfDLxRqBbUtPx9jkmbLSx8DHpkZ9cnK45Jx9&#10;WeCPDHif4h38cej2LeWuRJdSD5V5+nJ/rnNetzRx1G72fQ/MXltTgfMbX5XTd1La9tn8+3yPg+Hw&#10;p4q1fXpND07SJpbxJPLMccZOGzjH4ZPOa9G8GfsV/GTxNNCsGh7GkQP5kzELH15PByR7H8cV+gvg&#10;H9mj4Y/Ca11LxfcadDJqF58891MM7T/s56ck/nXM6h408m5/sDwzGLeDgbivzSf4D27+1efHJ4xs&#10;6svkj7ev4v5hm3NTyyglFJXlLa9tdPy7nzt4H+G2ifBfTpfE/wAYtGvPFfiWSby7HSbOEukaqflO&#10;Ogzxyf1zWf4y+M/jvxB4iXVtTgj0pltnghsLaPb9niJwUz3ORjI7jA6Ej7I+DfhW11COTXdTtI5v&#10;4YmZM/U/59Py2fEfwC+GXip2fVPC9uZJPvSLGN3p1rs+o1nTXs2l+b9WfB1uOMBRzKTxlF1J7OSe&#10;iv0jHZJfe+5+flxpEN06yIpPzfO27qMZ/Lr/AI45PyF+0X4vh1b4n3AN/wCYlnIYo4t3ChR6j7uf&#10;Q557cHH6k/tFfsj6J4Z8K3mueDNda1uGj2W8MjbgZDnB575/oMdj+c/xP/YT+M+lalcaha2C6j5k&#10;m97iGTDDPLAcHGcHv7+9ePjKNal7sl+p+wcA8Q5HmEpYl1lHolLR9L76fceHJELm4BhJWBJBEVKj&#10;A/A9Pz619n/sn/bfhP4Es20/U7q2vb5zLMyzMCeMY4POB3xxn1xXz38NP2fviLefEix0TVfCl4tv&#10;DIHl/cnaqg5/hyMdO3488/XFr4Xt9OhjRrRox5fELLjHHT39Opz2xyaxwqd3JH0vF2YYXEUY4RNS&#10;T1drNeS/U9S8I/tf/FTw1Juv9WS/hLYCzKMr7ZHf8+cDsazPil/wVLhtdSh8Laj4addmDcywSbh/&#10;Q9xXm3inUrTTNBu7ycn9xCW3dATjrz7dvT6CvkzWtU1XWtVu9SuPm86fLbmPC8dPoMZ/E88Z6q2Y&#10;4qjFRUvvPluH+AeHc2xUsRWw693tpq/Sy0P0V+H37aHwh8d+TEmvx28zfL5U7bT+oH+T6c17l8Lo&#10;dG8Z36z217HPCmGkZWyGr8c9A0/U9S1ZdJsCWu58MgZcYfIH8P04546d+frz4OePPiF8F/D9ra6B&#10;4iuR5YBnWabcrsQOzduO3X8CarC5hKc/3i08jh4z8PcHgsO1l9blnPZS1t533P0tga1s4liijAVe&#10;MCnyxWl6jRTwKy7ejLXyj8JP+CgFvcamui/Eqy8kNhftcIO0HuSCM49+n4c17nqXxy8Dt4e/trRf&#10;ENvc+ZxAI5R8xr6CniKNaN4vQ/nHMuGc8ynEKnWpvXaS1T+Z5x+1t8IvBXjHw7caNpkq2t9cr+8l&#10;iHKr/wDr7V8E/Fv9l34geB9REunW5vrNmBDRLkgZ6Y4yMfrX3DqniabW9RkuLycGR33TK3YE9h6d&#10;f881j6oBcSNZSWrSK+CMjIx+X8/0xXj4zB0cRJtaH67wdxZnnDNCNFy9pDdqX6PdH54pZahFqn2Q&#10;6fIswPleXIpXJ44x17e/9a+k/gP8NLPwp4fXWr63U3l0u5/l5TjIx+A/keK+lvhz+yH8OPG10vi3&#10;xD4ZjDI5MOUHLdc1ofEj9lOeCCS78Guzf9Mn/l/npz64rip5XiKUedq/ofYZh4tZJmslgbum/tN7&#10;X7X7HkHhvxz4x8JTNPourywqrZXy2ypPIyR0x+Feq/Db9rSFVax+I7x26R4/07+E8dT6fyrxzxb4&#10;Z8W+C2Nvq9hJDs7yKdpx1xjPp+XTPQ+M/Gr4iw6g76Bo8vlnH+lSAH0AAznntnHGc1UcZVwut/ka&#10;f6o5Xxf7koJqX242uvO/X5n2r4h+JejfEudZ9D1WKex6I0ThgeOv0rHfS02TW0hyrYyrH6fpXw/8&#10;Pfir4x+Hc8dzoutSeSrf6h2zG2TjHt7V798Lf2tPDutXseleM4Pss8kY2lpMqxPoceufTv1rWnmF&#10;Ou/f0Z5eceG2ZZDRbwf7ylHt8XzXX5Dfj5+wr8OfjrtutKsY7DWCPlliXAZvU/X+VfP/AIw/ZP8A&#10;Hn7ONhLpWraIzpKuft0KFlk68EfTOe2D+X6V/DXw5pU+nx6ysscjSDKlWHAP0rb8V+BtC8W6c2k6&#10;9psV1bOuGWVc4/P6V0TyuNaPNHR/gfBUfEfMsqrfVJ3qUovVPdW7Py7M/Iuee8srltS0O4kt5rVE&#10;O6NtrAg/4d/54NfS37PP7fkvh61j8MfGnUFjhVQtrqkzYI9N/wCYGT/9eug/ah/YSj0cXXjX4Vj5&#10;FVnuLGRiRj72R6Y/+txX5t/tH+PtRvPEcnhiGLyDZyMJlJKGQ4+bIPB+mew7gE+epYjL6ln/AMBn&#10;6Ng6OR+IODUFqlu/tQf9fJn6QfG600L436TNJdBbiG6X93swdy8kdf8AP65/PD9oL4U618KdfmsL&#10;qBvs7yN5MjL8rqc4yT7Y/wAK9J/Yf/a7vtCvI/hZ8SdT863uBs0m7uZA2xgB+6Jx0HY9Pp2+jPix&#10;8H9N+OelXHh4wRrcMu6GZo87OM5B9/y9eBW1SMcZD2kdziwVTFcD5g8HiNaD2fS3denVH59/DlX0&#10;/wATf8TW6eCz1CGWwkfd8vzqcDpyc/jzg9qi0j4GzNCsljrseFYq4wODnvz6etehfGn4Z6j4LW48&#10;MfZ1juLEb2Ckjbj7p7Z9z+vAJ5TwV4vtU1GRLlvvKsvlq2NrMuGA69D7/nk1xyvKnr0Pt8HipYTF&#10;SqYeXu1En018/uZ9kf8ABK79m3U0l8STf21GVmhhYbVxyCw5x3Hr15GOrV9gT/s1a0BIiapG2/sy&#10;DH1xn/PTgV4J/wAEjtcgvr7xHZ/KrLbwbfTqx5wcjr39Og5z9ysDINojH4172X4enLCRb8z8F4/z&#10;3M6PFFZcy+z0XZHyp8e/2d/Gdt8LtfuIJoCP7NkA+bqOMg+3+TwK+Jpf2dvGyQifyY3PlgbVz979&#10;QPx71+pn7Rkz2nwc16UAZ+wEDJ78Y+n+cV8UW7TsqA2rKqMd3ynr0HH+R+ea8/NaNONWKXY/QPC3&#10;PMwqZTWk2vj7f3UfOUnwY8d6DqFvPLo3mbbhC2Oc889efy98c19kDSrhVsxdWUsTSWqGRTH3Kjn6&#10;foc9jmuJjL3Gu2gubdvLWYHdtz/Pvnvx09cZ+14vCHh3WtKhW802Jt8K5YJ7DvTy3C83NZ9jHxL4&#10;iqUZYX2sL35ttP5T83v+Ch+l283wIa5kUPJa6ku3KluSCDnoc9PbjvX5+B2QxrGcBse3qRkZI9+3&#10;5Gv2N/4KGfsx6NrP7OniG40S5aGSFVniVm6MG9fx9hX5N+I/hD450ORxNpkjKpVFeMFlwSeT/wDW&#10;OM8DrzhjISo1ve6n1XhtnWDxuSyUZWam9Hp0TPrP/gmH4t1iw+Guu2Ftqs0bJqQPlmUhSGQcnPc4&#10;PX09MivlP9q3w5J4b/aE8Q2KElf7QclfMI4Y7sg/Q84/E4r6e/4Js6bqGn+HvEEWqWUyYu4yFkhc&#10;Dlfc+oGe/PUZrzL/AIKD/DzWR8dI9T0zTWa3mt45fMVB8xAAPOeT1HfrkDqKpyvhosxp1qNDjDEa&#10;pKS3+SOQ/YTsrh/jdNcgfuxp9w2OTt3ADp9SfTNfVWozSWl6Xj8xQ0h+7J6L04/HtwRwOgrwb9hL&#10;4ZeMbr4n6pcJotxm30hgI+ARukXDcHnlSOOfQAmvqDWPAHjKSJYp9GmCxrltwGAQ3UYXqAPf0GTy&#10;dKMZSp3seLxNjMK8zfvrZdUcH8Tb+5i8DalkSBVsXO1WORhDz+ZHB7DvXyjZ+TDeszMMKpCsfmz9&#10;R/wH6HH0NfU3xx0TxFofw41eYaRcKHiPmZgOApKjZj+EZPTqCB6V8nol/HclmsZFByf3injr2wce&#10;vTjGT0zXPifiR9JwdKEsHUlFp3l+hswuYcRiT5lXaZNjcjjjkf5J9a+vvhLDc2fw58P29tKF2afG&#10;6s3uoOB+Gee2M9a+OoPOcLBJEWLNt+o468YPU9O2c+/3F8OrVV8J6XpYszH9nsYR83O7EYOc9+3I&#10;+vpSwnxsOMKi+r0o+bf3L/gnS6F4juLrdpk6SNG7bfvY9ecc56jgYAxk+tfI3/BRF47r4paesFwz&#10;Mmix7lZ8EEyNjk9f/rZr6oe0FkAGvFLNGRuX7x9AM9854xn1xwK+I/24daurj46SRzxPN9n0+GLe&#10;p3A/Lu2+uRkE9jx9BviHzU7LueDwvFSzRNdEzzC01DU4k86G6dl43fOflOcHPPHBA9z165H1n/wT&#10;U1zXP+El8TXltqM0Y+xwRRstwRkNIxH6KDnn7w7EZ+RLNRNG0kMkijl9xwM8ep4xgH2HPbOPrf8A&#10;4Jq2zWek+Krtt+0SWyMobhAPMPBwR6j1z6545qP8ZH1nEUYf2RUuu35o+07Hx94zsLSGaHxFcbWc&#10;j5m7AcHn3A6np1NcV+1v8VvGj/BGa5vZFla31KBo1mTtyp59w38s8dd6LU4zp6WzWzbM+h+V8def&#10;9rvzzjjOTXC/tWRqfgXqUksnmL9uhEbNnCHdjPTIOeO/sR0r0a9SfsZK72PzPKcHhZZxQcqavzrW&#10;y7nxz8RvjRJJpE8c+kxrJI+1nibOSM84PQ9M19af8E0PEdzqfwOGs6ZdzWgvNQuJNqSBV2jagJAO&#10;P4Ov+yeODXwz4+tll02f5toUKWG3ovPOT04/rX2x/wAE647jwt+zbool4+0zXE/pkPIfmGBznbjI&#10;5z/unPDhZS5rn2/GGFw9Oioxjvbz7n09YfEvxjpMki/2m82Wz++G7HPYdcZz3/rXyf8As7+P/EE3&#10;7W/xL0nVnh3XmieIlmZF53hTNG3oOY8emSK+jINXa/jlgkRl2sTyvy4zjsff/PWvlv4cwpqf7Rfx&#10;ustOcHUH8Da3JZzKfmiddjEZyCNy8EdfWuupUqe0hr1PkstwWDjgcZemk3Bapbe8lf5XueJ+EPjV&#10;eav4ssdO1Hw+ZjJdQwtLBk8lsA4IHOM+n8jX62eDvjD4Sm0i3sprxrby4VQeah7ADjNfi/8ABkM3&#10;xS0Cyh2sv9vWx3CL72Jl568n8vrnp+punKl9YTTtFnLbW67uR19PQ+nXvg1OW4ipDmfoel4i5Dl9&#10;f2ELNaPZ+ne50/7V3j/w1/wpDUGttatm85oUVfMHOZF/Q/54r5Q0fXNFiixaahbtubcFV1XIOFBI&#10;I9uP0716D+1fZeZ8GdQYttaPyXVAOWYTDp+Y/wA4r5FhZzNu3o3OVWTgDsR+Z7/yNc+aYl1K6uuh&#10;7nhzwzh6eRzjGo/jfTyifaX7GsVjrfxo+3LFH/omkytHJHjBOUXt/vHsPwPFfX1tGquxZuQRtbpX&#10;5nfsZ+PtZ8IfFxbSz1KSD7dZXESfvAV3ZD9CePuHp3+tfYdn8a/G9iGb7XHPtTd+8iB+h4I7YP8A&#10;OvRyvE0o4ez7s/P/ABL4Xx9TiC9OSceSNr3T6/r5nB/8FW5IT4C8Mq+xWTWJHHmHj/VrkHjvke+S&#10;On3h80/sxaz4q079ojwtqfg3SluLmzmeW6hj4HkrAxl+v7ssRjr0HHXs/wDgqz8dfGF74D8NyW+n&#10;2i266xIshMbMRmIY5B6/Keo546gMK8F/Yh+N2s+FP2gPDviXxFLH/Zshe0uAIx+5SZGjLZ9ATnrz&#10;39ufFVacsapJ9j2MkyfF4LgeXOk2lU0ve+r007n0p/wT+8cf2f8AFXxZqN/bx2lteQ3D6fCsfMCG&#10;4Qqhzzu2sBj2wQMKK9F+MPxVOv3RtIbpjGc7grD5uelfNvw28Max4O8VaikOpXEheaaJphJnzlMm&#10;cdc4OAePpgjNekaSjXLK1zubdyFbGevT0P4entiuOrmEqWH9nHfU+PzrDYbGZs8TF3Vor7kLaWcl&#10;7PmYttZctjt6f19fxrpdLs1WEMir9zoYz6n68H/9dQ6bYK8gWVfvNjKsAefU/wCefwB20sF34Kbu&#10;NuQMY9+OD/nrXztWpzalU6ZUs9OQTbl4UkD5T+A59f5/ka6DT7JVbKPnc27Hp/Xp2xxj1qna2Ev2&#10;tSF3ZPJXJPP+R/kVtWtmyxrIyjAGVZs89D+PT/PGOWT5jogXLBCUwxPbGW9u1WDbou0eX90c8e+M&#10;j2qtaPtfyz3b7vp7f59vwu+Y2GRkbzm/1nyj0rOR0JBFEfwLDcw55qwq4TZj5sfLwf6//qqGCWIs&#10;w3H5jxhj9MdP14qT7VCD5WNwIBAXtjkfr9f5CsgdxqvGxJAGOqn2/wA/p0qK7fk4jXGMfd7+n+fX&#10;HGaf5hU4YA9/qePbqcVC4SVMBmGRn5R+J/z29DVx2M5SsU5Lg52buG6Lnr/n36DFVbgFm2lhkYGV&#10;6fT+XT0/K1LCi5dG+Xdj5cYPt+vv07c0ixhkAbGFPc9fb6/l/jSFKXume7SRjk/KO34c/wD1qkiU&#10;N8+CflG09M1LcJGwDIMr1ysnB68+v4HpUS/KcqNvGV6Y/r+Xf1rQyDJPO7v/AHT9en9Pbg0oiZ/m&#10;YrjGfQf5HT/CnKU80Fcc8cHPOP51KuxUVXYtjpu6f5/x79apICsEk81SNuRye5HpUcsSn94U+9jv&#10;zn0+tWJ0jyHWVVAx0JHH4e/P4fnBI3lqyyRsdy/Mu4DPHXr/AJ9ulFjOZSu4/KDED5RyTwB39Ov/&#10;ANesW7O4bi2WKcfN1rcvGDRYYK3Xhuh4x1rntXnEbMsm35Vz8o6+/b8hWkUYyMrUhhGc/Kv/AKF7&#10;Yx/k1y+r3Hlhirlj/d35x/hW9qNyjRMA7Pt52498Y/n6Yrl9YuBIzNBldq4O5sjGe/AwMduOmARz&#10;nSJnJmHq0xTdjlB93p0zyea5zVJwiENjCjC4U8cDrnPbHbkHvxW7qjvltoZVb5vm+8O/fjjB681z&#10;Wou8jFVZtv8Ay0T+8Tn2z1/ofpp0JKF7dARO0jd8/e/Mc9e/Ssu7kCrmT7u0nb2zyPXr0q1LuZ97&#10;BVbqJOcAc9x2/LHr1qiVlEgKLhvvBh0HqQff06fnWkUZP3hvMqsgLNv9T7/4/wAvxqxZ2ru6sV3F&#10;sFRvx34Ht+PoOtNhRnAwGzwV69R+HTAHT+uT03gPwnqPiLVRZadZ+Yu0vtVfTH0/rx+NXG7dkSku&#10;axyPibU4dKspFSRv9njHOOeMcf4ehHPP/DH9o34gfDXx7pfibRNSY/2fqMdzHHOd6nawbA6EHqOv&#10;f6Zp/GVtZtNQmsBp9wpWYhv3LE7eQW5+g9fr1J4WATtciKSB925c/Lz165xknHt39OKunKUXzJ2Z&#10;/RfBuQ4WjkfLWipOad+u5+2Gs/FDUP2hfhhpfhzwysltN4klSC6mhfKx2+N8jAj1AK/U17f8M/A/&#10;hn4a+FLPwz4e0aO3t4V+by1AZ2xjLHue9fP/APwT9hh8U+BfDd8ZFRpNHieNgo4Plrx+dfTmpabf&#10;WlnNuA+7hWHNfWUf3z9rPV2P5S4kk8DipZbR92nGTdu7vbX0SSX/AASpqWo6NCFN7ccrn5Rknrx0&#10;qGOG21q0aC2nhuIwnzRyYIPPcfSuJ8O6n4lj8QXGmapoU4XzmDyTY2yDPDL6g/5FJ4t1jXPCWqQ3&#10;sdq6rLNtt2hU4+h/+vR7S8eax5HsOWaipa7o+cP+Cn37B/iH4v8Aw7h8c/C5W+3aHHPPdaPtZvOt&#10;22ljHjnK7Q23k+mcAV+OPxl8Ha9oDTWtwY2wGZkWT8BgEdegGPQV/SDZ+PLHUt0mox7LiIBZo1P3&#10;fp7GvyA/4K1/seX2lftdaD/wpzSJJNK+IFwWtbG1i+W2vA6+dFwPlXLiUZwMMyjAUGuPEYeKl7SL&#10;3P1Pg/jbMoYV5ZiJaRTcW+27Tf4r5rsejfsE6Ff2v7M/hnwzoxeGOfde6oC2Nzlu/qOB789ucZv7&#10;WHwJ1jSPiRFrPhPSppbfWrUTTNHDgLNwrc49lbHByfWvuX9jH9ifR/gd8LNI0XxY632oW9mqzLg7&#10;M9eVz1yf0rX/AGwPh/ZXHwkm1DS9L/e6bcJKqwxgFlJ2tzj3z/wGtq2BlUwbb0tqa8N8c08BxRCF&#10;H3lUbjJ7JuT0fd62PzJ8LfstahqT/wBo+INT2K2QI4fm/DPb169j06V+gH/BObwL4c8E/DPVNA0y&#10;HfJZ6h5jTScsQ6Dpn/d/z0r5uWyujN9nUdJVKxqp5BP3TgdSOhH05OK+sf2Q/Ceq+DvDlxf63Ktq&#10;uuyKLC3kYB32hjnH078HH6c2VwUcUnY+t8UMdWxPDs6dSe7TSXWz7dbK9z225gjltFkVVyxAPy54&#10;718yftG+NLbSPiJP4B0vw7FbzX1tFNqGpsf3k0eSAowOnAHc/oD9MWl/DHaPHczKqxsQu7jA7/57&#10;V8v/ALXlnph8e6P410WUTNEWs73yXHyDO5M/+P8AX196+hxP8O5+AZDTjLFNTV1yv0vurljwq5Nk&#10;pCsu1QR7D/CuitVII2p7Hj8K53wczPpsbu2d3PToP8a6O3JAwU6rnGcYHX/P9a0h8J4eJ/3iXqaF&#10;g207x/n/ADzWnajad/PXg7elZ1mqlvlGOm35v85/n+FatuqsnKn9Dz6U5GJPGg2bQD+GKkVX2/KM&#10;Y/z/AJ+lNRSRjaPl/wBnpUqgqctxj+Hp/n/PvTIYm0bdwHvxn86QqB82alRQANo9dp4/L6UFXb5x&#10;1PPTPegRd0i5aKVcdu34133hfUwVUbunrXm9sfLcYH9SK6bw1qIiK8/r0rOUeppFnrGlXYljxWov&#10;I5rk/D9+pKjf/wDXrpraTfgk1MQHuncVGy57VOyluoqOReOKAIWHOCKawOMU9gR2ppxinYBnam4X&#10;1p5BB5pnGOTSAac54pD7048H5h7UhzngUgIJPUVA6fNuzVqUcdaryrzkj9KQERIz0pV46UYIP3aF&#10;54oAcDnrThyeaapPpTskc7qAFyenSlBz0pBnrg0o5HP60AOGccHNA65ozj60Z4yfrQAuR0FL07/W&#10;mg9gKcGoAMj+7RnPSlGBx/KkHXOKAA+1OBwMZpoPfFOAGRmgBwIz1pc+1IM44NA4Ge1ADh05H6U4&#10;HPemLgD7tPBOcUAOXOP0qRcdKjU4PWpATV+YFLW7TzoCcV4t8bPCS6lp0qmHIZewr3aaNXQqRXE+&#10;PtDF7aSR7OoNXB8sjOUbn5J/tZ+DX8P6/Nei3ZQsmSce/QV4zZauglAaZCy/wqen/wBbnP8A9evu&#10;b9tz4Qtf6fcXdvaZ6n5VH+en+e9fnzrEF/oWqTW8ysDvwrbQMYJH+fT619Ng63NTR4+IpR5rs7q3&#10;1KORCokzlvmZj09+ue4/KpDdrMwXf82QrHnGPX1/yK4XTvE7IMs5wF+Y9iP8McdjWrZ+Jg8u0t1X&#10;LK38WG6Z7D8P/r93NzHHKmzpZZC0eAB82Qu3P+fy9O1UbhlxtZt2OQD16+nX35qvHrFuy7FlJHXl&#10;OAMHnH49+35USXqsjNHJ+86L8x+pOOO2D15+uKdybaWZHdQRktlSD1xnqf8AI61jahb7MgD028+v&#10;6f0rZupEw21h6L79Mn3rPuDCwLMy/K33STtK8/y/l9KQ4mBeQbcqZV+8W28jGTnj2/z34xL9XXPl&#10;sqr7jPGOtdHdIj53/KrDKjeRj19Rwc9eep7VkXihWYsvHdfX0BOP88fjL0LRhXcZO5gv3m+bP8Qy&#10;SAPTHGcduOMZFMwEqGVBw2N3PHHbn1zWvJbCQZgA+dsFlyRnntnrgn8f0hltJDzFnn72D0z9BjH+&#10;HWpNOaJmx2Qfkn5VB3Djd2/+t+P15PKCLhUX5cDAHv04PetCOASbgc56ruXduP8ALH/1qja12/Nt&#10;9Gbb6fgOnPXjt0yKkrQzCsttMJRwykfeb8O455xx+hr7j/YX+I7vp9vZq/zbV3L5fKjp2/L/ADiv&#10;ia/t2EXy7VO1ieMZHfnHvnHpgV7X+xn43Gl+IY9Na4G1Zd33vU98+4/nXDjsIsZS5WdWGxH1afOf&#10;pgLw3kShG+8oPy/Ss/xLGs2nSROuRj/J9qreCtV/tXQ4bkkZKjdj/P0/X3qfVJh9nZZG+U8YyP8A&#10;P+NaYejHD01FdDGtUlWk5Hyj8ddESw1f7VaRFfmw3HPX69M/0rhY7t2j5iJZjn+v68cd8V7J+0Jp&#10;kZDO3HfnoMf1x9O/avF5rYo3yA/MeGB/+sP88127rQqjU6SNa1nEh3HbjBHK5z1/Dr/nvVu2vrZ1&#10;3R4+7lfQ9/8AH/Oa5m2vmDeW0v3QB90cdPQf06+vFaNhdxxkMm1htHKt6de/Hr+Xrmg0aOgRRK29&#10;l4XkZ6c/j/hmq80JSTG47d3X/Pfn9OlR2t0j4Xg7eF+Y8nHHXt+n8qsXGxm3mRcLkqQxP9fw/Dj0&#10;pkkUMIK+UG3fKA2H69Sf8PbOfo+NjGmWxhcEttIz/nH/ANfvUVuzO580Bgrfe24I+men/wBf80Ik&#10;3ErIuMFlK5G3juO44yf8igCS5VWTbGy88Dd+X4fn+gFUdQsVlQhssV5VvXP9TmrheNUKx53Ekbmb&#10;GOOnTj1z7dqjlHmxkFlb2XJzzjv/AI//AFglyPNfHGlB0kURMu4kc/dHBP8Anr371H8Mrz7LLJp5&#10;fc38Ks3v/wDX/I/Wum8V2KSxSA+XuKsoz16def5e2MnvwujN/ZfihSMBZOX3N+X+OODWUtJXNoS5&#10;oWPQp2Dnd/EM9OgPT2+lSG2tZbdWyu05z12n8x69c88+1C2sCwxyO/y9GP8AUZ+n6jkCmxW1wuSq&#10;7j1XYPuD0Hpj/PWrAry2CSRSO6YBzyehP+PH4VSv7AgHy0ULvO4luAcHjPJ/Pvn8NIS3CciNU3Ph&#10;dq/Unnr/AJ/ApNE86bgmFz8rY659x07/AJdscuxPNJbGOLYgbMAnaCOvf/P505i0ce1jtbkfNwvO&#10;Pz/rj2ONBrH3+XkLuHvnH+f/ANUMoUQCJJGK+u4d8HHux685HTsamxUZNGbOAkoUhWC56rx0Pv8A&#10;5/PEcspUgDcNvOGHTjnjPfpx9PppTwiRVGz/AFfVVbGf/wBXXp2/OtLYkHe8gbaqrgrjdz+HQDH6&#10;HvT5QuVmLTMzPtZeu5vwOelRpauZPNWPovztg8jpjp3/AA54qaeJoxgRcFcKp6Y/Iep/D9YbRZW3&#10;AybY1Y7tvrj7v6fr3zxI7nSeCJN8M2lXcnMi/LHy3QD9PT9Kr6jYyWl28PlBRy2M46HHHt+GfpVP&#10;Rb82WpxSxvzwA/bPPqexz1+ta3il54L7fKm2OQ7h8oHr2J9f16967KMuak12PKxMOSupLqc3qm1o&#10;mLN8yruUhf5/Qfz7Vz8REdwX/wBX82cnAI9vTP5V0mrpFLG8cbYPOMKePc98cc8ckenAw5IAW/1P&#10;3W3bsfd6eg7Z/wA8Vx1PiPSo/CW7N2UbwenKttAwemfpkAVNFPEx8p9xbk5PH6k8/wCfWqllK6qF&#10;d9rRjPyt7YHXp71IrIH3zErtGfvdD6j9KlM6Ey1PKjAMT93kM3U8dAP8/wAzUImMh3LFtXn73UZH&#10;+eT6j14DKo2tIGVl+6+0na2f/rH2P/fWWzKmzYpx90Bip4H0+mOP67qoHHmJN+GVhx3U4+7xk9un&#10;fpnjoeKsxznaUBPox4wFxnHcdv8Ax30BJqM26Jo5FC/LklmyT9T/APX69ME8WbeIGMxxlRnHytyo&#10;56AdOOPpx/s0GLVmPW2ZcIv8WMnkbfr/AJ746kkEU5Hzxybg2N3opB9uvJx754AytPcyxhXnAK7u&#10;Tvz8ozznn6duM+5qJlVjsjb/AFQ4bdy3OOfbOfr+NIC2GinVEKNgoPunHp+nuOPyAMxtJNQsS8cu&#10;JLYj7uR1PH45x9MdyKq27/u8SnzNq/K2ep6hv68fmPlqfS74W19vd18tyUduCdvOOvAP6ZGOQBkR&#10;JkSFbeQK0SqrYG5m4wc8dvf/ADnKhHCnLruVvkRuvPbOOueOo5I78De17SoD9+3ZQzFlOMB/frn+&#10;79PrwMbZEFVx8ys2FUqD2x0x0wD7Y9RnczOQwws5KP8AMSvDN/n/ACPbrWubcCDcjruVcpnkn/Of&#10;XqevpoQQmaFpiWXHU5PBBPT6nvxznpyRUe0do/MjVcrwNq8jnqD+P/6uAQlFO0B+8Mf3c9AeB/8A&#10;X6D9MZuQ3EvlMIIiecktySDnkHp69+uffEDW80bRlk+8qhvlPft68fXP5MRMFnEjFIsMedyuQBn0&#10;+XnsM+hHHQENb2HGGSLbGf4sDaO5yMY46fd49/8AvmUGOMchTuA+ZVIyf87en+GI0AWTL7mDLlS2&#10;Pf8Aw9wQPqWdI4kh/eOW2jKttyf/AK34569TzQZFpQksX7uNl3Y+VQM49h/kdPaoJZAv7pCq7l7Y&#10;Hb/9frx+iW0jqfsxQttXgZ+82M8+vX36/UVIjK6FRuPOd2Tg88nuf65/MgDC8YQKQPT5h0/D9P59&#10;8wTCR5N6NgN1+b/Of8+xqbCSHykVvL252euB054P06Dj6iv50ZwkW7PTPP5cAY5z1HGf9rBkBsY8&#10;tdqYXDcbc4PXHHpnP5d+RUchaPYOQzD7v3vz55/DPT6EONw6EZXbsIx0475+nGcUFjHG26VQV3bj&#10;6t9M5OOuOR796AFYszMHxuC8KfXHb398Yz3GaRGhTdHndu9W446jp6Efj19aRZUW83NH6Fd3Tp3I&#10;9+O3P5FFkABwCo4+XjAHXt04ycH8+dtTJgSiSF1bI9hk/e5z/Qfn3pkmEuP3gwq9RjqNwzx78fKe&#10;PpjgkcmSNTGTjn5eg9ev49x+GcU53EbpIsqnLNuZm69sdQOn4YBzkVmUEQLos0i/8sznsM9+vP5/&#10;nUsUSPErtHjPRWUAn15xwBnH+FRxIo+Vm+bgja3AOfz79c5x6Veso8RqNw3YIPPGfTryM+3foelK&#10;QIZcQrCFG75mG1VH8POR9Pb0+vV9pLElyzTD92G+bpwecccdT/P8pJ4swlg7MV4TcenPJ5wcdeBz&#10;zyCc0zyxEN7p8sXIHp+HpxjpwcVFyiZWkRvs0bEfxfLHjIxnPbPH9eartPIQyK42hgdv5c8VaZy8&#10;G6NfmdeQemD16DtjjI75xTbKIx5e4RflZsxn5h1HJ/HIAOOnrxUWNObWw2Uq0Udzct8rIwVW747f&#10;zI+lG15oAGZvLUYVe7Y/z/npTbq/ec4VlHPfpnHT3P1qSxm/0OPcwjXcSq7enTk9yen1BpvYHyyk&#10;x8jsbFYYV+7939T2/wAOnpiqGoTrJEBMQwKkBc/e/wBoZGOefy/CpZJ0k5ilyvl45YcdR374B5/w&#10;JrKmuvtD8jCbtu3noDjABHA49f8A67jqEpe7ZEokDDBhOG4b5uTjPX2/z2Ipm1p2BQ8AZVtuM88H&#10;+h+nWlW3cqolIX5idu08D8MYOPbuenSpw2YVKsSNp/eHGOmM8dRj8M5H0vlMmNtrfcWt8/wk/Kev&#10;PT+fPr9KniQxqok27u4xgD3z7g/5Jpi3FusnmtHt5zgDcw64HP0xz9KlNtwi/Ltb7vlrgk7untg+&#10;hHWqQFm0RpItkZ+TvlRx+fbj+dT/AGCS4bbtPzfd3Z554/HoPoO/Sq1oNtzuyPvAt3J98Eg/5HYC&#10;tYokVupZeCvz4AwBnG39PqfUZzSkMzb7w1BrMTRyW+/C7WVl/Lj8enXvXiPxw/Zfv9FsZPFnhOye&#10;RS26a1WMhgD3C/T9DX1N4K8ONeTebdIGhC5kyg+bv17/AJc9PXPWT+HbW+sJLaW3VvMX51YD8sc/&#10;/W5rkxGCp4yFpo6sLjq2Cqc0Hp1Xc/LeeCS3uHQQKuxtuG/+t9R/9bgVHt3SZVCrL12ntn/H/J61&#10;9NftV/ssPplxN4r8I2Tq5YvNCifK2TyRzxz/APqr5nura7truS2u4JI2U8rIpHfkdR3wa+LxmDqY&#10;Oo4y+8+3weMpY2ipw+a7FyG48wtvHzcbdu7sP8/X8qksb8RSAFuVxxjGKz41ZPuHdjj7/wCGRz04&#10;/TtzUi+Y6ggllXnax/X2/IdD2rhcTtjI6K21JHbyZZFjbP3mP/1/XI9fTniphfxCfCMu/czZb+7n&#10;+f8Aj71gwPJPHv27X3fdJ68Z6jpViNwCFUqAucHqAB259qxdNFcx1VjrVvIyrPKRuOAPMwM461qN&#10;qcNu2cjbu+70Prn657/gK4+EQvJ5DyKrbc9vbjAB5Oeuf/r2ob14SbN1Vo24DbfboP8Ax3t2H0rO&#10;VO5pGo0dhBr8LljGzc5Py9qQagl0TvZVK5LZHv2Htx3/AFrkrXU7nTpmTDYb7rKuSO2eSPz9vwra&#10;07ZcEMR06BcHjjjjgj8MD9azcOU0jUb0NmPUIBJ5RkG7JAC9+e3b/AfSrcRt/MzIhDKMs+33znHf&#10;2478VhxK0Uv+rZ25G3J4z9e368+uBUjXsguDHJb7QzAdcDt7cEZ/l3IrNx7G8ZWNq8uHjY/LvUf7&#10;QB/Pn+v41IsyIish2luoDY7g5yPofzxWXc3SybWQfMzD+HA5/ix9P5daWG7EyKXwvygsWJx/kj34&#10;I75pcpXMzZAhYoZNp+bKMO3ryfp2/wDrVJcNZsFUsqk8bd2CeM+nXOP/AK3U5slw0eftE6qgGfmx&#10;nOOM45P9fwqvNN9suDAkq8cFW53c45/+vxn161BfMbEEO2Fv3mVwx3Kffp0/z7nNUZ/tvm7oDnBI&#10;XI3Z56D69Mf/AF6bJdx2pW3dRtZR95jgcfXsTnPU5HU5FNhJgzPO5ZQuW6bvp79D6fhQVKXQq3N3&#10;PvKy/wDj2OOeeufT1NELpcjyuvykkqOTx+pyfX+Wadd77xsl9vqV7H0/Hp26euabpj/ZWaJpF+U5&#10;VmbI/l6+/wD9YM/Mk4t9wdlXbw239e2R/n6Cr9pnMjCFDj/rmW/oeKkvZmMBFurIeVV85z19T+mO&#10;azxfiFmbeW3HOUk2/hWkUTKR8sQW+xuTwePu9P8APNatosgYfNz1/H19hxVZYs5BAznJ/h4//Xn6&#10;kVbs0U8O20/xeo/H/wDXX1k4nwu5o2gG3l+3yqx6df8APatGAAtjd7q27n8f/rfjzWfZuI90se1f&#10;1H+efetCDJYvEFww5XjIOen0rhqQtK5pGJbt1AYqTnj5i3GeevT/AOvVuIJuyz7iqr2Bx+vTj+n1&#10;qQzSK21f+AlTz+Hp7VbVhIdp2q33TyBxjGcHp+faszRRSLkIGFZkGdvXr2xgdf8AJ5q5DEuN/Odu&#10;Nvpx35/D+veqNu5Z/wDWZ6bfm6/iD/L/ABxdiOCpMbfLwdvUn6/hRymkSdIRkuuV7c8ZOcfjn/Oa&#10;jZSGwxYr03epPb6/yqYsGZVU/wCyW46f4d/85pGWQDcobb/FjA/LPU9R/jQaIz7uLcGK7fwXr6/0&#10;/T8Mi+icgofvHgL/AJ+ldDdQhz8yfLz26/5565/CqM9sqLubdngfeGPy/wA9q2joTJXOYurR5ZSU&#10;Hp0zyMf5+lV/7PkKZX1xk4H5H/P410c1omfkcDcu4hucqD6c9P6du0cVki/d3YI5Lrnv+R7/AJVt&#10;zMzMIaU6nIC7l67u2P8A9VSLYEjJTC87e+P8itlrdBlwgVlbI6Y9uc9O3aojborcKPuj7v48+/X9&#10;PSi4cpjvaShGWYFc/mO2R/n+tR/ZpR91dobnbnp1raeKB9qj+JcLjPX8/wCXr36VFJbmAY2YIwCo&#10;X6flRzCcb7mU1hJ0P90hcH8Oh9/zqP7DKgJQt+8xlVwD/nj/ADzWpMAysYhk/wAKhyM+349Mf1pk&#10;tuAuUGMnJPr69uuP5fWqGooyvsSk7Pb+H+VIlsSGU/MvU5HUk/X3/wA81otEAdhVjt/X/EfnQbfz&#10;DkqeBjOeG59h69/5UByxK0Vukbb1TGWyNv8An/8AV+dXYgAdrp7H2A/+tTVhYH5Yz6HzOMHNOIDM&#10;YiDz909z3xiguMSZXLDjrx1/H1PrTXlBf5ivzcBSeev+f0pqBvvxK3H91ePy7c1IkbGPaEb5jwey&#10;+v4dKLDl7uwm0h2APzbjkFuevT/PSopY1z5regLfpxxVj7OxG0RbWYcBuCM9vX9Mn2qMoGOQzfT8&#10;eTjP+etVEUpFFpZImXfz3wD1/L3/AApsepsP3fb+H25/z3/+vNcQyyLsAHTj5enTj/Of8KFxaOrk&#10;qpbH+z2HuP8AP1rSJzo049UVVUh2IHIbHzY6cGrCairkK7jOPxUelYKu8LDvz+YGf54+n6GgXW1e&#10;RjC/xD2/z+X41SM5c3Q2ZdXKlY43GOn3uen6YH1q3Y67hgkjMfXJHPv/AC/pXO+eucx7h0IHTA9v&#10;/wBdH2pd2FLBfbnH19fX2/KtozijLklJ3O7sPEBTLiXBXOdr9O5x0rTsPEagq7ncrc/Q45Ge/Qe9&#10;ee2mpmMYkO0KcnOPf/P/AOurlprBKLGWO4j95t984/zzzmqjyyZpyzS2PTrfxVE/z7twzlg2SP8A&#10;OasReJ1j+UTdM7ecjHGef73Xn/I82TWuMyPgfhn1/wA4zUsPiNwqhT8rD5f3nqenOM/rV8sTN1J9&#10;T0tPFRG0OdvZi2R+Q/zxVm38Rh+rSZjU/KB19Md/T9fSvNbXxBJJtEcob0+bv/n/AD63rfVHD7xL&#10;1zu/H8uePY9OlTKKCM6lzv08SfKJFlUYxn3/AB7df/18ikXXW2lwAB/EM8Edcfy7etcWusEtlZDt&#10;z1Pcj9Py+nOKsQas5CruZQ2R+8bPb26f56isrR6m3NUkdUL0TceYu7o3v6f56frVy0uhI2F29Qdp&#10;boen4VySahJvP3ty5G3nPp6VuaVdu8ihmPy8KQuD/P1H+c0WRUYzZ2OipG0nDryx27jjr+P8q7rw&#10;3Ywyqp/2fmbP5H/9X61wfh2Xy8yDn7p5z6dD+fXgfyruNE1NflCHjP3t38/yP+PrnJ9DogmdXaQW&#10;8o6behU7z3z/AJ/HPvViW0RRgr7bd36f06Y/lWRa6p5aDyhtO4bdw9O2c5Pfp0/Di4t/H5m0oPzy&#10;Tx2x1+vTnjPBrMtnVfBr4jy/CH4raP47hh3Q2t4kd/ErD5rdzskx9FZiBnqBX19+2fZRa78BJPiP&#10;oUK3N1aQq1vLHzvhkAyfcAfvPwJNfBOoX8cj5YtuVS3C5K8Y49Ocen49T9T/ALNXxks/iZ+zva+B&#10;fEFybu60O6+yX0e3/WW8iME398EM6/gPpWlKUalOdGXVaep6OU1quHx1HGU9XSkrrvF7r9PmfNXw&#10;p8TL4P8AiJpWrhttu8n2e6UYGIn+V849CQcd9uDX1p/woTx/fRf6D4fZbVvmtjJ8qAHPTJ6A5O3p&#10;+VfLuueAp/AHxYk8K3NrNJbR3y3EMksefOtN28HoP4eD05zX6XfBbxZY/Ff4Oadq8b+ZPbw/Zboq&#10;3SSPA/DIw2PRh61yZfR5nKMun9M/UePswnh8Nh8fhknGas35PWP6nnum3eoS+DNP8Fa1H/pOk7ob&#10;qNudy4/dnPoY+/Svkn49fCn/AIQH4tHT9Ht2W3vHSe1CcbFJ+Ye2Du98Ec19leMLE6J4rt9USM/6&#10;Ujw3D8HlQTG2D+I/4EK439oj4bLfeENP+JL2vzWVwLdto58twSWPPrjr0B7HmuvHUfbU79V+R4XB&#10;OcU8vzKKeka11b+89V+Oi8mJ8JNO8K/tC/C3/hD/AIgWsNzqFjGI/mA3MMYDjtnOf0r5k8bRfFP9&#10;iH42Leata3F14L1L907fMVVf75H94Dv7+uDXqHgbxTqXw88Yaf4osyyguvmJ/C4PXPPp+tep/tBW&#10;/hr49aMul3FnDcaTJZh42OGLuT94cdjkfXPbmsdMTSUk7Tj17ndjMPiOHs4ceXmwle7cf5X1t2fV&#10;f8AZ4D+InhvxxpEevaHrEc8NyqvCI5AdvHStzxJ+y+nxy8D+ddHyZrCTzbObfgygdYx7HH+eK+Ev&#10;Ffh34q/saeL08T+EdQmvPDM8wP2eTJCc8r7Hgj+fB5+6v2Rf2z/BXxS8K2+nR3Itb63jUT2k2FZW&#10;I64zkjPsfz4q6fscVejUVn1Xf0POzGObcP8AJmWWS5oJ3Ul9ldpL8GcF4e8Pad4VjbTrayW3eFjG&#10;0e35gy9uxyf5V1OkGK6uIb17nHzA/Lngr9ffFdb8cvhuuuBvHHgnatxkPdW6Y/eAf1/z2FfOHxA+&#10;Lt/4cZtH05mFyHKytkfu+ehHrj/JrzMRTeFlaS9D9LyHNKfFlFSoy99/EnvF9b+XbufoH4B+MPh/&#10;UfBkGp3esRfaIU8q4VXBIkAx+o596mvfjzounozRrJJtXqFNfnv+z9+0F/whPieR/EuoF7HUmC3E&#10;jMeJNvytz0HH4cdga+sNA1jQ9btEutPvI7hXhVv3bAg57cV6GHx0sRT0Wq3Pz3iPgDB5Jj5c95Ql&#10;qmtFruvl+Vjz/wDb+t9Y/aD+HX2bw3ZvHe2Z8yFY8hpEPVD+h9Pxxj8yvG/w68aaBq8miaz4ZuYZ&#10;7eTBjeEqSC3uOnTke3Nftv4b8G6Do+l/8Jb4ot4Y1hj4R8D5R3Of85/OvmH4v6T8NPjd8YrjxBEk&#10;NpoelqqaldxqP9KkzkRpgcnnnqfxrjx2XyqS9rfV9D6jgXjaOWQlllGjejC75ld2bfwrvd7eZ8//&#10;APBN39jbUPFHxIs/iN4iF19l0+dXNnHwGbrtJ6Y9QfU49K/UaP4l/DDwLHD4Wsr21gki2rNHGw+T&#10;jvXzh4OutP8Ahj4cuNG8A2xsYLibO5eJFUgce3AHT14rA1jxU+m2d3rF5CzeWrPJM2fmf+fX6/ic&#10;08PWWBp8q1b1YZ9klbjbNPb4huMFpCKtf59N+m59GfGD4zeD9Yji0LT/ABRbttQPIqTep46f5NcF&#10;pupaXfah9ntL6F2Y8Msi4PPt9fpzXxBrfjXV9Z1abWpLiSOaaTKtGxGPxB+n17+tb/wo1fx1qHjC&#10;3m0rVryOOF/NmbzCwwOQPYEjpz07Y4w/tb2k9Yn1NPwpo5TlbVPEW5U27rr6p/I/U7wXpkGlaBbW&#10;UT/djG73PU5rdZVSPzmbAUc/Svkfwz+0V8R9LSCQXi3S+XnbIvUY9v8ADHPsa5n4xf8ABTXV/CsP&#10;/CM6N4fimvZIyJJFuMiMfl+HXk9M17DzDC04Xk7H4f8A8Q14ox+OcMPFVG222na3m72PWvj14ssf&#10;FmttpryN9ntZtvytwT64/wA/zri4ltJrZrXTZlkC/wCsXr6Zz/nt6cV4t4R/bL8Na7dt/wAJZYNb&#10;lnAaZvukn3H+T781738AofB3xJ1waho2qwzWoAlm8tgcnPA9/wDHrjgVy08RTxFS8He59PmHD+Zc&#10;K5fy4qlKMYLfeLfqurO8+Bnwr0ZLK68S6pocDTXhAjZ4xnaB/wDXP+eB03iP4FfDnxNCwv8Aw9Cr&#10;HkuqDg/5xXYWUNlY2qwwKqxqvyqvasvxf4kg8PaJNqTt8y8Rp65r1PY0lTtJI/K55lmOMzD2lKcl&#10;KTSSTfoj5f8A2if2Q/Cer2Unhvw3rj2vmtuuF8wnjr3/AMea+YfEH/BOrxrp5aTQdajuC0fy7lHP&#10;oM/mPwPWvtae/m1q+l1C7l3NK/zN6f8A1v8APrWx4N0eTX9Vjso4W8pTmRtpwB6fjXh4jB4fETul&#10;b0P2nJ+Ls+4by/l9tzJavmSd3+Z8R/Dj9ij4jeCUl8ZeLPDTSgjbbtDk7V9fXPP1wffiTVLHVtLv&#10;JRKr7Q3+rk6jnPr/AJ9cV+miaXp7WC2T2qPGq4CsoP8Ak1x/jD9nv4ceL1b+0tBhy/LMqCj+yZU4&#10;Wpu/qeNHxarY7GSqY+le+icei6aM/OHxJrWn+EbObxF4keMW4jJGW6Hnp/U44xzxXzbe/tOfEjTv&#10;EkmseGfEE1tAshMNuz/JjJ6hh1wO3QV9t/tsfsYP4hlm0v4aeITHHC4LWpcne3UDv/jkZyMV8IeP&#10;vgF8UfhrNIniHw3cpFHyJIoywK9scenr614uKVahUs9PM/c+DcdkOcYP2nMpSl9mW6Xoz6Q+AX/B&#10;RuyjWPTPirYkOgA+2IpYE+hHX/65+lfVH7O/xi+Hfx68RJBoOuRyxpJz8w9T7euev/6/yl8PeF9T&#10;8Tanb6RpNgzTyS7WYg5ReeTx+nTLe4NfXHwo8PR/DDSbeLRp5Le6tziS5jbD7hyRkenuOcZrowuO&#10;rcyUtV17nlcYcG5L7OUsNenVntbZeduh+sGj2Vnp2nx2+n4WNFAUKammLYxiviD4Oft4+PPCFoll&#10;45tv7Uh3bY5I/llAA6Y6E9fTt16j37wp+2Z8JfFOlrdNrsVrcMvy290wRic9ACf/ANdfS08Zh60d&#10;JW8nofzPmnBPEOX1nek5q/xR1v8ALdfM6D41ReHtS0SXRb6xjlmuEIGFGVHrXxx8Vv2Q7OeKTXvC&#10;E/7xuWt2Y/NjPbP1/wAmvprUPE1l4uRtbS4WRZFyGU7lFY8D6be3DRRBl2H7pzzx/kflXm4yjTxU&#10;veR+g8I5lmvCtJRoya6yT2flY/P/AMW+Gde8G6g1lrGlyRSP8oJwM9Oc/Sup+D/gaXU9Rj17VkxF&#10;F/qo2x8x47fj+vvX2zJ8BvCvxgP9n+JdEjkjXlpTHz9awfH37G934Z03zPAOJIYVO2KQZKr6fmT/&#10;ACry/wCza0PeWqR+oS8WMpxlFYKs/ZVpaN/Zt5PpfzOL+Hfx88Q/DfUvJYNPYgL5luD90eo5/nx9&#10;K+mPh78VvC/xF0tdQ0LUFY7RvjY4ZDjuP8/jXxj4o0vVtH3Wd5ayW86ttZWyCP0ORn06/Sud1H47&#10;3/wGdPEWh6ky3TOAtqzjbL9Qffv+tduFx0sO7S1ifJcQcDYLiSn7XB2jWezW0vX/ADPsL48eN4LH&#10;TJtB0+cfabhSj99oxzx+Ffn3+1/+xXpvj+xuvGXg+yRdbjBaSONOJR36c/l3xXrHw5/aY074zXTX&#10;+pzrDqEjgXFvvODk8bSe2MdPXvXaSyXt/P5IHPJ3bs9uAcdO/P8APpW+IdLGRv06HzWV4PNeCcUo&#10;axqL4r7P/NH5DatY+KPCPiCTSNQjlt7q2n2urAZVhwCPrjOOP1yf0/8A+Cc3xMh+I3wkRfFzxt4g&#10;02ERSKxG6SPHyyf56EGvOv2i/wBhy9+I93J8YvD2jqq6dIH1GCFOJQCCWwB9en6548o+G3j/AFn4&#10;K/FGy8T6RIwt7eRU1C2Un95FwCPw6+vFebh5zweIXPt/Wp+g55WwvG2QOFBpVY6+akvs+jPfP27/&#10;AIEQeI9Lk+IWgWu28s932yNVyXjHIbjpjmvzlg1KDwp8RbjSLqfCySMYSzHPPPQD1H9Oa/YzxBqH&#10;hvx34EXxXpci3VjfWe44wRtYc/jnOf8A9Yr8i/2+fhxc+APiGniPTP8AkGyXGY3/ALqnOFPbA449&#10;O2a7MZRiqnMtpHznA+aVK1H6lidHTeje9usfkfcH/BI/4i2tn8WtV0Ge/h23OjAhd4zlJOBnvwx6&#10;dxX6SWOuafIu77Yn3c43e1fhb/wTJ8aXcX7Rdpbm8aNZtNmO0y8t04Jzz/XA681+ntv4n1hVWVNR&#10;m3dNvmH5ufbvjH1/OunA4j2NDka2PK4+4VjjM89rCpbmjF7eqPXv2mNY09Pg/qz3F5Gqsqqvz+pH&#10;FfHS6rpsoWOS5j9PmwuBn/Poe3XNdN+1n4u8QL8F7i3TVJh5t5HnEhz97GD9fTOPTgc/JI8Rasbj&#10;nUZlCyZ/1xBOOh5I+vp7ivNzTFRniFp0PvPDThGVDI53qbzfTskfR+lDTr/V7eK11IYEy/IrZzz0&#10;+vP+RX3ZpkCwaXDHu+7Cq/e/2etfkt4T1zVJPFFj9l1KZXNxEqtuzuO4DA56knv1+hr9CNG+KPii&#10;zsY45LppMxKMMORjt3x+Ofz69GU4qEVK67HzPixw3iubDKnNP4tHp/KdJ+03o8ev/A3xNp4AYtpM&#10;xj/3guR39u9fmFp2oDd/Zv2fzP3eT5mCFOcYGB74/Qc1+i/xE+MFnqHw81jStStCnnadMvmIwwDs&#10;Ptzn6H8a/MnTtb0++1D7RY3azTRKV2bgCePTB5APb1ya0zKpTnUi49jy/D3A4zCYGvTrRt7ya6rV&#10;W/Q+5P8AgnXofhXWdB8QWd3pUMjCSHzA0Y/unI6D0rzT/gqb8KtP8J6v4Z8VeH9PZY5JJIJtvOCW&#10;Vhn8Rnt065wK7v8A4JnXknn+JD95g0I4bGR831/rx+vWf8FNvCTeJ/gK2rxRbjpeoRT+Ye3Y8/Tj&#10;+fBNdEIwqZde2q/zPn8biq2D46acnyyaTV9NYpHzn/wTbid/G3iWSWxbcunxo0nO3cZTleg/z17V&#10;9Va5HHGu14G+6QrdMeo/+uP54z80f8E2wYoPFN87tu8y3RsbuPvnOOvp/kjH0jrt4piYg7sruHqc&#10;Dd+nODjj866sEv8AZY/M8LiqXNn1TysvwR5N+1I9vbfC3VRJb71eSFG57Fh+Wcdf5EivkfQ7OxN7&#10;JeHT4ZNuR8wGDk4zz7Z/P14r6h/a21GGD4TsjXDKzajEi/MM4AbPGPrx2/LPy74RvmeeRDIJNwyB&#10;Izcr+o/E/Xng15mYW+sL0P0ngSMoZLJ3+0/yRtaToWl3+p24bTLXL3EYP7tfnyeTx1yc+3b6ff8A&#10;ongjwvBYW6R6TCu2BUZPL6j0r4h+HlhPeeP9Nsv7PWFn1WL5WbJyX7DPp2+vevvG186ONIxIgwuV&#10;3ckjOM/y578105bTi+Ztdj53xGxNaNWhCMmtJPf0Gy/CvwXPte48N2rFoxhW7Dv/AD/HvX52ftq+&#10;APB+pfHnxOX0uNcXSxRmPIZSsaHH44/n07/pejSXMnlm4PAACqp6Y4Pp7Z5z/L82/wBpktL8ffFU&#10;v2BbiFtYlRmLEEHPHH0OOeO/TGLzKnGNFWXU8zgPFYqWZVJc70j3fdf5HkWkfCvwDdCSRrJlaJs7&#10;VY4LL8xHscd+eK+zP+Cafwb8MT+EfE1xNa3Efm30KA+ZjIEbHB5yCd3IOD6da+VrXTrgSOXvFKrJ&#10;u2snzMd3uevf3I9cA/cX/BN23EXwv167jbzPM1ZV6glSIl9OnX8e2MlRxYGnCVdXR9fxhmWOp5HU&#10;car3j180eyQ/s/8AhGS28yO6nj3gbst19f6DI7AV5r+1r8ArUfA+9NjrjD/SrcKfL4Vd3f15xx7e&#10;uK9+glxZ/dbKt81eb/tb3yw/Bh/PukCm/gV1eTBLFug/Lt/QmvUxVCj9Xk7dD874ZzrNJZ9hk6rd&#10;5x3s+p+XXxf+D+uWOi3fkXMU8SA7ZN2Gb5uevuO4/lX6ffsf/sy+CZ/2WPBEgsWWabw7bySSKx5d&#10;kDE9fU/5zXw18dpbY+EL6e0cKjLuRmXt69PTHXHT14r9DP8Agnl4sv8AU/2P/A9xqMG2WPRUiZc9&#10;NhZOvPpn/wCuMV5eW06cqrTXQ/RvEzNcd9TozhPlal006Mk1r9mLT9I0ySTTNVuF2KWwcen09vyr&#10;4M+BXhrxDpnj34wfHV5re8gg0C+gibYVBF47xKDkcKNoJH0r9VtR1C1ubORZB8rRnd6nivze8Oav&#10;b6Nqfxr8M2Mi/wBlx+E9StysfTz1ul+z5/2zsfHoeO/HVjaNONSDjpv+R8zwjnGOxWFxUKkubSC1&#10;/lc1dfM+YvCHwZ8UeFviRpetQNaM1leQ3LMsgCsEcEg7jx05/wD1Z/VHTvhR4nh0tZbS0WSCaNXV&#10;hIDuUjPTjtz+PbrX5x2k+qSXyBLLduhEciqeRxw3QZ9OPTgdh+tHw9aWz8B6TbXa/PHpcCyfNnJE&#10;Yzz9RXLlmHjPmu+x9J4icRY2lDDTVvtLb0Z8x/tN+B9aPwb1y1vdKmXydPEm7yz8+xgTzjr8vX3/&#10;ABr4XW1lgdiYGKzcr8p55A6+vPpnp9a/Xj4mwW2p+BNZtbmFWSTT5v3bJ975D9fb86/PS5gFw8cK&#10;WFvJxt3CNcKM5P0xgdfr0rnzXC+zqxd+h9N4W8Vzr5fXhOn8Mls+6/4B538ENTOl/F/RJi6p5mpL&#10;Ge+A+V/9mA//AF8/Y97ax5+RGH7vG3cdvb8/rjpXhfgXwt4c1L4maTb3OjQtcPqlvu2qPv8AmDBG&#10;Cf5gDPfv9jeMPhn4KFoyQGS1baT+7fcB69fx/wA4qsvw9SVOVuhn4h8QYOnmNBzi05Re2uz/AOCf&#10;D/8AwUE0yPxF8NtGs0jBH9tIPLdc7/3Mozz34PTJ5GegFeafAr4XLaSW8uoQq3zbmX1469z/ADyB&#10;X0B+0V4Utb+SLSYtQW5hhvFlRsf7JH+T1Ix6EHA8O6FBpkaJDC0ZZfmaPt0P0P6/1rz8dJxrNHz9&#10;TiCVTK44ak/dbf4lzSdLawVYgqkBju+Xq3Ixx/8AW/Gt7T7YRMWIZs/7Iz/+v8vyptlY7irrHy3O&#10;5VPQjHp/nNbVnpgI2MPmxhtvfpznA9BXk1Kmp8/y80rou6NbfOP3bD5T9zj2/wA8fX23ba0d5NxH&#10;T2x+HfH9enUcU9OiW2Ay23HO3rnHf14H061uWkasqhoyu3gr6/l2+n+FcUpG67CR2YjKhkyVPfv/&#10;AJ9v/wBejbqhTYX4fnnp9fy/p6YpUhifaMMvzfKfT06/X/PIpYYXjzI4HDckHv8An61lc6UgdAjF&#10;2+Xr8q/T/wCv+lEaKIgCfmB7c/lUzndF5jDhvqevX/8AX3z71C7j73mKTnCrk4OD64we34/jUSZa&#10;GyERSZU/MR8zen5fSljvHZgW6jj733enH+fcVF5483gbhyFHr6D60Z2bZlCjaOpz25/D9PXnNIJD&#10;3y7ZQf7pxwM9/rUYeSM5jI4yBxjH+c/WpcJJuDLzt/iYHHHPb9MY471IYI8YkZRu4VnbGeP6VSTM&#10;JS6FWQF0zv8Avfe9zj/Af57AV04wcY+9k/5z/OpG8teM/KefmbA/Dv6f19j9xKDiPjGdrenfof07&#10;1pEzciCeFX3FI1bPLd/8/wD16r3ERX5sgdPm9T/QVfHlyPt3ZHO4bffjp1/PoPxqvMqEN9373ucD&#10;FUSirGQMcNtPCgd/88d8+vem3Nxtj/dk9s/Tr/P/AD6yFR5bR7+VJChT19Rz19v84qXYjwzYOF4+&#10;Zfz+nSmUOhvAwy6/9844/wA/yqG7lCr5YOeMYyf8aYm2Nd67/unIIwOmOPf/ADx3r38jspWXjDfx&#10;c5OT/n9auJnUK91dBQyNMB6Dv6/5/wAmsPVZYmDNE+GXnCt0z3/PHPX6c1oXRkHJVV9D6e/+enNY&#10;eo3BKnLhl3Z5X6jOOnr+GK0MZMxtVnMchyT38s5+6Pb9P88VzOr3xkjyX+7zu2njJ65/HH454PNb&#10;WrzgnIPVvYY6f5/lzXK6tcskjCIN6+4+o9P581pEy6mZf3Ck/wB35jlVwOP6c/hWNeFZbjY0qLuU&#10;hdvHcflz/LnkYFm6um3bC6tuyCyn2+vt+NZlzK0fzPu3BgQOPmx2P0/DBx0qiJSsVrh/3qlQuFkw&#10;qtjjntx257/1xVe0RpM7CyjB3M2PX/Oce+extSIsbKx+5nC9f84/+t0PU3qzqo3sN3HyDPP8uRzj&#10;6npmtI/CZ3HRWiNJsjUDnsMdffv/AJ719c/sJfCA3Ft/wkV3Yn94dypk9B0/p/OvlzwHoTeIfEtr&#10;pCxs/mSr5i7QcLjkZ/LB68+1fpx8AfCGj+EPAEZs4HDRWWX8yPnOOOnXpXt5PhvbVuZ9Dyc2xDo0&#10;Eo7yPgP4oWNha+O9ctBCsn2fULiLbNChBXzGxj2xjtj0x35rS9K8M+I3Frqeh2N4jEof9E8tsDgA&#10;YHbj1wfxx0/xE07V77xJqmqatBcQpLqMzqrRbTgyE44GM47/AJAgA1h+BvtUereYmnSQ7ZgAGbcT&#10;k9cdz29/0GdSP7x6H79g6jp4WPK9VFbeh+iPwT8F2Xw1+EHhHXfDoaGEadCJIA+4KCOMHJ45x9K9&#10;b0zxlLqFqomk3Rtwy561jeB/DVtrPwX0fQpT5e7SIQGVfunaDkf5z6965WCfV/BN/wDYNbt28vOF&#10;k6q45xg+tevV58LKLt7rS+TP5rxNT+0sVVlJ3mpS33auzs4/Et7pviL7JqdkptpG/dTKCQQB+h5r&#10;H+KvxQt/BK2drfWu77TcMLeQqWDH8uDj9KvaT4iiuIC8DiReu1sYqjr2qWmqWElvd6ZFIdu5PN5+&#10;bn9av2kvZtRZwxp01WTnG/fU5+11N9R1K68R2o2QPZqTvbaM4P8ASvnn4hfGDQ9B/aD8L6xremre&#10;rpOqm5j3qGMUTI0bsOeCFbd+Hoa9Z+LnxPsPAfgy41KeRY7eO3b93xycdAO+Tx6g9K+Gbz4iP46u&#10;L7xbdbt9xMTGzDjYDtGevyg4Ge5I6A88VavqkujuffcH8PrMq1StVj7iXL82rfkfrXa6vp97pNvq&#10;unXUc1vcQrJDNGwKuhGQQfTFVdf0uw8UaJd6LexK8N1btFMv+yy4r5l/YN/aV0bxH8H7rwZ4k1vf&#10;feHZDGtu7bpPIb7gxkkgEMvtx6ivbE+KVtpnhqbU/EELWfmt5djHI2ZJCOrY6Y4zX0FOvSqU1K+6&#10;Pi8dw/mWV5lOgou8JWT2b6pr5a6bHzxc+AdL/ZzsdT8dfEi4s7nbJJDpVjeIP9I2v97nk8dBXhWp&#10;ftwfErxP8edI1aUpp1jBfx28drDny40b5SQv0bJ7/lz3f/BQSLxL4st9K8fvq001pp8j201rtxGm&#10;45V8DpkjB9MDrk5+UtXIW9S5gXazKG8xf4SDjqOfp0xx7V8ri8RPD1PZ0tEtfU/qfgvh/A51lP1/&#10;MbVa9RSi9NIdLJd7at21ufeFl4/8WXuoyQ3+tXEkcnOGk2gt+HY/07dqc0EGr201jcImJPulsffG&#10;cH8Dj8vwHOeBfE1t4h8PaP4oVebqzje43NnBxhieeAGB79ueld3Z+FtallbUJE8u0kwyOvO9fX88&#10;f/Xxk+th+etZrU/I+IqeGyqjOLSh07ap2eiDwlDLBYKH+Xb75/n/AJ/nXQ2uB+7Xsf4R7/yrM0+2&#10;EUjQINuBtx/j/n3rUt0UjlV+obnn6fX+dexHSJ+I15c1Vy7s07Tc65bPXC9se3+f6Vq2vEY5P+RW&#10;XZMGONm3tz09Txj/AD+Va0AUoFwvsqntiqMr6kyoi8Dp9KmQZOPfNNWMDIP/AKDUsQBA2jgL92gk&#10;ULnk/wAPal2fJv7mnLHgkYb/AGcLTzH8vIoAjIbPHzVoabcNG4YN+vvVVVYjn8uxqaLIYLu6c0Ma&#10;djuvDGpMwA312+lXYljUhq8s8O3gjmw1d1oGoYKjdWLLOsjbcOtDqMVHayBh1qZhkZFUBXfkYqNg&#10;M5FWHU1CwwcZoAjIpCKeV96aR2xQA1uQ3zdKjPqKkIJ601hgZBoAjJ7ZqGVcHBFTsBjrUbgZzmoA&#10;quMHkGgAelPdBnNR8dcUgF6nvSqcUnWl75JoAd75zTs4GDTQARTjzQAo96OjY96QEZxTs4HB5oAF&#10;46ChcnvQeuSaPcHv+VADvx70Z5wBQMY/GgKMYJoAUHPzUhwDS8ZHNGB0oAVeBj3pxPbFNXH3sU73&#10;60AOJyKUHFNyOmaUFc8GgB49dtPXA5zUY9DT0x3qkBKvIxWX4gsVnhZiO1aiEZ6Uy7jDxMuKoGfO&#10;H7Q3gCPW9HuIGg3blavzN/aJ+Eg0rxJcOtplTIS37s+/P4V+wHxD8PpeWUiFK+F/2ufhepM0yW3q&#10;c9c+/wCXX2r1svqa2POxUNGz4IvvClxEzNGjMoz8yryP8n/Pes6fSb60QqYe55Vu/Q8/TNeu3vhw&#10;QyMrwjCkNt2nIHTqcY+vT+uddeE4nBV49sjD5S69OR69O3+cGveijyuaWzPMXvr+2beGbbztH59v&#10;brn/APXVqLxBLv8ALVdueVVfrxx1PUfjz3567UfAsL7ofJVhjjaPyPbHf8vwrD1TwYYWLRsw+bCj&#10;j+Rx6+/Xr6gcvM9CmuvFnPzjGeWPcfX6f4VG+oLMAxG4j7o65HTv74/+vVe68P3cJLCHAf7ynPB9&#10;eenXnvye9UZFuEdl4/2vT169uO/GKLicexcmuw4wH3MWyCv8Qx2/H/PWqskpkThl5ONxb2/Ec49v&#10;6VCHkK5yx7svr7f5x1zRubDZfOG+Ys2e/qDjrz+HNKRpCPLqwlV5FBUKf733uPpz+nT0qq1uoXAX&#10;oOu07iM/41cby4pN77dx7Lknt+f+R7VG4j2lU6qnX/P+TmkPljLUq/Zm8vpt6hgw5Hb19Tj/APXw&#10;2e1B5VV9PmGcemc/5zV6LbvAZi2eNqjOO2f8+n5seHYd0X/fSrz+P+eOx6VIGNfQuV/iVR/FtHr1&#10;68f/AFyOnTY+DWvyeG/HdvP5u3zCM7TwTnofbHv0z61U1CLER8pc4bcAfXnGMDr/AJ9hkQ3Kafq8&#10;dzbp/q5AB6//AK/0HtmgN0fqH8EPGUeo+G0VZuseeSOD/n+VdfqGqA7lUjDerdR68V81fsvfEOJ9&#10;GgR3yPLHC9+Pr2wf5+pr2efXFeFm81mxnd8x5/HHbPTrnPXvMiubl2OU+NcC3lrIUb5m/iH0P8/5&#10;14YIdsssXyjDf3fvYA9/XPPp7Zr3D4gXRv7F8Hd8nRe/+fr+nTxO8jMV5NvZRhvk+bgjIPX9R/St&#10;qWpjU+JNFC8s2+WSNtuSMsxOen1+tVbWaSNyJjz2b/8AX1HT/A4rVhVWBUn5duNzL/X/AAOfyqHU&#10;NNV908cJU5BXbhVPfBzjsT+RParlT6o2o1ltIdBqZb5gzKu75vw49T6dff8ALStr83CKjbm55BXO&#10;f8O/b61y4na2dUddrL13YHTrn3/+t686FpqChN0kinbkYXJ+v/6xn0qDq5TfiaBocR7QDx7Dr+XO&#10;Py/GmySBo8qVVhgtgA45/wDrfj3qhDcAqsbAfL99U5xxtB4Htjv0pYLqWN87skcbV/hGc+hz0P5+&#10;pzRcksPNNv8AK+VSuF7f1qWCSMKVGehOG7evHaoRIhLQrJvOcsFxn+vbv2weucmWPaf3YA7fw9O/&#10;f8OPftQKxma3byPE58r7y/3sA554/Xtn254838SollqUd8E+WOTOfXnn8Mfzr1LUIklhVh93+6z5&#10;/wA/y7V574+ss2zThWBHfpjjgf54H5kKSuioS5Wdho04vtJt7iFty7AGHrxnHGeOg57n6mprVWhL&#10;Dc+BjcVPtnHtgfoKyvhjeJf+HY4lO5lbsuT7jv398e3at37NIVICsq7squ4+gHr9OPTHqMyLm1K8&#10;8isVWOMDHA6jIPTB/wA8D8Q6CMJH5Rdg3LHHv/IY+v14xUL23kMrqTHuXIKr19+OfQ+v5gU4XDtF&#10;uUfL1DdiPTj0HGP8nQBvlBC0SDd328kkevSqd/aO0bFP4geN2c8jP68de9XN7PgOjIpbDbsjHr29&#10;Px6dAMmK5eNlJ8o8KGB6YA/lx1/zlAUtkEhMYz8vUcc8/wD6qrkz5wnyqw43JwMAn/P5+xsiGWG4&#10;LED73zdsHHT+f6+5DQXkC+dJggfKmDnPHI9eeOexHQ0PYorEY+VTuVlx97kD3PXgdahkaNE8uNWz&#10;0Gwn079fr0PXvjFXJbZYlyTt+bO1F5/DA5H/AOqkEe6YxwFfm+98xyPTp7+36DmLBfUoRxSBjITt&#10;br+nXn/P161veIYWvfD9vqDgMY/3bbeB06c9On4DvWUwBRV8vD8BmUfXnv3rf0WI3ui3NjtWQqhb&#10;aGBwPqPoOePwxk9OH3t3OXFL3U+zOQ8wKm2T5jtLJuAIweM/j6/41T8uR5dwX72dvv8Anjv+fp2q&#10;/NEpllTYylTmZmypJyOxP9O/0qvLbtbvtif5M8PtxuH+HXj3rnqR9+xth5JxuV7ZDFF9/c24YGD0&#10;5yR/n+Yw6HG5YZWX5f8Aa6dRj/OP5VIIWWHcW5I7Z4A5wD/h+majMckcjKqgZUDnjHUcY4z07df0&#10;ix1RlcntdxiZY9qr0VuOAOvXP/18deKfIbWQKCQTuyW2/e5/X9O/vmOFgbb7MQ3TOWxwOPr0/Hnr&#10;1yXIm6RUIb/a+U/l05GB/nOagBoIhlUMOrZ27tv/ANfHPTPfGRkmnRTTGQqVz/E3fJ79Bkjpz9e+&#10;KYwAYTRDaBIuWZl+bGOefofbHXGch9lNbu2JJOVyeOoyBx059/X6nApEyLKBJkZWlZWZcluOOMfT&#10;PH4Y9AMoyNsJ2bcc7T9ec/59c/xU6ziCRNLKcfLlm3DA+vGM4z+XpjIpQ/uol+bbhi3GeM+v1BGR&#10;jB9GqjMjcvDLtyR02tj/AD6/Xn34kaVI7XbsVlJXcvHXtwOvY/8A61qx9kWQc/f3ZO9uBknJ+vr/&#10;APtYr3NmpBldNmBg4yDjj09fYjn6/Kgex0OlGPXdP8qRmaaFcJznPvn8zWUdNjjnwoTd5hKjjqPR&#10;sZ9Pp164Ap6VqslrfK6MRtbEr88Lk5GeRzkduT2xjG9rNlDqNgupaEj+X92UBc+pPf6gf4nIZnKN&#10;jJSAtHmMiTbznIweBn1A7dMfzzX+yyb9xkCFh97nk+vH4988+uSGw3srXHkyY+YfNubIz6njOOmO&#10;B9OlOkbem2NGKnHVRjPoM/z9PYchJTOYpWRo0THHzLkDHckj9OOgPTAJJHK/CquNo42jhs46d+n+&#10;ecS3zqEaRWLFmxuXPB+h9yOOD24bpAZ/NLyyndubDcYwf6n+Qx6jIO47hVUlPvZznG7jp+HIx/Tj&#10;EkZmVlURsxP8LMcEen5/5+7iFLiMwoJGyAfu7vu9eMDjsT15OfTDS+eGkVlHzcdWOc9c/wCSefrk&#10;q4hscYEWNg+bPOOMY+9j8u3b0wROroBuyI1wf+WZztGT35z+X9A2R4nRXK7tv8KN+OfryOBngjvg&#10;ltzI+JI4UzwSu3B/zz2x+mCGAz70zOi/e5kXvwBjt1/Lj9WMfN+VSu1eABz2HTI9c49ev0WJJMI8&#10;f3mOPm9O44P149u/QtAkZCkUasO7FQeceufTnk5OPpSZKIppfkZHH4vn5vr/AId/XuVRAuUaHcwV&#10;QRz9cdOuc8+oPSnSyLCvzYLdwDwOfUcdz9BzjrlIk3vsMobeu70x7ewGOeDwMDjgIohaKWNVX7/O&#10;Wbb+h7f5/ATIWdBIhUybh91hnrjtnPHHc/L3wKcyxlFGCdzY/XJJH4/5HNLC0iH97Ec4w27jg/Kf&#10;brjn+XBpNAmMgT90ru6n7p+b5uP/AK+Pxp8hRoUKx+oVG789/Xn/AOtikgtnCr+6Y7W2/MvXt+nH&#10;uKCCs67wzrI2WVV6jB9CeencZxgZ6HModbRyBsqgbaoG5uMZH+f5Vp2kD20ZyBv+VVUd29B6nr9Q&#10;KpW0sbDdKW3M+U9cde3+c1dt2cxrIw257r7/ANevNTIaFuzbgtGnRV/Ht79ex9earyPJM6xxtmQ8&#10;IFHb/JHP/wBapJfndtzsHx/q+Mn3Pf8AXnNWMQWSSYjVyV3bmx7dDj15/wAM1AxggWxs1e4ZWk3f&#10;Llfu464yPX0x0OKpXF4zSMyMV6fMoHf6Y/Dp606/knlP2lyMtxnsVHAH8/qe9VPJlRN3l7V/ikLZ&#10;xn8P50kBEskjhtrbQzAdxxjtyD2/P6VfikKxCN0YnaNwbpnPHHT0HTFUo4QrAGPdu4kbg57+v+QP&#10;xqe4mhWPaUOWXPykncf0Hrx7Y9y9wILm8S3UxquV2j5mbhv19Mnv+PFOWzjTkL279v8AP8zToogE&#10;81v7hO5G4J9M56cdfbvxl0cZuVZN33v4twHbrnPqPT8quMSbkaxKsimWRtvBG3GT6dvwPr+lSZkG&#10;fMHyhcMqjp/ng5qby33tE6ck7ff3AHr0461YjtlaP7+7DYG1h8zde/T1H9aYblVbUBlQEqduR09R&#10;69e3X9anImOZjuVV6srdfTH+e1KkIkZWWRRgEhiPx6A4/SrBi8hEO4eZtzu42jsB1559OnANC1BD&#10;LW3eSUsGK55O3j1/P8hW5pNpNeuiRx7jvyuW749/889utUY7B7i5xAAw3Zxu+6D2x+HPbjJrv/A2&#10;gQWtsuo3FsdzZ8sK2Me49e/PpRYo2ND0iDToY7NCvRQzLwT2rYtPMb5W+vHIPH06e3/6qgs4gUwA&#10;rOwJLdc9Klj861YEH5m/iUFc9f6e561oZyaKni3RbbWNFkhuLNdw7tjj9a+T/wBoD9mrT/EFtNrv&#10;heyWC9jZvMjjXCsewPH096+xRG0sbBx97GVZfbrn64/+sK858Uac+n6hII0UozZ+9kAHt19cD8h6&#10;Vy4zC08RS5Zo7svxNTD1fdZ+cOpabqGj3slrcWskckeQyMcYb1x74/Co45tq7VjG1jksv8/89a+p&#10;v2gf2ftK8WxSa14esfL1FecIPv8AP8Q4P49wR6HPzDrej6l4bv5NM1W1aGaP5Su0gE84Izj/AOsK&#10;+IxmBqYSprt0Z9thcZTxEdNH1Q20ufKXP3TGuV4+Yf5P9fQZnjnQPknrx82ehP8An/AVmMzpGH83&#10;cpGSPXr04H/68/WnJdrEu2cn8SeAP8+/evNlE7VI2Hk+zos0RVeMbifXrn/P/wBe2l089qrxtz/e&#10;z96se2v2uITDcK21mwg/QfqPaprG7aCM2zsq9Qm3p9P84NRylXNiwK3g3TBco38XsP8A9Z/wrRhL&#10;QLujf5V4G5dwAxwTxxx/LHSsDTrsFcMpVsfw5/P8Ksy6pMNrA7gR91icZz/Pp356dhWcostS6nQf&#10;2jKmJUk/765zzzkZ46Hr/hm5BfC7QLNtVlHGccZOff17nOPqa506mzJuic/NyBu61bttSa4i8kRl&#10;WDAK2fvDjk9sEn264PXFZ8tjRVDobO7EKeY7N6r83t79PSnQyC4uDJH8oXaMenfHvwAPbJ69slpm&#10;dPk3Nt5xnqfpn9envTDfi0l/1BVG6hjkbs8Z6dc8dM5z2NRY05zT1O6MZ3SSY+YHHHpkfy/yOabZ&#10;3nkIJ4pcHndu+gP9O3bP1rNnuLi4KySTYjxnd3HI5P8AnFaVmbeeH5UbaMEnbz/nr/8AX7JoqLvq&#10;LHqJuLh5GfHIJ/kR057/AJe9XkuCV3JIvK9c5z/niqqGzeIq8W1lx2xk/wBP89KS2RY8BpsM20D2&#10;PTg9R/k1PKXcGvLmyLTvGPJyTjdlen+Rx/gKLkLctmFCe2A3+P8APB+nam6oVceQkkbu2Nuc/KpH&#10;0/z71btEFpbq7Lw3P3enPuOP849aHHQV3sJMYVs87Dkj5sR9+yn/AA9u3Wqc1oTIZEQnd1wv+fWi&#10;/InK28DH/gIOeee/OeD2P41Et35CCOUt/vD5SfriiKe5LZ83pAit14xkdv8AP/1qngDwjB+X1K8Y&#10;98fp+npQsCyIspLbVbG7t9fy/wAeacYdqjcmG/vMuMj/AD/LpX2Mux8SixCDFGu9vlC/dPp/n+dX&#10;LeXjcOV2nO7B6enp3/TpVWBWHfjqT757j6f554sQmN4wso9Pm/Lgf5weK5pxuaRZdi2rHuP3s/Nz&#10;VqJvMGxRuBbLbskH168Zx+f5VUtyuAy4xnGf6/z/AM8G1FgMzduhZe/v9Ome9c/Kao0LVnJ+Ylu/&#10;zN0+vQ/14/K+nLYPzYP3Tn8/8/8A1qzrI8A+ZztA5bnH4etXI2kC4wPT7p5+mT7/AJVNi09C0vlL&#10;h1C5ySNrED1x29uPQU5iXb+LcxznoSP69Pz+lRRPu2yKrbsZIfaMZ7e/Gf8A9XNSoCeEDLj7x3En&#10;JPH4/wBe1VYsjLCQsVmXd0O3rye/+fzNV50V1V8H2yenv/PvirDlWBBl6nDY6D35Pr/k81G0YY7s&#10;5G4cNwT/AJ6VUY2FcqPCFdi3A5BU9Ccjj6+n9aixvwDjg5P4j/PtxVySEkfM33+F98498dx+fSm/&#10;ZxtGU68jaPve/HX/AOt1q+Vk3KThSdshU553HAzjnn1/z0qCW3G4O0QxnOdvTjkY/wA9K0pIY9yr&#10;KP4cfMOv/wCo4xzjP1qNhCBlCpZRk8dD+vPH8+tXFMOdRM945Cdhfb/e3Mf8/wCe/So9uzlAvGSV&#10;HXrz7VfDg7o+qng4Xp1xxnqO+cdPpUMhDNjavGDw3bHrnr/ntU8pN0UnjHzIxbjOGHb9ahNud7HG&#10;MdduRtGTgdf889c1fcYBVxjvj0X16f49qQhVHBXjAXAJx/nB9jn1FUBSEBYbQMYxz0x2/L6e9Klu&#10;CN7RsPm/XHUeh/X0q6VYhdke5uD268//AF/bFIApHHG3hfl6g/8A1+fx7d5sUVRCSgaI9s/Lnn/P&#10;NILZOWX+9xtUc9sdO+D+tX1Qk52Ar/DuGNw9cf5/HvItsmxkMHyr/d/z/ntR8JpH3UUFtWY4VQSv&#10;C/KOnUEY/E+3NWYbVdwJ428A+3pz0/8A19auBI/uKPf/AD69vp+dKkOBuH3VOM7evTH9eKVx7lSH&#10;SlVVVBuxx0xn0PP8v8hpsFCHa2M8FhgYGD/+v9K1lij3Z24b+EDGAeP0pZLckEzRtnHuTyfbn0qx&#10;cq6mFJp0ZcOqMw6H8sgHP/6qoy2GWZdu4f3vXvj8ea6Ka3QPgEN3GxRj649P88d608CHc+M7lyGL&#10;dR/n/Oad2ZunY5+TTsptZcLnPYj+f/1sH1qs2kcAhTz/AAnPPr6/1rpFtsksCcK3y9yP8/1oktYy&#10;udp3Z6n0z7ClzB7OLOZfRGUMAG3FcLz39P6c89O1RyaUM5CfLyB05yP8/wCTXSXFupw/zNu+7x0G&#10;R/nioktW83dIvzD7uR+v+HNVzMqNOJgppbby/lfw4+6emKlOn3JLBmP+0vbr3+mPpW40UKt/dbPI&#10;6449c/yI6U77OFJVoOepBUDj2/Hpn19yKpVJI6I042uYZtZwGQHvzHtznH4e/wDjTDHcly5k4ZcM&#10;317cdf5cd+ldCLYJg+SvHG3Zz29f8P8A641gGj3uq4+6OeAfb88f5xVe1ZlUoxvqYcb3yyZA3dcN&#10;nn6Vo209wjL8v3ejbc49/wCVWY7HywvVO3zDpz7elSpp6s2dnb+HnP0//WePfFHtJGXsYrYktJzM&#10;Pv8AzEfw9Sc8DP48VoxGchcopzxtZuvYf5/yaENsFkwZOVGeV4/Pj8PpWjZzrj522qp6gkY+v+f5&#10;VDkbQh0LVoSvMg/NR/8AX/zitrTL0QHchyeQo9f6fzrHtrrzEO1GHYE/y/z/APWNxJSW3MvX7v1/&#10;/V6j+dJ1XE19iup1Wl68VAPnKqBfu54PXvx/nPrXTaP4rRWDu67Q3GO3+NecwzKg2DbwPmVm6Yx2&#10;Pvx09qtW19DgKZ168nzB0x/n/OKz9pzbl+x7Hrtr4xtZoQRP7BQvPI6HHUccc9zxnrZl8ZWCYzLu&#10;X+HaPrz1/wAn8SfLLPUUI5Xd8zK2c5Bxg/8A6ugPpVyS8/eMPMz83DL3/P8Ax/lznKsY1I8p2Oqe&#10;MYJU8lHwvI2rnnj65/L/AAr0D9k741Q+DPiHHaX9yI7PUmEF04ICqxxsduOQG2j0AY9ua8FmvwgM&#10;pLDd+ZPpzjn6kdetGlaj9lu90kzRrJ8rg49c+/1z6CuX6zKnUUl0LyutToY2PO/dlo/R6X+W5+lX&#10;j34RW3i7w1N8StIgknvtJt1SQY6wOdxbHt147H6VufsVfGQfD7UNa8G6vukivFMtrAp/5bqoG36s&#10;Oe+dvsKq/wDBNb4tQfFL4SX2keJFVtU06T7HqEcrfLcIAQGA54x8p46g+xrzP9oDT7v4F/FP7Jo1&#10;y0LW+qC8s9xOHhySAcdfvAH15HuPWrSjS5MTDZ7n6Tk984hieHMXq4awfkrP87NeT8j2j4zfGHxG&#10;mrtc+VDFbrNhY1ViC24Y+b3x+PNe3RaZpvxa+By6VZxYi1LSFkt92Mq+0Mv4g+38q+efFNpZfEvw&#10;TB4m0ZFkS+tvNVWbhGwCwx2Pv/CAMda9G/Zw+J99o3w2vtM1CNnuNJUrCsiY3KeRntwTzXRh6nNO&#10;UJvdaf16HzOfYOOEwtCthY8s6U1ddb6av0aPl74z+NrbwjGPDFg+3UNpil3Lu8vGep9SR/jXY/sn&#10;eN5PEHgG88NX16015pcrGKNmO4xMCTznt/h1zmvHfj1pt9Z/FrVop1bzLq6kuDI2Oj/Nn8Tx6/Tm&#10;t79l6TXYPivps+jKY7O4Ig1GWVxgQscMSCeTkZHfj0rwaNWVLGWfofuGaZbQzXhhTi1zcqqJ+dr2&#10;+auj6e0n4M2HxbSTwdq2kC4s7htt1ujG2NduD2x9P/118w/tVfs1eKf2TviAus+Cbm4i0243HSby&#10;HIaNz/yzz649eoJ+tfqF4F+HmjeEtHS205F3SLulnbB3kjJ5/wAP06Dkf2lvgTo/xo+H154bv4I/&#10;PVTLYzMudkwB2n/9X/169nEYP2lHmXxr+rH4Zk3GEsHnChP/AHeWkk9d/tW8vyPkX9mn9s3+0dPt&#10;fB/xSvkjvPs6tDqAYiObgnn+6Rjoe/vVv4vfB3QfiXNP4j0y6S1vLjcyuijbL7fTj2H0NfGXxPOr&#10;aD4ivPCEy7Xs5miuvL+8rKcAAfn37+9fWX/BPrxt/wALG+HV54c8S3D3F3osixxzsfmeNgcZOecE&#10;Efj+fnRxUcZH2NVXfc/UcXw5U4di86y6fJe3NFbWfVeTb1R4v8RvhR488HXTW2r2TfZ4yv76P7hP&#10;bHP6eprtP2aPHfxt8M+JtPtPC5m1C2W4VY7GTdtcE9B6en4Z+v1hL8IoPiLbzeGL21WSG4XDEgfI&#10;M4yPfrXon7Nn7Jvhj4HQf2xqsKzXjD92zLxBGO31/nRRy+tHEKUHp3MM18RsunkdSjjKalWtZR6O&#10;/Xy8/wABuvaN4r8b+G7XSvG1+2kxtbpPqCRybSiZ+5ntxx0/+v5npXwZ0vx18WNO8OeEDJZ6DZyN&#10;c+Wq/wCskxw7f56133xe8e2HirWZorCXNvat5axrIBvYcZPP3env/XpP2XNNt/suoa1PBhhMIo9w&#10;6cZP6/y/AerKnTrVLPU/NMPjcdkuVyrx91vaKWictL+bXRvYj139lrUhbiTStRWRVGQkh4Jxj/P4&#10;4xmvAP2hvh/4/wBA0/8A4RCw0zzGmXNw0fZf0/wA4A719w+I/Edp4d0KTUbhxtVfXqe1eA+IL+58&#10;Q61JfzFWdpCN3HT0/wA9BXJjMHR2i2mz6DgzjDPPrCq17ThDa6tr8ux8a6V8D/iDrGrQ6XD4cm3z&#10;NgMi7scc9PbNe1eEvhkvw8s002TTXil2nz3aPG4/X+v86+ovgZ4RtiZNcu7KM+Wgjiyo/H/PrzXe&#10;6p4L8NaqpF5pULM3rGPzrlo5S+XmUtfQ97iDxexFbF/ValH3I78r3fz7HxB4s1xNB8NX2sTttW3h&#10;LBufT8OufX+VfIOt6hca9q02ozg7ppjKzex9efT0/rX6LftYfB34faxYR+EtPiMEkx3zrDgZHp/L&#10;8q+Zdc/Y6jigm/snWmRlX5BIQB29R69uMfjXn47B4iMuV627H6DwTxtw/wDVHVqNwlN9V09UeFaR&#10;omo67qEGk6dA0k0zbVVQRjj/AD347V9V/Avwtqnwl0dfsOotDdSLm4kWQgZx047d/wA++AD9n/8A&#10;Yw8f+GrabxnrmnrN5ikWcaqchf8AE+359a7TXvC2r6LGLafTJI5C46g4PU5z9RnJ9M+lZ0MPUo+/&#10;JNPod+fcVZdnVT6lhqsZwW9mnd/5I3Ifj9430KxmefXtywqfmnGSQO3+c1454q/bn8f61qhW7SGW&#10;xjkIiVTjoeueQT1/Oqnxw8QtouiNpfmlbi9XG3Jzt7j2Psex9a8XkZZU5be2csORgevc+/4HtVV8&#10;diF7ikzs4Z4J4frU5YqthotvbS1u7Vj6a8F/tgeFtSjjh1+zkt5cf3eM/UZz+nc19UfAzXPCeo+F&#10;4dTsb2JpLpQ53MOhr83vhl4bl8T+KrfT3ibyVIkm4zkDr+v8vxr6R0/VrzSreCbSL1rXy9qqY2Iy&#10;Pw/r9fSt8HjaqfNPU+R8QOB8pqRWHwUnTk9X1XkrH2pG8RULHt4/Wuf+JHiweF/D8zq2ZpF2xr7n&#10;jNfO/h/9pXxp4XbfczC6hjX955p5Ht+HT/6+ccB4n/4KA+FfHPi6bS9Wiks7eBzDHI2dpYHk8f8A&#10;1v1r1/7Qw/JvZ+Z+O0fDPiH61eMPaU46tx/K256nqEialI1xcEu8xzIzdj/+v+XoDWJ4k8FeHfGd&#10;t9g1nR4Z1xs+ZATj06fz781Do3xB8H+JbMf2F4htpg3CbZch+3B5HXjuM8Z4Neh/B3wvN4j11Zru&#10;L/R4cM2RkFu1YKKrO29zuxEsRlMJVJ3g4eqaOF0D/gmv8K7vTm8TWWn/AGLUrjLxyRrjy8j0xjnj&#10;r/hXmPxe/ZL+JHw833lrp7X1nHzut+COnOPoPzr9ALeGNEESj5VXFRX+n2t7C0N1Ajoy/MrLnNXL&#10;KsO4+57r8v8AI8TB+InEGHxHPWn7SPaXReT3R+TWs3R8NN59/FJHskzIGXaw4/A546DH6V4h8Rfi&#10;nN4r8QJFpk3lw28reXJbyfMzbuufY/8A6/X9Mv2xv2Y/APj/AEa60/QLCO11KaNgZIcIeRgc/jX5&#10;n/Ff9nL4ifBrWJodX0i4kt45m8u6jhJUqO5A6cevrj6fPY6jUw8rS27o/pPw9zzKc+pKu/dqW0jL&#10;813Oo+E37X3xW+Gsi2n9rvfWe7/UzsdyqOOGJ6kev04r68/Zx/bA+H3xY1CHSLl2s7ybA8m5+Utk&#10;4z15/P2Ar86rKKWS6WGGFpJAM7UjOMZGM8f5H4V7V8DPh7NpFl/wlWqrNBcPJi3bYR5fI+UH156e&#10;vtUYXGVYTUb3XY9zjDh3IsRgZ1Zx5Kj0Tjpd+a6n69eENM0+w0uMWBRgygsynrWo7IBtPT3r4h/Z&#10;m/ae+MPhfUF0LXNIvNY0tmAhmRCzRjt8x4bj8ea+v/DPxD8P+L9O8/Tbj95t/fQnhkI7H0NfXYXE&#10;U8RTXL9x/G/EnD+Y5PjJe2amnrzJ3+/t8zjPjx8GvB/jHQZ9VuIY7e6hjZo5gMHP19K/LD9oy08Y&#10;6Z45urLxAzLGkhW3ZeFdfX8sCv0r+OnjfXtU1IeHtLtbj7NGuZpFXG7npnsOK8H+M3wS0/4naJPp&#10;l9pUjTGJntrmNDujOM9vfjNeVmWGjW1pqz/M/TvDfiTEZByxxsuanLZN3cV3X6o+EdE8U6hpN6s1&#10;lNNDNGdyyQ/n278889D7CvpT9lH44a18RfFUPgPxDMWuJpFEc20bSM857Z9uR1rwPx38FfGvgjWm&#10;8Paxpc3mNIUhdYj8w3YGeOO/+c17L8Bfhw/w0ji1x5WTUGxJ52OY/TA7ZyfpjtnNeNhqk6VW33o/&#10;b+JsPleb5O2mnKS9yS1t5+nc/Rnw54G0vS/Cv9ieUskckZ84MAfMz1r8/f28v2Vb34U+I7jxz4as&#10;i2iXmXl2KcW7Zyc46A/n1Hevs79mb4zw/ETw82j6rdZ1Gxwky7SDIvZsHnnB7Dmuj+MvhLw94z8H&#10;3/h3xPbRyWd1bssobHHHUV9JicPSxmFUodNmfy9lGZZpwjxFKnXTd3aa7p7Nfmj8uv2dP2vj4O1C&#10;T4G+IppRp145NrNK2PKbGduD03Ee3Ofaqv7avww0z4p/DTUIFjIu4YvMs2XvgEjB9P8ACvH/ANrD&#10;4Ua38Ifi9daStu0cRnaaymXq0O8kH1zj6E4zgDNesfAL4rRfGn4dt4S1yVf7as4cbunnIQcNx0PU&#10;cnt3rycNW9pH2c9z9oz3J6WFowzbA7StKVu7+1+jPl/9gjxBd+Gf2g9FWVZI5Fke2uFbIMbdD+Rx&#10;+mPWv1e0fWWuIo5XILbdu3A59uPr+vocH8xLv4fv8Gf2tdNudR3QQ3WpwXMLbtuFL4ZcfzA6Hgn1&#10;/WnwJ8PvCGtaLa6lDcurOuWXd6j/AD/ngdWHpz5mj5viDPsLyUa8tU4208u54v8Atk3c8XwmtoIp&#10;AFk1Bd7bc9jxnHt/geK+WYZFjldQylWPf73AIA6fy+vSvvD9rv4ReGL/AOF1mAzDbqAO3PTK49f5&#10;dTgV8yp8F/DEVpNjzVf5iNw6gAenr/P8ceXmGHqLEfJH6R4fcRZdLIE1f45dPQ4PwJbxS+PdLtl+&#10;YPqUKtuUcDeueuM/y559/vK/W3js4/sv3o48yKVPB6Hg9Tx168n6D51+BvwO8Nap8S9FMry/PfIy&#10;/g2eT0zx788dM19taz8EdJu4mS1uWVWAGDn8f89/riuvK8PUdOTSPkfFDiTLf7Qw1Nt6Rb27tf5H&#10;i+rRxzaBfQ3KhxJbyKQfm6qc/nz9a/KXxPf3mj+NNRg0qZl23sqoY2A2fPnHTnPXPGdvfFfsl4p+&#10;COr6do1y+m3KyBYXb5h14P8AnHP481+PfxL8K63onjnUrrVbFlaS8uB5mw/Id5+X36YA4xj3FLMK&#10;cqfLzLv+hv4c5hg8ZUxCpzT0jp9/Q+rP+CX/AMWfE2laz4iP2ozb7eBgJF64JHb8ef8A61fUn7Rv&#10;xGtPiF+z14r8MXljtuJtHm+zsqhlDqN4PPbPtXxh/wAE00+y+Kdc0ieRWmks4nj2tkkAkn1/+tz0&#10;GSfrPWbb7bbXGmyOrCb5CxUYIKkc8/XqMEflW+DqSWF5b6anh8ZZbgZ8SOq4WkuVprTZI+D/ANh7&#10;4qfEWx0vxQLTxHNEx1KONWKLyUVixJPXqBnj+QHsmq/tBfFWFpU/4SJsqg+9Erc4b2HP9PfAry34&#10;DeB7jwbf+LNJmSDbF4nnVlQEFFwuOcdf0wPy2PETQq1w/wBn+U/IcKTk9iPr7jjqfbejOcaKszzM&#10;2w+DxGYTk4J3t0XZGN+1Z+0j8Rn8FWEN68cizagu390eu0nPUevXHOT0PB8O0r9oTxFps0cz28Ld&#10;AXGVwuRnjp689+vODXUftUa1Jc6HpWlmXa32p5Xbf2EYGRjPBz1+nYCvEZB5VxLcTSBUYqq5kC7y&#10;SBz0/L/9dcWIlKVS7PvuGcDh6eUxSildt/ifRnwb/aW11/iloFzNotvJ/wATKLbH9oyq4wccLzwf&#10;157V9vWH7YeoCeP7d4NRf3gjZhcbgOSM/wD1uecCvzX/AGfFD/ETS0BWPbIflyOBsb5sAkDJIwR0&#10;446E/WEiX1u8MqTKsf2hQ8itjAz19R/Qcc846cHWnTi7HyfG+W4HEY6mpw2j59z6YtP2xtMOoSWk&#10;nhqbdC2N0bBunB6nt/P1IOPzc+NP7XnhzxD8VfEE1zpd5H52tXADKqFcF2POD2/rnrkV9Go0EYuN&#10;Q+1M33n+XPUZGcZ+7xjg8dsHk/nF401FdU8UaleNCCJL6bD7u5f16Z5z+H1NViqk6llIngzI8vhi&#10;Ksoxtour7nvNl+1F4Btdq/2dcbt6/Ljdv4xx3z8u30PGeMY+8P8Agm3+0l4Di+D2oz3U00bza5Mx&#10;yjHIVFA/M/n9c1+Qaczqkc6qpbpu+6D/AC69+Dx7mvuD9hqObTPglYyyI8XnXFw8rAH5hnrjqfoO&#10;wxwSazw8nTrJo9XjDJsDPKHDXWS6n6Yt+0T8NXtFkl15lVQMMyEZ/wDrfyz715f+1v8AGz4f33wc&#10;jjtvEMOJNUQZkYDG0NzgjnH+c8145PeaiLKFLqRZP3RbDL5ez5c5zgYwc9MHjA5Oa8t/a58RyP8A&#10;D7T9KRdqf2hu2KrcDYQCcDHftwPTOcdWIxUpUZJrofAcM8N4WOeUJRk7qV+nT5FP4ofEDwvN4I1B&#10;rXxPazSJCzLiQZOD79xjH5e2fuD9jX9oHRfDH7PXhnw3e6JIp0/R4Y38tgQ3yg4AznnJxnsPpX44&#10;/EfUmOl/Y1X/AFtzHBt3fNgnkDnrn1656HIr9Ifg7eJoPws020VHeNbGHdskyG+TBxk5I/2hnO3G&#10;AAAvFgqkqbcl1PsuOMsw+IjCjUbet+39bn2BaftO/DvUbKa5a4mjChgzSQnAx9K+HfAHxM+Gfjr4&#10;a/HPULHUI1Zobe/aRh85C3roS2eTkvGfr6dK6v4geJE8NeEbzUfNK28NjLKowNq7VY554I4xjofc&#10;8V8r/AQNp/7FPxp8a+Hj9ovZl0+wvpsFlS1knEhwOfm3KO2flroxFecppNdH+R4vD+Q4XC4OtUg2&#10;rzoxWv8AfR0Xgjxl4R1vxTa6hLqcciSOjcTYwwPv05/zmv160vU7KTS4ktbiMKsKjCt7V/O98P5x&#10;4i8Z6TpNru8y61KKLK5xzIAeM8+vrx6Zz+r3hrx/rdtPFb6TrNwoWMIjLOSFIXnJ/iOB+WPWll1b&#10;2blddjs8R+H41ZYdQqWaUt16H0v8b/E66D8Mdc1Izqqx6bKOuRypUA89Oa+HYJoJVjvIHVcDDHb8&#10;w6D09D17Y9cCuk/an+OXj3w18HdRszrshaRo4JEZA4beylRk98D1yPpXy3oXx48cTKjLDatnAdfJ&#10;KDhcA+3r7Y78CufNK8alWK7I9Hw5yOvgcpq1G170vwSXl5n0l8H/ACf+F36RdtB+7jv/ADAzqcbF&#10;+bI/LOe/fHzV7t8U/i1HPHJp8F55ZOQWU9Pevkv4SfEHVR4hg16/sFWZVZf3bdSQemenc4/pXeXu&#10;sXWuXCzEMV6k4OT7j8z1/OuenjlhcO4x3Z4HF8YY/OIN7Qjb53bLuphvEF2bj5mjZmZScnP5Hv8A&#10;h0qfTdOQyB8DLfwlfvf59x/hRptr5Vkrqm35cLu47cH9D1zjitbTbNAwwjHD4VlHpnj614NWtKpJ&#10;tnl06aikkWLPTkV1URk8k/c4/wA5/EfjWpbRqjY53dSpGc8/5x/nMaWP7oFJR97I9Ont/jV60s38&#10;9VdWwGO4N/8AXH+fqK45O50RRpabapIAz/w4/wA/n61dgh2yjyc7e4Hb8Px+nJ9MVWtZFiUFm6fx&#10;cfl+X+euL8UwdBsXjp83IHH/ANf9KykbU480i3axqVKsQ3QHqO/1qaS2O/BDMzdNq+556/j+HrVa&#10;CTLbGQttbA7Y/wA/r+FW5dhQSgrhhllVsfL/AErKRvJEEyyKm4sfunAK+2Mce9VxEsjsjLk57r0/&#10;z+X51ZmlUxhUcYI3ZXHPP+fbmooY2dd4k+bodvf/AAP8xUoOhD9mWWfJGWbH8XU+v+eaYQgRViLc&#10;f7XIGT+PX/PSpvMeNd7Nx9D/AJ7/AI1XllO/Idfl46njp39v89eaJZO0pj2qnynt8vvn/OKaJZSu&#10;Sv3egP8Anioo5dx2EL977vQnjoalwPLwx4PA/wA/yx/gKuxhLcijmDKEBAbHXuPUj/P4c1IhJO5j&#10;/wCOjj0/pQ6mORimBzjdnOR1Bzj/AD+Bp6xSEKA2ByeP4vTp2/wqokDnIZ1Ug/KecDI3fz5/P+VV&#10;pi0i/LuGOAFXpz0/X8vpUzyMqlyjEfl+B+v64+uKscny/MCdvzHDden+FXsJDPKIJBb5uvzev/6v&#10;88VWulyOWDAtz8x5/wA4/StKdQdqtGcdxng1RuPL/jU9Pu47H/P86HsUnczXG1mcY24x9OO/+f8A&#10;GqN1JsDFfl4AVVPygDsPwH6fU1fuiETJU7s5Vu31/Pp/kVl3u4jzN3y/xMcDoP8AP8vQ1UTGpIzb&#10;yVAx3HsR8v4Vg6tONvnbydrE8H17n9fw9ycaeqSn5tr7uhZgxxj9f1/+vXN6lfBnCr82D83zA8kj&#10;jvz7ewraJzyMvV5gQSG29fusOOnHP8unrXMaywWSQAt8qnov+fbp7itfULoCQb0HPA+Y898Z7f8A&#10;1qw9VYOuEbKqcbvXPIwBnrn07fWtIkmPeysr5ikzt6/MOfbjtVEhCmxAvOQ23p1x9cdOPQ/QVJfs&#10;CfMYc9Rt53fr7f54quqk/dVVXzPldTkD0xjr0/ED6VS1M5bkcnlqjHYpBb0BUfp6j9ePWq43BsKw&#10;xt+bC5zj+mP8jvYmi3RLKh5yB8wPHv8A5/XIzHZW8k9wgj3YY5wF6+i//q6Yx350SM93Y9G+AGi3&#10;h12HWIZWaRThW6Y5zx7849unbFfWvjT9oLxl8K/hDe+J7XUEDWGnyShpI+OFJ5HpXifwA8EyR2KO&#10;luy7F+Y7e4GfwB9+vXkYrR/bj1GTSv2aPEUkaMfMtVRQp24LEYGM9D9cDvxxXvYP2mHoOSdtD6LL&#10;cpwuOxFCjWgpXklqr7tHj/gr/gpv4t8fWMngn4821hNpuoMxm1HTdNRZoDjgjsSDjpjuMevqnwz8&#10;K/s3/GOVbD4T/HrbrDOrQ6Rr9mYftT9TGCNuCx64J7egNfnPpNk0phlW4BVG3qFY8jOCDwOhI6dv&#10;qa9O+CWrXa/EfQUtJ2819Uh+aNjnlx6nJJwcdf1rm+uScv3q5vzP2HMODcvo0ZzwE3Qdm7RS5G13&#10;i1+TR+03hv4v6vZaPBp914JvIzawiN9vzAFVAwensPr+mT4++N/h7XPCOqWtxpE2+2t2ljdsZRlG&#10;R157H+XcZ43wr8TtX0iIWN/q1xtVcyKXXLL9Tye/f09Qar+JPiL8Ldb8Ma14g8S+EpprbyW+1PaX&#10;AjEgxgnkjBP4ckD0r36lTmpON1t1R/PmGyKjHHKVSg3qtYN7t9m1v6k/wz8W6r408LW/i3wleedb&#10;zMySru+aKQcMjD1+vUYq7r3i3xPpcIlltpNzEIFx1JrzHwv4M8X6SH8X/sj+M4/+Ee1pVa4s9YnU&#10;m1uF6o3X/Hn2BGh4H1j48a38XZvhT8XfD4kuxZfarGaz5hOD1D9CD+GCOleTTp8tNJ3T+9fJnqZh&#10;w3QqYutUwlWHJFOTjN8tSKW6lF9Y7Oz21Od/bO+HfxAvfhbH46+1NJptnJ52q2a8sFByG45IHcDn&#10;p0ANfD9pr3j34p+Ml8JfA3S5Lia4ZcW8fJYgY8z0A5PUDIxmv1Ok8B3WvWtxovxInurPT7dym3zh&#10;mYEcjjORjIP0rx/xB8Ovhb+yR4e8XfFr4FeAw3iCW3kkDXjDEcecvtxnB6tt79fStK2C95OLsut9&#10;z3uFOIqeV4WWDVNVq17Qa0p3k1bmfW17t9tDzf8AZs8A63+xd8OvFvx7+NJZdc0+3WwstJjugyzO&#10;5HDAfe6j1xjNeraj491f4waBoXj7RL95LDUdPFzaxscNBkcxnHccqcc9O+MfnT8Sfil4w8fTXF5r&#10;fiG8uPtd009xG1w7K8mDztzg9MemOO/P3B/wTBjn+MnwRk8Dx3BjvPDeoHBkY4FrKSykZ64bzF49&#10;OeuBOGrRnL2FNO34tn1XE2Ryy3AyzzHTjOrzJSaVoxhy2SSu3pLru7nVeJbWXxd4A1Tw5rNuziWy&#10;Y5OdqsBnPGOhGfoPpn4/tNDm1i1UWDNGsM25pGXhPXn1x+PTHXn9TNG/Z78L6Isk2sXDTZXLZO1f&#10;c/oP84x+c37Y+sS/C6xvvCHhbSP3N1qU9rHNHHtUKkmODgdiOeByfSjMMJKMYzmY+HvF2FxVevhM&#10;LdtuLXRXs72+44rUf2zIfCGlRfDbwpo4uBpzvFNfJJtWQlhkDjoNx9cj2r62/Z6/aGbxl8JdJtpd&#10;I/eW9v8AZ2YyEglCV7/7OD6c+gIr8yNO0SOR/tU8bbmOduPm/HI6Y7j8PWvs/wDYivZ38Jto8six&#10;+UwljXdndkbePxC98jPGBijLsRUjWUU9LG3iXw/g5ZC8Ry+8pc19et7/AJn1ZpFwLz99sC5/2h/P&#10;6n/Oa2LQnPmheOvQ1h+HkZbdG3r0xnv/AJ/z3rftF54XnA46/wCf6+9fTx2P5RqfxGaFjGCd/wB7&#10;ByPUVp23zLhefUVnWAZyoHVeORyf8/59K04MYyE9/u0zN9yxGFztPzdsVMQADycfyqOOPIwd3WrK&#10;KAeB70EiBcjr7Y/pUig4x+tNAI6Dd2WpFGw5TgZoAcikE4/T/P8AnPapoxnOf/1U1FBOCfb/AD+V&#10;WIQDgldvb9aALOnkxybuc11uhXzDbvf/AOvXLWsRADH8x6Vr6bP5Mg7Gpkios9C0i98xFwa1lbcv&#10;WuQ0K/AZTvrqbWYsg5qCiWRRjINQuo7VY6jkVE65OTTAhYegprCnuvGKa1ADGFNOCMZp5HFMYc5o&#10;AjbgVGw9amYEVG4JPWpAruM5/wA5qLAP3qnkQg5/OomHHWiwDc8/ypTn0pBwOaX3/kKQAAAaeDTA&#10;D605c4waQDvc04Z/ipoz2o6dPpQA7GT/AJ5o4/ho68GjmgBQCDgmlAOOtBzjpQM9M0AO3Y70fjSY&#10;70p560AA55IpRkDH+TSAEcAUDOaAHA9qdwT1pg64NKPl5DUASA9yKcuDyRUanjmnq3YVSAlU98VI&#10;VV0xUSn1qVT71QGD4n07zoW+Xtivm79pPwAmraZcMIMttPP4f5/z1+p9SthPAwx2ry/4qeGlv9Nm&#10;jljzkEdK2w9RwmY1I3iflz498MnSNZmh2f8ALTp6fzyf85Fc+9mBtZR91uVzxjgZ/wA4r3D9pXwG&#10;2n6zcSpattaTt9eleOtAp3KVzjG7Of8AP+fxr6elPmgmeDWUoy1RQOmgq3yDnAb92Ov+f881Sv8A&#10;Q42fO3AYbdpxjk85z9Dx/jXQRWwxuKcYwGYDgc/4GlltUETCMNwp3Lu7ZHH+fwrfqZqRwGp+F1OQ&#10;6bm7bj+GMnnp+X5Yw7/wqsIV1BG373HQ+/8AkYyK9OvtPVyzKo5HHGDznB4/p26Csu600OWchsb9&#10;ww4wefXPTH5e/ctGQk+U8ovPDnkOzlPLwdobbjA+v0xnp+VZdzpUkbb3Rnxyu7pnn16HH4frXqN7&#10;4fgb959mZux24OBjt0/Tv781jX/hlpMmODjHTbnr065/z2o5C/adzz6S1dkOZ24+78uf8/T/AOvi&#10;vJCBGSo56ZY/oeffp/8ArHYah4dlVSy7j2XnGCecZx1xj36eoBx7rSZY+hYcfdGcHA9h/n8qjlaL&#10;v2MiJ2Y+YikdDuUn+nQ/j2p6bVk3YUD9M9x6YBqa4tHjbyo03A4+VueccdvxGc9ziqjyts3KcfdH&#10;y8Z/z/nNIBl8rtG23uo9snp1yP8AJNc7qNsgmVwcHkrx/nP+fw3ryRWBzIvyhuP9nH/1/UdfxrLv&#10;0VtzBlHy4bd1A6egz9fXj6hcdD2v9m7xrc2SRxy3LDHCkY44Hf8Az+FfSFh4njnjXzJ93rhfboOa&#10;+KvhZrR0278pJOQ4xg9/x+vt/SvoPw144aeCINOrZbaNrfw9j7HnP06ehNyU+Xc9P1rUEvLR1L7v&#10;lJOe4/EH+VeYeIQYtVMgDbv9o/5x2+ua6m315JbZgyt0O7HU/rz+o4rmfEeySXzSu7c2D1PXjBHb&#10;P5fTNaUXaQVPejoZ6ljtYg+hx/Fz+v8AXNWI/njzKBtz/d9vpz/n8KhZmYu25Vbjc3GPTr/kd+2b&#10;dsd3+rK+u7b2x+uc++fxFdhy3KmqaMtwheBdrZ7HpjjHHT/PrWMRLakrM33m+Xc3Uds9feuwhWQ7&#10;VZeDj7q5JyAf6/hn3xVHWtEhuvmV13E7vlbGfw5OP88msalHm1R1Ua/L7sjHt7z7qoCM7ivHfIz/&#10;ACH5fhWgnz7Yd8fIAOGBzx05/r6CsG4jmsD5DxfIrH5sgA+nr/T/ABtW19Ew8vf1+9hj+vaudHa1&#10;fU3ILrYvlKh+jYHBx+vBxU9vOom3OehztUYzyD6/5/GsqG7DoqiPHHVsEfXrz6Zz/PNW4LmN5HZ9&#10;xVcBgW+91/Xn/GtEQzRuEDxZV1VV7e2evTPQHt69Otcb460uM2DKw5WPCq2Mn17+v4V11nOwVlEO&#10;7HzNz0bPoO/BHpnHtWN4khaazkHmbhtJYNjn8eB298j9ZkZrm5rnNfB65kMNxYMxU5wylQOM/iPQ&#10;fQ+ld9cHlRtVVbGFxzn8+n+fceZfDW7fT/Gc1hEP9acqFH+Ofr+AxXpoiVozPJvYjlW/wPv9c/nk&#10;xEprUhurVY49wjDY+7u+mf8AP/6yK9zbfN5cQIx1O0/Njt7/AM8+naxIJY4FNxOPXbG2SMDjIPv6&#10;DvVH94xVXZMr0weFxnIyMj+v65sohYyeXhXTg/xd+OnvjP8AnjC+UxhjLwtxgrtXpjtnPXp7/pT2&#10;hcSspDeYpx8wJG7J4+uePxqFrmSWPKMu1hhfmHCgfTkdfQfh0YEWFd90XH+83QdegHoaYYiuGCg5&#10;LEfLn0+v9f5ZsLhP3QUdPU/XP+femmNZGkiYnb8rfcPXGc+n+PPXFIpGdJcyTPvztzgY4I9R2+nr&#10;/OlcK7Kytnbkrt45wOfb+XHTjNTTRKp2Ie527RnJ9PrUVxBL5TEEgLzt3f59u/ORzmnuJBtaS53E&#10;5UHcRtHOPX2HNa/hK8SO9ktmfc0kZXbnqcH/AOvxWVJBIvRNpx91RjBOOT6dfzz7GpNMd7PU4bh1&#10;6yYbav8Anj/61OD5ZIitHnptGRqiNBqkkchGVfaQGOFUHA/QdP5dahkV9zKR1UnI4x/n1/mK0PG0&#10;cEOuOYF3blUybQfm5OTxz2HY5yeoqvYslwhjCK7KoDbVx25H+ccYzmit/EMcNL92imEMu4Ifmbop&#10;P8zj0BP8qfBvEf2bDAdW49+T+PYcd6um0RVZc7f724cY69+/51HNbYf5VOODhVwep5A/A5rE6oy1&#10;IVjZCzLLtUf3myCcj9T7YPv6RyoLWbIRWPTce/H16en6danAzHs+8w5+524x254JHY9ce0U+GO2R&#10;uSc8tnPPtjt6frkYizNhyqgzHKxwy4bd2Gf646dPyqn5SRSNKgwq5DEHvnkHPOfy988mrAd2mDIf&#10;lbI5Ix065J7j/OcVN5YQKEZVCr129eTnt64/wGMFEyCJ3O3aq5A+XdnI6fj39v1GHXErGQmIdOS0&#10;jckdsc+3vg/kY4ZMyKFl4LYZl57/AFxj8j7ZziRkXY2wgcDbnnIyOePw5wP1ArQguWcgu5fLJ24X&#10;DFugGT/h7d855ws8QDbXQt8u5lK5xwOfY/XHTkn5qpwT7XjdBtVfvMz44H4+3v04zgZ1dsNxBvYB&#10;VZT8xh68nIIPHG3vkDBzwDQIxbiJ/PwflUNltzZ4Pv8AifqT+AveG/ETafqCW99K0lvJ8u3jgH64&#10;zzjHb8CAW6tJDv2oeNw6ZyevPP8AnHXvWffRM03mwkKr4BUgcnPPcY7jnjPp8xo2J30Z1mteHYJl&#10;XUdJZGjmfasfl9xnA598/wCSTXOyWjBsSSHBOPxyD6f547gYteFfFkuip5cq+ZDnbnnI7e36+v1x&#10;u3uiWes2LXumSiT5cyLwWdumAB7E9fx74DN+69TlpY43RkKbtoIGR6ZGPf3P4cgc0RFiPLHbt4bc&#10;MZP59Byfp17mtK/0y8sJJLaaJlbdhQqk4Jz8oz17fl+IhEaBfOmVlCtj5evp6Z6+nPbrigCmkKiX&#10;Eytu3EsucgL6c4x0/ID8HOIwd8jc8sOcjPb6/wCen8NqWCN/kwPds9enB64HTsP1GYz5rRbGgyy4&#10;DHjnt2/xP48UgERXfLBdzCMqv7s45P0/wxzkY4CCdZGULLu2kH1Ofx6n8vz6nlTPtiOQP4ssB8vr&#10;+RP5/Q01bQwzEqG+9uU7TnPT+hHT8B0pkizO0bBG+9/u9BjAH0xn6/QYCRbjiN5Plx904Hf/ADz1&#10;5B9CHFFkbDHPy8tu6c9c+nT/ADk011G3LJ8wxwV/z/Lt+ZsNDZYZGRVX5m6rg8qOxHPBAwffv6Cv&#10;vk8zbtHysMKB15zjPr/iPrVmS4Msj7c/Lz8rcgZHH1/w9hhQEjQtt2/3nHb05/z69KkZH+6ZWR1P&#10;3dvyryOT/wDr/wDr8GYWwKq5KquNu1QOfU8fX/OCKhYBfmWLkcNhfu9Bg9h/kU4SFhveUqqqQzFf&#10;4R/nnOPfHdNgTBYY5FZh24xjB/z/APqptzM4gZgzZPCrtHT6f1HXP5gt5Anmgfd4VuQM5zj/AD/+&#10;qv58pnWGNC8vA2qpY9ev5/Q/WsmUKxIZct8uMB1xjr/n17e1aVurTrtRYy207ZpfmwOe/OCc+o61&#10;FFpi3IU3S4BXKhcZ3dgfyyfxz3q1dRi3tVWPcEVR6EkDjH5/X8azCJJmJS0ipw0YDNnLM3X6elVf&#10;NkLNvG2P+H5uOh6ep6fXNPYuzSW5b7u4ct19xz/Lv0qK5kcbYnZWPmDnbgY68+vGfypoY6YyMdzK&#10;MdflUZPOMfqfrnrwBUNzA6jyYmIbbnbnp16/4VLbs0aeWNzbc7lY56dew/z+itFHFJiZtqkbVbqC&#10;enXHX39+O9PlFqQ2+yKKQGH5mG1WxnnIGOnJ/wA+9RxWauPnb5m4/A/z/wD11be23DKEDacd/wAT&#10;29Pxz71J5MQ2fL94bmDNnH+c+3tRGJRWSNVbyz5a5X5fcdwcfX8qmjgKOdgz3J28nr/nn/Gp/s6l&#10;BIUydw644b+HOD6ce9PeFnG+QbQV9AMHsPTr+HSt4rQzkVxbLOE8xlC4G5m5+g/n6/1p0KLMGeSX&#10;5Tncu48HPv78EfqDUiGOPzIzHuU/Lwo6d+mPb8x3NOw7KBu3yfKW3cg/ifXjtznpR7rCI11iK7kJ&#10;4XCnB6dcf5x/Kpo7ZpcNEirtUDrkdOOnf/PrUccbebk7lVR8u4Y3YJ/+vx7cZ4zpabDcT4iFv97A&#10;Xd1PU4z/AJxms5abFGh4Q0e51BgJn2pG4DMR2Hrzz/OvQ7KIxFY/KIUrtCk8D0+nP+TxWZ4c0lLC&#10;wW2dgZHXLLndkk//AF+P/wBVbcESkqNo+73A49/TA/z7uKJcizbxOkvmOGXPOPT2J/z+nFhYhMvz&#10;M3ruZui/THt/+qpI7dGhzIfXLe3/AOvp9PrUhB8zahBX+JlOR3GPwIH61oiepXjjMY8snaA2T256&#10;Ecf09a5vx9aR+Wt7CW7KvzA544PT1/T3rrQWLMF2k/wr9O/+f6isrxLZwXdhJbvuZVX+JeAe3T8P&#10;/rHFEleJdOfLUTPMtS0/zVZpmUfPlML8o6c+3f1zXk3xt/Z9svGli11aWqrcIP3M0Q+7jsfb1r2m&#10;7t7cJINz5UkfMvp3wD+PfsO4zWijLKY5vuc7cenb/PTPSuGpRp1o8s1c9WnWqUWpRZ+ePjHwdrPg&#10;/V5NN1GB45I3x8y4Vv8AEcfh+AxlxyxSRKZG2sOo7qQB0Jr7s+MH7PPhn4n6XJK9vHHcqmfMjzw3&#10;oeDgdeuefevkH4o/BvxH8OtaksdTtXaFX+WRV4Iz0xj09q+TzDK6mFfNHWJ9FgcypYpcstJf1sci&#10;95HG6+RIPvYZuvf72f09Oeh72re5kYKyu3Jy37z8f8aoPiE7FHTJw3QHGfr+nrz3p0N2iHY5yrNm&#10;QeZnJ/Hr09e/SvIlE9aMjTsrlbWTzcjDLgZxwffIHer00yyxGONm+VScLjC++fpx+VZcEysvKts/&#10;i+br6YHcH/GprW+CqoaRdpUDYp4HGf8AOOf5nLlZcWbOlYdcyKxIbKqp9+v/ANf6VahbEgMibVVs&#10;5C4x9P8A9ff61lW97L5ayWxx0/i9uPy/pVhryeaLzo8dNvbOOmBz3rOSLNaFpLcErKT8u4bS34em&#10;OmM8fpUkc8znYjbt3y/dPH69+vHt0rJg1cMFCIYz+eR/nNW7e9Ma+SsZ3H5lAIxyQPoeOP581nyl&#10;xNUeUHFsfoo6nHrnpmrVqTbL5TRbh0bd0BwOeBn0/p6VnRT7gsrsOOcsOf8AODV9NSt5BiOTd8uG&#10;K44GevI557ce+MHGdjeMkF68+3z7ddrbcbVwAOOMe1NS5+1Q7DK3GQdp7Y46+3qe4pY7uKRdkrLu&#10;wA2705yB+P4dKoSpv1FdjeXuydu3vwM4x+X6nmgmVTXQ1ooSqLKCrNjb97Pft6nqfrirQnzbiJgR&#10;k/wnofzP+fWqEDXEZ8sOSu75vlyPp/L35z6ZmtbgTT/ZCnzKT33fpg+v+echpFj0tIklYyyH5uVd&#10;v4c5z/T3HtUQ3pK43r2J3ZGOOnT/ADmmapcS20SSxjCnO5tp6Zxg/wCcdPoM4391MA9k25T95lfv&#10;+f4+vPvQRKWtjxCPG4MFVSuDuU9Pbp0x7+tSRCPCu/8Ad/76745HTrWSl0W+R24JPzZxjnNWre4l&#10;KfMedx6HuO/6+1fYuJ8SpamhGEwAWYqO6jof8/57ixE0WweWpZTx16jHU47f5HWqMRB2lAzEA/eP&#10;t0+nf+dWELRJtdfXaDnpj1x0/wAK55I1uXoZQpyrcFj8y+n+f8mrCMXXCnjbkbl+vH+fXtVGKNpG&#10;5PzYxyOKnhIG1V+9nBC8Z46Z/wAisnEcZGulyjkyFi25juPGOh/xz+NXIrpFK712rzt9e/p+lY4u&#10;HCKWPpub1PY+/NWIpuch1B4HY4/X6fUip5C/aGn9sXADhflX5vm4Hf8AL2/nTxdAMCQrL05XJH+e&#10;P84rNhkjb5Vbk46npx/jn8qUyhQB6Lltp5Az9OP6VPKVzyL7X4J8synHqfUde/tUJ1HAL+Yo7sV7&#10;ev8AL/PFUri5YNhn27V5Xpk+g9v5nrjiqsryoGJDem7r3/8ArfT8hWiRMpSL51faSLd24ODtXGfm&#10;HT2/H8qjfVC3yM/zBfm3Z7VlyvM0vmov8W5W7HPJ59e3P/16rm9lKeXuzntuz+H+fStDNzkbC38g&#10;dirKuP8AaP6/p+B/CmyXcjsVLsF3KQfbHWslriV+uQduPm4AH14HPPGadHK6DqpHP5+tBNzQYgbQ&#10;745446c/mT/+qpUkTDKq59EI659ce+frmqC3A29N3zY/+sRx/j+uJldd2Wb5jk529eePr+VSzWG5&#10;NIg2AxdMdFPv19fyqQZDct2x93A+n6/WmRHMvlsOV6rwDz/n65qULu2kL97+8MZXHf8AX/8AXUm/&#10;KNCgpgsNu3HzY57f596csQDLK6bj13enP+R/nFOWNtvmj5m7f0p3lTEZCMF/hb1xj8sj17H1pXDl&#10;HQJjOSSpOF46j0Hv/wDW9M04KGH32Y4z9T6e/wD9agLsCyCE/wCPrz+X9akCIjYY7cNnHHGe35f0&#10;qCkNCruZGfcTy23p1OR+R/zxTljBdjk/dONvfgc5/KlSGQnIDbevy5Ppn+f+elSwqzR/L6AbQMkj&#10;nt/nr78hoojl3yxgMcsvzAEcDp/n3+tSPbg4VFDd/u5/zz3pse1/niKgbs/P2H4f55HrUgUKirJ8&#10;v8TL6dv881XMBXuAOmNynBIPGPQewH+fatJCiMcx9f7y8Vfn2hPlA5XqSeecfoMfzqnKiIN+0dDw&#10;xOPpx9P0o5iSs0DBtzSPjaBtHbjt3/8A10phIOGTB59OPfjj/wCt9akfasil5s/N8xLDn16+n880&#10;gHAUnr93n9Tn/wDXn9JJIhaLKT5o3fLluxHft/LpUPkrI+85IX+93H9Tz/nrVyQl+RlRtyT/AF7V&#10;HIYxiQH73Dc9c8cZ4x/nvVcxUWVgdzgiP5sY2jB46YH41JaReWACeF5VVGMZ6n60N5btg/xN98t0&#10;z0/z/hxLAqNyu7oT1B9yfp06H6Zqjopjkj3D92cdR9R/n/Oactm0ciqwUlfl44PU8e46/wBO9PiA&#10;YKFDbm7d/b+tTwgKnSPadwGOe3r/AJFBo0upTMHyhD7sNv8AMd8/4/SgqY2UoWVTyeenr/P9cVbl&#10;SHDEEcNg9v8A6361SvJY4x87KzBumM/TIP8An39QwkuUfa3ezbHJ+AY9z1x+nP8AkyxTJEjNHIvz&#10;KdzZAJ/T/CseW9RC2G+UZP5f/r9arz6tjcijqQ2R25HH+fWglS5WdJ9ric8t3yDnH0xj8v8A9QqR&#10;NWjzhlVh/t/zwO39K5ca/sj3KFXjpuwB/L3/AM5qObXlEbcMzbeMnJHf/PbFTy63NY1Udk2uRsSs&#10;bZ3HPyyc/UdP6/nxT7XVFkbYX2jd2/H9P1riT4gkmkWNcZVsLj1xxn26Vq6XqTgKqS/eJDehP1rO&#10;UCpYjQ7i31InaExkHGFYfKMZP0GBjpwBx7XI7jd8xZuuRu7n/wCv/nk1y+nXqh4z5nVgo/3j9OO3&#10;+eK1ra9RjsZd3r6nr+PXPfv9ccdTQ4qtS5pyupGA25f94jox49+/cfWo5ZI0yEkPq21eB6gfj/Ko&#10;o5VUYLKCODuHTv6emPx/Cq91KOshwSvyhhgjr/jXDUnc5D6e/Yd/aGu/hB44sPEpumGn3M0NrrEZ&#10;xxGx+Zj7D5WzzyCO5x9Yft3eGF8V2Fn8QNMulkSz09I5pITu8y3kclWznplh36HtX5w/BXVHn8RT&#10;eE7ibEeoRiOMyOqhZN3ysSeOpI9MfhX3T+yz8Rbr4o/DfUPgr44jjjvNF04W0bORuNtkqOOxQ47Z&#10;xjvXtYGr9YwroS67eq6H6PkuMlKph83h8dG0KnnB6J/dp/wx6H/wTi8S6TrrX3grxLsklt/3umxy&#10;KNrZHzDA498e/tXsnxL8Pf8ACOSzXdtGFjkXP7tewIJAx6/418i/Da4134KeK4LqNWju9PvmkkY/&#10;KrAEjB9iMcehr7P+JvjzwlcfC6y8V6hqEcf9oWySW8OQXfcm4AD1H6d69DByTw/LLeIuPMDUpZ9H&#10;GULyp1trd1bb13+8+U/2pPh5ceIItL8UaDaedcRy+TN5ceco2NpPoo+YegBp3gDRNM8IaVDZWaL5&#10;m355VP32Iwc/oMenp1r3L9nTVPB3xNg1JniWRRG9vIjR/dyOCAeeh4+n1ryrxr4auPAniu98NXkb&#10;Zt5WNvI3ClQOD+Xft83TArjxOGjGftl9r8z6/hHiCeKoSyqpdSpK6v1i+nyv+J9yfBjxivin4X6b&#10;rlzcAzfZVW4bjhlABPT8fxrN+IHxQtodOuLTQIfOk8tg0wzhe2Qf8/oSPl39mP4+6hqmsah8LI7j&#10;bC8fnRNuGXZRhlA7g44Ar0661WYpJGZEU8iNuPkPv/n2Fd0cVz0U18/kfEY7hH+zc6qKsrq/NFdO&#10;WWqv6bW8j4H/AG0vAMnhD4yXerWdu/2fWV+0LuXcfMJw4H4/z967D9gLxbpvww+Id1Y/EK/W003V&#10;LXBw3AkQlgWz6ru6nn9T6D+2F4JXxX4Us9Zjt2+2aXc5hCqTvVuDjtxgNXH/AAB/Ziv/AB7rkfir&#10;4q3raB4ZtNpmubx/KadeOAT0BPf0/CvD9nKnjLw162/zP2D+0sPjeF3RxU+WNuVtaydtuVdXtY+2&#10;P2cPibqHxX8VXOs+BtBW38K6fN5bandfKbpx94oCOQOOfX86y/2nP+Cgngr4X6Rqlj4dspL6TTvM&#10;W6m6IGHAAPrn/ORXHfGn446H4L8Fx/B/4GXEdjYaf8l1cW/y7hgEouBnJJ5OMc818R/tReOPO8NH&#10;Ro7wveXk2+4+b5towT68/SvQxOOdCnyxd31/4B8Nw7wThc+zRYjEUnGndKMG3zcq+1N93vbQ9i8C&#10;/wDBRr4b6vbNH4r0O5s5bg5M6qSC5J9CfbtjnPPFfYn7Nnx5+FsPwztrr/hJoke7kaRRM4BOT7/5&#10;/kPxz+Fuly+IvGmneHGhyLq4XzJCuVCgjcCf098j1r7Q1W50jTLe207T5TGtvb7FUYPQDt2A547c&#10;5ya5cHmFaMnKSTPseMuB8lq0oYai5Rb1dnfRbbn2z8YPjn4RuNIs7ey8SW37yblfOHzYB9/x/D8a&#10;5LSfEWm3NqLqDUoJQ2OUdePw7D+X4Cvzy+Pfiy9vvElnpNvefLbx7tyyEYY9vl/z047034V+K/ih&#10;qWrLp2jeNr2GGNfMm/fb1jXPH3s//rH40VsyjUrWcTHLfDengcmjONe28ndd/Tysfsn8NDbWfhGz&#10;RWBLJvY+pNdBd30dtDJcSttVEyxzX5/+C/2rPiv4T0W20yHV47lbWNR+8j5KjtwfzPbvisn41f8A&#10;BWjxF4MsU8LTeGo2uJlAmljuvuLyCcEdODg55wa9SOYYWNO7dj8rqeHPEWOzBxw6jPmbejtpffXy&#10;PevH2vT+KfGt1qELMVeTbEzZwFBx+A/z71CmkReLZ08PWiM1w5Xcy8MPm5OR39frx3r5b8Hf8FKf&#10;h5qWbPxFp89nI335mUHBx0yPrivs39krx58MfHuhr4z0jWbeV5vkhPmAnHr7Z/z3rlp1aOKqWi7n&#10;u53lObcM4FTrUZRUbJPpfpqj3HwvpMWl6Lb6YkQVYYVXbt9BTNa8M6HqMfmahp0TKv8As9BWjaXd&#10;vKmYpVZW/u45rn/iXrsmmeH3WCbbJN8ic/57fyr058sY6o/JML9YrYxKEmpSe/qfNvxs/Z88D/En&#10;xRNqSKYdrFYWj6DB/wA89e9eJ+KP2QPEWkzSyeG75Zsqdqtnn8j/AJ+tfT1wblV3vDuPUPn73v8A&#10;X/P1seB/DE3ifxTC/wDyx25kXsAPf+n+Ir56tg6VapdKzfY/oLKeNs6yDBpKtenCO0tdvxPB/hd8&#10;BvFnw+0VtU1rQ3aa4GI2VDhB29/z9/x1LvbEWjKj0J7Z6+nA6V9pf8I/YPaC3ltEdFXChlBrlPEn&#10;wD8Ea7umbT0jlb5vMj4OfqK2llcqcbU3f1PnafipTzDGSq4+m02947fcfC/xw8aQ+B/Bdx5E/wDp&#10;VySkMf8AF6Ekcfl9R618xySpd3SzysDuDeZuXhvcnr3r6l/bP/Zx8X3Xihk8I3H2mztY9scbHo3v&#10;7fX19SK+afEPgPxX4edrXVtCuFmBwu2PgnA74wf8+1eFi41ITtJWsf0JwjmGUYrLY1KFVSc9Wr6+&#10;St5Enhjxb4j0rUY4NB1W6jlaQHakjKsjdjjoeuMdRX3l+zd8cNd+G3hay0/xYv2ppo1aaRfvgnno&#10;evc+w7V82/s0fsg+PfF2sx+MNa002Wn2iebH9pBVpWB44x+PPftxX1N4b+E/hu005tX8X67GsMfO&#10;zzNuO1deBjiqfvxuj43xAzXhfMF9Tq8tS3xcqu79EmuvzPfPBnxh8H+MYA1jqaLJty8b8bfzrotS&#10;1aC1sWuQQflyvzda+T/Fnxb+HOkTWNr4YsXjhtZd810MR59AO554989+tcH8VP26PHWuamun+Dmg&#10;g021XbJJ5m5nIHqBx+Q5r2v7SjTh+81fkfiNTw/qYnERnh37Om7t+0aVktl5t9j6auNFude1ye6v&#10;9QVFDbj/ALuP8+1YXir4bfCvxJatpfiTybxmVh8xPH4jp0/wr4u8Vf8ABSO/ggbS7HRLya7hcLuC&#10;5Vznrwf89hxXH6v+3N8YtaffpehTQybgEyjcjv6fp6V588wwb3afqepSy3FUaiaxHLbRcum3mj7Z&#10;+Gn7E3wB0q4m8UaN4Ot5rvbhGkjBx+fHbr9a4D9prwf4u0C9sYbHwZbtYQ3SuVtTy2AOCMYxx71z&#10;PwT/AG1fFVr4MMHiHQr2S+807UhhOMd+Sf8APHrUPj39pT4seN4vs2jaPDbwswJmuvmP5D9eaylj&#10;cpp0fdkl6I4I5lxF/bEq1aTqpOyc5O1vLX9Cv4p/aY8V+FNPht7Dwhb6UqriOS4i3N9cHA7en1rx&#10;nX/+Ch3xL+Fet3Go+FreHU7y53JMVXainGc4BAYgY+uPwrovHHh/x/8AE4QjW72GGOJcxpDDtyce&#10;+a4o/szQRqzSXTSc7sbR2OQPbmvMqZ0lP3G7dD6nA1crVC2JoJ33W9/m9T2P9nD9uTx78WVuD438&#10;JRxbV2syqoXPc5wST3/GvUNQ/aGS+t/9E0iGPyVxtOCWHOR1xk479zjtXzb4a+GWreE7SSDR9fmh&#10;3N+8C4G714x2rSufDviedQza3cbmydy/xevbv/kdq2p59T5LSuzwcfg8LWxjnh6KjHotT6w+FVn8&#10;OvihpX9qeMrLTxdxN+7E2MrzkYJ615r8eL7wj4W1hdBuLK3a2uZP3c1vMpZR3PUH8vTvivnPxN4A&#10;8eX102o2XxI1K3mkXaVt7gxqVx0wP6c1wet/Cj4rS3a6jJ4/1O6EbZVLi4YheOv8+eKqpnGDqU7W&#10;s+9jXK6NfA4z21Sq3D+XWy9NT688N+Mvhp8OdYtfEHg7XXt7iNv3iu5CypjOCMY/GvaNe+IJ8b6N&#10;DeWl1sgmt/MbZ3J9v8/jX5363e+K4NATTJNNulnihVWnCgBsL14IP+B6cdczwv8AtMeM/gjrltPf&#10;3F9faflUmt5JmPlL64OCPwH4E11UMypx92Pws9HEYHL84kq8qjVWN7c+t169PK571+3F8CIfi38P&#10;Ztf0+x3appsJe3bb9+PqU4zkdD1GMV8BfBjUdU+HHxPtPF4BjtrO42XsaoQXXdhlxu+pz+nWv0n8&#10;B/tWfDn4waNDpthqFqxkiVXjZwWG7jBHucD6nHWvn79q79jKbwjql54j8MXUMlrfMZ1t8/dY8nBH&#10;fqenrVVaN6iq09V1se7kvEUMLgZ5ZjdFNPlvrps1+p5p/wAFBtBt7XS9D+K2kxRsYbiKRZI1Hzo2&#10;OT17dz7/AEP3F+yf8SYfGHwp0bWopg0c1nG24Y+8V56f/Wr4E8eeNj8Qf2U9W8Jawo+36GjRbZOf&#10;lUZVue4I/HHfmu5/4JiftWaRp3watfCHiC7ka4s5Hj+978f5/rXp05R51Puj89xuHrexnhHq4S09&#10;H/nufeP7UmsH/hUy3Kqp23ygsMdwR/XH6Y71832eoRahZG8iCKN2ByOCBj057jjjk+tdx8dv2iPB&#10;tx8FJmu7xI9tzET5hAGc+45PfsenSvn3T/j74Dg0z7M+sqvzM0fzD0z+B6DBx1+przsxlGVb5I/S&#10;/D3CYinkbi4u6m+nofQ37NNtI/xU0Utcgst0PlLZCjBzwPw5/kK+3GX5MlurYYZ9q/Ov9k34/wDw&#10;8f4paOst99yZienHyZ3cHgDPU8fTmvuKD48fD65vFs4tbi3N2Zh6f0/wruyhxjQevU+F8UsJjKmc&#10;UmqbsodvNm54lfytCun38C3k5/A/5/wr8j/HNjDeeJ7q/v4A0Yvph+8I6Fz7cg8cA4z+Ffqp4k8f&#10;+E9Y8L3n2DW4f3lvIqt5g5O0/rX5Q65qEEmrXPkSrI32yRV2em9vwx+Jz7VObWly/Mvw0p1qMsS2&#10;mvh8u57P+wV4A8PXfxludPVPLdtLcr5THacMOv5+3P0r6t8TfBbWId02nhZlC/Km79P6/WvmH/gn&#10;1d+V+0Iq3fW402VYz06EHPv9eTj0r78MsIGdwx/dzkZ/z/KngaNOeH17nNxtnGOwOfLlldOK0evc&#10;+IfDX7K8es+MvG1zc37WrXWuB/KZT8uYYyTk55zyPQn15rK8VfsdXqNNd2/i2NWZtx8yHcAx7kd+&#10;nvnqa+mtQjhtPH+uRxfKZmimaPHUlAM/oP8APFY3imIwwysoUjd8x3Y/H/PP0rrhhqXs0j53EZ9m&#10;E8Xzc1k1F2t5I/Nv9rf9n7xFb65pdhHqcO5LV5F3MeMtxknjI2n8+2K8Zf4I+LBOtqJLf72Avmbe&#10;hPXnknOcdPzOfs39slvsnjzTUmiC/wDEv/d5zgZc/wCHYfkevjAW0R1mc7pCu0e3H4D06/XoMDw8&#10;RHlrNH7bw3j8R/Y1Ft7r9Wc3+zB+z14/v/ibYp5cUjR28jFfO7YK8kfTk4znj0FfV6/s8/Esxx29&#10;zpDzLIyhSsnpjr78duenQ5J5D9jCGe4+KjXU8DJ5emueBkcuvP5Yz9QO4r7TtVPlQzRbSd33cf57&#10;f55r0MFh41KXM+58Bxvn2Mo5uoJJ2iv1Pkzxd8DPif4f8LatJJ4cZkgtZH3sAQFCnngYGOuPfA68&#10;fmTdfDbxu800I0K4LK28rwCeM5/nxnOT9a/dz4t6vptn8JvEF5coVUaJOF3HuY2GMZ6+3XPHU1+X&#10;NibUa9J9jDLx825s71B9QPTHc557ZAzx1P2Mlys9DgjPsVUo1pSit0uvZnzTN8OfGNnE0lxodz5a&#10;4Dbocq2fvfzHf8c4A+9P2Qfh94l0/wCAejy/2ReBmt2dVeFsK3mMSB1wMdceufvE15Xr1rby2z2M&#10;urMqz7F2nqOnBGOTwPyAPVTX6Zfsr6FYQfs8+FhNCu5tHjL5XuR1zj/D8O04OlKtUOvjTiKrQy6n&#10;eCd5foz5furPxp5UaXOi3QhVcL/ozK0ZAwe3AxjqDjtknA8d/bAi1O10DQ7Y2UivPJN/r4COgGQf&#10;Q8/l7n5v1Eh0PTJN+y0h4IH+rGQM185ft5aNo1pd6BFNptn80ExXMa5DblwcY/Qdz2roxmFlHDt3&#10;PmuD+IvbZ9Sg6dt+v91+R+UvitRc69pdnKDGzapbllJUHG8Z7cen6e1frvoP7NXj1/AVjfjR5G2R&#10;xyLHHjszHOPXBA6kY/OvgX4qfDzQfEnjzw7okPhaFZr7VLeJWhUZZmkQdj9eTxx+Ffst4YkuNH0G&#10;0s/7tsiH04AH+f6Vz4Cj7RWvsex4gZ7VwuJpSpx3vdPysfFf7S/wU8a/8KN8SWEeiXXmLo9w8RW3&#10;LMGEZ79Ome/Hb3+Q/gva2/w//wCCfPxksb+6ks5vEOoaTY6d52VM00cxLKOnRTyMcADtX7FfEnV7&#10;Bvh9rC34j2jSbgv5i8Y8ps+tfndZ6b4b8Vfsv+JoL3S7WYaP4xs9QthJEFw9wkkLg+uMA57YHPeq&#10;xVKVGqmnfRmfCufPHZfOnVp2Sq0no/7yfXzS+TPjD9kbw1Hq/wC0Z4a055NyxX/2hoW4+4pbHbjh&#10;efqeK/R/StFtdKnaUMzDysquDhGwQce+Mjp3JweteYfsMfBP4c6r+0jYwa74ctbffDdLaGA4LHYx&#10;GOPTP6V9ueLP2YfCIsvM07Uri2/dFB91gQeT16eufb15qcHSqVKbkl1sdvHHEWD/ALWhTqJpci81&#10;uz4h/a3/ANO+FixQRqQ2pQqqshyEAbI575wOTn9QfG/hr8N755Fnlg3MwX7w+9/PP/1+4Jr6y/ab&#10;+D1lp2jWumw6n5qx3CF42X0GM55Pp1OTj3FefaJ4XtdOhAEPzBs5XpjGfXpj3/lkeTmN4Yhpm+Xc&#10;SRoZL7Gh9pt3+4i8K+FVsIVSMfxfxAZHHt0P3fbjmuy03RtjLKyqoH8Oe2Op/wA/yFQ+H7KQJh0J&#10;29Czdfb65z+Pp0rpLC0jR1Vo+QMYZAAePevIqVHY+dlKVSXNIIbEJGqrubcd3JxtHTn9f88G5plk&#10;oGNnLN164/z/AJ9pEieNV3rlWx91QeehP6fh+FXbO2dX8lCuegCnp0/H2rnuVFdSxaxrsWMKvoo4&#10;Ht2H0q/Z23zjJyy5w3f17VDaRhQMZXuv+H+fT6VpQwxht4Y/e+bce/8Aj/QVlKRoOjjf7hH3Tk8f&#10;j0P+elWI4yrbQOPpx6+vv/Opoo/lHOf7vPXP+fwoWIPyBgOw7Y/DB/zxWTZ0QtEG3FVZ414xw3P+&#10;T/ntyG6JCrvyd3XofXA/zx05p7Rq/wA0aq3c55yc/n/9f8Kr3KyRvvAKjGT9SOD9ev8AnpH2jS9x&#10;/mME3Ebg33vlP5f57U4SBoPnC9Tnp1yPyqmJxGf3h/3W3Zx7U4XCH5A2F2nb8w/r2qhSJpB820D+&#10;In7o5qBkBf5j1bG0+vp0x1/D2qdFRy2E7f3Tzz/nt/Oq5UF8r937278T/h7/AMqDLmiKkHzbs7un&#10;ap0wrbUPyqf7xPv2/wA+lGR5e4OP8MHt/nvj0FEbqXypb5f7q8+1WjG9xJI/lVnTJXjbjr+Q7nP8&#10;+tJFIqpgq2NxJ3fTr/n0p95GzDzAcr/CV/u/zxx3qrHLIDg/3Tt3Zx39f/rf0qkIlndpf3h4PBUY&#10;x/njj/PMJjw2/dn/AGs/59f893SOzRrKrYbjbu7/AK/55ppaQ/Mx+UZ7+3r/AJNUA3e2Ao2/dPfP&#10;fv8A5/wqjeymNtydOQOmO/6+46VamnUHaTuznbtPt/nv3qjeyI6MfMDMOMdcHNGhEjNvLpyDleFP&#10;7v2P9PqO/wCdZ93ejawV8N/dbsMY7f5xU13IgYoJGPf5QT36Z7fn3rJv7hCufNb7oywP09P8/pRE&#10;zkzP1K6LHy1/hb5Rg56dP89a5bWpgI2B6Nwq7jxz156d/f8AStnWbk/OjpuVfvbl9Mn+X+c9Oa1a&#10;8aTc4kUruOfTP5+9axMWzI1RjAXUtw2DgEjIwf1wD09fzxbu6VJNobcDDtZlxk8k5GBj17dvYVc1&#10;O+XO5iu0Lg5YZx/SsHULpXZmjfawwI8jJHv3PbsD+tbR2JI7yVGZ3Y/Mf4m/+v1H4f1zV+QsolC7&#10;tuM85PYD37/045qOW7mlZkB3fL90MPXgdemD+XSmSTOG4Ynf/Cq43DOPqeg6ccVpFGPmOkkLFkVQ&#10;qvzvUcjn6du1dL8L9E0/WPFtrFqbeXbtMGaTaDtbpzn64Hr39By8BEjqsUe5vlCjpzgY7/4ivor9&#10;mn4KSavBHqNzY53r/wAtYzycg/y/l9RXdgaEq+ISRzYitHD0nNn098KPgD4bufDkNxpXiRWjmhUq&#10;Y2DY79uvPf1+lec/8FI/gELf9mW+nj13az31urMUHPz+nrnB+orVXRvGnw6K3fgrUZrXa3+pkYmM&#10;8ccf5/nXzF+03/wU08S/E3wbJ8GfHPgVtMu7TVsXF8k5aKUQyMuMFcjoG7gY/P6jEUcPTouL0djb&#10;hnGZ5WzmjUpVLwhJN6LRXPnCL4CahaIs9prMM29Scy5ViB24IOM5Ht0rsf2Z/gX4t1T45+G7bTpb&#10;OWE6tFv8tgPunP05/I9PpasPFPh7xZYRJaa9aqxyBbLIuV4yOOp6qDzkZCjpge6fsD6J/bH7Q+jy&#10;m4XNrG88myRWDYXk8Hg8/wCTyPDp4eMqqi+rP2nN+KMdh8rr1OZO0ZdF202PraL4B+Jb62kF9ewq&#10;xXGfvD/E9f8A9Vef/HH4F+MPD/wP16C3nhlDR8bWxxkf/X/yePq+G1EtlvHFeb/tLIsXwU16JkyW&#10;iUAf8CH+H9a+krYOl7GT12Z+C5BxZm0s6w8ZOLTqQ0t/eR+eWjeGfiboFncW1vq7xW8mPMjhvmVW&#10;YKOcDr0z+AHXr7V+zh8U/jF4S1+x0D/hJbf7PeTJCzXUJkmRWYAhWzkHnvnHOBxiuNN/b7TBcWrf&#10;vNxVsAFSOrd8+47e5xW18LT5vxM0eCCDfuvogvTH3+3X0/8Ar5r5unGVKScZM/oXOsZTzHA1o4il&#10;B6N6xW6W+p9fX3wm1K4uhfyeJ5lLqA4+Zhn1Ge5/z3rk/iz8HrP/AIVxryXuuXMitpM+5eFDZjOR&#10;xzz6j+de3WSR3NqqyHC4xyK4v9oOzjj+EHiaSNfmXQ7jHQf8sz/9avqpYajyt2P5gwmfZpLGU4qd&#10;veS0S7ryPyTsPBvhHTY2a403zPlyzyMcllOPbGM56/kOT9Vf8EvvFs+hfHltKS6VbfVNIkiljVQA&#10;23EikjjHOfzPevmrxBdxxPNZNmR5sHy0++Txzj8cc459+n0L/wAEx9J0rWPi/ff2gskF9p2ls9r0&#10;Hn5ba+cdwCp7ZDZ6V87hI/7RFxXU/eeKMVKpw7ifbNyTg/Pfb8bH6Fa7rUWqK2nWRO0jMknr9K8B&#10;/bB+CPw+1r4Tf2pd+FrGRrO/ik8ySPklzsJz1yScfpxmvdLWwdVY7D9K4v8AaV0m8vfgZr8dmv7y&#10;Oz85d3IOxgxH5D6+nIFfRYqmqlGSa6H4RwviqmCz3DShJr34317tL9T4avfgJ8KNQiiCaBaRbG+W&#10;SFWXPHUfz/DkZr0P4IfCnwl4T1CFtMtWRZF2SL5hwc/KDz05Oee9crpWt3ItY4FlZtsm5lK8kfT/&#10;AA/nXongGR4MZkZjuBxxzkDn+X5Z57fOYWMY1k0j+gOMJ4qpks6cptq3c9LsLdbcNbK2drfKrHn+&#10;Va9spKlUwzNxj0rLsXMsjEN97luPp/jWtajKrhc+i19TE/lWp8WppWDEgHj0wvU1o2w4zt/3s5rM&#10;s2CjZn681qWo3rzn1O30zQTfQuRcYw/bHHepozjpUMIZuhX/AL6/zmpogRzjnPC9qCR205wBn2b/&#10;AD/n+ciKG4zx2oVQy8/hTk3LxlsgUASQqzZz/wABq1EmD93/AOvVeJf4V+g4q1EAV4Gf61USZF60&#10;i4z+v+f61ZJMRHoccdv89aZp8ZxtA6Hj/wDVU12uIt0Zx3AokENjS0a/IbBeuy0a9EqKN1eZ2N6Y&#10;JRg4rsfD+o8qd1Yvc2OzjYMuQaHUHtVeymEij5qs8nGKAIJBg8io24qxIM85qFhxxQBGw5601hg5&#10;p7delMYA8EUAMbj71NbjipGAPJ//AFUxvu5oAhkU85PWq7qM4/OrUgJ4P0qu68danYCPp1oOdvzG&#10;huOlGOKPQAGSOlODEU3HUAU7k1IDhy2DShR1pgJHI/8A108E9hQAuD60ZJ6n9KQE7s4NLjPNADgS&#10;B0o685pvTinDrmgBQcc5pTwPlppY/wANO9h9aADPBBpMnOBSEAc5p2SRkHmgkMjHWnZOc4703nqK&#10;Uc9aqxQ7POSP1p6+gNMU4709frRECReOoqVODjNRKc85qRD7VQEjqJEOelct4v0oT28g2/eBFdWh&#10;yORWfrVoZrdqE+pMj4r/AGpfh+tzbzXPk8Lk/d/SvkHVNJNleyWqQv8Aex6ZI+n1P61+knxv8HJq&#10;WnTJ5WSyn8K+C/jP4ZOi+IZG2BcSYyV65Gfy/SvoMBV5o2Z5OMpyWpw02ImIReF+8PX+VOjIkGFO&#10;d33vmPp6DFMmDDHbd14we/H4/wAvwpUZQh2OvruK8j8Prxnnua9WKueWtxXXfbjJ4ChT7D2x9T+N&#10;Ur2AyR/KV3A8/XP+PpV4MR8hO1cY7c1A6+/PI2s2ee/+eOfXvSQMybq1hnfflmxnBZunTnOOucf5&#10;4rNvtPBVolRWyMLv7VvGKYr8ynbn+LPTJ/XH+FV721XbuKt6kcjH0/Sq02Ectc6dmINt6DBU/pg1&#10;hX2iRAsg24/h2/0/PjvXbXdp8vmgMPvAPkct36+mPw+grLu7Rt25lx32MP8ACk46Du0cHqOlNFCx&#10;QfL/ALOMEf06n14/DGFd6ZJCcHd93J2r+vtx9Sf1r0m90lhHvEeG2/Io79Ov+T9K53UtE3LuWPlv&#10;u7QvA6fnjj2rNxtsaxl1Zwd0pjyNy56jtjtzwcn+ijpxWfdRZH+rK9dysenbPbn/AAPY10+o6WzM&#10;Sq+pXbzn26n/AOt+NYtxBKAy/dO7DZ7nA5/yalmspcquivoty1pd+apAbdgck9+nb/69em+GvErx&#10;RJl+dmG9+SevXjtz0wK890Kya5vlWP5t3KLu5PTkcdufy5611N9pdxptksy7mRflZtoypxjHHfAx&#10;/U5yeWpV5aiRtTp+1p3PU/D/AImM4jMsgbbyq9cnOc/5/GtDUL6O9jLMu8tICq7gAePb2yef1HTy&#10;fQvFTOfL39zxnpz0/P8Az3rr7DXReKZPOG5SfmwMYwe/rx+NdEJapmUo8sWb6KgcbGXerfK2MAfq&#10;e3b6elWraba7Iw4YEfeJ28H/AD7evpTtZzOrF5VZVY7ju4JPP+fzxU0JA+bPzZ/An/Ppnr+J9BHE&#10;172hsW7hwCdvHDMFGeg/z+H41Iqq/wApO37o+XP+HJx61WgldYv3WTzt69fXHr/hUtmVeRmUr15L&#10;Dgcd+wPP+etXYObUpa/oi3kfmwhmxgDc33RnIA7emPTArmLqCWwZoM7O5br/AJ/r79+8uHTYoR19&#10;VUfw8Hp+H6H88fW9LguI283bgN1J+pJ/yf06YVqV9UdWHr8vuswNOlTzPLkHzL/eUE8Yx0/zz37a&#10;FrtkUKHOONxXPOMf49utZP2SbTrgNLuxxtZsE4znPTp6A/45nS4kQk7j8o+b5ug9f8+o6dudXR3b&#10;m/bXAik+zKw8s/8ATT7x/PHIHrj8Kg1xXltZBnpnI9scdR9ffj8qtreyFyBJnHLbhjGCDjGP5fp1&#10;E00w8nyJJG+5/CP8/wCcewoJPPdPY2HxAhYceZww4+cZ6fQ5P4ema9aVfNiIDbt/BfjIOOv6+/19&#10;PKdcJs/EdtdvEVDOPmHb8vX19T9a9YsJfMto7lCWaRA2M/r9f8+oqY9SX7xWWFpRtbC87Ttxlh0w&#10;R/8Aq/DinLaeaoaMdhgOcccHt/nn2wHNud2ARm+Yj7o646fXtTGuWEayw3CuWcn5eQQew/4D7VSY&#10;Ec+lhisa/wB0Y3A8duP0/TpxVOaIJ8w2swf5T09TjoeO/p+HFX45JWJKbWznJ3bt3X9e358dRVW8&#10;lJbD7l+ZcjsAccc/jn8c9qpEyuVDt3/MgUt93px2J/z7UNJDPNkxr8h3ZVc/N+PXnH4evNOulUsN&#10;sa/N95t3VvXp/Oo2j3PtVowozuUydiBg/wD189/qQW1LuQ7Y2fOGZRkr8p/Pn/PXoc1FeRzXCiGL&#10;AX+6y/0P4/n71du12OzIyttG3qf8P8MdMDijyyu0b+vPzKfzx75/zmgZTWGWINI3zmPmRshtx547&#10;c579/SmiBQVfcwCyA8nOMHj/AD/kWJIwNtt1HQBewPGfz9P/ANbmimMb+UOAPlBXr7DHGfp7etJA&#10;QeP7aGezsbmEjbGvcYwOeP58dehx1rEspWLNsZjhcr14Gex6evPvXUa2i3HhPhfMaNgC7fxAds++&#10;f6eprn7IoJwoON3DYzj8MdR3H6e9Vt0/I5aPu3XmWFjDA4Zh7L6888++ent6VG8MYbav3t2Wy38W&#10;ef1A+hqzjaV3Ps/55x9OMcEcd/epbxNkKu8X3uVVl6A9v/1Y/AEGoOpLqZdxargKjfL/AHW6Y7/p&#10;n8/rVaaESvmOIqu7O3HPU/0/nWrOx8sByyleDjn5vQ/Ufj/I0ZhbpEoAVSR8qgYIPpjH8v61DNCB&#10;I8SbVjGAflXqobGOOnr+vqaeEdoPKCgK2D8y9c8dfy9D9aGTMarCm7d97dn1yPp/n1NOLDa7EsxZ&#10;ju29+cHp1Jz75PGetI0jqtSAHcVjxn5f4eRx1PXn/J7HLoDIA4jibc55wOMc4/LJ9+T7kOeKNHj+&#10;cHcc4Xt+fbP+egqKO5HyruODy3yjpz+f0zwBz3pGXUc0kahoJdu4tz3+bPb8fx/TFnT74KArMeG+&#10;9uxjp7nHTjrxjrgZrMJ5C0qI23qcN0HQjj8fqfxIi2zR7nfaxZSCqt0GccfX8D6YzgMRqTRsw3q3&#10;y9R8xx/P9Dx/WlPHiER7MfOAileBj+vAznP3R2zUlvftcQ/Mf4eFGRnjr+g5x/SmmMbFH7xvmHTP&#10;HB7Dt6/hjnGQlx97QprGYnkaIHuFfcRnnp1H+A56gtm9oet3ukyqbOfyY1PPzEY5568e2Ohxz3xR&#10;aUIWUnaFIGOg4Pb8uCPT/dyhVpV3D7v8PPf29/b/ACUPSSO3TUdJ1+Bl1GDazNnevDHA4GcZIHT/&#10;ACc5+q+EdQitmk0+YSbc7VXDY/Ef/W7+hrH0+aeLaSfuqNuenHI59/079DW1ZapOs6yCZl2/e68+&#10;/sf8/wB6mYfDIwXtr20jUSQOm4M3zdD+fPHPOOpY5+9TFZYhGqyZZemVHHbOSPbofQ55zXZvqsVx&#10;fhr21SXy4SFZlI29COccAkfXjocHNK48OeGpWaSeaS2by1Krzy3OM9fT9D6CgZgRyKgXBXbuBHzd&#10;OevYg55z1BPU45jmCGFWQ4bn5V4x27f561sP4ThuZvLg1FVjWMlmc4PYFR+Ofrxj+GoG8JyKQF1K&#10;Nt0e5vmBx3xx7fjQMwmVcMfmZe54Jzx68A81MFiYeev8KlW+XA5PTB+h/PHqDebQJI3j8y9j3SR7&#10;mVTnb6Dr1/w9xmM6OyBY2uN2GO7Zz/T0H0qXcSMm6DKPLSRnLH5gMnj3+g/zzmnRMYVJZvmZv++T&#10;k8/Xr6Z9Ac51ToLqeEb5m+XJx/k/0/Gmros5U7FxuX73OV7f06fT1FT7wynEiz7nmjAGBlsdh/n6&#10;fToJDHt5Reeu3bwSDx0+vbp/KwunbS7SSbfl4Zv6Edv8+tPjgEY2eRJ8uQreWSM9MY6+nHA/8dJO&#10;WTDmK32eeddqufRdo7f5/rirMFpFaO2yNV847WdecD0/l+J9xlyGUlcjbt5I3Ak+v+f/ANVEqNJE&#10;ZWf5hgO64+UZGPoTx7Ucg+YsW84dCybtx3Hf1ye/px/Trz0beCYRboyMnhdy8def/r/T8KjtWMEb&#10;RAMy4+8Od3p1P9O2PpJbBXidY9jMpJ4PCnHf/wCt/hWfKURInkLsDeWW+8FbGcjGPp159e/aqsxa&#10;4CtligXHc7vXr7Z/pVuV3DnyWJ7c5yBn0/8ArUySCKJvMeUdcjLAZ9ScnHcdO/oaEAyZ/LVJfmxw&#10;vzZP0Xnn/wCt+FJbmRtsTsTx8vbp0649cfU082a3EnAVtrYDBSB0569v8/W3BByzsnl7R1/r6d/f&#10;9a05SeYW3hVlXzFb5WzuC5wf/wBQ9fU0+a3kKssa7V4GD+mSSfz61Nar5kvlhOf+WanG5uTz17N/&#10;LNSyQ+YirOu3oR8vTs3pjkflx2NWiHK5UYDBXZjZwyrn1Gfr0/U980+WEklpF27m+f8A3u49fp9P&#10;bkbNuSEXJ3BWbjccnHf6/wCelWBFEkrbsMobau3GBwcfgf8AOc8Mkz5Yj5mVbp04HXvj/DNTWypI&#10;/momDz905yPX8vyH51M9mskxjZGVV/i7EdT+Hrx+oxRNbyWpVJF+WT+9379j68f4Gs5GsdiGW3kM&#10;0kAXcd2WQKOD26fTr/LFdh4K0HLf2ldE7YhhA2PvAkfpzWR4f0Z9RvY1VM7sksMcY69h/T/DvbDT&#10;BFAtsrKBHnAC8Dn/AD/nmpCRat44iEeNeR8o65Jx6VoQKEgwiMNyndjj5Tx3Pcn/ADnFMtrdFPk4&#10;ywGcc9Pb9P8A9VT+X5CMcDng9O45/H/63qKoyHRXDJPtCt8vClQeOv5c/wD66vRbZrfC5Y8j5e/+&#10;f8apmH5VZssx29D059+9PQiGJiu0r74ySf61oPZ6llAhTKSr8vI2kjHB/rnGc/zy2XTjKjSfeJXG&#10;1l5z07U6BTJ8zht2Mc/w8/5/OrCYQMXdd39xm/p37/8A1qB26nletWn2LVZYpdwJbJY9SDyOc9f1&#10;/IYz5opIXEyzbVU5O3HI6jv27H/69dR8QbBrPU1uxny5Fxx1BzgZ9zz1/wDrHJt4DcWuCqjPy7e/&#10;8/p+HrXPy9DuhLmiQ6PepCv2dkHy4DbTyegJz6H8+eelZPxP+D+h+PtGe3uLaNt6/eA746j9av3M&#10;D2TboEY9924/px16/QYJ71v+HL+B08iVGO75fqORkc8D/PtWnLGStIxneMuZH5//ABm+AWveCdUn&#10;FnZO1qrZ3Lnpwfy7c+leXy2TWcuJixKLzubv09OOP8+v6keNfhjoPiuxkF5Yq6t8uVXplfXHHToR&#10;/Fya+S/j7+yjf6Xcyav4etSY/MbEKx478D/P/wBavm8xyWN+eh9x72X5zoqdZ/M+a4/MG47iV/2g&#10;Ov8Aj9fernnbnaN5vn3YGc5B+v8Ak1Z1LQLvTrhoLiLa6OQynjn/APX/AJ71nETpN5cqjb3+boP8&#10;j6fzr5udGUXZo+jhVjKNy3E8iZghk+9jaF6DknPqe9W7a7n5eTb8o4Vm4+n/AOr/AArKjOVDuGb5&#10;QPXv/n/OKtw3KXcSyMMsFG5X4yPTI+v6Hqa55RNYzNKK5jO5wOvVUX/65q1puoSbiTCu1XyFdfqe&#10;Px9+o+tZa+bgP75JLde3+TTo5tpUgfMvA68ZPORnvx/npm4mvMdBDqKEFFTB6qdxY5+n5fl3qaDU&#10;zahZ7ZX+8Djdz+H1+nGB9aw4rsN828HJyG65yP8AOf0JqzbvINowvzD5vk65GM9cEdvf9Kz5S+Yv&#10;jUGaRZNu0dfL9OfT3qw0808qyQJ6F+Me5/z9evWs1fNU+UFBVcncU6/p06/j05zly6ibSNkVBnOP&#10;u4/P27HilZD5jWi1gRhYWfEij5m9B7d+3p379abePcu6y4VmRsnPTP6fX/8AXisl7iSSeNxEy9Au&#10;WAJPrj/Jqza304GI5MLn5pNwBx6dPx57VDh2KUm9GatzLeTWv2iZcHg4bJLEcdz2H0zx+MOnzYiy&#10;zJnp+8YL/n+VOjnje3ZjcD0Ck5/H6ZB/PHvWDJcy2kzRxsCufuyHp+dKMbjv1PGYkJLEZz2xg8Z9&#10;M4PbrV60hYTCJU3bevqD/nsPbipotFmb5GXax+XGM8+lXbWxkU7WTkMB24P9e3+c19fK1j4yK6kE&#10;MKA7jg9vp/h/9fFWYo/Lw3HX5W4+b/D/ABxVmKzAG1o/l4+719P5/wCelWLewPf+Fj/DnHB4/P8A&#10;zxWEjWzK0EKgZ2N6ZD9B/nNTpAz7RI3zFcnd0H16f5+mKuQWG1Gwqj5undj756f/AK6khtHJaRTx&#10;j16/5FZM0jCTKyQkZVt2Od+c9j9P5/8A1qngicN5mxc9Pvev4f5xUyWixqBIedw53Zx7ngYqdLSQ&#10;knAY5wN3Xpx/n/6wqXI0jT7kEUQJyMcn5Tu6DuOO/wCQ+nZyZUqzSY+bG7b2zz7etTfZ23fNIPXb&#10;u5/z1qQQtuAVCDjOPfH05qOY05Sq8aquxgNoHIPUcfd/D9c1TurcId+3OcBe57eg/wA/qNX7I+Vd&#10;nH4fT689fekl05HGT03Y+Y/e6/5/l6gUg5G0YM8EifM2Dtb5iFzj256fjn+RFeRHEbCOIKW9Gz/+&#10;rjt0/lXQS6Sjhlx1xtww55yf8/8A6qjOiRKPnRVYtngdBjPf2596vnM3RZz4tYVfdGpZdwJBXg++&#10;R+NPEMv/ACzRQVbn39fw/wAK6P8AsQQhSsTbj7c56/y/OgaZEp8xF4zuba3T/A+1L2g1h2YcUFwy&#10;tGu5evzDqeegq1DZysplIxu5545B55/ya1rewVV8v5V3ZwWboCB+lTJpyqCXHQY+9x+HX/J+pqJV&#10;DeFEzhYSF1Qja685Hbj9Me/9ant7BwML/dyDs98DPHPP8setagto1Klolbofp3z65/UfnTltWMa7&#10;l2svA9CP698//XrF1Db2cTNaxcthh+oP5fT+n5yCwkPyuV65xwcjv6Y/Ij6Z5viJEyBt3NwOCP6/&#10;5zS+WmxRG2CnGP6HnjP4d/rU+0kVyRM+Oxldd2z1O7qCemP5/wAvq/7GSjsdrEqdueV6f/W647Dp&#10;V8ohdSX5z93p16dfwp3lf8tCnVsj5vTof0P19qOeQ1FFFrYSfLJxuHOBzjr6Zz0zz196DbiUKjxj&#10;azDPGPmxjg9h3z7Ve2KQqjjntzj/ACPwoRNzb5h8vBPzD5fr/nOBnihMqyK7QblJLdT976HGOnp+&#10;nbpSNEYk/wBWwxyF/DP4+v8AnFW0UsFLOv3sLjt7dKkjhCNnYv8AX9P5/wD16rnkJxRleXsbLBuO&#10;Tu7f/X/LgDr0qBrcq7ALszwR69sZ9a2GtkcZAEe5ccgccE47e38/eq8tqcb3T229PftirU7mLpmP&#10;IjJ8qr0Un7uc/iR6/X+WWgDdtC4yfy+n+f6CtCSOH5oWC/e67en+fbn8jVcz2yqI9zZ3fMq4ptgo&#10;IrtGFjMRXjb/AHj69vwz9OOvFNeMnMiFuMjae/X9P85HaZ74FCVDMvByxzk4+tV5NQC8Bs7uex/z&#10;/wDWNEWwaigSNmLMTgtyq/ninbd8jRtk7V52Hv8A/qwP8mqct8qyMFnwPZun+fp29qrzaoqDc+3C&#10;qWVVJ9R9P8/hVFxlGJpeawwyKFO4/Koxz3OPT/PNNluAgwTjb1U/w47duP1/WsebWzJ8xbj+Jske&#10;341Dca2wdlDn/wBm9hgd8+v/ANaqsxuouhsSauI32E7sdOcZ75xnH6/yrNvNXJQkznaQD9OR/n8T&#10;6is6TVzKo2v0X+HHI56+lZN9qQlDFnX7vcc/5zVRictSokr3Ne61ZcMwkGRxj2H+f/1isfUNVUbh&#10;vxnn73+P+fp0rHudc6q/Xk7SOenue/8Anmsu/wBcZhww/wBkntx/n1raNPU45V1axvt4gCkg/wAP&#10;A+b8e3+fxqKbxEuMRuuNv90H/PeuTm1clsQzdQcfNUH9qTSPtjBYqcDp17D/ADir9mYfWGjs7HW3&#10;kn2ndjcSxDZH+f8APrXTaTqzsykIO4GV7+uPx9a830e4kldWSQNu4U54I6flXZeHVZnUMfmGPvdf&#10;85rjry5EXGvKWh32lX24sodvu4+U/r1/znsMiui0+5d+N5/ut83APsP/ANVcnoflqy5IboAqt/nv&#10;/SuosG8tcM/yjgNzj/PSvFrVLh7zZpNcNGGWI7d3TsynPY1XlmZ28zzW2dfugkdeO/Y9+/pUbSrK&#10;V3x/NkhVbt/nFRyOjEmT5c8bf8f884rkvc2jHQsWs4SWN0lZDnd5iHBDAcfr9f6V9X/D34oR6L4j&#10;8G/tDaWJWgvI49I8VbFKA3CAJz6hk2SYPVlPoTXyJuLLgKrbf7zHpXs37Ofjg+KBefBnUbyK3sda&#10;YS2fmYVYbpF/duPfOBjpgt2692BqONTlXXb1W3+R9Bw9jo4DHr2nwTTjL0en4bn39+0L4d0+e30b&#10;4j6XLus9UtF+1MqDAZV4f6lf5fli/C34of8AC0/DN94TvroTNob/AGW3Vgfmtzkr1yfv7s467fQ1&#10;D+z1reqfEP8AZB1r4b+JU/4n/hRZhbrIx3/u2JUH8QU6ZxXg/wAF/iLJ8OviVZ61eMsdu0xj1Bdx&#10;wY2I68YJUjI56j3r3KtaNOtGa+Ga1/X8T9KyvCyzPI6+DnrWw0movut4tesXY95+CPj64+CXxn+y&#10;6rcsum6pIsMibs+U+TtYjouT175avWf23NAik8IW/wARdHlP2hGSCbaCcRnndn2GR9DWbrH7KY+I&#10;HhePxyb5oVlxLaxw43OrDrn04BB69TmuxvVh1TwVY+FtWm+0eXa/ZrrzFDb8BRn6kDP1611ezlLD&#10;zoy+TPi8PmNDB59h8fQd3F2qLuu36fcfHXw98a33gTxnY+LNOkxJbTbmO4/MvQr9Mfjnt6/bnhCy&#10;t/iZp9v4g0m8C2UyoZJY8YA6hRjv+v8AT4a+LngXU/h14pm0Qwt5bODZyqv31JGO/YY/zivo/wDY&#10;a8da+mpw/DSCLzNNVTPM8jcxMOwz2JPrXmZc3Gs6U/6Z+pcecuNyWOY4Nrmir37w3+9dPmfRs2i+&#10;EtCntrPU9HhuWjjLwpNGDhj3P+faqk/wK0D456nbv4lsHbTbV1kWzj+WN2B4JAHJ96zvGuvT32tr&#10;dzt5cUjMFbb1weR9K99+E+lRWPhCzYIN3kgs3c5r2pUYyqWa0PxX+0cVluWwrQm/aSur323vbzPD&#10;fiz+x58KNF8NXuq2WnvayNwqx9FOf88dP1z8Z/Ev9giy8QXranpviORJGYFjJn34yTjj39q/Sr9o&#10;iW3tvh1czSNt+dR06818uXt1HCJmWU7twI3N/DXBjMHh6kkrWPquD+Js/wANQlVjVbd7a69EcL8D&#10;v+CX2u/Dqz/4SOSaO+u7i3BjYrtMYKjgcfh7ZPXgVn/Ff9nfxx8NLCbXtX0qSVVG2COFc7zyQO3A&#10;/pz6195+CNRF74W0+5gDFZLVCu76D/PvXO/HXSptT8PRL9mRoxMCyyL1pVMso06V4XRngfEPPMVn&#10;SWLtJOVn007LsfkL4n0DxXNqdxq0/h27RpGIZntTgD044x37d+2K6z4HRalaQalJe2cxaHbGrHqe&#10;p79ueep4r7+s/APhK+gWHU/DVq7bv+eY46eg/wA8fh3ngP8AZq+Flz4WeC68K28fnzFvljHTtXl0&#10;crryqXUkfpmbeJmCo5Y4VKDWqSsz875vEms2qfYhZll8087OvAxyfXH9eeh+XfjB4wu/EnxN1K5l&#10;hYRrclF+bOFHp1xnOQeMdPTH7C/Gf9i/4YQ+GbrVLALatHGzo24gbvU9en07V+cXxP8A2C/iLaa5&#10;dappLrfRzSM2ChB5PTgH8sHHtissZh8RRSUl92p63A/FuRZlOVSMuR7e9pr67Hh+g2Ums61a6HGC&#10;GuJY42x/Bk4wMg9jwf8A69fc/wAPIbzwLpFnp2mam1s9raqmUkKleg659+vAyfQc/OnwZ/Zv+JVt&#10;8S7e51vwneLBYt5jTxpxwM5JH4H+navou90+8tbPzhbSIZPkZTn8evbr6fhXJhusj6LibHUMVUhQ&#10;hJSild6p6v8A4B6t4B/ao+KPhuIW/wDbTXca/d+1ckrgdx7f4nsKpeLf+Cndre+Jv+Ee8UeHmijt&#10;uJJImDqT3Prjt07815P4s1aLwp4QvNZllYSLASue7dsev+e5wPm/UtRl1CaS/kkG6Z9zNzjJ/wAP&#10;6V0VsfiKMVGMjx8h4HyHNqs8TXorTRNaO732P0l8E/tX/CPx1bmKy8RQRSNgsjSYOfTnvnvjFe+/&#10;A6XStRsZNds7uORZG2RmMj+XY/565r8V9KW9uLhZIZJBMzqI2V8ZJ7Z4/wA8d6+3v2afGnxk0LT9&#10;N8MeGNRuZtsQaTzGLIM8dTjH5+vfiurA5g6lS04/cfM8e+H2HwOWuWEr2u9pdl5/8A/RKK5HypWf&#10;4x1htG0Oa9iVmZY/kx69K8Z8G/tG65p15eaN8QbSG3axh3yXSy/K35459v8A9dcl4o/4KS/ApdWk&#10;8FprsP2zO0rIwX5ueADjPQ9PQ17rrU1C7dvU/A6PDuayxXLCk5qNm2tVbff0Oni8DX3ibU21HxJP&#10;HbRyNudsYJBPf8OM1n+LtE+EGhytLcWVvfeWR5MjRqx8wc5Hqa8F+Jv7dXhp7mc2etLdfKTDBDIB&#10;1+h549OcdOleIa78bPjD8RrnytLDWdq/ywtzuGenbP07jPtXiYrMsHh4u+rPtKGDxykpVKjiv5Yu&#10;347n2z8XviT8N/Dvw0juNX8aw6PJJbkrb282xjx93Pf+X4Yx8W+N/wBp/wAZ+J7qTSPBizSxxyBY&#10;5ppCwOD2znnr2FQ2Xwt1bxTqaah401Sa/bIC/a5C20Z6D0/nXcaL8MNG0ySNre2ULwM46cf4V85j&#10;M5lWl+7Vl6nr5XUxGW0XThK93fZafqeb7fit4vtlttW1No45PlxGzK3J6ZBA45J/TvWtYfCjU7wJ&#10;b395I8e7LKudrZ/vf5OPXpXrUPhWwht9sMXT7vHTHb/P+NPFpHGysY9qj/a746f56fpXjyxlaT3O&#10;qcqlWTcm3c8+0T4H6As/m+QrN1JYDPv25Ocfic9Tmug0z4YaFp7BjYx/LyHK5Y47E+x+tdIWliP7&#10;tcZ/iK/X9f8APFEZeQ5CN8qksqjkD/P+etcspylLVmSpoopoun2AWOGD72f4f5fhVyG3Zo8HaqnP&#10;y+X2/wD1egP45xUxbAwi/MFyUPc+n5/57hTPC21VUr/ePp3/AM81RXJEgtbMhWkGBuXCnoT17/r+&#10;NVXsUSTYUzg/L8uPpn6f0zWlIZQwZV+X+8P8ajMOxmd0+UN1PU96V7jSsZ/9medGCWEfzenX/PPq&#10;OlV9QsIoB5pbfnkfLx9PfnPHcfTNaV46udsZ+737dv8AP4VWklQnZJtbdyfm5H0/T0q9R2uYmoaY&#10;HVZUOPlwwU9eOv8APvVR7RQu3yO/oB26f/X61tzxQgtGzg7uhbjj+tULhEj3Sqq5Xn3H/wCv/PJx&#10;VAYNzosbExmPoAM46DaPU/4j61z3iDwFpmtCSC60uKRSMsrLndxk547/AMv17KaOR0IAG7ABX09v&#10;8iobq2BAZ4yNy4zxkcYxz/nj2xVRlKOwtEeM6p8HNL0HWk1zw3FJZ3EcxZdkjBWyMEn07jgdsjvV&#10;j48ftXatpXwruPD3jLTZmuo2UWupLwI+xJ7be2Acc46GvRr6yt590UyAtnO7OAST65//AF5rhviH&#10;8O9K8XabcafqVhHJHJG27dH2wRx/T/8AVXr4PMqlHR6pnNUw8a1SNTrHY+aNb+KPhvxLpd74f0Gy&#10;jhvL6xJuvKkBDhc/P7njvjgk5zwfE/2LfiS3gz4sal4ZvLltn21jGvPPOOh6e3+Qey8d/AvxJ8DP&#10;inHr+lO11pN5IYGUtkw9vbtzzxg/WvB7qbUfhh+0b/al6PLt7i5G70IYn3/z09q+noVI4iipI48V&#10;Vp0cZzL7SX37H6MfEjWf7f8AgvqUlvOG2wpIsY4UJwcew5H6Z7GvBbLVdiLMs27awZvMPQnGDjp/&#10;QHj0r1XwnJNrPwavoXZ5EmsWJJ5ycEjp/k4/CvFNN/tB4lD2rKCc7ipxzz/+r3PT083GRXOmfsHh&#10;/jFLB1afaSf3r/gHsv7L92knxd0trktuQsRhQWHUgjPpwec9/Ug/Yui5m1aMPOy7VKqcHAzye3GP&#10;x/vNnoPiv9lhryf4w6ZjdiRZFVivGdvqR155/P0r7W0+3eW+VRHIvlrj5VPXJ/Ptx9CfSujA/wAN&#10;+p5vHUk8yjf+RfmzUvUKeFrtEaRf3Mh3hj97aeeGyO3fPHbIr8stW8eeLdF8YahdWmpTfNdSja+W&#10;QDewyVOckjHT1znoB+oPiC6a38FXjb2ZWtZA28ccqeTnqD6nr34NflL4wc3HijUNto26S/kfb35P&#10;qPwOMZH86xj+E08P6cZyxHMrr3f1Po79gz9p7X9C/aO8Op4oIaGSWSJpIz8x3DAz6n+fPSv1l8Pf&#10;EHw/4qhZ7C/XdgBlZuR7fqK/Cb4DalNYfGjw7f2svzw6nGAwzkjOOvHb/PSv1M06/uFtDcW8+yVo&#10;lO5WIPBzyf8AP8q6MvxEoRaZ8z4nZHha2YUqsPdbjbTbR9vmd1438Y6ToHx6urbVtUjt47vSYfJ8&#10;37rMGOQPf8R/Wq/in4k+DpbdrOTxBbKzMflWQDn04PGRn1r5T+K3j/xDcftGQ6ff6i00P2dVKyY9&#10;z2HPcep6DGRm34mmhu76FmjO5U3BXbOcHvjqOx9egyK6qWMu2kup85iOD6MqdCpObu6cdrW00Oc/&#10;a28WeHtQ+JMLWd/HJ5djHlkKnB3SZyPfp2z3yK8rl1zT5pmmiuIWjC4VTMSuOM+nXHGD07jrXH/t&#10;DarKPifeAYCrboFZWwq5UN246/QD+fB29zNO/kwszKefkY9fTv1z6YxngdK8uvPmqydup+r5NkcM&#10;PldGCm9IrofbX7EElqfGGo3s8gZlsVTcsgK5JJ9fbv6nGO/1xpOowPGsfnZVeqsRx+tfm5+yNquq&#10;Q2+rX0OrSo0c0GNrY3ZVvfnkZ+gyexr3nSfiZ4jtJTPB4ilYKNjJ5uc/KPXoen8zXpYOtGnRVz8y&#10;4u4bqYzOKk41FoktvJH0B+1rrUNl+zn4lnnuVRjpjJu3YxkAE8exr812trJ2aW3vJWVF27ueGxg/&#10;gDwPTj2z9DftX/FDxIvwB1jHiOZUuNiKCw4G9D6A9vrznoVNfB3/AAszxLYWzSW+rMmP4fKPfg8f&#10;TPBwMema58XWjVqKy6Hq8H8N4jD4Gp7yd5efZHvtozXVyjQvJuCY5+fccdwR1OSOOTjGOor9UPgh&#10;JPp/wf0CzkCq0elW+5ex+Qfl1x/kV+HfhT4q+MxfRW/ned9pug68ZwcqrDHpz69PfGf1c8GfGrxZ&#10;Z+E7G3ku4W8mzhVm8vsF6ZOOn8ucdq1wFWFOb5jzeOMjxtahRpwa3b/BH0pb3BYZVnLMv8OPoP8A&#10;PrXzL+25rFxJ460jTUcs1vpDlW3A/ec+3GQO30HUgbGm/tLeKIYHea1gBjZfvcZwDx9Oh9hz7H53&#10;/bA/aR1XUPiZCiWERYaXCi/vCpPJ9R8uWPf0rfHYmlLDtHj8FcN5hRz6M5pWUZdfK36nI6esVx+0&#10;n4Da+laR28SWW4sv3D5yY4Jx6dc8V+wEVtZX2nwvFGo/djcuP8/nX4ceD/idceJP2ifB9ilv5J/t&#10;aLbIpDbSpUg+5/kcCv0/sviZ4rsbCz+y6tMnmRDcpbqcD29scZ9e/HPgMRCnF3PV44yHFY3G00pJ&#10;NJ7/APAOv/a3e68NfAzxJfWLzK8lkYY5Y/4d/wAnGMY69eMdcivhxPDtl4e/Y+hvNO1WaSG/8d7N&#10;ZLMPmEcBaNef4QeecjdjI5IPvv7Ynxo8W/8ADO3iS1/tpW/0MBWMeWJ8xffg/wAv0r5O8QfEjxZ4&#10;d/Yh0W11u3Vr7xP42k1CzZgSq21vAYXJPY7ioHfr6YqcZXhKtftFm3C+R4zB5dFNpuVZbdUo369t&#10;Wdt+zD4nubb45eEdUttRcRw6xGq/ucMyH5eo5Pyn/E8V9zfE7426Po1hLDLcqpxjqOP8/wAj2r82&#10;/gX4j1aLxHput3Vioe1ukccnHB6dP8kfhXt3i3xrqni+582WZtufmbeTjHr7f5+vLRzGOGw8kt2c&#10;XF+X/XM0pyltFWf3mv4++IDeOdTkfbmMfOvzY39cfT/PpzkWlvuk8wR9fmVvRvXgf4flzWTpdlIi&#10;KwWQhRx8pwMf5/T610mi2Zki3yJhiMs3f3+n+eleBiK0q1RyluclKnGnFQWyL+nWClmigjGORubq&#10;eTz7HHH4fWt+1ttsgkI7g+2Mdcf5/OqOkwMsu1hhs9HyPf8Az7c1uWsQLK69Wwd3GfrXnzkbxjfY&#10;GtdqhVIHy5Yd/fv9fpn2q1bxHK+V2wGHv7e/+c1LIi+Xu27fbOMfl2Hf8fep7e3AUoD/ALpHtUXN&#10;Ix5SSMbo96R9I/z7fh/+v8Ltmyhmct8vJXt2z1qusewh2XCj+Ejp1/Sp4pIwMNzxy3TOe3+f/wBW&#10;cjeMepfaeIBdy/Nxy38vw7fT8aZHKXjyWO7+L5h/k+np+dVGldDu9Mn5Wxx/P9f5VJa3KKxjYfdO&#10;OMdf8/y9azciyUTNH8qn+LPB7596CA58sHG1vm+XOee/+evPFQzzW+Th89vmXNIHAOQWz/F8o6A+&#10;n+fapjuUiKZYwW2n+8vyj/H/ACP51IQbebgsuOhyM/T/ADnpnnHFy7JQllK46Zz0qoJgVG4feGep&#10;/L0//V+egSLCXaoNjJ8vXbt4Hv8Azp6XTPLy2Wdc5Pf1/wA/4VAsUbRho2yMAnaegPpnp19v50RR&#10;sJ9qru+blVB5OR/n/A0znlHsWEucyfIzYzhff2wOnJ9qsRxx9VJXjO7Gccf59P61XLqRjJ5/wq1Z&#10;ElBGIx33fL0/+v8A5PvcUZ7Fe5ZkBVCrcEkLn/Pbv9epqKN1Vy0fY7uvXp+Pp9Kffrt2hOV6A9uO&#10;O/X6cf0qElIQSzHPbvz/AI1XUosFflIjbeOVwc+mffJoSJz97joPu+44/P8AKo4XLBCp/n79vw/n&#10;T1ZY+F59/wD9VPczlLoUr0uONqxnj7nHP9e/GfT3rKvpCoLb/XcG6VpapcIEZtrcLn5u/wCfrgn8&#10;D7ViapdrGNwIbrnHb/JosjO5l3l5GW82PBf1UY9tvX+XT61i6jMMtIhx/e53HaM/l39Pzqxqd0nm&#10;eXn5z8vY/wCefx/Cse6uWKhCV9Nvv9Px/XtnlmbkZ+sXIcFJlYYJ/h5X6Aj/AOt0PpnmdYvJWkLF&#10;Vy2dzKoGOeR9MZ//AFcVqaxcOU3CRfl/hz976n6D8OenJHM6jeiNyi7VBXPDcKen4cflz06VtGJj&#10;KW5n6pcSZ/eOF3HllyD2x9OOP17c494d+6Zn5ZcNhsgHuMfXHY+/erF7cRM+4OP+AsMf/W/L8azL&#10;ueN1kMSqrcbuCCvb256fTB9M1slqZ6iEDJMih+MqOef6nB/LH5xlWc4XapxlduPvdc/iP068ikja&#10;QZOxuR821c8/hz6elLLPI6tHCG+U5b5f5+uccfXvwK1QviLWk5GqQllaQecuFPHfn+mT/wDrr7S+&#10;D3xKTwdodvpK+G42kZQofzMAZHU8dMD04/n8TpN5HlvH8rbuG9wex6fj/wDWz9heFktb3wzp2pW0&#10;iqJLdJMyL/eQHrjP8WPXPY9K9nK5yhKTieyslpVsDGriI3jJ6brb0Os8TfFrxBeo0lhptrEd3zLJ&#10;k4HOen5/gPc1+XP7W+seJtK+NfijTI7lImj1OWVRHENuJMNnqecnjkdTxiv0iurAXAmSeT+FlYLz&#10;j5s59ue/qMjPb8//ANvPRYbD9oLVfILN9ot7eVdydWMSjORwMEfj+NduNqVJ002+p9hwPlOX08wl&#10;CNNax9dmu/qfPC3nipp2ubbW7qGRN3MUhXB5GARyBxnqDn06V9p/8E1fjN8SvCaX3jBEh1S40+5W&#10;3aG5+UiIqOje/qQQc/SvkuPTljjEaQBtoIxGu48+3boOPXFfWH/BNeys71/E2ij5ZAsEyg+nzg/h&#10;kVx4epL26PsOKsnwv9j1PdVtL+jdj9EvBH7evgrUI10/xbo15pcmAHkkj3R544ypP+foax/2r/2j&#10;/hTd/Bm7j0jx1YrJd3MKgecvA3gn8gCfUYJ7CvNJfA2mzTiN7dfutt3dQ23pwP8AI9BhT4J+2Z4F&#10;0uLwbp0sIVfMvs/QbDx0z9P/AKxr16+MqRw8k7PQ/Ish4Nyypn9CVJtNSTte601669C4/wAXfhtZ&#10;mT7T4vtSc43s+Np469PyOcduTuHQfBv48fDi0+MehxHxH5v+mIzCNS2AOTnrjv69wOM18gxeBEut&#10;qPL/AMtN2N3Bx29en9e/Fe4fsk/CHSvFPxFb+0bR2+z6ezxsy42MCuD9fb3/AD8KnXUqiS7o/ac1&#10;yKNHK69So3ZRd9uqsfpIn7WnwhtU8qDxJvYq21YYSScYz0H6f1rzD9rH9qHU9W+BfiWH4e6U3n/2&#10;PNme5+XA2nkfhj889qw/Cnwi0+2Nu5j8xfMw29en1z6H8s+4qP8AaA0Gw0P4OeJkMTfLpMx+ZSf4&#10;Tz05POe/vzkH36mMrSp6WR+D5Xwxk2HzOk1ebUo7vTddEkfl1d67421LxGmu6hrU0dwvKmJQAGyx&#10;z0/Tkcd6+gP2Hvjt458E/tD+H7wa1uiupDYzRvCBlXTAz34IBHpjHAJNeHppqGSF5FI25BYj7v4Y&#10;/HnP5ZA674VzDRfHmh69O7QRW99BIG8vBDK6kgAZ46/5HHzMa9SNRNM/prHZLl+KwNSjOmmnFrZd&#10;Ufr/AGXxh8YSW8cjQ2oZgRlYz2Hse/X9O3ON8R/iv4w1L4Y65YSWluzTabMqqkZ6lDjv39vw5wap&#10;aNbxS6Ys0EoZZEDj5fX6/wCfxqK8sGlsbixmjBkmtyvzAYOeB37j9OPc/SSrVZRfvH814bKsro4y&#10;M1SS5ZJ7dmfBN38ZfGn2poZ1t9pcFf3OcYz7j26Ht1617p8C/Fuo6rbRtcsu7crO5U5K4A79Mnn6&#10;mvn3xN4dGm6vc6dLHu8i4aNgFJIwcHPHB4r3T9n+3CW0TGQ7sD5T36f/AF/0/DwcDUl9Zs2fufiL&#10;hcLT4dc6cUr9l5H0VozEwr8v8I3H1Fblu6r8rbR/vLWJoyBbZAoO3HO0cdK2YXX1+b03e9fZx+E/&#10;iSs/3jNKyyuAV6/eyvX/AD6Vq2rHrjB/irMsxgZAPPrx/n/HtWpaqRgAcdm3cUzMuIdyqdo/L/D6&#10;VNHtX7vyn+7j9KhRdq5Ycf3v8/WpouDnI9wTQBMh3PkemKcB82AvftTYxj749+e1SJyc7O3egCSL&#10;DYx830/z/nir0H3V3Lx2qnCg3fe7+9XoxjHHtu9KuBEtmaGn52g56/Spr5cx5PbnOKjsgGUKT09q&#10;nu1xFsNPl5tRc1tDCllMc/B6HNdB4a1PgKXB9hXN35w5Uf3ulTaPfPFKuH9vrWM4m0ZXPVtCv/NT&#10;bitqNwVzmuJ8PakDtOa62ynDrktUFFl13dahcdzU56cUxvpTArsOeKaQSeBUjrznFMI9KAGNTW45&#10;/pT2HOcU1hmgCKT1qGRSTxVhhznbULqMdfx9akCs/oelHPf+VK44yBTeM5xSAUkDnP6UAnoKQDPA&#10;p2eaQBz1H8qeGI7fMaZxuzTlPPNADgc8g0ZO3FICGGaUHPQUAOBx2oOScYppGBn8aM9s0AOz70Ke&#10;d1HIGcUvHTFVYAAI4PNLz1x70gzndSA4o8hDsdhTge+aADQBjjrRYVxwzj3+lPGO36UxTk9KeuD2&#10;/CkUPUZODmpEwODUa8c4qQdc5qwJYunNFzHviYFeKIhk1Ltyu3NAjz3x/oYu7WSJ4x930r4v/al+&#10;HxikkvkjZSWxujXIH5fX3ya+9vEtgk0DNt96+d/2hvAi6jpc5ECt3w3413YOpyVEcuIhzRdz8+ru&#10;GSCVk2/Nx8pXH888D171WSRQOAMquF/z6/nz9OOq8e+HpNF1qa2eH7zY3beh9f1rmGhYSZ3c7csN&#10;xH8/8/hX1FP3j56S5ZWFABLdQpY/d69RketOa3BIQksq8L2x79vzp8du/TIboCT+P49c/r71LFG0&#10;qnDY+XjpzWtjPmuZ7wiN/N+XP+0PbP8An3qEwK8e0/LjnlQe3Wta5tlCB1B2kfL8v1/LnNVWtWeQ&#10;YTcR97J6dh1/GmPZWMW5twv71UYbWx8vHT+WB/nk1RmsnDYV8hR0VRyPTpjnFb91aMWDFfu9B7n+&#10;p/z1qtNYryjZYjPzHtkf4H/PFTzRGn3ObmtQwZEblsMxXoSB9eOB36fWsu+09nRs5yuB8owAeOT7&#10;/wCfeuqurLfyY++B8pPH0/Lt+FUbqyBHzKvqefbp+n8+3WZbGiOJ1Xw/5rFhHzgBsqcYzjI5x0z+&#10;vTtxOrWZtrjfKmCuA3Y9Ov8An24617BeWQaH5juLLjgDp3+vH598AV5/4uslWbCJz/Mdv/rdePUd&#10;Ia00GYPg+2L6/EdrZLENsIG7Pb6dP/rivcpPhmNX8LfuoN0mz5T83y8Z9z+uMc+9eV/CTQ21jxlC&#10;sMTbVbP3c554z9T+nXPSvr7SPCwt/D0YWM8r/Co5OB3+np714WZS5akWj1svXNTaPiHxbp2oeDNf&#10;MMyEwsx+VmwFbjjOPw98eozWv4T8WrLH5UhX7oXdn5V5Hbqf1616f+0v8MFvNKmvrOHa20sCqjg8&#10;n1+v/wCqvnDw5q72939ink2mOQj6n0x35/D69urC1vaRMq1Hlk0fQWial58Q2Nyw6Bh+X+fyrXgm&#10;+86SfM0f8THPA5zj8fX8a4LwdrXnwKxZdzKGzuHHtnt1/XmuwtdQzFxJtzyDgjb0wfQ+mev517lG&#10;XNE8youXU3oJVdN+VZm6he5454PH5+vPNXLZZc7I5CG/h+bkc57/AOHpWRY3kbFWBbpgLzz+Q4/z&#10;jtWlA4myI2K4GTu4/wAjP+euNkYyaaLrNLnzgm35ju+Xqe/A6+vb6nrVa7xJIdsh3bc7mGT+X1/z&#10;6SxOGVQ0X+7gjAH+HX8RxS+XIzLtj+UsMnpx/n/PehjgZWr6Ut2HljPzddqjOTjrgH1J5ySR9Bjl&#10;r22bT59xXhT/AA4B/l6H8+tdxIrSP8ykALngY7dx2qnqekR3sXzD5uuDx/8AWz2rGrT5ldbnZRru&#10;Gj2OctZ08xW2L5nGF5AI/wA/5HINt7l5o1WcnIGe2TxyT7/r9Oaz7zTbnS7nMnKluwxjGakS5jJK&#10;DgggLuxx6foK5JNxdju+JXRzvjkGK7juZEVmWQFV56/h34H4/hj0Pwlcfa9Bt5WG3cgy2eeO/bPp&#10;/QZrz7xy3n2LSIy/N8xx2A+mO39Oma7D4Zyx6l4diLfMEzuLYHB9fbpx71MdyX7sToHtzJP8pZ+o&#10;HzY2/lgY4+v86r3aypLtHy7iQqBQcc//AKvU/TipjDLbN5siNnaQM4x0P+fWlCW0knzK+Od3y9Rn&#10;oc//AF8Hr6VpFGPMUIRIF3K2N3X5Rz0/z78UTQiRRMIshHBVZPpjn8/px3zV8WpQtInJXkMq55A/&#10;nVS4VoxmNmbauOO3B9/rz/LFWUpLYoyQOIcMzZ46gjGBjoO5P44OPq2LIl8sEbV4G1egxnBHfvyf&#10;TuOtySEyIST977obv/8Arz+v5NjCq4maY/IoO48j+fXr6f4ALcgvrhvK27drAYC+X0zjP4+31/FY&#10;7hSu0ICepzgfXr+Pf698zXESSq48tTt4wcDPQ559/wCXrVVIfn2wRHG7qU6YGO3149/WpWxoPxGI&#10;iDM21lwpXgv747+n549oGleOPIR267s9Tx0B7H/PfFPikby8DZ+WMcnnHPsePw9aTyYSzSzSfLn7&#10;59ef09eP/ryBZiYXHhu+t5ApkZSc4B5A9QOmQO3fHOMVyGjXAjlyo74XaAcYPUn36e+PrXXaSzhp&#10;4gNu5NuGXOM5/wA9u/vXH6STaao1u8LNtYgsD0/zxj61pL3qaZyx92u0dA8O0mWNdu3PocknpjuR&#10;z+nHemyOiTeWoX0znr19v8e1NMu6JmbC+m1Rzxz1/wD1Y657tmPy/L0U7j823v1/z+YzWZ1xIZ1h&#10;GAT/AA/KFbnrz/8Aq7dvWqsh8yTyVbLdVb+n1II/zxVueCFm5PyoOvpx19vTp/hVaaKGNduNq7sA&#10;LjpgY+vTp+FTIq5HEWRWdWzt+6f73+foeOnamzOwmJkdX5+dkbjnjHp+XrjpuzGTDFJv+Xpu+Vcn&#10;pgHnHqf079GyZRd6sWbacfNn2z1qR30sEsk7t5jysuWAVQwJyPXv1wf0+kOEty0Lnn5NwUdPc7e+&#10;ABnjgcYAANhbmMfvZA29WPyhepJ9/wCvr9ahSD5t+71+Vfr656fr/SUD3GhcRNGQflYfxccd+/8A&#10;Loeepyb3E6yddv3WZf4c9efXp3PXtmkjVVjJlJ+Rs/MuMcfh+lOj8vbsjlK/Lk9hxnGeuBwPbnvx&#10;Rckg86WGVR5u1erL/Eeev+ecnsc4vBo50ZTIuGUgfKCe/fOe/wCOO2eKsrReczJyqjaO2eB6j0/U&#10;/gSKd43wG3fIDwvO7r+Pp+Jz0OQQ68fam65ZQd24L/tY6Y68Z+vXOOar29xJG+W5bOVPGMZ9unJx&#10;2HPr92xNm4UN5e3HysuOQep/l1+uc4OarSG3mZT0YDLccN0459++fQ45yCiWmvZUfzIB5fvuPPTn&#10;3PC/oQOmLmn3IjHlpJn5h/Tjv+n/AO1kq6RrghlH3SMngY9zn1/+vzUkV15cbMrZbordcc+v+H/6&#10;khOJ0c037pZVk2nd821uSe2PcYHPPTvgZsx3aALPnbhgVZo+46ce3HQdh3XnFi1A/Zfmfd/cGOT0&#10;7fy6fqMSWl/5snlyRqvH8XtyM8D259D9CLM3c34VWRj8vyu3zLHGpPsOQRjGO2PwakFqDgxgDaCA&#10;Ae+fXHUfhn6qRVGCcSncZCu7Hyq2M5/yfz9+NKzubeb99Dzjtjof175/L1WgRC1rIcyBgoYfN5cI&#10;PGT2x6H6Y9sYoyW832hXiX5f4eTwf8nHPJ56dTuBo5B5fXH3T0IPpkcZySP/AKxIqG6jimh4IUfe&#10;3eXtJz2A9O2D6EdgaCrFCJdtpvmbPykL8w6cnHtjk5z+YzU7LZx7fORcbsf6oEsuemD2H/1uOKc+&#10;nlotgl/gycNjtnrz/k59aSO1LyfKjbW+XPl/f56f/rOOcdNtBOpUuYYbmViqL83dRndx/jn/ADmq&#10;8sbOyiVV7BWZB6/d546HvnHTODVy7t9suI/mychR0bnP6df19ao3krfemjfljz6L1x7fTHH04oAh&#10;mLfaW2YzI2Qq9x+nv+Q7nloxuRlkZdqsdyqBng56de/uc/m6aVJjvAYfL0U/4n/HpjpTtkfliTYM&#10;svHXOe4Pr0/l6igLjoVZIziNfmwF3BeMDg+vPrz09qkQSIPLLMuflCr1Ge39T7+1MzMs3lhflx19&#10;eOnb/GpVbZOzsNh6HqMA/wAx6ep9e8OLZUZdxroI3y8nzdOGPJA5H5VGsa3LkZAOflDMMHPOeenb&#10;sT+FPMUkkmWO3HKBs9Pw9x+lPitWL72/4E3GD/n/AOtzT5UDkKLcrKrRzehUhsfNn88Z46cn36Tt&#10;BOFVk+ZT8vyLk9R7de/WpvL85N4XCyD5dy/p9fxyfyqdbQqgG3oPvdP1wff/ADmqM5cxUKmOVZyi&#10;qvLTDoOmCevHX1PGa0vs+5gSo+Rsbig9Pbp29M4yeaZFbGLManLLzhe5H8jgniljKRBSYzwSWH4D&#10;8c4oYEd3aFjvjKjcNuOBk9PTuCOPfpVRQFVoVO5o+dpbGcdOf8/467sI41feoPOG9T2/ng59T0qq&#10;9qH54LMPm+U5J9D79f8APFTcCvATbKp48zkKeuPT+v1/CkW1SWQliwZl3Z9foPfp6+47PS23M0r7&#10;lboqg+v+fatzwjov26dbiUgRooG7+96f56fTtDd2ao2vC+jrp+nrK6K0ki4+ZQeCOmcdOen9MVvW&#10;kIaVSpbdtw2MDHPtj27du1Q2dqoUS+WG+b+Ffyz/AJ7Vo2qeSgkVBtGCVC5K46f5xTREtyVomT94&#10;q4G3lc4H4Ef5+vFWLcxyAFdu7oW2+3H4/wD6ye9QrcZ+VsfN1A7+/SpFuIlG7Dc9V2/5/wA/jVJE&#10;RlEeF8tvNJVVDfLxj/PH8/QUsSSScp/e56D8uwP4fpUkawyt5ZY53fd3A85/yKe1osStKPk+UkKe&#10;OQQM9PT/AD3FDkuZXRJbiSV1bByfl/8Ar/lj86GI3bJdq7WwvfH4dBSWksbZSAfdPC+n6/55qwVi&#10;ZiUYdO/fj09P6UF7o5vx1YibTldE3NEw9Mn15/z/AIc1pcQjlWF5PlPKnJx198j/AOtXb65YNqOn&#10;yQeau7+Fscj05OM4rgYnNjeG3udvyyHZIVGM+v5f/W9TnKPvXN6MvdaNW80mLUYt+4Hcm0tsHcdO&#10;noD17n88/wDsqewuBPAQe7fLjgntjtz6dh61v6ZGsgEThQxAP3sfT9eP64q1NooeMPbKrBv9rOea&#10;pImUuhHoOqR+SsdwfLO3a24dPb/DpVjXvCema1YtAbaOQMvzKoG0j/P164HFVZ9JkR2dEZc53bVB&#10;7E59fyrX0a5Nq2ydGJ3Y3MOvPv1/r+lUYux8o/tEfslrfmTWNBtmjl5+UNhT19OvT9QMmvlTxT4E&#10;1fQ7qS21OxkV1c4yp4PqM9znrz71+s11oWnajGySxja3HP4f4+v9BXkHxo/ZR0HxhZ3EkFiqzP8A&#10;xbeen6dvw/KvNxmXUcSrrRnZgc0q4XSWqPzWvbWWCEwsWCnrx1Pr+f5frRA7j7+3IYfdJOfbn/P6&#10;V7h8Uv2ZPFPg+6mii06SSNT08vLBfyryXUfDU1jc+Qqsu5sfOp+UZ4z/APqr5fFZfUot3R9Zhcwo&#10;4hXizNF9LAzxj5lLY3bcH8f/AK9RtcXAkDnEiEElNp7Z9z6/4elOubeS2kxtz/vdAPX/AD6U0opb&#10;Ow46duBjr+X05rzZUWj0I1LlyO/iSQMqg4OWx39+B/T+oq+JhFa+bGRu5BDLx05H5/54FZiQLH0Z&#10;gc59cc56/wA6ma6ZEJMjDrt45x/OsJRNoyNSzuJJkxM6bjzu6Z6f/r/X6umZEwhQMF5/T3/H9azz&#10;K8cu3ywepyv555/z0+lOuLwIAqhmXgNjsB/n9M9sGHE0Ui04SZ/s5kHzcYU9ffp7f/qq1G8qpiN8&#10;f7Q7ceo56/h/XLjuFkgUlxlv4cE4Pv7f5xVy2m8qIRyFtuMegA9MetSyrk5vTb7sbQpyflYccdBU&#10;Eqxly8ank/wqf8/5NOvJoZB5TzLuwMN1J+mPbH6e+S3lggBCbWHqXP8An/8AVUuJVzmW0z7O2R/e&#10;+VSoyOf8/wCcU6PTwBlHxn5VXpxxx7f/AF/etW8jBOCvG7kegPcVFHGCoyDnsrKOD9Onavomz5tR&#10;II7RfL+UsB04Hf19fWpI7UK3lAlzHwN+Dj8v8/zqaOM/99cbR1PH88etS7Ewcop3Ljbgnp1/x9vy&#10;rOUjTl8iv5JBChF65+vr+vHP606JSw3Ec7c8/wB08/n/AJ9qkaLadi53Nn3/AM/1AqeJGB2Op4Gc&#10;nHTg461nJmsY8pEI2YKGZWA/9Cz6Z/D6j8acsCkbmTK42luxwM/498+lSCLbja3Gzow9v6D+VPES&#10;u28tzuPBY89PT+tYtlRiRhTN8u87R95j37Ej1yff+ZpXhyTudirDIX1znt+v+eLEUbSr8x3fN68d&#10;Bz9f8amjs1WTdEgPyncvbHPX0/l65rPmNYx7Fc2inC5xjP3VDZGOvPv/APrpzWiiTa49ORnj/OKu&#10;CMFzsUbe4bqef8c9+9GwsuWdF3dm6fX+VHMyuUovbRbtjr8/JUcAgddvv0/P8aVLRQPMduPvfM3b&#10;uPr0qzsLHIfaeRy35Ht0/wA96dE23c4HzfxB8/57fp0xxRzBYrvZFckLlVOTnHAOPwH+fxZJaJGB&#10;I+G7K2enP+f85q4hDDzgudrBh/tHH+P86ZgeZgqq7WwUCgf/AK/89aOYOUr29qykq+Czn7vIB/EE&#10;HGe/096kMQcESBfu54BGM4/L/wCsfWnbg+759xVh8pBwPTjnj/PWkM0W7CurdDnjnr1wfxqSgZMn&#10;cD8o+7tPHb5exx/nnFIsG0hW291Yknp79BnjPcgH8ml2OeOik9c4/X/9dAba4/ej7uGG7g8/4Cpa&#10;AeylWAXaDxjAB56g49v844FJmMLuL7cLlmTvyOg/HpyOcelR73yymTndj7vX/PNKJnwshGfm9hnH&#10;f6f/AF6kB+5VGPmx6Zzjn/Of84a2xl3Hc3Ujcw+Y/hgd+vp0x3aZERgjOPu5+6AD79v8mmm7RSpQ&#10;tu/z1H09OucVdgJsL/qCnAbGT8ufr+P8ifWnBW5dW+62QV+vTHtx2/wqnLqUQP7tuRj5Rg9+B3/w&#10;6etMfVUKnDfw8A8U+VlJxNA7AM4MecKdy7jt549uex/DrwrTrGC0hbO4fdOPXjH+evtWTLqqwqFQ&#10;soz1HGQDk/U8+tQtq7BFRSxKdznjA9v881XLJkOUTalu1UtEZVy33eev4/h7YPr0rNubyJiJFCgq&#10;M7tw/wAff9Ky5NVXHL7lX7rL2x29R/Uc1Xn1NMbi3fI4/wA9K0ULGEqyNC4vQDtVl+UDjjOOvp7D&#10;24465NC4vMDlxyOn+B5H9en4UZ9VK7tobdu474/Ltz/+usy41hVJCPt2/d+vHtx2q+UylVsa1zfh&#10;UZnc/e+6Pbnr2/XIqncaicMrS9TnPr9RWNda1CVMjsuM98cjHXn/ADzVG51jcfmkzxwwOatU2zKV&#10;aJs3erdXR9390b/bH9f84zVK51WJDtJbceFDdT+OfQj6ViXOtSY4k79z/nFU59UfdtDfKP19/wCt&#10;aKmYvEm1cauqruwQDj3Ye1U7vXFDcMwA5HqPb3Oc89/qKw7i8J43j071VknkYZkkO3odv5f5/wAm&#10;tFTMpYiTNa81oZZlb6Hb/nis+fVZQOWb5T8uen+eO/tVR53YbWO71+aoJGBPA6nrWihGxhKpJsdd&#10;X0jDcXx8uMt0qjNLnJL57NlvT1pzsudmcdcseg9qq53Bgifewdu39P6UGZHNIxdl/wBrIPrz7jrU&#10;kMnmPhxj+6Cvbv8ApjH+FV93mqxVvT7reo//AF1YsYxv3LuHPXj/AD1/+tQ2B0GjxFnyV6nC7Tj9&#10;enb3/wAO48NR/MoL8Z4UID0/z+VcjokUg+6M44+Xt9a7Tw/GxC47jsB74/SvKxUjamdhoyxgbZE+&#10;VlyzBuBjr065zg5/wrcQuOSDubgbsHngZ/z1ArH0kyLhAzfKPm798fy6e5rVj/duQVwBxwvA689O&#10;leHU3OiJPkMF8xFZenJ9ff8AAk//AKxUfmEMwX+6fz6fj+vfr1ojbcxC8c4LdM+x/lg+n1IaGVhk&#10;/Vuc++f1/wDrkZqLG0NhjsgizlQ2MKzH/wCse3Y9z9M2dNvptL1KPUbGeSKSGQNGysRjnI578Dt0&#10;6+1V9xSLaH6D9PT6/wCNIZFi3HuTna2fz/z+fWri7Gmx9/fsv/GXT1u9H+KSy+Tb6xZtpPiqFfuQ&#10;zFAsczf7zAc8dOp75Xxp+F6aB8UcaRGrWevSeZatHj92CwMkfXqDzz69ua8R/Yi+K+g6P4nuPhR4&#10;4u/L0PxRA1vdyyyfLC+MpIM8Ag4Gf5YFfWmg6NqPjvwvNouq3McmveCZnjvNgOZY92PMx/tIyN09&#10;fx+ip8uKwi+/59fvWp+i8J537HGQqSdrpQnfqvsy9U9PRo+uv2UPF+n+MvgxY6MZvMuNNg+yybmH&#10;3VGFP5DHfpXO/FaIeCtXF2y7bZpCJmHCqn94/n/jwa8t/ZH+LMHgDx7PpGpSLFZ6lmMyM3AdeVHf&#10;qSR75HvXRftI+NPEHii0ury2kWG3WItDGq/wkY5Oehz2Pbjvn0I108Om91oedj+G6+G4nqKGlKfv&#10;Jv8Avbpeadyz4z+EGl/GLw5LbyJturVPOtbhVJxJjAHOcg8/55PmH7N19q/gzXda1q4tZVjs91tC&#10;yH5Zpw3PI6hTg89sdOp7r4a/F86X+znq2o2kn2jVrD/QUhj+Zt7D92cfjn6isnwDeLb+E105LdlW&#10;2hbdJJ1lk25dj/wI9fasq0aa5asd7X/yPosgqY6VOvl9bWnzKK9N5W8np97KPi74z+OvD0NkdQ1p&#10;ZpBcFY90fzE5z2A7n8PyFfTHwi/a21mHw1DFqmjrIqRqN0bdvb1/Mfzr4b+J3iFvEXidY0uf3cEg&#10;Ee09Wzzz3/8ArV654X8R/YdBhjkuX3CEGTpgDbyPzx6e/auOniqibtI+2zXhDK8RhaUK1FXd3ppb&#10;btY9i/aW/ba8DNplr4W1SzuIpGk82TjO0Y4PHrk4+h9s+c+E/i38NfF+sW9lZ+JEaSRtphYj7xPT&#10;BPI69q+Zfip4su/FXjC91K4ZvLaUxR7m6IOO+Pr25Pauw/Za+HSa5rEni26gYra5WDzM8t7e+M9j&#10;/hyrMK9SvZpM9CpwNkOU5R7jlBpdHe7fqfpp4U1rwxpXh61sbbUolSGBEX5vQD/P+Nee/Eb4nWni&#10;LXm0fRtSjkgt5MPtkHLV84fEbxxd+FfDM1pFNJ5snyRlJBlT3P6f56V47ZeNvEujXjXWma5cLIzZ&#10;ZvMJxkc8E/8A68muzFZtGK5OX8T5Phnwn+sTli3W115brS/V7n334E02fxRqEVmX+XzBuPYr1Pt0&#10;/wAT0wfZobW10+BLS1QKkS7VCjoK+GP2ZP2hviDol9Nd6j/pdvGuyNm+U7jyc+nTp3P0r6E039qv&#10;Q1XOs2ckLFcuSM9O/HpXRg8Xh50+Zu3qfI8ccH59hcw9jCKnGP8AK76vy3NP9pTxDHBpdroC3OxZ&#10;fmmwe3b+n615HZ6GkW1U2OAeSe2P6+nQ9T0rF+IP7Rfg/wCJPi17rTNejeKObYi+YOAvf889fyPf&#10;Y8Ltd6nNEtqwk3kA7TkY9OPr+FRUqxrVNHcMvyvF5TgI060XFvV3VtT2/wCBngDRZNAn1W/0iF2u&#10;ZMBmiAYgfQDvnmpfGv7MXw48Y7vtOlLC+7KtEuOfqOf/ANVd/wCBtGh0bw3Z2irtCwLu/Kr0yZfc&#10;tdaw9N00pRR+f182xtPHTrUajjrpZ9Nj4c/az/Yc1GXRorDwVqzbWfc8bfN8v484/p7kmvjnXv2V&#10;/jFo2rx6KPDFzcLNKsUUltnA5546qMd/YjpX6weP4H1rxHtnn8u3gABfP41zfi3xB4I8PaSLixit&#10;nkiUgSSY5Pc/n+deHiMsp1KjlF8v4n7Twt4kZ1leX08PyKrJ66q1m+7Pj34UfsK+HvAvhWTxz8bd&#10;eitJLdQ9vYrNtXPqT1J//X613PxG/aL8IfC3wrZWXw3jtI22qLi8mXkdBgdyev0GSMU74zftj/BD&#10;w1Z6lD4jl/tbVHUpb28OGx8p5AHAHXn+dfGWs6f44+M2uT3s0dxZ6fNKWht0kP3Nw+UgcZ/TP0rm&#10;q4nDZfTap2u/vObG51is6xTqZlKU5Rd1Hanqtkuy8/uOo+IP7XuparcT22lveaheXTkSFnODz1x/&#10;QfhjpXm+gfB/xJ8Qtfm8T63HK0lxMXYPng9uvoD/AI8dfXPA/wACNM0q1QTWxkOfvOMHt09f8jiv&#10;TtF8N6fptvHbQ2iqflDMuOnT1H+fwr53FY+pWM5YzEVVyp2XZaI4n4cfAnSPD9ukl9AWbr8/OOc4&#10;HcYz7nvk16RoXhiwSBY4IAEDH7qj/Iq7Fp8UcCkHnq0fb/Ix6Vbt3fHlNFjjaNq4B46ev9P0rzJS&#10;lLcwjT7iRafAlxtC/wAGQq5GOmf1H/66vRxuAqtD83Gfm4x/n/8AXUUQVGEkStuHt09v0NOimaeT&#10;c0e5fXH04rM1jEtWzq8nmF8leM9Mg49uOnXjvTZDGqbgAF64zxURK8tt/wA+3HB6fjSSTItszBiu&#10;f4fX/wCtipZaG/LPLuCqF25DN2PP+fxpyq1v+7GSMbfmYk/T3qK2ljhkREOzHXc3PXof/wBf41bW&#10;a2LL8u5/9pcZP0/z1pITIUYJ91ODkbsjn2+v+P0NNlkVFxHL19j8v6/j7DHpTp4VnuP3gIX+Hjrx&#10;UaKgOEGcKdv+1z6H8RnpUvcOUdIXiCosnKrhuOn+fy/AU4S+bHuLMF3dmPH+eSPpg9qQ7Qq9fl43&#10;HtzUSXRXLqAAvHLYINXEkhntzFLvwxZpB97t/kioZ7WR4fM8xcBT8rL36Z6/TvVmadsKrry3G/HK&#10;iorlpJI9gAwvI+vt7f55xVXKRQkiyzOHG/djjnHt/Sql/BcAKUZmVfQ5A/P/ADzWj5RVSyx8KPYf&#10;j/nrVWYicbzhQf4vx6cd/wAv61oSZ0qeY2JCPvHkqAcj29v6fSorlEjYhc4bG4N1H0/z+VWbuEHc&#10;qtkjnco46n9etVb26dH3SHcdo2gdh1/woB6lO6TzD5ax4ZfvYUc8dPXt/nnGZqNskqb5IfmRRty2&#10;3Pt09O3X8c1r3rJEvmBcBhg8fp27/lk81k3amORgu7BBG4Ecev5Z/rWkAj7p5/8AEjwBpfivRZrC&#10;8tdyyKeXXnp7D17Y4/In85f28fh14r8C+L7HWDpzNZM24XMYyM4GB0xjj9a/Ui9hhdWLKu7cRuz8&#10;vbjr1z/j9fJ/2ifgpoPxQ8IXmhXtorMyEQyMvzZx16cYzzXqZfjJYWprs9zjx2FWJhpujhf+Cfvx&#10;V074hfBf+xNXEct1HZuNsw3c7ccfjnOc9O2DWhoz+GrWRRPoyMApT5h26YHtnH5V84/smajqnwE+&#10;Nd58LfELvEkjZhD8bs54HHOensa9s1TVxpniufT2ctGtyzKwPDKeQevB6/ifz97GWnGMkexwTiHR&#10;xVam+tnb00/U+kv2VPD3h2f4x6HNFpcbHzpPmVfujYceuD+WenOa+/NH8J+Epk2yaFCQy4bPf6+/&#10;1/xJ/Pn9im/af4u6SksskbeTIy+Z6bSMA/0/LpX6BaLqS+cUZ+Cvr05ruymMfZN26nz/AIl16rza&#10;moyfwd/NmN8cvh74I/4VXrty2mxoV0yUhkxn7mO9fkzqvwD8HalIZZ1mhYsQNjnLEknGRnLdOvOP&#10;zr9Yv2ktVex+BniS5M6r/wAS2RVyeuR0/wD1mvzSu7qY2ypPCvyJ8zOOCMk/T/EdcA4qc0jDnird&#10;D1vDbEYqOCrTU38SW/kcH8I/2c7uH406DJoWoGQR6vEY0l75bOeRyf8AD3r9ANc8G+INAu41u9Jb&#10;5F/1hjwrL39+nJ789a+X/gJNHd/Fvw7EwJb+17f5gCcndwOn5H9e9fplc6ZpOpWX2a7s45A0fCsv&#10;Xj/GjL8OpwlqLj7PMRRxtBVPeXK/Xc/Nj9pKAaT8etK16KQLHcwxnJBXpkHP59v64rb194buQl0Y&#10;SRt97aMEFeAfb1PYEDHevTv29/hBoVr4i0HxNp6+TJHkiNeAcMCOnv7d667SPAngjWNAttU/sGNv&#10;OtwwYjkfJxketTRw83XqQXR3OnHZ9Qp5DgcTyt3Tj6WZ+Zvx03zfE7VuNvlyBMbT8uEAI575z34y&#10;OSRmuNUSmVoSyrtBJw3PJ/Dp+OTjPTB95+MPgzwpefErXrqHTQpXVJgvB4Ac469COPT8ua5hPhj4&#10;cvXVUthH8mVCyH0x+HIzx9K4akZczP1DA5ph44Ommn8K/JHbfsraTKfBmrXqxFXa+RVy3B2gAHjr&#10;1P1Iz2Ir0a4tQ0kyNFtWSYHGOR0z35x09PXOAa6v9jz4E+F7/wCFzXNzNOol1GUqyqct8qemM+//&#10;ANbA9Jv/ANnHw7Hd/aLTWbhQxPy44J3fX1/P+foUcLWdFNH5bnXEmXRzasm3dO23Y+Tf2ztU+wfA&#10;podzFpruEbo26ktu5JHIO0tyR+A+98TwOjW7bbCReQo3Ddkg5yQeCOnYnoQc1+g3/BQn4NQ6P8Hb&#10;KGDXWWKfVl8pphjaVRuxwDyM8+3pXxTD8GtQN4yQ6rCYy2WV1znIxz9PYVjWhKnUakfWcM5tl88t&#10;5lPdvozD8Jae8niOwWEg+bqEYVdo6Fw3HHUkDHJzzyelfpes6WWlQstxI7fxNI+cgnrnHr3x9QOA&#10;3wx8LPgVqeo/Ejw/pcmtKs8+tQKoIzgiROPcDjjj73qcj9HB+z74stdOjRdShZlXcN2fQ/5+p56C&#10;qw8KkrtI8vijOMtjUpRlUXX9Dire2aGxN/LLuZpAI224woXGCP8A6/fPsPm79o3VpLz4kTrDH/x7&#10;2qJ8y/dbGePbJPfJxnrmvsT/AIUl4nj05YmSNR1bDcnjPX6478cnsK+OP2h/AHi+3+JutKsSt5cy&#10;rvdvRBgkY55Gcnn+VTjadT2SuupXCGZYCrmU5RqJ2i+vmjkv2eNJ/tP9pzw7dJPxbyPJtyC3l7SR&#10;09fXvX6MXGv3UM8UL9Et1wVB+UBRk47D6cHoOOT8V/8ABOn4SXXjT9sWy0HxCjxqNJuHDKeScIM8&#10;9+a/TzXP2XNJaDzLfU5Fbav38Hpj9O/Tnj60YXD1Z07xRw8XZ/leHzZQqT1tfvufI/7XmurJ8FdU&#10;sIJS01w0Earu+b/WKT29v5fWvNba1m8bfsz+AvCuqQK0mi6tqCQsy8iKRlkxx0wc89cYxXsP7Wnw&#10;kn0s22lLqTTRteBplA9Bkdu5+nOPeuR0LRILfTraygRdsKgKuPlLcEsevJx69q4cVU9nUlB72t+N&#10;zj/tqlPAU40He0uZP/t1x/UqeEPBFrpenJHHDtlQchVzk+vXjvjH+OemsLLMnlzoCz7tuz8cdPc/&#10;h+OaksrNUTyzKD2YMev1xWtYaSkURkEnruXk5H0HU/nXjymzx6ladZuUtWR2NlbqrPtG7q3y+ueT&#10;1HTn6detbVjbpHGqJH8uePm9cEj8P8+zY7RUXbj5hx8p+pzn6+9aOn2TyvsIPzfd+nrg9f8A63as&#10;JSCMSfTIAIxMFZWxt579+v8Anp69NOMFeIwOvYZ4z9f61Ba2qr9w/e5bavf3/DFWkV1PzLn+72+g&#10;57/yrmkbxVkaCymX5JGbarE7l4x/T/P41dVNiZZffbnv/nmqFsNigbl3Dp6Hr/X+VXoyZGMkZGOP&#10;u+nX+XtiobLirshaVs7QBnbjJ98+3t2oEsiHe7f/AFs9/wDP/wBarTWu9d56DAZj93I7Z9ev5Uk0&#10;KKm/dznIZuxqDYjjfcPKPVuTkY/DHtn3/MVLATvUkr97Cqef8/59qrxFo5mWNR6DvnkU9hJGSCen&#10;HsTj/P8AkYqWWPkwwYj+Jiu7Pbj1/wAmmRyKpxL0wT833unrn/6/5GkEpZdvP3fUcdec/wD1qaHy&#10;2BJu6fxde1ShcxJcush2IvG7+8fzHf8Azx0FVVh+fJAHJbG3v/n86kd1dsjoO3b9aY0ZIJz8ufut&#10;1x2rQksW0oXb+83Db69Py96fMMuTv5wAcdO3OD7f59IbeF8+bGNvOcY/zxx/nrVjPmBUyDk/KnPz&#10;UzGW42AMsewuOOd23HfP5entVi3lYDZxlsjBb9O/+e9MbC878c/ez3+v40ibi+Qfdec4PftVmcti&#10;a6VXDRnORt+6D83GOe3Pr/PqaMirt4X5tuMKcZ/wqxdyArwVwzHHy/TtVIMwc7n29dx9qNwjew9Z&#10;VYs6lfu4G5e/vjAPp/jiiW5BhdBgKfvYUcjn8P8AP41GJIwzBF28/eVvlOMf/Xps0pK+Yr4LZ+p4&#10;/wA9apIie5l38+2XI2qvsf1/Tr/9cVi6jeqqnco57scnP9KuarM5l3uV+XIHyk46fj/j/LndWupC&#10;pLN9cevQjPHvVGXwmdqd5ulZtw+X+62cAD/9Q/w789f6jwYwdzEbWAzg8cgfX/8AXnqL2oXa7Cu5&#10;Sf4Qcfl/n9O/M6pfMitGwJyoO04x2/8ArVcYmcmQ6hftvbc3T+90z1zjvyP6dM1zuo3CSny8KrEg&#10;7gxwePcHp0z7DrxVq/vlQ7gCu45UBh/THr/9bmsK9ummZ2/i8zd0GM//AKvb8q2ic7vuQ39ysrc7&#10;flG4hlyDzn6+nT27YqhLMyxqvXao8raMYx0HXp29+vfNSy7jxGTlum3ORwfp/nNQSJMW++vzDvjC&#10;4PBP5/Wt0gBCilip/wC+ug/X0/H9ansrd7i42IhZuqxxt/DyM9fbHH5Y6VX2sRujUZ+6o7+3GP5V&#10;0fgfTVnkaU8LglWboRx/Xjv1z0rSEeaVjowdCWIxEaa6sa3w68S6tA01mIvukq3mdufUH/Iz2xX2&#10;98DPgZr3iH4KeHpm1GNf+JauWzuyyjbn07e4wOnIA+Z9HsJNPeJX3LG0mWk8wc56e2cn88jrX27+&#10;yLe/bPgZp8W9Ga3mmh+TpwxP4fe6flxiveyjDwlVafY+s44xWKynhugsPZcs0tr7xf6oyv8Ahm7V&#10;iG265D8wYKJI2+UHtnnP64x36D4l/wCCiv7LLWHxQsr5/EiiO80mMsqQjB2sy7eh9e3Y8glga/Td&#10;leKMMAc4656V8jf8FLbJLGfw34ma4jh8sTwt5kasH5QgEenX2PP0PrY7CU1hm10Pi+C+KM2fEFOE&#10;qmkk1su1+3kfnsnwI0WG6Ma6reN+7USCZgf4Rx6gjB+9zwOcc19V/wDBLz4Z+EoPjBf6Td6a4abR&#10;5AJTJjLJImMdwdpPHp26Y8n057OcyXEp+WaTETIp3KwbOfrg/e6nGD83T3D9gLXINI/aMs7YuwW7&#10;guYhGRx/qyykZ9hx+I/3vHwtOCxEbrqfq3FGYY6vw/iY87+BvTy1Ptyb4VeCba5Bi05Pu4Yv83y/&#10;/q6V4X+238K/Dp8AWS2WhW8jR6luy0fRdpJ6fQevH4V9LXcyK/mKOGPf1rw/9tKGMeANNnaVgo1D&#10;OV9PLbGf89q9rG0qf1eWnQ/GeDcwxsuI8NzVG/e7vsz5IsfAXhwrltAtVk8xQAYzxyAe5B55x3yO&#10;c8V9N/sLeAPCVp8RJmgsLfnSTuTygSPmHf69sccdOM+AaRHb7JDs+4NrMzDkZ6g9MdOpx65NfSf7&#10;EcN1b/FS4+0H5W0p8fLtJIKjPqT/AJPY14eBhH6zB26n7dxtXr/6s4m038D6+h9PQeAPCkaBU0K3&#10;+U4B8sf5z/8Arrj/AI9/C/wjqvwr8RWtx4ft2V9HnH3Dkjaxxxz1OeDnPTmvSICV4Lf99CsH4qQ+&#10;f4A1yDco3aVOBuAwfkPrx+fFfUzp03F6I/mHA47FU8ZTkqktJLq+5+RviD4R+DZIoYnsIbYbWYyR&#10;jbgYJAbHX8ATg8Z6B2mfC7wAmp6bZQ6ZJIizrvK3W3ZySw6dMnOQSMnI3cgdBr2iBrt0huV8zzQV&#10;cd+CQOPce2T6Go9L0O6tdW0+7xhluEbC5ODv4Ax/Ifhg5r450482x/WkcfivY/xJbPqz9QvDPwh8&#10;FSeH7MrYSJutY8jzD/dH+f19KmuPgt4UlHym4Tj5cTHH+T/noK6Dwe7z+FtPZn3f6DEd3r8g5q9M&#10;SBX1kaNLlWh/J9TOM0jWlatLd9fM/Oz4+fs8+GtP+L3iCxtL+4jVb9pUR8Mvz/Ng5GR94/Uc+uNb&#10;4V+EDpRVYrpmXH3tvJGM/wD6+vSum/aUiuZ/jhrhI24mj+Zu52DIz/n+dQeBw8iJJvbKnIAU+vX9&#10;P8g8/P0sPThjnyrq/wAz+gs8zjH4rg2j7afNenHe2/Kj0HSxtgVDj7oG7nnAH+f8itmyX5lRjwOz&#10;devp/n+tY+mn5VbecY4UdvrWxaDbhCSeDuBP0r6iPwn8x1PiZq2KtkcDJ5H6/wBP89K1LQDAVgfU&#10;471m2Ku3znOcfMK07YEtuIJ7/SpMy1GpIycfT1qymCcg9P0qFFwfmA9sd6nUEj7vXrxQA4DG1iNu&#10;P8/5/rU0SZPyqajjBB3Y/Snk5wTkc9vWgV7FmD7wJb8KuWqBsdP65qrbEEZx/wB8jtVy2XGAOe/W&#10;tIEVDQsRhtpXt61NeKpXJzx2plkhJ3/pipbr/V7sfjVGZz2pj56qRSeXNnZ+FXtQDbmK+vT8az5F&#10;28VnPc2pvQ6rwzqR3bWb+Liu70W+3xhd1eUaReeTKuW7813Xh/UwVUh/rmsDbc7iJwy0Mueaq6fc&#10;eYin1q5k4zimBC455FQke1WHUDk/WoXHqKAIz7U0+wp5FNYcdKAI3weQKidSKmZc8g1HIpzgHpUg&#10;VnVlbI/nUYOOoqeQYyKhIAFIBp4p2M84pMe9KOuTQAEdqAOcUdAPehck/wCeKQDgeOacD65pucdT&#10;/wDXpw6f40ABX0pQe2KM54JpD06UAO5z+n1oXgdKAc8EUoBXimAueKASOQaM4o4JPFNAHOMGnDPU&#10;CkByetLznBqgHAHOc09QduPWmDr1qQewpAOXOeakUAGo196kUk85pgSRhqmQd6hj+lTIcnigCHUI&#10;BLGRtrzL4n+HFvrCaNov4T2r1V13Ltrm/FmmCeFiF7VUJcsrmc48yPzt/aU8APY6lNcrb9ySzJ0+&#10;n+f8a8Se1kRlUhl5C8Y55+vUDn8/avt/9o/wDHfWUkhh3MAR0/SvknXtEay1GSCROkmOY+3+cZ+v&#10;vX1WCrc1FHz+Lp8sro52C0dG2P8ANu49MY/L/PY9RZjs9h4bZ838TdDwfxz79cfSre3yn3k7WXg8&#10;Dn6j/PNP8vKfJn12j/PSuzmZypWKTWUjRNsZeOD8pxkHj8On0xiqj2mzblV5JG09/Uf5/wADW28T&#10;Bdp/j5zg/wCf8/SqU0LOWKMemWxn0z+ufSqiyjKmt12sdiqysCT0zx1+nOM9eOtUpIU6yjocq23n&#10;pyfbjn/61bMsUaJl87iOWbs2OTx/P+may7kFG37l+bk9OR3pctwMu5ttzKrlizdArFv/AK3/AOoe&#10;1UJonCFhHu3AEc7s/n9Ovf8Alp3sSfNhz907mbB7en+elZ9xv2glM44Abn8Rn6f/AFqq2lgMu9xH&#10;ERv2t1VlYjdx64+hyen41wvjPMm4RoBgEc4Ab9PTOeM9K7rUy6Rtz2x1+U/5z/nrXE+LXWUyN5e3&#10;g8Y9OM8/1/xxlPQun8Vja/Z4sYk1ttQuogSrfMO20ZHT1OffjjmvqLTdYtP7OVBIrfu8fdODx/L+&#10;o57Gvjfwf8QLXwi5kebYN3PTgD39OPx/AY9J8NfHS3vbVfLvlJxj049fy79+Pevlcwn++Z7+Dj7O&#10;iej/ABQew1XSbmxJTc6kKQeenTP1/wA5r4h+I2iS+GvGUu2MxxySEjblsDOe/wCH+c19Pah4qudV&#10;fc0zNz82OP8A9Qx/nivD/wBoCwt5m+2Qqv3927HXA9OM9R+dGArONW3cMVT5qfMS/DDUHmiUFRuC&#10;j5cc9/8AP4+gr0ezmVI4yQ7MTztb5j7Y9PXHtx1rxz4S3/mTpC3yg/e3fh7fz5x+R9ut7JpNPW4C&#10;MxC9d3IHXPX0/wA84r6jDy6nj1oc0bInsZX3KQ3y5xtDdOPTv+fStaF/L+U55HVhztHfr0/LP068&#10;/ZTva3KxNu3I2Ny/xf56+2K1op4hGobaF5J2HGBxnr9egxxzXoLzPNSNqymcxebJIzbWOecn0H0/&#10;qBU0rFsnDHgptJHbPpWfZ3bJjcOvQKe/+fpVmKXcy7Yx8v8AePXH4f1oNI7Ak7qrI2WZ29ByueQD&#10;z14/zzTxIQ+JMlv4mP8AER3xn6+/8qjuFUswQNtbG3+fX24/yRToMn+6vy5Yk/zz1oHGRFqGlQam&#10;p80DKj7x/h/H9f68YrktU02bT2+YnazZ27vl6f5/+uK7hXEUeXB27c7c9VGP/r/5PFfUNNtr9cMo&#10;3YBBJGM/5/zzWVSmp6nTRrOno9jznVUWe2kRxt3Jz0OD/U9+meMVvfCK9V9N+y8FV7MC3PcD1/8A&#10;relZ/iLRLnT528mFWjCn5CeMAZz/AJz096j+G91JDqk1qnQvhQFwQfp9e/8A9euBqUZWPQ92VO6P&#10;QLwgIbnLD+8OpOMH/P4enELxMJd5dt2cE5zkj6ngj8xxUbS4i5l3Ngfxc4x+vX/Pec3EbnK9/vDa&#10;RjoR/ID+XvrE53HqKku1tpULuPAZf4fx/r7fjHOFGQq8NyVb7p6cc59O4/SrEDIPl2Mdo9N3T8vp&#10;/nJcFJRthVt3Xtj/ADg/lj1NWR1M11aRWTZ82cA9s/h6/wCfU14y0CtvcbkHzbWPGPqfQ/jkc1fk&#10;SUK6QfdXv7/5/X05qmwZn2gtllba24jOO34cnqO/vgZUfIR2lMOA38O3zOOnb8xnp1/nTjZ/NkK/&#10;PwdzKeSME8fn978xjIq4ZBIm3HzKCWHBz1/qahhbfMVPGchm57dz+PPsfqBQi5XIWWEKschJK8tu&#10;Q7iccj1xmm+f5u5G/wCBhuMd+p6/4ehxT72KP/WIuQy5+pxzj/J6j8aNwrWpyrMvHK55IB5Of8f8&#10;ags19HeMapHGiKxX5Dvx9P146Dt27cvf2xsPE1wCiqPMZhhc+/6D+XY1rabqAtrmOQOw+f5fZfXr&#10;z/8Aqz7UfGzf8VP9pZm/eICDu6Hnpz/hV6+zsY8v75Mm3GRvLcn5SB94cEc9s4/+sPbDlCxIojfG&#10;3cevykD8f/rcZ571Y7iVk3+p546Llv8AP4/XMkVyrR7Z0b36cH/P9Pwx5rnSvMc91C0TbtuQuVYs&#10;MHG7I9iMYBHp6gEQ3LosnHc4+VPvDp0z06dOnvSvMZFZwfuncASeeCDn/P51BeO6wGSMZG77vPXv&#10;+f8Ank0hla4Z5gWiQlljO1WwQOuceueeT1A981FDIXkLSKJF2kseCG9OnJ9Me30w3zpNzFsbTxzn&#10;j/6wHfp6+5HIVZXLkqOVGOoz6f568ngmkIkQxGMo0WWLbvqPX6gc/Xt0BjePgQbWOW3P83GB15Ix&#10;j+mecdWhg2VUqSfQ9f5/59+Ki8+Qfexgsu5v0/Drj8fpmQLMp3qsgYCRmBbe449v5/r74hm8vdli&#10;2CvEeApxwcZHfjuQQec+i+coi3BWX+7tbHr05+nf9MZicq/J7Ljg/wCRjr/k4IIkMqHbDFGzL65x&#10;wPp9f89mlo0DJj7xI5bH5cf5wPwZG5UK5kX/AGflJ68/5/zlHuAJfkRflOVbjlsEdP8AP3sfUt2E&#10;ClXHyyncf4lw3HXgf/qzzjpwl5AVXzDJ8qn+FssB7e/8vyxE8wW6KE735B+XjA6n2/z17zJcmNWE&#10;7tk4IHp/gP8AHvySDImBwWz94feViAcd+Pp/+vileJwvkZIUN3QfPkfywRj3wfqMWjm/1iNtU/Nj&#10;73/1+3p1685e87IVDLubactt4XHf+f6+9T1ESw3XmIxdfmPO0cnk44B+vTB6nrk5FcQ3O4r0ILE4&#10;JPucn/PfvmGGeON9vkbSzENuzweDnH1HPQ8fXE1y8zxs+3O77xK9eme9USzStLmWP5GRV3Lg+YuQ&#10;TycdevJ9+ueCc7VlKY92W4Vs7Y1IIb09f88ds8rZSkSpJGc7flywPfAA49+Mdz9MjUsbxjcDcfl2&#10;Aq27d+P4/wAv0aZB0SzQAKZjjapLMWwO/qMcfjx7dG+euFSVmyXwx55IGPqP58YPI5pR3zIm4Pj5&#10;iV29/bt+v16ZFNSV02jG5x/Cqn8uD1GP0/2cliRqw3e19wj/ANX8yluvB498ZJ/M9jimGRJRGFZV&#10;3MSrrleo9Cfmxtx364POCc67eWFTyzADLMhxj+fqPp+IxIh8yHcqBmA+63f26/TnPb2pgTXTIjKA&#10;v+83XA4IPHb8vX2rPuVQMwwy+S/yscDGBgZyf04x246X1mYW7Jtby+m4npxz/n69jis68fddqEUb&#10;VA3D256/n7Y/DhAiFIt4YJD8vTCkenf8PTp271YiSOGFAThtv3uSCM8/5HPHQU63Rlfapz82N38R&#10;z1P4+vv7CrUkatK2NoAb5mdunsCf59OvuKQRKssLK6rJKF+bP3SMY9sY7H8D6mo/mlfyoxgqg+bq&#10;eh6cZ/n7cnm5MsFxNuSNR/srxg5PHb/P6FtbJIvlOmSxwwC9SBnH17dPWmGhGiBkXHDDhWxjaME7&#10;e3HTAxwPyrQFtFIY2WMx/Mwfc/IH8uo/P606O18p9top8t+GdiB68fif5djzVqS3SEqQNz9V+YdQ&#10;Mk+/50GMp66EdrpnllftG1Vb+Hb8xIHrz2JH498GpntjDhIlz0wcYXHrnjPGenTHocGRxIWV2bPt&#10;x0z3PseDnpxirDFLiJArf70iDCjt/P8ALNARnYpi2RArLKvytsjTHcHdnp14PuBmmi2UqVHLHChc&#10;cnIJweeuefz59Lfl7H2sHL7mCrnj39+DjP5cjrH5Cxy7Tnk4bDfpnv8A4mgr2lyJbdpomRQpbALb&#10;scewJx/U+lQXaywS4AXDdcL68ev+efrVqRnT9821FDAsoxz7fr045P4VVvCbsrJAWIIUMFwcn/IP&#10;PbNZNmkUQ6XazX+oR2yruXlcLzgZGT09D26A9x17zStPWzhW1ilHyDcxU9+59v5fL+VDw9ohsLf7&#10;VMP3ky5LNnhcdfbPP8vWuisrH5um3jj5senfp79ecD0pIcmWLO2Ro4wdzFd2G2/hx7YGPXntVlg6&#10;osIZnZvurt6kEf8A1u2PzxUtraNCmGG4/wAPB5Oep/zxU0Vs0vzjazc8e3T0+v41pFEFSNQV+WRm&#10;O3j5iNx9f5ev4VL5JG1/IP3uvPXI/wA++c1YFmm7cyDcq4+WkcL5pgRd3H3vX/6+ev1z1qjGScRb&#10;WRozk/dP93/P+fwq1LdrcBHRWRf4h0P0/Mj3FRwWwz5bIVO7qx5+n69//r06S28rcpkPyrnqMHjp&#10;QUubl0COYI+COG5+ZsYB6f56GhmnZ1lRlyvI9R6jjH9KGRCWKAq24fNt6+9DwbpFjRG+Zj935u1V&#10;croSzCCSEYX5lJwQevv0/wA/rXn2sC1i1mWwvGXa3Ksw646jp/Xjk/XvvPQ/ulHyKMfexkc9fxNc&#10;b8RfDyCSHVrPcJIwQwXsvX/6/wCFTLY3ozXtBdHtdUsD5sSmaONsopAbsenYgfjXU2F8s8J3Wcke&#10;3JYbCMf5/L+dcPoPiO5sm8uRQ0XmZ+97foeP89vSfCd5aajAs6XLKu3PGBj/AD/n2IJPqXW01ZWj&#10;tbeSWOTzdpxhhjr1wMfl69KmSysA2IyNuML2xyMD1Pv9K6KCx064KtFPDluPuDr/AJx+fvWg/gyD&#10;alwY4VG3+HoeOR6du2Pwrfk8zz5SV7nN2cVrYurO+VOPlY9D06+nf06VqeXaajEu+QK3Vlx9RnH+&#10;cY7itSLwsjfu0t4vlx95uo9f0P8AkVrWfhy1XbD8itkHlsn8PXt/ngrksZyqLoeW+LPhVp2vwMW0&#10;xZFbOV2/h/8AXz/k/P8A8X/2JbDVLeTULS0KyRjcrbCe+fuj0z09z24r7stNFt7FXkRo5tynKFeR&#10;+I/OsPXPDcl1BJbwBQrnDx7M4/H/AD/LMyowqK0gp4ipRldN/efj/wDFL4I6v4S1aazfTp9ycmQx&#10;5G3HqBj+v6V5ze6SYlAXa+7nDL1x6g59ufy9/wBcviJ+zJ4V8VWzS6npCtJjOeynv04FfIfx8/Ym&#10;udFuZr7Q7Vgm5tpVOp9wBg//AF/z8XFZLGV5QPeweeyjG1Q+PhG0cu4M236ZJx2z60ySV3wqKVDc&#10;jAO39Ppnr1OPTPZ+L/hxrvhG4aLVtPby1biZVyBz/kc9q5SSCOSFjZyCQMPz69+34+/rXzmIy+VK&#10;TufS4bMKVaKcWVYrlioikOFUgsFYnA9Dkf59ByKCSknls+5WXC8ZPc/l9f8A61QzWskU3mAqo6nC&#10;4z/9fp+NNkMgTckjYXqrLzjp+v4/jXBKi0d8a1y1HI0Dq6yFlzyuScc4z+OKvW87um9SFb1UkdT/&#10;AC/w9qzoZo2Qbj0Hz7RxkYH5/p60sV08Um7eY8vn0z7dPeueVM2hUVi7JISQJxx/db+vPv7j8aVI&#10;2YfumVuP4mPHtxTRdqMQvEPu5LdB79OneqpcwHakjBe3H+eanlK5rampO6ynazY9fmxnufTH1psS&#10;p8oCsWVcMAO/r/npz0GRSKpaTa53My4YE9OPankb/Tr0OOTjr/n/AOvXrcx5vLqSJ9w+X7fNgbfX&#10;v74/OhownIXBVgC23qfoe3f3+nUtlDNhfmGPmxwSM9e2Px9vWpVVo+VRW4w3+GBj3+tZtliBD94s&#10;Uy3GM8d84/H8qescflYYcFsONucn88A+3XAoJj3sh+XLYbFLvWNvNHzdi3HX0/zjp6Vm2NB5Wxc4&#10;2/7OenH+fTjPpU0MWVDl927b/D07kk+mPX27dAtGkWJFYsMnGcY7E8+9OjUGTykA77mxnj/HNYts&#10;2sSiMoVcP90gHLD0wf5e3ToOzyrFgT948L8uef8AP+HrUSuFOVZirLhWbof19v8APd6SFsHOS3P+&#10;H+f/ANRzC/Qdkb8+W3Aw25s4ORn9R9OPoaRFRExG+2PruVs4/l6e/Xt1qIDdIZAejcJk8fgPp/hS&#10;bmUI4b5dw5GM549e/fgVQ7jw4h3RxjcFA+Ug8dvf06/nnio4pJBCvk9Qo57qf8+3ND5kKhO2MsuP&#10;mx2/TP0qN2d8Kx+XkfXgH+VVyiJPMV/nUYU4J+XnjH49T+ppq7M7gq7P4dpwfTr69BnHcnio2kYB&#10;g5wxXLBsDv8Ar1P+cVHJKI/3gfa33SF9euMgfrRYdyaMk7XC8M2C23gf59vXv1pjNMRvLqRHGPl3&#10;bsc/X/OD71Wkvxu2p6ZLLx+Iz/SoX1PbHneNwUgrzxn+Z46/lRyyFzRLjTwIrEyfLHjlmwB2554/&#10;X9aSSeJFVgSox95o8+2M8556duecVlNrD7m3v8y/3c9eOnoBVW41SJACGVdrZG1elP2cifaRNmTU&#10;4V+SNQ2OvPXnp3/Mf4ZguNTZmKOvsx3H16jHft/nNYcuprvLN9Wzx3/Gq82o+YzFWzt6tn6/l+VO&#10;NMl1uxtT6oN+4kqN2enI7Yx+P5npzVeTVZB88UrMUx3OT+ncfl7dsOXVBlQkntz1PPT6f59aryay&#10;q8vJnaMyfN1/Xk1qqZk6xvS6shfIl47rzleOh/X8qhbVlBVY5NvU8ZJOPT07fT6Vz82rB+WYr8uN&#10;zNn0P6/57VWuNYT5nc7tw+b5uvvVqmYSxEe50LaqAMtP85H3gvTnp09jxnmq0msbo/KGG/3ucD/I&#10;/Kuck1hz8/m5PJ2r75qs2sSH5h/d+XHf8/8AP6VoqZk8Suh0tzq6n5EkPy4zuAz14+vPp649cUbj&#10;Xwz74jz3zjk/n/n3rAe/OMM/HHv+P+c0wXUroWJbr9f5U/Z2MJVpSNafWmVdiO3HcnkdOv44/wAn&#10;ihdajI5WSbOWGG/z/SqTTLjDncOnTdz378dfrUUs4Y7ldd3px+dOMTNykyW4uicvIyj33dc9P8P5&#10;1Vlumdm3v8vJ3evX8/X6elQvcH5lHzLjK9ee/wCdRPcDogx26/1+taKKI1JmkBAYdCvzDd0/yaie&#10;TDnu2OT6DH/66gmuNvL5Ptg0ySTP32OSf6+9MY5zvGU4XgbfbNMd+oV+2PcUixSyNtjjZ89KsR6Z&#10;c3CfOPvD7oXr+FJyitw5W9iqd2CGHU5PJ5NQzBm+5tx3x2rbtvC07opdsbuir79v89KvW3gtnY+Z&#10;EwVufvdxz0+lYzxVKPUqNCpLocc9jNNJhTux14I9f0o/se6l3MItoXBYnr+H/wBf+tehQ+Cz5eXh&#10;PHcDoetEfhB9+Whzn/Z/zz1rnljo9DaOFl1PPrfQ5VIcL/wI/MDwePb/AD9asQacQdhG3ouDjj8/&#10;wrtZPDRj3sI2HBUDb79MdPSqb6QS5iZvl6buvPrUrFKW5MsPykehWmGGB9MDOf8ADkdq67QoTlXA&#10;/h+X2HqP8/pWPpmmkmNM8Nz94kHAJ/z+FdFpVssEyrjAGOAenOfpXHiJ8wRjy6HRaVsZN5kC7eG8&#10;zGF6cdOf8nnnOmdrhvL4P+zz9e/b/PeqGmq4VcfMOPVs47fTP5/y0AVYFV9sgseOn69O1eXL4jaK&#10;6A3QHdjsvTrjpn69/cZpuHMe1HK7Tz0I6/j3+vPc05y6/M64A6DkHI6/p/nNRhQwyP4h8m5u3+eK&#10;EjZbAv7/ACgb5Q3LMuAP/rfQYpyEB8BV7ENjt1zn8/zz3pqkMN2ff5fT8OvX1p0ZLrviQ/N1YHry&#10;ffnknr70bDLFpdvbXAnWQq4bKt6nIJ56jseK/QP9kD4w6X4x8V+H/iVMdv8Aalj/AGB4yjeRf9Yq&#10;fubhvZiNvPJ/Amvz2VGaQLETk8djwT39vX/OfSP2efiXdeBfFEdjPcsmm6gRDfbpCFDFhhx6bTg5&#10;+vpz35fifY1rPZ/n/X4HXgavsq1r2UlZ/P8Ay3Psr9oXSta+FvjsaPZ3EiRw3v2uzkVTlowQykY7&#10;jvj09q9j1XVYvHvwn0/xBa4/0zT0aZUbGGK/MjfkRkkAD6iuJ+OEsHxq+Bek/EXTzDcXejh4L4K4&#10;YkDg5x1BwH/Hoa6n9gLVNI8VeHdW8JeJArLY/vbGN2wGU/eH0DYOOmTn0Ne0qbWLdNbSWh+tYjM1&#10;i+EaePmr1KD5Zrq9bX+ej+81Pg14Oj8L/Cy/8R3OnPJPqmspHbq/H3RjcM8DBY/l3xivbvGHw78F&#10;r4CtrZrDyZruFYo5I+q5HzHt+ee/4VzvjCxtGbQfDemwqYVnVljQnBbPJ/Wum+MOorZDSdJb5ViX&#10;PPc9K9P2MaeHcWvI/OaGYYrEZtSrQk4uUnLfotl+B5Lof7DFp4o1ozaVqbRxxtubzGPPfHTB5+n9&#10;TqfGD9mnxF4C8F3B065WS4kiMUbYIyxGB0+v/wCrrXv3wRljXw0t5kGSZizNjp/+qvMfjZ441LxP&#10;4sm0qK5/0azmVFVcn5gTk/lXDLBYenTvbVn1FHjjiLGZx7J1E4U97re3+bPj3S/2Yvirq2tx6Rb6&#10;MbhnkA7nHv0xxj/9Xb6Z8B/s9+OvBHh21s10FtqJ+88lTktjnr/jXu/7PngSOz8Mf8JNqajzrglY&#10;F29EB4/EjH8vWvS5ri00/QpruaJcxxttyOp7VjTy2nTi5XZtm/ifmmMxkcOqcWou3XV/efm/+0Hd&#10;6pqHixrCe0mhhtQyDcpA3L1IyOuPQnj3zjzqOZ442CbS3f5uvv8Ay719+eKfhr4K8Tyvca3pMPnS&#10;HDyBRzk9z26/56Dy/Uf2PvBviHxBFa6E5jMsw3Kn8/w/l614tTA4iVS61uftGTeIGS4XARp14OHK&#10;tXutN2cv8JtIj03wRaliqtJGZDuGDuPOPYAe/TqAKqfFnxEmgeEb7VYpVX9yyR/KeSwIHT2P8+nb&#10;2vVf2YfEuhWrR6PIsiLGBGo4xjHpwPy9zXzb+1/oHjPwto9p4ZuNEmEc8m6SRVJyo+n5/lW1eFTD&#10;0bNHg5Pm2W8RZrzU6yk5Sva9nbfZnzrJeXEUrXVndssnVmXK5b+HkYOQfWvWv2evi78UbTxjpuk2&#10;2utcQxzK0glXoqjoehznj0OT1ODXktpoupandR6RpcM0sksgSOFc7mJ7DGfX6etfUn7N37Jvib4f&#10;eJ7XxR8SL+C3hfTzLJbrxgHkgn17fnXn4eNadRKFz7ziPG5NgsDJYzlbafLFpNvToj648AftL+JN&#10;RsFOq+EpvJVlQ3CAbSenftXa6z8fPA/haGObxBq0EBkjJxJKBjA6c+3+emfl74vftW+H/h/ocem6&#10;DLa2unwr80j4DORycenT6/yPxH8af24/E/xb1KbQvBVpK1qzNG902cnj29Sfb147e7LMnh6bUndo&#10;/nPG8K5XUqrEV4exi7tRi7yfyeiPtr9pX9uP4ceGNPuNbtPFEU43ZhtYXy0h5x09T6D+mfi3x3+1&#10;J8d/2gLmax8OzTaZpbSbdy/6xlyPXoTwfT1J6VyHgP4Larrsser+JbiSfzFU43ZA78D/ADn+XuPg&#10;D4X6fo0CMY13gnrnkdMdv8/kPmsVm9So7I6acadOCp0VyxW3f5nC/Df4JRwX8mo+IHa5uZnBkmZS&#10;zH/J/l25r1fQfD+l6W/lRxx+YeEO3oPXkjHpnnvWza6LHB9yBSvTOOmR9f8APvRDB/pysATsbj5j&#10;3B7/AOe9eHUlUqSuzSMexeWBgPLCqMfNlCFzz0/yKsQ28zT5Uso27e/pn0/Xtz3qS3JgbCNxt+92&#10;/wA9O1DTHf8AaIx0/wBngVnIqO5ct9sW7zgy/jwOfz9fyq4hFxHvUrtH3ev9B/nHeqenTGR180t9&#10;7p+H/wBf/PSrxd4otiJtU/eHQH2rPXc28h0Ee2Xd8u1eu31Pb69vX+sU0x6xn1H3ep/Dv0qKCSbL&#10;QJK23I6H/wCvx/8AqqTyhghj823Hb/P/ANbrSLiOjVDhnb+EEnqT7/55561Itv5i5iQtj/ZH+etN&#10;NuyDy9obpkt9Mf5+nvVmK4SNfJKjI42qwOaRRQRVDYMfCrtKr9Ocf5/LrStKjOsoGPTb839P8/lU&#10;sksUism0DuB09s/WovNRlXEQ+o9fb9Bx/jWZUY8xLeXMyFtqnphsjqcY/wA5qp5xSTcDj5vf/Pf/&#10;ADzUsjqYmVg25um309P8+9RQhVhWUpnJyVQdB7n26e3el1JHmZVh4Zue+M/55/SmPMEDKT3I2DoO&#10;uf69+1Je/vVVkTHyjO1ahKzsiybj8oxuII98dew/Dg1cX0AZJc7Yzk5LH5fmyfr/AJ9qY10DHt8r&#10;PTjcBjHOf8/0qMi5fj7q9emM4/yf/rU1CVYR4UruyV5/SqJ9Sea48qH96cKW6+X1P+fwqorpJF54&#10;LdclT1PqPTPH+ecySMGOJD0PoP0/X86hWUwt5aK2Mcn8P/rj3pxEQiby5CkYXkYVVXnGce3+Saqz&#10;xw3H77a33geee3GPy/T8KvorO+HXdtXscY9vp1/+uaZd2rs/mJ97dyV79/Y+lMRjXqtIu1Wx82F+&#10;XoRwTn07/wD6xnMu158l9vynPXt2561sX0Ew/eRN82MqinqOcYH4j/OKzLuCN4mzEsZzhSBjnvz/&#10;APrrWMrAYUqvLMGZlUNksyr05B9Me+D6+xNUdUtpBFkpxwGDHcV47+vH4/yrcFmYX8pkYt8ylhn1&#10;6e3v6jvkVm3MDH9y7EKxO0sfb/D/ADmumFmZykfKP7afwbOLf4seEbILqGlyB5Ps6nLR8ZOAO3rz&#10;07jmvKbr4w3HiLUrfXoz/rrFdybsYYDgfMPXvnp719yeNvDdvqli1hdwq6yKwwf4h0/z+tfA37QX&#10;w7ufg748a2hRlsbqVmtfl+VEP8ORx15/DpXtYOtz0/Zv5HXlE4YbMVU6PRn0/wDsZfHCay+KekzT&#10;2R8yMOu5sHPy9MDvjHYD8Oa+9vDv7Tth5Si4sJD5eC3fHp0zx7nqfrX5O/sq+Ijb/EmxlYjaGZOW&#10;xn5T6dsfh7V9xeHda82MmGMFT2bt7gY7Dg8kfj19TC1qlGLS7no8T5bgcfjYTqRv7q6+bPZv2t/2&#10;nNCf4Aa1FEjRvJbrH80b8ZxxwDn0P1wc5r4Hb43+DLqSONvMLsgWTn5Q2SADznrgEd/pxXq37Z/i&#10;hovhElrGWWS4vkVlGM49O2ep9f8AD4186NH3gL1z15TnkH/P/wBfHFV51K2vQ+m4N4dy/DZbLlur&#10;yb38kj64+AXjTwprPxk8LppWo26+ZqluVj3gfKDnsx+np0x6V+p1reWzw+bC6sCvOzkZ9a/Df9n6&#10;8SD4teHmVzuOpR/xfNyf0/L+tfqj4Q+IOt6LCxtrx5AqgFJGGP8APTqf8B25biFG6aPj/Ejh2VXE&#10;UZUpbRej9e5U/b005o9C0fWiy7FmkTaynHK5x2/z2qj8Lb+C9+FVndNG29YdjbjwCDjHpnkfr14N&#10;YH7XvxnTVPh1Z2Os2yoBfqd2RgHHH0P+favNvA/7Rdn4V8E3Gh/2c10rrJKrRqOF/E/739e1awrQ&#10;jj5NPdHlVMmx1XgmhBx1hUf3O/8AmeC+MLhdU8UapdTAL9ov52V9uP4yQce36Yx2xWakcI8mCW7M&#10;a+Xzt+bDcde2OnGeR69vOtW/aG0+a+mV9Im/eSEKyYwWI9z6/gOPY1LD+0J4TZGi+xXHmEYX9315&#10;wCOO2Ca856u5+lQwteNJR5Xokfe37JE88HwasPK7zTA5bp8/XntwTknJGOvU+pQPPLIyOh2/dZSv&#10;8uncnP8AnPzV+yt+0v4L0z4U6XpuoWtwsjSyO67fuhpH56Z5XnvgH0xXqsf7Rvw7S3Z/t8u3hvli&#10;OR6jp7H/ADjP0OHqQVCKv0PwnPMDjJZtXkoP4n08zzD/AIKTJJa/DnQ7acrsk1ORyxx90R9CccdR&#10;9fccH47+2QwyvM7bm352nHPHPX885I5HXg19B/8ABRT4/eAdb0rwnBba/G0X2yd2MnGxtq4+nf8A&#10;Q9dtfLum/EfwNd+Sj+JrcDd826QZXj6D0/X6geXjHzYhtH2/DeFxNLJ4KUHu+j7nrH7Pd2s3xf8A&#10;CdtjDHVoCv8As4cHJ6fTB9cEZyB+l2pMZLRZI/l3L1yAOR/9f/PSvzF/Zf8AG/gr/henht5vENuR&#10;/ayNMDICFVM89e2B1z+PUfo4PiH4LFvh/FNv5e0lWaQcAZGAe3P+e1dmX/A/U+V4yp1njKfuvZ9P&#10;MuX6i3gkAzt67fMOBg/4+v69/hX4165eyeO9cu2kZ3/tCY/OOVAduP0HsOnPf7R1T4h+DpLeQpr1&#10;rIM7dzMOTnt+PtXwN8SPFNrq3jDUXgnTbJfXAjC44Bds8HnHXoD+mBOZP93H1OzgWnKNetKStovz&#10;/wCAehf8E0teez/a+t9RvJBubSrlG+UDb93g57cev8zj9GPiN8edM0fTpI0nUSBORu5Pr26/59q/&#10;NP8AZFtz4G+Iy+MJZThLOWNevJYYx9K9y8U+KdT8TXOZbhmhxwmTyAcZ/T9OK8+OYRwtFpbmefYC&#10;OYZspvZJIufEr4gN8Qdc8xZdyLJlXZTycZ/Ae34+lZenWzh1AXcDH97bgkDk/h079cenFTTrXdIw&#10;+XPUqB9cfhn+f0rodOtnCqpKj5s9ABuOOee/b8favn61aVSTlJ6s6KdONOKiti1Dpshh3xnb22s3&#10;5D3/ABx9KvQwTqTGPmbnufm49uce/SrGnofJJdfvKN24Hr9DmrsWlF/nxlVAFccpGyiNtY2UeWSx&#10;K/d68nv0+n5jvV23WTflf4epVc59O3+fUUWkSFfLePcOnzKCCO59fX/OK0rZctuycqOPbHGeev8A&#10;n8cJSN4rlEVJYyqSJ2DbVwcDJ/zn1qxZqGXy2fLbgrEng/l75/D9VltYymxNp2n5v8/p06cURqsX&#10;+tPQEbdx/L/HrWUmMmjjdBjcvGSqrxtx/wDWHSrVpcBWwvsPbr/n/JqnbgspZPqePXr0+h7f1zMV&#10;xnk8nJVffis7m0FoXlYSKxO1tvBbHfHHTnFPZg45O75eT6fr9fT16DNVhLhcn+7k8/j+P+PpTo/n&#10;TcI+h4246f8A1/1qGzSxC0kYZQWVfl+8MY7c9KWaXcuRG205/hHHtn6fWlmQ+Znb6/xZ79aDEZFD&#10;MnqC2ScUWCRAZUaQkL9NuAD+f+fyp0lyjJ5iH/x7H+evP9OaVrZ2y6nBzlgV79P8/wD1+I5GDLt/&#10;iVfl+YYx6U7EjkOWEq7eMfN+fX8vc05olyjHnjLZHP8An/PGKhgyDuLZ68/1qSaT5ufvKvOe5/zn&#10;/JxVAWbc4Gzbj6Y4/H/P49Q5phC+F67iTubGfb8qgjMQVQDj3/z+H/1qJ/Rc8ceuef8APWqSMZLU&#10;sPJHjEh+bbwvJyPyqN7jZFj5gc4y3Qf5H6/rVNxvXZIPmAB9v/r01X3Mu9MqpOVPOPfn8vTnv0qi&#10;S7cMqw5RBzx8xznn/HP+cVSVsgq2Nq8d+fx+g/Q81I8hAwXwu3JBbnpjP+c1DGwhRTIR/n+n0pom&#10;9hly7RtvBUnaS/y++Ac9P/1/hVa5v9oaPeB/dy2Ov9fx/wDrLdyIFDOoB6bcf59awr64kTcPMDDd&#10;j69vxqzK43V7xGVlhIH97kc+v5/Tmud1ibzUyTwBnrkfr079c5qzf3wVWAKehz93HP8An8fY5xL3&#10;UGk+Udfu/fPH/wBfn8f5WrGUmY+rXTsTAhYbpOBu5zn14x+vvkDFc7q06vufd977u7sP8Rj27YrS&#10;1e9aVmyhbPDdv89B/nrz+q3O8MA+7Hy7h39P85/WrijJ+9EzdQmXdvRwN2WAEhUMOfQ8emcevIxg&#10;ZZn86TYjMSxyoU9e278OfzH0qTVLjzCZJF9flxnPt7/Tj+VZfnPtOZSq/d7ZxyOnTGCfoPetokWR&#10;PJcrEdrbuxXdlT6evHTg+31qCSSJzsWTcvAzuzjg9OfXOD/I5ykkzFjJuZSeGUKc5P5/jx2phkLH&#10;EbYGSOSVyeOMDt/hzyMVtEmRa03T5dRvo7S3fe0jBAwXplv1/wA9c5r02z8IzeCta+yXluAI4VZs&#10;46FVOcH6g9Rz+GeQ+Gelf2hr0J3MuXwrK2DnOP5GoP2s7jW/DnjbSTDrVwu7RYzt3EbirMAeO/T1&#10;zyeT81dlGn+7c33PrOC8D9ezqNNu2jf3ano82qaRDIsqapCvzr50ckwAA6Z9hkj26dOK+qv2HPih&#10;4QHw0vdMbXraP7LqjDaW7sBgfnx3Ocjr1/KO51LU5HaG4vpZVGPmaRj8vOMc8Y5+nvivpb9gfXJo&#10;NB1qxe7YeXdQSsokCjG1s47EY9eCM9ON3oZfiHTxK07n3HHnDdPE8NzjOezi9vO36n6TS/Fj4dwn&#10;bJ4ntZGbB3RyA5ycA5+v6/jj5b/4Kc/Fv4VH4aabqc+tI0ltrAjMflFvvxt29CyjnI9c8Ux5xHcR&#10;T7yYmkwzBDu5Ydj9Mc5OeD6Dwj/govZDVfgXqE4l3La31rMm6M9d4X8uevsc5ALD2MTiZTw8lbof&#10;k/DHDeFw+fYeXPL4l266djwe7/aF+FMdqs9h4juPMjmZ5I2sW4AOMZwcg9yeSoUjB+WvTP2Wv2sv&#10;AemftIeEZbCKecyasLfzliKN86NHkk47duc5x2JHxOhUTArL95ysnzcn68e2MdiO1d5+z/KdN+N/&#10;hV3VSG1614bruLgHrjIwc9QenTmvDhUlGSkj96zDh7A1Mvqwd3eMlv5PyP2yn/aP0SaJyujzMu7C&#10;/MvPPpnng/56V4j+2l+0XJ/wrBZIPCCyxx6lHy9wduSGAPAOBgnv+XQzaeWDsskO1VwG3dwOp9x6&#10;Z/LgZ8q/bPtpLb4V3KPOT5lzCd277p3DA/LvXsYmtUlh5eh+I8L5Pl9HiHDtR2kurPGZP2mNQe4D&#10;W/h+OFf+ezzHseOccY+h4PGa91/Yn/at8Q2fxbWS/wBKt1X+ypEZRJjABHt7evAr45jPmv8AaPMB&#10;DAjb1+U9TznHb19eT19m/Y3WG1+JObUqsn2CVF25HT09f/reozXg4etONaLT6n7zxJluCrZBiYSh&#10;dcjP0lt/2n/EbSxbNGtmEke7KzH/AA+v8upArI+K37UWtR+DNYtm8MBtuk3GV89uSEJwMA/n/Nsq&#10;PNtBMnno09wylUzt/AgjP6/oOcGsz4o232TwXrHlnDHS59zO27ICEYHOeDjgcjHXdzX0ksRW5Hqf&#10;zjh8hytYyC9mt137+p8Fx/tr6lb3TLdeBrV13Ff3lwwwOw+VeOcfpxnmrGm/tkPHcrHd+E9u6cvi&#10;GYnPb19cjrk9wCua8DukuZrqSWeRVbzHXzMevv8AiR+dNMqRyQxzsjsoxwN3ynvgYHXPT+hr5r2k&#10;tj+o/wCx8rcf4fTu/wDM/eT4S/tY6HffDXRLq70O6Vm0i3dvnU9Yge5/z16c110f7R3gy7t2ligu&#10;V+fbyvXjNfJvwWa7f4YaLbyRybo9Kt2Xy15OIwfzPJ4xk89OK6bSLtDcrGrskLMD5JwM46H8Ox4H&#10;92vp6eKqci9D+U8Zw3lbxVSya959fM8z/aZ/aM+H8/x41a3kvbhVa5QANCfmOxOnHrjA9RnjnHV/&#10;Cjxdo+t26mwlYjqqsvXt6dc4P+ePlD9qYSN+0ZrmWV1+2x/vNvOdi8HqSeefXvjmvd/2bAE0y1Yq&#10;rBVB/wCBe/614+HqyqY537s/UOL8HQwXBeH9nf8Ahx/9JR9H6ZtKqd4x67uBx1//AFcf12bTCnKn&#10;H5j8P51j6X/q1dW7HOMdf8+tbdnGCQcZ47npX1Edj+XZGpY8DeQe23P4c+34VqQCNRt6/wCHSs2y&#10;TICuPp9eM1qWmAByeKTJLMQGcD6D5etToEx2AznmoYjzwOnvnFToTjIFICRNo7/ktPUbtpX/AD/n&#10;/Pemgn7w/Knp9e9VHcmRZtRzuZqvQnbt3Z/x96p245A9/wAq0Io942qMYrQxNCyGeAM/TmnXZwmz&#10;1ptovyc/WnXhzDkt+tUBh34yxDetUHTIyV/irQvhls461SkAHP41Mo8xUXYijPltnJ5/DNdN4c1L&#10;ojN7da5k88qcYz+FXdKvDbyAe9c8kdEWeqaDehlVGNbsLhkFcJ4c1LcFZXrsNOuhJHkGpKLkgGOl&#10;ROvOanOCOKjde+KAK7jPGKaQetSOOaaw9qAI2HP9ajcY7fWpSB0xTGGOaAK0qnO7P4VEy96syL27&#10;VBKDnAHepsBGee3vRxnNB+uKARjgVQC4G7bS4WgY60DPepAAM9DSjg5NGPQUY470MBR1xmgcdTQC&#10;wP8ASjccYx3qQHKOc0ozSDkZxTgaYAQMZoH93r6UHkY20Ec4p7AO47Y9aXjuKQc8mnYxxVCFx3pw&#10;IxuxSbQP4e9OAweRQMcuM09OtMTFSAkcGgCSM5OM1LGST0qJP9k+1SovtQBKgz0qnq1mJ4mGOoq5&#10;GTuonh3rQJnivxe8LJfWEwMX8JH3etfFvxl8JNpOszP5Zw0mGPPT0/zxn34r9CvHGji4t5EKZ3Cv&#10;kz9pTwSXSS4VR1J5/wA/5969fLq3LKx5mMpc0T5mvbfPz53buCOwz/nP4/Sqs2+KMySRD5f7x6dO&#10;M+n+FXtQLw3LQmP7v97se38/1qleOdmAjdc/K3Tn/EV9DE8drqIs24ruKrn7vzY79Pr06fr1qG+u&#10;ItpZ5R2De38+h/CoJJRFtKHChs/K3H4+/wD9fnimNNlPMwCDwFVeNox7VSViebQry3BklZj/AA5D&#10;fNnHoRn8P5jgGql0ZpVbfL8u48Y4br3/AF79fxqWYgqGGVb7qnb1wOPr9KruMne0WeD7/wD6/wD6&#10;/wCdBF3KlzEXGQmV6DH1z/8AW/L61nTpG67I2XLfcWPBB+nHTpWxcR+euGLAk525PB7ZH+f51m3s&#10;Kjc7jqeQDn0/pigo57ViEXGT91uw2+nT354ye3c8cF42u1g0+e6YlmUMu/nr+Pr/AJ9a7bxEzCRl&#10;K9z95TyM9P8AOOPavMvirdzLpTQwp8zqTnOMj8P8568iuavLli2bUY3mfNnxS+L2oad4iWztpWX5&#10;iFyT0/L+WK7j4R/ES7vYopGkYqcD7vTp+PT6A5rgfFHwru9b1lryW3dstjG3GBn/APV/9au0+Gng&#10;W8050UQ5jVueu38vqe/0r5DEVOaTZ9BTp2SPorRPEqDSVnkkLFVOOnY578f4fma8q+MHiZ7oNEjY&#10;3yE5yP584zjjpjp9dfU9Rm03T2jkxlRgfzz+mfX9BXlnjXW5C/8Au5C55PueP89KrDx5ZcxpV96N&#10;mdf8KtQC6ikRP3mBLZ469j07/n6V9LeCSdQ0wQE/Nt+XGd3QZ5x6Dtz1zmvkP4Y62E1JZXPzKcNn&#10;H688/wA6+qPhRqIeGJDKfm2j5emcD+v+e1fTYeXNT0PFqfu6hpa9oz2VwJ4EJG75m9cnt7dh/L1i&#10;sb1CPLc4baQ25sjIOMnj3zj35PWu01HRoNSsw8JZeAMBeR69xx3/ADz0rhtQsZtKu2jfPl5z/d7d&#10;f5c/0r0qFTm0Z59ePv6GtaXKFdyy7jtLLnqf145PWtKGZdjTFugB+7xt6Zxj6/hWDDcZBIH3JASr&#10;Zz/Dz7nPfj9cVowSsdqM7A4BU7vm/wA/X3rYzpl/G4rMrfLzyOn3j/VeuKVSAuQGw3P3gCfy/Dv+&#10;PoyJQY1zHtMZxzjn8s9h/KpNiPhlO3ORuVueep9iKCraiiV1gyX/APHsEfz9uffnHFPRZPlXhlYH&#10;awPP5/T8/wCUKedGuNrfKDuUD0+n5/8A1qkh+QFwu7v9RjH+fbH1NWBFe+to70GKSPdlQVAXo3Hb&#10;BPc8H9eAef0bwt9g14XVszeW3K7SW4wenXt74rppPMk+YRqNq/eK5/zz65pN+1slOnG5senQk5PU&#10;/wCe2dSnGUbm1GpKGgl1JDFBlX27uPmYHcf8/nj8aqlmhhVRGo/iOOn645zx0APHSpiqyZeRQXXd&#10;82WJ6Y/x/p6VTKQ/6oSdGw27lQc9OT75HpmuOJ3E0F6CBGHXaOG+br3z/P8A+tUsV8qyE7WZc/wk&#10;ggcdxj0/njGc1nyxso8xF/X/AD6GoVkkVsPtXcmSFXOSB1P5fkO/FUZyjY2PtW+Pa67euFVSM+3f&#10;2/zxVCdhE2EG0DnPPBOcc+nHp268AlInDxeWrAt/vf5Geo/n3zFOx8xUwGDNuGWKgc+v8/pyeCTP&#10;QmmncmuPLOY2CjDd2PB3c9vr/wDqGTVUqv7kqzK331+6ev1/XvRLeKu4Dpu+7k5GT+Hr+vUmq93C&#10;7ZYXLHcPu8dT359/f9ehqbl95o3RmVt67RxjlsfxD/E9D9M1QuHicFikjsu35sg4BJ5/Lp/nDInK&#10;IGVR6Ln+Ic+/p7Uh3tA4PzNz9OuefX/6/wBalhcHhJjhmdvu5GxV+bgYP4Z6H1FR+OIN1lZ6moZf&#10;LOG42g98c9Bx+A64xxBNdvBgRRtljwynOMD+fH5+9WdZmXUfCDlAcxHcQG6YIwfpiqj8LMqmlmUI&#10;HzAJI1UtnHyhTjjI/Dg9+vFRhiyqA+xs/wAPbg8g/wCfT1FUtNuZEjXMRyecbjn8OcdO3Pb3NWGZ&#10;WiVcH13biB+X/wCusToWqJJJRFGxJZnwNqsuefb8+ePUY9K8887wD+7tI3dN3sen4/X6mmtNtjaG&#10;EbWx82O3ce2O+Ov0BpszSBVKjHzZG7PHr1/+t+eKAIZnYMAXUFcPu3cjnr9Qeh9/fgWOOWTzTJlW&#10;+9u+vPb9OvI9gYp7rIPOV3btxbjI+nt/+rrSRXcdwmGyAhUYz+HXP+f1pAWIm82RWO3aP9Z83+f8&#10;9+DTLzYSNo98+ZtKjn2/+t198JBcIwwH+bpgD2x/L8Khc+TEyNccMvyru59v5j+maiO+oiQMgjVF&#10;bhjhdy4x+nXr9c9qbuR1xE+FLbg27g8/5OeAQc8doySV+Z9uV5+bGeM4P5+1RqrxtyN0jc7d27b0&#10;7Z79OvT86oCyI1+8DGECnJz0wOnb+n4UCKPzDIx+Vcn5mwCvTPTnr7dumchkczpyx+XHBJ9/8j8K&#10;bAZJFwrru6rt7sOnr36detD2AbKowsu35mPzDb29T+XHH8uCEySZJkY5X5mxyen9fb+QqR/njV9v&#10;3uRuGAf1/HP+Iqk3mWzt8o25GPmzj8gfXnrx+Ry1C5ZjmhmDbhw/CnafXGeeuMj06jpzhyKYcMWU&#10;4YjqeD0x/wDX6/oKqPMIiySsVXdluoB9s/X9P1sjLoJCcqzYK7fXt34/Xn87WwiaYKwDGfc27Kru&#10;xu7AcZ5J+o4z6ZdauVk8sP8Aw8Z6HpjHHTGOmfxxzXjlQxGHb1JBVVHB9OvU459+hz1eN0TYV9vz&#10;DdhuowfXH9OPxqloFieCR45PKjc7NuDtYe2fX3z7e+c2oTJJ832j5s5yM8nn1/H64PvWfJM0czLu&#10;X7o9OOn4nPX/AIDz04tQStHKVhQr6jd05HHt/wDq9BQZm5p7AWe8DY21j8rY6e47dee2fcg2EcrI&#10;y7t21c/N7dOB9emc8D2NZNvdlz04wDtUdePQdfp+WMirSSlxvV8CRs9c+30x/LpwDxQFuN/MQHeV&#10;wCFYjqT2/mMdPw6PSYJkRy7RuLZZuucAD379s/iKr7POk/eNuRVBHzZ7H264zyf8amijXzPLJzzx&#10;6+h6/wD1+uOwoJHfanhEkTI248Dpz7fX8/X1qB7WLzzIWzkfJtUjjpx07E/j+FTzRpKcr/DwzNjn&#10;uev1/wD1c1aQRkfan6o3z84J+X6dBj/PApgQwxiF0LJtbcfLUnvjqfx/yafIDI4EQZsDaGjXIyf8&#10;jqRnJqK/RWl2QDbuXDY44Pb/ADxxV7SdOVgzNEMqv3WbaDz+nbn/APVSJG2tpmTeWG1mxtU/xdu2&#10;P89x1tQWMccWcs6857Fjj1P+HB9atR6dKvyH5cHBZST+Hbj9ePcYsLA7QKdu7d8v+r5J9Pr/AI/j&#10;QZyk9iKKESW2wsq7TnI6Lj3zz9Ov5U6ICWH7JOVTb/tYz9B6D+XFJHAxuGaMEsoO7a3Q4BP4f4D2&#10;qVLWSRt8atleHYt098+w5x/PNBmRqkcLeWTk/wDPNOpGD8uMe4/M9KeFmIDEfKSfmx6HHGD9Mfh+&#10;D5bdcK46qMqzZ5+v+T0pIpUkbY8uFHRc9Rg/0/p60AR3G+P5kXazA7irdscgE8f/AKxULyeSVCyb&#10;sHPy8Lxkjr0/OrEqo5yBuyuFVjjnnBxj8OB6VXdPLh+Z8uW+6e34eh5/H8qCop3IpigbE67iXxhs&#10;ryenJ+vrjGK0/DWlreTMzp+6U53DuAOn9Bznv61mwW813IxQFi3yfdzjPpnPpg5Hf8uw0OxjttPW&#10;Nv8AWSfM3H0x/n9elZyOmJf0+1knVnXbhcleM4HHX17ZzWvBaphZ2XnH3V/nnv8Ar+tVtMTycbAE&#10;JOdozx7cf5GB+GpCplXGzHOP88VSRKalJoSF8bYzH2x6c/5/lU8UsKho4y3zcL3yRnp78fn9M0z7&#10;MAxQJg5+7/n8O9EUUiMzOu5vVm/h9M9PY/8A1qoUpNbFrykeFlcMMrkZY4HPTPTrj/69UxGqKzqe&#10;cDA2n1HPp/Lr1PSr0lzllULuBBGDjg/4f4VDMuAzp95fuKSev/6/8npQZSfMMtnVJcGTcQe6/wD1&#10;qlJLhirr8q43HPoefw/p+NNeMsqhflZVAzt5J/P0oRo3wgiZhnJ7/N+J/wAM0Fq8VYJYWiVv3ZUN&#10;xznP+eo/p6utJYpE2SNtbB3Egknkce/Tvx+mZJMOkisu4BOqgDPoPrVdYGVNxJ3bsAJQTJOJMbWJ&#10;OdoZV5Hzbifb19BiqmrabZ6laPA3zF+TwMH0x/n/AOtZt40H3493PyttAH/1v8+1WGhWOJdmNzNj&#10;/PpVe61ZjjK2qPL4bCWz1GSNdweNvmXbgSLnAH0OOvT610ngPVJNNvPs9wsnkzPjJJ49fp0P0q94&#10;v0GHULdp4F8u6iU+XIvGfbr7+orj9I8UXOmT/ZdTtG27vvbDt46D/PY1jrTkdsZRrwZ7I9p5sfn2&#10;4bbtzlen4jOTj0rU0DXGVfsN+eOAu3tz04PsP6965Xwp44szbRl5Y2VlP3WHy8fy9u/TiusWzsru&#10;2a6Qxvu+ZJEkxg+/+f8ACu6LUlc8ypD2crMuTrJZ3Kz2j53KTxnp/j79uPWrcd/a3AaZLj/e479+&#10;PfqPTuBzVSxeOa1WyeRSy8Luk/D/ABrSXQEguFvEZPJ2/N8w4H/6qp8ulzl97dG34XuY7ndvRvq3&#10;OPY8YrTu7E+aXMf459vf/P51j+Ho7S21DiZVjb7pXGR7H9a6mC9sI7VlluN25cbs5OfoeelYylZ6&#10;FpKUTLOixXUO8phW9c/lz/hWB4t+FOn+ILRopdL8yRlIXI9/XBwK7ZL2wNt9mIjVkHykcf59Pwpz&#10;63C8C27ODs9jn9PqKj2kg5Yo+MvjJ+y9pWoLdL/ZG/s7bRx1zwD7/wCelfFH7RX7H/iHwxqM2u+H&#10;IDHHt3R+Wp2/RuM88449OnWv1+8Q6dpWoGR5NrZ5PfOOf88968n+JPwz8Pa3YSxz2CyLtxjy855/&#10;z7j9auth6WMjZorD4ueFleP9I/FvV9UvvDk32fxDYttXH7xVx0Pp/n60sN7o9/CGsriMqVH3Tyee&#10;Mj9P8ivt346/s3/D2OSSLUPD0kgbd++jsycA9sqOg/z7fInxo/ZtttEgn1j4eayI5o8sto6ld3Q4&#10;wf8AP6V87jMplTu1qfSYPOI1FeV0c75cdtGdp3fxLuXOe/Xv9cf1qGeYId33QT/Fjt9Pf0rzqD4s&#10;av4fuG0nxNZtHIrYZW7/AKe9dNpfjvRtVt1BuFXPDN3/AM9q8Gph2j36eLjJG1NcrEypHIPlb5gq&#10;5yfX1/QcH8prTVHWPa475+7nt/n61jG+tUQSo/zYID9fbqe+cflUQ1GaJQqI8nfIGeP85rmlROpV&#10;kduGRpPnH8XK/wB78vw59P1cXydwT6qWBxz3OfX8vwqkl5uXr8x52keo/wABR9rUgBlCkYXnB7e+&#10;Ofy/wsZf+0JjBX/ebcOntn/P9ZXuy0eUZWO3GdvQfnwM8c/rWWbnaWG9uvzcdeP8RU0VypQF0299&#10;238sfn/L0qZE3NATL0GMdVZRx0P8v6fk7zXIR/L4Xpz90+n8vfPtmqsMm9A5dgNpAXccnjPf9fzq&#10;UKobcvXcSNxzggZznsen06+1ZyKiWVKg7Ubapb7vJP59/wCf9XBlR9oDL2z6eo6cDp+mR6VkkijH&#10;zuvr978v8inteKyFgvPTluR/nofrxUmha3NvZ5P72GI5A/w9P5cU75WlzuGN3UKeRjp15/qPSqP9&#10;oqeGbHzfKvpz04/D6cVG+rf344ypyd+OhyOfc+/0+tSo6i5kjWd41/dCRW+X5QqgfX/CopruNuB0&#10;UYx93d+P+J56ZrIl1QIu9JGJXjaz8g9fX3/+tVeTUyFC52qudu7gj/6/vVconUiaz6hHG3mST/Nw&#10;FIzxnpwfX+WOgqvJqgCDldyk5OOMdOfQYx/kVkSa0Q2x5Rhl+8GHPv8ApwBVSXVmjCx7vb7wz/8A&#10;X/z9arl7mcqxsXGpIr+VJkBsKpZuDwP8CfXnHU1Vm1YPGqyP8nVW+v8An/PWsO41OWR/lf5TwCWx&#10;37e/I/LJPaqc+tIqexB9uP8AJrRRM/bm5caswTAVyG43Kw49e2en+T1qrc6uFGySViF/gKgZ9/b6&#10;envWFJq8cjff2qrZ3Lzk/wCc5/8Ar1Sm1tyjIr428epH/wBfNWoGEsRpY6B9UBhyh3FQx3dc+vTp&#10;/wDX9uK51dlKmRyzbgp29s+3TPQfX8q5+bU2dc7m+bnluP8AP689ajmvhIoTd97Oe/4/59av2Zj9&#10;Yl0NubVUPz+bwMfe7de3U9Px/LNWbVCvzRzZ7DkFhx1xn3/XkVmefvHIzx/e9+nNRseTuPoSNtV7&#10;MiVaTLlxqTOFjhPHRRuP5nNQPfsu4s+3cccNz/n9PpUIyihj/d4Yjr/n+lKdqsXYZGCG3MfmH+cV&#10;VkZuUnuK0spGe4P3sDlqikuAygbm+n6U0ghFIbdxjd9PxqN7gt0Y9MdPU+1CkSDTNyCD8uB8y5/r&#10;0/w60yScHJVQ3PVV7+vX6f56MnmUfOgGFXvz6c1WklfDFTjJ6rVaMCxLPGdyYZV3Z/E9B7fT681E&#10;1385bft7/SoSXdGKryeu3PPv9f8AH8Sn2G8mbiNl7Esv/wBb05pXj1CzY9rhh0PRucckDPH6/lUM&#10;s74Pzrj/AHRx7Vci0G4lQEc4bO3HGeP88dKtWnhaZwNiM25Rwq9D/kVjKtTjuzT2c30MNXk+Zdv8&#10;Odx9+MU+PTp5j8q/Lu+9/h6/z6/WustfBrOP3cQ6cdBnjnJ9/etXT/BrA5EKgbfm3LyOa5qmPpwW&#10;h0RwkpHD2vh6Z1w4VRj+E9f8O/8A9atC08KyXMoCwSN35U5+n1rvrHwgDx5H3vlbanI55/8Arf0r&#10;Ws/CHPniBcFeGVcbfT/PtXDUzRR6nRTwNzz/AE/waOhi6duenr2zWtp3g7LAhcqrD5/8/wCP1Feg&#10;WnhGMrnb0+6o/ln/ADmtSz8LRxFSsCttxlmXPT69eme9ebWzbzOyngThdO8GgLsaDcw5+Vf8fx/D&#10;2Faln4NjUqv2dmO4ZO3g9M4P8j24rvLLwy4xK1suD0HHXrg/561o2/hkQDypIxxz03Yb1HH+T6V5&#10;tTMW3oztjg4pHADwnJFahjBzgDleemT/AE/Pt0FNvDKxhpEgVtzHI25wP8mvS7/RYNuFdev8LfKP&#10;bAI9f17ViarZRKnluo+X73OP5Y+vt7VnTxkpPQU8PGKPO9T0SJVLBPorL7dvXn/PrzupWAhuMjHo&#10;emPTGfX6V3GsmKIYBHX5vXp0PPbgZ4rktWv1WVow+eeF6E+/5f56CvdwtSUldnk4j3WRaZbFD5pQ&#10;KNvbHPIP8j/OtS0CvJlDhdv3ienPT/8AV/8ArzUmd1wO+AuGzx1z2z/n2rY0xWZlX5uPuhf8Pp1/&#10;/VWtTucTkbFmFCEZbKfebIOwdc8e2frgirgXap3fMo6fN93/AA/+v2qvZZwGP3Tzhe4/z06VYRmK&#10;gvH77ePzz/nt+HHLc0iCx4G5x98fd9f0Hbt9ajcMMvEzAY4Un2HB/wA/rQQELB+Pm+Vhyc+vSm7j&#10;GT+X3l/mfqOc9KpGu6HRvhvLyTz/ABfXt/njnNSBlDkRH+HOccAY9M8f59RUCkKNqY3bvlO48ce3&#10;0+tOjwJNo+6v3RtGSuPw5/w9aBRJV/cy/unXduyDuA/D8f8AJqWKV7OTzYJGU5ADbip9Rx3H06fr&#10;VdUWRiPm7jjv+h//AF+vFPKqGVk/h5+7x/Pnk+39aQ7n2d+wt8a2/wCEduNH8QTNJp9wws9REnzB&#10;eMRSEc9SzKSfb0r0LQtV8R/AzxlcW2mxSL5kjC3m52yxP754IOB1/wAK+Of2ZPGuneGPiJb6d4ju&#10;mXR9WU2epDdgqjg7XU9iGANfbVt4qafwVqPhzxOI7rV/DdwhtbgY/wBKg3YimB5JBDAHp0r6PB1P&#10;b0U29Y9f67/5n3GQ5nL6vKk1zKVoyXdXspfK9n5NFTwn+1t4h0f9oJrRS95pOm/M0MjbmBHUg9Ov&#10;48dq9L+If7evw71rxXa2mraddR7baPrHxGze/PTPbj09/ivwbLdXPxX1SaS73FvMbd6/MMjJ5Hr6&#10;j9Kl8azzXvjCN4rRCGEax/IOfmwByPXrn8BzRLHVvZuz6n6DR4YyetjoTlCzjBK6dj9R/hP+0j8L&#10;YfAMMyeJ7eNvspfa0gG3OT69v6fhXjb/ABY8K614uZrPxNDKbm5wdrZAJP8Ah9O3px8w63fPD4Jv&#10;jIWjWO3bkd/k/X9fbrXz54G1vULfxhp9w+pybpL6PcwYj+P0B/Lr04orZg/dVjiyrgHCzlXxEKrT&#10;b7L1P3s8JeIdE07w1Y6ZZ6pAwjgRAqSD+7/jV7xx4gWz0i2tPN+a4k/lX5j+GvjR4/s/EQttP8T3&#10;xjRAY1a6LL6dO/fGP/17nif9u74sab4pt7BryO4t7WMDY8eGfueR1z/Stq2YU403dM+byzw3zCpm&#10;cXTqRla8nfT+tT7yNxFOZWnjKFUIYbs8evuP6enJq/8ACLRobnxbcXZYFYVwox0JPr/nvXxp4M/4&#10;KM2LXS2/jHQ2SFmwZ48MFy3PTnn6cAfl9G/s9ftQfDHxQ9xq2l6sqq7Km2T5Sffn/CscJiKFWsrM&#10;9jirhnPMqyeo50nZpK61W67eR9LLZfL8vPrXjXxz8G2vjzxZHod7o0ciLb4WSSMEKSf8/wCea9Y0&#10;DxvoGsIrW1/Hhjw24V4R+1X8ctL+HuqTRPqlvB5cTPcTGQBtoHAz2/wr1K6j7P3j8jyX61Tx96Ok&#10;knr28zitW+Dnws+DWstrzaZDJqCR7Y2X7q8dfYZ+vXvivnz9p39sHwZ8LP7TvtQ8ZtqWsXEfl2en&#10;xsWCpjjavTHvkD3yAa8N/ak/4KZeIPF99ceE/hpIdwZomvQxPA7jHcdsYyf18K+HHw08U/ETWJNb&#10;8UXkt00kxeVpGJJzyB7dvYdsDFfOYzEYeiuWC/r9T9Cw+Ox0Zqo6rnO1m3r919kbuqeJfij+0PrX&#10;2nXLu4is5JP3VrG2UVc8c5AP/wBbtivbvhJ8DdP0O1gC2SNJgAtxkgd/wP0wMdzitD4afD3S9Hkh&#10;tfsvyq2PM4wcfyx/M9PT1bSLOJNyxR7VKj5sDt07/p9B618xia1SpI6OepVm51HdvdsraJ4YisYV&#10;VvlVW+727Y/zgf1rZIW3RZR8pVVJUN+H5Z9O/FIWmWEw7/l3YRfX368jv/8AqqRrS6fnG7IJbjrw&#10;P8B/LsBXHY2jYs2gneMFzx9/b6Zz/XNKtkq3GDbsV3/P8uc5/IH6dM1PGPJiAQsW2/MVA9qkhcxy&#10;KhXLA9s9hz/T9TUyKJnhQRmMKQB97cv9f8/yqvaqtpLubPHG1c8dv8/4dbLBy+zb95vvKuOmTj34&#10;z+famAKkjGXdtXtg9MY7+/P/AOusSovUmtpVluP3fdPmOAfX07d6stM8mGfb97AznA+vpxzVWMm1&#10;LNHwrHp2/wA/1pYbqRn2gn5V+b1Pv+H+TQamgII8FVX+HBY8Y4Ht/KmJC0QEUUmdx4+bjH1OP8/j&#10;Sx+SoCBeOxA689e3+fWmy3Uobap5L45PX3/z/KoHGRa3CFPKJ3MTjg/rk/UfnUbRRuxlbccn5l98&#10;Cq8shkuPlf5guOM5AxTHvXlPJ+Zc/N3OD0/z+lJ2NCe+CIhWH5VVeqrnH5e38vpSNI7BQy8sMhT/&#10;ACP6dzTFmJgVcFuecHP+f5n60eap3SOQCv3V9O3+f/rUrXAW4eCJC2WZhwqjqR/+v/PNV/tMCkuh&#10;68t8xyDjsO/+etLvG/PAXHIHft+XXNQvNIsnEfynnHv6/n/h165miXNEGceU0b7Tt/iwP5mprZ4k&#10;g+bGFXn9fc/0+tRhBjf1Kkjj09P5/SiCKRvnHCbcqxJz+effGPz60iZJIVzGSXP7v5uSe3+efpUE&#10;yCN8q33cn8Bjrgc9B1qSaRRH1HXjnH9Kry3LGNiE+82G+Xpnkfh/k1USSG6jbzFXcMfe4bqMe3+F&#10;RqiP9/7uSM5PH49v5c1KhbzdwHzY+VQOmfT/APVxn82va+cwJVjtPVcg4z/WtAEby0CqC23d0LcD&#10;j8O1LeSMsP3duG4z0IP8v/r1WjnYsrgrliSRwC3H+ff6U/DLgyqPRu2PfFSZlSSNJ0yGxIoww4+9&#10;74x+X+POXcRsNySD3LFug/Me2f8A9VaUkXlTMoDfMMfN7cf54/rUNxG5kwedvIw2f/revP8A9etI&#10;gY93GoXySNu05bjHqOvPvycc/jWZdrG6CRgNq/eVui8Vs39pK26WNtpVQCu7H04z/nJA61k3LSrA&#10;QdpPRT1U49Pz/Ecdq6KcuUzaMvXSZY/Iuzt6iNtx6jGex46epyR1rxH9qX4OWfxL8DzR+QBeQqZb&#10;aSNcsCO+fy/zivdJGW4tPKTaflwwI/T/ADzXP6np/wBojZ5Vysind8vHp/Lj16Z9K7KdRxkn2M7v&#10;dHw3+ynFqlp8WrHRbtSky3RibbHnDjIzjqPUGvt/wl4U8WrMxiglEfBUdfl6DnA3DA9+voQK+Vvj&#10;L4Vm+Cfxs0/4k6Zbuun3d8ryryFikDcnpjn3HPHFfcXwa+IMOuw2t4JfmkjXcNobBI69/Q/gfxr6&#10;bDctaN0Vmmc4imoSjFPS2vqeCft8LrWk/D/Sreazk3SX2/d5ZY4AOffp6dfyJ+TrWLV72WOeTTZt&#10;pOHCrlcnqT24OMcHpz7/AKC/8FAbvSNT07w/Y/Z4Q37yRsKCeO38z6ZHPSvlrSItJivo1uIoysed&#10;o2KVOQf8+wJPTC1nXp8tRo+44W4il/ZEXKnu318zM/ZtsJ9S+Mnh+E8bb5GZdpxwT04znj/OQK/S&#10;/wAPYliaCQKu2P5m6Y9h/ke2K+U/2K/B3hPWf2g9GaSwjX94z+X5e0A7fTP+f0r9Erv4PeGJbZ3t&#10;I/JkaLbuC9a6sFhakoOSPm+NOKMM8ZTpzi17vr1Pj79sBZB8PrcoxQLqAAYt7HB/yfTr28O8NXLS&#10;aHqCPOq+Xay5XjptJ9cj7v8AU8Dn6i/bi+E+uWHw/gmsJDKv25R82eVxjH64/Gvk/QNP1iJNS0k6&#10;fIZBps21fLypwp7fl34IB9jy1eanjNf60PqslrUMy4Nl7OSfvN/c0fLGuRxS3G1iqsedxcnGefvE&#10;D044wSOe4FC1tXeQwpICvymP5tq4PX69f6npXVax8M/FDvJOuhzB+nyxjP3jgYAyM9foc+lZdx4J&#10;8SBFD6JMytu3SINq+u3uf/1c9aIyj3Ppo1KaW59GfBu3Fn8N9Kgk2qzR5Ziwxt3OV69MjHYZzk4A&#10;wekt/tEMnmtIXj3n5f4Wycn0P9OCemAI/hl4S12PwJ4flk0+V0bSk3BodwJIBB/2s45PsB0CmtTU&#10;PD2o6crJJYNuYh1jMZK5L9R6g/mcdgK7ofCrn5LjasJ4yo79X+Z8x/t3akk0/h22jb7pum28/wDT&#10;Mdzz1JB6+vG2vntm2MshAyT3H1r3r9u+wlsfGWiWUUbf8g1ppAMn78vGT+H44zwNoHhEsZc4ETZz&#10;8owfr2HNZSfvH3GTf8iunbz/ADZ3f7NJf/hdWhyyrLtjmZvlA+barHvgYHUk8DHfpX3RNqxktVNq&#10;rYkZcMpx25JyeOcH1B65PX4p/ZDtZJPjXZgbx5drPKfl4DCNscY6+/bOeTivsy7ljWLyWfaPlbfn&#10;HTuOv1+nXritafw3PmeJpf7ZHyivzY7UL2CysmhWTDbwxZNwxhj7fr24PU15D4G+F154i1pruUMy&#10;+aefmwq7s9unH45/X2C28OX2slXe12/eByox15/kPbOM5rrPCHhHT9AsljESt8uWPBwP09OD6fnX&#10;nY6voktzwKOLnRhLl3dhvg/wvaeHtIS1X5tseNzN074Ge/1HSuq02OSSTc7Zb3zkHHv7flg++Kth&#10;B5hWEDcAuHAPqen/AOvnntW5p1oWblSflUcNnKgf04HA+hx08ac3uzklJyldlzRdO3Ju3A+69B+I&#10;6f5/DcXTIIx90lunJ7+vTg8c+3tTbGz8vnI27Sccdfb9f5960I4EGQm3nn5nA3e36D+lc7d9TVRf&#10;LcdZREMu1D6scHHfPJ7YrctEhMIZ4Syr1yvb29eP896oWaKYgVI+YdeOT1z/AJ//AF27aOPftk3M&#10;G6qD/L68celYylc1jGyJreyDNhwBJtAz6n6/hVu1hCnjq3A3f5IHbvT4YlMQMQIO07ff8qIZDuwU&#10;+9z04/z/AC+lYtlEk6hDkE+pZm4H+f61G2Rt2r057kf5z9P1qzKpaLfjLbc/NxjP9M/096zpsmTy&#10;2lJG7HPb/P8AnrUNlRXMW7dw0eHP3uNq/wCf8f609SGO0FuTjLf1/TvVePzCmArcgHnnPHX/ADmn&#10;+WAuTIDznr6dz9P6UjZFyOPIVmG0bs4xnHJ4+v8AWpWAx8v69iR/Oqsc0q4b5k9Swz1OOv8Ak1N5&#10;2/hiN27P3eTx/n8KnS4BK37sM3BXht56+2fp/n1jW5D7cnDfw4HJPsOuAf8APFE0SbGRUCquR9O9&#10;V4SFZo0ZcZGfl/z/AJ9Kl6MC3IgYFR12rg+3aqso3NgOWPG4YPHAOOvHXpz1/OZZMHiMHcOi9uP8&#10;/wCeiSRCbEhUZGQrZ46n/P0+vOgXIzujw4boAec8e/161IYy6BnTBznrnHH88c+v1pUKkYXhu+7t&#10;70vyI42ufoeOP8OT+dBEpMaVlh/1YI4zlR7/AOT/APr4RZlwodu/AxkHv+VSgo0OGPXGPfj+fWoZ&#10;SpMh3bWU/eBGfb8v/wBY7VcTIjd/myDuYMdwXH5H/PvUcRDASKTt/wBlenPSmzXIDYkDE7vmHp+X&#10;4VHJKpdhvO3H1Y8fkavQlySDzmgk8mTK8Z2njjp/k9sVDNdqCZM7crkn09v/ANXbmiaYOwYgtx18&#10;zO7v/k/5FO5uZMbGYLg91PPX/PahGcpXHXlyrqQpwNuMbs49j6Vj3jnazFW4Ofu9Dzx+n+cVNNcR&#10;xp5Lncqrlc8Ej1/z6+lZeqXTurfM33SSZM8Dp/Tr1qrdTPUy9YkjLMWYj5h93qOT6Hk546fy55fV&#10;bySORh5uc9AuQRzjHr+X+Famq3Nx8wjk+8vAXOQMDnJ/Lpjjt0rl9Yncl2zy2MnaMcHv/P2rSJnI&#10;p6veGNstKT0C7efp37Efrziub1DUMxMWPzYPGccH8cZ/kKuarNvDMzMTyMLxu56H354z9c1z+oyk&#10;DAIjbrtUAEflxnAxgdDWpJDfXrPMV3sxUY3DOFPpiqElyXO4yY3M3z/THb/OB60yZ7gSMXK/Keqg&#10;j/OD/WmJBubgk8fe65P+H9B+FbRSRmyzE4yq5ZQcdM/jz7frj34lWGXdwjYznLevGR29uvfHrmmR&#10;WhRdjxu2f9kZHr1H+e2K6f4WeALv4heLIdFtn2+ZyzMuR7emefzH1zWtOLnLlRnKSWrO7+CnhoW8&#10;H9oXELKY1Vz+74+uBnp/iOoxXIftxRxTXPhnVIVZZmhuY2kLYxtYbWOOO+M8ehz0r7W+FH7F8dlo&#10;kcmo63tDLn93Hhjn/PP19OvEfto/sw+A9H8P+Hp7i1uLhYbuaJXeTG0lAcde+PTpxjoK+glgq1PB&#10;aqx9Pwbn+V0c/oQjJuTutF/dfc/OVFwXFz8r7Sy/LxjHTJyOB7+2c4A96/YOuXTxLq2lQ27M01ks&#10;kO3LfdY/MMfiSOOckEYLL1dl8GPAWhyQ+Z4ftZlaYn5/mx9OnHA4zwM44Oa95/YR8O+DNP8Ai5dw&#10;WGhW8UkukshX7OMcOjAjsOg9zgdMc8eEpS+sxXmfqfF+dUf9XcS4wbtG/wBzRTuND8SSvHf2eg3C&#10;v9p/1flnlSV3DsCMH2ByeBwG88/bb+G3irVv2ePEjr4evJZILLzleOBgPkcHk44OR39hnPA/RH+y&#10;bNI1VLKH32xgZzn/AD/nNcb+0Ro0V98E/E9lAu1zoVyVZcjGIyf4ee3bn+VfRVMH+6evQ/nvLeMJ&#10;U8yoyVO1pR6+a8j8B5PA/jG6laQeGrr5Dgf6OV247YPt3/rXZfAn4b+N1+MXhudtAulP9t2u1pGU&#10;YxKpwc5+nTHr6V7xqF1FbzyLE26LcUKtkGRd2QevXPUcjP3c81s/C67t5Pin4bd7FW87V7cxrk5T&#10;98p/x5z68k187ybI/ovEZ7XlhaiUF8L/ACPs6z+C/jtgsT6VMjqAUdQM5zznnH55P6V5t+118C/i&#10;LefCe+nfSWZI7mNlbdwvzjr1x2yfbtzn7YMK+WpMe1tvT/IrzP8Aa1tgvwZv9rcedDnpyd49f5fl&#10;X0GIw0Vh5a9D+eeG+JMZLiDDLlWs4rr3R+X9l8CvHksiYtlVlUv/AK3CnPJOB1Ax759e1evfsa/s&#10;5fEab4tRQpbQjdp8wjhkbGflHcY5x2/LrmulsrJRMLdbZvmYqsgB+9j17HA78nHHHX3D9jln/wCF&#10;5WMX2dflsZd+7GR8nfgA/h/Tn53C0eavG76o/oHibOcTT4fxLjb4JP8AA7vS/wBnPx9BcLcR2yr8&#10;2WXzj3GPT/65+6OOayfH/wCzp8TH8K6tusY5F/s2VTGsgP8AyzPPOM9PoRgcYzX1bEsZxtjH3u3e&#10;s3xlEP8AhGdQYL/y5yY/75NfVSwdPltc/l2jxVmXt4u0d108/U/n+1/9nb4m2FxM0mgNuMwR9rY5&#10;J4Ptg46Z9B2rNt/gp8Tf7UtbW88MSNJ9oCeX5wz64zkk4wT68cc4FfX2qaQZL2RmZYkkYusbLyeT&#10;/X098YPBpWcGnWuo2OoXs0jH7Qu1miIy2cjp/Q8+oIr5OVL3tz+qqfEWMlTs4p6f11PrnwB8HviV&#10;oXgewhi8M3G5bO3HzKGJwo9+fcd8VNF4H8Zpe7LrwtdRtGSVYxnAGOv/ANf8BzzX1t4Njtrvwnp9&#10;xAoMbWMRXHPGwVYvrKJvkaMEbfSvqI4Vcq1P5bqcWYqWInzU1u+/c/Ff42w63rHxn1ye5s5FaPVp&#10;EPyE7lVtvGOTjHGRnAye9fQ37OkTQ2tuXB8xhlvYfh7/ANO3XoPi1oWky/FPXA9gryLq0zMwjHZz&#10;jt/P8zXSeCNOtreOHy7VFxt2kKBnH+H6DivFwdKUcY7vqfs/HGO+scJ0YqNvdX/pKPRtKDrGm/qe&#10;en1zzW1aKMLhl7E+n5/TNY+lZMasFboB9cf5PvW1ZgAgAfljg/5/X9PqIn8xSNawHZWXsGx2/X/P&#10;5mtOABmxj7396s20OR09a0oM4xnOeMetKRJaRMDBXmp48HmoY1GWOG4+vpU0ZxhRx+GfWkBIN3U9&#10;v1qSHOVGS2TTFyRnbnNPRlBUu3SqiKWmpdsxnC4Gc1ftlO5R+VUbQkn5T27c1oW0Zz8o9vl71oYF&#10;62TK8cfSnXYBj2rS24wMgfpSXZITkf8AAaoDDvtxbHPtVNuhVV9jVy94b5T/APWqn15U8ZxikwIy&#10;F5waav7qTcAevFSsoJ2/e96jkG1sbvoQKxZtFm/4a1Mh1Utz0rvdA1DeqpuryewvDbyjHy9sA12/&#10;hnWBIqkP+tZWsbHfwSblGTT29AKo6bdiWNWBq+PmoAikXnGKiI5xU7qcdKiZSecUARkZFMdSe1SM&#10;D1FMI4zigCJwOSaryLjtVplzzioZFI+9QBWYDpSZYDmpHXt3phGPvCpkADpgGlGaDnoBS455FSAp&#10;zjgUdaDyMCjGB0rQAAGKXoeDijBPakBzjFTIBwJHGKB8wwDR9RTvYCkgAEbsKe9O6nmkwcfdpUHp&#10;VAKo9qcMZ2ik6Hj6U4DjGP0pgABzinDJPWgAY3YpQMnIFACge1SAntTAO2aevHGKAJFBz1qSPmo0&#10;56VKvHGKAJU69KmChkzUKDvirCLnAoAxtfsRLAy49cV4R8d/CKX2nTZi/hO4+vtX0Te2/mISRXnf&#10;xG0Hz7ORQuOK2o1HCdzGpHmjY/Nz4maLJoOtSQk42sR97/H/AD07deTlmZ3Me5WK/wAJ784x3x/9&#10;avdP2mvA76ZfTXEdsw2n+Hj1/wA/WvnuS7eOZo/mVl425J6H/wDUf84r6zDy9pTTR89Wp+zlYsSH&#10;hXiY/eyP731+uOeM9vYCBH2Jlo9u1cfNx368/SonmPIMI+Ygjdz+HT/OKgkJdwQ2cZO3/PQV2ROe&#10;V9SdpFV2yBn8Bt68fX6/1okaHLLsX5T87cn+n+eeKqyugjSH1b958vXjv6/Tr60oQdI0U9Bz7fj/&#10;AJz7UPYIDGBI2ooZm6bmP0BB/lxk9ulZGqbFDbdwBbHzdgPx68fl+mrOpWPz1Ve/DL1+vt7f4Vj6&#10;q4ZmRl43bPlb8Me/p7YzWbZZy2uyKWf5hg9TuHrn8Pr6emK47VNHOr34gcsedrZ/T/Pt7Guq8Q3t&#10;vZK1xKcBuTub7zd+ufzx6fSuZtdfsYXmuJZlLlcKWxjp6Y9P8K8bMqzhT5UelgKd5czMG68Baclz&#10;vWJTtOWby+nt/n/HO5ofgiwsrVlSNV2sR0+6Rnjvkev0684qvHrdve3hKSHDKQ23jqevH5f/AKue&#10;m05XkssBvlH3uuM+mM9P88jJr5yTk2e5oeY/EyFbNXhhfb2w3JPHH4/5+vivihTMXbbtYHd5n8uM&#10;cdvU9a9m+LU+Z2Tf/q8kANxjOfX/AA9O5rx3xLCT5kY+6OPu9cnPb/D6djXZS92JhU95mP4Q1qTT&#10;9YX99yrg7l9f/wBR/Svqj4LeJkmsY/L2llUBQBnHp/8AX/TNfH14z2115ibvlbPyk4Nez/AT4glP&#10;Li80/d/u579OD+o6ZPXPHqYGryy5TzsVTXxH2Z4a18OixAllIxhupz/n603xRoS3ULXESq3yHA2k&#10;7+5x+X+TXGeC/EAdY2iK7WCn/P4ev4816Dpeo293aiGVVxuz8q7vp/n/ACPYkuV3R5sXumcC0U1j&#10;J5UhZQp/dnGO3tkd/rn1q7Z3QkjwgLHbwOv9evT6n0rS8XaErbriFRu/hPB7cf575rnoZvLjaCV2&#10;+Xr2yff/AD2+tdMKnMZ8vKzobZy22YPhVGflUcDHJHtjHr25qchhIUYY+b5vUDPT+n+c1mWcokPm&#10;5x+8+ZiTnvx+Gfw/U34HACyDrtP3iP1xgflx+laksmGEYhVPyqAy+mR6fT6+3fDo/lkyzp3+Y5x6&#10;cYHtj/PMSFXGFUDOT80eDuxx0+n9KeWPTAZe+7jOP8j/AD1sz+0O3KZNwf5mzlufy/8A1Z7e+GCL&#10;B2yIys3r1PP8x+P1705B5RVR8u0/98jH6/59KYQuNihdvsvAyen5dsf4UPYNpFKW88q4aNdzddx2&#10;52885BP55qqt601ydu7r8o7AdO/YHOeR/M1Jq1ntuBcxJjI3bto9/wDP41mu8hmJ28ls7QBwD/nt&#10;2x26+dL3Wz16clKKLwvTG+xXHyjb1xn27YOf8mmBknbbGv8ArFJO45VlyO3YjAx1zxj2zbt51AZ9&#10;qqOegJ+mfTP5/wA222qv5v7sdW+8pK5yc5/HJ/rRcpxNI3saqzQBWbruBx27+v8An2qD7YoYq8g3&#10;P8rbz17/AFxjPp+OBUUV8jA7s7eB6AnuMetV2uYzOIQ4X5s5UdPbj/P50roNIliWR2uAxmXaME/K&#10;V6Z/Edqja7fY1tt+ZuRuA6Hvz25PHb8TVWa5jjcqsgbdxtzg9B+RPHr9emGreTSFiM5Azuz97v1x&#10;n0/+tmlz6D13NKO5XIjxu2p8yseQOfzOfxpst2CNmGG5ThF7+3PPp17fiKzIb4p8pCtuP3mHLc5/&#10;rn8gPSlFz5E7kNhjHhlyM8nqf85/PnMFF9SwPmiWO2IYcjuOMfmev4HNaGgrJcwXFgG+VkZlAbn+&#10;fXn8xXPvfgyb4nkburfX/JHH9ci5o968V4o8z5WIG1ueOh/mKqMiKi91mWxhspJ4Q+7bIwLc88+i&#10;9Rg8/wD1xToplnCRqW2/3em7rzjjn/PSl8RyeRq20T58w7grSeo6cfn0PNUE3lt8USrtYdB+v1H4&#10;8j6VMvddi6b5ootSM0dyYFYfIw4T3znHP+eOlRvIVX99I3pj8ev8uM8fjzGjrJIE3r8pB+ncZ/H2&#10;HbrxTprgbUDqp3d2/wAMfy61JWpEFSU7ZmKndnaoOQM/T198UxbaJPlacLtALc43Z5HX6Y9PzBMk&#10;TYkwed38Lr1/L/PbHq6EgW+ws3XG5WB46YHt29P6gIaqsGXy33blA4bPP1/znHfNFxGMMsjBepLt&#10;24xjvkEdvp6U6OQI+x2BPb8+vP4f5ApHiIHl8J/wEZHQn8f1xjpioT1DQjiJUbGlCc43Nx/P8vT8&#10;qiS7xcL5pXc2VbzAM+xPtg+nfpUjJgiNQpO4BN3TGen5/T/CGa4Y7hGdzL64wfQDI9fQcd8Yp6gS&#10;YSWX5pNwcg/KOOO/v/n0oQF2jWE/KuSGzk8YH8+3Tn3qLzWIznnGfvZwSf6f5xRJI4+QOzN13c+h&#10;6H6Hj/OGIluWkjTeGbdsx973zz6dce+DUSzszEqrD5crkYIx7fr+OeKit7lWG0IdqrjcvTHt04/z&#10;04DbjZ8znb6sc9CPX/H3pR7AOASQ7xEzL/DtXr/LqP61LHJHIcPyyg7l579Rx/n9KhuZSj+XjduY&#10;HcvTPH4c4/D+VbfNnyFj/wBW44VscZ6emMf4jGMUrh5mhMs8bRsmdwAPTr1JP+RjkdO0iSFpSoYF&#10;v7qt1/w7f5xmnaXiS2hE7btq7Tnq/A/L+px+LmuJrVUUyN2PP14yOn+fzaYi7Irb/L8yQ9pB6HoC&#10;B16ZxgfyIZ1rKZU2PnKg7tuD7j6DHT9cck59teKsTPGd3zHdiTOcYI4P07/y6SreGNcA5OAfl7HH&#10;1/w5z+DvYLXNuxlVx5bFmzgEbTlvb6ZI/PmrMMqO4E6fK0Y5z97GT3HPc9OzH1FYtpewMyttVdv4&#10;Ajt/Qe/5Y0FvcjzVyVbv6cenr09OmfTDRnJGsoEbxtETn73zAr7Dn1/oD1wczbvKkV7fbj5umMnj&#10;rj6fhyO2MUbS6AjjZmOWJ3bfu+mPx9PYe2NC3+/tV90pJYd8ck55GfXP8hyKpE7Fq24DOpHBHB7d&#10;/wAfx65/GnlvLkS1gnG9shcNkjgemT684+melJE0kkKkYw3+sAX5Scnt71e0rS3aUzupZ0B8v5Tx&#10;164/PHv3pk8y5bjrHSILyCOIsw3fwn/63Xvzz7dqvafBDbTmIJhRgsG59Rz6f/q+htxWiQurl/vj&#10;5ixGTn09+nP4VI1qgkGI1yRls8kDJPH54/E+wpGMp8zuhIwfvRYP+1t/DoByePrkenNCBIbviMM3&#10;r1Gepz7f/W55NSIhcqyElW+ZflAyTjvjv+fH0q01kpjEkfyhe/rx25/yKA3RTkt3tnW4dtrd1CjJ&#10;Ptx0zx/nAjUoOFCsM/eX/wDX07VebyzuMaqGbJ2qevHX3Gf51Vud0p+zHb93LNt+Ufn9Bx+lBJEh&#10;iA+xm3PH8OOAeoGT36598575im2l2KPu3LlNo+uD+Y/zmrW2Lz1mdlXqWCnljnnJ9ulOkhiu4cFu&#10;2SMAg9M/596AKaeXhXB5XhWC8L2A4/Dt2qvM9lHI0SSDy5Gydvp68ewJ9/1C3LNC+1C6quGHGPm6&#10;5/x/UHmpNMsJLy73yMxwfmznbjr0z6+h/GpZtFe6aPh3S2YCZ2+bOBn5sfp68cetdRp1m6ouVOM8&#10;L0I6n/P+c19F0g+Z55Vjt42svGP8/wAq6O101ggSNOOv+f8AP9KImm5ElsiqTwuGxuHA/wDrdfrV&#10;y2DRpsVWCquV+bBb6/nz/TrVhowh3gL83Rl6fXn/APXUdurrOVZm5XPLEZPrj6e//wBa73IjHkLC&#10;Kjv1AY9fmxj8D0/LtUZlhDeSw+7wjEe/+QaVrcFNiBumeT1OfT3pFiRD5qn73y45C565xj/I474p&#10;ClIWEbpOByzZ+UdM/Tj1/wDr0TwPGWbaflHzfNtxxn6/X05x0NPCFSokjP3cL9O1RvN5jGGFSV4+&#10;ZV5HOP5nNBLHEebGs4bG3PDdfr9f5UIEeHcTjj5VXnHvkf5/lTEkZYhG4PTHrj9P609fNaPcgVdu&#10;f5gY6cf/AFhQaKUeXUajyhtzlh02/LwOCP8APWnJ+8c/MxIUfNnHOD6+1RlY87JMfMMr7+3/ANbp&#10;2HBxSodzLETzn+6frt+n+foC5o2HTW2wbrdt2G6Y/Dg59j/nOWEujqmSWbAByeTjqAf8mnNiNwyt&#10;tX02+v19s/XH0FSXMUO1TH6fd4PqO/ensZb7DWED/u3b5cAHaevGe4/TjiqOi+C/D1/rP2bWXCx3&#10;GNjOMZOOnt3/AD71eQfPhJCrbc8NyT6f59+1BhgYYuFbnkN059venKPNY0Un0djak+AGlRotxpLf&#10;JjcmJB9fbj/P0rJ4I13Rj5EN5Jt+783IA/n/AC6Vp+FvihfeGF/s/VYnuLUttWdfm2dRz7Z7/Xrz&#10;XZaZ4s8H+KYVe3u4g575BI/A8j8q6Kco9EcdX28X7z0POW8O6ui5e8Zefm+X7vPX8T/k1oxW3iiC&#10;Da2qbty5GV5x65z1/XNdvfeELa7jJsphnnknp74znP6f0wb3wh4isj5lmDIqkn5ujfj+P8+uSa2j&#10;KnI5ZOp0OdvdW8T6UDPbY3qcj06++aw9W+NnxK0wsItLhxGcMqsSTz1OB/I4Pv1ro70eILUbZNHY&#10;7fvbY84xxnjkVga1cRmNobmGWNj95ZI+nTP+fb0HOnLCRnGdTqinon7RGp3l6tr4ivmtmbHyhOCe&#10;/Q+v8/cGuy0L4i6dc3GyXUZpGb/pop/z1/E14h4usLSYSE7mGd2Nnf1HHt/kV57f+O/FHhGXfpN+&#10;0kUbEeXKm4Hj1xx+HX6cnKVG2zNoVI7NH2/pXiHSJMSmIOBjnJYg9+vTt/8AX76BvNMvJGQQpg9t&#10;vX6/z/yBXxn4N/bn8P6TJHp/jGzktWVQfPj5Qj/9X+e9e1eBf2kvAPi63R9H8UW02V+XbcAMPbk/&#10;Xr+VYxi+azNZJRV0epa78L/DPim2b7Vp0RaRVGWUH39K8S+Mf7Bfgb4hxSeXCsLMp2tCApB9h7nH&#10;sPWvZdA8b6beruS5Xcvyn5s579+vPX+tbEfiPTXtmEko3HnG7p+tOUW9HqZcz5rpn5S/tLf8Edtd&#10;uluL7QdWSZlX5VkjKnvxXxt8UP2CP2mfhbNKYdAuLiGFj80LbuOn4fT8vWv6Dta1PR7qE/aFTbn7&#10;zL6/Xv8A5968m+JvhfwVqMDRy2sLckksBxkYxz7Y98flXJWynD1tdUzup5tiKdloz8AZNW+KPgqT&#10;7P4j8PXatGxDebERjnpVqH4sWkqbp42Dd4/LPy1+q3xq+BHw012Nmk0u3LFSPmjB9enpn6joPevm&#10;zxB+wPpPivVJLzQ/A1xNCrfet7VtoJ5/hH8/614mIymVOWjuj2MPmntIrRr8j//ZUEsDBAoAAAAA&#10;AAAAIQCX+WvUXxsAAF8bAAAUAAAAZHJzL21lZGlhL2ltYWdlMy5wbmeJUE5HDQoaCgAAAA1JSERS&#10;AAABgAAAAYAIBgAAAKTHtb8AAAABc1JHQgCuzhzpAAAABGdBTUEAALGPC/xhBQAAAAlwSFlzAAA7&#10;DgAAOw4BzLahgwAAGvRJREFUeF7t3Y113LbSgOEtwSW4BJXgElyCS7gluAOV4BJUwqYDl+AS0kHy&#10;zVBQPnmN1f6RAEk87znvubmJdglihzMgCJIHAAAAAAAAAAAAAAAAAAAAAAAAAAAAAAAAAAAAAAAA&#10;AAAAAAAAAAAAAAAAAAAAAAAAAMDa+fd4+BR+Dp/Cr+G39J/j4X9vxv///s9fh+c0//nN8t+mvw/z&#10;s1/C/J5P5esBAL3IZFyScibpTOQ/wmP4M/z7378O/y5lfP+vsq2X8EduP8wi8bk0DwDwKJFUTxP9&#10;lORriXktVgqDMwcAuEQmy5I0M9kvPppvZexHnjX8KNNLzhQAYK8J/5K5n+FL7reCAGAYStL/Fgkw&#10;p3OGSPiXLH2RF6O/lG4CgH0QiS3n8Yca5d9r9o9iAGDTRAL7NC25XPlF27WrGADYBJn0M1lF0spl&#10;mUb6MzoV0tdrBlYVAVgPkZTepnh+1ZIX5zX6OS8gfyvdDwDtiSSUo/1c926038Gp4CoEAFpSEr+5&#10;/RUZv8dz+XkAYF4i6ef8/leJf91mIYjfyb0FAB6nJP5ct29+f0PG75WPo1AIANxHJBBTPRs3zwjK&#10;zwkAl5H496dCAOBDIvE/RaJ4qSUQbt/4bf/O6bzycwPA6zx/jhCnBFFJHNyX8TvnTWVP5ecHMCpl&#10;uscF3gHNol/CAMBIlFH/j1pi4DiWs4GvJSwA7J044HNZp+ke/qezAWDn5LxvHOgu8rLqNChwNgDs&#10;jziwc67fqJ8XdTYA7IRI/NMKn9qBTp4zYiavDbiTGNgqZcrHDV28X/cNANsjD1xTPvcbffcrzBfb&#10;XGXtO/Zi7J8pIWALlCkfyzsfNF9nWbr0KjJJ1r5nL8b+mRIC1kxJ/lb5PGj0Yb5o5aZXL+bf175r&#10;T0a/5Coh7ycG1kYcmDnf747eOTwevpduvYno/zEutrsuAKyHHJVNo7PawcqbLKPcu168np+rfecu&#10;vbNIApiRnKuW/Gf0wcQ2zFlAGPv6UnYbQGtGSjYtfGT0/8ZQZwFh9FleHH6ozwDcSBx4VvrM7UzT&#10;GqMVZkUAaEQeaJL//Eaf5uh/lmWO+RvVtrFnFQFgYST/BZ35omb8TsNNz8U+37x8FsAVSP6/myPO&#10;KeFU/tutxvcco39nv8mpXKA/1rZ5jfHZv/Pzj35PS6OdigAwJyX5u8GrGH3x312p8b9fwu9T4qn8&#10;7TmnhBqfCxd/NWJs41NJ4le18Vzbpn9f+fu1Oe2nu4aBx5mSh+T/n9EXZx9JEP/+a/z3s1Mv8d9y&#10;RP1ymlhbUtr4RyGIf3dVQZr+7uSzazT7OvZFEQAeIQ4k0z7F6Iuzyf+UkminvstkFD5fSq4tKe27&#10;6yxk+txJ36zRaKfpIOBepuRQObBGNJLJ1cn/lHs/t2Y2VAR+liYDuJacM64dUCP6SPLfMxsqAsfS&#10;ZACXiGTnWf5Fyf9jNlQEPDYCuEQku3yqp+QfSv7XsZUiEL+lB8gB55D8T5T8ryL6aTt3HnuUNPAn&#10;eRBPI97aQTOqCsBVbO560YpWYwGrIJK/tf4nZmIr3YMP2MwUUHE6y7U8FHjFip+6WRRLF+EMeZZU&#10;67u1m0Wr7AIwLnEAe5vXGbNfSjfhDJsePLgojJHJ0Zvkf0EXDT8kR9LVftuKx8PXsivAOETge8bP&#10;FUYf/ShdhhMihp5qfbYlpwGQi8IYjQh6j3m4wkwQpctwwl5iKH7jX2WXgP2TI55p5FM5GFjxePhS&#10;ug7viBjazbJhK74wBJHMcupn2/O2jY3+ei7dh0IOImp9tWlNBWHvRJCb+rnRPFsq3YfCHpcOx+9s&#10;Kgj7JacyMpnVgp/nzTOm0oUo5Jlkra+2rrM97JI8YCO4PerhHi0VrBLxtM+XBZkKwt6IoDb1c4dr&#10;Gv1Po+4VPZ8o21Lrs60bv7mpIOyHPFAjqE393GOn0X9J9tNrJTMh1X6/8u/zVZPdVill+07btQet&#10;CsJuiIPUDV93GP3W/HWCmfgzqYc3F+z8XPmaZmSRqrVl6079v6KzLeAu9nqANrHhs2IeSfynth69&#10;ztHmNRr75WGA2C4lqbjwe6+NplbK7zTrWVp8X7NrF7GtfV4MTl0QxlaJ4HXh906zcJZuXJRMMLGt&#10;X7U2PGruQxaXsqnFiG3s9iwzf5uym8B2iIPShd9HbDD90+I3apXAYjt7PgvwRFhsizggn6vBzA+N&#10;fjvGAb/41E9sI6d9mjySI7dTNrsosU95NrO7QhD75E5wbIcWI8u9OSXjhvO9sb2mBbrlheESf/sq&#10;BA0XBAAP0Tq5bNUskq0TfxLba/5Ijml7jZc1xvY+7eWZQdl/ZbeA9ZIHeevksjWzf8KX1on/jdh2&#10;l6exxna7vdxmF4XAWQDWThzkRv8f2DPxJ7ntWrtaGPueZwGLrwr6iFq7tmL2X9kNYH3EwW30f8He&#10;t/jnKLLWrmZ2XtFSbdOWdBaAtWL0f9neBSB+o64v44ntd33Hca1NW9JZAFaJ0f919iwA+RvV2tTS&#10;3gms1qat2XsQAfxB96mFjdi5AKziNYqlOV2otWdrOgvAqojEkjcVLfI4gb3ZuQB8qbWpuR0vBFfb&#10;s0XdHYy1EMHoiZ9X2rkAfKu1qbk9V0HV2rNBY8DV/FHhQJUIxq4XFrdk5wKwjkLd+Iaw91Tbs1U7&#10;9iMwkaO5anCyqmsAoSmgWYyBV9cVVUCO/vf7FMYF7FwAPtXa1NK8VlSa04Vam7Zq9GX3G+swMBl8&#10;UxBWgpN1exaAJBNwrV2tjO13fctVrU1btnc8YWAy+GpByfOuoAB0vVmv9/7X2rRls6CXXQPakqO5&#10;WlDyY6PffsTZU5cLeLHdvheC++13nq3u8051F4PRmjygqsHIq50KaIeDN0eNtfYsbe5vaUIz3hJ/&#10;uNupStNAaI7pn/mM5JTvBPhaunZxclu1dizplIAbrv/Pwrr3xP9m7mPZbaANU9KqBCPvN/o0X6Le&#10;5A7PaVuVNixlbO+5bHpRov/yZTdDJP7fNA2EVmSwVYOQs1gKwaLvBc7fsFWSLPuz6HLF7K/Yzo/h&#10;En8x9rtJgQVM/zQwDujF58szada2PadTQl546ie/v7btkcx+Lt0BLEsEm+mfFi48ak5iG4tdDyjJ&#10;f/FrG7ENT6JNTQNhaTIpVYOP89voekBsZ/YzgUj+Oe3T5KJvbMuTaEOrgbA4cVB78mcjI7E1WzaZ&#10;yXpK2pV23Gp8T65qavKIAvH4/7aMFwxKBJln/7S08Wl9bO9b/MZ3jahL4l/04vUpmfRqbRnWRoUX&#10;g3JvcuB9ZsEtXd+UHFnHti8up4z//jP/Lv6++TP+s9jU2jS0XhSDpciDvBp0XNbOF/dy++HXdFoB&#10;lok3Y6Fzu6LwWIxwYvSJR0RjGSz/7KOD+k+mglTpq9GNWLEcFMsQwWW+tYPR7574eEL0idH/OS0H&#10;xRJkIqoGHBc1C2/5CVBQAM5rOShmJ0cVtWBjA4/tHhS3FaJP1vGC+zV6PHwv3QTMQyaharBxUWOk&#10;67V/FbJPav1FZ4xYgBxV1IKNyxoHswvAZ8i+qfXZ6OagoXQRMA85qqgFGxfW9M9Zom9MA53ThWDM&#10;SRQAF4AbmyO5nOooPwFOyL6p9RsjdlwIxlzEgeYGsA5GAfCM9wtEH5kGqih2MBtRAFwA7mHj5+ps&#10;EbFZNwrAsXQR8BjuAG5vHMBu/rqCnAaKvhryLWAfmX1Sugh4jAgmp9mNjT53Cn8l4vOMrh9hDuIA&#10;swKosTmCiwO4+RM2t0Y5A1AAaoofzEEcYFYAdVAR+BjJ/4IeDY05qAYXm6gI1JH8L2spKB4mk08t&#10;uFg3ktJzHnhXe8XZlSLwO5L/dWYflS4D7iMONm9dutIpmd944S3+/qpHbNxaBLId+dvF5/JtXaub&#10;CnhrX/m/V5Ofk/yvM/rJM4HwGDlKrQUXK97xFMaS0K5axnipCOR3hVPSP/3O8tnuhaDs72/ty/+f&#10;7S5/cpbyWcn/SrOPS9cB96EAXOeU0CJBlW67ifjc1Q/aK9v5rQhk8swkOv23ymdOzb89/Y6lie19&#10;vtTG/G/n2hb/TvK/0ezP0n3AfUwHZCW4eOIDz2DP5Fb9zjPmgR2f+ZbbjH/+Wfuba4zP/pp+34Ue&#10;HJbfe28b8zNvbQsl/zstPwVwHw68y0Yf3T36f2NKdpXvbmG2vzRjNuaMm/guy5Dv9cG4xODEwecm&#10;sEs+MPp/Iw/U6ne3csbrA/FdFg6sxcZTfdgZUQC8e/UDc/Scybt010PMOWq+1dyP0oyHMWhYkQoA&#10;HiEO5rvnmIdwhtH/G1lIqtto5QxnAfEdRv9r8orVVcBZogCYfz1jjprjAJv1Amp856bPAuI7jP7X&#10;5ArvAcGGmJJcLbA2aO5LmEsRHz6rie845hLZ0k2zEQfsLCteyr7+uHlfH0gYOdqsfie7uUSMYiBq&#10;QbVFMyG+T27xz0/XPorhzfjbY3zue362fM2ixHa+ZhKvtaVm7mP4kp8Lp+sS+b/x764uAvG3d7+H&#10;ID7retHKVADwELWg2pqZGCMRnh3Zxn/7EuZ69WoxmBJb54tp527Iy30r7cv7AqoXo/Pfx99cfyZw&#10;x4vo4zNG/ytUAcBD1IJqS2aCzORYducimcjiM9MdqyWxrmoVRTlrmdo2FYUzSf+U/Lv4zFVFIP7u&#10;5rOAqa8q38W+KgB4iFpQbcVMlLck/71zUxF4LS5PV+q9vCtVAcBD1IJqC0r+daJPbpsO4qZVAPAQ&#10;taBau5L/xygC46gA4CFqQbVmJf/rUATGUAHAQ9SCas1GUnsuTccFogh8rvUh96MCgIeYRtSVwFqr&#10;0d6717GPRhQAF293rgKAh9haAZhc6Pn2eyN+W49t2LkKAB5iiwVA0F+mXAPYzWM+WDd+Yy+Gx/1E&#10;AG3uYXCZ2ErzcYYoAN9qfccd6owY9xLJdJsrRQT9h8TvavpnEOO3PpafHbiNDReA2Z7TvzdM/wzo&#10;Hc93AjZbADLBlV3ACXmNpNZn3K+OB9xFBM52H/JlGqjKpn9T3q3FEbiZSBbd3lD1qNn2shsoZFGs&#10;9RX3b54FGBThJiJonmvBtAUz4MtuoGD6Z2wNinATMWL4XgukLRjB/lJ2A4X4PZ9qfcWBjBgo4QB8&#10;TATLdteLHw9fym7gHVEYPQRuYOP3tywU1xFJdJPPizH6P4+zAOZxXcIBOE+OoqsBtHY7jf5ju5+m&#10;Pnt9x/AxR9thvsIxzX9+CZ97te+NbEu13ziEGY8lFIDzTAmtEkBrNpNbaX4zop+eMrHngVVr0znj&#10;71/is81XZsQ2PQl0dN0siUtssQC0DOzsn3sS/6n5HfFdzQrBJn9XzuoUs5aF4hIRKNt6IFyjoI7t&#10;5Kh/tr4pB2SzFRqxvc3e48F5jBhwrQwfE0GymTtHo61Npn8iUX+bEnalDY/a6o7N3Ifa9jmYloXi&#10;IyLRbeJmsEzILZJnk8TZYJVGbCOnrzb3uG/Oa6tBEzZKJIpV3ww2jcSzjQ2mfmIbOe3T5kmajUZm&#10;sZ2vCsHgWhaKc2RwVIOms+8S/6fS1EXJ7eRoqdaWJcz9K5tuQv7OCsGYto41bIhMfLWg6WUG6/RM&#10;m0aJ/43YXvszoYYrmt6IbX6JPvbCmNHsEGvYCJl0q0HT0F6JP8lt9uiDaZudlurFdnO6y0qhQewZ&#10;a1g5ERxdVwJNiahD4n8jtt3tOkjue2lGF7IQ1NrF/RmxZlko/iQCo+tKoFZLI88R+99tbjy23X1+&#10;ttYu7lTLQnFKBEXXC8E9C8AqRsCdT82rbeIuzcFO+dmBVyIBdb0Q3LMATNcdKm1qaecC6LERo3k8&#10;fCs/P/BKTkVUg6WBnRNg9/sgou+7XQfIs49am7hf1zDtiJURQdHtQnDXM4AVrISJNnS7OKcADKpl&#10;oXhPz5Fw5wLQfU18tKHb7frxu1sFNKqWheKNCIZuc8GdC0D3h+FlG0pzmqMAjGvPM0+skAiILtcB&#10;OheA7g/Dizb0vAawzbfCcR47v70OKyITUTVIFtZF4MNzaU5zFICxjdizLBSvRDLo8gz5zgWg/8Pw&#10;Oi7LW8X+s6+WhSKJQOhyHaDzCLj/OviOF+Py4K+2icMYx59loXglTwlrQbK0sd2fvUYise1+S2D7&#10;rgDKh+B5IBwzDrs+kworIQKh73OBsgA1LgRdR8Ed1mOXxP/wy+65My0LRQZBNTgaOyWnhslxKjyV&#10;dixpKXbNnoKav63Ez3NGXFgWin7TQOfMpFWathiRHNtfDG10phPbyZfASPy8bBwHJWwwKpksqsHR&#10;24WDM/a72V3Bsa3F51wlft5qxIploaOTiaMWHL2N4Fz8gmluo7btOZ22sfDUT3x/9/sbuFE7LcbA&#10;isiRQDU4ervwhapMzLHvi42Yp+9u8FKO2E73R1xwm5YY7faGPqyACIJVTgO1uGmsFIHZzwSm72yw&#10;0iILTG375LVGrFoWOjKZBGuB0dtMoqWJizNnEYzvemk1qsoiWWsDeZOWhY5NjgKqgdHbhoGZo+ks&#10;OtV2XGF89hjf0fSBW9M2K20hbzHjqIQURiSTXy0wehuB2Xy9cvTF19juj/Di9YH8m2xjfKb5xbQs&#10;NrU2kXdpWejYRCIb8mLwR+RBkck9/J5GHz1P0y6v/+4p7HYBLdpi9M/ZzMFMCS2MyJTUKoHR2whM&#10;F6lOiN/K6J+z2/NpvehMjmZrQdFbI5M/MfrnEuaxFnnABeFRiQBY3ZLQbFNpHgrRJ+ucruPmjdhy&#10;xj0qqzwLaLyyZgussVBzRza4gRErJZLLaqYXcqRbmoV35Gl6rb/IOcwcUEINoxHJZTUXg3OkW5qF&#10;E7I41vqMnEXLQsdlNcnF9M9ZsjhW+4ycwYgviy9GZQ1nARGA3V6huAVyhFbrN3I2nQWMS/ezgA6v&#10;UNwS0T+LPs2UjPjy5rBR6T7CtBLhInGAetE7l7Xj3e7oTE7DVINiYXO7pQn4gDg4V3n3NndkxFgJ&#10;N4xGjsKrQbGwUQCs/rmCHJ3V+o+cyzzLLOGGEYkAaPb+3N+0AugiWQB6naVxDCO+3BMwMl1HmYrA&#10;WUry71OcOYwRY5aDjk4EQb8154rAH0j+bKUCgLeE029ZqCLwH5I/W6oAYCIST98VJzcWgfj7fGFL&#10;vshldctJo013La3Lz0n+bGkO/Er4YXS6ngWkHxSBTI7538N8c9dvF0bj/+f7ervf1ZhtjLY8h9MN&#10;XPnP2ebynz+kfFbyZ1Mj5hQAvJJJtBYkTX2XMDMp5v+PIL32Hb5ZCHq8v/e3xF9pV75bOItB9Wyl&#10;fF7yZ3Mz7koYAh2Xhb73dZR/DO9+FMK0HwsWg0za+f23tjP+9leYxWB6M1N+z9TWyt+Si+uRLHhP&#10;SUi7eRRx7kvZtVko/fMzvLs4vRnfkcXD6x/ZT6+IxCkRFPt6KfmMZwLxXd+r2yA3Zg5kSlgDvxPB&#10;sZvn0ce+zHIWUEb/uzk74tj+czz8r4Q28Cc5QqgFziadYZVQnklUv5vcmHFsewQEPiYS3m7eTZvF&#10;rOzW3eyqIHJYI47/jmPb49hxmRw514Jokz4Q9LvqB46tlT+4hRgx7GKZ4iOnvfnZ2neSm1Lyx61E&#10;0Ozn4ucdZwHxmX2tiuJwlmkfL3/BfewlCebZTNmlq8nP1L6L3IIRvz/j+PUCeDxGBNI+lobecPNL&#10;/m31O8iVm6P+XOoZMey9v5iHCCpz4eRKzdF+OD0GReLH7GRQZZDVgo/k7cbxND01dgYt7cTyRKAp&#10;AuRMuiMXmyOKwOcoAg8/EI0cXQUAmyRPOWsBTfJ6FQBslmnusRLUJK9TAcCmUQTI+1UAsHmiCHhW&#10;DnmHCgB2QQZyLcBJnlcBwG7456/Dj1qQk6yrAGBXKALk9SoA2B3T3Y2VYCf5uwoAdsm/XqBOXlQB&#10;wG6xRJT8WAUAuyaKwJPHRpB1FQDsnigC+ewgD5AjT1QAMARRBPIpot4nQL5TAcBQWCZK/r8KAIbD&#10;MlHyVQUAQ5KBXzsgyJFUADAsrglwdBUADIsCwNFVADAsCgBHVwHAsCgAHF0FAMOiAHB0FQAMiwLA&#10;0VUAMCwKAIf3ePhWDgdgLBQADu/x8LUcDsBYKAAcXgUAo6IAcHiPhy/lcADGQgHg8B4Pn8vhAIyF&#10;AsDRLYcCMB4KAEc24v9nORSA8VAAOLIZ/+VQAMZDAeDIRvw/l0MBGA8FgENrCShGRgHg0FoBhJFR&#10;ADiqEfsuAGNsFACOasT+j3IYAGOiAHBYzf9jdBQAjmjE/d9RAD6VwwAYEwWAIxpx/1IOAWBcFAAO&#10;qekfQAHgeJr+AQoKAIfzePhewh8YGwWAI1lG/27+AhIFgCMZ8W7tP/CGAsChPB6eSugDUAA4ihHr&#10;nvwJvEcB4AhGnFv5A5yiAHAIrfwB/kQB4N6NGP9l9A9UUAC4Z8vUz5cS7gDeowBw15r6Ac6jAHCv&#10;TrFt6gc4jwLAPVqmftzxC3yEAsC9WZK/p30Cl1AAuDuPh28lvAF8hALAPfnP8fC/EtoALqEAcDda&#10;8QPchgLArVvm/E37ALeiAHDLRvzmXb5u9ALuQQHgVp1i11JP4H4UAG7RiNvnSP5u8gIeQQHglox4&#10;/dtKH2AmFABuxSlWzfcD86EAcO2+jfpN+QAzowBwrU6J/6/Diwu9wEIoAFybJfHnRV6JH1gSBYBr&#10;MRN/JP3vEj/QCAWAPS2j/ZzmeQrN8QMtUQDY0pLwf4Y5xfNF0gc6ogBwKUuyP4Y/yioeCR9YEwrA&#10;mMbvntMumZDnMqdw0s/hp7SEGIC1ogCMaY7KSwgAGBUFYEwVAAAKwKAqAAAUgEFVAAAoAIOqAABQ&#10;AAZVAQCgAAyqAgBAARhUBQCAAjCoCgAABWBQFQAACsCgKgAAFIBBVQAAKACDqgAAUAAGVQEAoAAM&#10;qgIAQAEYVAUAgAIwqAoAAAVgUBUAAArAoCoAABSAQVUAACgAg6oAAFAABlUBAKAADKoCAEABGFQF&#10;AIACMKgKAAAFYFAVAAAKwKAqAAAUgEFVAAAoAIOqAABQAAZVAQCgAAyqAgBAARhUBQCAAjCoCgAA&#10;BWBQFQAACsCgKgAAFIBBVQAAKACDqgAAUAAGVQEAoAAMqgIAQAEYVAUAgAIwqAoAAAVgUBUAAArA&#10;oCoAABSAQVUAACgAg6oAAFAABlUBAKAADKoCAODw7/HwFH7hcD6VEAAAAAAAAAAAAAAAAAAAAAAA&#10;AAAAAAAAAAAAAAAAAAAAAAAAAAAAAAAAAAAAAAAAAAAAAAAAAAAAAAAAAAAAAAAAAAAAAAAAAAAA&#10;AAAAAAAAAAAAAACATXM4/B8H4QtMkkfg0wAAAABJRU5ErkJgglBLAwQKAAAAAAAAACEANFHAtTkH&#10;AAA5BwAAFAAAAGRycy9tZWRpYS9pbWFnZTQuc3ZnPHN2ZyB2aWV3Qm94PSIwIDAgOTYgOTYiIHht&#10;bG5zPSJodHRwOi8vd3d3LnczLm9yZy8yMDAwL3N2ZyIgeG1sbnM6eGxpbms9Imh0dHA6Ly93d3cu&#10;dzMub3JnLzE5OTkveGxpbmsiIGlkPSJJY29uc19IZWFkV2l0aEdlYXJzIiBvdmVyZmxvdz0iaGlk&#10;ZGVuIj48c3R5bGU+DQouTXNmdE9mY1RobV9BY2NlbnQxX0ZpbGwgew0KIGZpbGw6I0ZGQzAwMDsg&#10;DQp9DQo8L3N0eWxlPg0KPHBhdGggZD0iTTQ3LjEgMTkuN0M0NC44IDE5LjcgNDIuOSAyMS42IDQy&#10;LjkgMjMuOSA0Mi45IDI2LjIgNDQuOCAyOC4xIDQ3LjEgMjguMSA0OS40IDI4LjEgNTEuMyAyNi4y&#10;IDUxLjMgMjMuOSA1MS4zIDIxLjYgNDkuNCAxOS43IDQ3LjEgMTkuN1oiIGNsYXNzPSJNc2Z0T2Zj&#10;VGhtX0FjY2VudDFfRmlsbCIgc3Ryb2tlLWRhc2hvZmZzZXQ9IjEiIGZpbGw9IiNGRkMwMDAiLz48&#10;Y2lyY2xlIGN4PSIzNC41IiBjeT0iNDQuMiIgcj0iNC4yIiBjbGFzcz0iTXNmdE9mY1RobV9BY2Nl&#10;bnQxX0ZpbGwiIHN0cm9rZS1kYXNob2Zmc2V0PSIxIiBmaWxsPSIjRkZDMDAwIi8+PHBhdGggZD0i&#10;TTU5IDI1LjMgNTYuNSAyNi41QzU2LjMgMjcuMyA1NS45IDI4IDU1LjUgMjguN0w1Ni40IDMxLjMg&#10;NTQuNCAzMy4zIDUxLjggMzIuNEM1MS4xIDMyLjggNTAuNCAzMy4xIDQ5LjYgMzMuM0w0OC40IDM1&#10;LjcgNDUuNiAzNS43IDQ0LjQgMzMuMkM0My42IDMzIDQyLjkgMzIuNyA0Mi4yIDMyLjNMMzkuNiAz&#10;My4yIDM3LjYgMzEuMiAzOC41IDI4LjZDMzguMSAyNy45IDM3LjggMjcuMiAzNy42IDI2LjRMMzUu&#10;MSAyNS4yIDM1LjEgMjIuNCAzNy42IDIxLjJDMzcuOCAyMC40IDM4LjEgMTkuNyAzOC41IDE5TDM3&#10;LjcgMTYuNCAzOS43IDE0LjQgNDIuMyAxNS4zQzQzIDE0LjkgNDMuNyAxNC42IDQ0LjUgMTQuNEw0&#10;NS43IDExLjkgNDguNSAxMS45IDQ5LjcgMTQuM0M1MC41IDE0LjUgNTEuMiAxNC44IDUxLjkgMTUu&#10;Mkw1NC41IDE0LjMgNTYuNSAxNi4zIDU1LjYgMTguOUM1NiAxOS42IDU2LjMgMjAuMyA1Ni41IDIx&#10;LjFMNTkgMjIuMyA1OSAyNS4zWk00Ni40IDQ1LjYgNDMuOSA0Ni44QzQzLjcgNDcuNiA0My40IDQ4&#10;LjMgNDMgNDlMNDMuOCA1MS42IDQxLjggNTMuNiAzOS4yIDUyLjdDMzguNSA1My4xIDM3LjggNTMu&#10;NCAzNyA1My42TDM1LjkgNTYgMzMuMSA1NiAzMS45IDUzLjVDMzEuMSA1My4zIDMwLjQgNTMgMjku&#10;NyA1Mi42TDI3LjEgNTMuNCAyNS4xIDUxLjQgMjYgNDguOEMyNS42IDQ4LjEgMjUuMyA0Ny40IDI1&#10;LjEgNDYuNkwyMi42IDQ1LjQgMjIuNiA0Mi42IDI1LjEgNDEuNEMyNS4zIDQwLjYgMjUuNiAzOS45&#10;IDI2IDM5LjJMMjUuMSAzNi42IDI3LjEgMzQuNiAyOS43IDM1LjVDMzAuNCAzNS4xIDMxLjEgMzQu&#10;OCAzMS45IDM0LjZMMzMuMSAzMi4xIDM2IDMyLjEgMzcuMiAzNC42QzM4IDM0LjggMzguNyAzNS4x&#10;IDM5LjQgMzUuNUw0MiAzNC42IDQ0IDM2LjYgNDMuMSAzOS4yQzQzLjUgMzkuOSA0My44IDQwLjYg&#10;NDQgNDEuNEw0Ni41IDQyLjYgNDYuNCA0NS42IDQ2LjQgNDUuNlpNODEgNDkuMyA3NC4xIDM3LjMg&#10;NzQuMSAzNi44Qzc0LjUgMjUuOCA2OC45IDE1LjUgNTkuNCA5LjggNDkuOSA0LjIgMzguMiA0LjIg&#10;MjguNyA5LjggMTkuMiAxNS40IDEzLjYgMjUuOCAxNCAzNi44IDE0IDQ2LjMgMTguMyA1NS4yIDI1&#10;LjggNjFMMjUuOCA4Ni4zIDU3LjQgODYuMyA1Ny40IDc0LjMgNjIuMyA3NC4zQzY1LjUgNzQuMyA2&#10;OC41IDczIDcwLjcgNzAuOCA3Mi45IDY4LjUgNzQuMSA2NS41IDc0LjEgNjIuM0w3NC4xIDU2LjMg&#10;NzguNSA1Ni4zQzgxLjEgNTYgODMuNCA1MyA4MSA0OS4zWiIgY2xhc3M9Ik1zZnRPZmNUaG1fQWNj&#10;ZW50MV9GaWxsIiBzdHJva2UtZGFzaG9mZnNldD0iMSIgZmlsbD0iI0ZGQzAwMCIvPjwvc3ZnPlBL&#10;AwQUAAYACAAAACEAQQCFAOQAAAAPAQAADwAAAGRycy9kb3ducmV2LnhtbEyPwWqDQBCG74W+wzKF&#10;3pJVo1Ktawih7SkUmhRKbxN3ohJ3V9yNmrfv5tTc/mE+/vmmWM+qYyMNtjVaQLgMgJGujGx1LeD7&#10;8L54AWYdaomd0STgShbW5eNDgbk0k/6ice9q5ku0zVFA41yfc26rhhTapelJ+93JDAqdH4eaywEn&#10;X646HgVByhW22l9osKdtQ9V5f1ECPiacNqvwbdydT9vr7yH5/NmFJMTz07x5BeZodv8w3PS9OpTe&#10;6WguWlrWCVhEYZx41qc4SiJgNybL4hTY0ac0zFbAy4Lf/1H+AQAA//8DAFBLAwQUAAYACAAAACEA&#10;msw6zQEBAAApAwAAGQAAAGRycy9fcmVscy9lMm9Eb2MueG1sLnJlbHO8ksFKAzEQhu+C7xDmbrK7&#10;rVqk2V5E6FXqA4Rkdje6yYQkVvv2RqrgShcPQo+ZkP/7/iHrzbsb2R5jsuQl1LwChl6Tsb6X8LR7&#10;uFoBS1l5o0byKOGACTbt5cX6EUeVy6M02JBYSfFJwpBzuBMi6QGdSpwC+nLTUXQql2PsRVD6RfUo&#10;mqq6EfFnBrSTTLY1EuLWLIDtDqGQ/86mrrMa70m/OvT5BEJYV9glUMUeswSHxqrjsOHPAXsQpyWa&#10;GQlndaREXeaanDjyP7m302piMGGgTL/JX+Oav5kwh65n0Cd2+5/+NQ9+tv71eRyWPO1nHZbncVh8&#10;70FMPnj7AQAA//8DAFBLAQItABQABgAIAAAAIQCQf6U6KwEAALgCAAATAAAAAAAAAAAAAAAAAAAA&#10;AABbQ29udGVudF9UeXBlc10ueG1sUEsBAi0AFAAGAAgAAAAhADj9If/WAAAAlAEAAAsAAAAAAAAA&#10;AAAAAAAAXAEAAF9yZWxzLy5yZWxzUEsBAi0AFAAGAAgAAAAhAJEv9G5ZFgAAgd0AAA4AAAAAAAAA&#10;AAAAAAAAWwIAAGRycy9lMm9Eb2MueG1sUEsBAi0ACgAAAAAAAAAhAHE5MePudg8A7nYPABQAAAAA&#10;AAAAAAAAAAAA4BgAAGRycy9tZWRpYS9pbWFnZTEucG5nUEsBAi0ACgAAAAAAAAAhAN9hKG11XwIA&#10;dV8CABYAAAAAAAAAAAAAAAAAAJAPAGRycy9tZWRpYS9oZHBob3RvMS53ZHBQSwECLQAKAAAAAAAA&#10;ACEAuEyQ4qLAFgCiwBYAFQAAAAAAAAAAAAAAAACp7xEAZHJzL21lZGlhL2ltYWdlMi5qcGVnUEsB&#10;Ai0ACgAAAAAAAAAhAJf5a9RfGwAAXxsAABQAAAAAAAAAAAAAAAAAfrAoAGRycy9tZWRpYS9pbWFn&#10;ZTMucG5nUEsBAi0ACgAAAAAAAAAhADRRwLU5BwAAOQcAABQAAAAAAAAAAAAAAAAAD8woAGRycy9t&#10;ZWRpYS9pbWFnZTQuc3ZnUEsBAi0AFAAGAAgAAAAhAEEAhQDkAAAADwEAAA8AAAAAAAAAAAAAAAAA&#10;etMoAGRycy9kb3ducmV2LnhtbFBLAQItABQABgAIAAAAIQCazDrNAQEAACkDAAAZAAAAAAAAAAAA&#10;AAAAAIvUKABkcnMvX3JlbHMvZTJvRG9jLnhtbC5yZWxzUEsFBgAAAAAKAAoAhwIAAMPVKAAAAA==&#10;">
              <v:shape id="Полилиния: Фигура 21" o:spid="_x0000_s1027" style="position:absolute;left:62103;top:-36017;width:17300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dNxAAAANsAAAAPAAAAZHJzL2Rvd25yZXYueG1sRI/NasMw&#10;EITvgbyD2EJviVQfSupECaXBtJSGkp9DjltrY5taKyOpjvv2USCQ4zAz3zCL1WBb0ZMPjWMNT1MF&#10;grh0puFKw2FfTGYgQkQ22DomDf8UYLUcjxaYG3fmLfW7WIkE4ZCjhjrGLpcylDVZDFPXESfv5LzF&#10;mKSvpPF4TnDbykypZ2mx4bRQY0dvNZW/uz+rof/aqBdXvP8cN6pcF6dv6v0naf34MLzOQUQa4j18&#10;a38YDVkG1y/pB8jlBQAA//8DAFBLAQItABQABgAIAAAAIQDb4fbL7gAAAIUBAAATAAAAAAAAAAAA&#10;AAAAAAAAAABbQ29udGVudF9UeXBlc10ueG1sUEsBAi0AFAAGAAgAAAAhAFr0LFu/AAAAFQEAAAsA&#10;AAAAAAAAAAAAAAAAHwEAAF9yZWxzLy5yZWxzUEsBAi0AFAAGAAgAAAAhAA8jB03EAAAA2w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 id="Полилиния: Фигура 21" o:spid="_x0000_s1028" style="position:absolute;left:86962;top:23030;width:17301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cuwwAAANwAAAAPAAAAZHJzL2Rvd25yZXYueG1sRE9LawIx&#10;EL4X/A9hBG81sYVSV6OIZWkpFfFx8Dhuxt3FzWRJ4rr9902h0Nt8fM+ZL3vbiI58qB1rmIwVCOLC&#10;mZpLDcdD/vgKIkRkg41j0vBNAZaLwcMcM+PuvKNuH0uRQjhkqKGKsc2kDEVFFsPYtcSJuzhvMSbo&#10;S2k83lO4beSTUi/SYs2pocKW1hUV1/3Naui+Nmrq8vfzaaOKt/yypc5/ktajYb+agYjUx3/xn/vD&#10;pPnPU/h9Jl0gFz8AAAD//wMAUEsBAi0AFAAGAAgAAAAhANvh9svuAAAAhQEAABMAAAAAAAAAAAAA&#10;AAAAAAAAAFtDb250ZW50X1R5cGVzXS54bWxQSwECLQAUAAYACAAAACEAWvQsW78AAAAVAQAACwAA&#10;AAAAAAAAAAAAAAAfAQAAX3JlbHMvLnJlbHNQSwECLQAUAAYACAAAACEAzkSXLsMAAADcAAAADwAA&#10;AAAAAAAAAAAAAAAHAgAAZHJzL2Rvd25yZXYueG1sUEsFBgAAAAADAAMAtwAAAPcC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 148" o:spid="_x0000_s1029" type="#_x0000_t7" style="position:absolute;left:31146;top:9113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1SxAAAANwAAAAPAAAAZHJzL2Rvd25yZXYueG1sRI9Ba8JA&#10;EIXvQv/DMoVepG4UkZK6CUVosUXBpnofstMkNDsbsmtM/71zELzN8N689806H12rBupD49nAfJaA&#10;Ii69bbgycPx5f34BFSKyxdYzGfinAHn2MFljav2Fv2koYqUkhEOKBuoYu1TrUNbkMMx8Ryzar+8d&#10;Rln7StseLxLuWr1IkpV22LA01NjRpqbyrzg7A9ZR+Bzny7Mbpl/2tD/E3ebDGvP0OL69goo0xrv5&#10;dr21gr8UWnlGJtDZFQAA//8DAFBLAQItABQABgAIAAAAIQDb4fbL7gAAAIUBAAATAAAAAAAAAAAA&#10;AAAAAAAAAABbQ29udGVudF9UeXBlc10ueG1sUEsBAi0AFAAGAAgAAAAhAFr0LFu/AAAAFQEAAAsA&#10;AAAAAAAAAAAAAAAAHwEAAF9yZWxzLy5yZWxzUEsBAi0AFAAGAAgAAAAhAMpV7VLEAAAA3AAAAA8A&#10;AAAAAAAAAAAAAAAABwIAAGRycy9kb3ducmV2LnhtbFBLBQYAAAAAAwADALcAAAD4AgAAAAA=&#10;" adj="13965" fillcolor="#7030a0 [3206]" stroked="f" strokeweight="1pt"/>
              <v:shape id="Параллелограмм 144" o:spid="_x0000_s1030" type="#_x0000_t7" style="position:absolute;left:38671;top:9113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lewgAAANwAAAAPAAAAZHJzL2Rvd25yZXYueG1sRE9Na8JA&#10;EL0X/A/LCF6KbgwiJXUVEUQPgjVtweOQnSbB7GzYXZP4791Cobd5vM9ZbQbTiI6cry0rmM8SEMSF&#10;1TWXCr4+99M3ED4ga2wsk4IHedisRy8rzLTt+UJdHkoRQ9hnqKAKoc2k9EVFBv3MtsSR+7HOYIjQ&#10;lVI77GO4aWSaJEtpsObYUGFLu4qKW343Ck7p+bD31+4Vv+smDeXy46Jdr9RkPGzfQQQawr/4z33U&#10;cf5iAb/PxAvk+gkAAP//AwBQSwECLQAUAAYACAAAACEA2+H2y+4AAACFAQAAEwAAAAAAAAAAAAAA&#10;AAAAAAAAW0NvbnRlbnRfVHlwZXNdLnhtbFBLAQItABQABgAIAAAAIQBa9CxbvwAAABUBAAALAAAA&#10;AAAAAAAAAAAAAB8BAABfcmVscy8ucmVsc1BLAQItABQABgAIAAAAIQBilSlewgAAANwAAAAPAAAA&#10;AAAAAAAAAAAAAAcCAABkcnMvZG93bnJldi54bWxQSwUGAAAAAAMAAwC3AAAA9gIAAAAA&#10;" adj="13965" fillcolor="#532477 [2406]" stroked="f" strokeweight="1pt">
                <v:fill opacity="22359f"/>
              </v:shape>
              <v:shape id="Параллелограмм 146" o:spid="_x0000_s1031" type="#_x0000_t7" style="position:absolute;left:49625;top:89704;width:73354;height:28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kWwwAAANwAAAAPAAAAZHJzL2Rvd25yZXYueG1sRE/fa8Iw&#10;EH4X/B/CCXubqW64Uo2yCRuDPQw7ER+P5myKzaUkWe3++0UQfLuP7+etNoNtRU8+NI4VzKYZCOLK&#10;6YZrBfuf98ccRIjIGlvHpOCPAmzW49EKC+0uvKO+jLVIIRwKVGBi7AopQ2XIYpi6jjhxJ+ctxgR9&#10;LbXHSwq3rZxn2UJabDg1GOxoa6g6l79WgT68nCSWPp9tv/OnN7P/6L+Oc6UeJsPrEkSkId7FN/en&#10;TvOfF3B9Jl0g1/8AAAD//wMAUEsBAi0AFAAGAAgAAAAhANvh9svuAAAAhQEAABMAAAAAAAAAAAAA&#10;AAAAAAAAAFtDb250ZW50X1R5cGVzXS54bWxQSwECLQAUAAYACAAAACEAWvQsW78AAAAVAQAACwAA&#10;AAAAAAAAAAAAAAAfAQAAX3JlbHMvLnJlbHNQSwECLQAUAAYACAAAACEAudDJFsMAAADcAAAADwAA&#10;AAAAAAAAAAAAAAAHAgAAZHJzL2Rvd25yZXYueG1sUEsFBgAAAAADAAMAtwAAAPcCAAAAAA==&#10;" adj="13965" fillcolor="#532477 [2406]" stroked="f" strokeweight="1pt">
                <v:fill opacity="32896f"/>
              </v:shape>
              <v:rect id="Прямоугольник 4" o:spid="_x0000_s1032" style="position:absolute;left:12477;top:34658;width:25808;height:17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hHwwAAANsAAAAPAAAAZHJzL2Rvd25yZXYueG1sRI9Bi8Iw&#10;FITvwv6H8Ba8aaqISDWKyK7Yk1jLssdH82yLzUtpYu366zeC4HGYmW+Y1aY3teiodZVlBZNxBII4&#10;t7riQkF2/h4tQDiPrLG2TAr+yMFm/TFYYaztnU/Upb4QAcIuRgWl900spctLMujGtiEO3sW2Bn2Q&#10;bSF1i/cAN7WcRtFcGqw4LJTY0K6k/JrejILH/ieZJb8p28Ukyb5u2y59nI5KDT/77RKEp96/w6/2&#10;QSuYzeH5JfwAuf4HAAD//wMAUEsBAi0AFAAGAAgAAAAhANvh9svuAAAAhQEAABMAAAAAAAAAAAAA&#10;AAAAAAAAAFtDb250ZW50X1R5cGVzXS54bWxQSwECLQAUAAYACAAAACEAWvQsW78AAAAVAQAACwAA&#10;AAAAAAAAAAAAAAAfAQAAX3JlbHMvLnJlbHNQSwECLQAUAAYACAAAACEAVbJYR8MAAADbAAAADwAA&#10;AAAAAAAAAAAAAAAHAgAAZHJzL2Rvd25yZXYueG1sUEsFBgAAAAADAAMAtwAAAPcCAAAAAA==&#10;" filled="f" stroked="f" strokeweight="1pt">
                <v:textbox inset="0,0,0,0">
                  <w:txbxContent>
                    <w:p w14:paraId="6BDDC0CF" w14:textId="77777777" w:rsidR="00015568" w:rsidRPr="00783BF9" w:rsidRDefault="00015568" w:rsidP="00D261BA">
                      <w:pPr>
                        <w:pStyle w:val="1"/>
                      </w:pPr>
                      <w:r w:rsidRPr="00034F0D">
                        <w:rPr>
                          <w:lang w:val="ru-RU" w:bidi="ru-RU"/>
                        </w:rPr>
                        <w:t>РОДИТЕЛЬСКИЙ КОМИТЕТ</w:t>
                      </w:r>
                      <w:r w:rsidRPr="00034F0D">
                        <w:rPr>
                          <w:sz w:val="52"/>
                          <w:szCs w:val="52"/>
                          <w:lang w:val="ru-RU" w:bidi="ru-RU"/>
                        </w:rPr>
                        <w:t xml:space="preserve"> </w:t>
                      </w:r>
                      <w:r w:rsidRPr="00034F0D">
                        <w:rPr>
                          <w:sz w:val="44"/>
                          <w:szCs w:val="44"/>
                          <w:lang w:val="ru-RU" w:bidi="ru-RU"/>
                        </w:rPr>
                        <w:t>20XX</w:t>
                      </w:r>
                    </w:p>
                  </w:txbxContent>
                </v:textbox>
              </v:rect>
              <v:oval id="Овал 211" o:spid="_x0000_s1033" style="position:absolute;left:10858;top:63614;width:2114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EfxAAAANwAAAAPAAAAZHJzL2Rvd25yZXYueG1sRI9Ba8JA&#10;FITvgv9heYIXqZsILSXNRoIgeBDbaun5kX1NFrNv4+6q6b/vFgo9DjPzDVOuR9uLG/lgHCvIlxkI&#10;4sZpw62Cj9P24RlEiMgae8ek4JsCrKvppMRCuzu/0+0YW5EgHApU0MU4FFKGpiOLYekG4uR9OW8x&#10;JulbqT3eE9z2cpVlT9Ki4bTQ4UCbjprz8WoVLLysR394lBe2rXnd76yp3z6Vms/G+gVEpDH+h//a&#10;O61glefweyYdAVn9AAAA//8DAFBLAQItABQABgAIAAAAIQDb4fbL7gAAAIUBAAATAAAAAAAAAAAA&#10;AAAAAAAAAABbQ29udGVudF9UeXBlc10ueG1sUEsBAi0AFAAGAAgAAAAhAFr0LFu/AAAAFQEAAAsA&#10;AAAAAAAAAAAAAAAAHwEAAF9yZWxzLy5yZWxzUEsBAi0AFAAGAAgAAAAhAPiWER/EAAAA3AAAAA8A&#10;AAAAAAAAAAAAAAAABwIAAGRycy9kb3ducmV2LnhtbFBLBQYAAAAAAwADALcAAAD4AgAAAAA=&#10;" fillcolor="#ffc000 [3204]" stroked="f" strokeweight="1pt">
                <v:stroke joinstyle="miter"/>
              </v:oval>
              <v:oval id="Овал 6" o:spid="_x0000_s1034" style="position:absolute;left:4667;top:59233;width:7754;height:7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xcxAAAANoAAAAPAAAAZHJzL2Rvd25yZXYueG1sRI9BS8NA&#10;FITvBf/D8gpeit3UQ5XYbalCQZEgrb14e2Sf2WD2bdh9JtFf7wqCx2FmvmE2u8l3aqCY2sAGVssC&#10;FHEdbMuNgfPr4eoWVBJki11gMvBFCXbbi9kGSxtGPtJwkkZlCKcSDTiRvtQ61Y48pmXoibP3HqJH&#10;yTI22kYcM9x3+roo1tpjy3nBYU8PjuqP06c3sKjuX46HOFTnmzf7vJInGd13ZczlfNrfgRKa5D/8&#10;1360BtbweyXfAL39AQAA//8DAFBLAQItABQABgAIAAAAIQDb4fbL7gAAAIUBAAATAAAAAAAAAAAA&#10;AAAAAAAAAABbQ29udGVudF9UeXBlc10ueG1sUEsBAi0AFAAGAAgAAAAhAFr0LFu/AAAAFQEAAAsA&#10;AAAAAAAAAAAAAAAAHwEAAF9yZWxzLy5yZWxzUEsBAi0AFAAGAAgAAAAhAFs/7FzEAAAA2gAAAA8A&#10;AAAAAAAAAAAAAAAABwIAAGRycy9kb3ducmV2LnhtbFBLBQYAAAAAAwADALcAAAD4AgAAAAA=&#10;" fillcolor="white [3212]" strokecolor="#ffc000 [3204]" strokeweight="2.25pt">
                <v:stroke joinstyle="miter"/>
                <v:textbox inset="0,,0"/>
              </v:oval>
              <v:oval id="Овал 212" o:spid="_x0000_s1035" style="position:absolute;left:33528;top:18275;width:6233;height:6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RfxQAAANwAAAAPAAAAZHJzL2Rvd25yZXYueG1sRI9Ba8JA&#10;FITvQv/D8gq96cYcrKZuQkmRCp6qgZLbI/uahGbfht1V0/56t1DwOMzMN8y2mMwgLuR8b1nBcpGA&#10;IG6s7rlVUJ128zUIH5A1DpZJwQ95KPKH2RYzba/8QZdjaEWEsM9QQRfCmEnpm44M+oUdiaP3ZZ3B&#10;EKVrpXZ4jXAzyDRJVtJgz3Ghw5HKjprv49koWL3tN6bsa4f1c3t4/+Wyqj5LpZ4ep9cXEIGmcA//&#10;t/daQbpM4e9MPAIyvwEAAP//AwBQSwECLQAUAAYACAAAACEA2+H2y+4AAACFAQAAEwAAAAAAAAAA&#10;AAAAAAAAAAAAW0NvbnRlbnRfVHlwZXNdLnhtbFBLAQItABQABgAIAAAAIQBa9CxbvwAAABUBAAAL&#10;AAAAAAAAAAAAAAAAAB8BAABfcmVscy8ucmVsc1BLAQItABQABgAIAAAAIQC42QRfxQAAANwAAAAP&#10;AAAAAAAAAAAAAAAAAAcCAABkcnMvZG93bnJldi54bWxQSwUGAAAAAAMAAwC3AAAA+QIAAAAA&#10;" fillcolor="#7030a0" stroked="f" strokeweight="1pt">
                <v:stroke joinstyle="miter"/>
              </v:oval>
              <v:oval id="Овал 206" o:spid="_x0000_s1036" style="position:absolute;left:3333;top:54947;width:7752;height:7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2xAAAANwAAAAPAAAAZHJzL2Rvd25yZXYueG1sRI9PawIx&#10;FMTvQr9DeEIvotkKlbKaXZaC4KG0/imeH5vnbnDzsiapbr99UxA8DjPzG2ZVDrYTV/LBOFbwMstA&#10;ENdOG24UfB/W0zcQISJr7ByTgl8KUBZPoxXm2t14R9d9bESCcMhRQRtjn0sZ6pYshpnriZN3ct5i&#10;TNI3Unu8Jbjt5DzLFtKi4bTQYk/vLdXn/Y9VMPGyGvznq7ywbczXx8aaantU6nk8VEsQkYb4CN/b&#10;G61gni3g/0w6ArL4AwAA//8DAFBLAQItABQABgAIAAAAIQDb4fbL7gAAAIUBAAATAAAAAAAAAAAA&#10;AAAAAAAAAABbQ29udGVudF9UeXBlc10ueG1sUEsBAi0AFAAGAAgAAAAhAFr0LFu/AAAAFQEAAAsA&#10;AAAAAAAAAAAAAAAAHwEAAF9yZWxzLy5yZWxzUEsBAi0AFAAGAAgAAAAhAPKmH7bEAAAA3AAAAA8A&#10;AAAAAAAAAAAAAAAABwIAAGRycy9kb3ducmV2LnhtbFBLBQYAAAAAAwADALcAAAD4AgAAAAA=&#10;" fillcolor="#ffc000 [3204]" stroked="f" strokeweight="1pt">
                <v:stroke joinstyle="miter"/>
              </v:oval>
              <v:oval id="Овал 47" o:spid="_x0000_s1037" style="position:absolute;left:762;top:18275;width:42026;height:42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92wwAAANsAAAAPAAAAZHJzL2Rvd25yZXYueG1sRI9BawIx&#10;FITvhf6H8ApeRLMVW2VrlEUQPIi1Kp4fm9fd0M3LmkTd/vtGEHocZuYbZrbobCOu5INxrOB1mIEg&#10;Lp02XCk4HlaDKYgQkTU2jknBLwVYzJ+fZphrd+Mvuu5jJRKEQ44K6hjbXMpQ1mQxDF1LnLxv5y3G&#10;JH0ltcdbgttGjrLsXVo0nBZqbGlZU/mzv1gFfS+Lzm/f5JltZT43a2uK3Ump3ktXfICI1MX/8KO9&#10;1grGE7h/ST9Azv8AAAD//wMAUEsBAi0AFAAGAAgAAAAhANvh9svuAAAAhQEAABMAAAAAAAAAAAAA&#10;AAAAAAAAAFtDb250ZW50X1R5cGVzXS54bWxQSwECLQAUAAYACAAAACEAWvQsW78AAAAVAQAACwAA&#10;AAAAAAAAAAAAAAAfAQAAX3JlbHMvLnJlbHNQSwECLQAUAAYACAAAACEAeEEvdsMAAADbAAAADwAA&#10;AAAAAAAAAAAAAAAHAgAAZHJzL2Rvd25yZXYueG1sUEsFBgAAAAADAAMAtwAAAPcCAAAAAA==&#10;" fillcolor="#ffc000 [3204]" stroked="f" strokeweight="1pt">
                <v:stroke joinstyle="miter"/>
              </v:oval>
              <v:oval id="Овал 1" o:spid="_x0000_s1038" alt="Женщина, которая держит дочь на коленях на открытом рынке" style="position:absolute;top:17894;width:41062;height:4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4BBwAAAANoAAAAPAAAAZHJzL2Rvd25yZXYueG1sRE89a8Mw&#10;EN0D/Q/iCt1iuRma4kYJwVC3kCHUydDxsK62sXUykhrb/z4yFDodj/d5u8NkenEj51vLCp6TFARx&#10;ZXXLtYLr5X39CsIHZI29ZVIwk4fD/mG1w0zbkb/oVoZaxBD2GSpoQhgyKX3VkEGf2IE4cj/WGQwR&#10;ulpqh2MMN73cpOmLNNhybGhwoLyhqit/jYLvj2LOO7el7ox5sXEnMx3zQqmnx+n4BiLQFP7Ff+5P&#10;HefD8spy5f4OAAD//wMAUEsBAi0AFAAGAAgAAAAhANvh9svuAAAAhQEAABMAAAAAAAAAAAAAAAAA&#10;AAAAAFtDb250ZW50X1R5cGVzXS54bWxQSwECLQAUAAYACAAAACEAWvQsW78AAAAVAQAACwAAAAAA&#10;AAAAAAAAAAAfAQAAX3JlbHMvLnJlbHNQSwECLQAUAAYACAAAACEAVQeAQcAAAADaAAAADwAAAAAA&#10;AAAAAAAAAAAHAgAAZHJzL2Rvd25yZXYueG1sUEsFBgAAAAADAAMAtwAAAPQCAAAAAA==&#10;" stroked="f" strokeweight="1pt">
                <v:fill r:id="rId7" o:title="Женщина, которая держит дочь на коленях на открытом рынке" recolor="t" rotate="t" type="frame"/>
                <v:stroke joinstyle="miter"/>
              </v:oval>
              <v:oval id="Овал 103" o:spid="_x0000_s1039" style="position:absolute;left:51816;top:72083;width:37975;height:3795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2RwQAAANwAAAAPAAAAZHJzL2Rvd25yZXYueG1sRE/NisIw&#10;EL4v+A5hhL2tie4iUo0ii4qHvaz2AYZmbIvNpCbZWn16Iwh7m4/vdxar3jaiIx9qxxrGIwWCuHCm&#10;5lJDftx+zECEiGywcUwabhRgtRy8LTAz7sq/1B1iKVIIhww1VDG2mZShqMhiGLmWOHEn5y3GBH0p&#10;jcdrCreNnCg1lRZrTg0VtvRdUXE+/FkNym9cP7387DZ5vp7cb2rfOfrS+n3Yr+cgIvXxX/xy702a&#10;rz7h+Uy6QC4fAAAA//8DAFBLAQItABQABgAIAAAAIQDb4fbL7gAAAIUBAAATAAAAAAAAAAAAAAAA&#10;AAAAAABbQ29udGVudF9UeXBlc10ueG1sUEsBAi0AFAAGAAgAAAAhAFr0LFu/AAAAFQEAAAsAAAAA&#10;AAAAAAAAAAAAHwEAAF9yZWxzLy5yZWxzUEsBAi0AFAAGAAgAAAAhAGHIDZHBAAAA3AAAAA8AAAAA&#10;AAAAAAAAAAAABwIAAGRycy9kb3ducmV2LnhtbFBLBQYAAAAAAwADALcAAAD1AgAAAAA=&#10;" fillcolor="#ffc000 [3204]" stroked="f" strokeweight="1pt">
                <v:stroke joinstyle="miter"/>
              </v:oval>
              <v:shape id="Параллелограмм 147" o:spid="_x0000_s1040" type="#_x0000_t7" style="position:absolute;left:58864;top:88371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lCwQAAANwAAAAPAAAAZHJzL2Rvd25yZXYueG1sRE/JasMw&#10;EL0X+g9iCr01chaS4loOIRDSa9O057E1sZxII2MpsfP3VaHQ2zzeOsV6dFbcqA+tZwXTSQaCuPa6&#10;5UbB8XP38goiRGSN1jMpuFOAdfn4UGCu/cAfdDvERqQQDjkqMDF2uZShNuQwTHxHnLiT7x3GBPtG&#10;6h6HFO6snGXZUjpsOTUY7GhrqL4crk5BhYu5tfPleXevvlf74SuYal8r9fw0bt5ARBrjv/jP/a7T&#10;/MUKfp9JF8jyBwAA//8DAFBLAQItABQABgAIAAAAIQDb4fbL7gAAAIUBAAATAAAAAAAAAAAAAAAA&#10;AAAAAABbQ29udGVudF9UeXBlc10ueG1sUEsBAi0AFAAGAAgAAAAhAFr0LFu/AAAAFQEAAAsAAAAA&#10;AAAAAAAAAAAAHwEAAF9yZWxzLy5yZWxzUEsBAi0AFAAGAAgAAAAhAHv8GULBAAAA3AAAAA8AAAAA&#10;AAAAAAAAAAAABwIAAGRycy9kb3ducmV2LnhtbFBLBQYAAAAAAwADALcAAAD1AgAAAAA=&#10;" adj="13965" fillcolor="#532477 [2406]" stroked="f" strokeweight="1pt"/>
              <v:oval id="Овал 104" o:spid="_x0000_s1041" alt="Сотрудник учебного заведения, учащийся и родители обсуждают учебное заведение." style="position:absolute;left:51816;top:73702;width:37105;height:37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c5wQAAANwAAAAPAAAAZHJzL2Rvd25yZXYueG1sRE/NisIw&#10;EL4LvkMYwYtoqisitVFEdNnDXvx5gKEZm9JmUpto69tvFhb2Nh/f72S73tbiRa0vHSuYzxIQxLnT&#10;JRcKbtfTdA3CB2SNtWNS8CYPu+1wkGGqXcdnel1CIWII+xQVmBCaVEqfG7LoZ64hjtzdtRZDhG0h&#10;dYtdDLe1XCTJSlosOTYYbOhgKK8uT6vA73P5KLtjU8njoTfdxH8+Pr6VGo/6/QZEoD78i//cXzrO&#10;T5bw+0y8QG5/AAAA//8DAFBLAQItABQABgAIAAAAIQDb4fbL7gAAAIUBAAATAAAAAAAAAAAAAAAA&#10;AAAAAABbQ29udGVudF9UeXBlc10ueG1sUEsBAi0AFAAGAAgAAAAhAFr0LFu/AAAAFQEAAAsAAAAA&#10;AAAAAAAAAAAAHwEAAF9yZWxzLy5yZWxzUEsBAi0AFAAGAAgAAAAhAMGL5znBAAAA3AAAAA8AAAAA&#10;AAAAAAAAAAAABwIAAGRycy9kb3ducmV2LnhtbFBLBQYAAAAAAwADALcAAAD1AgAAAAA=&#10;" stroked="f" strokeweight="1pt">
                <v:fill r:id="rId8" o:title="Сотрудник учебного заведения, учащийся и родители обсуждают учебное заведение" recolor="t" rotate="t" type="frame"/>
                <v:stroke joinstyle="miter"/>
              </v:oval>
              <v:rect id="Прямоугольник 150" o:spid="_x0000_s1042" style="position:absolute;left:24574;top:112564;width:62163;height:1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B8yAAAANwAAAAPAAAAZHJzL2Rvd25yZXYueG1sRI9Ba8JA&#10;EIXvhf6HZQq9FN1UsZXUVYpg8VAoxgoeh+w0Cc3Oprsbjf31nYPQ2wzvzXvfLFaDa9WJQmw8G3gc&#10;Z6CIS28brgx87jejOaiYkC22nsnAhSKslrc3C8ytP/OOTkWqlIRwzNFAnVKXax3LmhzGse+IRfvy&#10;wWGSNVTaBjxLuGv1JMuetMOGpaHGjtY1ld9F7wzs+5/3SeV20/6hO3wcL2+h+E3PxtzfDa8voBIN&#10;6d98vd5awZ8JvjwjE+jlHwAAAP//AwBQSwECLQAUAAYACAAAACEA2+H2y+4AAACFAQAAEwAAAAAA&#10;AAAAAAAAAAAAAAAAW0NvbnRlbnRfVHlwZXNdLnhtbFBLAQItABQABgAIAAAAIQBa9CxbvwAAABUB&#10;AAALAAAAAAAAAAAAAAAAAB8BAABfcmVscy8ucmVsc1BLAQItABQABgAIAAAAIQCguzB8yAAAANwA&#10;AAAPAAAAAAAAAAAAAAAAAAcCAABkcnMvZG93bnJldi54bWxQSwUGAAAAAAMAAwC3AAAA/AIAAAAA&#10;" fillcolor="#002061 [2408]" stroked="f" strokeweight="1pt">
                <v:textbox inset="57.6pt,14.4pt,36pt,14.4pt">
                  <w:txbxContent>
                    <w:p w14:paraId="2697C180" w14:textId="77777777" w:rsidR="00015568" w:rsidRPr="00184A14" w:rsidRDefault="00015568" w:rsidP="00D261BA">
                      <w:pPr>
                        <w:pStyle w:val="02"/>
                      </w:pPr>
                    </w:p>
                  </w:txbxContent>
                </v:textbox>
              </v:rect>
              <v:oval id="Овал 205" o:spid="_x0000_s1043" style="position:absolute;left:40671;top:23895;width:10040;height:10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e+xgAAANwAAAAPAAAAZHJzL2Rvd25yZXYueG1sRI9fS8NA&#10;EMTfBb/DsYIvYi8t+Ie016JCQZFQWvvStyW35oK5vXC3JtFP7wmCj8PM/IZZbSbfqYFiagMbmM8K&#10;UMR1sC03Bo5v2+t7UEmQLXaBycAXJdisz89WWNow8p6GgzQqQziVaMCJ9KXWqXbkMc1CT5y99xA9&#10;Spax0TbimOG+04uiuNUeW84LDnt6clR/HD69gavqcbffxqE63p3s61xeZHTflTGXF9PDEpTQJP/h&#10;v/azNbAobuD3TD4Cev0DAAD//wMAUEsBAi0AFAAGAAgAAAAhANvh9svuAAAAhQEAABMAAAAAAAAA&#10;AAAAAAAAAAAAAFtDb250ZW50X1R5cGVzXS54bWxQSwECLQAUAAYACAAAACEAWvQsW78AAAAVAQAA&#10;CwAAAAAAAAAAAAAAAAAfAQAAX3JlbHMvLnJlbHNQSwECLQAUAAYACAAAACEAWEz3vsYAAADcAAAA&#10;DwAAAAAAAAAAAAAAAAAHAgAAZHJzL2Rvd25yZXYueG1sUEsFBgAAAAADAAMAtwAAAPoCAAAAAA==&#10;" fillcolor="white [3212]" strokecolor="#ffc000 [3204]" strokeweight="2.25pt">
                <v:stroke joinstyle="miter"/>
                <v:textbox inset="0,,0">
                  <w:txbxContent>
                    <w:p w14:paraId="099C4E4B" w14:textId="77777777" w:rsidR="00015568" w:rsidRPr="00BE27CD" w:rsidRDefault="00015568" w:rsidP="00D261BA"/>
                  </w:txbxContent>
                </v:textbox>
              </v:oval>
              <v:oval id="Овал 45" o:spid="_x0000_s1044" style="position:absolute;left:41719;top:24181;width:10008;height:10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oCwwAAANsAAAAPAAAAZHJzL2Rvd25yZXYueG1sRI9Pi8Iw&#10;FMTvC36H8IS9ramySq1GkUVBBGX9c/D4aJ5ttXnpNlHrtzeCsMdhZn7DjKeNKcWNaldYVtDtRCCI&#10;U6sLzhQc9ouvGITzyBpLy6TgQQ6mk9bHGBNt77yl285nIkDYJagg975KpHRpTgZdx1bEwTvZ2qAP&#10;ss6krvEe4KaUvSgaSIMFh4UcK/rJKb3sriaM/MZ07PkAGW70/Py3sutqu1Tqs93MRiA8Nf4//G4v&#10;tYLvPry+hB8gJ08AAAD//wMAUEsBAi0AFAAGAAgAAAAhANvh9svuAAAAhQEAABMAAAAAAAAAAAAA&#10;AAAAAAAAAFtDb250ZW50X1R5cGVzXS54bWxQSwECLQAUAAYACAAAACEAWvQsW78AAAAVAQAACwAA&#10;AAAAAAAAAAAAAAAfAQAAX3JlbHMvLnJlbHNQSwECLQAUAAYACAAAACEA/L7qAsMAAADbAAAADwAA&#10;AAAAAAAAAAAAAAAHAgAAZHJzL2Rvd25yZXYueG1sUEsFBgAAAAADAAMAtwAAAPcCAAAAAA==&#10;" fillcolor="#7030a0 [3206]" stroked="f" strokeweight="1pt">
                <v:stroke joinstyle="miter"/>
                <v:textbox inset="0,,0">
                  <w:txbxContent>
                    <w:p w14:paraId="252B88F9" w14:textId="3BEB44AE" w:rsidR="00015568" w:rsidRPr="00845884" w:rsidRDefault="009E3AEF" w:rsidP="00472FAE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E3AEF">
                        <w:drawing>
                          <wp:inline distT="0" distB="0" distL="0" distR="0" wp14:anchorId="565B043E" wp14:editId="3C6830CF">
                            <wp:extent cx="744120" cy="580876"/>
                            <wp:effectExtent l="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175" cy="583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  <v:oval id="Овал 18" o:spid="_x0000_s1045" style="position:absolute;left:79914;top:70273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AvxQAAANsAAAAPAAAAZHJzL2Rvd25yZXYueG1sRI9BS8NA&#10;EIXvgv9hGcGb3UTBSuy2SGClgtA2ingcs2MSzM6G7JrGf+8cCr3N8N68981qM/teTTTGLrCBfJGB&#10;Iq6D67gx8P5mbx5AxYTssA9MBv4owmZ9ebHCwoUjH2iqUqMkhGOBBtqUhkLrWLfkMS7CQCzadxg9&#10;JlnHRrsRjxLue32bZffaY8fS0OJAZUv1T/XrDdyVu91h+WGfvz63+/2LfbVTPlhjrq/mp0dQieZ0&#10;Np+ut07wBVZ+kQH0+h8AAP//AwBQSwECLQAUAAYACAAAACEA2+H2y+4AAACFAQAAEwAAAAAAAAAA&#10;AAAAAAAAAAAAW0NvbnRlbnRfVHlwZXNdLnhtbFBLAQItABQABgAIAAAAIQBa9CxbvwAAABUBAAAL&#10;AAAAAAAAAAAAAAAAAB8BAABfcmVscy8ucmVsc1BLAQItABQABgAIAAAAIQDDGxAvxQAAANsAAAAP&#10;AAAAAAAAAAAAAAAAAAcCAABkcnMvZG93bnJldi54bWxQSwUGAAAAAAMAAwC3AAAA+QIAAAAA&#10;" fillcolor="#7030a0 [3206]" stroked="f" strokeweight="1pt">
                <v:stroke joinstyle="miter"/>
              </v:oval>
              <v:oval id="Овал 25" o:spid="_x0000_s1046" style="position:absolute;left:38004;top:23133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PE6wwAAANsAAAAPAAAAZHJzL2Rvd25yZXYueG1sRI/NasMw&#10;EITvhbyD2EIupZEbSAhOZGMCgRxCmz96XqyNLWqtHElN3LevAoUeh5n5hlmVg+3EjXwwjhW8TTIQ&#10;xLXThhsF59PmdQEiRGSNnWNS8EMBymL0tMJcuzsf6HaMjUgQDjkqaGPscylD3ZLFMHE9cfIuzluM&#10;SfpGao/3BLednGbZXFo0nBZa7GndUv11/LYKXrysBv8+k1e2jfnYba2p9p9KjZ+Hagki0hD/w3/t&#10;rVYwncHjS/oBsvgFAAD//wMAUEsBAi0AFAAGAAgAAAAhANvh9svuAAAAhQEAABMAAAAAAAAAAAAA&#10;AAAAAAAAAFtDb250ZW50X1R5cGVzXS54bWxQSwECLQAUAAYACAAAACEAWvQsW78AAAAVAQAACwAA&#10;AAAAAAAAAAAAAAAfAQAAX3JlbHMvLnJlbHNQSwECLQAUAAYACAAAACEAOgDxOsMAAADbAAAADwAA&#10;AAAAAAAAAAAAAAAHAgAAZHJzL2Rvd25yZXYueG1sUEsFBgAAAAADAAMAtwAAAPcCAAAAAA==&#10;" fillcolor="#ffc000 [3204]" stroked="f" strokeweight="1pt">
                <v:stroke joinstyle="miter"/>
              </v:oval>
              <v:oval id="Овал 210" o:spid="_x0000_s1047" style="position:absolute;left:9144;top:55518;width:4051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17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58cz8QjI+RMAAP//AwBQSwECLQAUAAYACAAAACEA2+H2y+4AAACFAQAAEwAAAAAAAAAAAAAA&#10;AAAAAAAAW0NvbnRlbnRfVHlwZXNdLnhtbFBLAQItABQABgAIAAAAIQBa9CxbvwAAABUBAAALAAAA&#10;AAAAAAAAAAAAAB8BAABfcmVscy8ucmVsc1BLAQItABQABgAIAAAAIQCRNI17wgAAANwAAAAPAAAA&#10;AAAAAAAAAAAAAAcCAABkcnMvZG93bnJldi54bWxQSwUGAAAAAAMAAwC3AAAA9gIAAAAA&#10;" fillcolor="#7030a0 [3206]" stroked="f" strokeweight="1pt">
                <v:stroke joinstyle="miter"/>
              </v:oval>
              <v:oval id="Овал 16" o:spid="_x0000_s1048" style="position:absolute;left:53721;top:101039;width:4165;height:4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zIxQAAANsAAAAPAAAAZHJzL2Rvd25yZXYueG1sRE/basJA&#10;EH0v+A/LFHwpumkpiaau0ptUKIKX6POQHZPY7GzMrpr+fbdQ6NscznUms87U4kKtqywruB9GIIhz&#10;qysuFGTb+WAEwnlkjbVlUvBNDmbT3s0EU22vvKbLxhcihLBLUUHpfZNK6fKSDLqhbYgDd7CtQR9g&#10;W0jd4jWEm1o+RFEsDVYcGkps6LWk/GtzNgp27y+r+HC3z9afj28f2TFJTuNlolT/tnt+AuGp8//i&#10;P/dCh/kx/P4SDpDTHwAAAP//AwBQSwECLQAUAAYACAAAACEA2+H2y+4AAACFAQAAEwAAAAAAAAAA&#10;AAAAAAAAAAAAW0NvbnRlbnRfVHlwZXNdLnhtbFBLAQItABQABgAIAAAAIQBa9CxbvwAAABUBAAAL&#10;AAAAAAAAAAAAAAAAAB8BAABfcmVscy8ucmVsc1BLAQItABQABgAIAAAAIQD0jLzIxQAAANsAAAAP&#10;AAAAAAAAAAAAAAAAAAcCAABkcnMvZG93bnJldi54bWxQSwUGAAAAAAMAAwC3AAAA+QIAAAAA&#10;" fillcolor="white [3212]" strokecolor="#ffc000 [3204]" strokeweight="1.5pt">
                <v:stroke joinstyle="miter"/>
                <v:textbox inset="0,,0"/>
              </v:oval>
              <v:oval id="Овал 208" o:spid="_x0000_s1049" style="position:absolute;left:54483;top:101611;width:4165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5fwQAAANw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yNPadCYdAbn5BQAA//8DAFBLAQItABQABgAIAAAAIQDb4fbL7gAAAIUBAAATAAAAAAAAAAAAAAAA&#10;AAAAAABbQ29udGVudF9UeXBlc10ueG1sUEsBAi0AFAAGAAgAAAAhAFr0LFu/AAAAFQEAAAsAAAAA&#10;AAAAAAAAAAAAHwEAAF9yZWxzLy5yZWxzUEsBAi0AFAAGAAgAAAAhAOx1Ll/BAAAA3AAAAA8AAAAA&#10;AAAAAAAAAAAABwIAAGRycy9kb3ducmV2LnhtbFBLBQYAAAAAAwADALcAAAD1AgAAAAA=&#10;" fillcolor="#ffc000 [3204]" stroked="f" strokeweight="1pt">
                <v:stroke joinstyle="miter"/>
              </v:oval>
              <v:oval id="Овал 209" o:spid="_x0000_s1050" style="position:absolute;left:52482;top:103516;width:2262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I7xgAAANwAAAAPAAAAZHJzL2Rvd25yZXYueG1sRI/dasJA&#10;FITvC77Dcgq9qxstWI2uIsKKhYK/iJfH7GkSzJ4N2W2Mb98tFHo5zMw3zGzR2Uq01PjSsYJBPwFB&#10;nDlTcq7gdNSvYxA+IBusHJOCB3lYzHtPM0yNu/Oe2kPIRYSwT1FBEUKdSumzgiz6vquJo/flGosh&#10;yiaXpsF7hNtKDpNkJC2WHBcKrGlVUHY7fFsFb6vtdv9+1uvrZbPbfehP3Q5qrdTLc7ecggjUhf/w&#10;X3tjFAyTCfyeiUdAzn8AAAD//wMAUEsBAi0AFAAGAAgAAAAhANvh9svuAAAAhQEAABMAAAAAAAAA&#10;AAAAAAAAAAAAAFtDb250ZW50X1R5cGVzXS54bWxQSwECLQAUAAYACAAAACEAWvQsW78AAAAVAQAA&#10;CwAAAAAAAAAAAAAAAAAfAQAAX3JlbHMvLnJlbHNQSwECLQAUAAYACAAAACEAhdeyO8YAAADcAAAA&#10;DwAAAAAAAAAAAAAAAAAHAgAAZHJzL2Rvd25yZXYueG1sUEsFBgAAAAADAAMAtwAAAPoCAAAAAA==&#10;" fillcolor="#7030a0 [3206]" stroked="f" strokeweight="1pt">
                <v:stroke joinstyle="miter"/>
              </v:oval>
              <v:oval id="Овал 207" o:spid="_x0000_s1051" style="position:absolute;left:77724;top:101039;width:10990;height:10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otwwAAANwAAAAPAAAAZHJzL2Rvd25yZXYueG1sRI9PawIx&#10;FMTvQr9DeIVeimYr2MpqlKUgeCj+q3h+bJ67oZuXbRJ1/fZGEDwOM/MbZjrvbCPO5INxrOBjkIEg&#10;Lp02XCnY/y76YxAhImtsHJOCKwWYz156U8y1u/CWzrtYiQThkKOCOsY2lzKUNVkMA9cSJ+/ovMWY&#10;pK+k9nhJcNvIYZZ9SouG00KNLX3XVP7tTlbBu5dF51cj+c+2MuufpTXF5qDU22tXTEBE6uIz/Ggv&#10;tYJh9gX3M+kIyNkNAAD//wMAUEsBAi0AFAAGAAgAAAAhANvh9svuAAAAhQEAABMAAAAAAAAAAAAA&#10;AAAAAAAAAFtDb250ZW50X1R5cGVzXS54bWxQSwECLQAUAAYACAAAACEAWvQsW78AAAAVAQAACwAA&#10;AAAAAAAAAAAAAAAfAQAAX3JlbHMvLnJlbHNQSwECLQAUAAYACAAAACEAneq6LcMAAADcAAAADwAA&#10;AAAAAAAAAAAAAAAHAgAAZHJzL2Rvd25yZXYueG1sUEsFBgAAAAADAAMAtwAAAPcCAAAAAA==&#10;" fillcolor="#ffc000 [3204]" stroked="f" strokeweight="1pt">
                <v:stroke joinstyle="miter"/>
              </v:oval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Пятиугольник 151" o:spid="_x0000_s1052" type="#_x0000_t15" style="position:absolute;left:8382;top:110564;width:21592;height:1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bawwAAANwAAAAPAAAAZHJzL2Rvd25yZXYueG1sRE/dasIw&#10;FL4f7B3CEXa3pgoTrUaRgetgY7jqAxybY1NtTkqTafXpl4Gwu/Px/Z75sreNOFPna8cKhkkKgrh0&#10;uuZKwW67fp6A8AFZY+OYFFzJw3Lx+DDHTLsLf9O5CJWIIewzVGBCaDMpfWnIok9cSxy5g+sshgi7&#10;SuoOLzHcNnKUpmNpsebYYLClV0PlqfixCqa34N7a/dXspoX5+Eo/82O+yZV6GvSrGYhAffgX393v&#10;Os5/GcLfM/ECufgFAAD//wMAUEsBAi0AFAAGAAgAAAAhANvh9svuAAAAhQEAABMAAAAAAAAAAAAA&#10;AAAAAAAAAFtDb250ZW50X1R5cGVzXS54bWxQSwECLQAUAAYACAAAACEAWvQsW78AAAAVAQAACwAA&#10;AAAAAAAAAAAAAAAfAQAAX3JlbHMvLnJlbHNQSwECLQAUAAYACAAAACEA1pJG2sMAAADcAAAADwAA&#10;AAAAAAAAAAAAAAAHAgAAZHJzL2Rvd25yZXYueG1sUEsFBgAAAAADAAMAtwAAAPcCAAAAAA==&#10;" adj="16930" fillcolor="#0038a8 [3207]" stroked="f" strokeweight="1pt"/>
              <v:oval id="Овал 17" o:spid="_x0000_s1053" style="position:absolute;left:81534;top:99896;width:2261;height:2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RdwwAAANsAAAAPAAAAZHJzL2Rvd25yZXYueG1sRE/basJA&#10;EH0X+g/LFPqmG1vQEl1FhC0WBC8V8XHMjkkwOxuy25j+fVcQfJvDuc503tlKtNT40rGC4SABQZw5&#10;U3Ku4PCj+58gfEA2WDkmBX/kYT576U0xNe7GO2r3IRcxhH2KCooQ6lRKnxVk0Q9cTRy5i2sshgib&#10;XJoGbzHcVvI9SUbSYsmxocCalgVl1/2vVfCx3Gx246P+Op9W2+23Xut2WGul3l67xQREoC48xQ/3&#10;ysT5Y7j/Eg+Qs38AAAD//wMAUEsBAi0AFAAGAAgAAAAhANvh9svuAAAAhQEAABMAAAAAAAAAAAAA&#10;AAAAAAAAAFtDb250ZW50X1R5cGVzXS54bWxQSwECLQAUAAYACAAAACEAWvQsW78AAAAVAQAACwAA&#10;AAAAAAAAAAAAAAAfAQAAX3JlbHMvLnJlbHNQSwECLQAUAAYACAAAACEAsoSEXcMAAADbAAAADwAA&#10;AAAAAAAAAAAAAAAHAgAAZHJzL2Rvd25yZXYueG1sUEsFBgAAAAADAAMAtwAAAPcCAAAAAA==&#10;" fillcolor="#7030a0 [3206]" stroked="f" strokeweight="1pt">
                <v:stroke joinstyle="miter"/>
              </v:oval>
              <v:rect id="Прямоугольник 143" o:spid="_x0000_s1054" style="position:absolute;left:6285;top:126592;width:80458;height:3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WGxAAAANwAAAAPAAAAZHJzL2Rvd25yZXYueG1sRE9Na8JA&#10;EL0X/A/LCL01G02pEl1FBEFKKTTVg7chO2aj2dmQXWPaX98tFHqbx/uc5Xqwjeip87VjBZMkBUFc&#10;Ol1zpeDwuXuag/ABWWPjmBR8kYf1avSwxFy7O39QX4RKxBD2OSowIbS5lL40ZNEnriWO3Nl1FkOE&#10;XSV1h/cYbhs5TdMXabHm2GCwpa2h8lrcrILXyywrTL/pv7N3Ohp3fDvttl6px/GwWYAINIR/8Z97&#10;r+P85wx+n4kXyNUPAAAA//8DAFBLAQItABQABgAIAAAAIQDb4fbL7gAAAIUBAAATAAAAAAAAAAAA&#10;AAAAAAAAAABbQ29udGVudF9UeXBlc10ueG1sUEsBAi0AFAAGAAgAAAAhAFr0LFu/AAAAFQEAAAsA&#10;AAAAAAAAAAAAAAAAHwEAAF9yZWxzLy5yZWxzUEsBAi0AFAAGAAgAAAAhADYnJYbEAAAA3AAAAA8A&#10;AAAAAAAAAAAAAAAABwIAAGRycy9kb3ducmV2LnhtbFBLBQYAAAAAAwADALcAAAD4AgAAAAA=&#10;" fillcolor="#ffc000 [3204]" stroked="f" strokeweight="1pt"/>
              <v:shape id="Стрелка: Пятиугольник 152" o:spid="_x0000_s1055" type="#_x0000_t15" style="position:absolute;left:7143;top:112564;width:21593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tPwgAAANwAAAAPAAAAZHJzL2Rvd25yZXYueG1sRE/basJA&#10;EH0X/IdlhL7VjakNGl0ltBT0oUKtHzBkx1zMzsbsVuPfu0LBtzmc6yzXvWnEhTpXWVYwGUcgiHOr&#10;Ky4UHH6/XmcgnEfW2FgmBTdysF4NB0tMtb3yD132vhAhhF2KCkrv21RKl5dk0I1tSxy4o+0M+gC7&#10;QuoOryHcNDKOokQarDg0lNjSR0n5af9nFCRZ/11vM66n53j+VvOBPt18p9TLqM8WIDz1/in+d290&#10;mP8ew+OZcIFc3QEAAP//AwBQSwECLQAUAAYACAAAACEA2+H2y+4AAACFAQAAEwAAAAAAAAAAAAAA&#10;AAAAAAAAW0NvbnRlbnRfVHlwZXNdLnhtbFBLAQItABQABgAIAAAAIQBa9CxbvwAAABUBAAALAAAA&#10;AAAAAAAAAAAAAB8BAABfcmVscy8ucmVsc1BLAQItABQABgAIAAAAIQC4BAtPwgAAANwAAAAPAAAA&#10;AAAAAAAAAAAAAAcCAABkcnMvZG93bnJldi54bWxQSwUGAAAAAAMAAwC3AAAA9gIAAAAA&#10;" adj="18088" fillcolor="#002060" stroked="f" strokeweight="1pt"/>
              <v:shape id="Стрелка: Пятиугольник 153" o:spid="_x0000_s1056" type="#_x0000_t15" style="position:absolute;left:5524;top:110649;width:21593;height:15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N6wQAAANwAAAAPAAAAZHJzL2Rvd25yZXYueG1sRE9Ni8Iw&#10;EL0v+B/CCN7WVKWLVKOIKHgRdlV6HpKxrW0mpYla/71ZWNjbPN7nLNe9bcSDOl85VjAZJyCItTMV&#10;Fwou5/3nHIQPyAYbx6TgRR7Wq8HHEjPjnvxDj1MoRAxhn6GCMoQ2k9Lrkiz6sWuJI3d1ncUQYVdI&#10;0+EzhttGTpPkS1qsODaU2NK2JF2f7lbB93Tjd8c0z3f6fqxvqTbbvA5KjYb9ZgEiUB/+xX/ug4nz&#10;0xn8PhMvkKs3AAAA//8DAFBLAQItABQABgAIAAAAIQDb4fbL7gAAAIUBAAATAAAAAAAAAAAAAAAA&#10;AAAAAABbQ29udGVudF9UeXBlc10ueG1sUEsBAi0AFAAGAAgAAAAhAFr0LFu/AAAAFQEAAAsAAAAA&#10;AAAAAAAAAAAAHwEAAF9yZWxzLy5yZWxzUEsBAi0AFAAGAAgAAAAhAOuD03rBAAAA3AAAAA8AAAAA&#10;AAAAAAAAAAAABwIAAGRycy9kb3ducmV2LnhtbFBLBQYAAAAAAwADALcAAAD1AgAAAAA=&#10;" adj="16957" fillcolor="#002b82 [3208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 155" o:spid="_x0000_s1057" type="#_x0000_t75" alt="Голова с шестеренками" style="position:absolute;left:14478;top:113898;width:8978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vnwgAAANwAAAAPAAAAZHJzL2Rvd25yZXYueG1sRE9NTwIx&#10;EL2b8B+aIfEmXYyALhQiCIk3EDlwnGyH7YbtdGkrLPx6S2LibV7e50xmra3FmXyoHCvo9zIQxIXT&#10;FZcKdt+rp1cQISJrrB2TgisFmE07DxPMtbvwF523sRQphEOOCkyMTS5lKAxZDD3XECfu4LzFmKAv&#10;pfZ4SeG2ls9ZNpQWK04NBhtaGCqO2x+rYLQjs94s/Q3fjIwfL/PTYV+elHrstu9jEJHa+C/+c3/q&#10;NH8wgPsz6QI5/QUAAP//AwBQSwECLQAUAAYACAAAACEA2+H2y+4AAACFAQAAEwAAAAAAAAAAAAAA&#10;AAAAAAAAW0NvbnRlbnRfVHlwZXNdLnhtbFBLAQItABQABgAIAAAAIQBa9CxbvwAAABUBAAALAAAA&#10;AAAAAAAAAAAAAB8BAABfcmVscy8ucmVsc1BLAQItABQABgAIAAAAIQDRAbvnwgAAANwAAAAPAAAA&#10;AAAAAAAAAAAAAAcCAABkcnMvZG93bnJldi54bWxQSwUGAAAAAAMAAwC3AAAA9gIAAAAA&#10;">
                <v:imagedata r:id="rId9" o:title="Голова с шестеренками"/>
              </v:shape>
            </v:group>
          </w:pict>
        </mc:Fallback>
      </mc:AlternateContent>
    </w:r>
    <w:r w:rsidR="009A1FAD">
      <w:rPr>
        <w:noProof/>
        <w:lang w:val="ru-RU" w:bidi="ru-RU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2021A" w14:textId="77777777" w:rsidR="001563BE" w:rsidRDefault="00015568" w:rsidP="00D261BA">
    <w:pPr>
      <w:pStyle w:val="a6"/>
    </w:pPr>
    <w:r>
      <w:rPr>
        <w:noProof/>
        <w:lang w:val="ru-RU" w:bidi="ru-RU"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228D33FC" wp14:editId="1E102164">
              <wp:simplePos x="0" y="0"/>
              <mc:AlternateContent>
                <mc:Choice Requires="wp14">
                  <wp:positionH relativeFrom="page">
                    <wp14:pctPosHOffset>-23300</wp14:pctPosHOffset>
                  </wp:positionH>
                </mc:Choice>
                <mc:Fallback>
                  <wp:positionH relativeFrom="page">
                    <wp:posOffset>-1761490</wp:posOffset>
                  </wp:positionH>
                </mc:Fallback>
              </mc:AlternateContent>
              <wp:positionV relativeFrom="paragraph">
                <wp:posOffset>-1554132</wp:posOffset>
              </wp:positionV>
              <wp:extent cx="15335361" cy="11781955"/>
              <wp:effectExtent l="0" t="1924050" r="208915" b="0"/>
              <wp:wrapNone/>
              <wp:docPr id="225" name="Группа 225" descr="Фоновые изображения и формы объектов второй страницы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35361" cy="11781955"/>
                        <a:chOff x="0" y="0"/>
                        <a:chExt cx="15335361" cy="11777354"/>
                      </a:xfrm>
                    </wpg:grpSpPr>
                    <wps:wsp>
                      <wps:cNvPr id="200" name="Полилиния: Фигура 21"/>
                      <wps:cNvSpPr/>
                      <wps:spPr>
                        <a:xfrm rot="3600000">
                          <a:off x="3194081" y="-3194081"/>
                          <a:ext cx="1828236" cy="8216398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Полилиния: Фигура 21"/>
                      <wps:cNvSpPr/>
                      <wps:spPr>
                        <a:xfrm rot="5400000">
                          <a:off x="7494618" y="3936610"/>
                          <a:ext cx="623096" cy="15058391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" name="Группа 220"/>
                      <wpg:cNvGrpSpPr/>
                      <wpg:grpSpPr>
                        <a:xfrm>
                          <a:off x="1912968" y="2620932"/>
                          <a:ext cx="626937" cy="857229"/>
                          <a:chOff x="-26162" y="-254998"/>
                          <a:chExt cx="878450" cy="1199886"/>
                        </a:xfrm>
                      </wpg:grpSpPr>
                      <wps:wsp>
                        <wps:cNvPr id="78" name="Овал 78"/>
                        <wps:cNvSpPr/>
                        <wps:spPr>
                          <a:xfrm>
                            <a:off x="-26162" y="-227398"/>
                            <a:ext cx="782758" cy="78305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Овал 217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Овал 218"/>
                        <wps:cNvSpPr/>
                        <wps:spPr>
                          <a:xfrm>
                            <a:off x="447043" y="151583"/>
                            <a:ext cx="405245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Овал 219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21" name="Группа 221"/>
                      <wpg:cNvGrpSpPr/>
                      <wpg:grpSpPr>
                        <a:xfrm rot="16200000">
                          <a:off x="4599018" y="1249332"/>
                          <a:ext cx="408672" cy="597624"/>
                          <a:chOff x="31590" y="-254998"/>
                          <a:chExt cx="820700" cy="1199886"/>
                        </a:xfrm>
                      </wpg:grpSpPr>
                      <wps:wsp>
                        <wps:cNvPr id="222" name="Овал 222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Овал 223"/>
                        <wps:cNvSpPr/>
                        <wps:spPr>
                          <a:xfrm>
                            <a:off x="447044" y="151583"/>
                            <a:ext cx="405246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Овал 224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Группа 11"/>
                      <wpg:cNvGrpSpPr/>
                      <wpg:grpSpPr>
                        <a:xfrm flipH="1">
                          <a:off x="1970118" y="401607"/>
                          <a:ext cx="2624328" cy="2587752"/>
                          <a:chOff x="-20970" y="21323"/>
                          <a:chExt cx="4336669" cy="4285913"/>
                        </a:xfrm>
                      </wpg:grpSpPr>
                      <wps:wsp>
                        <wps:cNvPr id="29" name="Овал 29"/>
                        <wps:cNvSpPr/>
                        <wps:spPr>
                          <a:xfrm>
                            <a:off x="109459" y="21323"/>
                            <a:ext cx="4206240" cy="4204257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 31" descr="Обстановка класса, где учитель преподает группе учащихся"/>
                        <wps:cNvSpPr/>
                        <wps:spPr>
                          <a:xfrm flipH="1">
                            <a:off x="-20970" y="199415"/>
                            <a:ext cx="4109803" cy="4107821"/>
                          </a:xfrm>
                          <a:prstGeom prst="ellipse">
                            <a:avLst/>
                          </a:prstGeom>
                          <a:blipFill>
                            <a:blip r:embed="rId1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2385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9" name="Параллелограмм 199"/>
                      <wps:cNvSpPr/>
                      <wps:spPr>
                        <a:xfrm>
                          <a:off x="1779618" y="10818650"/>
                          <a:ext cx="9730741" cy="5676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pattFill prst="wdUpDiag">
                          <a:fgClr>
                            <a:schemeClr val="accent3">
                              <a:lumMod val="75000"/>
                            </a:schemeClr>
                          </a:fgClr>
                          <a:bgClr>
                            <a:schemeClr val="accent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8AE28" w14:textId="77777777" w:rsidR="00A5113F" w:rsidRPr="00D763BE" w:rsidRDefault="00A5113F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Параллелограмм 204"/>
                      <wps:cNvSpPr/>
                      <wps:spPr>
                        <a:xfrm flipV="1">
                          <a:off x="1808193" y="11379722"/>
                          <a:ext cx="9730741" cy="914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16FC4" w14:textId="77777777" w:rsidR="00BA4966" w:rsidRPr="00D763BE" w:rsidRDefault="00BA4966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197300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8D33FC" id="Группа 225" o:spid="_x0000_s1058" alt="Фоновые изображения и формы объектов второй страницы." style="position:absolute;margin-left:0;margin-top:-122.35pt;width:1207.5pt;height:927.7pt;z-index:251626496;mso-width-percent:1973;mso-left-percent:-233;mso-position-horizontal-relative:page;mso-width-percent:1973;mso-left-percent:-233;mso-height-relative:margin" coordsize="153353,117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KOzMEQAAzpUAAA4AAABkcnMvZTJvRG9jLnhtbOxdW4/bxhV+L9D/&#10;QOixqC2RHJKikHVgxE0aIE2MXJrkkStRKxWSqJBc77pPToKiKFAgD31P/NAf4DYJENS5AP4F2n/U&#10;b27U4WhlDt04cdCJkRUpnTNn5vDM4cy5zUsvX65X3r28rJbF5mTg3xwNvHwzLWbLzdnJ4L13X70x&#10;HnhVnW1m2arY5CeD+3k1ePnWr3/10sV2kgfFoljN8tJDI5tqcrE9GSzqejsZDqvpIl9n1c1im2/w&#10;47wo11mN2/JsOCuzC7S+Xg2D0SgeXhTlbFsW07yq8O0d+ePglmh/Ps+n9VvzeZXX3upkgL7V4m8p&#10;/p7yv8NbL2WTszLbLpZT1Y3sGXqxzpYbEG2aupPVmXdeLg+aWi+nZVEV8/rmtFgPi/l8Oc3FGDAa&#10;f2SM5rWyON+KsZxNLs62DZvAWoNPz9zs9M17r5Xbd7Z3S3DiYnsGXog7PpbLebnmn+ildylYdr9h&#10;WX5Ze1N86UdhGIWxP/Cm+NH3k7GfRpFk63QB3h9gThe/O4abJGHEOO5QEx+2unSxhZBUez5U/xsf&#10;3llk21ywt5qAD3dLbzk7GUCqBt4mW0NYd1/svt893n0j/v9u983VZxNv90/cf3n16dWD3aMnDwOf&#10;d5f3Cw00XKwmFRiqWeiVBcQujEf8PyEkiqGhn7LRGKwD527oGyGQDXfHwTgIY8ncceDHYTpu8Seb&#10;TM+r+rW8EA8qu/dGVYsGzma4EvI4U2OZFptNtazzDzC6+XoFIf/N0BunfuJH3oWX+oyNxFggwibK&#10;hxTFjxP0IvUWHkuCIJYMuAbpA4yroSOb76RDUTgdNhp10wlMOqNOOhRFjaKbTkjoWPKNorBklEYB&#10;66bDKB0/YaPu50NR/CjA47F4PhGlA06n3XyjKNZ0IL2NHIzt6FAUFidp4o+7+ZZQOnZ8oygsxn+B&#10;300HL7RmPAkL8VQ75Y2i+GHiQxV000kpnThKxt3Ph6JY0/Hp7E7sCLVwWBzGY2iRbo1A57cl63yK&#10;w+IA3LOQBZ/O8DgeJ+Puh9TC8QM/9W1mkU/neAw9l/id4tDCsadEZ7ktJYrDojRM/cDiOdF5LrgX&#10;d4+J4rBojPeajUTQmR6ljCUWlCiOP0L/bGaTT+d6jLdebPGcKI49JTrbbSlRHBZFPtaCFs+Jzndb&#10;7lEcFoWJlUQEVEdEWKnGSadEtHDEAsBiSFhO7LVrxIJxFHQTojjWhKiGsCVEcVgEER8l3U8poBpC&#10;8G7cPSSKw1gaWclD0JrtmISRBSWKk8TQeRZLh6A12eNxxMLuIVEca0J0rjNLQi0cFoPlFpoooHOd&#10;WfLOwAn8kcW7KaBzHa+ziFk8JYoTj1KrBURAp3qYsiC0eEoUx5ZQSLWDJaEWDmNBEI4s3kwhneqW&#10;vGvhYJeTWslDSOd6kCZYVHeKeAuHRQl2kt3qIaRTHZvAFHuErv1YC8eaEJ3ptoQoDsPLwmpHFtKp&#10;bss7isPCOLaTBzrXgyBIA4unRHHCEbNaPoR0qgcsin2Lp0RxrAnRmW5LiOKwMIxZavFeCulUt+Ud&#10;xWFhEFrJA6P6wWfjOOjeyrRxxJ62ey4xqh6wxgtt9s4tHFtCVDvYEqI4LEhDrNgshkTVgy3vKA7W&#10;UCMreWB0rmN3hhVolx5qoVjoOkYneRqnFlvnFooNCTq7LUlQFBZEozi1eBUxOrst2UVR8DpO7CSA&#10;zm6LZ9IG79yUMzqlYdCz2Cm3UCyeSUTnvx2JFgoLRkkytliXRnQud7OqBc5gjMWuuj0jYYduLKnZ&#10;QhtXp5cbZV3FlZdxT4e0626Lipu7qakVpl19CzOqNG0Di5tmO5AxFoosjLPojx0ydA1FDnpRhvqg&#10;yGEvZGgRiqzN+Xbdhn6gyMKPYD1mTGOKHPfqNqYmRU56IWPKUWRtorcbM+YfRU57UeaGOIqN+14y&#10;ZgpZPynjJrMW9X5yxu1gLfR+kuYboob7XmM3hM3vJ22+IW6470XdEDjYp3qhGyLn95M53xA63Peh&#10;zk079MHhvhe6IXXSh2Q9zwND6nDfi7ohdbDP9EI3pA5Gl17ohtTBlNIL3ZC6oJ/UcStH68H1kzpu&#10;umih95M6bpBoofeTOm4yoOi478M6bgdooffTdXxz30LvJ3V8y95C7yd1oSF1uO81dkPqsEPvhW5I&#10;HTzSvdANqcNmuhe6IXVhP6nj+9wW5/tJHd+IUnTc9+k835K20PtJHTOkDve9qBtSx/pJHd/ftTrf&#10;T+r43q2F3k/qmCF1uO81dkPqsGHrhW5IHesndXyP1Bp7P6nj+x+Kjvs+nec7mxZ6S+rkm1ZtYUqE&#10;SPHgqJUIjqoHHoKjyoGH4KhTTjKbbLOa73z0pXdxMpDhHANvcTLQQSD853VxL3+3EIA13wfJKAnR&#10;ExU1ogaxB1xtKIJuF11X4R8KQYPpz61oX/p6RPu6G5JJGkx/SnDSHRWMYbQ+XRVVLsa876BCFfEE&#10;ciQyvqJjJDLQ4RoE3SX9qdoXcRFyJDLeweiaAb7vjgpbMMCPj0S63WXHZCRCx0hkRMA1CLpL+lOO&#10;hICruACjawa4CKBQAxfOfQP8+EikW192THrrO0YifebXIOgu6U85EgKuPOdG1wxwHmUgNZZyfxvg&#10;x0ciXbeyY9Kf3TUS4b++BkF3SX+qkezBlW/Z6FobnHRHOYgN8KeMRLiGRcfU5JQTcj+fDFLCw3sI&#10;r6H0pxyHdNMKaOV9NTpmgPPOSC2uXKgG+PFxSAegoCRdlQrz2Dika/IQXndIf8pxEGgm/ZNGxwxw&#10;4Y2Uw2YRdzIa4MfHIV1kAlU68zrGIZ13h/C6Q/pTjoNAKw+e0TEDXPg61TiEG84APz4O6USSqMKv&#10;1jUO4Uc7hNcd0p9qHARa+riMjrXBaWeko8oAf8o4hItK9Es6hDrGIR1Ah/C6Q/pTjoNAKy+Q0TED&#10;fN8Z5coxwI+PQzoiRL9kHGDHOKSL5BBed0h/ynEQaOUnMTpmgAuPkmhcOTsM8OPjEHZ7ganXV8dm&#10;uHAltCB1J/Sn7PseTnkSjL60off0lTvAgD7ec7k+7Oq1MLZb9HoPp2ztRj/avZa0lcHcgNQ9xhqT&#10;LxxFKHezguQLTxKuXBWr5ezV5WrFl4wi4j9/ZVV69zIsR7PpNN/UetnaglwJ6/mm4Jh6vQc6FwjC&#10;lmHX4qq+v8p5u6vN2/kcgd1YjwYi+PoIIdGHRTbLJf1IBGvL5hsMMRrRIIeeg37Ttv+0tmUzCp6j&#10;5iIzoUGW3oOGzHUcaDAE5WJTN8jr5aYor6O+atg3l/CaSZI1nEunxew+wt5FgDqearWdvrosq/qN&#10;rKrvZiVixPElkjvqt/Bnviqw9McSX1xh8V+Uf77uew6PuHz8OvAukFhxMqg+Os/KfOCtXt8gYl8s&#10;DLDZEDcieAF7DvrLKf1lc75+pYA8YEOD3olL9KmsV/pyXhbr95EDcptTxU/ZZgra8LrU2MXIm1dq&#10;3OMnZJFM89u3xTWyLyCWb2ze2U5545yrW4z83cv3s3Lr8cuTQY0w/DcLnSWQTXR4PZftBpZjborb&#10;53UxX/LYeyGHkq/qBhkLMkXgJ0hdAJt+/NSFCLsTI3UhYfCWwejMd5lhiregdDxAslVuByJ1Eaak&#10;skKiUTRG6KlSFTqthKoCzVribztIQ3CZC/mHMAc1wecuc4FnsIidc2ekAixRDd9c5gL4Ju0AnXzD&#10;DN/zTdoL2h7y6zJ/YPpqkCwTCiiKy1zQ6Vkuc0GmqbnMhUYihCmnc9q2sh1c5oLmnstc4EmfLnNB&#10;Zb/aJhTQxYPLXFDMs4y+b2U72CYUuMwFnqn9octckBnrPPihWVC6zAW5JrJOKIAbvGGebUIBxbEm&#10;RPcKtoQojstcUKpV2r87F3ntbAfhlu7em/GAkkYcbAlRHJe54FmmFdBlg0WUPA93aZ6MJQmK4jIX&#10;unP8XeaCy1w4mq1hBrspc7VdFD8meyvgqheyDBtp8kT6xbkZYW79otykBb+hrCML7MZshLj1i3Bz&#10;mQv7xCCXuSBDErkvDaL3tJQql7mwFxuXuWAtNi5zYS82yGSQAQl2Wt5lLhDW9Xu7IlOhtSpwmQvW&#10;ExaZCi3WucwFe9YZUucyF2QsmstcEJUhlfI/FujoMheQ1CIrGipO6eBH/SkDPUkihSpLaIDrSMjD&#10;vBiXucBVu3JLG1xrM1mWzxNvApe5gBeA5s5x2XKZC4NWpoPmmP6Uk9dlLqgSW8bsOy5XskCUmIku&#10;c4HMxLZcucwFzY/jkoRAbGh/l7mgkgl0UL4oGO8yF0Tyh8tceKEyF9ShEPJ8CHJQQoCprLIN/nH1&#10;4OrT3Q/498gL8D0MTPzkhh6nS6DedpCqdE0cKzBKpZmKZhTEKS/DyM+ZGCMJEEFCoAKDsT5l4kYQ&#10;+zFc1fj9RhCxVB6VwAH0gRPI0EXwmz6qAgBI2JWmMJmT8DOcNpFgs654+Pnu37tHu8cevhLse9qZ&#10;Enzg6hSJ1rCDRJ0QsedbMg6SCFQ435IxSiLqGhA6D4PnsvATJFTWS75aLbcVPxfjIONFnzPRSscy&#10;0pZOz3SeRwtqteHbb9RzTiKZq/QsuV/ivesUJh6MwfQXVGFiql2T5oVvXYpX9+E/Ou+MrwmI0uWh&#10;3YbCCGTxMAV45BQaojFCP0rxEEw92aRuRaiOrxQGjoNAVcSWkpTJbz+ewnCZnm0OuExPl+lJTjQ7&#10;pgYO1w2BLAJorQZw2sZIuVn8yEeGplxPaTWAg4cQxSnXDeqarpWejxrQaxNj7cCVl0v4VmnsLuHb&#10;JXzrs+p4OMzBakC8r63VQMgwzWUoVxJigW6ogcAPRrygP98+qOvnrwaObCGcGnB1H35hdR/2JgVp&#10;ERHHazbGET2N+bFH11pSxESwsaTIGh6wfxyUasDkTkeqVIMfsDQ0DSs4gzJOYDfhMzxKk1hWtCWG&#10;lSP7BWJXQYF2fmomb8FHMaUXwK4Cf0XDUm1Y4d/1sawcGbdeIGFv5PZJ/KhWVxGH18ZxFXFU9Rz5&#10;ln5BKuLw09fMBZKMm7VeIIl9kkwOOLpPUpVu3D6JP3xXGMsVxipR8+oFKozFj0Y8UAOimrW1GnD7&#10;pEnl6uO5+njPpz6e1T6JHwZ9uE168hDfi3V9t8PZm8O5+Xtd8U95UP00Gflqh8RQM3gkovz3HlS4&#10;o1EgVXlEgmicJJHYSJAt0g04rBPpUwl8nIsnTan7HRLPbY/hSBFbJF70OMXhN9SOsh//3ZJvD6vJ&#10;868WeGA7evJQOtWtdaI/SrXtiAxbb5BQSxScU/tC3CBDWedPPB/fc9uR4mzIzpXkXEmdriReZaa9&#10;NHrykH83y6sp6qbuPt/96+rjq08QmvLd7nuEqPwHIT7483j3CF9/vHv0W2/35e6r3dfe1adXf919&#10;A8ivd4+v/u7tfrh6gMsfgPQVkL+++gSATZiQAn909Teg/AUtfdZtmrlWeRPNC8sTk6d47XU3g4oa&#10;j7AJ5LYp3CAaRhuXn10HneIlwqsP8yUuv/Yu16tNNQG3FnW9nQyHIjwjq24W23yD31B4dp3VuC3P&#10;hnjnLKf5nWJ6vkaB4yHsdfGwzFdZvSw21QKRN6huO8nXp/kM53C8PsODmFZ1Vudo+6NtudzU8tVS&#10;ldO3cXIHXiEIBqnLvJ6i1rLeeuFED5SvDUJlzIeJpgHBNe29q6WsaiPLCtHOtfZLcK3t10o/0UoJ&#10;iqXRkV9A7z3gcXr4B0UH7Qalhvtvd99iIQrAPhZmP0lSXUYZ5zr441ge9LPXX2kSjhJe6UdY5+Mk&#10;bs6fOqK+tqjbvVrlq+KszNb7ID6uHJqKytnsT7rWDOJtPR2LLYowi7BkHRLIsVAmu+bKToUHXsze&#10;295ZZmei6fkZCrYLFTRd5GuzensoYFbn6z8UM1nTPOFl1dW6twlhExSblk47mpSLZgUFbaa7x3vh&#10;tNmPps3qy9NL6ES8M7VA/xy14rF3kAGEuJA14nEhgwdx8cy14ev/w8rwewPYUzUYdmn6gSPo8Egs&#10;oViI/dHcRY+hwFKZtu2jhnOKEG3e1BFdJo8BkLP5p1JlrR1ho3/ocQv6hLoWpFMrP75aEYzmdgan&#10;Vp6jQe3iDGZ4vCSxFtgultM7WZ3Re1xfbCd5UCyK1Swvb/0XAAD//wMAUEsDBAoAAAAAAAAAIQAx&#10;AQqm5l0DAOZdAwAVAAAAZHJzL21lZGlhL2ltYWdlMS5qcGVn/9j/4AAQSkZJRgABAQEBSgFKAAD/&#10;2wBDAAIBAQEBAQIBAQECAgICAgQDAgICAgUEBAMEBgUGBgYFBgYGBwkIBgcJBwYGCAsICQoKCgoK&#10;BggLDAsKDAkKCgr/2wBDAQICAgICAgUDAwUKBwYHCgoKCgoKCgoKCgoKCgoKCgoKCgoKCgoKCgoK&#10;CgoKCgoKCgoKCgoKCgoKCgoKCgoKCgr/wAARCAKqA4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Y7UKN2OM81dtoS/A/OkWP+ECrtpDsXI9&#10;a4Yx5T813HQRiP5cc1dt4MfP71HAmJckZq7HAzcrWlugyS3Tcw4+lXra3I++OtR2ltlVdz+VaEce&#10;F3/lWnMX5BBE+R+VXrOBmPSobe3Mj4/rWhDH/Ci5pspIsQIfuAc1pWcRVckdsVVtoTtVz1rQgjBX&#10;G/g0pdjSKJ7eElver1vbqOiZ9ear28S4A2/r0rRtIXZcFBuAzUmkUWLRFUKxX2571egjxwwVl255&#10;6VDZw7YdhT6+1X4YlOGXCrtx/wDXq4/EVbQh1aDbplxgA/ujn5u1Wv2R9GXS7rUHZh810x6dKbqJ&#10;LafK4HWNsbexrG+EHj7+wdSu7It8wkOV9/6mvfwnPLB1YrsjPCunTzihOXmfTE2rW1u4VXX0/wDr&#10;1dtb+3aPc0gryjQfiFZatO01y5TymwwY9TW1D440u6uPssF8pBOF2sM18/UqRUrSdmfpsacpRTRV&#10;+Ovha5+IcC6FbXkkcM2FkaJiGx3xVz4e/C7TvhvY28emQhFWMA7e/wBfetFpbVCrPMN3Y54+tdBp&#10;MS6tZCJHDFehqEle5rzSjC3Qfc6pHqMCxBckcYqnqkCC0yE4zx7VY/saTTmL4PPNV9avIBCsQmX5&#10;m5HrV+hUJLRIqpHrUFnvtNyhT8tXvDPiW9in8q/uASvDbm6VuaVYJdaB5aD5mXivMPFh1Pwh4kbU&#10;72+C2bcTRsOnuDWVSpGlDnlsjbD0/rlX2SWr28zrfiP8Xx4Ss/tDW7SRtx8nWuLOvQeNg9/cD5dq&#10;vGO9Yfi3xtoPigR6fHdJJtXPytUnw88O+IdXuJGhsmit41AVuu/3p5fmWHxGIUack/NHRmeR18Fl&#10;7qVouLts9GzqPBQt1vmhh/CuwU7Gwp47muS8K6a+maxJasvzK1dcc5yB/DXrZp71a67H5jQvGNn3&#10;JYiBHtDfnVhAoTHv+dV0cIMBupqxGQeCeleRI7h3P3c0BQoGBRgE9KULwDSKuLjHNNAJ6ilYn7qj&#10;3pF+vtmrQPUOM4IoYt2WlwuaCB0z2pkiDGMGo2Jzw1Of5h24pMDue1AET89+n3qhbBOX7fdqZxkY&#10;ao3xjcfXigiRWkBCfMfwqCRWY/1q1Kp+6q5A5qB+V4XpQQtipKpxgn/69dZ4OgAsVfHvXLXC5HI4&#10;rr/BxWOxUE87an7R3ZfFe3+R4F+3z8H9Y+Inw/uI9IDefBIs9uFzhnQ7gDj3rwb9hq3166+Itx5u&#10;kXlr5Eey8+0KQC+eB29/zr7+17T9P1O0aG8RStc14d+HfhrRtQa9022QMzZZlQCvPrZeqmKVZPY/&#10;Vsp4yqZfwzVyidPmUr8rvtffTr5G3bWa/Yo1cc7eaJbRBH8tXXUKmFWopAFG4CvQtZHxB5x8QNLt&#10;rZW1O6h8zywWG1a5L4ceMtV8U6tNYRWTx20T7V3fxf8A1q9W8RQafqETW0jA1l6D4a0vRE8y3hVf&#10;mzuxXnVMHWlio1IztFbrud9GthYYWUJQvJ7PsSf2Rbw/P5YLEfNmsPxz4gt/DOntO0G6TGQPSurd&#10;45h+7fnpWVq2g2epnfdxhl3dD9eld3L7tkcaZ8g/GX47/Gg6rJH4N8Lym36LJ5ZO49On868u8O/F&#10;T9su6+MumWWp+GY18Pvn7XcNuVw4P3MfTn05r7w1Lwr4d85SunwrsbIwoFRf8IVosx3yafESH3/K&#10;o5PrXLLCzlU5ud+iO36xR9ny+yV+739SDw7HJe6FDJeR7ZNoLcdTiszxasGlQGYrsGPvDtXVQ2cd&#10;vGsa/Lis3xHptnqtg8NyF6YrsW5x2PHbj4j+EFvSl1qkay7tvll/mJ9cV1ugDTtat1ljQ7dufYiu&#10;U1L9m3wve+Kf7YRvm3BvvHj1Ht3r0TStDs9G09baADAWt5Rj0Mqcaib5rGJqeg2Tyn91wc/N1z7V&#10;5t+0zZXtn8L7xdGRvtJhbydq5+bBwBXsNzFGzffAwcdP1rF8Z+HbfXdH+xTJuT+JWGc//WqeRF1K&#10;UakGu5+HEfw//a8fxtceJ7bU9QtreTXCkbSTMGwW+uQO/pX6yfsu+HNW1T4c2lx4oy13HAgmdu7g&#10;DJFXB+zpoE8a2yaXbIq3RmX5d2DnjFem+EfC1n4b037BAuFP93jJz1qI0VC+u4pR9rNOUUrFe38N&#10;2cS48vIPPIxXnfxsuLrwppj3GmYH+76+39BXr0sIzlio4xXnfxz8BXvjXR/7O067aN2wGxgfz7d6&#10;uEeWSuKtT5qbUTF+E7zeJfD/AJt/J5h6MOe/866eDwfZxn97DuXGNoHT0qv8Ivh9d+CfDsOn3c25&#10;0j+92NdY8S5xhc9BtPXFEl7w6dGKpq61OT8Q6NDp1s1zbRchc/L6/wBK85tPiBfXHiVtEeNdok/u&#10;8Aev/wBavar60juLdklYNuTHXmvNtO+HFtbeLJNTksdytJndx09DVRS1uZVqD5lyaGrB4Nt73FzP&#10;Efn6r69/yqzN4U020tGlmts7VyWK5IA+n4V0sEQgiV1Kgbdvzdqh1OwF9ZSWZfiRTtYHp/k1ma/V&#10;6XY+Nv2x/wBvLwP+zw39lWyxyXjnCxqwz755rlv2T/27vD/x48RNpGoFobuQ8w+ZxtHTB9/89a3P&#10;2rv+CXXh745eMm8W3N5cxXDt87RHO4HtzwK0f2Xf+CWvgb4M61D4njlle6t1KCRm5x3z6n9PatlF&#10;RPNlhebVp81/kfSsXgjR9SslmihVo3jBA4wvqaqv4HttKikns4VBZcFlj69+f8812lnpMNlZx2SH&#10;JRNoG/gcY547U0pGjtnkHjp1rG2uh6X1albbU8h8K23im98VyWlyrfZ1b5dufXnP+Brvv+EHtXlW&#10;WaNdwwfuZP0FaltaWttd+ekYyT8u1ffrWogWT/Vsu8/d9/atPe6E08NTirPU898YX1jorqhVfm+R&#10;dzf570aN4f0vxLDHdx2yqynDH+7zz+B/WpviD4Ov9WcIWULuYqv93PrW94H8PPpGleS/LKo9hn1r&#10;Tl925n7FSqNNaGHeeGNN8P2jXUhAWOMn5v6V8v8Axl/bxs/BvxEtfBuh6Mb5mvFjk8tcgN9R+gr6&#10;4+JXgu/8SeF57DTrlY5miO1u/T6/p3r4PT9iD4o6D8Zf+Enec3sIvC7NIhPG7II7gj159ulOMTnx&#10;GHd7LReX4H154D09/iD4Vg1e/tGhklGTHwcDHC5HWs/4g2GhfDzRWvb2AFI8lhIm78MdzXonwp8M&#10;32h+FYbG9i2sIwCOuMdak+Ivgax8Z+H5tJuYo23KR+87+3rTcpKVkdUcPHlTe580eAfjx8Jvibqz&#10;6DaRQNMH2+W5XjBwenb/AB6da7+//Zy8Jauv2qDSbfbIg52fl+P8q8w8F/sKXPhP4yP4109/s8Mj&#10;blih4UjdnJA6d8ehr6x0jRhp2kx2Z+by1AY7fb+dY0ZVuX96le/4G9SjRbstUeEXf7PnhLw7Abm+&#10;tI444vvblHRup968Q8a/FP8AZ90nxF/wj2vTWMTrKI442Zdzeh57evHXFd1/wUW1r9oTTvClxp/w&#10;c0Zp7mRNqsqkjaf6Cvzdtv2E/wBsT4p+JJPEutz3CXVwzM8xzhM/3a6o7HFUpx5rbH6A6F8APg38&#10;TB53he1s5JJIyyrCqkZYdf8Ae7/Wtdf2Q/Cc2y2vtEBKvtaNkHPv9Kw/+CbP7IXxQ+CGj+X491+4&#10;1BtwY+d29gTk4H+TX2F/ZEIlzEm0KoBX1/8Ar1nJQvdoUMPGUbtHyVrH7P8A8GPhVPHc6zpcEMnU&#10;iTCr15I454x+lSr4g+ABSOA39mzO21F8xTuboAD3Fc7/AMFUPh18UvEHg6R/h3BM0ikfNDnLD0GB&#10;/kV+cml+Hv2o77xLZg+HdUVrW7U7fLKruHbPYf41hUq+zlyqJcMNGV9Uj9h/Avwn8F31kt3pNtGY&#10;mYHdGuQD7eoroH+DehWszXr28kbDg+X93r15rD/YrPia6+F2nx+KtPe3uPIAlTb8yN6HI/CvXPGu&#10;mSHQZvskPO37u77vHQe9RKXNHY3p0YtXaODhfwZpV0tnPKfu4+U8nB7itJvAfhbUI/tmnQLJJJjb&#10;t6nnt6evNfMnxM8aeLdP8YtoUGm3LSvMvkv5bEL/AJ+lfTnwA0/ULjwtb3Gr2/zPHu2yA8HHTP1z&#10;+FeFl+bfXsVUoKLXIduNyuNOjGcrPmMK9+DFncO8scSkN95WXqM9Pxqa3+EDC1ZYrNY28varBQO3&#10;TjtXrzWUEQ3XBVC2cFcAfT3qrcXjF/KtIsMvOWH3fbivdXMeJLKcKtbHj/8AwpW7ht2heIJuVSyr&#10;1UjHT6U+D4DsZ/tFwTt6/vF5b/8AVXsGm6Vd6iN0sbFv72Ola11pSwaZIpUeYF5yvB7flVKUjL+x&#10;MJLVo+Tv2nfhd4TTwNbx6jcNtjuBuI4YEnGfY/Su3+AHw98IN8PbOCDa22M7d21j/j/+uvPv20dK&#10;urvSvs8mpTIHuMtHu/h9j6Vqfs+6T4j0/wAJ6XKk9w3mKCigfn9fp/8ArrTVs5vqtKOI+DQ7zxp8&#10;ErsoraNFuXdt28ZHPPOeB7VoeFfgak8BkvgokiH3sZx+HY+/WvX/AAR4Z1fVdLS2ns2kWQjdIw74&#10;9K6HUPhpdaZateO7Kv8AFuPWsZVJ7GqyTCOpz236HhNx8E7czObP7zfwkdP8+1V7n4NXMDGb7LIu&#10;RtYhs/y/X616lpfh+/fWWC3LNGr9h0rtP+EZjZQzQfNt5P0qfaT7lPJcJU+zY+c3+FtxZt5PmjGP&#10;7vPt9a0dM+E4aNSRldvysMtnisb9rPxR4x8CyLN4aK58zGXzwB646/0qT9mD4+/8J+39gazZlLqM&#10;gSK3Xk9Rjik6l5W6lxyuitHHRaGrc/CuOACSBXUhfm+U/rUQ+HupwZaH5lVQGbbzu9/wr2XxFp1j&#10;pml/2kfuquQO1fOPxY/bd8C/DDVZbDUnaRo3CtHEudpx/k0pVHFXbMKmVYemrJb9jt7XwbqG1oXj&#10;LbSCny9Pb6Vcj8GXaLvSL+H0xj/61bXwM+Kvg74xaLHq+kXCyrIvyvtHBrvNS8ONFCxtVxkcGqjJ&#10;sj+yKM/eR5ja+Gr9H2CPb327elQ6j4Y1a4mVUhf7wG3ngjuK7q20jWo5tj2P7vd2HI/+vmussPDC&#10;T2yzzxDco+VuKJSkKOTxqq2x5B/wgniT/niv50V7L/YEHq3/AHzRWftKhf8AYNLzPiXyFIwFqzBb&#10;sUAC0RW7NyoqzbRMD81aWPh+V9Bbe2weOauwQNnB4pbKAb8MK0FhVirbfu1XNy6C5QsoAi4brV2F&#10;VztdeKLeES/MOlXEjOB8nFJyK5ZC20K7uOhq7awtvyT9B61HbQnPC1etIgoyyDkflSNIxkTW9qTI&#10;Mt06rir0EDhuFDKP0qG2t5SOW6Vo29s4Ge/9MVRrGI+CItzGu4dNr8YrQswEVtgH+zjtUcUGI9wP&#10;QdeP1q1BHhlwvIH3j39qXMaqMrlmGM7V2p7A9KvwRSb9m8j5fxqtbqFYgZPH3jV23DKFZ8e3tSi2&#10;XyhcRB7GTgfdPzdx+Fcv8A/Dtj4h8e6lBeR7vLmwrHHOev412X2ZTEybuWU89c1z/wCzjG0PxW1V&#10;MDb5gIx/WvpMt97CV7dI/qcijy5thr/zfodt4y+H1lpsmbV2hbd8rp/9avMdB8NeI/CXxCm1B7sy&#10;Wkvzbd/f+nrX0R8QdORLVrjHylM9OhrynVrC5ujvltG3K3XHDd6/EuKc0xlHiShhYfas/uP27LeX&#10;6jKT9DsNP8Pa94zWGe1mdIxjLK3UV6f4J8NXOj2qpM+4+9efeCviFJoVilrJpkm4cDEZ4/8ArV1G&#10;lfFr7Xcx2ospFaRsfdNfo9BXpRd9bHh1ubmfY67xH5EOmyXEhwVHB9K5Pwx4Zn1+4bULt/3Yk+Va&#10;ueLtdF9bx2EThWY/MCeTXQ+G7OGw05Ioiv3ecetaR+IhScIaF6xsFs7cQx9uK8w/aS8HX+teGLl7&#10;AkPszuXqcc4+teqLOkSb3PSs7Xp9P1exks1ZWO3GDWeMwscVhZ0n9pNfebZZjp5fmFPErVxkn9zP&#10;jb4UacJPFdvp19J8rTbOGPY9a+wvDmj6fp+ghLSFflj7CvCfE3wi0/w54oTWNOeSFfte9o1b5Sa9&#10;s8H6zbT6L5SN8yx4Iz0r5jg3J8Vk9KpQrLro1rdH2/iFnmCz6VGvhpO1tVtZnGwZHjG454MneuiB&#10;y3zj2rnPNX/hNbiLP8RP1rok+fr/ACr73Mfij6I/C6bu5erJo8ZA29P1qdSyjndVeLqCo6VKuRk4&#10;yfrXlSOqOxKzsRgZ4pw2qMNTMsOT6dqUcn6HvSKHAB23FuaAOMEU0nByec+lODbz1/8ArUXACRj5&#10;gcUZI7CjAK/f/CghQu5T/wDWquYBvG0EDvTSSo25605hjkkVGUbdkH3p3QDWIduT05qOR8N1+X61&#10;IwP3T1qORCvCrkUrkS2I3+Xmq8gyPlAx/eqeQNyD0+lQuMDDd+KOYiJBIBjaT+db/hqdo7LqeB8p&#10;rAYAJk9P510HhsRm12MVHpihbndgf4/yJJ5rm73FpdoHGfSn6WYbdN8k2frS3mnzTKVikA/Gqj6R&#10;ceT9nWb72d3PWqPbT7F+HVbW5l2I3fio9XuDHaHD7c/xVm6RozWE5JfH1NWdetZNQtvLgnXd0570&#10;Fr3jAkuPn80yA88gd6j8SaqbLTxFDJtbr9M0q+Fr9rhZTKo28M27rS6x4SOoMqS3GVDZGKkrmuSe&#10;HCZrNZJZcswzS6tO0MOxBgnr9Ks6fozWCbWuB65/pTNXtlnAZHGRxT6D6mI2lXDhbmWb5epU/wCe&#10;lSLPGI/LGc0XFvqE0DIsn056Vmrp99DPuLM3AHXikWaEqMx3oe35Vh+Jpp1tWhtZAZGGef5VsXKX&#10;MdptXljxgda5NtJ8RT6m09xlUz8tCJcrHPx2/iSC8LXCnZu3KcnAGeta2oamIPKt/MyzcnHb2rUv&#10;NKvLuPduxtI3evHauYu/DGrvrUly0sm0sNo3fKorRSuDk4o2BDIbdZZW+ZuRtPOKzPEF2qRfZh83&#10;y8dBzWy0ZSFTOcbVH8VYWp2jPdqZVYjqMDHeq6mhHpVoFh+03gVd3Jw1Xo5rSQMbd849O4+tY/iK&#10;HVb7TxHZgpweccZ9vUVV8KRatbQMl7O0zlgdzDH4nHT6VVnuyea0rG5ccKSD83TPHFcb4zku7Zo3&#10;hQtI7dnAx7DNaXjW71qGMSaUm7gfKjdD71xcg8SeIb3feeb8rY6bMY4/zzzThG7uyZS6F/UvEGq6&#10;Voy3CxNulbCxlgP8itzwpf32pWXnzxMu4/d3Zx7D+VeeeI7/AFS88QppIjbYpCru5Yjv+FehW1xL&#10;Z6MsVqu0rGoTzBx068daco6WCMrsr+N9cTRNJaQH52XCouM9f0rE8EeLbLWy6yxsJEbazMR68d65&#10;LxHd+O9R1yRLm1/c9BKIyQfwz+lWPCmm6npxknhtyiqu7ey8e54xx/LvVezSjYnn5pHqQeFcIZY/&#10;u42s2STVTW7mWzsmuI1LAKxOO9eYW/xE1m+8VvYwMvl7tq7eSTnoPT6816Jqs11ceH2trcbnMYBY&#10;5yx71Ps+XcpVObYz7bXDfQBp5JB5knyjvjsak1nX10LT1nwd27avz8mvPLL/AITrTvEbNKm6HOyE&#10;MDwPXp/OtHxjo/ibXjG8EUn7ojbuBAPtn0z3xWnLEz9pLlPRNBvbjWbBbgRfK38P+fz/ABqS8sGj&#10;HmSjbjG7bjmm/B6Cd4ls7+NR5aADHdsf496o/GPxBd6RcrBpts0jLzhc4P8A+us+X37GnP7l2U4t&#10;S87U/s0ch+U/3f1zXRWSliuDlWU9e2a848P65fSTSXNxYn0ds4Zuffp6V2vhjVZLqEs8HlFv+Wda&#10;SgTGdyHxHqskF0IwjDHDs0YGefU9K0dMuGaBInTY27bgt90Y6fWud8Ra3a2esLbyMrMOefr1z6f1&#10;q14d8W2moXYigA5b749M+npjvVcuguf3jS1fXUsU8qePap5DMvX0xTLCS2mVr9o1dB/Ft6D/ADmo&#10;fFjfapIwYjg5C7V6HP8A9eoNf1UaRoDR2cTeZtxvC5yPb0NCiHN3Nqw1iK7fy40UqnHBGOBVbxBq&#10;drZWjTzXGzPU/wB6uZ+GeqTus15fwMh3YUsM7v8A9VP8S6hZazqSWQeRVQZIX+I/1FHJ7w/aLluT&#10;WusxRxm+aUCNW+Zvc8bq17XWo2tGkK/dGWH8h+PpXO3WnWFrax2cKs25fubD3PU/rXVaRpFtDoUc&#10;JALSLuLSc4Hp/n6UpRRUWc9quqaFq8q2t/pyyMv3dy+nY0uleD7KZzPY6bDHuXcSqD3/ACq9J4e0&#10;lZZJPI2/wBmH5Z557VsC4ttLs82sa7VXayjqeOfx/SntsS9XqUYNLa0t/LSPaFGU2rtIP+JphuNs&#10;+Cv8Od3X6ir2ia/banqMen3g2ktheD8x/wA9q7D/AIQ7w+1qL1ijHqy56VErLccddjy7xDB4f16P&#10;+z9V05Zw3AEkYwW6Af56Vg6N8Bfh9BfJqMXha3ZlyEZogdn+7xXe6t4f0GG/UG4zzn6e4q3Drej6&#10;fa740CruxH/tAVfTYhq+5n6T4asdLt/s+nWSx/L2UKT9auXdkqQMt0u5f4vlycVqaLrOn38nmeuB&#10;83TNXNSTS3gMfmDaRhWP+eKwlG8tjaOx5fefCjwjrWsLqL6fmTrzjPXJruNI8MW+m2AgtbcKq/3u&#10;c1GbWy0if7ak6sPTsBmug0PXdGvQ0ZkXcuflXtxUexpx1irFe0lLRsw7vw5dXXyKjKNv3lBFNtNA&#10;srGZUlDM23Hsfr711VzLaKnnB/8AgPpWTJLaNNlnGM4YL3ojEPUt6dpUMwyY+evyr6VauNIhljaC&#10;PaWb2qbSb/TJYljD4Pr6VbLxRfOHG3/PFAXPnf8Aaz+D9rdeGo7tbaNpPOUhtvbPc811HwI+GT2f&#10;gTT3ktV+VdzfL0OP549q1P2mtVsofB0bG7VdtwD8vUe2O5x2rqPhP4x0ZfA1q8TRt8u3K9OBzzWn&#10;/Ls50o+2fod98PxaabZpbSWihV+77+9X/H2oWl7pjW8aKpZfy965cfEewsOPIDJ6r2qnqXj7S9WP&#10;lw7TI33VY4rn5ZG2lyp4e0uWC6Yuqsu7GRXUCEbPnPbke9ZGlXdvGFMjBSy4PtW3bzW7ASb1bjqK&#10;mW4Hn/xN+Dmh+PF239qshA+63865/wCH37NPhXwVe/b9Pto42X721Bxz7V6frWo2FumwFdzcfeqD&#10;R9Rhm3eY3tx/n9KOX3dihur+G7TV9O/s24UlSuMD6V454q/Yv+GmvanJcXWjQsZWyzMvzHPUZ/Gv&#10;dSYkX5WxuGefWsbWFmabEYbA54bOPWp5VLchxUtzjPhJ+zp4e+FabPDcCwQ5GYUHy+1elrbpEu1h&#10;uGMMeuazNE1Myn7My7fx5q1f3TW74Y+/Hf2/rTtbQIxjHRFqL7KJcmJcsRuOK0IbOMgKqj3WsrTS&#10;l00btIcnr8v61ryZt7ZmhGVWkNEn2X/pt/n8qKzv7Xm/uf8AjxoosjS6PiaCyO3arVYisHLYbFeH&#10;237Qt2G8wxtV62/aLdGyysa+d/1my+/xHx64fxL6HuVpp+B8rfMf0q1BZsH5XivF4P2kESLzHDj3&#10;Wrlr+0vakAnd1q/9Y8t6zFLh7GR6HtsWn4GAKtw2LlQPLryfRvj1NqEWbe3kk9Nq1pL8br+Mc2Uw&#10;/wC2Zr06eMo1oKaluYvLKkN0eo2tgxG1YWFX7bTiRu2/rXltv8eWC7ngdeD8zKeKt2v7QgBUNC2e&#10;vEZ5/St1iaXdBHL5P7LPV4LBnb5V6Hptq9a6W7jY2Dx27+vvxXmNn8fbeR1H2VgCuTletalh+0DZ&#10;MAxVlZstu8s88cduv6Vrzwkrpm8cvfZ/cejQaZtVlZ8Lx6/l9auWunyZyox8vzYrz+2+PNlLGuQe&#10;vzfJ19x+Fa1j8aIGj3vAfl53Mp2kVLlFdSvqDXR/cdpbWLEbix6/LnoKvQWrKdz7j06rjH1/pXDW&#10;/wAePD4b95fQqVOG6cDoBzWjB8cPDe3P9pwnHG5mHWpVaHcl5dW/lf3HYLaFI2H8Sqfxrwy+/aE0&#10;D9n7417/ABHcLHa33LN0K47nPavUbf4y+H5NyreQEBcAlgK+ev2jPhU3xv16K9tLuGFbfcPMdumT&#10;9e+P0r9A4EqZLUzGVLNJqNGUWm7/AHfifG8XYHiTD4OFbKKTlXhJOKa0fe/yPoXxj/wUI/Z5TRY7&#10;q58bWskTLtdYZA7A/Qc1wXhX/goR+zvrni1dKfxaPs7txJcWzIi/ViMY9/pXzLJ+wVrdy8kp8SWp&#10;jb7o24I/X/D+lIv7BXiCCPbaa5Arnq3qfTrX3GI8OvA3HYqOKrY6TqR+F81kvly6nzP+unjhRp8k&#10;csjy9Vyp3+ftD9DdC/au/ZtmijiXxzpLFsbf9IX+ddDY/tD/AAEm/eWni/TWIz80dwpx+Vfmvafs&#10;GeNVbc+u2pUehIP069utbui/sP8AiyyfzH11G7t5UzLznrx1H610VuC/DNL93m34L/gHRR428VuZ&#10;RqZJ8+a36s+mfj3+0p4wXU/7U+GGitefZmJQq3yyDpk11n7Nn7Y+ueIdJV/ir4VbQrlCUZJJg68d&#10;we4xj35xXL/C3RdO8N6Fb6dqdgXkjjCHc27NVfjF4Sg8caC2k6FpzRSSRsGkVtu3PfI5FfNxyzhG&#10;WI+rtpK/x82qXfex9pLMOLI4X26i3K3wcujfa9r+R9Mj9ov4U3cPlz+LrFd396cccc5Fafhvx38N&#10;tSO/T/E1hI2csEuQf61+Z6/sI+N2uTcP4jvMF8/8fhBPB/8A1etd58Kv2c/H/gC9WR9XvJBnLD7c&#10;Tn9Olepi+C+B40XLD5qpS7WX+Z4OX8Y8e1MQoYrJ3CH83Ne3ySPv3Wz4M1JfNkvrdl6/6wVx3jr4&#10;1fB/4L+HLjWtf8UWdtGilsNMNxPoB79q8t0LSddmsPJuUuGbZtb99nmvG/2gv2SNe+Ktyt0kt1G0&#10;cnB84ED8O+K8vKeGeGK2OjDG4xRpp6tW1Xbc9rPOIOKMPlk5YDBudW2kXe1/u6drq+1z1T9lL9oA&#10;ftEeNNa8VWlu0dlHdOlqrLyVB4avolYmLYUe/Svmr9hn4ISfAHRrrTtULlppC5ZjweR/Svo4eJ9J&#10;BwG7cYr5vjuWUR4gqQy6SdGKSjZ9EkY8H4fO5ZHTlmcWq7u5q3VsvRw4TjvUhi3Dke9Z48W6Rnlu&#10;Mc1InirSD8u/r79a+J9pDufWfV6n8r+4vKoAzjqaUqc9BUUOt6fOvEntUv8AaOnHG6Ye2R0qroPY&#10;y7BtIbaD8v06UpVs7Xz+VO+3adjibjp9KBfafnIlouHsZdhCmTtJ/HHSlKKPmIzml+3aeOPNA/wo&#10;+2aeTzLz9aA9nLsMA+XaR1603a2N5PPTO3pUpubHvMP8aT7RYMc+d7/SgXspFdl+bIprRkc4zz+X&#10;4VYa4sCeJh9KaZ7MnmZeKCfZSKjR449eKieB+T6frVwz2YGPNX3qJ57BmwbhR3oJ9jIoPCx5PT0X&#10;tSxXV7Zn9yasvNpzciZfWoZJtP2ZFwKC4wlHYjm13WVO0MNtV5de1jH+sA9Kllmsc4Fwo79egqs9&#10;1pxOTcr1rOV+jNlOrbVlWfXdaBbZJ06+9VLjxJ4mTPktn6Vdlm05uRdLxz+NVHlsASftC/eqeZ33&#10;JlKrf4mUz4p8UwqwfnHRV/lVSbxz4qjYDyj+Rq9LcWBDD7Uv51Xnn09jlrhRk1d/MHVr3+JmXdfE&#10;PxkrMBERjnODWfc/ErxpHLn7KdvJ+739/SticWDHcbpeeDzVKePTzl1ulx1xnrRdmHPir3U2ZVx8&#10;U/GG7YLRvrtJ7dKz5vi14wT71o3zcha2Z4LINxcIe3DdaoXqWH3/ALUuTnPI5p3YnUxlv4jMe6+M&#10;XjUciyJ6n/631qP/AIXP4qRFM9m/XHTP+cVckFkOTcKDnn5s1TuEsZDsNwpPTLfy/WqRMK2M5v4j&#10;M2+/aB8TWbHNmclfm3L0p+gfHLxBrzsj2flbWK/N0PuPWmXmnW08LSfKyqANtVNP0yO3kZo2+Xkd&#10;zk/hW0djso1cVzLmkc18bf2rLv4ZWf8AaV7ZHb8x6jkj/I4714nD/wAFY9AkXC2vy72X5mU7sdfX&#10;t09unSvS/iP8HbH4y+IY/C+rMoi3KzKo4LA8duuefTHFaOlf8Esfg2ljHI+jwhmXLbUyd3Xr9a6r&#10;QjFHVGWLk20zxfV/+CsmhR/6uxYr5ZY8YG0e/wDL1/GsDVv+Cwfh3Sz5dxo8y7uVPljB54APqewP&#10;Wvo+T/gmD8HfLVJdDtyqg7cQrkc/zrF1f/gk38BNVkZrzwzb/MwLnZy3Tj26AVPp+Rpy4zdv8f8A&#10;gHz43/BZLwXMqpJpshLDbs2gZ56H/P8AjVdf+CyPgsM0E9lJHu3ZG0ZX/OOp6EV7y/8AwSG/Z6fL&#10;f8Itbn+6dv3cfwjHT/69Vrn/AIJA/s9yRCMeG4yobPpjHOf89jijXyK5cR3f4HzZH/wVl8HN4hbU&#10;LmxbamGZmj3HGcYHXn9O1bw/4LJ+BZLfH2BysatmN1GAOgOe5+nT2r2x/wDgj7+z2YmiPhdNvZMc&#10;D6HNVn/4I8fs+bePDMONwYqO/ORk1XvdbfiJRxHd/ejxx/8AgsX8OXKkWsjIdoLIvAODx79OvIpu&#10;o/8ABYT4eX2nNbWoZd0ef9VgZPGPTg9s/rXrz/8ABHb4AcLJoMTYXaNqn7voeent+tVpf+COPwES&#10;QzLooEm7cEAAGcYGPoPyo16WDlxPn+B4Z4L/AOCpXwy0nWZtUvLZcP8A6namc8fTIOf8812Tf8Ff&#10;fhc37hpZGJ+8dnHP4exHQe/au3k/4I0fAVirf2Au4en3c85x3PJ796gm/wCCMXwJmb5tJbEi4ZRj&#10;r69en9RR777BGOIjor/gclP/AMFe/g+9xsnddqn5maPKrjHt7j3GKni/4K6fB+6KpLNtZsguV/8A&#10;HT7mtyT/AIIu/BCUZa0mC7vu7jlunGc9art/wRV+C0m3NlN8rjasbdD1zz3+nWiMankX/tHn+Bc8&#10;Ef8ABXP4FQTTNLqUcEZjzuf5c+/v16epx61D4g/4KrfBbWNc+TUI/LjjHzYPz59Mfln14rm/Hn/B&#10;Ir4LeBNMk1q9SNIYwcfvcbOOG56ED17ntX59/tYn4ZfCDxPP4c8CX0EzRsYm8huAwPU8nn09wela&#10;VP3cFJpX8rlQjUnLlcn9yP0pm/4KY/AeOGRU1G3ODhYW6MePxPTkfj9bMf8AwU6+B8UUzWuvQ/dy&#10;TGxw2eBz/wDqr8VZPitdpfeeQi/dWPLdQD/nng19b/sNfs5+B/2p52s9b1zbcL8/l28oDbj/AHye&#10;Ocjpk+tGFqKtWjDlWvmVWpVKdKU1N6eSPtO4/wCChXwi1m7kvJtTikXcdzK+4j24Pp2PXjFa/hL/&#10;AIKLfATT5hLda1axeSPljyAwUA9c9T29j1rlrH/giD4D1KzDW91dsNuf3dwQp+px169PaiX/AIIX&#10;aPEokbV73quxVuMtlent6evPNelUweKi9YafM86Nepum/uX+Z64v/BRT4DTxh7jxFCF2gtubb2z/&#10;ACoh/b8+AF2JJV8RWckarnzGuAATj6/lxyOma8dT/ghNp9yTJa67d5fO7dc8kHqDweP8inJ/wQSj&#10;a33N4puPMxhY/MYj254/L9RWP1ar/J+Zp9YrPr+C/wAz2yz/AG5vgAn/ADMlrjALJ565UnjBAPB4&#10;z+BqRP2yf2dp7oXA8TWbScNuS4Uj8+1fPfiP/ghbq+nL9obxpd5QbY9j5Kj68f8A1veuck/4Ira8&#10;sWR4yvlEbEqvmZA5PzHPHJ5xWMqco7x/EqNau+n4f8E+s7f9s/4BNGsi+K7XccjBmB6fj/Wrzftt&#10;fA0RbZfFdmMNg/6QOuOR7cV8Zzf8EXPHO4pb+N7zaPuszHjtgD0I/Gqt1/wRh+JaSM1t44vFY4Q/&#10;vD8yk9Pwzx/+qo5fL8S/b4j+k/8AM+0G/bP+Cl6MJ4mt89VUSYI9+e2OfpzToP2tvgyVZv8AhMdP&#10;bBP3rleT6jnn86+J5v8AgjX8VlRobL4h3YWNhhwrHcv4kf5PpSH/AII9fG2H95H8Q7xZA2Qm44bA&#10;/Sq5Y9vxQe3xP9Jn2+f2lPhBdRxvbeKbXzJGCxbZh97HBzn6d+9Vz+1l8O8tBH4xgfyflf8A0wcM&#10;eMHn8s18Rt/wSR/aItwF074gXnzLgqwyN2eDz3OAfwqtP/wSQ+PqTI8fjy5b5iys0Zyh4B6HPT6/&#10;rT5Y9vxRPtsR/SZ92w/tGfC7UAzjxVas27GBMM+nHPHcf4Vatfj/APCaZFEfieBmKfKrXCgqvY4z&#10;yDjt1r4Ln/4JW/tKpJ9pj+IN5IVXGSpySF9zgE8Diof+HX37VFsgSPx3O2CSoZmJIz0J69PQY4oU&#10;U+n4on6xiF0/Bn6Caf8AHT4bW25rPxValg3aZcN6jHtV65+PXga9nWOPxJCpZCUXd1x1AHevgXwN&#10;/wAEtv2sfEOv22hN8S5LVbhgZpsuRGo+n3j3/IGvoO2/4IeeOR4d89v2iPECybT+8+xA/wDs/APc&#10;c8fnXXRwSrRbSf3oxqY7FQlZRX5fme8x/F/wReWnlS67D8zfKvmAYycc+/8AjWh4Y8beCbafz7fX&#10;4Mu2ADKv3vfnn/CvgvxD/wAEz/23vDXj1/CGg/FCS6V2H2W5LOFK4wS3cf8A6x3r0LUv+CRv7bWk&#10;+FP7Ytf2lYZb1ULpZrZybC3UAHP9KTwUdbX/AAGsfiesPz/yPtJ/iP4Ra38sa/Du/wCuwJP5Hp71&#10;n3/xA8MxxhY9Xty+4EfP1Nfmfe/ssf8ABRDQrt9P/wCEpdjGQjHzmID5OQOmfXI9x9adp4C/by8D&#10;avDdeMtWlay4MnkuxbqRgZ/r061xexj2ZvLG1OW7j+f+R+pHhLXYfMysy/NksxcdMfWuiv8AxZp8&#10;dsyfaNvy468n6e9fFHwn8eePP7NtjqGsfeH7wMp6jr/X/OK9BfxT4nuxG1rqDKg4ZpFIDfz/ADzg&#10;1jKl7xis093SJt/tZy6nqXgaQ21+Y9sq7ZQx/dDIO4gdazvhRreuN8PrGEak0ixhVZo2OWPXr2H+&#10;e1cL8e9d8Qy/C68ilu2k2IfM+b73v3wfr9M1m/so+J9Svvh4sclydsNxhW5OCBjGD/P8qi/LLlPO&#10;ni6ksRpfVH1Vo975Wjxy3t6FZsbt0gJHtVi0s1lma5guRw27DNyfx7143cax4knXZaX52lcYAI+p&#10;/wA/Srdp4p8YWS/u7hWK8nLkZPbA55z6mp5dTrjj7WTWx7W1zeeQDDeCPb1+bNbOka7Pa2G2S4H+&#10;y3T8Oa8FsvHnjNgFuD8xPK5PGR1ye/8AhVhvHHi3zcrcLhm/iz0x9P8A69Qzb+1VHWzPUNbtfEOq&#10;agrQaiRGGGfmx36H2rT0uz1yErumbYvPHU+v1P6V5VD8Q/GAxKTuU4wOwq/pvxO8Wxvsmg6DO7B4&#10;FLWxUcwp3u7ntl1PevZg28q71UcZ71hwReILt5ILgttYtg5HH5f/AK64G3+K3iXHz27JtUbvm+6T&#10;3z+Yq7B8T/EDv5gtWCgHPNZ6Gn9pUpdzu9IsL23vlkkYqqv90t14/OtbW/t7j93wdvzeuK89s/iP&#10;q2eY2HH3pOpNaEHxH1N/lazkweVbrn+VTfU0+vU7WudRaXOrJhoUfGwbWK9a6HSLy9lszHcJk4/u&#10;4rhLf4jXBIZ7ZsFsbVX/AOvWpY/EGXHNs2cY4XipKji6a6nVYX1FFc9/wss/3j+v+FFPmiafWqfc&#10;/MbRPCFhqWtHT0hA2tjBrtYvghpuFZ4l+avVLP8AZgvLDWZNXhjP3ifump5/hb4m8/ymyq9K/Osv&#10;4SxVSTVeP4n2ip0eljy2f4P6KtsYQF3VX074HLdaklhap15PHSvWNJ+DXiJbhroszjdx713nwz+H&#10;FxZ6q19e2n3V53LWn+qspYjllGyvv5FTjT5NRvwT+CfgvQNHjOs2sJkI/jXvXeJ8M/htfFvJsbfh&#10;tv3RirFv4Cl8QuqWj7VP93PFa2mfCPUtKt4987MysSzetfb4fDxo0404rRHk1KeH6pGE/wAC/h5c&#10;SgJpsP4AVny/A7whJqKw2ljbxxjnds6gV3t14V1K0RXg6tH973qGDwjq82ns0sW540IVl7mvSp0Y&#10;8up5lSjS6I5C7+GHgfS7GS7bTrdY41zuKZP1qnb+Efh0qRwr9naS4GY2XHArtZfh1c64ZIXnZw8P&#10;l7MkLyeaLb9na2txGWmZvJBCBSR8uK1cIRMlRj0MnQvB3gK52+Ra2zbsgfL1xW9H8P8Awpq9q0Vl&#10;YxfvMj7o5GKb4f8AhZdaVdN5TFV2tgH3rtvDPg46Rb+YU6LjPSuepBGvs4HkF7+y1p13dPcQWcKK&#10;zZxx09KiX9lC0G0CFc56f5/zzXugUAsCcVPCDuVmArn+r0uw7SWzZ4VD+y1boP8Aj3B+bPJ61YX9&#10;l+JjmS3Xb7N1/wA/nXuSICNw/GrEa7u2P6VUYxj8KJu93qeHwfs1zLz5bfN2zUyfs3XAX5Iu/wB3&#10;zMA17hEABg+vy+9WIgCcNWnvdwcvI8NX9ne7X5hGy8jcytyaki/Z3u05EcmduM+Yf8a92iVX6fni&#10;pkQHsOeelPml3J5vI8HT9nrUiwdBMv8AuzMPx69amg+AmtRx4ElwG3fe845+le7ZHZfapAcnOPr7&#10;U+aXcftGeEp8BvECR+WlzcY/veYf8afD8BdfQg/aLzj0lPFe8ps7jt6VMu0gB0X8RRzSXUXtH2PE&#10;tN+EHiKxUGOW7POQpkP5VePwr8RzceddD+98/WvY0EY5VacH7GjmkLmuePwfCrXkPzXV1/uq9WYf&#10;hhq69J7o9j8xr11RGR90flTZbm1tl3NtGemaxlTjPVi5pdDyuP4XaiDuZrj8yOfWrEXwz1GPkS3H&#10;616fb3kE3K8/hU48vHTNZ/VaRPtJnmMHgPWIiBHd3A21I3gjXM8X9x3/AIf/AK1elKqKOnSkkCse&#10;i1X1emHPI84Twb4g2/8AH/cL/wAA/wDrUS+GNdhXeLufP+7XpIC4wBS7IyMFV/Kqjh4h7SZ5PLp3&#10;iEOE8244/i2d6k/sTxKjbWuZt3ceWa9NltrfzuIhio72SCKTlVH4dK0+r+ZPtZdjzr+wfFB2j7ZJ&#10;7Dy+lRvonipW2i7m/wB7y69Gl1ewiHz7cYqnJr1vLMEjhHP3ef1qvqqD2suyPP30zxVv2NeyE/8A&#10;XOopNH8Z5JW7k/7916Hb6tZvPtZV6+lXpb60VN2zqcLxUvC23YKtLsjyWbTvG33Y7pvwh7VTms/H&#10;aEAys237w8uvaIY4Jh5oiH5UkllbMP8AUqfwqfqy7le18keGyp41jGHumUddvlZqrLF4+KtIk+7b&#10;28s17XPaW0rkmNNvU8VCBZglBEv1A7UvqvmHtf7qPDZ7b4iTISLhvf8Ac9PeqJtfiW5IWbPOMeWa&#10;+gPLsDE0bRLyP7tV4l02FjmBenQLT+reYvaf3UfPtzp3xRC4Fy3Tn9396qNzYfFzyxtHznk7k96+&#10;j0tba4k4tV2n/Zpt3Y2EUeY7ZSfZelT9V8xcy/lR8xS2nxdByAG2tnHlnn/CsnU7f40SMqxSqFxh&#10;l2Y57EHvX1MNPspMsbNf+BLVG403S7i6AW0jGTj5lFVHC+ZErP7KPle4PxmtE2lQVVTmTacH25/m&#10;OtV/tHxkl/1beynyzu/z6n2r6q1jwrpksar9lQY53bf1rLh0jRrGIrLbxhsdNvSrWF8zN04/yo+Y&#10;55vi+kqr9jj2/wCyDj9azNRn+NZVmW2DFcH92pHHpX03eadYtcqkdgrAfe2rV+28OaU1sGkso/m6&#10;rtz361EsNbqR9XjL7KPj+5k+NVurMLD7oI43ZzVSN/jLNL+8tNgEfKjPGT69ce/+FfYlz4W0Qgsb&#10;GI/9s89qydT8MaNbx+Z9ijDDnOOh/KkqNupm8HHsj5ak1b4paJYNe31osh+9tYnn/PWrfwc8d+IP&#10;EV5JDq8Hk7ZCu3oG5x/k/WvdPEOi6Xd2kkFxbI3OX+WuH0jQND0vVp/7NswjM3UR+vSuqmrE/VXT&#10;krMZ4fIj+I8KENHnO35cE54619E6dGv2CPjnb0HfivnvSUz8Qodz8nn7xZSM/Tj/AD1r6I0wZ01C&#10;R/CO1XU6HZSVokckBIK4991V54cgKep9KvSKo5OM/wA6ryRhuGB68/4Uo7GhQmgC8A98/d/z+dRS&#10;RED5T/FVyRWBJQgbT1qBoyxAxub0q9wKkkPAEYP51C0G073T3Yf1q46Bl6VDJCA/HytzxU7AVGg+&#10;fLDkdqi8kA/IGXDY46CrU0TLtKr/AA9m/pTH2ocnj5jz6f8A16QFVxtXLFcei/jTChVivQjHUVZK&#10;uVJkDM306+xqN4l3/Kw/2iO1AFRo027Nin5ufasTxt4kTwtoU2sz/wDLGMnKnrXQuqyBlIZf68fy&#10;r5Z/4KcfGDWPhR8E9S1DSPlkaLbGSDhmbgDNOrWjQoupLodFCjLEVFBHwx/wUS/4KX/E74o+J7z4&#10;HfBqxuGuFkeGW7sgWcYyCoGMe2ecY9jXwhrn7O3x1kuWfWvBGrRyzNvZrqFssTzznkn3Nfr5/wAE&#10;m/2QfBE/guT4y+N9Bjn17W5DPPNcLuZAecDP51798WvhZ4KudRaNNBjCk/xRj5wf8968TFZpWqU1&#10;NK7+5fI+sy/hmniHaU+W6vtf79Ufz96h+y78VLa1XUJ/DlwoaMv/AKsnGOvPt39Km+D/AMVPjR+y&#10;z8QrPxt4YmurG4tZFMlvIrLHcKDyrDofr2/Cv2S+IHwk0CO22JoEQt9xLxsvK89B6/yH0r5d/aU/&#10;Zi8N+INKvb3TdLiE0cRc8Z8xieeB1OOw715VHP60ayU48vZp7Hp4rg2lTw/NSqc3dNbn15/wTn/4&#10;LB/Cz43+EbHSPEEkOm+IG+S80mSQsQ44JQn7wPX1FfeNj8SvDWvaFHqdukW1kzu3dsZ/lX8uXw/1&#10;jVP2bP2gtN8RDzEhs79DMRIV/d5yct6gf561/QT+zh8SNJ+Inwy0/wAQ6XcBobq1jmiXORh1B/PB&#10;r9LwGcVMxp3mlzRtqtLra/Y/MMZlv1OpZXs3az1s+3+R7/a/EvRIE2Mi/LntirFv8WdK2hjCqrnp&#10;trytruETbFDbFHPpThcDYAA3r9a6Z15nNGnFHeeKPH9lrMTW1lb/AHl+YbegrnVukUE78/L+dZMV&#10;0ysoDFgQdvXNSJfqpyzbvm+7jvXBWTqSuzpp+7Gxreasn7xG47jP50LMBJn/AGsqxHJFZf2oqQA5&#10;9vf/ACKV7kbjtYZKgHrwfQ1zKmbe6aZm53MSWb+HA59qctyqsQwAH06dh/n2rKjuJyoQRMMj/nme&#10;v5Uqz3RTAgbp028j3qeWROhp+amCCFbvt2gY709Z4nbKxK3y/ewOBn+VZateZy0T/Nn+E8Cmi4uG&#10;m+6zMc/wmj2cgubAaJh80Sbdv90fp7U0fZnAxGvr/qxk+9UY3vc5itJF7s3lt07Z44pyf2jnAsZN&#10;x/2DxS5JFcxraFq0OhavHqH2YEK2D8vb09ua9Wi+Lnho6HhZYd23lDjg14mLfUHBY2MuM9PLP5U5&#10;bPUX+YWM+5h/EhHOfU120K06MLJHPUpxqS3Olk8XWtx4jk1mOzRsDah28la3dR+KRvNNW2TT14XA&#10;Yr/OuF+zakq7vskq9iSh9f51atLW8u22RWbk7skKvpRKpUje3UOWOnkSTaVp925uptOhZmbLMy/W&#10;uF/aC0HQ18G3F1/ZkWduRJtr0VbO9t0WW4tJF5+90wK4n4/DzPB1xg7W8s8jp9TXBrzG03+7Z8d+&#10;FLS1GoTj7QyHzmQqwIAwepHXPToeteh6TZ2v2fZDcJjOWZSfm4A/MD0/WuQ+HGhS65rNwLN/u3DJ&#10;u3Hn/ZHt7n04r1O3+FGuRoTHqLbTyzBjgdhx6+/TpVVFZnhQoylrFHDfF/w3Ff8Aw21OAXcLAQ5G&#10;4cnA4GODknt3rjP2SbHy/C9xayNbxhZt+zdnk9P6d+DnpXrfxH8A+J18CalHDqCMFt2CBlwMYwf0&#10;/WvNP2SfA/iWHSb+P+0PlMpGG7c54H9e5rm5XzXMJ4eaxEdD1Sz0O6bcFuod2RtK8++T65/pVpdC&#10;k8vH2lTGW4ZW6HP+Gfb8aux+FvEdttCSRYVidoyPw9yf0zWN4v1Pxd4dkH2aKBs8NIVI79KHGXQ6&#10;JUeRapmhH4eLHeLmN1C/wv36EVd/4Ry6KII/J3fxbj39vem+HrHxFq+lpqDvBukO7avHsf6+/rW3&#10;puia3HCWZYN3dt2GA/8A11HK92ONHmWzM228OzJ8rbTzt5kyTn19/wD69XLbQLsuoCohjP3sjp/9&#10;fFWodE19maQRw5/uqx6c88jrWJrXi3xLoWoG1XRojGPvEuMjPp75rKVynT9nHVM2zotxGuZ0jUFc&#10;fe6n1/ziprO3tpfliue+1guGxjpUdlFqXim0Xy7RUkYDqw+U4/zxTrP4d+JYp2MkKfL97cx6df07&#10;Vjdi9nPeMTUg02WVGXAZcYLbv8j8a0LbQ5D9yPf0LD1qGy8O6xAB5Vjg7fmO79ev/wBetK30/XF2&#10;yiz+71PmcfSnyyZrGlLdphHo0xC7YCzH1I61cs9NmIVEC5UkKc8io5INeitWU6VJtUZzgevWsfRP&#10;HlhJ4ij0Foz9oLYEYbJx+dLlchcvvJWOn/si49Y/+/NFbf8AZY/54yf98mis+WRr9XMW6j0+xtZJ&#10;ZFXgZPFfOv7Rvx1uvBI87RrTzCGx8gznmvfNSin1bTGjTqy151qv7PUPi+9H9rQB03fxfWvZyurh&#10;adbmr6pdD7fD1KdOpzTLf7NHjCX4i+FIdW1Kx8tmX5gy+1epT6fZ2VpJJFCo+UniqfgP4c6X4G0i&#10;PTdNtljVV42qBVvxM8llpMzngbDz61xYurTqYiUqeib0MalSNSq2i18JZluJJJJgAqsRXcxaxo81&#10;y1r5qbh+leQ/CTxdpX2KazuLxVlZz8u7kVr6Xp7WXiFtUfUJHhdsr81ZUeWpszmrfFc9OuU00BY3&#10;25/hqtqGnO1vi3xj+72rkvEGt3Dzxm1uGx/s1IfEeoPB5UXmgY4b0rqUJWucrOn0eyiiT3/iq08k&#10;UHzO30rj7DV9Vij3TCTd2+bOa1JtQkkiWZ3kxsKs27o2OtJxEdDaSwS/Ngf7NWJZFeBlC+9cNBq9&#10;+r7Ii+FbHDda6PTdSBsGaVz93PzGs53sBWn88TZRfyp6Cc84PP04qJbnzpWKfo1Wop+4x+XWsblc&#10;w6MXAbv061Iks/ACmgOwGSDn+Zp6Pk4YL04oJJYnuu479fSp45Zs4z+NQpNnjbjpn3qeOVscBetA&#10;EySXAfo3WpkluEGArdajjusH2qaObd0PvVEEkck/93FSrLNwQKjSU5+YfnUqTHOKBEkU0uM+lTRz&#10;TKcc1Er9hUqzjHXp96gByTSAfNux2qYTybgcn3HpUaXHOcfWpEnyN239KAHJcOi5Knb1NZOuXNxf&#10;FYIgSjfdK9R707XtTlRRBAfmP93pTtFhcJ5l0OTy3tQHmWNNkbT7ZTKzHHT35q9FqRmXIasu61BL&#10;qYQxL93p9KZPfy2iLHAMnPAX+dMycZdTbfUFiHJ+b0p0VwZhvI/HFZtkzNF9ovX+U+venR69C1x9&#10;lhA+U4b0FImxqiV85ApfNkzURvIok3SUlvfLL821cdaBkhkLN81Q3MZlckgFaVbzzZtiVMZEUbji&#10;t0yShc6UlwmD39KYujxxp8gXPf1+lXVvImfYpG4dqc0sIOWYVXMwM+DQrZH8zZ93pUlxbrgKo+73&#10;q558XUY/EdaaXUtyv6Uubm6gNjmZFCY6cVBPqTbzEqfjVk+UvbioXWHfkJ+lTcCjI05l4So4rUxH&#10;5xu9fatJ2jHJH4tUZ2EZMY5o5gKLW8YYsOnvTZIID87JVyVoASGHPeoWaInGAKOZARGdIxgKMdzV&#10;S6vdkRk8vJHb0q3I0bdhULiEfLtFUBiy397czqrW5UfwsKzrlry0nE4RjtPy8/rXUBYduFjA+lV7&#10;q2tZR80f5daalylbmS93NfQYjH+97ZrOudELku8rZ/iVfSt8QWsQ2Rrjb6HNQTxQBztHsKfM+hVj&#10;Hi061hJYqfmbOR0+lSSzRIQoBOPerbRW4BbbVaWGA5/x6Vk7gUp7pcZ2nH+zWTrc0fkHBb/voVrS&#10;28GCoHoP8+tZutw2y2uMfKB+VIDlbu1lvF8lW78kd6w7vwnLpzNO/wDE2eOv+f8AGuosERrliR/F&#10;j3p3iuEm13qW+7itIu0rAeYWCIPiDbAMy7mIdsj8h6c19EaPHnT48jkqA3avniyRP+E8hnVP4sMe&#10;+P8A69fRGijOkxZB+6OTV1tkTAklRQeR83Y1BJGzEn73b5qtSY+6w/IVBIuT3+b6c+1REopyxnf/&#10;AOhe1V5SP/sTV2XG7HH5darOqx8kdc8ev+RVgVpBtYx5KnaOtRSAsNpyR0IxU7KCMc4HAqKRR1XH&#10;sOxpMCF1bOzGM9sVCw2L85zjr71YZcfdP09s1GUUphQNu7A+b/PvUgV/3icE/NUcifMwQcMPlxnr&#10;/n8KmMbYYuWPOTlicUyTceSMfL8zD/PIoAiMbCRQp/h49+K+Mf8AgrBu1PwFa+Ghkrd6hCnzKGGN&#10;2cfT+VfaG1VAGFbv8w618+/tp/BqT4lDTIVaRY47xJZAh64IwMe1ceYqUsHNLsellWuMimaX7N8W&#10;ifDD4K2AdVhWGxTOevC/TqeuK4Lx1+0n4I13xNJp9nfx+ZHJiRWbO0g46emTipvjZ4Q+I3/CqBo/&#10;gRJPMNv5bccDC4zj0z7cYr5p/Zs/ZS+Ld/8AEG/8Q+M7G6gghb5WmmBzIQM/UdTkcdepHHxuMxGI&#10;jONGnH52P1XLYUvj/pHcfGb9qfwr4Xg/s2GFZJFGQoIJB9/Ue3WuH8M+N7XxxK32i3YLtyG47g5A&#10;46/qPWsP9p/4A6vq3jtU0aBd0ATz+gz83UY7Ywc85rW+D/wS8Y6XJZz6uzbVwJGQcjJz0OMDjI67&#10;QfWvJ/2ipW1Pbm4qNuh8of8ABQr4CaVpcg8UadbbTcLu3RrwxGT+AA7juOa/Wn/gjH4J8P8AiD9j&#10;TwDfhkk+0+HLdrhpVO4vgqx57cV8c/tvfCiHxZ4CGmwwNJI7KZix3bPTPUZyM5784719m/8ABHvQ&#10;/FHhT9mHwr4YuLZlW0sjGny4UqJHwR6DHSv1rw/j7XE16Ure7Te/+KJ+P8f0Pq9OnUjtKa/9JkfX&#10;V38JvDT3CxRW8YPTbitfTvg94aigVXs493TOwVr6NpUyN9ovG3NnNbkSKBnFfY1qnLorfcfnsL7n&#10;E698NvC2maXJM0Mcbbc/dFcP4f8AhJ/wkd+90eLbd+7ytdx8Tbye6ubfRomIE8oDfSuq8N6VBpum&#10;xxRoBhewrV8tLCqUkm5eRqpS6HIw/BDw8tv5fkg9slea5fxV8HrfSZPtlvu8pWyyhRXsxXJyKq6v&#10;YxXlo8TqG471y0qkI1E5RX3D559zjfB/gjwzqWmrKYlkYr/EvStgfDXw6DkWUeQOOKxfBcsuleIr&#10;rSUJ2BztGTXeAgjIrXFR9nV02epPMzm7j4e+HxASLNelcnpPgLRZvE0qLGGC+or0m+BNuy+o/KuL&#10;0aVLTxbNFK23dzz3rKPvRNKezNkeAdBKqDaJ06460L4E0JF3G0X8q3FUMgcGgr2xzS52ZmL/AMIV&#10;oAPFov5U4eD9E4xbrj0xWsVAPFAXPGaOZgYuo+EdHFkwEC/lWV4P8L6XLcSMyfdbgV0fiG8jtbBi&#10;WH3TWf4GhzAZz/GxNR5s0j8JX8d6Fp8GnNMqD5V/pXzf8d8P4NuNx3ZVsZxjPvX058QgBpcmR/D6&#10;V8xfHID/AIRC6ZpMHy2I/WvLx0VzQOmg7xkj5s+Axii1+Z4w0Smdjz359PXv/Kvou0uQ9uqglhsw&#10;oJGT7fyr5y+D6FdcmWNJCftGUHp+XTjjn1r320eSS3QAK2Mfd6/WuGurSLwtlTIviNIo8EakU2fL&#10;auNu3oMH/wDVXnv7K8MS6LfOyhsy/dMYznJzn611Xxj1FbT4eag8x/5ZsG2tjOemCOnP86wf2V7K&#10;SHwZPKQ25pidz/eb159P8alfw2ypa4heh6kRDt3GJSWXO1vrUknh3QtbtVa6gVsL8u5R/hUe+Qox&#10;+XLLnDcZ461paRHtg/fIeFyOMfWoOrlUtGVbDwvY2sXlWarGqnIwo5q9H4XidPNjAx1K7cn8/SrS&#10;iw2A7mXPPy89a1dHW1a3bbIWUcsP5UpWQcsVoc5B4dZZuGXcrfdxV6y+GuiXwLalYxuT3469q2rf&#10;Q7We43RzfeX5R171qR2a2nys3/16zkkw5Ymfo3gbw/pT+ZBHGq7sCMKMVtHRNKmjYRxJjb6VXcQl&#10;Nxbb/WrlsIjFuEnzDPzc9PpWTjy7BsY58OQXFzsiTgdB6VatvCxt5VeaHOOevFaNkIYbjPmf7ynt&#10;/hWrcBJot4badvGaVgI7bRNIuLRoGiQ7vf8AnXmcX7LmgQfE1fH9sr+YGwy+Ydv1xXpVrGE4M5x6&#10;+laWnRyfK3mbh/tHrVLyJlGMtxv/AAilt6/+PCitTafX/wAeH+FFLkiHMeQQWUEKKgXhelaNnaxB&#10;fl+vFcjeeJ7lJNqo1WbXxjIIlVhzXKz1ndnYCEY4rG8W6Yb7TZIV/iU9BVzRNTN6iu392rl6qm2c&#10;4/hrJ+6B8xr4D1fS/iIpg1iaOKWX7it7175pnhGaPSYWk1GRm2+teb69C6/Ea1k6L5lezW3/ACB4&#10;iP7vQV5eQy/2iv8A4v0QVuhkHw6x4S9kxjrWnpvhx1hDLcyEdyTxUgDCPEa446YrW0+OT7KN3H4V&#10;9RdnGYraS8UuGnk4HRcVdn0/ZZrJ5rcnDc1ObOUztL5h9fu03VvMNvGgDf65eVXrSbAo6PbRmNsy&#10;N/rm5zVqM2ySsGnYr6HpTdGsco+SVb7Q1OewVJCjvj5vTpWUykWraa3DbQOtWI5rcjJb6MfSqa2k&#10;eFVpen+zUy2gwDvbjvWKKsXUnic5xjFSxPAflK1Ugs0AyX21PFbBjjf0/vCmQ7FpJIT9w8fSp0kh&#10;O3pzVRLZVUYl+lTLbYGd/wDhQIuI8O7lqmjlhz1/+tVGOBscS8VMsGBnzP0pk2RcWWEcHHy/3qkS&#10;SMfKCp71TW3I/i9+VqeO1Cj72PwoJLSyR43E47VKjxMuDVVYBjPmfXNSJAc4D0AWt0IbOOKivtRt&#10;7VNu/wCbpmkEIRcmT/PpVG5tBNIziU/Nj8KAIbOM3dz5k8nyg9PU1pXt7bW6LbJJ8x4b3qk8c1uu&#10;YewwAw6e9UJ38t/MLndj92rdzQM0bqePT4GYD5uvvUulRNKn2u7z64NY+nS3Gq3qiWTCx/ez/Efa&#10;tfXbmO309bWCX5mzyv0oFKPQqa/rUl032Szbjoz/AN0f41paDZ21jZi4uZQzds9TXOW0EFnBvlvV&#10;3k5GT95qlgkvJTma6UMFy53cL7UGdtLHURn7fLuLfIvDVJLcQqBDAflHv1rndJvL+5OLddsf9319&#10;zU1y9whxBKGLcdelMnl1OgWa3tY/lcbj1/z6Vn3usEqyo27scGsiSe5iLGa4y38bZ9ulMbzCv2mV&#10;wrbcRqG6CgOUux6qbRiDJlm+77e1Trc3O3zJWwW7ZrN07TzHuvJ390Vu3vVm3tLnUbjlz5Ybn35p&#10;3Y2kbenv5kQZm57VYXZt+9VaG2aNBg9vyp6wyBt3btzQQSvtPGTTWKgYJ596iaOXAy+D2qEwTY6+&#10;5oAsMFbhn+oqJghOA5qERzbSd3HsaY8c2c5H4GgqxIwB+83/ANao2A67jntUbJP/AOPevSs3V554&#10;WXy2+pzQUjScDrvx7CoXQN/Efu1inxCofyWmXceQoPNWBdvI4Td/49QFjR2fL1qG5jyMb/vVDulf&#10;OC2frUF1MYwd0m3H8TetHMHKOkiIHXGagZF3dTVW61JYwFRtzHlvm7VWt9Z+0uAX4bsx5NVzSA0J&#10;IiUxn/69VZonLZIx9DRPI4RpUbIHOc1iat4gubOGQopJVeKn3hhrOpRWb/ZVcNIfvDPSqmoJLLpf&#10;myyY79On/wBasOG31OaVtX1C4ZVZgEG7+QrSkur28sHLA4Xj5ulWBm6MTJeNtP8AwH09qteJ0K2b&#10;FD/nFU9CbF+3z4O7jC+9aHich7YZGeDV/aF0PKVXy/HNvtHO5juP15GBX0PoA/4lUIJ/5Zjr/niv&#10;ny7yvje0G0t++wWAPt09q+hPD3OkxcfwjjpWtXZGdPqTSKQeT7/NUJQlsj6c9qsuoK4xxUEqbyCQ&#10;D2+aso7mhVlGNwD+/wB2opIgcgn3Jqy/ByrZJGN3+e9V3TaWVQfTb6VVgKsm5jyP4fyqJzuYttyP&#10;p0+ntViZFc4C9uuKgYYO7d1qgIXXbyR+faojtAJYZXd+VWZIgwBB5xhvWoSrD+u01LAhKlvvAD5e&#10;3eo2QH96fu9mxUzKdu3PuMdPr9KhkQ79yg7j/F2qQGkbnYkDhv7vT/61Y/i/w5F4gtVjYfc5rayq&#10;tuc+/wA30/lTWQlMBe3JqZLmjY2oTlTqKS6HI3OqaT4d0nyL+KNlRdqhhx7fhXj3xC/bH+Evw6N5&#10;ZTGNrn5i2wDGF6j36j0rqv2hTdWem3EsRk2qpx5ZOR+XvX56fEzRPELz6g0WmRXSxsXMkyHlhnr+&#10;Oef8K+QzStUw9blij9OySNOphFOWtzrIP2tNB+JHxdvLvTdNXy5JNsEjDAIz3U9MHrXsMXjC1Om+&#10;fDEhYn51hB29egJx/jzXwF4Zu/Fem+KpEtdF+zyNcENuUsSuecH0yD07H3r6a8N+Ob2DSRHqrsry&#10;LhYcld44OVzym3j8OteRRqSjJ36n0XtFNane+Kx/wnQXwpY27yTXUyKoHzPknA4A/wD1c1+jf7J/&#10;w7svA/gLT9GtbVYo7O1SKNAvACjFfCX7C2gz+OPjD/az2v2q10+38vzNxZUdm4+jbc59q/T3wppk&#10;OmaRHCkW35fz4r9Y4Pwv1fK54yW9V8q9IvX73+R+R8eZh9Yx0MFHaC5n6vb7l+ZqRKRwP5VbUZHW&#10;szUdRg0u2M8kgGK4vWfjDHaXTJbjcq/e5r6Bx7ux8RFOTstS18RoWs9es79uUWTDfnXa6LcR3NlH&#10;KjdVzXkXij4kReJ7LyLeTDKcsrDkVreAPira20C2OqlotvClgcEfjXdKnLE4WKg7uI/hep6h2247&#10;9Khv5kt7R5ZMdKyx468PmLzRfR46/fFcj4u+I/8Abb/2J4aQzSSZDMv3Vrno4OtUna1u4m7EvhFx&#10;qfjG6vIB8qtjdn3r0EqoUKDXNfD3wx/YGmqZxmRvmkZu5rdnvoIQdz4+tVjJxqV7Q2WgiSVQ0e3H&#10;WuD8X28mj6zFrcS/KrYk+ldomrWjnCyL7Y7VV1/SLfWLNlwG3Lgrj9axp80JaoqMiTQNVhv7NSrg&#10;grlavv65rzW2vdW8E3PkXMTyWrN8sg/hrqtL8b6ZqES7btW3e4onT1uipQ6o3GwOKa0iQr5jGs6f&#10;xNpsUZZp1AHq3Suc17x6k7G000ebI33QnQURjcFGRP4r1Y6hdrpVudzM3zBf4RXSeHbMWtksY7L1&#10;rm/Bvhm4EhvtQJaR+W9q65MxgIOn0oqWtZBK2yMX4gsv9kSf7tfMnxrO7wbdDO07GAbdj+h5/Cvp&#10;nx83/ErkyP4a+ZfjRGJPB10oP3lb5ucL7/h19q8vHfFA6MN8Mj5x+DoKeIbjJU7pmbr79v0PWvd7&#10;GRhaoIyNwyN23BNeFfCS3I8QTK0fl5m5CfdI+vp/+qvcrJh5Cyeb8y8cHp/9b+VcOI+I2w3wnD/t&#10;GahJY/DW4BLbWIHyn5lyemO/PvV79nCzFn8N7YfdZuPmXqR39vSuf/aqnuE8Cr9lAZmnUBWPVSeo&#10;+ldd8C4Ug+Gun7yikxhV2sD9RWb0ohHXFPyR2iPIsWQf4fut3P8An/PFa+lTrHaKCh+VSfpWGSsU&#10;Um8/Kq5z3HvSaL47spLw6bbwGT+BiR09f8+tYo7L8u50+ni1u7jZNF0/l6//AFq6CGC0s13qjbdv&#10;FZGkNMzq3lBVPT/PrW7PHK0GURgev3elTJ6jI7XVrWGbCRY5H1HtV9r1LqLfxt9cfriqGk2STy75&#10;IAeeRt9uv860xbRQpiNV5yMenv8A56VOnQRC5jVCSG6/SprCdJE8sD5en0pS/wB4GPnj8asafDtJ&#10;xbr+C8iiWwDAIoXDlOa04bmOWHaW5VePeqjoZG2/Z1Y9eeO9WooT5fCsfw7VnIDQ0/T7a86PjcKz&#10;dZ1i50HUEt4oyyscfNV/TZJopFjjU8f3v51e1C20uVFlvlXeW46UAZn/AAk9z/z7N+dFaW/T/wC7&#10;H/37FFHzA8oOg203zCH8qWPwtZlt7Jg1pWw/dAqOtWY7fJ+euPmPSuytb2X2NBHCn/fNWbnP2Z/9&#10;2p0j7babeQ/6K4A/hrOXw3KPE/E98qfEO1hPXzK9u0CBbrS490gzt9RXgPj211KTx1HPYxlmjb+G&#10;uqtvHPi7R7BR9mkCqvLMa8Dh+r/tWIT/AJgrfCj2iDTbfbhgpq5b2qYwHH0r5xb9qt4NYXRIkaSb&#10;p8rDiumh+MHjO42yWWlyMDj8RX2kadTc401J6HuA0xHwd3fPFD6KswCl/unO2vI7T4teNNuJNKmH&#10;1Qj8auW3xj16KZIbu2kV2/h/i/Ks5e7qyuSR372/2aZoVH/LQ5HrVCWGUTc9N2KwdA8S61qlw893&#10;Gyqz5XcO30rZN9Izb9688nHOKwlvYpKxZjibPA/GplWQ4KnaKqx3bnhiF79KnS4cFen+18tSBaiE&#10;idR/DjGKmRZCSQKqRXD4znrUi3b54P6UXIZcWOUHAOOfzqZUYjNVUu3A+c1ML0BeGFAiygfGKf8A&#10;NtztbpxVZLxiACe1PF4SMg/pTAuIzr1FSo8i4JU9qopfhjgfeFTpeOfvAfl0pkcrLitIRgZqRXkI&#10;xz/Sqcd4QdoAz61Kt8xHzUCH6hcSpAVA/Wsu3lmRi7ZZQcLir17dDyC5/P1qGxCSxMWG3t93rQV0&#10;Fh1OO9byvLY44PamXulyIvnOT8x+VR296bZSQWtzk7evzVPf3n2m4WNT8o9qA9Bo02SLTDdQ/Lt+&#10;7/jWJa6Vq9/K09xI23JLf7IroL+9SUJaW7YVV4570XeoR2FmtpCPv8sy/SjYRyN9barHe7pJNyK3&#10;7n/ZHqa1tMtrnVY1VomVUx9XNWgI7uII0ZMjdTmte1ex0eAQyKN2M9elVuZvTYpTXP8AZduIURlz&#10;/Evb6VVivWiPnXLbZG49Ao/xq1c3EWoXSi3j+i0280yGebyt/wC764J60CM641WOV/MZC3l8dual&#10;glmmXzpEb5R/dqT+xbZ7sFAu1fTpUlpG0t2sGweWpoGLYR6hq02WDLD6letdHawG2jACY+WorcwW&#10;8a7EA/pUpu16YoRD1Hs8gUEfQ0jSOeMVH9qx95aa10VHX6D0oFZkjzSBeuD71GZXPBNNe7H6dKa9&#10;2OhX8KBjjLKeucVHJLgfdPWmvdIwzt496Y1ym3G3r60gFaR+may9Ws2veA3G31rQmukWPO3npjFZ&#10;N/eXDvhF43UyluZy+EBHfLetP83TG6tGKzWKQITz/e29ao/aNRa8LPu2Ke9Wop7h5fvN1zmgotNl&#10;EYLzz2rM1C1uLtGCN7Vfub5VjO1TWNLqVw02yOM/7v8AWiwhiaWIVzcS5YrtrOu/C989yZ7O5O08&#10;fSrGoy325XjY/wC0R29qSx1u9kuPJMEhVVxu9aNRFu1tZ7S22zSKxqneadFJ/pFwo25yParGqagQ&#10;VjiQ53DPHWsbxpPqc+mta2KHc38qpDMrXJ11bUFsNOk/dr/drVvLZbLSBaR84XHTrUfhDQlsIftO&#10;ovunf726ruuSx/YHRe3Bb0quojlNEdl1RgFUZ44b3rW8SqPse0j5duDWToAB1UjHHo1bPiJQbEEn&#10;+Hg4qvtIDye/ATxfaZH/AC3UsD/EM/z/ACr6D8N5GjRDPGzivnvV1VPFttvT/lt8zFeFJr6E8Lk/&#10;2RG+Pm8sVtV2RnT3ZacKTwMdM1FOuV6/xVZYZ6NnNQyJksGWsYmhUlUH7o/+tUEgBGE4z6fyq0yn&#10;diq8w5yR05FaAV3+6V2cj+7zmoJRn5cE/wB0VZc4OR/+v/69QNt6CPtk/wA6AIGUr939KjOVOc7d&#10;36e9TOi5VmP/ANeo5EYna6nn+93pAQkHOUH5mo2XnAHv6j61NtOMcf7W7PIpojQDbnjrUARlfmIx&#10;jt9aaqgvlm298+tTFA3zK+MelNk8lY2kuJBgepoN4x5Tzz9oLQBf+Drm5i6LCxBVvQV8IeDvEsGt&#10;XGreGZlt1uILhk/eqGCtuznnGfw/HFfoB8YZ7q78KTLaRB0ktyrfj1P5V+OH7bUXxA+G/i648YeA&#10;9WmhEkjCfyZNuCSe49fy4FfN5zRkqsGlufovDtT2eWScujOv8SaZB4C1681nVdQtWhkZpI2DDucE&#10;9Mgg55Oa4G9+P8eqatHp2myQ/Iw+Zj8pXBwVPUD2xz3x2+Z9Y+MvxE8YIbDVtTuJGbdHmecsT7de&#10;T7ds10Pw/wBG1G8lW5luW2sqnayjJGfzz24wcj2ryqeD5NZHdLHe1fLBaH65f8EgPiT4eurzXNO1&#10;G8jaf7XDOFlb5nBUqz889Rj2GK/SdvEsNzbxrpp8zd93b2r+eHRPij42+CPhK1+IPw91l9L1XT7h&#10;ZLaaGTc1xwD5TKeHRh1UcnIJ5xX7Cf8ABOn9tT4c/tFfBXSvH1tqca3UluE1bT3mBk0+6HEkL/Q/&#10;dPRlwRX6zw7U9tlVPDJe9BNrzTbf3q5+X8XYCtTx8sYtYzsn/daSX3O336HuHxNvNeg0xpclY9vO&#10;2vMbh28jzQ7Hd97J6161438Z+E9d0xrW3uo23LjrwDjpXld1Yy2TGIg7VOV6tXZiOaMkpKzPn8LG&#10;8W13MW3ubxb5XU8B8enBNe8eEfA2i6xoEbXFov7yPJzXjug6dFea5CtypVPNG4sa+hvCUunx6bHF&#10;bSqSq44PStKFacYPl30HiOhzcvwN0BpcqJNv90McVu+HvAeieH/+PS0VWHcdTW+Txk1HK21CxHat&#10;Z4zE1I8spM5rJFLU78WsflW556KtZq6TNeHzr2cgH+GnSzL9ra5lbIToK84+K3xVv9Eka30/mTGd&#10;ob7o9a0j+6jvbzJUXUlZanoz+HYAN1tcYP8AvUadf3VncfZ7w8djXgej/tD63YXoXUYm8v8A2XyR&#10;+Fddo3x0ste1OOzin/eZ5Ruv1q48tTRyv6g4ShrY9a1HRrLVYvnjU7q5fUvhjbtIz2ZaM/w+Wxrq&#10;9EuReack6nduFWe9cvM4yszWM5LY4GH4Z3buonvZWXry1buh+CNP0oqwjHb6mt5vlHNNLHqB3/Oh&#10;zbG5ykLGiwphB+VSK2Dgiot23il3EjNSSYnxAb/iUyE/3a+aPjKxHg+6KjqG+U85r6W8eyAaQwP9&#10;2vmn4uqW8IXSqwyQ+3HUdSfxrz8w3gdGG+0fN/wlITW548+YWuGPzD5Qc/oMDivb7TLxIpPPbI4A&#10;Pb6/414l8Kgp8QXWyNxm437cAZy36D8/avbrONfIVlcDcvC/n+v61wYj4jbD/CeXftYTMnhW0Uhh&#10;/pKr6YP4Hp0H869E+D0Kw/DvTYsbd0APzD+HHT2rzP8AaunY2Ol2iqybrgMmBjGB7jn6e4r1b4YW&#10;r23giwjmzuMKtk9xjtWVT+EiqeuKl6I6ExxvGyuysn909cen596k0TwloNnff2wFXzB/e4JzTYE+&#10;bgcbcBR6U9VCbmK+vzVidcY6nS2OuwpMoKHHTI6VvLrFk1qWVuWwfvdRXArk/wCskYf3fmIx7f56&#10;1aiYpHujkbJHG5ice9Zy0LZ2mnavbl/7p61zev8AjXUIfEMenwWzlJJAG2iooXljK5kcr/ER2qay&#10;t0e6jmKkyKQVZuoPrSW4js7aST7Or+VyRnp1rQ067eQ5KfN/Os6G9hMK25dS47VpWMMyordc/r6V&#10;N9NRE5EjT4C//Wq5N5sMSuijJqvaxSpLmQfLu5rSnKSxAKwPBpLYCvpN48kgDwj/AAqHxZpGo6kq&#10;yWMu0jHA+tTJBcRMGXHHTjoKvLNIIshu9MDnv+Eb1X/n9l/7+f8A1qK2ftMP91v++qKYzh4FRV25&#10;qdcKOtcZJ4xull5iOKku/G9zFECIMtXn9T1OWSO1hwG60t6qtZyEjtiuS8PeNLm9mEcsWM+1dPeT&#10;+ZpkhIx8uRWdSXu6C1PNJo7FfFjFtu7NcV+1z8cNI+Dfwo1LX3kjEkNqzKHIGcCtXUbyaHxnIR6V&#10;8wf8FM/Bfi74lfDW50rSfNk3L9yP+L2rj4Dp4fH8RQoV3aDq2l6dTy89xNbC5XVqUleSi7ep+dvh&#10;79uv9oiX47X3xL/tYzadJMfL0/8AgCA8fjX6pf8ABOX9sWH9pDwb/aeq2S2l1ay+VdWrSBmBHf3B&#10;4+lflH8N/wBjX9ozxRqL6ZpHhSaCFnIaSZcd6/Qb/gl3+wx8Vf2d9W1bxT451ZmXUIl8uzVjsjI6&#10;t9a/qDjjA8HR4en7GUFXjbkUWrtXWll0t3PzHhPEcQSzte0UvYyT5rp22dnd7O9ttz379or9uTwl&#10;8EfEseh3thNJNKrfZ44Yy2SO5x0H164r5l8M/wDBUf4n/Eb9p7T/AIZeFPhPeXem3UypJqMcZ/dM&#10;e5HZQOp9a7X43/C7VviZ+1Fp2kPoUk2mCItdXeSNmD0z79MfjXtPwk+FnwY+F3jG1nutKtbeeRvl&#10;bywrcepr+X8ZmVbCzqznG8Y6Lp8/M/oStg8vp5fS5P4kld/10PovwRe3d3oUF3qFsY5GjBww5+lb&#10;KvFj7gbuflGKdHqGkX+nxjTnXZtG08c1CFjLY3Y3fe9q9KjP2lNS7ny8viLUTxheFqZXi+Xj6mq8&#10;UcYXmT9eKmiSINy4z259qskle7tbYDeQNwxSxahZyAnA64+tZOv2oZ4z5xCsOmaq6hAUtcWMxBXB&#10;3f0ppGZ1EV3at93nH6VItxalsLtb6dq5mzkMUHltO2W5NW7JzHJ80uQPSgDfE0ZPCc9elR3d7FHt&#10;QIvX+7UKylmx5n3euKddw27RqzE/e60AXLKWBY95I96si5t/Ue1YjkRR7VP8WOtMRp5LkqsoKh8/&#10;Si4HSxyxFcBe3anrJCp3FMfhVKHaiY3devNSBgz7g31qiLE180ToqBf4s/WpLQRRWxJQdzVZQuBu&#10;bdzU8exhsLdvX9KBGRf2U8rmS3Vv9naOlLZm4jLecv32A5WtqCKOPhT1p32S33bsUFcxnW6rv8xh&#10;/Dx61W1zch/dR4G3I9zW3JaWzv8AKR93r7UkmnWzHLf3cfNQS5GXol5Faqst6PmZevpTtfje9t0u&#10;IQwAcnC/yq9caJZ3O0B2XHO5amWxg8lbcH5V4qkZnP2WoGxXY0fzZxxWgt6J0E0Yb6468Vdk0LT5&#10;XyVXjrU0WmW0SiKJjtoAzLJJJbZhtO7k7ueKdpMUqXTG5/H6VrQWsUIwi/Sg28QfcD+NHUCbMKjH&#10;H4UExYqMqGXG7O3igAetBNiQmA9aaRCF4TvTMHr+FHQcmgLClYACMfjTZFiNNZRlRuxTSgPJyf60&#10;JALIkC/NjkdutMIhX5SPakkQYwW/75prRt/e96fK+oCOIV+YVHJBD1Uf1xTvJ2nJNNaMLwGpDGmO&#10;BmztFR+XbA5CjpTmiJPL/U9OaZ5AI3A0W6DGSQQNxIufb1qEW1qF3bP5U+SI5Izn+tMZDjaTxnqa&#10;LFIha0tj1TPy1E1paBt235qmlixyCO/WoZEPUGgCJ7S1c5YfNuzUclrbsOR9R3xUzRsy8Nj5qhkj&#10;bHXFNepJC9vEBu7elZ+s20C2DFieT81aEkLHjd3/AA//AF1n67GRYOT+VNAcjoexNWOxckcHd6Vu&#10;eIsJp/8AtEfw1z3h051xlLZYcctwTXSeItq2PT5tuWHrWsviQHkWtssPie2H964xkema+gvCTFtF&#10;hYE52ivnvxEWbxLbkJuzMu3b6ema+gvCQB0SEk/wj+Va1fhiZU/iZoOhPQnmopMFtg/+tU8mR0JG&#10;OcVC4OMAVnE1K8gIOAB6+tV3DHnAz/OrEnI+XsMmomJY8flVAVpFXJB/X09KgdSpwOMn7x9asyhQ&#10;nI57+1V2OOvI+lAELrjgIvr0x+FRtz83X/dqaRdvbPy5+btUJT58ZotcCNiM7s/MR/8Arp62tw8Z&#10;dYmZfWt3wx4NfVpfPuioVe1XviDrHhjwR4dma4nijdYz8zHpUysjejRlUmoxV29keQfEP4qaV4Ft&#10;2fUL2MbcnBYLyPrXgvj39qvxJrkE1r4HQXDHALLk4z0/Pn6V5l+13L8W/if4qlbwnPKLX7R+7ht+&#10;NyEcliP/AK3vmuT8P/FjRP2c/C/9nfEWSOO4ddrTMQSzf3M9zx+g967slwmIzLH+yhTbS/E/a6XC&#10;+SZDkMcXiJRnWavZ9P8Ahj7t8AJJ4++C6vessl3cWJWbYOjY5H1zXwF8ev2WfFmteJtS0zUrCSaC&#10;SRjb71Kgrk9SOoGenf8AGvrT/gmN8VB8V7HVDqNw0cK3RFnaysOI+qnHb6dq63/goRc+F/hF8Nr/&#10;AOIEYjU2kO5mXHOew9yanP8AKYYfHSoTWsXp/kfF5NmkfrkqPLpNtryPyJ8WfsBTvezXlvEqvvO5&#10;No2qSOnH3jjrnHYDPWqWifsz6t4an+zXZdUZvm4OCMjHTrjA46flTde/4KEa1a+N5L++0ZrWy+1g&#10;RxTBvMC7upHfPPvjHTpX1N8KfG/gD4reBf8AhIoJ7fzFj8yHdMoY5PI6cnOD9eK+fw2BhVqNNnv4&#10;qNKnrFep83+L/DQ17VbfwcYZPmcE7ZMtjOAvuQeefXrWh4evda+Cfie10Hwre3llNNL5jNp7eUzY&#10;PIypGWHX5hluwOcVR+ME2r6F8SLoeDrlr24TlWVV2xseoOCMZx1NeK3fj745+FvjFZeKPHOg3H9n&#10;R3ADNcQ7c8becev0yTX22Wxjg5LRnjStKVpK6Z9zfDH/AIKB+IfhVrseneNPEk0vmsqqdVYs2/uA&#10;Rng8Y9DnPrX1/wDB79rXSPilBDc2ZaVZBuEkfKNX5Y+KNV8KftCXtno2hWa/bGwJpN2Cr4+9wevH&#10;PXivX/2X9f8AHf7IF59i8Xw3F7pbSb1eblkyflY468YHv0619d9Vo5smopc1tPM+czjJ6OCw7rwj&#10;br/SP1q8JXui6xYsZNqyMPx+tO0TxpqfhjxeunTXbSWszYiJ7H0r59+Gv7UvgLxhpUeq6JrEK3Lr&#10;lofOAbHoR65FdT4d+JNt41uWMTMssbEpuPQgcV87LA4zB1m5RatufGVKkKkbH2RouoR6jZJcIc7h&#10;n61amyUPP5VwXwX8Utq+hwhyNwADD0Nd+Bu/hoqxUZ6bHHF3OP8AFLtp8TsR9414p43b+09QkwNz&#10;Fvzr6C8XaVHdWDvtzwSMfSvFdasbaPUJPMVlIYj5v51pWqRnRi+p0YWNpSPLNY02SNiQrbV+73qt&#10;o13PZapDOm4tHMMDua7nU9Fs9TmkjXHy9D6e9c9oegxr44tbIcp5mRu9u/1qacrm06bWp9NfDC/m&#10;vNBhlmUg+WDzXSMcnOfyrJ8H2UNlosccS4+UVpMxJwf/ANdVWadR2OGN7AxxyDTWJ25oLKKbkNUp&#10;A2GT2NOHP3c+lNB4oy3ajlCMjF8ecaRIQ38P5180/GLf/wAIhd7EJ3K23/GvpXx2x/smT2XOa+a/&#10;izn/AIRa8YFvuvxu5xXm5hvE6sN9o+cvhaEOuzRQR5Q3G3ZGvC4PAPHpyK9xs4gYFONzcbvp0z15&#10;rw34TK/9tzxMF2rcfLJuwX9yfx6V7vpsaqiAj0JTb04+tcGI+I2w2sTxL9pwTXvjbQ9NB375h8vt&#10;7+vPOM4r3bw1apbaHZw+XwtuoXJ5H4EV4R8aJV1P466PYOWZVkz8q8Dtnp0/nX0HpyrFax2xXG2P&#10;HP4f561lU+CKKoa1ZvzJY42Vdg5P+03WnbR8zs7Kufr+NKI5AAxbLDj6+2PXFKybBtjLDbjafT0z&#10;XPKVlodkREXdgxn5v1JzjFW4g0Wdn8TEnbmuH8e/Gzwh8NI2uvFeow28anLSyMEA/PtVf4Z/tIeA&#10;PijcSW/hbVYbjy5PLLQyA4OenB5NZt66jPTIo0B3Fl6c5q5ZBvPiUvzn7zfzqnBEzhSh+9znHNWm&#10;tZ1/eRgBlbPTpUuRRuR+Erx7xb+O7+XdllPeurtblEi8tzyFw1cpY6zetaLC4bjnmrcWoztGNpbP&#10;QM3X3pXYrM62C6SRCvtUexrafLSHDd65/T9Vmtz5jBj3xXIfGz9ovwr8ItBk8SeJ9TW3t4Yy0ksh&#10;+4BTXvaETlGnFyk7JHqqSNIcq/5jmobjVLeynFpPKOfvMv8ADXgf7NP7eXwd/aQeaT4aeNbPVFtp&#10;jFK1vIGw46j617BqFlBqMqXC3TD5gx5pvQVOpCpHmg7o3/MsPX/x7/69FZmLT++P++aKV0Ucy/hn&#10;S5Fw0S565xSp4X0o8NEK+f7f9r5ZEyEY1fsv2sFuDhYWr8fl4wcCx3xP/krP2CXhTxjGN/Yr70e7&#10;23hvS7aTfHGu73qzfiCPTpRvHC9K+VvFn7cf9kar/ZsUJZqrXH7Z2p6lZtFHbtll9farreK3BsY+&#10;7WbutLJ6n5XmmIjlOInRrq0ouz9UelXb21145MOPmzXS6r8KtE8R2yjUYIZMjowBr568L/FLVbm+&#10;m8TTxklV3Abq8t8Zf8FQPHGleKbjR9F0S38i3kMamVjubHGeOlfc+C+UZh4hV8RLLYq8W5au2j2P&#10;gOIvEHI8gpwljeb378qjFt2W/wBx9r6D8GfCGgvi00uAN14Uda6Wy0UWaeXBFGozjC46V+fcf/BU&#10;j4njlPDtn0/vsea90/Yt/bA8TfH/AMVXmj65pcdu1tGsgaOTO4HjHI4r92zjwu4qybLqmNxUY8kF&#10;d2km/uPIyXxW4VznMqeBwzn7So7RvBpXtff5H0NH8N9CTUDqZ0+Lzic7j1rB8SfATTPEevR6tNEq&#10;tE2Rhsfyrvy8gIB+b/e7VKGkJ2/dNfkuIw9LER5aiuj9Yp1qkdmUdF0CTR7NbWOX5VUfxZA/+vV6&#10;O1uFbbkj8RR5xA6/8CpyzsD8v/66mMeWNkT6kiw3B4G3H1/SpooJlwSoyPWoftWWyVx/vdqmiuyW&#10;UKPb1qmTIq6xZ3k3lg4zyPvVNZ6WXshG6DnI+lMv9Ujgjy+07e+e+agh8UwAEMR8rY+Wj3rEjr/T&#10;JLZFCsA2T8xbr/n9KtaXpxRFmfLbjmqOqak9/sES85yG4xirVhe+TEqyHDDqDVPm5dQNRYJsbtn+&#10;6KkEE7qEOevQtTEu1bB3gZ5qVJyqZPpz71mAyXT3kPzcfjTorFw29V7+tRtrkCS+Wx5HFImvW3m7&#10;FdQc9jVWA0hFOMjB496kSKcciqcetQOdqkbvrUy6hAo3M1AFjy7gDkfrS4mDbf6+tRteKF3Bs8Z6&#10;1mLr076h5AbKs3XHSmBuhbgf3vzp6i5aoY7iV8E53daeLmUNkfr2pkO5PGZsZyfzpcXD8nvx16VA&#10;ty2SKmF1ld2c0yGOHnH5c5/GnIs/p+R6VGLhuh/I04XDelMkmxKV9vagGboaiFxkZPf9Kd9oyM5w&#10;PpRqIkBn3dTSE3JAYDPtmmm4boOPSlafJ44/u0C1FxcHu350hE/djQZ2B/WkNwx525o1AcGmVdu6&#10;jE+Mrk8dKQTsenNL55YZH5VUdRFWaa6EnlgfxdzUmZu7/WoJHuWn3AGpZJ5THwvzdq0LGXFzNGAP&#10;1pEmncdPmOOaqPFcSLuNEa3SLgN9c0AW2afGM89ev6U0vOCDgk/yqkBdltzErhs7aSWS7QbVFAFm&#10;aa4UbieOmc1HG9y67lDfnVVnvHXaynjtirFvJJHCBIP8+lIBX+0g4K1G/wBoHXP41IZ324A91qMT&#10;E8ZpSAif7Sq8nNRH7U3TdVhpznIDVDJctgn8tvapAiY3OM4NVpZL0P0PXgnpVs3B+bAx/k1Um1CJ&#10;XIdlHqC1AEZN04wT8w5wM1n60bkaeyFW5z2q+uoQyk+TKpz/AHWzmqmtyH7E4ZeGHRu1NbgcX4by&#10;NZYN94n5s8ZrpvEW5tOwufuZz3rlvD8ok15toVfmPXvzXV+IPm048N92tJfEhHj/AInc/wDCRWrK&#10;zE/alP1Oe1fQXgt2bQYHPH7sZ4r5/wDFap/b1uDtX/SOrfX071794Ez/AGDC5/ug7fSt6nwxM6fx&#10;M1m9MVC4IH3ufWppDxkDPfFRygY+Q9OazNSs/A5HtUDrnO4e1WJeGyx21A3O4Fc8UAQSLxjp83Iz&#10;VcqQWUHpVl13fMT7cjFRPtYfOPqKAIHGW6KA1Z3iDVI9Js/OYjcvRa1HXDfMMeua5XxZFb6vfLaS&#10;zYUYGPX61ULc2p1YWn7SVmdVF8QotB8Iz6wtyAscJbG7k4Ffnn8fv+ChupeMPjHqHgO0ctbabIsb&#10;KOkrkevbHTmvp/8Aak1e68CfCnUL+xvG2w2zNt45IHb/ADxmvyYvvE91f+JtQ8UzWztNdTO29cZm&#10;5ypB44B745OK+zyHh+hmWGdWavrZH03Dtajl+MnUmrtLS/Q/TL4f3fhuy+GUfirVXjLtD5jE4PJG&#10;e3c9M9K8D8Ufs1y/tteJt1lAba0tbjEP7kkY7Y44/Dp7V2H7Ifwt+IXxl8D2dvrtwy27KCYl6len&#10;zen0/nX1l8PPh/Yfs8aN5htsxxr8zheTXp/WsPw3zww7vW2XkeTjsZjs0xvPKXut7X/A8y+Bv7Kf&#10;iv8AZn0mBPCbMGt4QjfOSZB/tHufzxXkH7fl3448TeGWb4gaiw020yzacjffbn5j7Y49PXtX0V4h&#10;/wCCkHwP0vxH/wAIZrOoJHdbgnlyL3/Dp+NfJP8AwVU+NieO/h59m8Ep+7uCCzouP3ZPLcjGDjb+&#10;NfPUMPmmeZhdxvKXX+up7mElPKZxnjIci6N/ofmB8VbC38d+Kbq40/T2jCzMiyRtuLc43DBIwB2H&#10;U1d+Edh8YvCT/YtL1O6tLNm4aRseXkEbj124OeR64HXFfdv7Ff7Enhf4ieCIvFviO2hkaQl1+UEd&#10;c5xxx29a8z/b/wDBGkfBOddF8HWcaNOzRqyuAUXjB4x049fzrpwXB+MhmThUtdatJ3fzOvEcVZLX&#10;X7qTcnpe1l/wTvf2MPDfw0m0lbnxPfx3l9KFebzG3sG+6PlH3QecA8mvfvF/7MHgX426Z/YsllD5&#10;jcQTNCN0S4IyOOwPB7flXyb/AMEv/At7r+v3UnijU5lmDZ+717A/UdPXgV+ilt4Pl8NaJLqOjaiq&#10;yww7l+brgcfn3PeujO8JUwdeMFo7I8rB5pTqczUtbnxD8RP+CZviD9ny8k+IvhLXVuI4ZDJ9jmcL&#10;3HA9sdeMVRh+O/hTVdHk8O/Ee3js5/LCnzNqqRj72ehY8/Q/hVP9rr9uj406Z4su/hxqqWj2e4qr&#10;Rs3mbcDJGR0PHHXHf1+efj34P1fV/CMPi0awq+cWeRRIdvXmQj17Yziurhf2jxbp1NWn00Pos8ws&#10;quSqda3TY7DyvHdp8S4PEXwsvrqbTzcBpk87aoVeQcH05znkn8a+v/gX8fZ9I+JNj4U1e4lRr9fl&#10;jmbBMgHIXPUEAkenQd64r9gb4a2d/wDCG0vNVhiuJJEzuP3xgemOc5/n6iuR/agvdM+Dfxx0XxpH&#10;cSRpbzxo0kbcRndnHucZwffB6V9dmlanjKk6ElrFPU/MMNg6dapy9z9aP2ftYj89rbzs5kzx0OfS&#10;vc43Vow9fJf7KPi2Pxm+n6vpE26Ce1ST5T68gfWvquSRrfSd7Hnbmvg8VTceVPfY8arTdOtKD6My&#10;/FPizTtPK2ksq7nbG0mvPviV4fza/brMfPJ9zHvXMeOvFN/L408wSEpG3ALdDmu40vU7fVdLW51G&#10;VRtQEKTWdOVOTcF0PQlg6mGpwqP7RwN74RvdJ0k6jK7Btu5vbHrWZ8MdJstX8RR6hO/zq2QWPP0/&#10;/VWv8UPGc12v9k2ZwrD5q4nSb2/0K8W8spMbfvL2b/CuepXpwqadD0KOArVqF3pfY+qtJQRacioc&#10;jbxipHPqK4L4S/ECXxHZKky4YcEV3kjY5UfhW/uy95O6Z8/Wp1KFR05qzRG046Ypn2gDnJ6/NTZJ&#10;Mj73Xn6VCz4bbmtYxuYk/wBpBxmnLc54YfSqjO1PRsscn2+lPkQFDx3JnSGwARt7183/ABYyfCl0&#10;TJhVVvlz+n0r6M8aI76SwYfwk/pXzz8Tbd28K3SE/e3/AMPA/wAa8rMdOU6sLvI+cfhNbzf21KFj&#10;DKJcbAflJJ68gV7tp1uDCism7IzgrzxXjnwqspv7blkaNlXziXX+6eg+v+Fe3WtsFsCwjKnZnPvX&#10;l4iXvHThl7p4DOG8Q/tLRweYG+ztlhnOMD7wFfRcYyqkKvCjC7eleA/CizXU/j9qV5cL/qdyrhPu&#10;YJ468+vvwa+gFXoQdy9jWNZ2si8Mvdk+7Hco25pDgc/N29cVnaxrEWmNublS3I3dT/n8OlaRVsOU&#10;xu2/ex+nvWX4m06K6VFaHjgcr0571zrc6/Q+Yv2/P2evG37RHgZ9L8JQsrPg/MThiOQCPTJ6VzH/&#10;AATO/Y8+In7NwmHjSx/0iaTe0kZLAn8e+ODx/jX3r4X0zSYdJHm2qMVHzbuR06VqWNnpd4Not44z&#10;03Y6j0rnlTput7S2paT5bXOdbxNbWsO2SFty+3oKhh8bWw6W0n3v4UJ/Suwn8JaRJFumQMq88LWa&#10;mkeHpJ2tYk+9z2GPx9aorlluZ9x4uW2gaUR/d+9/n60lr8RIJOluxyMqNv6fWt+DQNC1BPs8saru&#10;4+7Ub+DtFtbnyzAoH+709qV0HK0Zp+I1grZkiO3HTbXyP/wU31rTPHvw1ufC91vhhuoiJo1RiGX8&#10;OMH1/Ovt6H4eaFfReZ5e7IzjHWuH+LX7OnhPxzCLO/06OZc5/eIG/CiMo3OLMMPUxWFlTg7NnyD/&#10;AMEff2a/Dnwq8Iya5pNgFbULgyzcAA+nTrjoPpX6DDb5CiJfugc1z/ws+EPhb4c6Cum6XZJEkagK&#10;irwMV0TqkRYxr6Y4p80dkTg8PPC4WNOTu+r7sPOT+6f++R/jRUG6X/nn/wCPUUHSfm1pF4rIsbCu&#10;x0TSmeDz9n8Pp0qt4Si8J3MsYeaOu+1a48P6foD/AGNlysft6V/nrjeCsZKnKUasdD+06fH/AD+5&#10;OG58v/EWS5l+JH2S3RuXx8teqeAPhdqeswxu8LDco/hrjrW+0K68dyX16UO2Q8ntXufhL4x+C9Cs&#10;YoDPErcKvSvpMiyPD4qNJV5WskfyLxjh6eIzavUl1k2MvvBf/CJ+FboTRYP2du3tX5/eNPC+u6r8&#10;QtRlsdOmZUuHOUUnjdX6M+PPFml+J/Cd01rOu7yTg59q+btNs/DdnrdxBdeWrM2S3HNf3H9H/OJc&#10;FfWauGjzcySX3n88cccNU88xuHpqpyKPNr62/wAjwTw58PfGWtXS2VnoNw7bsbWXB6+9faf/AATp&#10;+GWu/DnxhqF54gshG11Cqpt5wATxn1rD8Iat4E0S6WdLyFplUM3yjPWvdfhLrvh/UfGMcemSKu6N&#10;W+8Oc1/Que+JGaZ/k9fB1aKjGUXrr0s/0OPh/wANctyPOcPmEMQ5zhJWTtbVW6ep9A/aVypVB6/L&#10;Uguos52/n2qHyYjEpLN93r0pwgiPOT6Hmv5+luf0FHoOFxEzfLGD7Uq3SH7y4wM9aYbaFhxu9Mbu&#10;vNOFtCRtBb8+lY6GhIt2v8I47cc0+K9RcBx7k1FFDGwZS7A/54qRLeINnfgbsc0e6TIy9YvzPbPC&#10;tupbk/d9PwrO0y1JuWMsTYkQHHPy106aZY7/ADHAzz/FxUi2NmRv6c/K3rT5oiMTzpI2hITjP93i&#10;r81zu2fucfKc471auf7Pt3WN+p9xxShtMeXyyOMYBz1p819bAWYZMop2dFqS7vRDFnr247U3daiV&#10;Y/M524GDU32W2mGxjletR1EcjcXd7LreUjk2+ZlvTFWI5zHetv3LyxHbFdGbGxt1yEXLd+9QSabB&#10;dXe5k+XPfitFJAY+k3dy13GxRhhmVi31rUjuriSNXEjfJJjp96tSDSbCEYSLH9fepV0+w2kbOO9T&#10;zIDKtr+5SfypkOM8tmtG1niEwYW69f7tT/2Zp5YMU592qT7LAMYGOKHJAWPtUQ+XA6Y604XKHjPH&#10;rxVdYoPvHg05Y41/i+9QKyJPtcecEcd8VILxMYwPU+9RGCIj72P9qhYoyck0GbjYn+2x5+YdfQdK&#10;eLyHHJ71XWONlyJDnrSiGI7SD+vei4rFlbyIc8dOaX7VD3Xv1qsqQcgHO6n+SjjrnntVXFoTC7jB&#10;p32qEnFQrBCW2kn0pAkJPJ9gKBE/2uLAA/SgXUbDJXb/AFqARRZzuwKeFjAwTn2zVASi5jwQBSG8&#10;gI9KjaKNm5POO1RvFExyGxkda0FZEn26ANtB5HpSi8hLZI/Gs7y4llId/wCLHFOgdJJwu4+lAWLp&#10;uYlHzfypGuocZCgcVXvEiii3qW9etVRfQRhs+tAy+11CGyTTTdR45Hv061nPcxtISjHHbinxXELn&#10;nJzjFLmAttcwkFQi+tN+02+OnsKrzhMCTcwyM5Hao5ZbdI1JY/MeeKVwLX2qP+EZ/L8qYbiEt0z7&#10;1UjuLU5QnnrUmyDqGx+NFwHNcwqdpz+dRtPbqvTAx0oEULHaM1HJAuMg/SkBBdX0QR9nXaf8+9fn&#10;N/wVI/4KJfFH9lDV7WPwfosN1FM7hxLLwMDOPc/06V+i01qgRuS3y+vSvyR/4Lu/DHxt4sXT5/CX&#10;gq41JY7tjI1u37w7hjgY/DPYVrRtq+pz4h+6tbK+vQ+2P+CdPxu8X/HT4Qaf468bIsV3fWyzSRLJ&#10;v27hnqfwr6F1uSBtPcL97b09K+G/+CKOifELRv2eNJ0rx7o01nJCrKqyL8wjBIAIPQ4x1r7k1izj&#10;GnSZy3yn+LrRU/iF0P4Suzh/DsinXzzn5+x689PzrsPEB/4lm5l6L+XtXFeHyF8SuFfK7vUc/wCF&#10;dtr5ZtM3JjAX+IdvWifxI0R4/wCLt6a/bnYw/fg7l6jnr7mvfPAQU+H4Qf8AnmOg5HtXgPi9caxC&#10;VVmK3A3ey56/WvfPADA6BDtH/LMVvU+FEQ+Jm2Tzwv4Y/WoZFxj8ue9SydM9Peo5D82CfvVkaFdz&#10;833fpULAh9i5INTSED5scfTkVCzFjuPrQBE4IPP86il2r90fh0NStnG/d+dROpHzsi7vagCGZisL&#10;n0H8Q9v51wuu2OqyzSaikTMm7O7nt3rupoZJx5O0Zb5f1rZvNM02x0AJLbqWZcc9OaOp6GCr/V5c&#10;1rnxN+2h4t1hvhLdw3O4RTBopCzYwCCAevTOOa+ChqPgXwx4fhS3nt3vPMWPcpUZ/wBr25z15/LN&#10;fql+1x4E8Lan8JdStp7dd0lu+OO+OK/BT446L4y8B+L9QWS5na3t7pmVWk34zyNp7nHU/l0r9f4N&#10;cP7DlKz92V36f8AqrjqdTHPl0uloftf+w98avAHgL4UWq3GoRyXEcH77CqGLdMAdz2rofjR+1BrX&#10;iXwtqEvh/QpFhjU+WZExu7Zr4h/4JXxa94m+GyeNvEMDTW+5ntfMb5SvHHt9Oteh/GP9tDTbLxEf&#10;AWkeHWkXcVuJGfZsYHkcA/5Ar5vPamX4HMJVamt3pfuz1MjyLHZpiV9X15Xd+h8OfFjxh8YNS+Pe&#10;o+IAt40keonyo4YzIW55GMcZ6FSB/WvXPjRB8Q/F3wdtp55ZsRqjSZUfMQBztPfjjPTca+gfg/8A&#10;AbwZ8U/Fn/Ca6zpqj5g7MT8rHPHXkADAHc46Yrof2tI/h94W8CyeGbGxVZBGUj8hs445OeCOw6HF&#10;fQ8EY6NHEKCjdt39Du8T8RCrQhSi9Yf5bHD/APBP7xX8Rdb8G/8ACOafF5jW7GMsinAbjqc9NuOv&#10;XtxzWH+2H+yL8TPF3xBt/FGoW0txarJubcz8DvnHI6nPbge1e1f8Er9O0pdPm8/blpBksoBJI/l2&#10;GP55r7O8d+CtG8SaW0K2iM3HRuhFd2ecSvJeJp8lNWe/zPyPA4GeMy9Wm0+jPzH/AGavhxr3hz4o&#10;JoekuYVhURoMHcBjOeeg47Y9ea+3ovhv4vfRmWS4dVkj+X5zsHHHHp71x+k/Bk+BfjZb3loqf6RN&#10;8y7SO5/M9fwxX0V8QdN1VPAU82lwlZEgO3C4I4rweIMwjmGJp1YfaSPVymOIwtN05u7TPxb/AOCi&#10;X7O+u+HfipHqlhrDNJdMx3ed865ye546cZ6msXRf2ffiF4z+DMdtp99PIVtVb7OWORwfl57+vf3r&#10;6O+KPwJ+Jvxi+I19e6r84trjMEbxlQV3E8Dj0/HvXYfsvfCX4h/Dvxknh/xjomNKcHExkyAc7myC&#10;O/GOfzxzWW4bFZfmDxEo6b+p+u47MMDishVKFWLmoq6vrt2Of/Yo8B/FjwX8Of7M1SzkjaPO2OUY&#10;8zI/lx+HSvF/2ufhr8Tvit8Q4dKuNPmht4Lhf9LZfkAD8kjPRRjqMc+tfql4F8I+A7eQXV0bdVaM&#10;4j3AAetfN/7dfjT4aeDo5pvDFpDJe+XhfJQMSP5n0A96+go1PrmNnaHxLsfl+DxUqWKjte59L/8A&#10;BPn4R6R8OPh5pujLqbXUsNuoknkfJc4619K+Nb+LTtGbMn/LPjmvzb/4Ja/tLeJPEfif/hGtS1Sa&#10;8iDMhQgt5R6qCenQYzX3l8UtVudQ0uO3iVkWQAOfQE18tnGDxGGxHNPXRswxNKX9oShPdvX56nke&#10;qCW/1m4uy33pflb1GeKlh1nWrO1+zJO3l7cDcKn8ReJPCPgy3X+39ZtI13AbnkHy57mta0TQdd0d&#10;bzR7yKZJFynlsGz7jFfHSqSWp9fem4KLRxt+skmZJH3MefWqMnDbUO1sE8L1ra1jT5LW48uUbcLn&#10;djtmsfUIjE2c8d9vfioOnTQ734D38dvdPas+Pn+6vbjpXtksv7tXOORmvDPgLaS3GotdhzhpCPmF&#10;e4S5ihXHYYGa97DxX1aF/P8AM+Hzj/kYT+X5FeaUYBzVe4vbeMcyquP9qi5dCnMiqv8AE2a8J/a8&#10;/ay+G37MngmbxZ4tvpHjX5Vt7Vd80znoiqOpP1AHc12xjGzcnZLd9EeRKUlsrnr+o/Ejwtpc7Ws2&#10;oRtIq8orAkVV0n4v+EdauGttOuNzI3zM3AH/ANavz68Gft5/HD4wvc6l8MPgEsen3BIW+v74BlXG&#10;QxCrycZ49sZrsLzw38YfEHgporr4gzW9xdOHmk09RbsmTkqD1AHT8M0TxWVwho3J/cvx1KhRxcnq&#10;kj7h8VeK/D/9mYn1OFWZSMLIMgY9q8O+IOp6Dc+HbqOC/jbAJyjjj3xXiMPw78TWnhmOUfEDUb2R&#10;h8/268bc5A5HXjn61z9v8QPDnh22k0vxM3k/KVdlnLDjg8E9c+9fP42pSxFnBNWPRo05Ub83U6n4&#10;Z6PA+r3EgZSGn3JluQPT8a9dFssekyhRysJK/lXyn4n+I/h6DSptd+H3i77PdW0gkntfMBL+2ecH&#10;PcD8RXG+Ev8AgpXqaG40TVbcyXUOUaGJgd3JGTnlenp2yM5rya04qWrOmlpG1j3r4DaesnxQ1zUZ&#10;Ub5JmDKe2GIxj19e38q9smUuWLSfdbgDH5V83fshftHfCjxzrVx/Z/iG1+3XEhVoHkAZW3HjaeeD&#10;X0ilxFOvmI27d93bjB/+vWNSSlK6KoRcYWY0Z6n64bk9K8//AGhfjb4X+B3hSTxh4qmEVpBH5rsT&#10;0we9egyddrDj03YwPWuntPgP4B+K/hBrXxtotvqEMiFZI7iMMp9etR8OrNJczjofLf7Mn/BUL4A/&#10;tBeJI/h/4L8TxSakf+XcttZlzjIz1r6qttNvXhSezZQrf6vsf/r144/7Af7Ovwt8dR+OfAfgTTdN&#10;1CKQ7pLa1Cbh6cD6fSvdPDepGO2jgZlY7Qv1wMVEvhCn7RfEWYtNu5dP8uV8d+f5Vm2fhS4EjOvz&#10;eZ/eHP1rX1m8uIYV8lePRepqlYazcpFiQ/Mem7t7VJpqaOieHWiDO2Gx6nkVZk0ppJS4G5ui/L0p&#10;dJ1GUQNLO3y9Kpv4mlW9wg+VWy9RrzGqehp2mm3aKdn86bJp087EMFZVOR9atWGuR30Hy9egx2qi&#10;urXsN55ckZKqew+97VHkMng0u5z88vFQXkJgPlnrVi31m6nlaMr95sfSq+okvuGD6fjRHcmWxR8u&#10;29G/SijPtHRWxifnPpXwA+IdnKssBm4PGK3tQ+F/xNTS5IZBLjZ6GvrxNBsVXItFH/AabdaFa3EO&#10;z7Iv/fNfkFbwlySpLm9pJH6J/rpilpyo/NvWPgr8WLLXpJra2lZWJ9fWo2+FXxmUg/Z5Mg/LnNfo&#10;s3w80l5d7WK88520v/CuNHzn7Cn/AHz/APWrfD+F+X4WS5Krdu6R8dmVSOYVHOWlz40+FHww+NPi&#10;G0k07VvNWJl29DVy/wD2JPH81613FfSsW5wy19raF4WsNIGILZR9FrUVF7xr/wB81+l8N0Xw3TcK&#10;D1e58xiOGcBjJKVa7a26HwZN+w78VHLSLqLI3ZlTkCvWf2XP2d/iP4F8V/2t4r1aS4XZtXemM19N&#10;jBOEj/4FilV3hGYo1644HQ19fLijMauHlRla0lbZGNLhPK8PiI14X5ou+7t9xcjikWNRu+7wal8u&#10;QEc9RmqkdxcKedwbu1SfbZwcMevG4Dr/APXr50+ksywYpccfT6UbHJ2Fjzx1qmt5Ieh/8dpy3Vxs&#10;3Ffx9amyKLgRgDnjHWn+U0eQo+u41U+0zHheu0celSLczZxyD0+lJcxLLaxufmMvHvWZc+JYLW9F&#10;pJcru67T9etWTc3MqEPu54FcxqHhC8v9X+2mXaduwk9f/rimo66iNXWtXtm1BZ0n48sE7W5NRx6v&#10;ENXxvG3cu0hqpT+DruRvMaRt2wDLHjA7VYs/Cf8ApRnWUqWKsT9OMU9hmxPcTC+8xWyvBq8viG0j&#10;GJpV9PvDrVC9tH2bVI3bcg+npWY3gq+u7hrg3L7WZWXD8fX9aXuvcR19rf2t8u6N1P1Oc01tas4p&#10;PKLD73rWLZ6JfWcMkEMrNnBVt3b2qsPCGoTXTXL3TLvbLKe1Tyx7iOsg1O2c/LKPWpBqlig/4+UP&#10;fG6uVk8N6mtt5STtux90tkE+tVYPBXieSbzX1Bip+9lup9arlW7YHdQzwzDcsny0y61D7ON29cHF&#10;UdL065s7VYGn3/L95qbqkEslmVJHpuxUoC2mt2Q2tJKq7ux7mpP7eszIsazct935q5OTRJVl88Xb&#10;bWXGM9qnstG8y4SSOZto43FqrlRN32OzQ+ZDvU8UfvAeGqnayNDF5CPx2xUguJcgEr69aXKyZblr&#10;L7fmI54FO2nAYH64qmk8oy2M8VIJ5c8CnysnmLSq27r39KVN2Mf5FVlkkVD8uOc5pfNlzzn15o5Q&#10;LQVyMF+/SjbgHDfkarfaJSelHnznA9ulVyiJnDA8/jmn4YDiT3/Cq3mzNjcMY6ikNxLjn/x0VYi0&#10;6vjOR7U2QOvG7+GojNMfmJ7dhUcs06nnPzDmmAJau8m8tUiW4jO4EGqNxqNxDJtCf/WpItUld9vP&#10;zf5zU3QGnLEZAyu3UZ61VbTx6+9NWe43KMVXfUbnzhDt7kZWn6AXDZRN8rN9T6U37KCdxIqL7TcB&#10;fm4NMa8bO1u38VICeSEt8obpx1qI2W4bXAPpzTGnnGWPTvxUYv5MY2c9fu570eYCvpiZyJfdht6m&#10;nm1+baWb14qJLyVvmAxznHWmrPOV69Bz71IFj7MwPDdvmHrTWicjafpjNRmacjB/rTTcTkYANAxX&#10;gdvvdyeK8x+P3g/wVLokepa/p8cm2T7zr1/rXpZnuAvzK3avG/20Hv8A/hV8jQELIJAEfGQGz3rS&#10;j/ESIqO1N3Ou+Emg+HdP8NQtoFlHCrD7q9/eum1RW/s9wR8oXu1cL+z/AHN4fhhp6zqyssKhs9en&#10;5flXZanNcjTZAd2Nvy5ol/EHH4UcFobn/hKJDjB3dR29q7vXG/4luQfur81ee6LcSL4rbcp3MSPl&#10;785x9c16BrmE0jdnKqh+XvWk/iQI8d8XnGrQugZdtwvmbTgEZx/WvfPh07Dw5CQP4RzXgHjIFdTj&#10;Ug/LICrDkHive/hq5fw5bnaOUXvntWs/hiZQ+NnQH1A/Wo3BB3fNj609styvf7tRS5OABzmsjYif&#10;JJH+13qGUkDIz68VKxOOGHX9KibdgZP4igRE4JICD3qJgc54x05qeQhW4HHPNQuqg4/yOaQ1uUrz&#10;UPsTrIQvrtrzb4q/tN2HhvWbXQLhM+a2Pc49PyrtL7xJp0eqNa3EuFXhcDrXhP7RFp4Z1rV2vp5Y&#10;f3IOfdccc/WvZyOhhsRjFCsrpm2Lp1qeFc4bnO/tU/tN+GJ/CT6XFewtJcQ5jjZxk8Zzj0I/PtX5&#10;y/teN4THw7urxY7cXc1v5kkPCtk8rgHqpJ+vX6Vrft463q9x4stNH8MawZm87DxxSN8y7umO/Y/h&#10;XzT+0xrXiKx0ey0i78xo5ssgdSp7cgEn3x+NfuWHynB5HkrlSb2u16nz2U1sXi8Wp1e7t6I+2v8A&#10;gj78UNX8YfCS7+H6Qxxw6XIY45Fb5gGye/pnjuentW18Y/hlbeFPixNcSwy3s00oZEbueeOevfPQ&#10;dOK+Sv2Jvj7J+zdpF1qkIug1wp+7yCSMj6Htnt1xivof4DftRw/Gjx/NrPiLTplZpsxrPjGQMHLc&#10;8fl2xXi47hd4mLxlaCcHFP8A7etufW5VxNistxkqGHbUm7PzR6YfiP8AEf4c6B9t0HRPLU2wCwrk&#10;fLgH8cZx6ivkP4+ftUeO/FGoXjbX83ztsgkkKqeCM57c4xz1z17fWf7QXxr0a40ZfCtki7Zlx5yp&#10;uUBjz83XkZ6Dk9PWvmbWf2Y/FHxd8P33iPwvpDG1h3FrgKQpbHJ6HIxnAzwOhPJr4eGMxmCx0IYR&#10;8uvQ/UqeDwePy2dfG043t16X82dr/wAEsf2mfE9n4qbTb/UCqyMDubIBbJGR/sjGM44xzX6j+Cvj&#10;5p81s1x4gvBEqw7yWkGMeuemMkV+NP7BGjWvhr47N4U1S8WG5hnYTZYjGCp5HOPc+9fcX7X2nRaR&#10;8Lm1Pw3fzQ3Eat5f2VvmBI6fTB/Q+1fS8SZe8RVoyr/HKKbfmfluX0MHiMa6FNJR5raHUfHb9vLQ&#10;vC/x+0ew0YrfQvcYmkXhUOR0Pc/T3r6ih/af0nXvBiTPZbRNZ78Y9V/rX5J/snfDrxd8RPHVt4h8&#10;SW80tva3CgtOu9nfPHfkj14r9RPA/wAGvEmt+HbWxitlhUxhPu8Yx/KrqZRTqZTh63JbdXenUxz6&#10;jl+T5pPDU5OTSV/X5beh8z+Nv20tD8BfGKeyudHaO3lRd02043Zzz7Efy+tcb+1b/wAFEW8OeEzJ&#10;4K8MrJNMqiKRZBtG7o2BySe3QGvpz9oz/glj4e8d+E7rXZr2Qal5OVkRinvjgf5NfI37MX7IemXf&#10;xz1r4b/EvT1vksZN9vFq6iT5OmVHQ/U9unFfo2T5Xkuc5VPFU5JyoxvJfcr/AHnx/wDazwWYwi4P&#10;lm7Hb/8ABNTxH8fP2pNJbWPF2tXEGlefi36hm55w3dRx+NesftHfAbwb4L8YWf8AbdxHI18nlqb3&#10;DKcHp+PvXv8A+zF8M/CXwptDomg6VBCqsfLW2QKq856f571lftJfCLTvG3xB0fxJ4lnKwWc25E55&#10;JrxsvxWH/tzkr6U1F7Ld2009S8y9pUk6mH927Vtdked/sS+C/BHwt8a614q1Szs7Wz2pJ9oVdqs2&#10;MZHr8v8AnrXZfHL/AIKJfCE6i3hTQ/EVnasx8pbi5mVVZh/Cp7n2Ga8E/wCCgfxauvht4f0rw78P&#10;tCnvVvNQW3uobHG/bsJJ47ZABPvXw38NNR1b4k/tNR6r8bPA66fpfnCKzW8UmOGNeCTxgHGOeevr&#10;X5jx9n1PD5g6VGFpPlTve0U0nou/W7v6H0eUZb9Ypxr1ZN/rbTVn0H+19+2R4J8AzyarPdw640gB&#10;bffBYyd3O0H+HOAec+nrXgvw6/4LKfEb4d+I1vPB+jQPo7TfvNFmupCyKMZKEk9u3+1WX/wVp8C/&#10;A/Q9OstR8B+JbaSduJLa1uA+BkDjB+Uc8Z64NfA8dzJoX+mWuoxyqrYYMx7fXqevTp+VfmX1vFSk&#10;/e6nrV1GnU0P6PP2Lv20Phh+2l4ZXUdBult9Rt2CXVjNhZIJDztI579CMg44r2jxL8NrtfLNtC3z&#10;ttynQZr+cT9jT9trx/8As4/FK18e+FrkzbCq31gJiqXUO4ZjPoT1Ddj7V/QD+yJ+274P/aI8H6Xq&#10;lrLj7XbqyxzOpkRsdG2kjI9RX3OT/Ucwwyul7SO62v5r9V0fkzw8bjsdh6l4yfK9n/me/fCnwFF4&#10;c05ZAu3HJrpPEWvW+k2T3dw67Y1z8x4FJa6jFb6UJC3ybc57V8xftXfFbxF4vlk8A+FNRezs+BqV&#10;5G+1lUn7oPYn88dK7KkqeHi5zVlHRL9Dx5Otiq295Pqcl+0J+3L498SeLz8Kf2f9JWaXzPK1DXpl&#10;P2e05wyr/wA9JB6dB3J6V4P8dI7P4h6tZ/A3Vb+TU/EWoMp1K81Bg7pHuGSFIwB1xgAV6z4Pj8K+&#10;B4x9mt4B5aYYBRn69f06knPvXi/xj8SeD/C+t6x+0HLrMcV5ZwslsI5xuVemR65PbPQ+tfP4jHVs&#10;VP3tIrZdP689zvp4SnQjpq+r6/15HoXw7+Inw8/Zl0e+8L38UcMenwL/AKQqjywuD/M+nY18767/&#10;AMFQbG48Vanpdpcr9kW5ZVkV8xhentjBPTqSDXyz+07+0f4o8fCfUtF8QyeTKdzRxMWBODu7cgen&#10;ByeMgGvmXWdY1g3YvUviu5g3GMAgcjGfQj9BXlVcd7OXuI640OaPvH6xfGv9r6OL4T2HjLwlrW7d&#10;CDLhtu9O/pye2eeeK+bfG/7U2kfEvwXNqU2uzR6iGYRqZPLZ8Y6dMDhc57gn6+AaR481/wAU/Btt&#10;I04zbrfESxxsfn4JyT/7LggnHTFeRXera358j2t95btNtZdx+XAGR+efqaxqY6pJWWisaww0Zbns&#10;Xjz40eMNOuoNX8O65dIrptkaOZgCrDnaR1Hzd88eoxXN6Z8ZvFM2vf280iBmwJlWMfvMZ5/3unXi&#10;uPttaa50ptOaVFWb5VXs2eq+oyO/QGoorSKOJbS2Zt0mCY2zubHQnPTjpjrXmTnKR0qnGPQ9i8J/&#10;E/UNC8ew+K9C1W4tvPbzvOgLKyyepxjnkdODX3v+xL/wVEtNQ1SL4a/GS8jjkZlS01aSUbZR0+bH&#10;AA9e5+hr8wNBvpYoprS6ZkKqywt52AnHIHGAfwGPWtqPXjHPClnc/NDlo2VfvY6cdd2Dn/8AUKVO&#10;tKnK6+4HRjUR/RJoFx4U1qxTU49Yjlt5EDKqyAjn3HavW/hdcafNoP8AoMqyJggsGz+tfiN+xT+2&#10;Zrei31r8NviX4muJNJnuBHDLJcE+SOOp75z0Jz61+y/7OR0ofDy1Ol3qyRtbjy2Vs5GPWvQjOFWn&#10;zI5JRlTlZh8Q/I+2xxBcZbnHWpNHtLKFoZZCn+7+FVfiOZJLtQn3lb+EVUsWvmiVsDd/Cy9qr7Ij&#10;ubuzs7yAN5Y/GufvdGEdy2zgMe3erGlXV6+2Obpt556Vc1a5jt7QHHz9u+KkCWyjtJovswAwOOKj&#10;u/DcDJiMjry2P0rCsdSuYrloo0Jyck44Ndho7zSQLJcD6K1RI1iV9MtYNLTdcBfm7etXDDYuPPdV&#10;JY1U1ywkux5kAO7pgd6pS22pmAIF5HCjP+eaVizoLaxszC0iYyO9YuvbELKvHfnpWnokVxbacRKf&#10;m/iJNYmsytuk/l70LciWxl4j/wCerf8AfQ/xoqPznorS5mYYmiKErtpySgjOKRVhjX79OBiY8NXO&#10;duo+OWNeqg05ZV6+QtRgpRvQHlqqzAmS42nAXHtTmuUIG2IfjVdpIl58ygyxKvMgoUQ0LCXKE4Kb&#10;fpTheRg42e+faqyyxNyrfWlUouCW68qS3WtLJElr7VGB8q/QCgXKlc/+zVHG1seC5PrTVMJBIf5l&#10;9GpgTNPlQNv+7noKkjmUjZt/Cq8cUbLuZsfjVkCJAqn/AIEvpTARriNTj05bPpRaXnnbmT7vTHrW&#10;D4z8VWWiaW0pk/eSSBUjQ/Mx9Kybn4maV4cspNQ8T3cOm2lrame4ubqYRpGo5JJJ4qbi5Tvo7pVx&#10;6/3azdYnvbdy0UP3f4q8B+E/7bF38dNXvL/4QeFJNS0Gxdh9teQJJcqpI3pGfm2nBIJAyO1erXfx&#10;78EJBYwX17HDdXnyx2szhZN3dcHvUxcd0PkZs/8ACQ3zwq5G4qxG32Bp8GqahawtP5bMob5T6Vxf&#10;xN+Nfgn4e6at14m1mCytmb/WNMB5jYPGSR25ry/xR/wUH+DUfhSa18O+MrKS7nt5EtdtwMBsED6n&#10;Pb8elTKpThu7FRpyeyPcNH+KvhjWNcfRYtdh+1RkrJbmQblIOMYzXTQahfvlYjuHVWA4PvX5h/Gv&#10;4sWnw8+ENn488L+Jt3jbUtQItbiByrBic7j14AHOcDHIr7I/4J9/tB+KPi98FrS++IEyyatZs0V5&#10;cY+SYjuPr19KmOIpylyrfcJU5RVz6G0yW8M7LMm1V+7WkXXP+elZOneILO9i8+Jl+X+8elSxeJbW&#10;eVYlHBbCn39KqzZiaazAMCy8VIswUcj+L86bbvC8auo6/eHpUipGuAW7cigBtxOTFmIHp+dY+rSa&#10;pJbMIY8Z5X2rcVogu7d2/h64qo+pRFym35V7LTWgGFY2urTQqs5cf3vm70+K01K1CG3jYlV/i+vX&#10;FWpfFVnBcfZiu5v92rttq9vcwtLjHUN+FXqKxiw3viFZtpgLKOnzVet7zVVdfN+6x59qkk1+wgkZ&#10;ZMfKPm2jJpv9rW93Mq2/dc5qiJKxrW1y7IN/3u/HWp1uecZwKrRyQ+Uq47YI/pUkc8AUfNjnPWix&#10;mWBcZbAo+0AHpjvURuIVH3/l20jTQ8An3zVXAm+0YOSo+tNN0OtQ/aYc4/h78Gm/aI853fzqQLH2&#10;jaM+veg3LMPukdqri5txwT/OnLcwjgH/AIFimgLC3GflYUjXIK5OfSoHuYQ2Rjik+0RAlmbnGKdw&#10;IL2c+bkRD60kKET7scZqUTW5GMD/AIF/OgXEBOM9KkCY3Kr91e351RuZZVuNyLz/AA1NJcwj5T+l&#10;Na5hzgrVRT6gVJLm980HDFPU96dK9yF3ejdqnNzAvVuo6VGb22U7i3zfyrQB0V5IYiHHbBzVeO4m&#10;V2Tb261MbyFByenpQ1zag544qeXoFynM97GSUUn1z3qzb3NwseSvze9Kt1bg7qDcWi9fx7ZqWn2C&#10;45L2Yjbtz39KeboheAP8KaLiHJIK+3FI00JHB6D5fcVIegNclRtA3CvH/wBsu8A+GEhYrjzFPzd/&#10;b/69eufaYl+VD37V45+2bf20PwuaWRyqrIpVl6j3+o/pWlH+IjOt/DfodD+z3cmX4b2BEe0mEZB5&#10;7V2WqTlbBuG+7171xf7O01p/wrPT0QHb5Y//AF/59a7HVpIFsJB/s55/nTn/ABGVH4V6Hmmilv8A&#10;hM3GMnzjn16/5/OvRtYKrpG7ONq54615jpM7nxqfKcr+8wQucH/Ir0zVhnRxsdvlXHFXL4kKJ434&#10;6bZqSFuqzDYAep9DXvXwx58Mwg9do/HivA/HTv8Abwu9SPOB+ZuPx/z1r3f4WkP4bg3vkmNfvdel&#10;bT+BEU/4jOnLFhtIqKQZ5LdT3qQlmfczf/WqJtwbJPXrWJoyNjuAz27VG2fvKvX9akds8/5+tQzZ&#10;A4/4FmgERsM8Y+XHU1XvZHjt2dOWK+n4VZZuOA2fX+lQXCswwufVdx/z3oKRyN18PL94J9fmmxlS&#10;wG3pXxT+2j4w1Pwhpl5qX2eQLCzbWDYDDPOD2Ffd3j7xJqul+GJpIFZY1iJZwPavzc/bQ/ac8H+K&#10;rTU/Adjoq316svkzL5eQmACwOR/Lv05r0cnqexzCDbtqe9h6ksRScZ67H54ax8UvFfi74tPqN9cz&#10;TLFPvbLg78Z+bOOMg9B04Nc3+0H44uvGvijT9DSCHsIwFHzcnK49vf8ArX0h8I/2dNF1O0v/ABZr&#10;2kz28ckbN+/QKuO+T1znGOME8Z6V8yfEbwetz8Y4/Denyb9l6IEaNQSTu4x6jn/PNfoGdcSf7HDD&#10;0531tK3a97Hbl+TxdSVRx7WPQ/hZ8APiDq9/paW9rcT2VxtZiqkqQRwSB+HpnA6V6x8WtGtvgDoN&#10;vFpGnXEN00e3bNCV3fLk5I7E/Tn8K+vf2FPhFp/hu60nQ/EhjuEktwokLDazED7o+pPPftkc19r+&#10;P/2Bvgl8Z/D62XiPw7Z3IZAVkZBuHHBB7da9fNOMI4XBww0ovlcd191/kfOUcJh8NnUqk38MvvPx&#10;P/Z48Ta38d/iLbeCZ5HRJJlhuZJJicAngZ7Htn04wa/Xb4Zfs/8AgvwL8CG0LTLGPatplsKMO23r&#10;68D35FeG/GD/AIJy+Cf2YtU/4Sf4WaYkTBgBbrk/Tpz+PXHtXoPw71rx1qXwwmh8ReII4ZPKIk3e&#10;mOB9f1Hp1r87w9X2+IjaWt/1P0PiB1cZkka9CX7vr59j8/vgN+zxqWpft3+IJbGbdHJqr7fLUZbH&#10;VV46dFIxk+or9DPi7+yqdS+Fv+kln225Dbxuzx2z0NfOf7MM/gLwL+0lf6nqfiGGa6uNSd2nkcEs&#10;+TwOu3HoOCRxX3N8Z/iToVx8JLyWxvozi1J3bv8APHav0fi3FYh5lhowWnLHpv3PxzJ61ejGpNPV&#10;Nnyd+xn4C0mHxcvhMKhksNUXzFCgKfl6/me/Nfpv4M8GadaaPCqxru2g8L3r8e/+CavxU1nxF+1Z&#10;4yt9f1KQwwarC1qzSfK8ZDDA7cHt79q/ZrwVqFvcaNA8UoYbBz+Fbcd0MRl1KhRvpa+m2upw4PGS&#10;zKtOvN3ber9NCj4i0ua/j/s6Q4iIO6vhz9sP4XS/Db4x6L478FQlbi7uBbXbRfe2OTzx9a+tP2nf&#10;i9a/C/whJrMVyol6KrNivJ4LzSPiXoFr4t1uVLidirxK3QdCOtc/BeOxGV11iHrCScXHvdW1PQxe&#10;U4iplyxLg+Ry5VLpzLWy+R6d8IPh5BpHgy11K8j3XDW4ZpG6k4614t+1wvizUry1TQnmXy958uNc&#10;Atjue4r6Gb4geHPDPgyFtSvYbeNbcbgzDgYr5p/aB/am8H3k/wDZngeIXd3nBmjUNg+2Dj8zXLle&#10;bLL81ljsY1GKb1k7L5Ld+iTZEqMsRT9nTTb8v6/M/PH9oj9sO7/Zu+JkVn8VdPk1CZIPOt7fYNoB&#10;znqOpx9e2K+VP2qP+ClJ+Mh8jw/4ctdJiTDxssu929RlQOOB05BB5Ir1P/go5q1j8dfiDrMGuxrb&#10;6j4c03am2RQZcnkMc4GSce5GK/N/WYBb3DRRg8MRtU5zzjk+tfk3EuYxzjPsTWhK8JTbXp031sfV&#10;4f2uDwcKdrNKzNzxR4o13xFqkl9c6rJcGY55kY7s9yP61latBLPpuDy0fTy/T0+lSeF7Ga5umcbm&#10;K5O1Vzn2/wDr+ma6XT/AN9fwtrGrSBYQxViX6EDIGOvOePavHsZWlLU5DwvBfJOJlycDlVzzX1J+&#10;xB+1R8WvhH4z0608Ga7JGtveCSRHlJXYDlk25wQVzn8xjqPnaWNfC1y0USbpeiydcKT19xj86+qv&#10;+Cdn7Kd58afHFr4kjs5PssVwrTNHHmNF3A7WGRg8CrhVnTkpQdmKNPmjytXP3a8HftQW/i/9nrTf&#10;EWl+Z9pvrJGk87IMWVHynP8AkjFeI+OfHdnp3g26uBMs1w03m3M0nOeeT7fWrfxVeH4ZfCa00LS7&#10;hVWGFUjWNyN35cZ5GPT9K+Yvih8ZtPv/AAdfaRIdt0qDzGkbbu77OR0PXjpjnpXrV80rYqKdV7GK&#10;wdHDN8iOZ+OP7VOnXsA0/TNf+zGGQvcQ+cE81e2MH/ZP6j0r5d/as/aZn1fwkum6VJKyycMgchUT&#10;A6c+uCPTjJOK5X4+a/qeq6n/AGhps+2NQx+cjeemAx4H55Iz1rz+2vv+EisZNMu/vAsGaXonGSee&#10;M9AK8qpiqk9LlRoR3ZzmkeNNVvtJuVWUShmwNzZGfp7f/r7VUWG4vYd0sissZAP7roccs3rz+fWu&#10;au9WvfCGoTWUrMq7vm2KCGXPSuh03xHp19b+ZAWjMjZ8tcbc9uB7cjvms76Aux1vw58bXvg+4ktV&#10;jP2eaHbdRrj5hjAbkcE9P1z64niKS0mu/PEiruOSijvk9eMFunPHSpBaw/ZRdXJLIy/IwYEHJBC5&#10;B68E/XrS2120UJtWiTy9z7lZgCPUcdOCMZ5yc1HSxtHYzrdIXIVIz8rbg3mbmDLz+B4rWsUS4gS8&#10;RB5ikhm3EYXrj3HJ9MVh3EirehpJ1CbyGx1Yckfh7/8A161NOvXhna4m1LcrKoKj252sx7c54/xr&#10;KRXqaAX5FuVn+V5m+9xtB7Yxnocbjn3FWpLZLO5Rkj8sGQhZXYZbjoG9c/pVS43NiNAfJaTMaFsk&#10;4+ncj/PWujs9Ptr3ThFayMzxOuCFPOB6AZz17euPWs5WNC23je40vSbd0kFvPbTJIrxqV3ALyp3d&#10;/wAO/bOB+rf/AASF/wCCgaeKNGT4W+OtSVbq1iVLdm4ymPu/Udx1xivx38ZXd/YadNCZJGZZtytk&#10;Hqe3PTufTJHavXv2Bfih/wAIh8YtBvtQ1F44/tIt2umJbbnjPocc5HXGPSrpVJUpXJqQjOOp/Q54&#10;ovbfUWS6sH81WXjvmnaRcukGHiww9BjtXjvwg+Jty2qw+ENXvVuHeFZLGRRxLGR0/wDrV7fa6cL2&#10;ILgbeD1r0oy5kcMocrsRR6lO0TSwRrhd3KjrVXT9YkvrpkvJsbW5Wukg0JY4fLiH1G7iqP8AYNit&#10;xsJ+8fm96ZBJZS6I06xxbWYc/wD66df6/LY3SqB8nr6Cks/Ctva3H2kS/wC627n3qXUobE/u5JM7&#10;cd+TQM0LLxJZy7UdhubqD2qS71ASx77dR6fWse20O1eVZkk6D+E+9aaxJCuVdcL97NLlTNI6k2na&#10;kUieJ1xt6+1ZWuTK+50/ukN7VqRRQXUbEHDfWsnWjtV4lOMc0o7hLY5/7av/AD0X/vk0UnmS/wDP&#10;Z/8Avlv8KK05TEzvsjHv+lNNsy/xVlJ8QvDzXS2X21N7cY3DrXW2uki5077dn5euRRGEmdblHuY6&#10;2z55b8qPsr5PzVFd6/plrctbSXK/Kf71MfxRo6Hm6X/voUuSa6DXL0JzaSY6002UrjJP61APF2jj&#10;rcp/30KuadrmjXR2+crZ/wBoUcsuqKsR/ZZMZJrlPH/xj+H/AMMIIf8AhNfE1rp6zzCO3a4lC72P&#10;YZrtNa1Dw7punyX2o6jHbwxxlmkeQDA9ea/Lb/gor+0/8PviR+014N+H9vPe3ng3SZJJNWvtPUlb&#10;yZuFjVgDuUd8d+lRLSPMwUT9MvDfivw94lhW40fWbeaNl3LIkoI2+v0qcalpVxfmxg1uEMw+6G9q&#10;/ITx3+39afCGdvBPwt8Qy6PYQTYvt9yS5j5+VdxyP615fa/tv/H3xp44t/Gll4yvtNtdPuDLp8lv&#10;ceWcpzvkGcMCAchhip9pTFytn7PfHP49+DPgB4NuvEXivX4YmXEdrGzZM0pOFQepJ7V5/J+3Dpfg&#10;rwkniP4w2r6JZyFfs95MjBZs88DGR1xz+tflN+0j/wAFCvG/x28NaF4P+K2tw3UdrdNdxz6fEY5W&#10;P8LkjuO2On41ofAz9vH4W2Edz8O/jrqeo+IobpWttIn1d2kW0BGFdgf4T6/w1LrQvZDUep+i/jL9&#10;uj4OeJraO/8AAfi+1u7hV8+4upMkWq9jt65NfJPxu+Oms/G/wr4o8X/GG81a60jT5lh8P6TDdGIS&#10;gjImlQYJBPIB7V8caP8AtOeLvhZ8Vtem0e0ttR0bW7o+TJD8zwop+XAHGR9MVb8U/HbU7TVP+Fhz&#10;28kljqalJlul3bGyR8wzndx0xgggiuOtUlNcprGOp7T+zT+1r4q+Bv7UmmfET4fw3ceh3Nstt4k0&#10;6ThHhz98KMjKnBB6mvS/2/v2xfhp8R/jj4TvPgT4quxeadi61a8t8rHAdwJXBGDnjd1xivjvwP8A&#10;GLxHqdtfaX4eaO2mvoWMlxcR7nEa/wAKHOMscfqBzXqH7Jv7SHhj4dQapZ+Kf2fU1x76Q295f29n&#10;uMC46c5ByOcdevauFyqRpuHQ393Q779rf9urR/iT4j0jTtetri90+xtVCLZniSTIDscE9s9uKj0P&#10;4hfsfaxY6bpdnZX2mX00gPmahIFUJ6k4+YH8MehzXkf7SNno/gu8hu/AfgOe1tdYk87Tzeru2Izf&#10;dwR34wOo715bffETxprvxN0SL4s+GVvYbO4Rf7PtkWB5I88jIH3h6n+VZ8sqt5MrmSPqvxJ8cvgP&#10;qc2neE/DkF9Jb6LqBkkvJ1JR2B4O7HA9h6jrX1b+y5+2t4Z8O+HD4S8MeDL5EZ223FxGETPsRwfw&#10;r4p1nxX8F9d+J+n6L4O8ER6HpuoTI2pfMCbbHDOccHGCNv8AFxgd6sa3+2P4o+Eviubw34A0iG/0&#10;OzmZbV2tQGkGOWUr19QD057mqhKpCV4haJ+gF9+31fnUG8H6VAsN/JJszu3Kc9hzyfQV6V+z/wDt&#10;S3WrR3Fl4jhaSe1clc43lc8nFflzB+2zY6n4vt9bsfhpLHqUMeJLhvvCQ4zuAHXPIPWvePh/8TtZ&#10;8TafDq1vczR6heSKfOjUjcXH8WDjoMYIx09BVRxdeMveD2MJdD9OdP8A2jPBctisi30asP4W471V&#10;1v8Aab0W2iIsFMp6fKvA7c18caZ4J8UWOk/2m/iBluJV8yaRphgnuD+WMDGa7r4SzaRO8M3ivWma&#10;C4fy5I9x2hsc5z0H8ga6vrkuqsVDBU2z1DxP+0p8U7oed4T0y1kj2/8ALaQqSPb9a81vP+CkV98N&#10;dUNh8UfDjW25iJJLdhIij8sge5/+tXumrfs7+HfE/g1r3wXqflsYMr5UhKt7EZ4r8pf21v2f/wBp&#10;LWPibqnhu90iY+XL/ocy7ik67shgB1OTjJzj3rn+uVoytc2rYWl7NOMfI/Rr4ef8FDPgD8RJrdf+&#10;EqtYpJjmOOb92Scc5zXv3h/xT4W1/T1utK1GNgy5+Vq/n3vP2Gf2zbe5t7XSrK4KzMfmS4PXqGZv&#10;Tjrnt2r2D4EfHj9vf9lm+h0XxTLc61o9vJg21580kOCeQ7csCc4BzkDjtXo0sVJ250eXUpRi9D9p&#10;LttHe72TXHTG3mtzStPsHjWS2kONvWvlr9nj9p3Qvj1pVhfS3P2e7u2VbiFsAxyKOV+o6V9SaHaL&#10;aWKtbuW3LnP9K7fQ5ZbXNAWgHBkPTv2p5hP3w+Oeai+fG4H8SvtTwXVcD8KDEcLYdTLx67etDW4B&#10;zupo3gHjNNO/GAv4UAI1uSf9Z39OaRLf5cCX/dokDBdzj+HrTS8gHTa3+0OtAD2gUnO+k8hQdpl/&#10;8d6VHumUYY9fTqKFeYEYY/7VAE3kKx5mpv2dGHL5559qjDyZyW/+v70oErDd9fwoHoQTKYCczNx7&#10;deaUTRB/mnXpxRfwyyxMoY7sflVKG1kcgk+1bR2EXpGtzw0u3dzx3prpAqZ878fb0qtJZMXyZRwf&#10;71NvZbWyt917dLGqDli3SqJJy9uTk3ORu9OKIooHcIjYbPFcX4l+K/gPw1ul1PXoVROW3SDA/wDr&#10;f1rB1f8Aau+DXhvT/wC0r3xpp8cZb7014i7eM4PPHH8qr2c3sifaU1uz0+7jSAkO3+8ajE1tIRul&#10;+83DfhXJfD340+Bfilp8OpaFrEM0Mi5jkWQEEZ6/T3rqW061+ziQXMbDrndQ4uOjGpc2qJ1mtSMe&#10;aO/0NDzWscefO5x6dagh0pZjhZw3b5TUq6QrlWEp+VcNUjJrRoZMky471aS0i27i+f8AZqqumbHw&#10;GAz/ALVT/vSvrxjp0rGW5QxrOFmyHO32715D+2Tp0DfCx97n/XKfpz16/pXsDbzH8zdf73b6V4/+&#10;2dHK/wAJ5WB2sJAFf+6SeOOtVR/iozrfwn6G5+zxZxJ8M9PHndIh24rstXtgNPkbzNx24A9a4v8A&#10;ZzgZfhjp4RuPKA+92xXbaop+xTEyfdX8aqf8VrzKh8C9DyDTpoYfH2yF/l8zGG7dea9T1KZf7J3b&#10;TtC/ia8dS5MHj/a3Ks2fl6jng8V6pf3YGgfMdx2Hj14/Stqi1iTT6nkHj+bff+UZtrGXht3Q+p/y&#10;PrXvvwkkDeFrdyMsIV3D3xXzb4+vymosiv8A8tQF3YyeeuP8mvor4QSJJ4Yt2AA/dDAU9vTitKi/&#10;dxMab/eSOwbp1+amuQT9zp196G4OD164prk/8szx2rnNxjnOfm6H8qjcKw+Zce/rTyc5Bb2qNs5B&#10;29fagZGxX7rHNMkUfe3fd/xp7jB3jH+zTedv6/X2oGZPi+wGpeHrmyZT80Z+XPWvgb4hfs5aHpPx&#10;MvdVvdGV/tU5eSTyxlWPcn9OO3vmv0HvlDxFCD0/iyK8p+Knw2j1RZdQiXY3+z8ufrXz2eYzEYSn&#10;ejvr8j6vhunTqzamfHfxL8LaFpnhq60i3tkt1a3ZRHGcKM9ce3/1j2r8xv2gvB154d+LkmvaFI/k&#10;214ZFl3Z6c54HB9e54r9O/2k9B1TR4J4oU+RQdqonBUjp9Djt0618A+OdfF94kutG0q281pbg7nC&#10;CRtxOAoyOvrzzxnpXNw7jq1TDKM3d3/U+9hh6fM1sjt/Bv7SHx9ZfD7eA71fOhK+WGJySMbct2PT&#10;sABn1r9O/gF8Uv2yLvwFZ6rfHT7ppIQzRAsChx69/oBXw34J+DmgeEfBOiwalojQ30tvGJJVUs7N&#10;jIxye/vnHQmv0i/Zz1vU/D3w508XNg0yeSu1tvLcV+/Z1hZS4foSkk2/vWnQ/MMXmWFjm9SMYJ23&#10;v1dz5D/4KA/tEftc+DLRfEGtaFEthCc7obdjg45zzxxnHqPSvDPh18f/AIufFz4cX32DxYtlcBfl&#10;ihcgpkEEtz948Yx/+r7n/wCCgfjzTda+GN7pFx4VMhmhx+8hJz7nj2zjvivgz4P/AAY1hZ9Q1LSJ&#10;Xt7fy8tbxtwefXsDnHrmvF4bwlOlm0JT/E/UKOMjiuBZzVNRSTW3Y+fvgxbfFVP2lFj1vUb+aYXm&#10;59sxCn5//rfXmv1W0vwF4s8WeBINOaa4kjuIwsm5jjkc8cYA+nevzv8Ahd8Y9P8Ahz+03JpOu6Ys&#10;zx3WwcKxABz97HfqCTliRX6p/Dn436Pqel6fdWWjzRQzqpXeoG0Eevev1DxAniaP1acIbK6Z/PeW&#10;1I1KlWNranlWg/ss2nwili8XeDdM8nUEZmmkjGDKTyf1619XfAXxZ8XdU8IQNc6IysyDD+bkH3rL&#10;8V61osXhdtVjVP3YJ478da9I+BPje3vvBNtc2+lBf3YwFXGOK+R/tLHZlk8p1487UkrvpoaqNHB4&#10;q0IrVbHjP7V/wx+IXjmxjl8QXLraxsGMKvx16mvB/jT+1Z4K+AXhaHwxbaxI2oeSPstlb/NLJtAA&#10;AHRAT0Y8D0PSvfP+Ch37XPh74F/CbV/EWvKi/ZbMlYd3Mrk7UjHuzED8a/Hf4e+L7v46fFa8+JPx&#10;B8ZSWbXkwb7VON/A4WFFI+UD7oAHQfjXh5vxNjOHcLThRUVVmm0mrqKe0rbXbWl7rTVH3OHzyOc8&#10;NxyutD3aU7xtolda37vX7j6m8PfGf4u/HTUFl8U+OprOx3Bo9NjuCq7eflbu+MDr79iK9cm03xHZ&#10;+EvtN3b2kcMKn95CuN+Oxzg5P+FeP+A9Y+BfhtFj0i8nuLveokup2IDEtjow6YHUcD64r1/4jSaV&#10;B8MTq/izV/s8LW+yOFJvvt/s/wB7tnrX5PWxuJxVSVbEVHOT3bbf9fLQdOjTox5YKy8j83P2j9A0&#10;LWPj7rmrah4g8iG8twsyzSne/wAuMA/xdOnAHqT1+SfiB4Y0+LUrk6fp7JD/AA+cwBOSfzwOhr6i&#10;/wCClXiW10HUdA1rSfDD2MjEM25ShkTkY9cHrnIB6da+Tdf8bp4o1dVuCqqsfyxx8bfp/h7Vjhbu&#10;NzlxEo81mYdrdXWjzrLZs8btj0z/APW5rrrDx22qRf2W0SxkrueQY4IGOg69vz5rl30o3ErNvw33&#10;eOMe/wDnrVONZbR2If5l4U+nqRXZa6ORNxOk/sS61nxJHp+9rjzJv3UcXJbJ6YHTP6V+5n/BND4R&#10;WvwX/Yv0GxvdJhh1zU83UzbAWAbkbj7Lx9BX4b/C+81RfFlq1iu6Z7hV3HqcgDg9z6ehr99P2Xrn&#10;XtP+C+nza9LJPixj8vapKrwPl5A/+sRWWvPY68Klqzlf2qviFcWuu6foEq/ubrA8xpAF6hcj8cfS&#10;viX9pvXtY0SebTbSD7LJcbij8sQvP3T26c5znOB1r6y/bz8NeItc0Wz8YeG42V7dWlcs/XH90E4G&#10;P6ZNfF/7Q3iax8beHYLmW5hkvI41DRrIF2kLg4UHoTgjqOaUpyV0KrH3j558c6rqN1D5Lzuy4xuA&#10;3M5J7A9vXJ4xxXI6OZDqf76YRvuO+RWzlwfT/HPtitbVJrmDUJI7xGhVZPlj8zjGB9ME8H3zkYrH&#10;09tMgv2jSeNtr48tR98D72M9sZyT1rPUyLHjjwPp+tRfaCVSZk28LjLden49PoeleZS2t94X1H7N&#10;NuxuB3N6ds/pXut46XFvDF5eWaP5U8v5VPXAx8o5A9+K898VabY6pcS+dB++OWDBQAnTJ5xmtoS6&#10;MwqRuW/D7S3mmLd+cxjt8ZhjYZz9O+R+NLr1y7WaX9uUXa23arHqQN38x06VzWlajPpcrQMkflMe&#10;GbG7/HritAaybUyW15d/LINvJ3N9Qcev+TVWIUxdYlaErdxuxjZQQv8Ad9s9+Kk81r+F3ikVv3f3&#10;fMIKsO2P8/QVVe+sp7ZoJQDyAkwH3gOP6Zx+NUILt9MnNr53yqzbdpwFyOCfXvUuJpzHc+HLt9Qs&#10;BMbgq8f7vhTxgcHHdR6H/wCtW9o3iJvLyUKyZw3znLqBxg+ueo44NcL4Sv4ba9ksGT93NHj/AFhG&#10;3rjgHGP0rYtb+DzFitxHuKkbl2kg9D7jGOnI5rKUTaLujW8SxtdRz3C3PzMuPmQFXx0I/Go/hRfX&#10;mj6+rXUjRvG6yL8x5bOR0HY+350261ARWkcaybJH3NI0hAPUjGM4A6YA9fpVTw1eiHxJMyBUiXa6&#10;rv2L0OAB6fpxWfRl6H7Z/s+fEjSvF3wF8N+LZ9aittS020j2yKuGkbGTu/l6Y7V9WfDj4pWeueFb&#10;TULOdpXlQZ2t/F6e9fJP/BMjRvB/xy/ZBhiu5D52n74dyr1Yd84yfTOO1e2fssWUmkw33hdopP8A&#10;iX3TJH52SWQHrz9K9HD3lFM5qiPpDQNTuru08+4QrnsarXl7HFcNdStt+b+91qx4e1KCZRFLEv3c&#10;dc18+/8ABRn9qjwv+yx8HdT8c6xMqeTAwt4g+GmlKnai+5OK6Ix5pWOKVo6nsFz8VNEt2kQX8eYx&#10;x83Wviz9s7/grx8JP2dvFLeGZtVlv76AZmt9PYPswfusegPHrmvyl+KP/BXP9rzxHq13DpXi1tIt&#10;bjcY7aFifLRjxjPfgdK+cPEHxL1/xTqNxqnijUZLq6uZjNLJK252djknnuTWnNSjtqZ/vJb6fmft&#10;n8Hv+Dhj9nTxFqEek+K4NW0HzGUJNf2++Mj1LJnH5flX118Gf27fg58crJLjwL4ys9R3n5hb3ALD&#10;8Oo571/MadVtjGrkqzqfmwR83tx/T8a9T/Z3+O/i74OeKV8S+BPEc2l3kZVtschMbDsrIOo+v+FL&#10;mjLdFfvI/C7+p/ULomuSXloZLJvMVl+XB6VNevK8bM/Ur90818W/8Ew/+CjmgftJeFpNF1pI7XxH&#10;psMf9qWanG4E481BnlSe46Zr7QmuEvLP7TAwKyLmj2UlIuMlKCMfy5v+f5v++qKj8sf88F/75H+N&#10;Fa+zkB+c2qfEP4mw/GXT47e5k+ytcDd8x5Ffon4K1K+u/hhbzMf3jW4y34V8K3WnQJ42s7lovm84&#10;HP419z+AZVb4ZQEr/wAsR/KuulhZ0cFBz1bOSNb2leaXQ+Zv2h/EfibwUl5rqai4WPLda+Gfi3/w&#10;U+8ReErqaxsdbZpEYrgNX2f/AMFAPFuleFfhZq1/eSAN5Lbffivwk8deLIdf8VX2o3M52/aG8sZ9&#10;6vMMZUwyhyW2PewcqUcPrvfqfox8B/8Agox4p8WBrrxJrpjVjiNmevcrf9rTxBHoa6xpHilS0zbI&#10;fm6f7Rr8Z9A8cX2nahC1vfukSP8AMqtXvNr8cdcbwzp/hiwa4YyKWWSPJ+XvXkyzOs42lqerRxlD&#10;ltyo+8/jL/wUM+E/hLw5F4S8R+PJ/EGoX0ix6hHC2ViU/eX+lfJv7Vv7Uvgn4ja9b3XhHW7fTY9L&#10;VF0yG1h2LGoPzZ4G5scEmvnXUYL3xVrE11cedbxLMQryDDOw9/rWfo2mWWqa4uneKJ4bezaTbdXS&#10;yAsVzzjPeuatjKtePK9jjxVb20r2sN+Mnirw/wCNL3+1bDU/Ovpcm6ZV+Vz2b/61dh+zr4f1bx1r&#10;uh+GG8HX11HNMYZrjztsMrNyCW/hUHGTzXO3Pgnwh/wlF7p/huN7iyhUbb2aTCqDn9fTmuoP7RWp&#10;2/hW0+HE9wujxaeuLWTSYVjaTII5bruPOc8HmuY4nc4P4m6bq2kfFzUvCtyNy6bdSQwXFt9xVUnC&#10;5HH/AOquv+G/wm8HeIvC+pePPGt7cWN3aQj+z2eMsty3uc9O2RzjpXGWuqaz4p+IOn6Gt5FGtxce&#10;Ws0m1VLMfvM38zXaePPjTqfgKVvg8b7T9Us9Put1xcWaq2W/iG4dVB/lQCsdRffAnw7pK6RqOmeM&#10;rS5vtQh/0XTvPPyyccnseuSM9MV5zd/Cf4v+L/GU/gPUbia68mTLIknywjPA6emPw/Ko734u6Nfe&#10;LbHU9GtGgjstu2NpRv4649vbmvW/G37Zfw5utB07wb8NfBs2h6lPgaxqCyhmvGwB8pwCvvzyanlk&#10;NyR5p4u8JzfBvTpNO1i+jiuobgAQ2zEvcqCMgkDGCR6mtDQ/2wfGvgqH7J4BS1s1uEC3B+zhtqng&#10;j0OQD6GqHxd+L9h4j1iz0aa6srj5gs95JEWkQc7sqOP6+561Z1xv2ZdKs7fT/htNql5JPZn+1rnU&#10;owqiTH/LMHPGfyxS9inuhe0d7Jnr/gD9qT4Q/ErQ4NT+M+l313qGlTeVY28aqYc8neWDKxOcYwOv&#10;r0rzr4333wN8U6k+o6Hrd9Hq10ymGaZ9yRZJ4yOc5z2x0rzfw54n8C2/hu4jh0mOPU4bhmhkSb5Z&#10;geOhz068VQ1b4j6Xq8q2kfg//TH2JH5YO4Nnrx1JBxUKhyyuivbLl1Z6F8PfB3xU0eG+0fw/4l0x&#10;oZl3TXVxmSYqTkMMnOeR0Na998G/i1rGmtq/w/nW4k0+Ete3ENyuBjnjP3h7AYz0PeuC8LfFSP4V&#10;eKo9M8aeHppFW1CeRegqYGJ/1m3+h60vjD4r6zZ6veal8NNXvrexvE8t4UuCEZdnIYDg9z0zk03T&#10;lzXKVSPLY1fhL8VNa+HVzqer31uJryWJo/NmjDmM56jPBOTX0f8AsjftO+LNNFwNZhmezYNtuZOi&#10;t6euMZHGMGviXQdVuLrU49KmleNbiQG4YKH75717B8EbfVda+Jmk+CbnWbiXT2bcsNqxVnXIyDgd&#10;+uenHbFZVqcUm+prRqc1j65+J3/BQTWNO0O8PgiH7Vb28m2a9Zv3f8IIIH8gehBr3P4TfGK58TfB&#10;XStXhhH2i8jDzOinAP8Ad55GCff8eteZaH8MfBniz4bX3w10vRbGKX7UPOkWNGkPA5OO/r6H3r2v&#10;4e+ANC8O+G7Pw7dGN4dOjRGjZSo3KuMn15z06V4OJlUV7M93CxTkj6/+BvjK70vSrG2kvtkbQqWj&#10;dslcqOK6f4zfDzQvHvg6fW9IjX7ZCu5XXBKsOQcdxmvmXwp4v1BdUhWB5Nu4Jt/uKBnA/PpXv3gP&#10;4lxQtHpT7pI5I8NuXhuef0rhp5pTqy5L7H0P9myjHnXXdH5j/Fj/AIKbeKfhv8YLz4e3vhOOzm0q&#10;8a31CKbJxg8OPTIwR7H3OPPtO/bYuvGfxXNzfNC0NwuzyGUNhs/eHrnuOvP0rq/+C/8A+yp/wgfx&#10;J0b9qDwzZyR6Zq5Wx1zy1+QS4zDKx5xkArX5/wDgPXZIPH1jq0F3LCsFwrho2H5he/0r67B1vbUV&#10;JP19T4TH0Z4fEypz+Xmu5+n3gfxr/YOpR+KtEtmt5I9twr203ylSAeVHT0yR7V+gf7Jn7T+j/GHw&#10;nCkd0rXMa7JkLjOR6jPFfl3+xh8S7T4hRaxYXIt1McajzJYtwy3TcWyMAgdc8kfSveP2X5dd+Gv7&#10;UVhBpLSf2bqMZN5GqkRiTpu9zgLwe2Olekqlops4fZc0bH6dxaiz/OGHr0604Xzk52+1V9Iminso&#10;5gOqgk++KtLJGDgqob+dbHFJWdhjXrfMGXnHyil+3v0Py0plhOXx/FSF0JwEGaBDReTDgLj5fWmP&#10;fSPxt4/lUnnhT8q7fb0qJriElcovUnmgBrXcuM46cij7ZMeQo654p3nR4DDaOc9OtNE0YPzfL1zg&#10;daAGi7lbgnH+elSNfzEE9B0pgmUY+Xpz9aVp4zyF7/nzVRAbPeTPGVAwKrx3siHhhVia4CQMNozi&#10;sXU7260+CbUSoIhjJVfWtoroTIxfi98dPCXwb8NXHiDxXqkVnbwQl3mmkChR9en+e9fkj+29/wAF&#10;oPjl4q8fzeCf2e4odO0MKyNrVxCZJrlhnJjBIVAOAMgkk54xzP8A8Fkv+Cg2tXXjmb4DaXYzLDp8&#10;iTanLux9oYjKwr3AA6kc9q+IvB/im78TNDrWp2i7ZNwA8vqMklf+An0x711ctOn7q+Lqc0eat77+&#10;Hp5+Z7dpl78V/jLpdv47+J/xB1y5t7a5BYXWosylsAltvYjt/SobjWvB/iCxkWS/dvs+RAZpG2lS&#10;3LY5XPcr1PHQdeV1v4vpF4fHhLw+ZX0+SPfchZj12ksrHvknP6VxOi+IdBuNXHhqG+dY/P3MkYOW&#10;zgkDtkfqOwrbmjG3Ux9jKV29D6n/AGbL/wAWeDphP8PfjHqVi0UnmHS4p/3LAggthjhhkZx+Zr6f&#10;8RftlftPaB4XjksvEWjzCNR5lxIG3SDGeF9cdenr2r4Z8O+OPht4VFvZaPqTf2ptVCwkypGeWyfY&#10;cYOMqetRfG74u694PtbHUtO8TkwzKzmGG4DecCMHue/U8DB6HIrZypRjeVtDBQxDnaDaufqP/wAE&#10;0v24vFf7Qs2r+FvG1vH/AGtot55VwYM+W6tyrLk9Mds19nCedSW257Ag+tfif/wRp/aGg0b9py88&#10;OatIIIvEVkrW7PGQTKhyEzxzgnHr+FftZp2oJeWMd8i7tyjHb/PFeTWqU5T909SlTqRp+8Sfap84&#10;KYP96g3dztIRc/4VJ5/7vcozt55zzTRdDqU574yKxv5Gg0z3LHIXjp9BXkf7ZNxdxfCiR4Iix85f&#10;bv8A/rr14XQ79s15L+2XcqnwjuGlJxuUHBxg5/z+daUf4qM638J+hp/s33d1J8L7FnXafJH3c/lX&#10;Z6xcXB02UFsDy8Z54rj/ANnC/M3wusH2Y/cgfL06dcenFdnq8m7S5gef3edtOf8AEenUqn8CPCHu&#10;ZE+IWBGo+Y7l3YOM+v8Ak16ldXKHQsLJgbfz/KvH9TuIz8S2Kx7mWXqrdFzz+FepXlx/xT3GP9Xn&#10;5WxmuiovhM6b3PFfiJdH+1lcNIoaRSpb+Hnpmvpb4Jzed4VtsNu3RDkV8t/EGUf2r95Y/wB7lW3H&#10;jPf26fzr6X+BU3/FIWrFvvRfMePT1rWv/BiY0f4sj0Lcw5OPf2oY5UqR+tNQrtx6dT2o3A/Lj2zX&#10;GdAj+lRkDOcfLnGKcWKjOe+MlajIyFwMBs/LQVuNzwdw6e1AG5TtHX+KlYqG2ZA49aVRxgn8u9AR&#10;KesSfZrYyv27H+dcD4q8Vp9keJR93d07j0ruvFC7tOcLx8uPxryPXLNpHlaP3Hy9BzXynEUpRtY+&#10;y4XpxlzN9zwv9oOBdZs7gS/8tFK/Mm7PHAI7gelfMvwp/Zw8F6p8X7W+ubNWmEwk2uv/ANbOMg4w&#10;McnjvX1h8TrDCSBV3FkwqtzkDPI+nWvmXwj8S9I8J/tDW1hqN8yr5rZZpNqkeozxgdfXrXncP80q&#10;6XmvzP0bl/2eXLvZn0V4g+F/htvFWk6ObWNtt0pAVBxyB07GvuD4deCPD2i+FrW2js41VYVA2r7V&#10;8Ear8cvBsXxg0W1XVY2m85Sg3Z38en+e/vX3f4L+IGg3Phy1ZriP5oV/iBr944mqYiOX4ZNu1v8A&#10;I/B/qtb6/VfK737eZ4l+3vZaLF4NltbXS1mkkwCvTcOn8u3evlj4Z/CW81qy1JFd4YtzY64bp1H5&#10;f5FfTX7eHxc8I6H4aMd7cKWMijb3J7D2rwP4SfHzwKvhzU5VvkUof3iqwOARnnrzx/8AXrw8lxVW&#10;OYQjDVn6/gcLio+H9R8js7nyvpv7MOhJ+1v9qui0q/bA/wAyjDEHr7cc49Rjmv1E8IfCPwzZfDy3&#10;8q0jXyrZSgVdpHH+evSvzLtv2ovBd3+1jNcQSo0UV0qr1UFQAu5v7x9O2K/SjQ/jj4Tk+GqNNfRp&#10;I1r8q7hlsDOB/n8q/UPECWYVKWE5r/Cj8GyXDz9tW015j5f+LP7SN1p3x30z4B6XdGRryYiTa/3R&#10;gt09MDmv0Y+A+g6dpPwwtZTGP3dqGbI9F5r8dfF+vWF9+3PpPj+2+aCG72F/LLZ3q65z0Aye3GR3&#10;r9ZvAvxP0S3/AGfJNWivFVV0/C888rXi/VcZLI1TSetVL8Fb8bn0HFWHwuFxdB0Y70k3bq7u/wCh&#10;+O//AAXg/akm8Z/HW2+DWly7bHSl+3ah5cn352LLBHjPIVQzH3celfENp8WZfCmjebpl40s07f6i&#10;PgK3Yd+BgDp2963f+ChXxdPxJ/aW8beItEuvtMMmtyQQ3BX+GL5Djqf4eoxXzxpWrzw3BbUbuQqz&#10;fM4wW/DPf3r8o4gxEsdm9Wo3dJ8q/wAMdEl8l+o8pjLC5fThJWk1d/4nq/xZ7l4Y+NHiXwlPb66P&#10;Ed1NqEzjyY2bdHAoH9SSPXr619LfArxF8SvGt3b/ABC/aJ+IY/se1402zuLnakeTw7euT04474zX&#10;w9oHxI0jTdUhuJbbzI4g4SNiWVs4I/UUvj74/wDinxO32HT7t44T8sMAY7UJ69MdT+vPc18/LDqW&#10;h6v1hR1ufTf/AAUD8deE/jrqEdj4Q/06HR12NJaRgqc52/N6cdep4r4k1jwVruiH+0ZLOZVLMOYz&#10;27/lX2N+wg+mw6Xd6HrGkDVrm4j3RxzBHAzkc5GeOuFI61yvxK0zSvEOsa54XsolluZH4jZj+6wT&#10;8o7LgfMeMYxzW9CPIrXMa1qstT5NXxBfpcrLDMysGz1xW9ca5pEkCXPnbpNoDL/Ufr2qT4ieB7Xw&#10;1qLxWUizeUxFxsO4K/fB9Oev61zt1DFHFCqL82Mt9TXVY4+aUdGevfszabpGv/EzT7As2BKJJZtv&#10;3FU5x9cgelfu5+zl8QrC5/Z7tHs7FJLeGx2nYu1hgDAx9QeR7GvwN/Z31VfDniNHleS1aaRUa5TO&#10;YsnBfj0H/wBev3G/Y91XR/EXwzt9Ot54pIVswFSJuGJ4yAPXr/KsX/FsehhZe7qZ/jP40eCfiN4O&#10;1LwlMFgvFV4ls7hhv4GDt/EHGR9a/Kf412+paF4y1KBDLHDukH75vuuc4OejZ/8Ar19ift5ajp3w&#10;y8SSXvh/Uvs9/bs4Vo5Sm9sZ2j2J5I/DIr5M+Jvxj0D4m+GzLLpy2+obts08yjLevByRk/Q9APSu&#10;eU+aVn0Lle547deKL64Z1vnWSROEbnpzk/TnH4Vmx3rQ6oVdlKncixnOPdSfp7UzUXWG4a8WZWYt&#10;jDqMfy5yagZzPCjRt+825LspHzY5Htx/OqMGd/a6qsvh9Vt5ChWQKYWYj5T2UkdRyfoPfFc/4gt7&#10;e2iV5naQNudSVOGPI6jr6fX1rP0LxHJArW0hdQ+0bc5O4HIH0P5ZAo1bWLW6tF8s/d+WOPd3xjke&#10;5/A1Ub3IdtzB1vTri6iXz4gso+ZW2/e/zxWfe3Ul9pqzEfvI+GZuhwOn5VraxeJFIsw2/MMny1+V&#10;hj8veudvCqXDTWjfIzZ+ZicH05/z9a6InPMsW+oSzosefmC4b5uuD6VDLqVzKrCQ/Nuxux19qqLK&#10;yEbW3fLj0/l6VJcRi4UXIX5V+9yfz/OqI8zR0nVJBMk4fGGB47fX1rqLTUZHmS5VYxlsFo5DxkdP&#10;Xv1HArirKRgnloGyRmTaDmut8K6e+owxzJGzBeSqqOvr/P8AIVlURtTZ0moXk13aCUptzkbvvfMD&#10;yR79PypvhKK51PVHuwV8vdhm39ckDg4+8PcdD61WZ4ZYXhVI1eP7rsvP4epznt1PTtUly40KxhgW&#10;52ySSD7rdB16ds44J54rmktLHVHfU/Yv/ggZq+qz/DbxR4YmLNYwavmFnXHBRe3XqOOlfb3g7wtZ&#10;aR8Sb5fOUC8+YgrjB/8Ar1+Uv/BGb9pvxV8OdbvPCMOkj+z9SZGkYt8wkHG4/qD6Y7V9/eKPiX4l&#10;uPE8us6bekRycx87SvbjHRv88134JqpTsum5jiPdd31PrCw0vTbKN5hcjcq5O6vyC/4L6+IPjZ8W&#10;fF+lfB34Y+ELnUNPt/8ATNQnj+4ZAflU8duvX+lfacvx3+IMFsxe4Yx7TsbbyVwPm57/AOPSuZXx&#10;ToHiXUP+J7osNxcSAbjNgkcg45GT1A/CvXoYfmTv10PNrTWlj8FZv2V/2g5r/F58MNRbc2393GOe&#10;v5dOlY3xH/Zp+M/w10ePxV47+HOpafp0kmI7ySE+X7Hd0APv3r96fGvjbwJ4QuA1x4Qt1VyF/wBS&#10;uEzn5ge3ofqc44qr8cvCXhP9o79nLVvDUnge1jNzp8sEsbhWjZSpG7kH9DnOMH07o5PTnBWb16u1&#10;jl+tSjfbTpqfz52tq0IwoAHXCt+tavh9/sz+ekS/u+qtnG3Oefb862Pjd8I9f+BXxGvfAGvWs0aw&#10;yM1q0kZUvHngH3HQ1zVtchSCXb/Wbtwzx07Z6V4coSpScJKzWjOuMoySaPpL9hv4reLfhx+0z4T1&#10;zQ9Ykh/tHVIrW73Y+aFzggqODyRj0yPev6PfhtLc6p4IhupAwYxgY/xr+YT9mvxJqS/Fnw3PBBK1&#10;wuvWghJBZifNXI9+O/YDOMZr+nL4MXrH4b28jr83kKS3Y/KK9CjG+Fb8/wBCf+Xz9DQ8kf8ATP8A&#10;74FFR/bof7kn/fk0U+SRr8j4Tv5Y73V7G6tyuPMB/WvtL4cSBvhjApP/ACwH8q/N/wCC3xQ/4TCP&#10;T1WXcd6glWr9GPhZiX4ZQ7m/5Yj+Ve3mHs1h4cj0PHwUaka0+ZH5y/8ABZfxxdaR4BvbC3uNokB+&#10;XPWvxdvL+We+kkaTgsc1+un/AAW90nV5fDlzPaRMY1J3MB0r8gEQyswB+YN0rxc8SVaml/Kjuy+p&#10;OVOV+7NPRrmGHUI5pOY93zD1r6Y8HfEzRPhp8FtS1uHSra51S6t/LsmlUMYFxyfrXyxp1ykN/Elz&#10;9wNzXZ+Kr4P4fj8i9kAZcBc/KRXz8o66Hq058sW0aFl41n8ZQ/bdavJI449x8tG++T7fWuu+E3ir&#10;4IeFLHVLj4jeBr3V7i6iEWnuJlUWrnncwPX69a8l0O1i+ynUZL0Qrb87R1aqsGrTajqYeeU7fM/i&#10;bFJU9QdT3dTtNG8Y6zpmr3Wl6UQLeff8kuNoB7n6Cu00vwX8MvGZsb3T9fZ5dqpeK2Fbcf7oPJwc&#10;9cDA6143qPiUrJ9k0vbGPus33t4PY/SrWj63feFvEkOpQzSbY1yvOMjrwe+D39arkJdQ9t+Lvwt+&#10;FHhkQN4Z8XR3U0cS+chYLsY9R15PfI4H1ryXxXdeHfD9w1vosjSx7f3ksigF29OOuD71BqXjCHXN&#10;ZTVLm3MzJks0jcyNn+LFYOrX8N3cNJcxj5uYoUbgHP5U1EUpdi94cuLHRtbtL7W7aT7PNIrSbBlv&#10;Lz8x+uK7TxN8WPhvp0d94Y8E+D1e1uLqOSHU7n/j4j9RzkYzyOlcHY39mNJkS/VpJivlxseQgzni&#10;sK7VlKtEx+9kPnGKrluZc7jsep3dn8Idb1vHhG8uoWW3U3A1AbfMfHznPQDPSsb4n/2AEjs/DUdx&#10;GFH76R8ZY+mQefrxXGTXd0CuouPL2Y27VxxVjUb1r1UYKVO0FiDjP+NPlFzDrO+GmW7QSop3fxZ+&#10;Yf8A16uaB42utB8QWviSyl8u7s5hLasq8q46GsSaBxgluCeu2i3aCAmSe3ZjT5QTOz+KXiHVPinr&#10;03j7V7qS5u7jb58ix4DYUdOPb/Cucj1XU7CyaDT7nbuGGTZlsfWtQfE7WoPCi+ELfT7VbSPJDLDi&#10;Q565YVzEdzKbgB29zipsU5djpvBl7aTXaSamNq+ZiSRueP5j8K9U+H/xt8O/B74gz+IrWynvb210&#10;9rbT0C7sSOMEg+mOB6d+leTeGree51qzjtULCSddyleOvf2HrX0/8df2bdQ+DXw/8P8Axe0XQ5Lj&#10;Tb2MfbLlow32Vio4PHrkZ756CvPxE6cZKL6noYWE5Qbj0Os/Z8+PvinRLG+1jXNV+y3+pXzTL82G&#10;QsOhHf1GOVNfQ/wz+NGv+Ib6G11XU08sMPmEntxtwTnPpnIyfpXwT4c1m58RXv2qVo4x5mWjUFvM&#10;9j6YPpX2R+zB8LJ3ig1K9vJHlMm2P956kc88Y64HtXxfEFR0KTadj6zJqftKiPsT4V+JYNb1Fre3&#10;bzWhK7pHwefX2z+h719IfC3w1b3AOo38qquN7bj04r52+Guhab4NsoyYTuEe522gMT6HH9K7+D4h&#10;3+q2T21rOYbboxTjdxnA+nua+Xy/F06bvU1fRH3U8POVLli7GV/wVW8bfs/eOP2R/FXwu8UXsN1q&#10;D6XIbK0XBk8xSGSQem1gDntmv5+9Oup7a7KSQFWjmYNt+U8cY9c5r91PFnwy8MfEbxnBDeWaz+dD&#10;JCZpLfeGcrkZ9D0xng1+Ov7bHwU1v9nX9qDxB4I1awktIZL77dpu5fllglO4bSeoDbh+GK+74bzD&#10;617SE0k73VvJJfefA8VYCVCVOpHWK0v97PYP2CviTY+EE1KW9k8qWYgoZiAG6kgnp2PHc190/sze&#10;LLfWviRpeqwTRSQzOF8xnG4hiCe/A4GM45+tfkhpPjLUdE0x4rOTy/MH7zZnJUnO3H+H+NfaX/BN&#10;/wAd+K/iZ41hga6dIdNVREqKSqnI4+uefw9q9vGYqeHotnhYPDxrVEup+5/hyOB9Jt/Jl3bowd3p&#10;V8iL5sPjd6Vg+BLK9TwpapLIeI1/HitRraULjdls+te5H4UeFU0qNeZYbYF6g4GPvU1ig3L5g65+&#10;tV2ikXjdj196b9mlVcbqozLDmAHcJF9D83WoWNvyM9vSozBKV+WWoZLeQ/x9R3Y1SQFpnjABLr6+&#10;1DSW5IAPTG32qjLbzqMbvl9m4FMNq5GWyp6nt+VWlYC+HgJ2hh70eZAW+V+vP0qitlIygCXmnR2b&#10;k7Q//jx4p6CLqvCOGfK1zvxc1q00DwNeXzFdqW7NIHbAKgZNbaWrqdu/j+E5r5t/4KdfHvSvgl+z&#10;n4i126v1ilGlyxWy7uZJnXagH59v51tRjzVERUb9mz8Of29/G1j8S/j54m8ZyTrc+Zq00cJjb5fL&#10;3fKeecY9u9eW2nxHfSPD/wDY+jxOsj8edHgEA9v881n+IL7Utfaa81C9WSZpGeRt5+YseeP/AK5x&#10;+FVdE0uxjAuGkjURt1Pf0wPQY6/5MzqOVRtdS6cfZwUex6L8OvEk40yVNXt5J0fP7tQCScg5P+zk&#10;c8ZxWPq8Wm6PO2tWl+shmkJbbuXaD8xHI/lx+VY0niZ7SFbaGSH5SPmjj2jrz749RxWW+pjUZGjm&#10;kZgoO0DjOT0x9KmVaPLYvl1uaV7qN35h1OLU23fd/dggcDoc1SufFWu6zEtrqV1JJH5KhFaQ/dHQ&#10;Aent61Poena34u1W18KaFpMl5qF5IkFna2uWM8h4VVUdz0Hetj4n/A74v/BO7js/ij4J1DR57j5o&#10;47qILkH+96H2rjqYinGfI5JN7K+r9EbRo1JRc1F8q3dtF8z0r9i3x1f6B8f/AArqNnBM00N9ER5R&#10;wyKOMfiM/nx2r+jL4A+LrDxr4Es9TgXas0W5Uk6j2+tfjv8A8Enf2Gf7Q0lfjT40sdxuF3Wscyhm&#10;VR0Ptn0PP4V94fB39p+0+Hvx2h+A18JIoZlLWszKdnHVfY+1fMyz7CwzVQ5vdfuN9OZP9Nn5n0Mc&#10;jxUsrc5KzfvL0/4PQ+zpBEoxu/T3qFngJ254BHepLWFb/TorxWwGTPy9Kils1Gd7/L1r6o+XasKJ&#10;IFbG7/8AVXk/7Zc9pF8IriSV1WNZFLSMeBzxx9fxr1T7Mh4LHnivFv259T0bSvg1cNqN8iFmXbux&#10;nr/OtqMV7RGNbSlL0On/AGbJov8AhV9i+1VZoxu+vpXdaq8DafIA2fkrzn9leWx1D4T2M9nPuTyV&#10;KqzGvRb+0iFjIpl/hJBxjHFVU+Npl0/4a9D521i1S4+JWEVuZMD/AGfRh/8AW6V6pqUTN4fKL/dz&#10;ntwK811xHtfiNGmz5Wbjs27v9c/SvUL9Wl0DlAF8v+Ltxz9BW8+hnDqfP/j4kas0cR4aTHmdhz7/&#10;AKcV9JfAVlfwZaFVUL5IAXivm/4nw5v3UZYhs7Vz1z+mf5V9Ffs/qqeC7XDfMsQGPw/Sta38JHPR&#10;/iSPR45FYY6Drz2+tSbwSMN9arRFuBjqc4qRXBbDDk8VxnWSsSWUH8SO1Rs3v1z3pSzYxjlaDwMf&#10;3V4oHYaQeQ3PFLuDNtIP+zn0pDx8ufp70DnGF25bPJ60Ail4jQtprtwMKfmz0rya/mb7TPGz/dbl&#10;vTNewalEJrF0U5bH4V5PqVrLHr8sGNwxwOOtfM8QQ5lFn13DNRKU0eWfFOyjFvMEwNqsxPTcc54/&#10;zivy8/av8UTaJ+0TYyRyMy/aRuaOQxgYfGce3QYHPXpzX6yfFfRGOlySRx7v3eDxjPoPr9eK/HP/&#10;AIKH3F54Y+OtrNbQt532jzI23YXG8YT+tcHDceXHyv0S/NH6LHERjheY9A8bnxY/xD0HWLcTurSr&#10;LI2whm+bIznqc8jnjOc1+nXwM8Qapd+CLCa4DrIYU3DcTjvj3r8wbX4l6tqWh6JqVxpLyfNGZMR7&#10;cL/sZOAM9OffHPH6Vfs56/4o1v4eaZcppjxtJbqcNGd3P1r+leIsH7TIcPNpf0kfleIzPkzapTf9&#10;aniX/BS2+1p9LhhgVmHnKW65PufT39K+afhxe3lj4T1COB42XZsVVDAqo5wNo55J5zx7k19X/wDB&#10;SOy1nRvh/ceJtUtSsdvDubbJjuOpx/TFfnH8Ofjp45vtQvrey09pI23/AC7DtPblR1HoBxke1fL8&#10;O4Cm88ptbn6pHOV/qL7JdU0Y/gDQtX139o5XazZlk1ElvMGUk+fhW44J/Lr1r9aPCHw8mh+GMYu4&#10;UWT7L83Q8Y6eh46dvxr8gvhp8QvFXh749QXv2NWZrz5o1G3HP6fX1NfrX8O/HniLWfh7azXFhIv+&#10;ir8zKTtyMc8c1+ucZ0atWjh3G1kfzxhMZ7DFVF3Pl7x34i8O/Cf4lrp+o2G+6vNShMLjG5m3YVce&#10;uT+tfoPoVnrkv7HP9prYMs0lujeWV5HINfmX+0f4f8cePPjhpepaNpEs01hq0M22OHGFV89OxIHJ&#10;/Ov1A8HeMdYh/Zr0PwxqlosN1qVjlQyYxgZ4z3/pW2OwtPA5HRqws25KUtdkk3+R5ksyrZpmTjO+&#10;keVfNo/m8+Jur3DeKtbnuEMcsmr3XmL/ABbvMcsp9ue3rXIadbJe3K/bZ4445Gw0zLnnsOPw9q9i&#10;/bl+FGsfCH9pvxl4R1K0II1ya4s2ZcBopjvXsOOeua8bvbfyfLtZG8o7vm3Nnvk59CTX8rVtcRNr&#10;u/zPuZxlHR9Czrvhe6sLxra2u1kG35fKkyuPb/6/86g03RvsHl6jJPG0nmARkMOueAfTHrVObxCU&#10;hWxhhXzI+Fb2P/1uM1Y0LfcXq3M8W5IF8z5icFu3Hpms+UnTmPfvAXxitPgf4PuvsVs7arfW/wAt&#10;xuB2ZG3sQQRk9ODgD1rya0+Jepw6rca3JOXaZsMXJ5BPXHrnn0xxxWB4l1691S+knmOVdQkcec8f&#10;nwfpWVPfi+kjtfLC7fl+Vew/w60Rp2CVQ2PG/iA6jpHnSk+ddMGLHkkZx+tUINDtRpMH2ofvWbJy&#10;w6Y47/8A1qo63vR0j3s/ljbuZs/l71Xe+nuJFEjttxhS3YVr0MZS947LTfE1pp1oYrG1Xzl+aGbd&#10;jaw9D15I/wAg1+on/BGX9o+21zwFqHhDUjHJfWS8bSN2COPl7L269ea/JW3mWC0ZI2+ZWDKWI7d+&#10;a+hP+Cb/AMbH+FvxygnF+0ceoRGGTLHavHcH1PftiufEP2cfadjqwspOoo9z6g/4KW/E3wn4p8X3&#10;GlSOYLqH9zdNGucnsdx4xg8nrmvhrXITbPGFuv3Mi4VS/GDzg49P1OK+lv24vDNzpfxSufEGvw3U&#10;MWrQ/abOSS3aJJ17YJ6nPpjoOK+YfENsVlkMFw25ZC7KzfdGcgjj+tefRrRre8up3VacqbsyjrET&#10;G2W5Rl8vGxvLJBX2Ge5yOBWRBqUkMu8z/e+6zchcHgkdfXmtC2nF1btDJPCMrkblJLcDHOevX+dU&#10;b/w+10rXNi/ltGPmjJHbqSe5J79K6426nFOMr3Q66bDreRJ+7bLLtU5bPoD34/KotyK/nRTex3KB&#10;uz6H2/pVS2vzbXC2mowELz06H8PT6Uya8jVjJAdy942JIAz19/rWsTFlzV/MvNOjlEmduQoXHyg9&#10;uO1YVx5yvtJYqTleOPwq7LqFqox5pTaeF7f73+elQXDpO21F52/3zjH+ea0iZT7lRXErjC7Wzz8v&#10;X3q1ZsWiaEkbs4U7c59aplcrnHVuvpVmyC+ZxD5nTavrVEmtpOnG7VQrHdjO7qVPpXaeE7ZbfSpL&#10;OMMP3pOVUspAHTJHTjrxWJ4N0syXY1BgJIW+80mdvXqf881148aeA9Btm06OOa8kaP5m5CAn6HjB&#10;4z3qJo2p+6rmXdPDZ3DW/mbfKXO4LyW65OeevT1HNZt9NFLd+a9vGy5AVRJnBxnj0Pr6VHqWqW15&#10;etcWM7fvpCqqp/IkfTjk/rUNqltcSxwbv4lDMV+73z9cce9YSNos+yP+CWsb6p8VbHRpLtQ91MsU&#10;e5vvKCMrx1x154xX7B/ED4Sp4T0+3vLaZzuRRMrc5PY+/p9K/Fr/AIJ2z3Fr+0n4X0/TbqRJJNTT&#10;d5cfDkc/MDnI57H1r9NP+CjH7WvjP4J3HhHQre1kmt9SvliunSMqYx14IIz6e9Vga0aUZye1zTEQ&#10;c4xSPUo/D8UlqYnAX5QTuXO3j0z/AJ/CsPUPB1zZ3n2m1dcsSp/2c8jg+2P6Vc+F3xF0rxr4dtdX&#10;iljWSSNWfzG9QMD611Talpl3+7murY4zv/eLwB2z+nPU19BRqcstDyJx7nnfi/wQniTRDbzW6iWS&#10;M7WU9Dxgn6Ak/XtXRfs+aJqmseE5fDuoW6wzW5aFt6jcwBIGfqOfx9c1pXCWQObWSOSMAr8rAg45&#10;HA/H1z0q54I1S00DUWngufvZEmG2sfX6Y/z3r2I1pOjyr1Ob2cee58Ef8FZ/2HIPG2hTeKtC07bq&#10;Fusk1v5K/wAQxnI9Dg7sfXnFfk5LpV5pt1cWN5aeTcQyNHJCy4bd3/H+Y5r+kj476LoviPSpb6fb&#10;JHJHnqO4Pt3r8af+CmP7J138MvGbfEvwvZyfZbxle8jhU4I7SADp15Oe/AAArjx1H6zT9uviW/mu&#10;/wAjSjD2ei2PBfgbqureGvGtp4x0nSGuv7OkWZsL0UHJB54x7cnH1r9MPCP/AAcTeBPBHgSHwjq3&#10;w71l9RtofLcxxAqWx97JPC54xjdx06V82/8ABNz9k7WfiV4Pv/EeoeDptSh1CZorGFYW/h4Jz6ZP&#10;T1Fei+Pf+CPHjPX9cvtT0j4d38e5lOPmI4GCQSeeex/Ov1DhLw1x+bZXTxNWrRhColJKrJxdrtJr&#10;l110avo0efjMwp0ajik7rTS36nV/8RFOr/8ARLrj/v6aK83/AOHLvxG/6EjVvzX/ABor7D/iEtT/&#10;AKCMH/4HL/M83+1Jdp/gfRP7B/wiuofhvZ+JtZk+b5WXdX6RfCadZfh6kKHgRYr4z8J6BqPw/wDh&#10;/aaDbfu1TaK+u/gA0r/DWMzNlvK5z9K/l3Jc4lmWHs+h+jZ1lccDJNLXqeL/ALWn7M+h/HjwtfaN&#10;qlqJDNGwB25wa/EX9un9h/Wv2Y/Ekl7b7jZySHb8vTmv6JNtjNcyrcTKvX7xr4F/4LVfCrRdf+Ek&#10;+rWwj86FSwZRX0WIprGQaa1S0Z8/C1FX7s/EW1tlubvdK+3BGa6b+yZr/R91vPuRD/ermb+JreZo&#10;x8u1iK3PAWsXNtcPZoyspX7rc18zI7KduazMe+F1bXbRKfu/lVB4pBtlEpWQNjitLxDqYk1mWWOD&#10;aucbc1myTHdhosc+tXHUzkRJMxlLA9evvWtNr4vbCOyuAwa1XEeD29PYd6ybgR5/dfp61GWQpubd&#10;n61ZnzSLU16dpljmZWPA4p32uGRVecZOOCtVrRVkly/3duTxVqSK3kj8uJNp6t2z9KCR+n3kSsyy&#10;R+YrLg+1LFc2jzZEfCt9cf8A1qgiBVfLVdu3khs880jRtbybT7Gi4FtzDPukkm9D7/5xVqS8tfsq&#10;25i+VfX1rPVEA8wncOw71Y2xPErZYf3ttPmLiiSKCGUM0knVs856VDJaxEr5SN3G4rn+VXLLSHeK&#10;Sd5V+Ufj6Hj6VLBFDFE1sV2srfvGHp6gfX3qH5lpFDTrVy29/lQY521Zm0mDCu6qQfu/MB+PHt/n&#10;pU8Fp9rK20MbKWbGfQ9jirz6TMSunyxbWVgBtYHBxWUpWNIwNP4aS6fp2v2t1IWby5kDDacMhPTp&#10;0ODX6+fBzwn4X+NP7MWofCLXbNZbXUNFb7NNJCv7uby+xGRu7Z7EetfkPpmhvp01vJ5rRkzDYWX5&#10;Bz/nvX6lfsKfEO3/AOFX6XFMWV49sRUtt3rnJJ/AdB6V83nOIjT5G3vf9D6jI6PNKSaPgXwH4Rv/&#10;AAr8Vr3wRqVlJC+l380EvO0nawB+UjPbPvgdc1+kf7MnhBItEs7lyH2xgBUUIoU+gPQ4POemc9q+&#10;d/2ufBGieBv2qNQ8RRWqrBqcKTrGYhiR2wSwI+g9efyr3H9l34lWFz9nt7u5by2dQpIBwvGM9MZ+&#10;nTrXxmeY2NaEZP8Ap9T6bJsJ7HEOL6M+n7fwmb3Rt0W/nj5l4OO/4V5v8VPEPiHwVplx9j0m8uNu&#10;QfLjLZJGSeM8e/0xXunw31jR7+KNHVdswxy3JPHr6V7Bovwp8E+ILFPO063dWXHzKPxrwY5a8ZFS&#10;ozsz6+piI0I2mj5Z/Zs8S6v8Rr7SLRPD81nPD+8lWSMg7eoPPf656Vsf8FP/APglv4K/bU+FK6xZ&#10;uul+LdJhaTSdVVNxhkIyY5OMtE5AyO3WvqbwH8BPDnhLxtDrmm6bEu6MqWC9PQflXVeL3ttK1OOG&#10;527X+8rD7wr6bLqOIweHTcveT3/I8LGVMPi5exa5otar+tn2fQ/lR+Ivwe+JHwc8aXnwq+K/hS50&#10;vXNLuGjuLOZfldeNskbdHRuCGUnj8a/Qb/gk/wDB/UtK8PRXVten7RqGoI8fmE5VlxxjsCMjI9Oe&#10;1foR/wAFCP2F/gH+1P8ADu61fU9EtYda02JpdN1KJAJ7WQdMN3QnGVOQf1r5N/YwsJfhZeadpt6d&#10;zWOoLFI23GCG2seOinH5V0Znnsqk6WHqRs21drZruu3mnt5nj4PIVhZyrRd42dr7ryf+a38j9OPB&#10;VnqNh4btbW6UqfKXKg9BWpIz7cKG+hqroGu22paHbXkTbleMHd606a+3D5V5J9a/UKf8NH5lVjL2&#10;jv3EkkYttYdRimNMWOGPynmo5b/jn73SoX1AZO1R+fb/ABrRRuZbE3nFup+6fyqGSWXBAPGPl6/n&#10;UD6orKQgPPtTG1RkYeYD/texx0rRCJ/NlU4K9PSkd7jdvJzubP3e+Kr/AG905UdexXOP84py6hIx&#10;2KSrUC1JkFwZCNx2+3HNTRrKeOvZf8KqpfsxwqZLcbfWr1tcNIdrR+/0oBILsva2bzkMFVdzHd1r&#10;8Yf+C/n7S51bxtpfwK0u+ZlhA1DUhwdueEA9D19v5V+tnx++Jml/Dz4e6jrupXKxw2trJLITwMKu&#10;cZr+an9tT4x6t8bv2g9a+KOqX8jnVLyT7DGVOIrZHKRfN0bIU9Blehz205/ZUW+r0+XUm3NVS7a/&#10;5HmcV4/nmweZYYfM+aWQEhRn0GTn2HPbvSxW1q16/wDZ9/HNGrZ83yjHkdjhhxzVnUPA/iGC1jl1&#10;HTLi1hSz85ZZ49u9SRkpj7+N3QHjHOMU2w0FvC/iGzPjzTdQtbG4kDP9nVPOlgBG5kLZUcHO4gj2&#10;OK5To5RuoaXqFpZrd3MM0ccsg2s8eA+SfmBIwR1FTQRWssK6hZQmEeYF+cMVJI6A9M9evr6V6tH8&#10;J/Dvj6Cbwz8MvD0+vNp98rXM8WrO0lyz/IkSHYGZVzneqDcT8qqDg+qaV+whr8/wlaPUfAd1aa81&#10;5DDBa/2iwhtYZHOQ4kXO9mAbznYAKpVVJbjGpWjBHRToykzsv+CF3w48MT/tVt8TvG1hbyR6VYt/&#10;ZYugCqzONu8cHoMjPQZr7E/4KJ/AG2/bU8T2mleFLNbOx8PqZJnRQDPKcfMzY4AGeBk5/GvB/gxD&#10;4E/Zn8H289v9jN1Y3jWl8LW/WT7RIGAZQeMEf3V4wM7s19sfAfxF4K1LwXJ4jXxFavcTQs5iimRn&#10;IU9Nuck84A9STzX5Rn2IxlTOPa03y22lpdWXn6t/M/T8hoYOWU/Vqmt9Wu92v8kXP2LfCGl/C74a&#10;af4GuF8trO1jjDsoVm9S3v2z3AFeleJP2dPAXivxDY+LbSCOHULOUSw3C/K2McqT3GOMV5Hda3ea&#10;bqC63pTM0dxzGyrtJYccjoG/E4A9a7L4Z/GKbUfHFl4Y1OZk+0yBc/wkjnGe+fXvXPk9enLlpVY3&#10;13fe97nfmNPkpvkdrI+pvCVlcWugx25O5VQBd30qaYTB/u87as2E8EGlxmGYNuUbtx56cVQuNSVC&#10;2x1bb9/a2cflX7LHVI/GKj99jZY5VHXvx+VfBv8AwXH1Gay/Zu1CN9dFpC7R+c+7aT83ABHfOK+7&#10;nup2QyBW/H3r4t/4LM/CSz8efs06ndaiG8m1iWVk6/dPX+ddVHSXyZyYj+E/l+Z6X/wTgvp9T/Zr&#10;8N3E119oL6TCfMPf5Bz/AJ5zX0HdxubKUe2a+d/+CbGnXemfsyeG45k27dLj+UNnjaMf0r6Emluf&#10;skmDyVPvRW/iMrD/AMGPoeBeJ1B+KEQb73mcv1J/ya9Za33eHi4/55j+X/668h8TTO3xOgEjn/XH&#10;1BLdv8n0r2ZIw3h5TzzHx71pU+yFP4pHzx8U4HS+kbeoZpBtbcOeep/zzXv/AOz427wfagA/6vvw&#10;c/0+ntXhPxWhcX8gCbX354+v09Pz9a90/Z5eMeD7cBWXag4JzWlb+CjnpfxpHo0ZAbcC3zcf/WzS&#10;8Y2hepy3v7GkOWOQPxXtSDGMq2ct+Ncp1EyPkZz9PalHy8mTpn8f8/pTVbcSpOf6UodscevegoUH&#10;J9Px/KhR8uVH0o2gk7R93mnDO3K+n3j3oADDuDKScj+orzjxZaLYeI1llGFZsNkV6SnzDL/eNcj8&#10;UtL823GoQx5aNsgivLzal7TDNrpqezklf2OMUX9rQ4f4maRFc6HL8m75fu+lfkV/wUK+GX9s/HeC&#10;3utzQteR7V3cJlumM4HTOB29K/Y2+tE1fw4y53N5fbjafWvyd/4Ki20vgj486TcXCt5Ml5GWboFb&#10;PoOSPWvL4dUf7Rlfql+DR+i4ad6PK+l/yO+8DfCfwtNp+g6YFjkVpotjbcMSCNoxjk/yHWv1M+AX&#10;wz0TR/AlhDFaDCwKckdeOv1r8qfgd8YfDWs/Ejw7p1xLG8hugEjjwyhs85PbBz69MZ7V+uHgXx3o&#10;GkeBrZnuVCiEH5m9q/bOKsRiI5fhqV3bc/K8Vh6s8zrTSu7/AKnzD/wVd8P2mrfCW40FIAqzMqOd&#10;pbaM56DrnuOnrxXwR+zn8FPDmm6jqDnRx5hVTzIGbkEdB/e7YOB3xmvq7/gq1+1R4U0Xwz/ZUN3u&#10;mmddqryVGcZbOcg/gefavib4L/tVC08Q3im0WSOSNdrx53Fs8EEew4GO/rXhZHiJU8xhBPX1P2LK&#10;ctrf6jtTjZvmaNDRvgXY6p+0xa22naVui+2CQRABAGJz7A47ntj1r9U/hv8ABXQtN8DRCS2jDtD9&#10;xemSPevyC0f9smfRv2krO5Wx3q9wsMis3zE+gH1OffkHFfqv4C+PkOt+Bbe8hkKq1upWNHGFyPWv&#10;03jb+0PquHd9LfifgdDByljquhh2f7MFrF8SG8RNp6LBPcr50i43HnpnHT8a94/aK+Adz40+Hmge&#10;HfBerx6XLp8kUy3G0Z2oRlfxAxn3rz/wd8eNPuYZrW8tgpQgRr/eb8fat/4pfHEr4dtX0i8c7LMl&#10;vlPT1PpzXxWIx2Z1MtrVHPWnGX/pLR6ODyv2eaUIqFuaUfvumfmT/wAF2P2etItdK0/46aBYxzap&#10;p3+hancRxFvNiJJG/HZW6E9M4r8lNelF9NkFlHJCtyMnqPzr9372xtf2ibjxN8GfHUHm2+rwu1n5&#10;vJDHg4Pr3+or8ff2vv2VPHv7L/xQvvAvi/SZVRpnfTb9Yz5dzCehHvjgjqK/BshzqjmFScL/AGm4&#10;36916p627PyP0zjLh+tgeTExV00lK3RrRN+u1+68zw2OCaBvMVm3dmXvXWLq+iWGgRFYGa4kX5to&#10;Py88/X+XWufksZYIt+8hmOV3NyT9PpVW5eeNlWUt/tL39v0r6o+A+EmubyM3TyLllz/eJzn6fyqp&#10;E8nlvOoaPcx+vXp/9ekWGSSF5ZGwM8+4/pU/zRWghnVdzcqy9/8APpVKJnvuVb68mvHBkbv/AA/5&#10;6/40i53KI0Xdj+FulSQQedeqzOqgMTnPFP8As5+0tIG3LGMfXn1rTliTqxluVdnDRhmK9zxX0j/w&#10;S5tPhvqH7Zvw+tvikkI0aPWhNci4wEkZASqn237ST+HevnC3RlucPj7vT+ntXafASzu774n6MLad&#10;oVhvkbzFkKYYEfdPY152Ply4Wb7Jndl0ebFQTXVH7Ef8F8NT8AfEj4e+Hf8AhGdKhX7BPuWaHHzI&#10;VwF4+9z+XX0r8l7+yDTrbLJHudcxtF64wc8c9OmevXmv1R+Pvwo1j4ifswW3iax8y7jWwxJIy7gC&#10;qnntz+Xt0r8uPEumXdlcz6S9q0U1tM0eI+qbT19M5A9etfHZHmMsZGbmrO9/k9mfY57gVh6y5drJ&#10;fccprPhrULWC4uCrD5vnJ+6x/wA/rWNZeIL2C5a2vpnXzDhvm79K7zTPipYafp82g+KNB8+Nj+5m&#10;VcFB6e+SOnWsrxVbfDu/ZrjS7ny4/vmFo/mySAVU84A55PpX1dKpLaSPlqtNbxZx10jXDkmWRwDm&#10;ONm+6PaqY0+dSf8ARm2lh97IAOfTqef1rvND8HaHrIMtlqsYbbtjDZ3ED8f/ANf4UT+HdDst1zrW&#10;qru3MvysBvAPBH1GPx+ldMZdDllTe557f6XeRcvbtj1I6j+lVxaXG0ko3rnaeK7DXpdDdhDZPIrK&#10;2FXcCzc9CQMZ6c//AK6w57tbdg0VxubkjcAR0xznv+lbRdznlFXuU4LHO0F9u7+H1bsauw2cMEXn&#10;ll2rjJBHNZ82okOzC37459PeoJdQdsxggL2X29PxqzM6S78WTvbrFCPs8LY/dwk5bHT8O/1qTSdD&#10;1/XnVIhtRuhPO3Pr6Vh6Tps+sXC7ZDn+E+nGa9e+DNho0Wpx2uvTloDyyp1Pofpn2/Ks6jtG5tRj&#10;KbKPhf4I6rcTfZ7zzEaRcqV+62R74wTxn8frXsXgH9g67vrX/hIdQ8TQ2tvHG0kPzjay/wB3vhj7&#10;9s16l4M+D+hanOz210oS4jRTFIpdFUqDnf0Dc+wHHOK6bxJ8EdS0mwWJoZJLOEgt9n1DGx8dNmee&#10;MkjJz7Vw1Kknsd8KMUct8GNZ+GX7JPi6x8V3uL/UrS4jlt3kwwkUHOcDOz2B4z9a7n9pH9v6L9op&#10;Lc33h+3tYLGRXSFpAziU/dO4dSBnjkYJHNcx4Y/Zf0T4sWzRad4maOVUdXWWYsyP7qR7YwO351yX&#10;xC/ZB+K3wqs5/FdtoP8AallZttkms48bfcqDk8Z5BHauSUq0YtLZ7nTGMNLnsnwk/b/1vwJaw+Fb&#10;XTbW4t12pBl9oCkDIPXHuDggjPPb1+b9vqzu7eNtW8KwxrJsKssgKlT1478jnpzivzuj1fw1d6u2&#10;jAeXNnOJozx7Y6g989Qa6S88TzaPp+260y6eOQhVkVt2F67hg9OOOT1z1qY47HUrKMiZYXDy1aPt&#10;a6/4KHaXHcLNd2Mcaq4XdHKSUz82Py5/lmvWvhV+0r4U+IsMMUGq25uG+8qTBlLN2J6E464yMH3r&#10;8nfFXiex1eAeVfyWo2ZCs7HHsDnkAcc1R8A/GHxx8NNdj1LQ75ttuAN0c2VAz3HHOeOn+Nehhc6z&#10;Cn8b5l22+456mBwz2Vj9mfEfju/mhkhLyJbrj5o2AwcYGM9SeePQmvLviD4N0D42eH5PAWuIv2kq&#10;/wBnnlwQ/b/gQxn257Yrxv8AZs/bU0P4t6Uugas7QX6QbSCo8yRgwBlHOPf6ntXpHiDV9Q0/yda0&#10;S/jZhcJJDJtz8u0jkgEqCOfoDX3WVYyni6alE8mpSlRk0zvv2XfGfgf9iXwBp/gvxTod9Dpui2Dw&#10;xzLZ+YT+8ZscH0Pqc8dc13Y/4LBfs3iSaMaRr8jRspDLoLKrnJ6ZYZxz78V418UPFsPxS+Eupyi2&#10;/wBKj090WPyRIVlAIzwfu854wdvTmvzduvi38Q9K8W3GlaxBIl5FIVcLGFA6HcMjhSOfcH8v644B&#10;4b4Z4sy1fWL89KMU0pW0tpZWZ8Hm+Y18vra7O/Q/Yr/h7l+zj/0Atd/8Fn/2yivyM/4Xf8V/+fp/&#10;/BYv/wAVRX3n/EK+Ff73/gf/AADxf9ZJd/wP1v0HTNS+K1ulzo0B8lWHReK+mfgnZLpnhhdCuhh1&#10;XFYPwd+H/hv4V+G00yUrnb826u98DWWm3eotcJKqp14r/MHhWNTD4ZKe9tT+kuKeWpLTZHMeKPAO&#10;ordyXNs7KDXz3+2D+zjL8X/h1eaFeTlt8JC/N3xX0/8AG34keGPCGnNCL6PzNvyqrd68RtPGd/4q&#10;uW8xj5LNxX2Es0nRjZbk8M8G1M5/fVlakn9/ofhz8bv+CZnxy8K67eSaBoMt1brKxj2qeRmvF774&#10;K/FT4bamZPEvg68tVDYaRoTtX8a/pGg8DeG9WhP2zSomLLzuTrXFfEb9j74X/EW2a0vvDduwbht0&#10;Q5rw5VK17pJn3WI8O8hrX9jWlTl5pOPz2Z/N7rayG/kSSPGGP51nPIHXbivo7/gqB+zza/s3/tRa&#10;t4M0q3MdjMiz2uF4GeuK+cgpxmPG7riuyHwq5+M5pgauW5hVwtTWUG07bO3VeT3HvEghBVPfioxA&#10;cjcmT/dz7VYtZEG5ZcY3Y+nFCoq3Hlxpjd/Dnr6CqPNG2yCJmyoOBg9OB71YjXyj5gGMD5do6ehq&#10;DyJBJgfNu+99afJCfM+zFm9GHcetADTMjHy9m5jyzAdaIkE6SRNGdyjdubPA9acbcjmNhjsuRz6m&#10;jyJoTv3cbegPvRzWKURqRsFWVV+Xd/dq1HbSLbuzjc3VWz0JPT6/41HBH5jsCGk+YZO7HPr9a0LC&#10;FlmkiMe9vLPfge+ahyNIxLOj3XloySOzbuPmxwxOOvufrV+7soo49sdtuaPBkXbnLH19B9epqjY2&#10;B8r7QrbSkbBcgdfWtjTIbeW1aOV9jFeXLZ7dPpk1hKodEIN6E2gafZrErtAnnMfvbsL6nHv+lWjo&#10;5MrXiWzQxyMzK0cZHy5HzZHX27nmtHQdLinSQx2iqojYB9pyOOvP589q0dL0+51ZjpVvA0kiKpZ4&#10;n+WIE4wM9RzjHY159bEKN3c9Cjh+a2hvfCL4Tav4/wDEFqkFpIyRzI0hXdJ5agj5jgfL1/XnFfc/&#10;gO2sfAtstvZy7VhChHKt+8GRgD1PU/0rjv2cvBOl+CfA1gY4WW4mg3Gbyf3mM/dHPTPQnk/SvRL3&#10;wxfxSxxrb5YqCzKP9Wc9j6+oz1yB7/mWcZxLGVnHpHY+6y3L1hqal1e5X/4KGfDxdZ+E/hX4u6ZC&#10;vmWe6O52oM7SBzuz6gYH48c14n+zh8RTBrtvZXt08kbM5lK5Gf8AZA6g/Q9R9a7j42+L/iJ400V/&#10;hxdOq6Tat5tvH5gwZM9OR14615P8NvDVxpPia3lkh2KJs7GTcZPmOWGDgnr+fWvKxWJp4jByX9bf&#10;5nqU4yp4lSXzPvf4d/E2+t1tr1pG2sg/2geevHfrzXvvwx+P9zD5cDXLbscL5hweeOW7+3Ue1fGP&#10;g7WbqLTbdVkkkO0Mu5TnHfv0PHpz9K9W8G6jcSWUfkn94wznnb168d/XjOa+MwuZ4nB4m0HofaU6&#10;NPEUUpI+9PAPxn069EfnXS7urD0P41l/tSfEh9O0C38RaBA1xJH1WPtivmfwt4n1exZUaQhlPy/v&#10;OnGc8c4rt7b4tabd+FbzTfEd0j54gkkfpx0/zn+g/QMPnX1rBuEnytrR+Z488np0cUq0Ve3Q+Wvj&#10;j/wUtEnjC++GNtI0V/JDsTcwO8HttzkAY6n2NZfwX0vW9XvbOO0064uJbu8D3P2eNnIBYElsdB9a&#10;63xz/wAEedN8ceHdR/bA8NavfQ64+66s7WVflliH/LNlPqOh7fpXvn/BLnWfCFjoV3a6r4YzdW0p&#10;WdmXJVhgHtXnU8DWxOZ4eNeUo88btvbz5bdDlxFaUcPVkrS5W7Jfr5n0h4D0230zwhZ27KdywruU&#10;g9cd6uzfZwMbM+4q3c6ja+JNVmXSLPyY1+6u3Gf/AK9Vr3T7i2Y+ejLtxnOeK/fMPUjOmrM/EcZR&#10;qQrSUlZ3/MqyLC3CqDu6cVE4tCuCijnqelE8bFWxJlv7x7D2qJlXfkyj09hXVFnBIH+zI2GA9drZ&#10;qDy4FXLAH0Xufwp5gRmO6T5s4I9KRrdfmKv82ML/ALNaEdRAbYFdsZ9GZRUgjtto3QhecgCmiEfL&#10;kjPpuqzb2iqN7OMdaAHwwwn5mTvxxirAaNAVWHr1x3rNvfFHhnRUZNQ1KNMf7VcxqX7SXwj0S8a2&#10;u/EtqsijLK0nOB3x1xVRjOWyDmjHqfMn/BZv4rv8Lf2U/EN8kwW6ubf7PbDJ+XdwT+tfgz8NPCnx&#10;B8e3C6RYWvnWTTZmkuowyxRn7wRmBMfVmG3HznPWv2+/4KOaj8Nv2utKj+H9oWu7a3k+0XDKducc&#10;YPf3wBz3r5f8Jfsz6J4YhEOiafb6bZ21t5n2iYKo2KRubJPzKpIBI5z06VVajOXL6BTqRTZ5R8Kv&#10;ghYaeIrfVtN/tbSxdKdE8OarpqyWFna5PlzYcANJuGDIowh3MwbPN+L4KfAG8u9Xu/HMGlzXlvq6&#10;DQ0bTW+1SSNg/IA2ya2ixyHyFZgT1Cj6E+K2t+Evg34HfxJeTfao5FxPHcWMq3FnHt34hyFbczeW&#10;CScBWY9gD8i/tMfHbSr3xhd33hSzt7ppNetXt764tWRriAWwV41Mg3wAyEvkDaxBZmbgVy1kqeh0&#10;0vePbPiP4B8O/Avxz4Xm0/xr/Zd3f6GdP13TbcQ/vxCvmLEiRo5hBdWwo2hdrAAbSa8x0j9oS01H&#10;xtcWFprOuSWct8l9qF1/wkDRpBNH5m1/LLN5oVThWIYZYlMAGuVsv2hIdN8C6X/bWpafNJa29zHN&#10;bXFvJq0kuZGzJOCFKO5IRmViCoBKk9eb+Jng3wP40XUPiDpmo2+laPrFvH5+j6WpdtNlA3w+YCqg&#10;IR5wHYlMcZxXFWjzM66cuU+tNC8a6D8RbDxN43vPAOh6bdabpsl7eNNcLcM9rbxq4DLteUSTBt42&#10;IHO5mA2jIoaR8UrXwf8ACD/hGvBN/Y6TomtWc2p2f9gyR3q3lsJEktXjYgmOUMxPlsR5SqdwVjXy&#10;h8OPiB4t8LeNLfws3hmHVhqFtbW9o2mahGsEcTOsYjbCb5WJIztCseFHyjces03xNqzRyeC7JP7G&#10;1Z7D+yYZjqUsCxzSytbz3TxLG25XX9wYoeMsu51AIPjTyijUm3UV9bnqRzKpGKUHbofWn7P/AO3r&#10;4C8b32k+Atbv9St7q80NLpYf7Pm+1j+62WQoCwUYwWBDbsliQPXvDXxM8N674iuLrSA1te2E1q8t&#10;x9hkjhtneQBg27oRgqGGPXAAzXx78HP2Xofhz4sn0zS7+7vms7EWH/CYR642nW9lcKgmmjmgCSSe&#10;RFvKK7Dc2PkQkkVD4U/aj8Qa14p1bw/4Oh1KbS47qazE99qgQTTSOYGluWdD5q+YhKysiSEOg2jJ&#10;xjHI8PTqJ0lZbnV/bWJnT5arufpNa/8ABYz4CfCtNW8I/FDUlsdU0qFJWuY42GbUz+SHeN/ncrlS&#10;sKFnkxIyjAOfWPhX+2R8DvjJ4ZHivwl8YNPuvtMsVtptoZhZyXDSS+UFlgcLIpdg21WAZQMsBmvx&#10;U+IvxD1jwhq+qWFx4Jh1DxRDpNnLY6pbyKt7bLHGNksqszo+AqfLkhBvIbOVHAfDv9pz4m+FvFra&#10;0mq6bDp15unuIWjmuraGMSsdkYLIfMU/cYENkkjaM19VTqctlI+bq0Yyu1uf0jaT4p0rUH+zSSov&#10;7wwxzc7C65BQsQBu4PTrg181f8FL/FnhvxD+z1rvhm21GGO6ktG8tVmXccHHGT+OR2NfG37Mv/BU&#10;D4r3/g3+0fFvjldQ0ezs2so7eVYYil4UcwXDRk7yc+Z9xgAq725YY5H44fHS9+NWjQ3viPxZqAh1&#10;uOQ6da290sb2sM5xEYjIoFwkZGFYsD87KxGFNdidKPvJnBUozlFo/Qf/AIJ8/FTwFc/Azwx4esNe&#10;sZJZtPSC2bzv3c8yLl4o2OAzqoLbeu0EgYBx9F3Mii2b5f4fu+tfh18N/E/gr4Q6tpWm3nja+nj0&#10;rXotY1jUpdLiV9GjsthNsXD4iLI21XjAUO/KvwD+0vw9+JfgT4ieDrXxT4a8Qxahp+oabDc291Ew&#10;aMKVGQxH3Wz2PoenSolKMtVuONN04JHjvjCynPxFhukG7a2c7j6nr/n+ea9ktk8zwypMe790Oqj0&#10;5ry3x7ZyN4+jDSMqo2ZF8vBzjqfavWLCBh4cUbWGI87a2qfDEzjH3mfP/wAUoWa/k3xqyht23GQS&#10;Pbs2P8mvav2fAqeFYdseNsYAryX4oWKpqLqdo3NhgeBnP6/yr179n+Nh4WtwwH+rz92tan8FGNNf&#10;vmegBNh4H4+uaAQTyx4/i9KdsfdyuM992c0gB+uP0rlOgTjYcHB/h3D+lSLs3hm4GfXgU1U53g98&#10;HinBWIzs60AOV+NppchcH7wOA1LHgIARn0FOjyo3cL64FBQqrghU/h9KpeJrFLnTWV13Y/vCtCKP&#10;Lf8As1Ou7Q3dq8St8zLgflWNaPPTaNqMvZ1YyXRnmNhc2doslmrbtufl3dK+Jf8AgqL+ydrXxxsr&#10;PX/Clh5l1Yyeasig569PxA/+vX194gsJNB8YyQ3lw3lycryAP8/56V0Q0zRNS05kkhWTev8Ad6V8&#10;jg8RPB4znSvbp3R+nUakadNSWt0fjH8A9H1rwx8fNMsdegMVxb3W3y5IyhDA5I5AyD9K/UqbxJrm&#10;r+HrWxhWRYzGu9lJ4/wryf8Aai/YcsfEHjix+K/g0fZ76zuFkk8uMYkHv06Cvbfhbo2uXXha3tLu&#10;1WSZYVDFU4bHt75/Cv2HFZ1gc4wmHnSesU00+jPmcRGpha06rS1dz4o/4KZfC4al4Tjn+zskxkUS&#10;e/se3PrXyp8Avgol1rjPIm0+XjdcRjCEnG32bGPT1r9Gv+Cjfw41eT4YXN2umMWQLuCnBGRyx4zg&#10;fqBX57fDnwv8VNc+Igg8P6XOI49obnG8AEHI7cHJ9wtRk+HpSzqnJP8ApH6hleZe34LlN7xUkcJ8&#10;UPhnFoXxvhuY447iFboD/V7tqn+EjGQR1IPOecnNfpR+zzo/iPVvhxaw29zGv7gBmI3K+QP19OPU&#10;1+bHxj8EfFqb422Ph1vtDFrhDHI3y5ycY698Dk4HFfq9+zR8OfGGl/CPTft6SKfsqDbIm0rkdCOv&#10;XvnH6V+zcaKnTynD3au/8tz+esHjf9uqankfx7+Iut/D+6sfDGm3KtNNMgDZIPzNgtn1B/8Ar19Y&#10;ah4JSD4K2+r3sgkmlsZBJJu+UNsLfzH518p/tg/DTW43h8TahbO8ayB26FlYHg9OnHPI/Cvs74P2&#10;Nz4z/ZsgvZW8xVVQo7HI/wAD+Vfn0cPGtluJhfSaUX6tSX4Ox9TmWMhRjl9aO8ZSb+Uo/ofFk095&#10;o2pWfijTB5dzDcFo3jyGVfx7devB/A16P41+DvwB/wCCgvw2k+Hnxg0W1h1lIysd0wCSCTnDox5D&#10;fjz7ivP/AIqQax4L8XtpMGnySWzTNux0znp7jH0FUNbupY9PW/sLmS1nEbeTNG3zRt2IIHY4xniv&#10;4VwubVMpzCcZK6T1jtqtmn0a6NH9J43C0cfhdeq0dr6Po09Gn2Z8K/ts/wDBHX9oT9mS7n8Q+GND&#10;m8UeF4dxjvLGMNPGueA0YHzcc5AzweK+MtQ8K3UGsNZ3llJBIsn7yCZNro3cMDyPxxX60T/8Fnfi&#10;r+yV4v8A+Ff/ALSngP8A4S7wtdHZZ6vp6/6RFHkj94jABzj0wea0viB+0F/wRe/bz8P/APEy1rT/&#10;AAvrV3gSTXVuLK5iYjGMgEEfXJr9tyjMo4vBwrRbaktObf71o/wfc/Ec0yPAvFSp0pqElvHp8r6r&#10;5cy8z8c5dP8Ass0jOAVVj8o7d+Bmobp2uplWVVUJ935en1r9WY/+CVv/AAS/1yy3aN+0xG8yqHZh&#10;rUTLn356H/69ebaz/wAEjP2UbTU5H/4a9s1s4zkMzxHaueBkN0A68dxivb9ov6aPDlw/jls4v5/5&#10;n5zswivHKOqjP3c/yP8AkUG+KARx7mJbAVeM1+jut/8ABPb/AIJn+DLWSXW/2hVuGjiLzeXqUZkw&#10;FySQO3YAc1my/Ez/AIJM/s/aYsXh/wAML4q1K1Kt8kJdd2Thg2cE+oxVcyl1MJ5NUo/xakV8z51/&#10;Yx/4Jx/G/wDa4vV1aOzk0PwzHJm61u9hKqy9TsyPmIP4V6P43+F/wg+D3xrt/hH8KJ49Qk0udIdS&#10;vpGDI8/90E/e5646H9D45f8ABXL4oePtDPw6+Dfha38IeGgmxbezP7x0z93cAMA9wBV7/gmx8LU+&#10;M/7UOgQa1NGy/ajdX8ly7FyqMG6kdyTnuOPrXmZlTliKXInvp83p+B2YOeBw8l7PVp3cvTsftR8D&#10;f2ftLvf2LtP+G+rWa+dPo2Tuz96Rd2c/U1+Hv7Tvwzufhh+0vrWgXUB+yi6dW85flXr93PbjA7Ee&#10;vWv6CYvHXh3w7oEOjWMokWGIItrb/Mx46ACvy4/4KD/A60uviJrHxQ8QaBcRDU7hPsq+WVMgA+5n&#10;sfT8ea8XOsLRynDUZ046JcjflbRv5/mehlFetnGIrRqPrzq/4pfI/N34teCYtF1CQ2Eck0MqiVW8&#10;j7ynp+RH1rzq9vILqNba7hTzF+XlR8ueMcdfSvpXx58PZfFepNpnh6HzFtUyyW+5lDYyQTgA+/Q9&#10;TzXinjXw5F4PndtX0sC8zndHuKpk4PvnHQfrW+V4yNamot62OTNMDKlUbtZfgc/pUX9lxyIxMNxI&#10;pWPg8N9ewx/Ksi/1DVEXyL87trf6x4/mOD0z1p2o6rPcXJYLMfmAXc/3jnoOOfpXpvww/Yk/bH+P&#10;EUcnwx+APiTVrM4aG9bTzDC3H96XaD+Ga+io05zeiufO1OyPIJr+RU+SHZuBAJU8Dj9f8aW20q91&#10;BjJApwOct0x7ev4V9jeAP+CFf/BRTxzexnX/AIX2/h21Vv3lxqF4jSAegSMtn16ivon4cf8ABA6y&#10;8LW8cfxY8S+ItQuNrGS30fT/ACos/wC8c54/yK9fC5TjMVKySiv7zS/Df8CqWDrV5dl5ux+X9l4J&#10;1LVtSXTdKka4vJXCx2sC7mdieg9a3fG37NXxi8B2K6l4o+H+pwLIu9XW0baFyeTgcV+wvw4/Yj/Y&#10;J/ZFnbxVqXgPUrzWLdQbf+0lczBwRjHGAfXHFYvjP/got8H9A8TLoms/AWYeGW/dXNxqFsPlyfvD&#10;IIdeOelfUYXg5zw7nVm79HG3L+Nm/wAF5nr0MhjOm3Ulr5bfjufjt4JsBfaxDp9zK0YlwBkfdOeM&#10;jvg9q+tf2R/gf/wk3jWHw74raJTNGpt7xtuNrDjHTjufTIr6o+I/7Bv7DX7bFo/xE+BniweEfEE0&#10;YK/ZYwtuG9GQdD9Oea8o1b9m39o/9nOKNryC01aXSJGazvLXMjSxqRk4/hIAA78t3rwcdktbBSfP&#10;7yWzX6r/ACuvMxWXVMJJ31XR/wDAPqvwH8FNG+CemXUUt/b6jZ2tkbh4Z2+UL1IX/dA7cnp7Vyfg&#10;/wAN6D8UvFGoDw5qSyaXL93DfvbeUHkgt14/IZ56ivlbxd+258RvElpJZQXMlvcRs0NxZtu8xeQO&#10;T24z8vUE8ZFY3wQ/ag8bfCnxhK1um2O8BE0MknyysTncvHDcflXy9ZxjUSS0Js0famrfB3SPA2lt&#10;rccspvYlOfs5I81R0BA9x0Pr710fh342fDe38DQ2fjJJLOEN9nl8+P5lJ7Z5xz9R696+QtW/bD8T&#10;XfiK4vdQlVbX5lmijfhjjopJ9Se3oDzXB/Fj9omx8b6ZLoWkajNBDJGTMF58phxjp1Oceg7Vh7aM&#10;LuCDTqz6S/aR/Zc/Zj+Onh2af4Z61YabrhU/2fNG3lmVx/AccZyR/wDWr4v+LnwO/aD/AGXpI4vH&#10;lq8+n3UfnRzh/kkXHBJPIIxnr170aB4r8XJ9ln07UbkSWOGby7jbuVSfmIzk8HGf05rsPjv8ZfHX&#10;j/w1Y+HvFfiNprZYQ+nSM3mAEDoP7pxnjkeua5pS5pbf5A/Jnh9/q8eq28mooFK/L5ocH5QM+vb9&#10;M1z8y3E8vn2N4YWVmyd2VbOeD6/0reTTYAkiwssN1Fhyo+7KB26+9c9fW95Z3UmpaLGylpD5lmVy&#10;enIH1/8A11pHl2RjKTOv+F/xTl0DWoZZ3+zTK6ASqn4dew9fXHPWvuv4M/FbUvF2nQWurSLNHdqP&#10;s8m9ZBE+3jjOA3HPHTpX51aDNYa5M1zZssV1GQZIJs5bt+HFfTX7Jnj3UdAMnhu90/bbyNjc3zBW&#10;KgjJyM9PbjAJr0MvxX1PFJp2T3MakPa0+/Y+pvDHij/hA9cbSYruOS0vv3V1Cp5Jz94gjLnrxxkZ&#10;9CK+cf2+fgX4k8Maivxf8I26/wDHuq3SQZPmx5JDEdCF7eze1fTnhDRvDmuQrrKh5I5tzTNL2TOd&#10;21T35BBP59a19Q07w74q0ST4e6iqyReTutZrjaMqC3yf73p6jAwOtfsfCvGmM4bxUcRTno3ZpdYs&#10;+bzDKaWY03TktenqflF/wuDX/wC63/fwUV96f8O1/An/AELNr/30P/iaK/Wf+IxVP+f7/wDAUfOf&#10;6l+S/E+/NX/aYtNTaO7ur8Rx9wzdKm1H9trS9OsBo3hW7Wa5Ybcxt0NfNn7T3ww8caN4DzoVlNG7&#10;R/Kyg15X+z9Ya/4OsJvEPjKWRpl5UStX8QZNjMRTwahOPvdWf1TLKcLjceuZXS6H2DdeKtU8TSrq&#10;fifVGkmmbMcJfpXq3w60fz9KjnSHbkdT3r4/+A3izXviB8SPtt+JPscb4jU5xivuDw5e28OkxpAm&#10;0Kte9Gp7TU+4VP6rhI04L/gGtZWi6dGpnkq00+5N8B57Vyus+IVN2qPL8o64NaGm+LNOj2wo+TV3&#10;MamHquPM9Wfmj/wcK/s4XV94f0X9oGwtAotW+zag+PvKehr8m0l2OudpAXAPFf0O/wDBVT4fSfGf&#10;9irxNoVrAZJreza4hCrklk57V/PNLDJbXXk3UW1o22uHGMEV10pe6fi/iBg/Y5rDE2t7SOv+KL5f&#10;ysRxhokEuFOD+ftQszQzeb0x3xx9KWKRE+8PWgyTldygqo9Ks/P2WLRnYvMX+6M7V6GnvCRtYcPs&#10;J3Z655P1NVRMVO2NvlH8JPSnrc+Y3lvklW+8v9PwqZPoONhJI5Yhsz8u0fN+tWvJ3iNCwG1frTLE&#10;YnYkFtv8Pfj9KvWwjupWkljLLwMZCgfX1+lZylylxjcS1tRFcQh1A3EmRTyqke/vWlJpn+lDyIm3&#10;MSoC8np35q1a20KyCWVQ0atlVyDnBxj6dx9Per9q2n3FxieFmVf9X+75UngFvTH865KlWx3U6Nyl&#10;LYCAbURGjEancrDBB759exNTaUkpGyPc8i5Pyx52L36fh+FWtL0C88a+L9P8L6fHta6u1iG3jfk4&#10;5/D61+gnir9nb9n39jr4BL418Z6DaXkgsVF01xb+Y0rkBtqcDqTjJ/xx4mY5xHA8sOVylLZL7v8A&#10;hj28BlM8YpTTSjHds+F9Lu7aB7eWf95DEMSLJJgyZ/rg/jXXeBNVtbPU0aCONo5pFLYhDY5BB3du&#10;eCO4reutB8F/HzQpvHvwp8MnT1hkYXVkwGUz0IxyeOSeTn8ayvCngnXbDxCsU2lhssfLRlHPP3V4&#10;x0z+ArycRmFGpSkpaSW6e6PRoYOcKkWtU9mfaHwpu7bUvDun6ibNWSNfl2KWwenvtweoHtwK9asr&#10;WytdDmkfb5kUe5fVAPvYxkZPv1PJrxD4LWdzp2kWtnIJDnaFXy/mHH1wfY9CMV7Z4d0qLVIZNGnk&#10;4mGJPMchmHIx+P8A+uvyudeTrSUfM++w9L92rnimt/EnwX48XUrbTLl7H+z7zZdSTKVW4kAA446j&#10;jp/WuWe6s9WvLXUII0mePbv8tchgWGG6jrx6Dj2r1j9rT9irxp4D+G9h8SfhvoKXOjbWOo/ZI8vF&#10;k/fI789T1r5v0TxheWk6m4uFBVyEkik5ZhySQcZBIx1B/rtLC1op3TT7Pz6/M55S5Z2Z9DeANUid&#10;vKvJyZFJCbZiC+3uM57DPb9K9i+HtwxMcSbSGjUjgnJxkdDznuT1zXzL8NfHIldUumSNmZX3Mv3c&#10;D7pbn8h36kYr3X4eeMbYXaqt3/rD8tw+3rzjkeh46DkV8viKMqOIvI+ky6tGULHt1ii52tu3Op/1&#10;cmSBx3rDu73Tv+E2sW1y4VbFJFaQ9M4PO4dM5+tNsfEkM4MkU/zcbMc54wePU8/mKoast5rax6SI&#10;kia7k2GR4+Qpbl89/wCf4V7VOqnCKiup3Tjufpb8I4dD8c/DKHT7AR/YpbYLGu7OVI61yGnfs6+F&#10;vg1qEi+A9Mht/tkzS3GxcAsTkn8683+BfxEsP2d/hpZeHBrK/Zre33u00mRGDz1+teOftS/8Fvf2&#10;dfgoj20vi5dZ1JG2tpeiqJpFOON5zhfz+uK/YsNy46nTSp3qpdNbd9eiPyrGQrZdWqzlVUaTfV2v&#10;8t2/Q+h/HnjHxP4CvJNT0ayWaTgNDt4Y9Oa9K0TTL/xj4Ag1fUkVbyaEPIiH7pIr8fNV/wCDiLwv&#10;4m8c2dmfgtqcWh+epvdSkvkMuzIyyRgc4zyCRnB6da/T/wDY6/bI+DH7Svw4h8U/CLxdb6xp7fu/&#10;OhyrJIo+aN0bBRhnlT/LmvYw9HHYOpesnGL22av8jyMVWyvMcOlh2pTXxaNNr52ul5Gpe6feW8zQ&#10;Sx/N9aiFjcFmZlyR7d66jxA0N5qOQNpbjj3qq2iOfnHPFfR0anPG58fiqPspWOebS7g5KZ703+zL&#10;vOVHvwuMV00ejtgIV7inLpBcdG9TuHWujmOM52PTLjkt+S1h/FC81vQPBl1qGmJulWBiuO7Y4Ge3&#10;NegjRnfGI/8Ad4pmpeHBqelT6a0O7zEwq+nv/n8KuMkpIUo3R+Jv7Sn/AAUn12LxzqHhjVtW1KG5&#10;sbxoLq0hUpsdcj8QQcZ4/ljM+DP7X2neIdWXTrXwLqWoXTqAzLGZWCggEdThMnB9M9an/wCCr/7J&#10;MXw5/bPtNa/soCx8aKGW4abyYoJEKrIc/wC7g5IHXvzXmXwv+PXg/wCH2qx+CPD/AMDfEWqa8t60&#10;Fpa6DKlx9v2O/wAs+4om1jGzYBKlEPPes54ivGs05aDhRp+zTS16n0bqeu6nd+IbNptTsdJW63Ga&#10;61G4IEWGVBhGx5o8x0VuCD5qkEnBr578e/tDePpdDsNB1qPQdLt/s2p2UtrqWome8uoWfbbvIiOG&#10;hh3gMrkD73o2TDrnxZ8ZyaPpet6rqGyz/tCHVIIL25nja8jkZZBaklmVVQEqiylBgZDNXnfxV/aL&#10;tLHQVvvD9gbyPUtYWTxJpdxaxNLbyQt+6eGcICMqCpG5tpTkHgkqV3Lqy40+XdGL8W/jX4l8eeHb&#10;SHxpfapHq1rZw28ljdahc29vIkY2SRRnJDHevUNvfgE4OK8s13xV8TNUv9UfxrqFxNBHF9nm0+1k&#10;EX2WNgV2rE+GGAo+ck8887uer1zx94P1vV9Z8YeGtQmjmF1JdRpqkEbW9oRKpeWCKbkndyqk8Egc&#10;kcUrbxNofiDUbX4h6foVxrmtWdqTq2n6pawzTG3iGBMImZlwc8qTxhcZAxWNrs0OLTXUS8muFvLj&#10;TWmkjhsY45HSPY44fj0wOOhY84qPwX48vPDmu3h1q61a4byRbw2tvcDeIvMPmNIR2C8gdz14FW/E&#10;+q+EviC9te+HdP8A7BuJrf8A0jSZ1d4s5LGYPgBVOWYlgCMc9RUPgv4eaXb6jaWusavbyzPIwg/t&#10;CeWHTUAXO+SSLdK3ptRMMCMtyBS5Rcz0aNbwVqV/8QNZt9K065sLe8hn8uzuXuFGxpsDdPj5whZk&#10;9FG5ugzX1Zotv8Rfgf8ACSxuPi9oeqSWL2VxcQyQzCax1OblY7IXDPtiDgJK3zbmVAUUs4Iw7XSP&#10;FPghoH1Tw7eWNjZ6LcDSdBgkh06/trwxo0V7Har5flLMzN5fzMxjdWZ9zba6r4j/ABK+IWqaZcHW&#10;dbj0VNdtYLvUtFtdDghF9qLK62wkQk/uVKPCtw4ySzsgIfNN04pMuNSR5L4m/aYv9f8ACt7ocWqN&#10;4SvhcS2y2VneyRm3aZNu+SWTczhAVwEwFG5yNxBo8XftN2Nvotj4O1S2hvG0zR4NE0n7JJcWsmkT&#10;Ruq3F3JKsoa5nYh2z8ynK8D7o6DVPAPw/wDCPiHUPCnjnxffan4l8m5j1rQWt4NLj02a2IVIJLlZ&#10;JnTe7BvOLhXVcE5yV8Lm+HCaZbXHjXTbiK+uriMunlKyzW0jPyVYOfNYH5SpzuVyRu5ISpyRpzHo&#10;Pi3w14DsPDb6ini3wSNaEwvzNdeJNQM81qY1jhtAkxILiV/MfbkOA2TsjNeI+DLiLU7iQ+MdeuI2&#10;ZZA3l3ER3hBnI3Haq9VGMjJ4HArd+LHhrxlBrUvjq0msJLJNMs0+2aXfLJHAphBBZXw8TEsfkCnB&#10;3DjFc94Y0fW/GF7Fexaa0kK2/wBis/JhQ/vETKqqKRk4Dd9ze/NNpkc15HrPgrxT4qh8MjQPCvia&#10;aS1/tTbpME0FqYJoJ0WOeRw2X+1bFjTKcBN47k17Pe6x4u8HfD/7L448SJ4g0V542tNJt9QkRt8k&#10;bmRZJvLZ4ZAEiIRAE5UHHNec6H8M5fDumLF4ZvfDL3muTyXkek2OoPfanc7YB+6QQhljZclgHbAx&#10;ztx803ivXIdAhXwZ498H3kDAQSafY2+ufabyNGLRqXnixubOXOclW3Bu2JlzIuNpHQ+OPjZql1q9&#10;94X8e3OjrZeUsP8AxK7yOac2eMCeXy9+2cY2tggfMxCrxj2z9nr9t34j/APRvCPhzwL8U9D1LSVn&#10;857GG4kUPBIP373qqqyRnAjGXCqRuYA4JPyD8D7TwPp3xDbwh4kuLe806O+mSSWeRY454FI2GQjO&#10;3LkHIJBzghQSR1Hh3Q9N+J+m6lomhKNMvLiOYf6VDHa2tnbq6qzPclgmGXJKoHK8j5iQKUZS5ror&#10;li42P1g+Af7ffhH4qarb2vjgWsKrqBsoNQhvNziTgLG3ABUg5RwcMoyDgZr7i8J6roviDSPI0e9j&#10;uNsbbXgk3q+07WwRwcHg4JwQR2r+ev4z/EeHwXpM/hnwR4pvnvmkEN/NHAslo8ESPGBkorOWT5hJ&#10;sYqCrDliq/V3/BNz/gp/4f8AhLcaZpPxRnkkh1exjNwtlGVKTeYERm29doK5kkwCHbOOc9SrKXuy&#10;Zy1KPLqj9FfipoLteyHHy4OGbH6Vxumft0fCD4GqfDnjbxBb2MkWVVZJAMcdwemffivU9Z1Pwx8T&#10;dEk1zTtRFncPD5kNrJIMkZxgEfLJ8wIO0kZBHBBr5Z+Pf7AsHxa8ULq97q0AjVcMrZbcPTntyeeT&#10;04ruhyyp2lueZW9tF81M9bk/4KvfsyQuwHxBsWbqV+0Dj0Huc8YHpVQ/8Faf2Zogzt49swI13OGm&#10;wFGcck989q+c1/4JUeH4jsmu4WQY2q6hl3A5Bx1496JP+CV2h7Y1g1WJWjdWbd8wOBjdjgA4+tNU&#10;49l97OV4jHL7J9CT/wDBXn9meORo4vHNqzofmCseB/ewP4feqVx/wWJ/Zzt3LDxVDt3YbMbFUz0J&#10;YDgEHjPrXh3/AA618OSgM2rQsVIMX7sqqseTz1IJx19KkX/glx4Vtomt4r6Law2x/wCz/n8uc0KM&#10;Ful+JP1jH/y/kexXX/BZb9nu3kWNteb5h8p8lm6/h/8Aqqrcf8Fn/gJbwM76ldYVtgH2d1YEfh+v&#10;615Hc/8ABMTwluZDq8WHXMm6IMDg/LnH9B71zvif/gnP4X0xZHGprMFUiRpAF39cgDlTg+v160Wp&#10;9l+JDxGOjq1+R9g/BD/gof4N+N8cl34QM0kaMVbdAwxgjnkYH/167x/2lNUhkYx6PKyq3zfL19z7&#10;V+cfhzQdb/ZJguNQ0KeOW3ZTL5MRJVuOij0Oc7iBn8q5HxR/wVs8UWF5Np0fgybckW37QG3ruBO4&#10;7cZPOAFHc5rOsqMUdWFx/N8ad0foj4p8d6v438Rw3ZjkiVGJkVTjHv8A/Xr0rwzrK2mmhZSd23P+&#10;fWvy5/Z2/wCCn+reP/ixp+heNNCWytrrakku8ERMf4vcHpjGfUcV95X37R3gHSLC3eLVY/3irwJA&#10;cj8/68818LmVNUMQ5R2Z+oZLmFDHYPlbs46NPRmt8ZfjVb+C51ivgqwTfKxbHOT+lepfs2eKfDvi&#10;jRre7QxsZFyNuP8APFfFf7fieJPHHwOvvFHgu1Jlhg8+PY3PHJH5e1eF/wDBPL/gqdoXhONfCfxP&#10;8QJZXVq58x5jtQDoBn+oHbpXLgs++p4lwqr3NNe19vl5npZjltHEYZQUuWXS+zP0i/b/APsMXw4n&#10;jFl5ittU7V6g9fw9a+NP2fPDVrZ+LL2V9LiXNuqs3l/LjJ+XIGDhv4j1z7Vb/bO/4KxfBrVtIt/D&#10;fhLV11q5mx5q2bZVB6n2z07+1eU/BH9v7wVZ6o0HiGy8lpEx5jRFd2B0/Anv0A+tfZZTxRlNHGQ5&#10;qySvq+i+f+R14JfVeGauFbXM76Xvvsd54p8IabP8fIdUutOXy4iNjeWu0gEevHH/AOuv0A+EdhH4&#10;g8KWsNraiOERqNw6HA7e2K/JT4o/t3eD5/ila3mm3a/ZfMBZYifpjtwRjpnOfavsfw3/AMFav2bf&#10;hj8Obe51Hx1ZCYIEaFJcsGwTjHHp+FfpHE/FmQ5lgaMaGKg3Fbc1tPK9r/I/IcHk2Ow+JnKVN2fo&#10;fRH7Unwm8O6p4AuIZoFBEZ/hrL/ZZ+M3hm3/AGem8GxPGbrT3EckbMN3Hc/h/hXwL+1D/wAF0fhf&#10;4l8PDTPh/fzXk0khWZthXy1xww/zn9K8+/Zk/wCCkPgy28Zabo2o7Yf7UkEbNNjKM33R7knjjv19&#10;a8zL+JcjwuT1adaunO6aWttPO1vxO6pleKr4mlG/up6+V7fmfYPj7xZaan4kkjv9MVW85kyyjkbu&#10;v9P85rz7xzH5NpNcbH8s4ZcNz9eOcjp6d67vUtBOt3X9r2TZjuFV1ZV++p7/AP1q434g6PcQWEkE&#10;a+WxjIjLcdv0/p71/FWdSrTxVSUu7sz+qcPKmsPFLsfEv7W/w+T4veHW05Y2a6s8tCsOGPBwQ3Pb&#10;v1OelfBHir4Y6xoeqSWN3ZyZj+6SpyR69M1+nGraDejxBILgNIrNgR5KlOfpyenHrXPfEz9nHQfE&#10;9g2sSQRQykM7SKg3d8qeOOme/fFfWcL8VrKMOsPU1i9V5M/NuIOH/wC1Kzqx0kvxPzdtPCWuKy+T&#10;NNG27GFkZcZ7dfwq4/g7xRADMdTuivG0faGOc9+T04PPTrXvnj34ZQeGdQmntz91mBeJyMIOcc9M&#10;/Xp+VYS/ZL54dFGm73uCvzQx75JMk/Jtxk4POM96/SsPnEMTFTgtD4OrlKw8nGTPEG0e8yyTvIVV&#10;vmZyeeev/wBeo1sbFLnYpaQ/xY+vavuD4N/8Ek/2m/j7bW2qReCl8P6bcfN9t1Y+XIB6iLG4j64z&#10;zX0t8Nf+Dd3wnYyR3XxK+Ks1y+3Kw2NuI1B6kZPIx617NGtKorpfoccstqenqflbbaRdXVpHdafY&#10;KrLIu5eu/wDD1469a+o/+CVdhq19+1N4f1jV9Yv9L0exmzrFzADxGR91uwzwM9a/Q7wf/wAEQv2Z&#10;PC88bTeItRuIlGGhmnypyOc8c/0r2jwf+wL+zh8P0VfD3h2G3+XazRxDLfU/jT9nKUlfoyo4WpG7&#10;T6H078AbT9n3xHdb/BN5a3k0Nuq7lYMVzzuyepNdP8bf2WvhV8bfDZ0Lxf4et5oNuP8AVCvBPCfh&#10;7SfhmLdvCCNamE5jeNeffPrmvd/h18dbbU4E0zxMyxzMuFkB+V/evQcaeIg4Timno09UzyauHxmF&#10;qKtSk012eqPkD9r3/gmt8Kfhl8M5vEvwc8Dw29xaRl7p4RzIgHoc/MOcV+WOvfsc+Pv2mfjJJ8NP&#10;hf4Y+3ajdPG0c3lbFt0OA0rn7oA6ep/h54r+kLV7Dw74k8NXFtfrHNbzRlWU49K+Z/BPwd8PfA/X&#10;9Z8P/sv/AA/t77xJrF29xqetXvywWpOcKXxnjnCDp7Zryf8AVyjLHxrYdqmvtJK33dF5nsYTO8Ri&#10;MHKjibyktm/1PAv+Cf3/AAQY/Z0/ZYsrbx78Y9Pt/GHjJl3fatUjWS3ss/wQQn5Vwf4yC59R0r7i&#10;0nwt4X0SBbfQ9Ht7eNVAVbeFVGB9K8Gk+DP/AAUFvfE7aprHiXw/NbBsrCt1Iq9uMY4xz9au63b/&#10;ALfXgm3+2aZ4M8LatFGufIj1J0kfHYblxn8a+up4eNOChCS+/wDrU4ZR59eZHvKJboOLY7fpQ09g&#10;i4khO1fWPpXzLJ+3T8Zvhs32f41fs4a5pqJxJeWCi6hP02c9/Su1+GH/AAUI/Zv+KdwumQeKre3u&#10;+A9rdqYpFP0bHfNaSw1aKva/pqDw9Ra7nq2teDvA/iiMrrfhXTbxZFx++tVYkfiOK8v+K/7Bf7M3&#10;xa8P3Gga98OLFIrlSGaGLaY8jGVIxj8K9Z0zXvCuup5ulajE+5f+WcgOadd6dcgZtJvc7etFLE4j&#10;DyvTm4+jCnWrUZe7Jo/Kv43/APBDX49fBXV7rxl+xb8V2vtNkYu3hfVLkwzZznCTqMN3xvGcd+K+&#10;ZfjV8U/2pfgAIfBfx88G614T1qFvM0+61BN0Nzjnaso/dyqcdM96/eKW/v7ObDx/d7g9awfGnhX4&#10;afFvQbrwt8TvBun6ta3Ue2a31C1SVW98MD6/Wt6uPxGIp8lR/wBem33WO767VnG1RXP5v/it4z8J&#10;/Fe3m+ImnaKun+JoFVr1bHKQXigcuVGMHIPvnk5zXkeqeNr4ONUuvvRyq+PQA/z/ACya/Vn/AIKI&#10;/wDBCiz8K28/xs/YnkktrpWabUPCFzKWhmj5LCAk5VsZ+U5B4xivyl+JHhm5OsX2m32h3Gk6xbOR&#10;qGmXEPl+W6nlcdj9a+UxlKVOpeS0fU56krxujsND8S6Z4psZpIId3mKMq53IGz1/HvnpgE4743jG&#10;CHw9fRXySR+VMpjfblg3rzn8vpXB+D/EbaDM2mXSN98uOSME+/bgY+ldRdNHq2ntZ3f+rlXesv3z&#10;Fx/Cep5x6V57p8sjONTnjoaXhTx3caJex3Cl8szbVXH7zJHUdiOw6V2uua3b61preY8fkyYNrM+3&#10;5XweFx39gOh9q8G1G+u9Pk+y3CP50Y2t1wR6j3rovBfjRNi6TqcjGGX/AFPzf6tu2D6HA9KU6PVB&#10;Gtd8rNrxIJ7cf2kLUhrVQt1/eye5GOBjgenrXO3usRlPtUNwV+XBaPhuTn+XfvmustL23N4tvdbf&#10;njZBIy5EinqOOmeB9PxrMh+D/iHU52k8JKLmBmOIVYfL82Ov4d8YNRFxXxBLm+ycnd6TPI39t6Qz&#10;xzxnc6d8ev8AnpXqP7Pnxl0STU7fQvHt3JGrJsE6bsk5yFyOeSP6Vw0/hfxl4B1Bf7c8PXSwllI3&#10;Q7htyefQj+ePap/F/wAPEvNNXxN4WnX7376FfkaNuucfr7E1U5Qlo36MmPMtV80foD8JPE+o+F9a&#10;EaXkc1nfELnep8hnXcTzkAAbuOBkjjivVfE9lp93ZnVdCUq0RzG6hgz4425PUe44Havzv/ZX/agk&#10;8P6j/wAK8+I960duXxZ3ksnETg7gGx16cc8fpX21pXjweJfDR0b7S3nLBiK8jCusiHo276dR1+tb&#10;rMqlGLp1Co0o1JKUSb/hcVz/ANCdcf8AgQ9FcF/wjHjj/oNv/wCBa/40Vzf2xPuzu9jE/W34peFf&#10;CeveDPm0dJFEGdu2vz3+K2i3vin4pr4I8P6U8NuJsPtTA61+hXgn9or4SeKLc+H5r2FCse0+Yw9K&#10;8U8a3Pwoi+KjXGjtbmYvncoFVLlqUlFNbn7Rw/l+Kw2LqRrUpJpXVzN+EHwAsPBekwPFCqyMoLcV&#10;6pHE9hYbEHKriptHmtbm1VonUrt7U++uLeMbC1dSVlY+gjUlKdpHOnSrnU5d7OwXNaFppVtYASMC&#10;WzWxp7aesQdnUe9SSah4dVWMtxGf940zapiKkvdSdvIbNY2nifQ7jw/qForxXELRlWXIORiv55/+&#10;Cif7Nusfs0/tQa94P1G2eOxvLyS70xz0aJmJ4+nSv6HrDxLpEEvlW86k57V+ZP8AwcU/A/VNY0rw&#10;18edLtQ0NkxtLzy15G7kOx+vFb0ZJSsfB8bZa8dktSbi+al769NFL5W1/wC3T8ozH5nKZ9PempFM&#10;CV3fd5+bFN3uxLj5R0+XsKMOH3I2ePl29q6D8HYbidzjbubqOozQFbcrq/zN0oEZD/vf5cVMgUyd&#10;FGTj6CpkVFDrR50bzcf6wY571ftZCOELfd+b/H6VFOIXgj2K3yrkt6MakhkXarxqPb5un/16wqG0&#10;Ilq0nNwiq0ny9c5PPrj/AD9K7DRdJvdTjjitLVS0xxuYsv0rkdOlinBwu0sRxsHB/wAmvZPhRFYt&#10;BG97bxiRI8q06/LjPUnp7ZHTpXkY6t7KndHt5fR9pKzJvAHhSbwfc6frU822a2vo2+5gghgeh6dK&#10;+tvEmhXH7YHgBvAXijxB5cNsqXPmbTsjSNMk4zkg54z0I754+VviV4lNjptxJZybzI2Um8nGD2wT&#10;27A9a+gf2PviNN4g8Gr9gv42uJLOSGZVceYX2noMdOme3T0r4DO5Yh04YtaNPddOp9vlcKMZSw72&#10;a1Xcwf2ffCOmfD+SbwzpP75g0yPcRPtPDHYf0/I13mteGdMS6/tKKxt1kbrudmIXjnA5J6YJ/wAa&#10;8n/Yc+IJ0D4zePIPitfLCv76OG1udp+cMxQZJ6dwBnkgV6p4j19VBxHut2hJht1I5DHrnP8Ad5x/&#10;9evms4+sUcwkpO7aTv3uk/1PWwKo1MKnFW3Vu1nY7DwRPDbzQrK8jGP5m3SBGY54yPXGB2ztzjmv&#10;V/B/iTbdwzpKjKH+VlbG7P1Hp7ehr5y0TU7/AHRwJ8ysoCwtGQFHUgcdcDPfOeK94+Fvwd+MmsaQ&#10;viCx8AaldWRjDeetn8qnbn7p59K8JRqSre4m35Hp07RjqfYf7Lnjix8b6fefDnxBAtxayw5kjZgQ&#10;D0Iwenr6V+Yf7d/wq0H4WftIeJfD3gQEact5vjjjXbFEzYyq+ignr2NfWvw28e618K9ellvbO6s5&#10;obZ9sMkLRsoAJ6N2789Dwe1fCfxa+J2ofEbxhrXim9mmku5tSlC3Mm4O7BsYbd2OCPSvrMPipYvC&#10;0ouPvQbTfl0X9djysdGNOo2nvb7+5k+FfFd3pzsyW7eWkgDk8ZcbsA/559yK9a+Hvxakt541nuUZ&#10;f9psRgLx3/h2n1BBB54r54vfEEs0xujcNGdzFd5B2ZP3QOw4wRz6+lVG+JR0lWlinkVRlH8t9vzY&#10;wenTGeV5Oa0rZF9f2Wpx0c0+qu7Z93eEvjLpkvlXDyRRxrj5mmKsvByw9R24zx7Zr0vwz8RtAdW1&#10;m7uFWOKMSL84KgBcg5x0xnAHPUnmvyj8V/tYXejbrawu/wDSFLb5Ym4DEYweDnHt3P41y2sftq/F&#10;zUNEl0DTNZkt4p2w21jwp7D0H+yOP1rXC8AZpJqUZKK8zSpx5gMOnGScn5H0B+3/APt5fFXx58VN&#10;U8EeEfideWvhyxka3ji0+4+S4H95iOo/hwDwK+T7jxDI8pmy+WY7ppBlj+ea3PCdv4emtEl1vU42&#10;kmkMs3mJ82c8t6+/H9a6+2+H3gHXtNa+bWYI5IeJvmGdpHGF6H3XqPxr9yyvL44XBwo0vspLzfm/&#10;Nn4/mmYVMbjJ16t/ebfe1+i8kePXWs30+WvL5sYyu36cV9g/8Ec/+ChV7+xJ+0QumeNNRkbwX4sk&#10;jttYi3DbZXAbEd2PTaPlb1U+orwLVfgz4RafydN16N5sM0UKzAsVHO7nGR39ufSuZ1n4e6hocIub&#10;OVZl3YZY2O4N/dz0/wD11vWwcp03GaumcuHxUqFaNSm7Nbf1+DP6evin+2p8APhd4Ph+InjX4j6Z&#10;b2c0Ykik+1q3mcZ+UDJJxzXyRe/8F+Ph1efHHTdLj8N3Nj4FWQrqHiS+cJIvHyskP3iueD3APSvx&#10;tsfiF4o8R+ELd77X7y4/s+PyYY52cxwIoOOOg449Pxrzy88b6vrdwRquoTSIrfLGz5CjP6VhTwdP&#10;Cx+Jyv8AI6sZmE8dK6go27XZ/VR8G/26v2cvjn4KXx/8OfiNo+oaTvMZulu0QBgcMCGIII+ldK37&#10;TfwhiBZvG2jKByT/AGlD6f71fzRfsr/EnTNNvjoN/IiQ3TfNJjiFscgDPzlhjqPr2r6gt/2fr/Vb&#10;W31LTGWSCSGMpKsYcEMv8JBO45wK6/q8eW6Z8rmGdVsFW5HBP5s/bmf9rD4IW6/P8RNCXjgHVYef&#10;/Hu1Ps/2vfgBFgL8UdAK7sbv7UiJZv8Avrr9Olfifafs0eKBbh0Ro2Em6SQqWLt0IbHbDYxzntxm&#10;pLv4Rp4C+y+IPF6SXtjcTfZ7fyd6uJGXI53LjAUhct7HisJRcegYXOauJklypX9T62/4K8eOvhf8&#10;YLvRbpNQtfs+lK7Q3n2hY/MMjDq4yQCYwFCDd1PAVq/MXV/2gtVN7eX+kfBbwbrNrM0rw+IbS+uo&#10;ri0fmF8G3dQoG35VfBZm3bjuzXtPxK+L3w51EQ/CL4QfGnSY7vSbOaC60PxJp9rJZXdyJfneG4kw&#10;rzRxnIct91yFyckeLakug6P9o16Hxnpq6hdtOY7+HR0XTWmVxMLdRwpxNx8ysg64aPGeOpLmnofT&#10;Yf3qd3ueV+Pfij4j0+7uD4JvNUutN1KVbq3uNVR2aKXbgcso807CwI6cbuCCax9T+KGqeNBcXPii&#10;S2ijmUC8bTTFaEtu4aHcpCA8gqBtLHcQSeej+MepeJTrE3h6/uJ3mvJndLi1uHa1nZgDvto1P7he&#10;TlQEUqVwNpAryLVbO5gDQTyyzW9pthhkMbrtLYLDBPy4Yn2ZuRwaIxNJM6DxY2s6t4cz/aQ/s/TZ&#10;kib7Rt3STNkMqBlDSMq/fIwg25ABINYc0lrFHcXlh4m8zymEJWS8dTcJn+HgfKDzjj1wetXj4a1T&#10;RtSjs/HHhbULEf6qUahE8KmXhgsmQWUkAcd9wxxk1tW/iaHxFr9tr8vgXR4dFs1EdvY2yp9psGUh&#10;mCEAySckt8+7PzDIOANOVGLfMxuk/C2XXNQvmvfENxJpml7Y764FrIXk+T5Iowcl3foOQueuBX0T&#10;8KPEXjifVbfXvih4s0/T7yyGoX2i+OYdPRpLcGGNZFnhB8najJAAFVSp+gqp8VtWuLjXvD/ibV/F&#10;+jWKtAt34ZW2vI0s4bRsxITDbqrR7Uw+8Iv8IBYk15j46/aN1TxB4gtbSO/tV0/SbO1sLJjte48m&#10;HcrPA84fazM5cs2DtwOMcax5Y7gve1O38M3Gm/EPxdZ+OvFN7qXieTVLfzr6GO+S1ugsEO37R9qM&#10;ZKx7Y1kZVYykAgnBFcN8Svjfo1hpdr4W8J6deWNhcXBlvobm8XUrqJXRUaD7TKqmaMCNWjUgBC7Z&#10;9DHZ+NPFuv8AhtbPwl4TvpIf7VnvbLUrGNTdz3ywfvSkq43gRHc0Q5wc8d/MbnTL6UXDavYW8MUM&#10;KyRz28flx7Sc/IijnJwvG0Dn8VLyND0bxX41+HHhTwpHP8Jr++ZNWjQXs2uQRtdPcBCkjbowqlFD&#10;MABgEPgglcnP8D/FnVdD8Lx+H7zX5rezi05oreOO72vITI3ySFPmSNt/3Rg8cYzR8Ofh/pniexmh&#10;uL+5soNzSQobaPYcRjiFslnlyQdm0Ljnf3rm38B+IJ7k61o+srmRv9DvGbYbhs4QRKu5t74AUkBc&#10;/wAXQ0cslZ2C51GtfFnTfiDEuo6xZRxrZ29vaSxrBEVC/wC2SnI+QKh64LbjjGOqvda8XDwBH4f0&#10;7wVpOjeH9XGyzhsZZVRndco4diwMp8oM4+UvggFQQKwdC8LeG/AHg+5e50C3vLrVLbyIm1O4ieWB&#10;sjzylugd8ru+9kHONpBVwPRNC+C3xKOk6LdfF/wnqVr4VvJYjorawwltJz5RFvJBbwzZkV3EahAM&#10;ZYtIVCsaOWQX7nlPgzStR+E+pReMPFV/qmhyS3TWtjp+w2d1OoUeaNzcxQAMoYqd7F1A4DNXpniP&#10;xrq/inwpo+u/DPS57zVLFpP7Ws9PKrasx3SNsJ/ebVBVDIX2sc8E5NeQ/Fe0+J8k3mfFjR76HVNQ&#10;ma8L6nM24RhimEDFlChxg7CAPlUjpUnw/wBU8PeCrBr/AMY6jqBW6vETUtL0+BTP5BUhWikc7FlJ&#10;56khfTNZ8utioyseqWfxEu9X0Kzi0rwb4QtdaudPmtrz7RoqQ/Y7GNM+ZI9wTuBG5S6gbmUHcScV&#10;xV1401G21v8As3SbpkSHR0Miz2Y2StIQ2+Jf+WIUt13AEY/HoNF8feBvBKw6FD8NtK8ZTeWkNjqN&#10;7b/aVuCrBpAWkJMajdgOgPKYwFbNS3vxAOtpNrPjgX0kiRpbeH/DtvppWymlyd0E8hYYt4y5kCvu&#10;JZmBIByFy+ZopdzQ+Gej2niC7j8SJa3GpapZ30sV3DqV4oWWHyz884IywBKhgpzgYAHLDrtO0K48&#10;DeOtE8WXNldaZG03napqQ0ORLGK3kBSVCCoYkspG3DICoxnOD5DY6ppc+qT6x4W1PS9JbSd9wjXk&#10;f2ZS20qBABu2OkgVgqk7s4yBWpafFzxdqcE3h3WfGurSabHOqyXGpwzXEkSeUoCKXbeVMi8L/Dw2&#10;MZrOQSfMrH358OP2l/iRonhbQdc1XWrnXLexvCq+Z5lv5kcbmGF2AIaLOxWMeQS7ZJUMQbGqf8FI&#10;Pj5p1y3n6DpfmR7hJbmVl2c8hxk7T9D646ivjWf4k/ELxfqy6lLq9no8n2WKC9/tLF5HZpEATsCO&#10;UjYk5wR/rCvzAqCPTvGniHS/EPh7/hJ/AOiotvp1wLSG7/hu2GGJwNw81UKsc8ADg9azq4yvTj7r&#10;PFrUZQl6ntLf8FNP2go7YXLw2TMPvSecyuFwPvDOAT0Geo560z/h5D+0LNMkcKWfmSAlYmJyBtLH&#10;uCccZ5B9a+MbvxT43uLiVbhikO5zGrAgg5OWOMhuTkkeuPpi6V8RNds/EGNRuzLCzZu45G3fLzjI&#10;z1z2+tcyzTFr7X5HHUw890/xZ91Q/wDBQ/8Aam1F0t9GtrO4aT70fklhu67Oo4HGeuMkelQ3P7en&#10;7Ys0alNGWNuFx9lcqGJPJJP1yOgxxjFegf8ABODw74O+KHgga5qumQ3DBsb5oww4Ocj2x+te5a/4&#10;N8FQXFxHBpMJCSFSyrhuOgzjoMdK0jmU5UlJ767nHGFaSvf8WfH1z+2/+2XPv26adwwT5UJbAB/2&#10;vXn2x61jat+17+1reXHl3OkTFQpO02zDzck8Z7D6DGfavrq68KeG7vdB/Y4+dgJAYeDjt06en45x&#10;nFVbXwH4dvW82PRlklkVQXYbR1+XCnhccYx3rOOZy5uhLhU2a/M+JvFXxY/aM8bQx2Gr+H5pd2Ub&#10;fCwYjGGyB09uByPTivO9U0rxIk/m3nhBrZ2ZSGbjBx78k8diM547V+nfhfwX4Pnvfs1/okIaYYw8&#10;OA+CAoP4+vvXNfH39nTwZqqxXlrosIkZQu5Yuq59fTP44HBrup4n6x1Ma1aWFjdxPzekTV7O4W7t&#10;tIa3m3fuZC3AY8/hjHp149a92/Zg8a+J9W1+30nxfq103y5tXkm+X3Oe3I6H8Mbq9Kuv2a4pHb/i&#10;WbZGUHaI/m3gjg/QdDnk9T1p0f7Odxpqi50S0aKWOMN+7YRgMeNxye3bPPtXNjsJUq4d2R35PnlD&#10;6xHpqfYvgLWfDniX4dN4WvjG/nW7R+W2OV244HYH3/8Ar1+WX7av7JCeAPi5fXWi2jQ2V3IZFaIH&#10;HrjPTvkdO/J7fYHgTxT4m8FWkZ1rzkZVVXjZfm246nPbA6ZyBSftCXHhH4j+FFuIirSLH8kcakYb&#10;sR9efwzivzjN6ksHaS0kvxTP2fC4unmGFtv/AJo/P/4X/CbW9N1/dPGGjDr5ny8NwDn3Xp064xXu&#10;954H0t9KVdS06Fv4/mym08j8OenfqO5rY8L+F5LOZIlhcMmArCQKGJ+XP9fUAHmuhv7ISW5SARlh&#10;HtKtNtwADwMjBzn26GvjsVmVTEVeZs6acY06Tiup84fE34XWcO6e109mwu9Y1U4TjOenOc556Hp6&#10;V5J4n8DXdrN89uzcfu1GSc9hz2zn6mvs2bw0ZZHWVo2jkYl1+bcOOxOPXoenXoRXHeOdB8CQ6eI7&#10;qSOQ+TuZm6fd29DzjGeODx0r18vzipHljueZiMPFnyMmlQRNt+ysh+78yjDnPI598Z9/atjSdeGi&#10;PbzWtu/nQBXhkVTvGBwcnjIPStbxRp+lQ69K2mSr5EbKodcruXHHXtyQPcVi2kulm5+zOqyeXJnZ&#10;/EhztJ/I8+n5V9h7b2tO7PN5eWWh+rP/AATe/a/8P/tA+CIvBPime3t9c0uHY8MzhfOXGAy5OW4y&#10;T6fhXv8A8QfATXduyNEOY2wyjcF4+8D79q/Hv4LfEe3+Hfie18S+GLqazurOQFZ4Yyqvjg56ZHu3&#10;YV+in7OP/BRPwf4wsofC/wATpo7O6GI4byTpK3t6Adj+Wa+BzDC06c5U6ifI9U+3k/Ls/vP0zI88&#10;9tRjTqy99aX7/wDB/Mwvib8PpobzzIUKBcbWXOWJ7Njr7c+3rXHa1owtLCYZZWhjBMe7G/j7vHIx&#10;g4x68+lfUnjXRvDfiCBdZ0C5iuopCGBjIbGO3H8uv415X4g+H0l5qQgtLYyySyqkcSgbmLYyB3yf&#10;/rV8jicFVo1Eo6rpbU+k9ypdnyXffszfEj40eOLXwT4C0F7jULoiSZFX92ueryE8BQfz6Yya/Qj9&#10;iT/gj18MvgVBZ+O/HmnLrniohXa8uowI4H7iKPoB7nmvo79lH9mPSfgt4Ihv5tEjutcvlElxN5XK&#10;k8henAHpXslr4Q8X30v2i6vI7VScrGq/1r924ZyGpg8DCeL1m9bdI+vd/l07n5HnWaUZ4qUaGye/&#10;f08jiI/hFqCQrHaRx28S4wqrwarXfwjuox5k+qhe/NepWkd1ZH7Fet5g/vetVda8KLeRNLCd27PH&#10;pX11kfPxxNTms2eR6h8O9Pij3Saz+v8Anmsu48N6fEmxNUT5e3vXYeKfhlqWWuLN2yeqVwus+Ete&#10;t3ybeRdp4VVNT1PRpy5o/ER6lpUEse2O8X733i+P6UWmkashh/dMsbPzcNwqj1/z3rm9Ss/EltcK&#10;hikw8gXG7oc9Pb+VezaD4cm8TRWPhie3K2cMavf3j/Ko/wBgHvnvXRRjqY4hqnHU3fAmkazreipZ&#10;2F1Mtj0+0MfvL3K112jeH9N8OwGz0awWNM/MV6sfUn1qhqTadLaR6boni+0t/JUBYY5B0HrWVqPj&#10;5/BiKuvzxhW4jkRsqfcmuy0nojxrSqPT7jprvVDbcyD/AOtWPd+I4mLGR+BzVKTxnputW6sl0rFl&#10;yrR965/WJp4m8yJjjs3bNaRXKVTpdzT1YaXrcTQ31pHIpHRkzXiHxr/Ys+C/xTia6v8AwhbLcdFu&#10;LZfJkU9eCmDz+telDWsNgg+/OaBqpcZMmF67d3StKc505Xi7HTDmhsfID/AX9qD9nXVWvvgZ8Spt&#10;X02OQM2g+I5CzBBklVkHU+ma774P/wDBRyWy16HwD8cfDN34X1ppNiW9+p8uY+scmMMM+n417zqV&#10;tZ6nHskZWboN3b2/z2rzv4mfBvwb8QtHn8P+NfDNvqVpI3Mc0YZkx0Knqp+nSur6xGt/FXzW5vzR&#10;qfEeyeH/AIoeEfHVpHLazwurKCskbZ6ipNT8NwyK0ml3Ctu+6vcV8YL8FPjJ+zvdHV/gT4hl1rSY&#10;SWbw5qlyS6rnJWJz369T/hXqfwD/AG1vDXj1/wCxNYaXStat2VbzSdUQxyoeRkA9RnuKmWHly89N&#10;3X4/NGfsLawPXtTGo26Nb30PmqqYWNutfF//AAUV/wCCX/wz/a10iXxR4dsIdG8XW8e+11KGDAuC&#10;B/q5QB8w9DyRgV9wQ+ItN8VFVlnT0Vl/WsnX/DzQkzQy+ci/dYda55RjOPJNXTKXaR/ML+1H+y78&#10;Xf2YfGcnhf4o+FJ7GZZG+y6h5f7i8jzwUb3Oa5PwdrcUsQF+pZFGPl4KHp347+nSv6Pf2gf2ZvhR&#10;+0j4QuPBvxe8FWmpWkiEQvIo8yInoVI5B78V+M3/AAUD/wCCWHxA/ZE8S3Pjv4dWs+ueCXkxuUlp&#10;rFf+mnqoPcDpXk4rASpxcoax/Ff13MJ0JQlzR1R8w+MfDsUsP2mN1PaSYdmAwM4/KuJuHudJvfLu&#10;EwwPG5Thh2xXcaDrX9kStb3oVrZ8ZVl38en1FO8Q+H7SS13sivFu+Vcqdq9s9DnHbtXmxly6MxlT&#10;5tVuZ3h/xO+oQx2MuPMjX9zvySV68H2PrW54e+JereFbqHU9KnkW4jkG2PPykZ5QjHzDv+dcJqWl&#10;3mlfvbY5CNlZP5f59qsx60NXtd77hdDCsyd/fHbj880pUoyM1UlHRn0Lo/7QsXiK28jxBa2d9u5u&#10;VliG5cKRgBThVB5xzz9asW2s/DfxBHdw6Tp8dvbtHtjSHIIyBk8k8dTjjr9K+c9O8Q6hpN2s5dvl&#10;I3KowMCtm88RC0hj1jRboxrJ/rIY1+434dB09/SuSeCV/dN411a7Ot+KXwHvmtD4o0QBtqlriNHz&#10;+P1PH/1q3v2cf2m9d8DlfA3jSVrnTmGyCQuRJAcj+Ltj06cmsvwR8Y4r1I7DUrtoZypWGaM/Kc5x&#10;u7depIz3qTVfhVpnxPe8v/Bwt7XUrUKZrCGQfvumXXHBB69c5PvWFSP7v2ddadH2No/Fz038u59J&#10;f8JzZ/8ARTpP+/Y/+OUV8bf8K8+In/QMvP8AwHaiuD+zqf8Az+X3HR9al/z7Z+2vxb/Zp8d+G5JP&#10;EPg6eZTjLeWx5rw218S6z4b8Xq2u3c32pJMSeY1fol8I/ij4c8ceGmtNXgQu8f3WHtXxD+2N4U0n&#10;Sfi4bi2VYonlydv1ruxWGjRSq0z+uuHM4xOOxE8Fi4LmitH3R718MfiHNe6BDJEWYbB83rxT/Gvx&#10;MvtLiN0UbavXivPPhp8U/DfhrwrDBHFvZYwOmc1yPxg/aKnurCeystEm+6cMI66JYqMaN7m1PKef&#10;GN+z0vuz3j4afFzw343i/s6XWI0lzhlDjIrtrn4Zrqsf2iy1Rm9t3Wvxz8f/AB7+K/w38ayeI9D1&#10;G4t08zd5ZJANe7fs1/8ABZDUtGuINE+I8ZK8AzDPFGHxjqR95fcfN5pjcBgcbKjGr7OX95aP5n6C&#10;R+Ddc0O8IDM0K8nd2+lee/tufC3Tv2jP2W/E/wAONWhZpmsWmtW8vlZFGVNeh/Bf9qb4YfGPRLe9&#10;0/UoZGnjDYLCuh+Idn4Jg8K393NfQIstlKDukwM7TxXdGWnNE83EVfrEXTrwupJrTVNNWfyaZ/MJ&#10;4i0mXQNau9EuV/e2tw8L/UHB/lVZAD8xbGAfpXrX7Z3gO68M/GzXNVstN8nTLzUZXtZB91/m5I9u&#10;a8f3Lu2MK9BX5U2fyriI+zryguja+5k6kOvJ3f8AAaUSqDjHOeM1G7gduR1296A249Bxzk0pEl2K&#10;5aRguM7efr71dtRFk4B68H+X4VlwswzIB91cD/GrVluMmwPlW49eff2rlqHRS6XNzRrRZJPn+aTP&#10;DN36ce1eheE9ROlWxTC7D8vllgAT36jg/wD1647wzboSvnHy8t+8HByB/n6Vv3VtGhU26x4zvVmY&#10;jbjjnsCfT6+teJjLVHys+hwcfZx5jpPEWpR6xoNxDPLuVNwaNm4DY6jvjH6k1R/Z1+Nt58MfFggj&#10;KiGSfMiHJGeh/DGe/Fczqur3csZWRGVdwIZQck9Cc+1cbcW8kOoNPGrRruypXvXLHA0q2HlRqbM6&#10;6mNqUasasN0ffvh/4Yfs8/EmwvvjZa3UlrqVs7S31qs42SDAbcOOp7ZzzXTfs5Ws/wASvHEF/rGi&#10;ltLj2tCjLhJVB6HGMnvgZHPtXxV8Ivif4ouruPwXYXVw0GoMsd8puNqvHnlc54G3r7V9r/AX49aH&#10;4W8WWnheby0jkQJbiQhcMBjjjk9RwOc5z6fnPEGW4jBXhJuXbraK/r7kfYZXjqOKtNJLv5s/SL4E&#10;fD39nG8htrfUvAWn+bCdqnyVO3H1/wA819f/AAui+Hdpax2ejQW8cW0BY1QbcYr4L+D2qaXqFvBq&#10;1pd7FkVWb5emR/P2r3Lwz46uNJCmS5ZWUjdz8zY6fn616XDeaYejRvyRXmklf1OjOssqYyNozfpf&#10;Q+kfi1+zH8Evjh4em0Txp4Ns7hZ4mTzkjCuoYYJDDkGvzC/aw/4N2PGOna3feKv2VfiYs1ncOZX8&#10;OeI2JYN/dS5XkDk4LA49TX3x4L/aImhUQXF7uA4Us3Ttiu60j44aRfNtmuFz04NfZSeU5h71kpd1&#10;oz414fOMC+V3lFd/6ufzw/Hn9gz9q/4A2N5f/Eb4IaxDHFGQb6xgN1AAPeIHj/awDwPWvjL4g67q&#10;epmW6spmWODiT5drDHdh1Bxiv7A5dQ8LeL7Vobm3t5vMUht6g5FfJ/7ZP/BFz9jf9rq0ub3xH8Ob&#10;fStYmRtmuaFi1uA394lAFkPrvDZ6dq6MFhIYOXOnzL8UcOLrSxUOR+4/P/M/ltdjK5aQ5Zm+Yk0o&#10;Uj7gx6gdq/SP9s//AINsf2rvgSLrxT8AdTh8faLFl/sLbbfUFUA52j7kx9gQT6V+euteFPEXhDxF&#10;N4U8ZeHb3SNSs5DFeafqVs8E8Dj+FkcBh+VfSYetSrq0H6rr80fL4jDYjDte0ja+z6P0ezKdrBq0&#10;53QyY2+5/Gr8cHiaMKIbmRdwwPmIHXgn/wCvUzysEUW8Sr82D79+PqM81PaS306NB5MirtDKiHHT&#10;1r0IR6HHJjftXjJz9vnczeWAPMOeMdMc/wD1qdZ+LdYs5j9rZmWRl8xGG4MB2Ge1Wjb+IZF/f3Lq&#10;NxYbh9wngk/h/OqusaBrFtaR6g1u0kcn8ffI7f1ra046q5OnU6rQnsr+NZtOkTybjImt25wxbjv0&#10;GOe+M+tcH4p0q68P6tJZXCeWwY5/n/L9Kk0HxDJpOoLNlvkYFlXjP09DW58UJtP8T2tr4q0xFVnT&#10;F0ijCg47D3pylGrSv1QRXLLyMjwtrkllfRzrLt2vkeg/+vmv1z/4JtfEfSfi18G7e2vVX7RZ/Iu5&#10;slscccfXnnkd6/HG2kUkKSPvYbjp/jX29/wRx+MUtr+0j/wgOqajDa2uuQPJNcXVwqRxiNcksWIU&#10;DA4/r0qKNSz5Tzc2wf1ikppax1+XX/P5H6a65pul+G7KbVptMjjtYcedMV3kDIAYIOc7jggY4x9B&#10;8lfttftNfCvVPBc0cWga7a6LJ5tjPaSWCwSX0ynCuyOdyIoUSZXOAwY4OBXWftj/ALQ/wk8deI7c&#10;/Bf9qqF7PSYb2DW9OXa1hezRhJEhEDYzKCSTJgqwXhgynPw3Knwv8UWd5b/GH4nW+hJqEj3Xh69u&#10;JrrVPt9uDsfZDGMRIZQT8wVgiMQOBnPEVHsjPLcvlzKpPS3l/X4E3w28GeFbbwzq99oGqyeLNQ0u&#10;8jj1LS7OxSRLe2lj2pfefJgsyyuqZJ5dlAXJ45/V/GN9pSwJ481HS/7CtdRZLWy8yWSd5I0ETTIz&#10;LuSM42bsEccKCAazfAd1Z3vi6XV/BGpalHZ3Glr/AG1qKyGHyrnzCfIt2B/eSOFQqr7m+RicAA1t&#10;fGCy0PxLoq6FHeahe60L8eZY3FhK9xYLsDvKNwCsGjUjYhK5G84GDXDGLPp17qPP7v4tz+bGtxex&#10;Gwt1kt5FuIBMTFI7HCqSCUyS20lhlRjBwaztLs7HxDosf9i332WTUJobe60y6x5csyEhH8xn+UOp&#10;B27NqkEZplh8EdV17WtU0/w34j0O4tdOVjJeX2qR2sRVIzIzgk/PgLggAldy7sZrJ/4RW+0rUY41&#10;vEmvHjWTbJgxsj4BcHOJEA6MvYZ7CtoxfYyesrHT+E/BXivUJG0caw2qNp7yXFzpk+rHdDEiHfOm&#10;84faOeFZsIwG0fMM6x8JeLtN1NvFthpt5Csbfb47i4jbhQw+dhjp/sHrnHfNS2t1NaWSXl34u1BZ&#10;zeMtv5kBaP5ECfvGTLNGw+UJ91xkfXX0rxVq2n+LorGDXbjUpFvriGK5trOSS4klbZgCB85bKnaW&#10;GRuYAkAAae6ZnLXnxZ17XrxrfV7xZNO877RcWccHlrKAWPljHEa/M2FHyrnA4xVu38NJ/ZI1/SbT&#10;SppIRi9sdSctcOs3+rZInxlQuTvjPykZPGM0ToHh68htbeXUYraZZrhJJp2dd8eCxZ2YYDKc5XBY&#10;Z57U6TStYtLptM0vSrm42RrHM8Nq03mcNjLgEMduOnsMcVOvUDr/AAnaeGvAcUx0rxLr10rWvm2M&#10;lnOkFjeSY/fxlT++VCmYSY9ruwblBjC/Fn4jWHjb4gX3iDRdJ021s4Ilit7PTA1rbu5GS4Ri7RR7&#10;uFjViyqoBbqx8wg1fU7Fdix3IELPt/eFOeRj/Z5JyO5qeCf+1L94PDlikSzqVEU0m5YhxzubHTB5&#10;P61ftHy8qEall4tvrP7cFkgjvr6/SaSRpJEWLywSyjLbdjfLkEk/IK1LK78XSHS9Z0rTlaS3t45o&#10;fLmELMvXfy2OME7VHGFJxmuX1LR5rAx2+owSBzxAyyhodgJDNvyRtJwcnr+VdV8Ovibe+EZ7bS9L&#10;aOAi5WZXt7FXaVhuwJNysHBHUAEEKFIIpRb5rSY1crt4mu/AvjSOdons9a0yQhlkbcIZsdQpzl84&#10;JYnkgcAddO6/aD8WaobO1l1/VJZbVmWzilvJHisy03mPLDGzZjkyARtYKCM47UmoaT4C+IumTSeH&#10;5dY1LXlhkmYYighwz5+USYLkHPAGSA2OwrgL/QNe0VIZ9V0i6j87/VmSzkUSfMV/iA5yrD3KkDpR&#10;LmjtsHMzs9R1XW/iPbtaRa1dXM0Jlm3X37xrgyMBIWkDgKBgYByWJ/Cpk+HmuXmn6efENzNZ6Akm&#10;JNauW82O3+f57ePnb5uFJEecscAlc8Yd1Z6dpxhfUbrUWvppP31tDGvlMuBt2npuGRkEZU9etaut&#10;Q+PvGVu3hqH+0dU/sqFY47WGXMdrbqu6PEcZ2BVDE7gBkscnINHqFzb1lPAXh7VLW/8Ah9qV9c20&#10;cZ86a6V7eECQfx9Srhvlwp2sDgEcmtj4beNPDeo3FpZfFjSfDtqseLZtW13T7m6to4XIP2hYLeWI&#10;yyoCWBZiHOAVyCa870nStZgvI/D/AInult4VtXaKK6Y4hQrvLAgHD7VxkkjcQp5IxaWXTLG80vRv&#10;h94iuJryxW5f7Yq+Qv7wbgq+ZgqPvAhickZH3sUeZfN0PRviLafsvR+G7W7+C+jeINT1q8jMjXHj&#10;PU0mN1KdreelvAiRwn5XDIXfAde43Vw8njv4ga54hsdU17XNPuLw6elrbmSMNFHb5P7sgHLYyQAD&#10;u6gNVXRvDHiGW50yHw7qk17IYmC6SI5gzzt8zwCKPdjcF64GdvI4rofD+jXfw7g1CbULh9Nm87yr&#10;4W1kJQkTYbYzNuR2QlSinIJJGRtOJlHm1sNHTT+PfDuvPFo1/pkkGi+IIZGhih1HZcQxKxVh5jbY&#10;1O9SRHh1IxkswBr3H9lLUdVt/A+kC+12+m0PUNSm/smxVEeAuFCujowL528gnIODnsR458Ota1n4&#10;uagvw1uL3S49At45p77VMLaRQxRKX+0TuwJRm2tkj5/m2gDtFqvhjxQJptX0HxbZNaSstrb2NhdS&#10;tv3Afu4pFJMuAyjI+9yoJIOfPrU29DOtTVSNj1j48aBFBrWoWtksN5b2kccM1xYxeWjGQfd2dUGc&#10;rggE43YG7FeJ6Ho5m1P7dPuULnbuA+QDtz6DufWvpnT/AAfc+Jvh5d3kc63V6t4tpqk9nZCFB5ag&#10;D7nXB+UtkNlWJ5wa8b+Jnw18aeBZI9avdEmW0nkLpO0LRhiBkYBA6/TPpivOlRqJKUVozyVJRbjc&#10;/QX/AIJKWU1p8Fb2SGMbPtTn5ZMn0/A89K9im+IGl2PiG8027vSLiOYqwK7d3qMehH04zXmP/BG/&#10;TBrXwJ1Ca4s1bzLlhNKsRw554z1/L1OK7DTFspP2gdR8JXunKuJmbzvLPyKD0B7D0x7Vw4yo8PFJ&#10;d7FUKcnG/m/zLGt/ELw1obGe91BbVudqmP7wxyBnP6Vg23xr8DLcyW1pqscisudqsMAgcnGeBxx9&#10;ak/b4/Zv1bXvAi3HhSf7NJgu0ceFGcDn3479etfJfwP+CvxT8L+OIJfE17cahbq+JJMli3QHgHnC&#10;9z0x16V4WIxdSjUkm9Uz0KOBjKk3Jq6PtzQPGcOu69Y/ZJ9yTHAXcSVGeuRxj+td549t5pbSEeVG&#10;QQMbsjaevPqD6A1xvww0TTpvEFkbS38krtXdtxtxnHyj8enrXq/jbw8LrT4oVt1ZvvYHrjHf/P5V&#10;9dkdX2lK++p8tmsXaSPILyGCNgklu/mbtrjb1GeM47EY4HI/GpLezRZtxjXsehOeO/PX6YrqtT8K&#10;LBGrQxyfu8jKdBn19uM59q52fT5rSRfmdgwxvz8zHaDx6857fyr6yPvU7HyHPKjVTMzxh8PrLxLo&#10;ck1qq/ao1+9txvxz689MfT1r4e+LHxr1H4dfFFfB97KPLS4IZA/CKcY4xz0z+HHJOf0L8MyyzxSW&#10;qlv3kJAfqvPfr14OffrXwt+27+y94m1v4jXHizT4VjVsyfKflkYEcnBwT6dzivzfjLB0eanUmtHd&#10;N/LQ/Y+DMwqVqMoX10O+8MXFh4p0tNT01yY51UIyMuSvTP5DBPH4U7U9ImnEjNGoZvvLxznHTHXB&#10;4z+HvXnv7Nz61oVuun6rP8qN+7Y5ZG7g98dACPXrjk17JdW6zlnupY1X72Vx0z19ASc857V+PVqL&#10;jUaWp+jxlzRPK/Fmn6ne24it5I1DAlmXIYjJwc9ePzBA4rx34jeBCLaSa71eaaRtzqyqF+UnP3R+&#10;B9QTXtnxBltLaZlgumRW4jyPmDZ+/wDie/Tp6V458TtfFrH5twGdixi8roFYeoHOWHU8jtXp5X7S&#10;NRcpyYjl6niHjOxm0aG5lCsPlK+YzYyTjtn05/Gs74V+FLrW7h3cfxbW3N8w4yPoeM5/Sp/il4uj&#10;vEVDJJHJuU4aMKT/AA8D0x39uK7r4FeH7aHQo7icAsZDGI1j5Ukcvxn3xnr+tfeTq1KOBu92eTGM&#10;ZVrHWeFvhpokMaC7t5FZf4ZJV2kA8duvP4fy6/TPCGgwRMLYBGHMR59DnGPQ9OmcYNdH8Kvhp4y+&#10;LvjzTfAvgHTVvdU1KYRRpdLgKBnLt/sL3JyBu9Tiv03/AGf/APgmF+zl8DNBtfE3x1uIfEGtMoeS&#10;G5/1Ct1wkPQgHoTk9+M14eHy3MM4qP2Wy3bdkv67I9ijyxSf9M+EP2X/AB74/wDC+uw6Tp1vqmpa&#10;XNNtZFjeTaDnLLgEbf8APev0S/ZN/Zx8TeOvHNr8QfEmhyWelWYD28d1Fsklf1I9B1z1NezeDNe+&#10;AejW0en+G/DGl2UEfEarEiKPoAOK77RfiT4XmjW303WLWJOirCwH5CvpMn4KwuBxSr16vPZpqKVk&#10;n97v+B243PMdTwLw9Km1dW5nvb0/4J2mn6HZ6fCsUMXCjG6pZbWInJHH8qwbPWZL1C1vrQZe21hi&#10;o76PVn+ePUZCMdq/QL32Pgfq8+b3ma9zpVtOAfK5qr9i+zHG35fSuZ1XWte0iM3DpPIqqfujpXKX&#10;nxw1C1do5dMul/3lOTUtnVSy/EVfgsz1VLGwuBuliXPvWbrWi+G9n71I+OecV5DN+0NeSyskaNhT&#10;gq2c5rIm+KWu+KLtLKyRvn4APp3NG7OlZRioq7dju/GKeCPC+mzeItVhi8m3G9MKMuw6D3Nefx+B&#10;PjR+0FIb671ebwz4ZkbNva267Zp19WPYH25rrvBvwy1P4i6tDr/jRTHoenNmztH5+1SD+NvYdhXp&#10;17Jcyw/ZdLiEUYGFKjAArrorlVzgrVFSlyJ3ffseSWX7M3wi8HxK2o+INQaZAC0jXjFqTXtH8Af2&#10;W2mW891dIq4U3DFv5122u6JbLF5t9OrHqd2D/OuF1y7sftPlWAXbuG49s5/z9K6YylLqTTlKW7PO&#10;5LnW/Auo/aY7h5NNLH5Sxyg9v89K7zRPFdpqmmK7zrhh8q+tZepRW9yWt5k3BgRhlGPfrXE3Qu/A&#10;ms/IS1pIwMfy/wCrzW38T1Oiykj0TVrZkfeF6+3SsuW5ni4I/wA+mKn0TXBe2mZyGz94+gqPUbXc&#10;QI3A4wPmwRWez1COmgwapvm2Mw9GXb1qxHNHOvzLuXt61nNbMB5jADd90KOR/kVLHK0ce75sEcrt&#10;9Krl6mhJc6bDc7iqqOP4DXmfxt/Zp8HfFKNdTCSafrUKn7Drln8s0J9yPvLnseK9Pt7td2w5zknn&#10;of8APpS3k4uVARFHOdu3ofeqpzqU5XQ4ykmfMXh34y/Fr9nPVI/DXx4t2m01pxFY+J7SM+S69BvG&#10;Tsb36Gvo/wAF/FjS/FukR3tpfR3EEkYMU0UgKsO2MVX8Q+EdC8VadJo3iHS7e8tZ12vbzR7gwx3H&#10;avnXxT8HPip+zDqFx40+Bsb6t4bDeZe+GJpD51un8TQE+2cL3ya6/wB1iNGrS/Bmto1D6p1Wysry&#10;0+02km75c4XucV518Qvh3onjjT9Q8L+IbWOW1vrVkmiYZDZBHfjoazPgN+0z4C+LmifatJ1fZcRy&#10;CO4sbpgs0LjGVZeua73V4BfRjU7JsSKnzKgzkH69qw5alGfKwSlTlZn4E/8ABRL9jDVf2Yfiddy6&#10;Zprr4fvbhns5I4zsiOc7DyeOuB/kfOtjq0lpF5KNuXOGjf5gRjP+TX9AH7aX7OHhj9oP4T6hoF/Y&#10;R+bJCwim2hjFMq/Kw68dfrX4L/G34Y658FPiHqHgfxBaEyWd00SyrwJEJyHX1DA54rw8fhfY1OeP&#10;wv8AB9v8jlxFP2fvRMHVIo5zJeR5XzMllbHHt74/rXJ6jC0EpntZNp/iKjpz05rpWvS0WyRvuj5f&#10;LGN2P89qydbhZGV1DYdRuXbwuf6fzrhiefUtLYpwzxarH1xMuOvGcd6dY6lPp02yTDRtkFcE1nSK&#10;9tc5h+vHerUco1TcpXEn97PU1tyrlOdSfN5lppWsLhZbdz5ZO5VzzwK7DwL8U9V8Ma3a+IrS4X7R&#10;burMuTh1HGCOp61wu6eVRCzbZF5XP8Qp0ExVvNVtrJwfU96xqUo1I2kbU6koO6PrH/hti6/6Aqf+&#10;S/8A8RRXyt9vuP8AoJf+RDRXn/2Xh+34nZ9eqf1/wx+59h8e9J+DeiQ6hqOrRsyp8yrIK8M+LXxr&#10;T43eL11O0b9yj53etfNfwk8G/H39prxjD4asNSnmhLgMFJI6192eGv8Aglx8SfBfgiHVGld5jGGd&#10;ce1cFepVrQstkf11k+bZbhsT7TEWg3om92SfBPW/BAsItPu4Vkk27fmUda9Y1P4W+Hdd0Y3EWlxN&#10;5ifLtjHpXmfgr9mbx74YuFu9T091WNs7iprvvGfxpb4W+FHOtQLDHDGd0rewrfCvmjaaO7MsZSdT&#10;2uHqXW710R8kftkfs36S9lNqExhtYU/iIAxXyfZeHfg/4LhuNa1ZG1B4P4FPFdT+3L+2t4m+Mvim&#10;bw7oOofZ9LiYqxRv9ZXh/gvVZjO1reuJrW4+SUSdV969/A4D2K95bn85cecWYXNMzl9Waajpzd2u&#10;x2V9/wAFAPEvgkCz+Em7S44W+Xa53cdvxrmNb/4KL/tF69cGfVfiDqEynd+6a6YqM+gryz4veBz4&#10;N8SPHbtutrj54WXpXHn5uO2PzNdUo8krWR+cPNMwnr7WX3s774l/H3xb8ULBdP8AE1wJo1kZ4y2M&#10;oTXCkq5+UZ45xUHPptXHPNS2rRFykjfr+VRc43KU5NvdjywB64/xqeBA/wA4LY9fSiGzdmyU2jHW&#10;tG20wyD5FPy4GCemf6VjKdtTaEHIgSEyLujH3zge3Na2j6S0n3ck/wB3dt/M+lWdK0OEyrbyt8wH&#10;yrg8du1dr4b8IQonnxRYVVxI8q5UjP8Ae4Hf2wK83E4qNOJ6mFwspyMnS4orZWkjgCnaCqK/Q9Dj&#10;PbvWlbN9qf7LPI6xtncR+OB7Vel8MgM8rq/lg7eZOvqc9en54r9Hv+CH/wCxv+zZ8SND1z4wfHSC&#10;01O8tr022m6bcYaO3jQcyFf7zN69MV4tTEc0kobvRXdvPc+hwmDnVly/Pv8Ah1PzXuPDWubfMt9C&#10;vtpUsqtZnc/t9PfvXM+IvDPiGxnZLjQLtWkbdF+5I3DA5zjpX7e/8FFZPgT8JtQ0ePwZouis95G4&#10;8lbVT8qjK9Ov/wBevlDwr8bPhRd6sL7xL4T0eeL7OVj8yJGXIYZGSSCe/avExGe4jA4qVP2XNy7t&#10;P/gHpyyWnUtF1LX7r/gnyj+zT8E9Rm0i68R3vh+7kbydqItq24MejHjO3n+EZ616P8Mv2G/2p/i7&#10;46s7jw74LvLVYb5X+2ahmNfLzy3POfbHf2r7H8PftJfDjQ7YXOieG7FXWNVG23RQeMg/l29MV0Hg&#10;n9uC0tdT+1WM8Kxb2UL5gUHHc9/X/Jr5rEZ1iK1eVRq3Nptey8r2X3o9nC5XhadONNy2+Vz0r4Wf&#10;APx98M7KG31zXftLJEn3Wzs4x04/p0r022ubaK0W1urrd8oclpM5P+e9eHap+2HeanZiUuu1Vzuj&#10;+6c9CByc8EfhmuP1f9pqK41mZU1RYwcoHSZRlcdfRsZ6jpmvmI16OD5lh4Sa63PpeanypTkkfQ2u&#10;eOV0eT7VHeMsaZ/ebvfGPz6fjWbbftGrp16FN4WjaUL8jZKkn8j6Z4r5u1j49JrQaP8AtHCqrCP+&#10;IuM/f9OvHToK4fUvilA+w/bP7oMcnysX4/hHuMj/ABzXN/a2YxqXp3QSlh7W3P05+FHxxl1q1Xyd&#10;SRSnP+s9hxxXqGm/HR7e3Ed1Mr/KCwLDP41+Uvwq/aR1XwpfZF0zKecxsMBd2CO5x0xk/TNfQHhn&#10;4/X/AIjhjuRJlX+6zKRubqQPbrn+lfUYPjLEUKaVZWf5nl1MkwGNlex9tN8YrTVLg2yohDcSRsc/&#10;hXyT/wAFR/8Agln8K/8AgoR8OJ/EPg23stE+I2l27NoutrFt81hz5M2OXjbpzkr1HHFSab8XLy1n&#10;WSKflm2s7Y49c+/612+lfGq/gCXdndsHQ5YowJX2NfQYPimnWanzWktn/W/mup5+I4bo+zcEk4vd&#10;Pr/XR7o/m6+LXw7+KH7P/wAQdS+Evxa8JT6XrmkzeXdWsynBwfldG/iQ9Qe9YKeJr5gPLVlbdlmH&#10;H6fhX6xf8F+/hNo/jz4feHf2rNI0CFdQ0m4XT9bkRQGeGX7u73DDj0zX5QalrttOwe1hSPZwwYD8&#10;+B/niv1DJ8yjmeBVdPW7Tt3X+as16n5NnWVyyrHSw71WjV+z/wAtvkaFrrl80O2TdtYbdu7+EjnI&#10;/pWx4N8VwC4W11i182237XycEjOduew//X7VxR1Z8MykfkOfeoW1WR5GL/U+5r2I1nGSaPIlDmVj&#10;uviH8OFuEXXvCsDTQyITJ5ajg5PYfl+H1xzvhfV5IQ2j3w3LN8vls3Geg/Kr3hL4n6hoDtC8ivDJ&#10;8rRsoOB3x6cZGfSrnizStM8SpJ4m8NuofP7y3jX7pz0xjpgZz+fWrnyVPfp79UEeZe6zj7+wkhvJ&#10;raLkR5bGO3rXo/7K2v6X4e+J1nd61olzcWrq0LzWe7zonPMYXt8zKAeMgZIrhtaW4lhW9eJhldh+&#10;bB/D9a9c/Z48D+FtP1UX9/rItXjto7iz124mZIYdxU7gEB2Nt3FfNxuKgAAkVycv7zQ3idZcTeA9&#10;F8N6x468N6NqFv4k1a/ZpG/tITSRkiR5UCbCPLO5N0jFcnCxr8rE8Xo8Hh/xVcNoer3Uiy3U0ccl&#10;xps264Rd24wbePMUoPv5BBPPpXZftAxfD6HQNIvtQ8X/AGXUNWvrya6uLGxNvNG0Jix5kJUKheR2&#10;y27AZTu6Ajh/hL8Obrxjr7p4W06+Elnayzy6lJdLbQl0Vm3iRyAXLbQATtZs9jis535rI6Y2Oy1L&#10;4jeF/C+jx6d4P8H6HDMqRG9t7hZQYcL5UkMCyttbHzt5pyS7YC4zXlL2d1q/iRtT0cX0klxqU0aQ&#10;SXkUj2yK4AHJJdmUnGQqMSFzjIqPxvLqPiPU760jhWSTSrMRNDAq7SqkhpW25AIY5JHDE5zzRoLp&#10;oWl2thZXlxHqNxB58M0ZSP5SWEexwCWBwWyTgcfd5NC97cmTuzS8e6Dp9np8E2p2L2s0lvH5Mht/&#10;MimB3hZU2bRHvIwd2WJDHpgDJs9T1fxS66L5L6farapZWrQ2ZlhZ0UuImJKkGRmLE7jgH7pUDGKd&#10;a1u326bNrF3eaeredJp91dMIFkVSoYgHGQGYD/eI71Z0iae6nRbbX5fKjuPPaMSsFjcDhucksMYH&#10;BPBGQOKrrZGbfQu3HhrWjOuiaVO+oSTsxuobNVmCKpIUjymb5jtyRxt5xmrHhHVbPw/btDf3nlTx&#10;3HmrLdM0OFVcoY9qkh93Q54Izwa6ISeGvCvhS68P+Hp4dRuJrp7u516zUM/k46NG2MoWJwwAbf1B&#10;C4rk9al1jxDeNoNnJDHFpelt/aC3UiMRGGDHcTg7ySoIyTkgDGSKbjyk+prP8S9G1rSNXh8VSz3U&#10;mralLfalNHafvp5GmVyqzHLAvgs7EZ5I7nMd94s83TJL3Tolt7KP5bSGF2JG5gxDOWyoHChVHJye&#10;Oc87J4akvI/NutRkmvBG3nQwSYSFQcKXboqj34xz3ra0O88P6dflLOO2tpJLdreOQSC8iTejI7ES&#10;ZGSCACB8pywKkClzSe4rkY8MaDcaVJrHivxCLOS8ZHis4dsxLMRncAd2AvO7kljgAVzMcEFhLNKt&#10;xJGqSbY9oGW5zgZzsyOcnOMY75qLxDd3AvlUPGTGxEbLKWJPru78AHimJuls98AZdrbJGZt3JHXJ&#10;555/KpcugjuLDQfC2paQqWHiK+uJGmje7s5IFVPLz80QfO52GNxYKFwQOCOYvEOh+HdNins4NX+y&#10;NaXLixja3RpDGB9wsp5c5HUDGGyea5nQo9Tt7/8AsaGBY5Lpo42lbLEc53flgn29OafJpl4b+GOG&#10;4+1RmZpI2t2EzKvUt34IGckcitef3diiOW+ijlWSGx+zwqse3CnDSAcSbm6Z5OBW0vxP8YWD4SZV&#10;t7oKXsgzm3nbHzu8bMQzt/FzgHOMVRt/GOoyJqGhWvhe1uZtYnj2yf2d5ksTIxI8jgtGW3AED7wA&#10;HaneCtWuovFVrZPBpV9bzSrFeWutRt9jZW+UCZ1Ksg3YIYMMNg5NJPsyWTXZ0t9Lk+za1bySR3m+&#10;e4jEnCsvEYViPlGOWAJJwDxiug+FXjHxP8LNes/FXhWeG4mjuh9s0u4tVkhS3Y5VmV/lGWcnaeMg&#10;E8HFYtlYRa144k0G38O2lrNdXpj0/SdPkFwtq5fHlEOWaUcYGWJ4ySRUNnctZI0TWe3zJCkUlu21&#10;w/BGe5CkcLkDJz7Ua3uB0/jpfHHiC+sZrt3eNoWnthfXitGsbOcNuUKqDJLmNVyMg4PbkfsumRax&#10;NLcNdSSIpNxeWciCNVPyqVBGeTnOeQOldx4d8eeI9V0Wx0W4k0+1kXzm0vWbcqLpgUKPbkDKyKV/&#10;vqWHUMCKy7GbwxoeqLNa2s1rHC3E9vdeaysQf3mWLfMpycEgAY6daqUYy1uV0JfB+qeOPDq3V7pV&#10;xcaPm3kjj1ORZoyGKY2Ltyzsy5UEEepIHFbuseO/Bt/8OxpOv+HrWO+sTldQtZpRfagpU4DBiUWJ&#10;Gx8oGfnJOWqz4m07QtS8Gf2l4Vu7+S60NpItSk1JYZrVFXDBhtLeZK6qxLZKEn5TgV5v4c1LSrnV&#10;BHqum747iPymk853ZGYn5gM8seR6fN34wpe7ZBzEem614iXRpLSydoLSfd5cMYwxG/5vnXB55Bz9&#10;4e1ekeDvixqfh+ez0zxP4puJLZrf/iXx2bKYYQMrhgUJXIPJGSAMjJxXMx+AYfDcNvqVzZ3TWs0M&#10;cl0yxh3jSUMVYIrZDbVyoYZ554xXUap8LreHws8tpNYXblPtmkw2NuslxKrfK6eYjnDIUV2jPzKp&#10;yBhjnCUe5S1jZn1Z+wfqmk3GsPpfibxJ5dq1zGbi1uoygSNXWV3AJyy4bLDBLAZyc8fod+3B8H/g&#10;5f8A7PZm1LS7OKSG0WRTlVCHsCffIzkZHtX44fDzWviV4Q06bxp4O1Wyt5GgnhurpoxJ5U3lAKgh&#10;JJzswAxAAJPPp9N/G79onxZ4w/ZNsX8ReL5JfEF7bxx6tHJuh2XCKd/7s4G4AAMQMk5z1wPay2pS&#10;o4dwku78npsePjMO3UbXWy9GfZ3/AARv0/Rh8GtWTSceWmpSIrGTJz2TOOno3f2r0i/+Edo/xeuP&#10;EEFvtmFwPMkaMkkHoM9O3+Sa8V/4N/Lqe4/Zn1Rb1/MkXXLhWBU5Zjg8E845Bx05r6O+IU19p/iG&#10;6FjPuYMD1xlcenrmvy3iiqsO03tzfodmHjaHL5v8yP8AaR0Aap8N5Lezu1a6jjyqxtgnjofQ+/I9&#10;q8f/AGbfBCQwSReK7CJo921CqAEHOTk9wD3711GoyeLNWuQ1/cySRsoAWQHDqPwwfrVTTdQ1K2u/&#10;JitZIY/4W7ADqOe/1/SvzXGZ59azCNRJpdn1sdrk3HQ9TtfDHhizvreTTEXd0VdvP/1v64rb8QWH&#10;nRRnaOvTPB4rmvCcsZu7eT7SxIxuVm+6P6D/AA9q7rUoVaFQQu3Iz3A4/lmv1zhep7bCudranymb&#10;HH3WjpcBl279wwuM4PH+fauW1/wh5rZ8pd2CQu7G7np0NeiyWcQVgW/Hcenp/n0rPv7GKdVjiZdu&#10;0cdAMf5719zTR8bXinueQ388/hOzuNXSM7Yf4S+c89ew6jn6Zr4z+O37Wja7r1zp0UbL9nm2M3Rd&#10;vPUHrnoB69q/QDxd4Ei1zTLjTZIlxPGymZpDgc8+3T9favg39qv9leD4eXd14xVHmt5GYySMx2kd&#10;XGM9sgk8nnjFfGcaYWtUwakk+VfF+h95wHiqdPEypyer2PJdF+Ik2n6g19Y321jJltp3Mp3dSOM9&#10;Ox/Gu7tPjK13YeXeTeVGsg3Nkk5HGeOMc/n+vjHhy0F9cp5U43LGBGsijBG3jA78Yx65zXovh3wT&#10;Y+KNOjhndmDbVZvMCgqVypJwMEgHHAzg1+P4qjRjI/YKcpGne6ja+JUW6F4J5Hdn2q3yxEZA7c9B&#10;j0PGK88+IWlOocx+YT5OU3AFhyBwR0GN2e54FdDrHw61bwjqs2pWySbFU/NJIQwyOGbGAM9c+wOO&#10;9Y3jG9S+04Sq7Ro+A21QCvHTvg5IwSOT3zirwaUKicXdEVdVZngnif4ca34suGvbG3LW0MgLyHIG&#10;fbjjt/8AWxXtHwP0L+yfDVvHjdNBH5TK2VdMdDu7nnp7V9Ffsrfs722u/B+bVLyJpJW82WNmx+7U&#10;9gCPlPqST7EV0X7Dn7BXjH47/Gb+yL/w5Kvhuz1ItrV80LLFJGpz9nVuNzH+Lrgc56V9jUoY7F4e&#10;nCMbqW35anj0sRS+sSit0fWP/BI39kHV/DHgu4+Omt6cqatrsfl6b50YBitc5Ugdi5+YnuAvpX1p&#10;pH7INxr3iKfxX8UPGF5fNN/q7VZNscSjooFeneCPCHh/4a+GbXSLOBI47aFUjjVQAABgACrsutXV&#10;++2EbVr7rA5bRweFjSS23831Zq80xkbxouy2vbU87u/2TfhB5bQxWUysy4JWZun51zOrfsaacspu&#10;PDPiu9tXP3R52cfnXss2oWthHud90n865jX/ABrPCW+yy4bH3c12So0uxpQzLM9lUb9dTzC9+DHx&#10;w8EqLnRfHwuFj5Ec3cenFZUPx4+O/gmdrfxB4VN1HG2POhbdkV3k3ijXLicy3t2+30z1rO1W80/U&#10;f9YvIBAzUX5XoehGq6mleEZfK35CeG/2yvC18Fi12xe3Zk+bzlrtNL8Q+BvH8S3FqsO1+u5hXjXi&#10;zwD4c122YajYrtXlXVcMtefX3ws8U6SGuPAvjy8tnBLLDJIdp9vUVfNLqafUMFU1ptwf3o+kvE/w&#10;S8K6oTcWd/DC3XcrCpPh18FrCw1Fry9vVuIlGIwoHP618uz658f/AA+BZzeZqOXCL9nn654/P9a+&#10;rPhhcaj4S8FWNhLC11q00IaSEZOxj6n2ranHmkefmccRhcPyqrzX0/pnoF1Nonh2wV9Vnjt4Ix8k&#10;XT9K5HXfjNonlyR6Rbs20fKxXANWZ/AVldv/AMJD4+8QMXIyIXk+RB6YrmPFev8Aww09fItZYyq9&#10;BGcg/wD1q7kuh8zTpwb6s4zxL4z1zXZnIgmjdshfLbcorNibU7dVaRg/PRuNufrWudd8OX0hms2V&#10;V3cbWxjPtUc01rO2R93kj1+vrmtEdnyMia6ngIlZd6sPm9uah1KzsdYtGgvPusfusOhrVa1s5T5c&#10;ky/KMjd0FR/2dEzMiuG+U5Xd29Kq/VGsZHL+H57rQdS/sW6l+XdmCZv4l/u/XpXXQEXUCz52tuAN&#10;YGsaJ/acTF4P3kbZjcN+lXPDWqvdWqwyv80WY8Nkfjz/ADrSXvK6LkrlyS3LEsoDjOfaoJItzKzq&#10;C390E/nWk6NIvlAd+aryQMQPlPoflrNaAUThGLSrj5SR/jQS6yEsPl43Fe9XDEW4mAGQ24981GhQ&#10;De0a54Cr3HWtFqMaFK7lDEerLjFRTRo8eGxImccLnHXrn8andEQ4UNtK43s34/lUXkrIGaRDjOKB&#10;nz5+0H+xpbeJ9Xf4q/A/VP8AhGfFkOT51r8sN77Sr0OemcZ4rlPgV+2lr+heKv8AhSf7SGhf8I94&#10;mhxGnmS/6NdrniSN2xnIx+PFfVz2+U5PyrkFjwR/n+teX/tJfss/DX9pHwtJpHi7TFW+jXdp+qQf&#10;JNbS9nVhyMH8DXXTxCnHkq6rv1RtGp0kdTepZa3p7z6dJGySx4DAZBHofQ1+X/8AwVk/ZDutSkbx&#10;tpWkbZowV8yFQCyZ4z6kA9AQc+vFe8eFPi38ev2D/FEPw7/aJe61nwjPL5ejeKkUsqpnASUD7pHr&#10;3GMmvdfihoXw/wD2ofhRdDSNShuobq3ZomXDAuFyBx6HHuKVbCqdNweqfX8glC6s9j+di4s73RdS&#10;ksbhWjkhYrIrHoueMVreCdI0jxH4x0/wtr0qxwahOkXnbtoTcQNw+mf0rv8A9sv4T618NPidqGm6&#10;rpTw3lnMUmDLgbMnDge/XnNeSTXstxbx3NsvlyQyLt8rlhjp17+tfI1KcqdRxfR2PJnD2dRpn1R8&#10;WP8Agjj+0Loek/8ACU/DyKLXNPki86DYpWQx9cY5wfXrzXyj44+H3jf4Wa6+ieM/Dd3p11G3zxXE&#10;JXGK/bj/AIJi/tjeE/id+znpOi+MrpbW8ht1tLhpPmDEfKuS3qR37nHOa7z9oz9jX4C/tbeGbs2e&#10;m6VcahHujW82jKSD3HIAPOPWveeBo1KSlTur7dV/mjolgKdSClF2Z/P6DHqIM6SfvF6Z700wSSL5&#10;+w78YZcda+rP2sv+CZfjz4D+IJJoNMf7G0hMckOGQjr1Bx7enTFfNmseF9e0OTydRsnVhzHJsDcc&#10;8e3uPevJrUalGVpI4Z0alL4kYW8+jf8AfH/16KtfZz/fj/75ais/dM9D9mv+CFnwsu7q/l8S6xbR&#10;tt+6W5r9PfH/AMR/DfhCzWz1oxrGoA+avxm/4Jq/tma58IvE8fhlLU+TM2F4r9BPHVp4y/aN0mO8&#10;tWkgjZQzFM8CvmY1uWm4xWp/RGaZXKvjoVasrUkrJno3xp+Nvwj8O/DybxHPe2scSx7i3HPtX45f&#10;8FGf2+Z/G81x4Y8IwMunhmXzI+A341p/8Fbvjx4g+FuqWfwU0XXptsf/AB9KshycV8ZxfGTw7qel&#10;DT/EekrP23HrX0WT4eMqSq1HZvZH5nxbxFPCynluDk+X7Tvq/L0OFu/HV1dXbXMkW7LZ+auo8G/F&#10;HR0lW31jTVjT7rOnUD1qFtK+F2tCSRLl7Vs/KPSs+T4cWF9KRoWvwt/dDtjNe0lVjK6sz8zcovTY&#10;9G+KPhvw74z8FC+8KXQupIQDHt+8vtj1rwOa0kgdonj2leqsuK7fT08aeCZfNt7ptq8fI2VPtVTx&#10;O9prFu+tJbLFMf8AXRqu0E+341Ne1T3rWZNNOGl7nGkBGOTzxz2ohT9+uFz82antrW61O9S1tx+8&#10;kkCr719Ba1+yHc/Cz9me7+NPiVMzXEsUVqrqQyhjjOOn4159ScYrXqdEbc2p4tp0SzKsBJ9D/Wtj&#10;T7J+gUBtpDfL1GO2KzNEtWdhGynD+i5OK6zStNUhXkkOFXG7Ocfj0H0rz8TU5T1sLT5i/wCH9IUn&#10;CxyF9uVUD5ix6e31r0Lw9pqS2qxTIQrYPXse/p1z09K5fRdHuoJ180Y6fKT6DBH6nivUPBmgxLBH&#10;++bCqRD5cwwCenPc98dPWvk8yxVtbn02Do+RTPgWBbWN1t2ePaArLGfnX1zxjJ47jNbHgr4sfFH4&#10;Gwy/8K28S3Onx3ErNNFHJtjZsDOQDntwfT8a2NaudMEawhzt3GPEKZTI7Yxg9M8YxXnXizX0lnaN&#10;5VZlbHl53K6nOCfTkEe2Oa8WjUqYiVpa+R6llR96Lsyp8Zfj58XvH+qR6p4t8U3k01vbeXH50nRT&#10;/CMdPX3H6cj4bvvGvjHxCumaXJLNOy7x823oPvdumeoweaZqcrahcmOM72OQ25OA2Ox7e/8AhXcf&#10;szPH4a8df2nc20ch8hQfOPDqeq57Z+menrivalGnh8I3GCuloccZVK2KXNJ2bKnifxd4z8BrDa6p&#10;qzM67Y9ucZPA2HnkDoc54rrYYv2hfC2jW/ja70SZrGZVaOdJAVHPCjH94n9Pasv9sQ+G9P0+11SG&#10;0thcyzDaYZNylcZyPTk/49K+r/gbofhH4v8A7JtrcSeJZo7yGzxtVlwSAAAM/iOOh4rx8R/udKsq&#10;SfM2nddu34nrYeHtMZUpc7vFJrX8z5Zk/aH8YpfnSJIpvtT8yQxsdzOe4P0AA9QByKyde+LfjzTz&#10;Hf6lJcw7tqea3yqTxx6dPX04r0zwP+z9fD4xSeJrpftkCwrLbMsf+sA4BA7cqc546nvXL/tvfDf4&#10;n2HwH0r4g2/h0w6Dcakyz3CxjfGTkgMQB1PfjPXvXVg8Pgq2MhShTVmld9jjx1bEUsHOrKT0vZHD&#10;3fxw8VFJLuDWZGZlw37zjAJxgc85zj06+lQWf7SXjzQbhLo61HIOk0Mkx449T0wB279K8COp3ztg&#10;X0n3f7+KhllmccyyMG/vk/hX1X+reWyjaVNP5HyP+sGMTvFv7z7W+EXx1svECR2hmZt+CzeYpKqM&#10;nYQf68V9X/CT4gPcxxhLsncwGF4Uf7Rx3zweOSK/J74b+OL7wf4ghu/MkaMMN67uo9K+0vhH+0X4&#10;WstAS91HVbezVdrqGnKnbxubA/i29j39sV+d8WcI1KclPCQbT7dz7Lh/iSNSLVaVmj718PeI5NQS&#10;Npekm3dnG0+3H0/QV12galJZBTIuVRiXiWTOfQfoDj1r4e1j/gp18D/AWmNZ6feXmrzcIPs8YRAO&#10;ucjI6gc9TnpXm3jX/gs98SXiWy+GPgSx085/4+tQbzZMjrgYA5/SvByvhHiStJNUHHzk1H89fwPo&#10;MVxXkeHj71W77JX/AOB+J+lvxt+Ffh/9on9nfxn8HtcWMHUNHl+zeY3yxzgbkOfrg5HTFfhHbfs3&#10;ePJtbuPD99bx27Wl00DzXEgRCQxXPXoSOvTH4V2/jz9vj9rL4lXUh1P4y6tBC7HNrYyLCgGOQNgH&#10;avNLjxX4x1B997rd5MzMWLSSk++Tnrz+tftXCuU4jKMNKniZJt2fu3/VL8uh+XcTZxh85xEalCLj&#10;ypq7tr22+f3kPjL4fXHgXVW0LVwomT72yQHPvwfz+lUbG10S7VoZG25H3vT/AD/KrHj6a/aW1lu7&#10;ozb4R8zNuyevXr09f1rDV7kBXhXH93619LKUVOyR8you2pqXXgy9Fq1/YMrqGyVVucHpxVbR9W1L&#10;w9fhmdl2/wALd+2adp2q6xpx8+2mZONuVNaLX9lrp+yaraLHLyFmT+R9/wBPyp6PWOjFrfU2EsX8&#10;SeHLrUdMt2kMZzMqxZEYPb69/T3r1L9jXUvEdhpJk07SZn0221QjUmi0gTWoyhKNcvwwAbbgKw5C&#10;k8Ka8l8Fw6p4e8Qw26Xs3k3J8tfJ+beDxjGDuHYgDkce9fQ3/Cwbb4V/s6w2eq/CGyuxqWoNbWdx&#10;fQ3EKugj3s8fkSR/M7eUGdg5YKyZPNT5mkeh5P8AGDVb/wCInjq81fVtek1ry7O3tIry6ugrNGrn&#10;ciBiSyK2/bg453EnNHxE8Q2GmWzaB4bvrW4ZdsgWx3BV+dWSKQyHD7F5xwN2ck8VxJ8R63o0Vxao&#10;Gha6hLfa2hzIqbiSE5+UEkZ7jAxjnNjwfDfeLtfe+vdJuNUuIbfz72ys4HcTxKuHZ9uduBhi2CMg&#10;E9awb971N+ZEnwu0jxRr9zqdp4e1zRtKWO2kubu61LUUsy8Z+UxRttLMGB5QAgYB4xXUnwX4SsfC&#10;lrqdtbXk81zJcfaLrT7UXEaSo3lKmxXX5WA3ZcA85IYYB5u/TwPqGuNqmmWcmkWq2cPmLfMZ2L7e&#10;SzYz8xHG0cbcYwec9/iQ9lc3EUNgrG4jZbxY5sF+CPvbfuYPTHIHUHmrVluRsVvFuv3OoSR+Yibk&#10;/d3CxybYzIe4GAScjnJPTOccVBc2mrwaTNBbW0v2eGRUjkaI5Usu7G4jOMdB3JyK3/gjplgPH+my&#10;a34fstStb66MUlrcTmGEwjLSKGCsyggBSQu4buOTSX3jPx78Q9fvwJ1t0isXtraFZtkVnaxbzFAC&#10;RukKgsFZsu2cEnjBy6XfUz3ZzNml4LqTdqqq1vGfKO75i+Qdoz931z2xW2l34ovfDWn+ANU1po/D&#10;8N1LqVuYYlcxXEqhSW2ncxbylwDnHOByRWNaeH5l1a3j1WdGa6it5IpRMG3LLt29/vYPIPIxzW3B&#10;qfiHRdYXRbVFNvZxy28JWKNoxnO8tlcFupBOWAPy4wKSAv6houm6DFZRz3v2i8mjj8uz+y5Hllxt&#10;eZiR5ZYDO0BhtI3EkkChqnhnVLezN3c3uLOSTy/tiOJ0DEErH8g4OBxz0UnoKoQXhj1n7LqWtTzW&#10;cLRxXEv+sYxL8rKARnbgEL6cZ6VZ1HXLmS9NzoE1xDarI3lia4MxXK7UYDI3NgEbh90dO1P3Q0N2&#10;Cz8PxW66zrWptJpzWcljPb2tvJMseEH3txRiAf3m1cgYxznFZVxBdeFZZPDWt6faXenwjyjIs3zY&#10;yG86JlODvAAPLDGQMcmseC5uruSPT7PT5jGsxuWczEsxVckEH5e2ckZI4Oa3php0t1Fp99qSyRyE&#10;TSTSRMqsojZ0RVVgUUk47bRtI96jaS7AR63pNheW0tzo73Hl2sm+a1eEOtvbPxCQysQxIyWXAVST&#10;nvUmq6DAdL02+0UTLfKDHeXT3SrHLIS2HjXIJjEYI6AEjOegqOx8T+N/D2n3d3pEl5o9jqEItNQt&#10;/tDN9thC7liaLq8aDnJHU8kZFRaBpN7eaWusTtDNHGwjgt5nLtcM7hRhevH3vw61Xu30QIZbeJ/E&#10;3gvUBe+H9bSOO9Xybm4iUeY6Bg3uwPAIYEMCBzWoPBN741jt9B+H2vWM15dXErLoIuzHI0Y3SGZn&#10;mCoTtXPl+YWB6DJNR6h4X1S90P8A4SG38DR2dg29IdQmMsbXUyHbjc7Fc5KkxjnJzyOnO3OjLBcf&#10;u3uL61OxvtCrtBwF34DAlcH5d2Dn6UO631QG/pRivhHaeB0mstT04yXETXixBgqbQqxEnc0jN/yz&#10;AOFGcnBrO8b+HLjQtEtdShmS8WQN9uuoVKqkjE4jZT/q2GGBXB4w2cMAI459P1C2mSyS4W7SeN7J&#10;I5d0SgZBLSNyw5xxzk1eN9Y3mq/2jrEMVqs8nnvGlmixJcKdvyIB8sYPVTwxGOTk0P3o2Gc9pfie&#10;7tZVFpc+SqNujYL8ytjqD2z+Vauq6lq/iKU+INabzLxVUSXDsqmZMDAIXqQCMEgE5x2qOPxfNpba&#10;ppMGiaffSXS+Xa3Udp+8towxZnhGMKGHDZGQowNvNXNF8ava2yw3mkSRrFv+1STW4YBiAU9OCQfv&#10;ZIzwaz8riK9haaxrarYaPEqzTfMLf5CHcK3zAkDYNuRzTta+GviTwhpVrr2sGNYL5Ga1+zyktKqn&#10;DsvcBG+UswA3ZwSBmtzxZdafqrW+veB/Bk+krLEvneZMWkbEfzFc8bSvzMcAHJ24GBVzxj8NviN4&#10;dgubPWtRt7e4dI4L7T7aEBn+VGEZUDcXDEbgpOCwJyDy+XfqBzug+O/FFu0kn2j7V5kjSSNJNkzz&#10;bMZZeC+3AIBwvy+tdh8OtU1B9J1jT57mC2trjSGnszcKPLM0SjheGZZnUt8y4JwQSBXnuq6Lp1jp&#10;9rqek620zyR7bqFYWVbdj/CW7nHXpz+Nbng2+nhiYG7Jja3ZIZlzHLH0BK/38jKkc8Z9KjU0iaXg&#10;fxl4jj8QLNaXU0NxcBftUyP821RkELj5iB0Ujn86+3vA3wT+JXxo+HMlrqvhuPUrK+O6LV76Ai4a&#10;SZhHBuK8+W7AuMZC7Nz/AHRXwBa6tqUWrLlVX7HMVjH/ADzG7oT6Dgc5Ir9OP+Cc37Wl14M/Z48Q&#10;eDPFfhxtU1nT5opvDdzNGoWFGiZ1jLfeBZlxtdsOeQpKjGlOpyXObGfw1I+4f+CTv7EPij9k34JX&#10;Gi6/qaTXV5qUt1N5cm4LkYAB7jAH5VD8a/iva6P8fv8AhB0J86dtz+3+0evTr/UVp/8ABLr9szxH&#10;+018LNS1DxFpf2e40/UJIJGjJ8tiPQdiM8isD4veENKH7Q83ja+gVmg2hT93a3XIPp+lfmPHdSUc&#10;LGVPfm1+4MLKnzaf0z1rU7DTo/BQu0s/38sQPz53bsflXhPxus/HHgbwHdeLNF0WSaQIXaFBkk+g&#10;9z7/AErvPFXx8sPDujeXdWyr5KBlkkb5UXpnIPtXB/EP9qLSvFWgHR9P0cSSSKvk7VLKTnnp2757&#10;CvgcdistxD92fvKKSSW76nfJR6HlP7FP7TfxV8fePG0jxf4dvLVI7hV8xlJX+gHp+dfd1ww8qJi4&#10;2s3ytt/mPrXg/wAE/CXh6O6tfEFvpUcEjSAyL5Q5Y9uP88V7xrGoRGzjhjTaV/vAcenP0r9S4CjK&#10;OXvs3dLeysu58bn04+0utClNH8zDbhcDbt/l+dQXCtJ+6Dq231GA2e1Oy7MzOyqw+7tbjj9f1puT&#10;5iuTtHljOPu59q/SqZ8fWkV7y2WQcN8vAOOy/wAsdPWvk3/gpxqqeHvhpLuiy+MxHJ+9/EvT6dPb&#10;0FfXiqsiqjrx03L3/wA496+a/wDgox8K9Y8f/C+6GjWjyTJGX2xgHOB15/8Ar+1eZn8JVMnrQSu7&#10;fqj1OG6ipZ5Qm3Zc35pn55/DizaPRob6W53M0nzSKpyCTwAeueefTHIFeoeGpL60bzkl3RL85Zt2&#10;D7deD19ePrXA6P4e1nRfDa22r2rxzW0hZo1YqScdBjkZznPPJNd54H0281uzWJWX7RHMGVd+Qoxg&#10;ZGeT2z6/nX8/Yx80pPzP6Gov3TtNR0u21zRpI2P3VPmNFJuaLn8eff6fWvG/iZ4N1DTw14su5ZCX&#10;csh6Ej27nv07dTmvXbdbzwzGtreTja0jOu3IZc9zg9j09P0r1r9mD/gnl8VP2r/FeleINW0ZtP8A&#10;B4mWS8vrhGWW7iDbtkQwMhsfe4AGevFZ5bSxOJxap0IuTfb+tCq3LyXZ7H/wS6/Zj8TfED4R6Xea&#10;5aT22izWqndJkPcLngAEdPfp6Zr9FfAHw48IfCbw8mnaDpcNrDEp2xxpjLHqfqTUvgPwd4O+D/g2&#10;z8LaBp0dvb2VusUcaKAFCqBiqmpaxda1eF5l2xKfkUN+tfumCw/1PBwovXlSV/PqfNRoxlWlKHV6&#10;ssy3f9oXBuJpTtz8qZpbvU0ggIjG2su41C3sIyxbp+tc9rviV9xPmeWv8OSea6ZVFFHXTw8puyNL&#10;WNeRmyZQv+OK5LVNfg3szY9cM3X8azNW8Sxyv+7dunHzdfesi4m8z97M3vgN1rB1OY9ajg+Vamne&#10;a3JcZCccZ9qoyXaxzZBLN79/16VRm1B0HlKnJOM7f881EbohNyBMnr7VPMdcafKtC3cT3NzC0ezn&#10;dnb6e1UZrWSJcIeW67T071Ys7zd8gQbmbA9Pz+tO0y2n1fWYbCJGkLSfKqD7wHfFbR1FN8sWzS8I&#10;WWgeGYV8e/EDUEhs7dt8MLNzMwrUn/aG8U+MkdvhToNvHD/z2kxvI+navN/jl+zx+0B8WNZ3aLp8&#10;lhptuix26zSFQF7nA/r2rkvDvwy/aX/Z4VNZS5i1TT42BurRVIYDPLjP8u1ejh6funhYn2NZqTkm&#10;+19F5He+Jl+MOsXDPr+q3TAnOAxx1+v/AOqs6z8PalM6pds8n73licZ9R/jXonh74jW3irw6tzdW&#10;HlySL+8jkB4Pp7VBLbWO/wA5W27j16V1KTWlrHEpculipoPhvS4o1YN8x5255z/+qr95pzIMR98E&#10;tu4ppSO2j8yMruPVl5NRxauImKOWzgj5jn9Km7J96WpVmtJrcgFiO/XJGartPPGo39M/dOcn/P8A&#10;nNaDyeb85znn7tV5JkLeUFGME53fr+VM0j5kcczpD+/h3Z9Oxqg8Y0vUlvox+5m+V9retW2m3xbA&#10;xVdpPyjgmq17m5spLeLDdx83Prn/AD0qolI245WmQDB+7gEd6sRxSGJfLYjjH0x2rF0O/mvYF+TB&#10;XClWGSCPbtzWo2px2kbSTL+B57dcUW1sGw2S3MT+Z5e7nO7b61UIUlmY5PQ4XP4VK2oPeHzS2zcM&#10;9fvA/wBKhlnVpdiHPy53dKuKAcWB+Ru3C8c//qzQYxlQBtCvlmpYt0jbF2r8x3df85p7oNmQoJP+&#10;ycfWmUQuA2DGGLcbvlP51HNEmC6HO0Z5JxirSh3GVHbg7f0qN4QBkJu3DOS3T6+tAzlfiB8PfCHx&#10;P8O3fg7xtodtf2N0u2aG4jDKM8d/b0r4/wDHf7Lnx8/Y71ebx7+zFqlxrnhfzDLeeE3lYtBjndEx&#10;znpjB/HivuG7j8sYXaG3D19P8/pVaRURcPHhCvRsHr2I+lbU606enQuMnE/Hb9u9/An7VvhiPx/4&#10;Z06PTvFVnD9n1rSboETD7x+7/eB3ex/KvzsFo2ja9caPfQugWRo9rAAA564Nfvj+3P8AsA+CfjPo&#10;138Rvh3ZLovii3iL/aLMbVuCOiuP4uv/ANevxM/ad8D+KPCPj25s/E2n/Z7izmMEjYA8xwSc8def&#10;0x9a8nNKf7xVEtH+ZzYiPu866Hun/BMj40S+DdVvfh3qlus1ndTbuWIK4HAzzx1PYcV9xWHjG68J&#10;a+2peGtYmFjOF5ZvLCNjvj1PqOOMcV8Af8Eute8Eab+1Ro1j49jVbDXI2tHaQDCzbSV69j0B6c96&#10;/YfVv2PvCuq6ELzwhOgDyhxsAweO2PwHpjse/qZPWj9T5Zd2v1OnDyj7FHhOs+P7vxnZtpPiJpru&#10;1Zf3guo9yv149fQgAcgcnivnf42fse+FPGkc154dtljErn92v3gSR3xyeO3HTNfSnj/9nb4h+BpJ&#10;rqLTJprdc5hVyFZgeDkdvbsPrXnLeMdT0mSax1ayZWjU5EcbKpbJ5BOcnGcn+gOfVqUaNanZq6Nu&#10;WMj5H/4YO1X/AJ4Tf9+1/wDiqK+uPt3hv/oHx/8Afa0Vw/2Thf5fxZHsKfY+KPBfjKTwZr9prWmL&#10;tMMyscfWv13/AGWP2r9GH7PD+Jb9FV7exJYtxnC1+P8A4e06KfVbe3uU/dtKob2Ga+rPjB8c/Dvw&#10;g/ZTk8PaBexrcXNptO1uc4r8yw1OUqlkfv2cRoyy+c6z0jr2PhH9vz413Pxv/aQ17xPLN5kaXTRx&#10;/wDfVeHl5ScAVqazef2lqdxqd7KWeaZnf3JNV0uraI/uovzr6inBU4qPY/lzGV5YrFTqv7TbK8cd&#10;3LwsTZ9qtWtrq5+aBWXb74oOrXMXCBVz6LTX1C8chfOI+hrT3Uc5oR3Gs26bZb3GefvZqOfU5pmZ&#10;Wbr8u3HUYqg00p+Zpef7zUqF3fnnnu1aKV9ieU774bD4XNe+G7G/tJor4axu1S+lX92IsjaK/Yqy&#10;/Yn8CftlfsL6r4M8MeK7Oa7mshcaXNb3AIEiDKA/iMV+G58xlyBXdfCj9p34/fBC6+3/AAo+L2va&#10;C2OI7G+YIfqhyv6Vz1o+0tpsVFWkn2NbxJ8GvFvwt8X6j4D8YaV9m1DS7xre6jMmfmXjg+/X8vWt&#10;rw14awVRywUNkgtxz05PQfn+tcPq3x8+Ifizxbc+OPG2snUtQvJS95cXCjMrH+I4wM10/hb426Bd&#10;zrb6xC1uzt++kRR908bQOmOOPrmvFxtHESjornv4PEYdNK9j0bQtBtY0DNEqMr5VGjyR2znrn/Hn&#10;HStXRPFK6bqW3y2GOYWzlY+fmHXr3/KpvDtx4fv9Mj1HR9V8wTncSsvVh2HYDB/OsvX9Olu7sNFF&#10;I/BwsbY69tpH1we/fFfF1qbnUcZ3PqadTlinEm1bWrfWRIbO7kWFj8j7jksO5wM59q4vxMTEzSzX&#10;HmLHuWNlJPzccdPoeOB+ddHa2W+3jnjtlHlxqRt3AAYOG9D26c1yniu9We5VLYR4jbIhh7Yzz/8A&#10;W6mtsJR5alkTWqvluyjoim5v1LIfmk2ttAyR3H6f4da66bQb6xWO8066ktxEBJ5jLgle52/lxnPT&#10;Fc54YtH+2x/IFUld21+i465zxn19M1ufGbxaPBvw1lljud013GIofLzgZAyc85GMdea9D2c6laMI&#10;9TnVaNOk5ye2p4p8V/iXqHjXxQIpb9pLWzYxxMync47sR3J717Z+zL+0hqvgHwzefDCG8nHnPutc&#10;yEqoKjgHOQMbuh5OOuBXzDZl3nEhGWzyWOK2rzUL/T9RtdZty0XyqUaMkDj+tfTVsrw9bDqg1otv&#10;XufN4fNsTh8S8RfVvX06r/I+79Q/bG8Kfs++EdN124htdQ1ySDy1sXUsJE3MQZOM5wQCM+h5zXqP&#10;7JHxv8I/8FB/hd4o/Zm8bad/Z41RWmhmbb5cc2MgJjo2eQTwOK/Nn4r+Jk8USafq4lcmS2G5WOdr&#10;YGf1/OvVv+CffxPvPAHx00OKzjnaG9ulgvFhY/NG3Xjpx1yc8cU8tyqjhakZdevbsbZhndbFc1Jf&#10;D07+tzi/2qP2UviH+yz4/vfCninSriTTftLR6ZrDQ4iuVU9Nw4yPY/lxXlxwRuXsvbvX7t/GLwV8&#10;Iv28/wBm/Wvg74stLe21rQ5CNFmj4kafaSjDuQfTuea/Eb4t/Crxj8FviBqHw28d6e9vqGnTFJVZ&#10;SAy/wsPYjFe7iMN7F3jsfOxqcxgwTGJdzDPZQw6VbXUNQugLcXMm1f8Aa/SqQI6Z+7k7cVYtGSFd&#10;3zZ3ECuX1L5pFsQLGqpLOrHk7VHSphEqoskcG7J+Rd3Wo4zbyryMtt6nnFTbjG244x1xVoRJGoX5&#10;Cq7GXlRnp7VchCmJY3YHLH6g4xVJCQ3Mm7b/AA7uvPUHtVm2jMy4K7QxxuHOPb+tXH4gZpeJNLjv&#10;fAcV5bRK01rcbDwCQCSfw57f/Wrkxp8x5d9p/h+bp+FekeELeHUtA1LTJl2brfesjZwNvc+5/SuH&#10;1Lwl4hadns7eSSP+Hauc+/HUVtKOzRnzdDOk0u9iXzYp16/dDc59Me9J5t9CN00W/PY44HtTpNO1&#10;GJWVz0ONw/z+lNBvoVyq/Ln5Q3P41mCN7wRq9vPqsOl6zYTXNtNJiaKJtsjL6LgE59Bg817p8QPF&#10;Wnav4Jsre3vbq4tdMaODT5dTX99Aoj2H5EzsV8luW6rk14F4UW11nUotMl015mkceXFCzK789BjJ&#10;Jx6c17D4vsYNG+E9je6fruqxrJdeWkV3D5cZYRlgYx5hkYeWQCWHOQe+2qjflZtHRq5yvgr4bWfi&#10;Gyj8Va74pj0y61LW10/R7W4ysZVQGmeZ8fu0AZFGRtPOccGtTxd4rvvCSXul+Cxa2t1Z6lI0k1vM&#10;ka58vBcAPgnIYHOflAOCa4WyvLFbaa5129hijlmYpB5LymNtgCnO5T8w98L8xxnArPj1SztIo9Ut&#10;tPa3kWOSPyozxKHBGTuBG0LgE/e7AjrWJdzS8TeL9S8SabaPqGkW22dfPupreML9plQsPPcDBjOG&#10;2nGA3BPNcza2D6zLJOZMrBbsRHuG4x7uVUE8gDPrgDNLJdhGkvNPh8uJx5cysd3X68c+ntVux0w2&#10;MEOvm7t5h5m6Sw8xg/lgDhmUYCt/skN1xg4NTuyLm5488W+F5xDP4S17UJfJ+zwwG4Ux3EEEcYxA&#10;56OsbAqjKQSMkgAgDFt7O/tLWXW7NZF8tx9qZ7gb5CcFdoDBud3LDpnrWvFLo3iLUCdZgsdJjvJF&#10;iWQWhS3tkPWQIu5gQM5IJJP1IrQ02y+F+ieNpNOuNZvPGFnDqCRrcWtkLI3FuiD97F5jHndwFfsu&#10;T1AGluaV7/1+ZJzEOp6TbWuIrOJcMu6O4QDKlgWPy529Meo685q5q3izTry303RLi0nhsbHzpFFt&#10;tyWk5YAEkMu/ozZOD0GMU7XtHt9S1u+vtG1SN7hZllZ2VYw5ZvQZ53HGBxx26VjWul3J1qWx1BoY&#10;5mLb2mbdtBOTyD1/lzQ3OOgyu32dLdbSztMXHB+Vmb1ypHcn9MVteF/B0eqXdq+u6jbaDa3CSPDf&#10;3qu4lCEBiqR/NuDEcccZPOKxmke3DSRP8yvvUluRn+IHHNNt7nUNRuYrJWZWkYRwrjO7J/DOTWce&#10;XqhGtqDxeG9UY+Hr2I7Qs8P2pRIrD+9hhhieuMD6ZFZLteaw/wBqnGU8zdIw28euBxz0+UVqazoW&#10;taFd/wBj63pk9lNDGpeGaE+YPMGVZsdMqMqD2+tXvAdvpGrofDMiXDS35jjt1jCbVuCfkfoTs2nl&#10;RyTjpVcrlKz0Ao2+qa5Z3UkzbpnEexrhZHXyix3Alu5PoTg571es9a8Rf2a0j3MywveYvNWtlzIW&#10;kGNhmPqARjOM1q+JX0zwNbyaVaXNrevfk/bIFt9ot1GAojclsljuZhjCjgE545Tb9uv0gi84QSk/&#10;uywK8KcEE4B4BwfyB6VUvcla4HXanqzXPhVYlF5p+kLIWm05dUZt+UEabYWJjaQ7XdpODhu3y5x9&#10;InaBLq8h/tALYW5E+6ddsCu3lgk9WJQ7SAO/Wm32gahZpbL5LQ2K3HnWtrcTBtisPmfB2ttIX73T&#10;ggc1S1TXH08z6JpM1v8AZri73SPb5zIgY7VVm+6uMdsnqaqTtqwI5tTtIgsumSJGyJtSJWYsBj72&#10;WGBkE9DxgjHSpLO8ufELtFDeq15dKVjt1UjIxz7AbVyOcZ571WGkLcWK3xuFkKMwWONx5xGM5KdV&#10;TnG455NVHHkiS9sGZVj2eZuZdytu4K98DA/rWd5LVgbej+GrLUNTsJ7vxHDYQTCNLnUInaT7HHjB&#10;d40G8ADrgE47HoeytPh14PFveyz+InmVrOS4ikkvEZJEjG7a2/BVioJCgBgWUYzXA3GsNqE7LfSR&#10;qZnQeTYxiNZOOd2e+D15yeTxTtNukhD2l7LLthP+qVd0gIHA3fwgd8A/yNVzRXQDqPAGnvcXt1bw&#10;+MNJgSzsmurP+2bgxrIw6xRKwO6TaGVQ/XGByRVqzv7y4+wQavHErrdOP7SZlk2ptDE8Ecg4Ybj1&#10;AAxiuR+wQ6ZrLS6lfxyNFN5gLfN521l4JHQn9fbrXpGkSeE5oP8AhM4LfTftdxMGbRZr+SRBHkkI&#10;0jhmZ+hCgrn0wDUx1VikcV451aXxH4hukSz+zxllDXUrFnMYxhmCfKXJBJ2j+M+lY0N3f6WnkiKX&#10;y0Qoctgrk9eDn6V02s6/e3d2k9vZW3nTIrLbx2O2OKEchDtI+TaQAMZCrkk1RaSCWzlt4bSJ7fjy&#10;ZGzuLHnHHBP3ueenvwFId8Op418QWiXemwzrLcL5f21D5LPn/loOrjPUA5wSO9frB/wT38A2Hi34&#10;X2HjOHxZY2gK/wDEwsdQ09Zljs4JG8ryiGOzO9lHBKsUPG5sfAf7P/w20LxN4cg00QW941989xEm&#10;5ZEVGztB55K4yB685r6Q8Q/HrQP2Y/g3deH/AAvqjWwuLdk8v7YGkG7BOf4899xxjHAJxjb2Mo03&#10;J9Uefjamigld32Pv3/glnY+HdI1X4gReGVgjsZPFU0kZtuzEKOR/Dk88fU4yAOn+PU1kvxEupWfb&#10;JtBhSPv/AJwa+Zf+CBvxy0rxh4U8WWN3rsc2oLrHnSRM3zKCuF689AMZz069a+iPjXpx1f4lXDRz&#10;sd5VdqNy57e36V+V8ey5MC7L7f6GOFqez919Gcv4kXQtc0X7PdLIUxyyjB64PPt7en1roPCo+EOl&#10;+FvsLpGrxx4ViBkN6jHT2x3+tc5faLDcyroCBmmZSTtySOn/ANepx8K5hE1rbxFmRAzL/eYd+P8A&#10;PFfjODxeK+uNQpqT22v/AEzuliI23Oq8FeM7O41aHTtItEWHzCPm+UY9a9fnG6wjKp99f4WGD/hX&#10;hHg/w3/wj2s28VxbNHL5ijax5Yk9OnGDXvDl4NFhkdVyij7vY/8A1q/euAalaWBkqqs0/wBD5XNf&#10;3kmQzMrysZW6D5+nHv8Ah/jUSzjCiN1wDj2K88/SomuEC/vpfmXG7BGc/SoJLkJ8+7Hs/Uj/AD+A&#10;r9Mp7HyNbQvrOYyCrEHHzM3GB3/z3qvr+mWWseHZ7HUbdJYSrbVYZx/hVcXblgshC7ePm789Pp0q&#10;9aPDeIYPmYeX09v8/wCfSqnwjw8v3iPzZ/bSkTw54+k0XRdMZN0iKywx8BSMYAx09T+Qxg1yvwq1&#10;Q6Yxs5gdq/eXP3e+4c53f48Zr6R/b98dfCzwNIyX8EIvJI9sMnl7m34HygDBye3b2rof+Cc//BLX&#10;4k/HbXbb4xfG7SLrQPCZZZtP0GVSlxqKdVaXPMUY67fvPnnAFfg+YZTicbnFXD4aN/eevRXd9e1v&#10;67H9F5diIwy6nOb+yvyOu/4JtfsfJ+0P47uPip8TNOkk0XR7pRptjcR/JczBeXfjDheMDpk+1fpc&#10;WHgWyTTtF0aNbdQBmPC1P4U8G+D/AIV+HItC8MaVDa29vHhY4Ywo+mBVHUb97+bz7g7YwflX/Pev&#10;0bJcnoZLglSjrJ6ylbd/5LZHLWxUsXV293oivcPq2sz+bdoyxjn5uKhvDFZxthvXq2MVDqvxEs4r&#10;aTS1KfaI1ynvXBap46vJndrqPADHgd69CpUijsw+Fq1OlkaniDX/AC5GETeYey+lclq2oXFwzSzN&#10;tX29KlXU11Fd2T83Yn86iuLMY3Sldu372O1cspXPap0Y0tDIklmebbEPm3dqHURkyT/Ltb5fp9am&#10;u8D91bHnj5cVTe2KFjcMz/Md3TA9RU8yOrluI8kdyzIqMCud3FRTxxWw4Gf/ANfTAqzFGSuyBeWP&#10;JpfJP35VK/jWikyWlEisoZZXbeNvy+vTH+eten/s/W/hXT9W+26pcRfbZFItlkHKjvj36V5vFuMz&#10;BTtHQV6d8FPhbC//ABcnXlZpEjMdjDk7Qp+8ffNdWH1qI8jNpRjhZKTtf8Weqa2XvolWy1PaP4kX&#10;vXG+JtGt9QtJbKe43BlIK+tampvCytPG/lv/AHd3WuT1TUjHN5Ul4fMJ4r1EfJU4voeZ3BTwp4lk&#10;0i/tW8jd+6m2/pVu/t7a7iM1lPhtv8P9KufENbaeD7S5WSVf4vWuUs9S3RYLe6qW5Na7noxXNqSt&#10;qkunyNDOGYbsfd6097q2uQQrhgzce3HrVPU5XkYLId3HLMvIrJMs1vcfum2ruI3NzhvQD0pqNzXl&#10;OgXVWtUB2gbv4fT3/wA+tFtq8cqfK/3m+9gevWsE6mWRvNlHbaqtmov7UQwjy5sEnO2T68j34/Gq&#10;5Q5TdkuVWXKzYbbj5sDOKry6g0LiaMKw6sq/xZ7fj61k/wBqzOAskP3eVbAbPb+VSQah5ysA3XgL&#10;t6j/APXmqirFqLNbQdWitdQuLWNtrNls8EkE1duJkuJCqShgMDOehH+e1cVJetY6pHM7/wCsTb8y&#10;4z6fy6VqSanceUsm7y9o5U9/b/69aSjZluHY6AXMYURiTk8lV7N7+hqa2ChsqVC8dvf6djWDp93c&#10;Iyu/GTgjqWz1/wAitmGTO1nB+7nC8/j+FS9DNroaMYUhYlcbtx+UYPfmpFh3rgKMFs/QVVtDGq7s&#10;7j1Vj796njlmDYkZR2+XtQT5EyKibZFZV3Ade39elMaIMoG1cL04pdscKGRn+b/ePrShm6uzfLyF&#10;UUAV3hgT5RzkZG3JqrdWzKikKWDID83Ocf0/wrQ8sgnjd755P/6qjniSRcYz32474oGjDu7eN08q&#10;QhlK8Z6D8K/MX/gsR+yfbQXtz8RtMsMWl/CY5mhjBEEmcbiO34c+npX6iXtutwcqu3up5x9Pb+de&#10;e/Hr4I+Gfjf8OdU+H3iq3Dw30DJG33TGegZW5wQac4KtScH1LWuh/N3oGr678OvGdrdW135M1reK&#10;beYMflw3B9v8K/X/APZ6/bT+MPww8JaTf/GDSmk0q+t4jZapGC8JG0dSOnGCe+eK/Ob9tj9k3xv8&#10;DPH+paHrlg8i2srtFc+XtE0ecK3HT0/D8a+y/wDgjD+2t8LfHXgT/hjj9pCC3mmt1aPQ7q+UMlxC&#10;T9xi38YzgeoANcWVz+r15Uqi36ef/DGNH93Jxe3Q/QT4bftGfD74l6Qv2y8tpxMMZcDDg45A9/cD&#10;ArM+Jf7O/wAL/iNazXNtbqJpFG1kxx7YPQEE+1eX/GL9gbxl8Pr1vHn7MGvstup3z6HOxMc0fXap&#10;B4J4xjAB65Fcx4C/az1vwzqY8IfEjTbnSdRhba0d0pwzcdGxznt39q+kp0VNc9GXyOyKT1idX/ww&#10;F4e/6CUn/gVL/hRXSf8ADSGm/wDQRh/8DE/xorS2K7fkHMfiB4u/aB0fRpmt9HjVmX7rLXnHjz40&#10;+MPHMX2fUNSkaBeFj3dBXGO8krZbk+uacqkcV8HRwtKhrFanHm/FWbZxeNWdo9lsL5jOvPrSoD1C&#10;5p6Rd2pSyoflroPmxCC/OKcqqRlhTTKo/i5pyOXXpt4/OgCQC32Ycd+mKUfZlGx169SxFMVto5XP&#10;ap0ki6OgYt3PatqeqAiL2m3C7t1R+awbcGDbuOe1WJIbSUtMvy+vPSoGtrNmYrN9F/lRaQrkRlid&#10;suNvrTXXY29HDKPu+tWFs7eUlcsf7vHNNbSpGPmxTrg/7NZypvsPm7FvR/GOu6GVNjqk0Khssqyf&#10;Ln3Fdno/7Qviu3RYtRmW4WNSq71zgYxjn249K8+XT7kE5cMO6stKNNdwpaQL2+lctXB4et8UUzqp&#10;YzEUfhkz1+P48x65ZR2k1w1qzZEgwMHgDn6nGfWs251lXuGlWUtGfuL3yMkZ7nGfwry+ayvrdWkT&#10;d9VzTrfXr+A7Wlb5feuP+zKNP4FY7I5nWl8Z7R4T1mC3lhukmCtkfPHHz/8AZf4/SuK/aK8by6/r&#10;0WjRTM0dmu3Yr5AP+P16Vh6R4zubN+HLfLjPpx+tYerRXGoXkl8WWRpG+bLHqarD4GNKt7RhisfK&#10;rQ5F13Kts+44Dmuk1GePU/BMKpCM2cn3lQZII/Ue9cysMsB+Zeh/lW5p95KNHuLBGH79RgY75/z0&#10;r1Iq55Nyqbo3mkLGz7jA2F47GvT/ANlDW9I8LfEzS9a1bUPsscV9GWmHOFzg9M+vcY615Tp5EErQ&#10;TDrwfrXY/Dm4jsNXtbqW2L+TcLJiNgGcA9OfwxTpu0kwP2QnudG+GsWmfE/4L3drNYzW7S6pdXSg&#10;cgA5Qkc5GemAa+U/+CsvwW1b9pTwr4e/a8+FXw9vFa5ha11C0htP304U/f2rklcj5V6kc1xuo/tR&#10;eK/EPhOTwdaXA0fS7i38v7HHJt3DAwpyMDnqQM+wr6e/4J9/t9pY61D4A+MGlWv2O1s4bWFrqMRr&#10;GgXG454992Mn6mvVlXo14un/AFc5406kHfofkNq2ia5oF19g13RrqxuI+Ghu7do2HHo2KgtOZsDq&#10;Tjd0r+jr48/sP/sr/tm+A4dbk8A6XqA1aHMOuadCB5a/3gw5BB6du1fmr+2X/wAEBvjF8IdAvfil&#10;8BNZXxFpEDlpNIkwJ4o+5Vv48Y+p/CuCWHtrF3/M3vbc/P35o2wDxyc7etWI5QoEka5AX5h6D/Pe&#10;ojaz21zJp95bvFNDKySROPmRhwVPvmrK2kiRrcFOp4ZT04rBDHmYvGVUt77hwD+NT2kzQyKYolGW&#10;BLH19aNJ0+61C7WxsYXuJJjiOKJS3t2/zzX3l+x5/wAEgdG+JHgqH4jfGf4uNaRM3mSaDokHmzwr&#10;kA+Y3Y9BgDg81pGLlLQD5z/Zs+BXxJ+N/i9PC/gDwrc6te3ETma2ht2IaPGCzEcADrnPOAOayPi7&#10;8GPj1+yD47uNE+J/w81K1sWm+Zbu3ZoXz/trwp9MEV+sPwT8DaH/AME0Pi7o/hv4UiTU/D/iqFrq&#10;61TW7XbJbxgDIEgXt12kDgfn7npH7S3wa+Lvj/VPDXj34b6NrXhG+0lvtOsXUasbcNhW3IwOVP8A&#10;eHf6GutXsrdDPl5tz+f7UvDWmePrabXPC11HG+DJNbbsOBjklccjPf8AOuPE7afO2mX0IaSN8SBh&#10;jafWvqD/AIKYfsaXP7DP7QLa38OLuS48C+I5mufDt4rbhGHJYwbu4APGe3HavMtY8N+B/i/4C/4S&#10;LQY47bW7VSbqBZNu9s5Z2+vYD657VTgq17aSX4mPM6crPb8jzi00qO6nS+0TUpLWSJlZZo2PmIfU&#10;EYIPTHrXd+LPFPjO+0TT38U6xqGoapcXX77U9RkM7L5S5yXJIdFB+9nB4BJ6VwOiaNfWGv2siGZl&#10;hmWUrAMyfKc4XjqcDkjArvfi3rsd/axy6JouoWtreWQma+upN/2pt4LtwAq4OFwByQOma51H3Wzq&#10;i9Tz3xVqVhqt20mnWElvCq5VWkDbj15C4GCcnHaqv/CYXw8NHwrdzZtVuFmWFYwV3gFQQcZwFPTO&#10;M9ieaveGrQzx3FzqEFvMi2pMP2yRgvJ5ZdpGWB6Dpgn2rNvrfTFRns5S6s5/dtwyj1PY/wBK5ve3&#10;Hcb4c1qw0S9XUZ7WO4SOTLQSxCSN+Dwy5GR6jIyPWtuC61JEvJdbsFt5lhU2dszfZ4xG5DArxtA8&#10;slVbOSCOTim6N4fsNKvydbRGmay+029vIw2TRsvKZ/v8jHI75IxgwaXpWq+JkjdB5bTSBLXbxCgy&#10;EOSMkIobJIBIAJ5qoppAQStYT2jXUl0+9flitt2FPPJBHTAI4x1FY91cujBZl27DhVK8HHt35ySe&#10;/wCFdBr/AIXvPDl9e6PKNNaSzb7PJNa3PnLNk8sj/dI9x2PrmsG4WNFcSyeXMr4A3cYB+717f0qZ&#10;aCH6RePZ3Kz+XGzYOGmU8lunTnI6iktftNzd+Ul2waYbJsZUgdec4/8Ar1fsbrTDo7WVrpDfb5G/&#10;4+vNI8uNRuYjnBLcg56DGOTTfDkGkaleRw6rdyRQzTqkzRxGRgpwAAvfBwx74zjJxR2QFnR/CF9r&#10;sY0+0sG+1KsvlzM6hZSq79uSw/hBOfyzVBNM1CK2h1SJpFjaR47a4VSRJIMHapHTjv0PSuw8WfD/&#10;AEnw1rlmPC3iFNWtZNNjlhurWIhJG+7N/rPmx8rFcgHBX5RyKhutSi0DTY9M0m7/ANYrT31ksweB&#10;GfhEOACW2cH68Y76SguoaWMfQdf8Q3VjdeHp9YkWO7gZGaS5WMDB37XJ5ZOp2dzjHpVcGxtYra5+&#10;1TTSPFnzo5NpjfJwowRjHBP8QP0rS0bVreRZX8Ramz2scPlxpHa72jXduYxkY2EDoxBHY1pW/wAO&#10;9b1fwz9ojs7qaeGNTPHYxh41hCnksMKsidW67geCMEUlGUloBHJovh/xLIbaC4XS4YYIYrVSxma7&#10;lx82wsTtdySxGQoAPQgA4mrSWNqscFtYzWknkxqu+Y8MPvPg8r83bHHtU+ieFb25nijs/Jk8wGRJ&#10;EvAiwMAThweQRtJJHTHXmqcthIqsdQtlj/5ayecrAtxn5s/Nz1Pr+tN35dgJLXV/FF9pv/CPR3F3&#10;cQxyMRCGMixscfMOCQeOvoe3NXPF+iiUM8+lQ29xAqxyW1u2wFgvznAOM5B6d/es/Sbe71R45LG4&#10;sbZlRv3exl8xe4+UHJ+uPY06z1LX9du4dIgs2Zrq4WHYjbcljwobIGT79e5FC+Gz6jOm0/WvE134&#10;RbXPCWhWun2ul28Nvq15FcDzLuSXzF8zYxLMHC4O0YVkUnBYZihtvhxrWk3slvZ3VpfC3V06FYiG&#10;KuEA6/L2YA53HPSsbVbnxRoF1L4K1uaa3bTbiRlhLITHISBnIyDngnBx8vB4FZs0y2N75sDiYM/z&#10;NI24Se59fXmr5u/zuIuWdhbDUJoNODXBjk8u1kVlhUjsTk/eOMbe/PNVbrWpJbJdFigjW3S4acr9&#10;mCvlgAyk4yRxn07069s7kQrq8t+vmSDfuVj+8PsB045GfcVRO6IM5k3d128dcfj3rKTaVgJYGQt5&#10;sI2x7sFWfOB3z/nJNa/h7VPEfhbUrfU9Fv5bVtxe3uYRkx9icEH5sexODWDbxAzKLsOFXksv8PHG&#10;fqfzrU+0PfpJEIY8pGhZ48+vOfrn9KmIHoHhS00rWNZt9QuL3dd3Vr5LK3lsZWEe1EAm4J6FiQTk&#10;Hac4A5PU9Bm0XVfsYulkjkjDRMCQpLdCA2OPrgjgGrWhTtdxRqbuSNSyJ5UcYaQYOVHtgc8d8cVo&#10;fZ3v/H9naaBps1152oC3treWMFriYsp2FfQtgHHBHpmtPiNj9Rv+CK//AATj+OMtq+oftL/B3Tx4&#10;K1/Oo6a140MjovlxtFMssTszJKMoUDALt5OSRX3t8Rf+CTv7AnjfT5YdX+CPh27uJVI837GN/PoR&#10;yPzrpv2H/iN8LPhv8AfDvhDxFpNppOvR6LZprGj21mIVtHEKkxgB2UKH8xtqnCliMZya9p0/47/B&#10;FWDJLDv6r8or2qr9nH2aWi0Rw+xi5XcbtnzF+yx/wTG+AH7LHie61j4YeFF02PUNqzLtJyF6DJ7Y&#10;Pevo5P2a/h54l1qHVLnTIQ0eD8qhc/X1qt4k+MvgPVL5ZLfU4YY1YD/WAV2+k/HP4UWujwvc365C&#10;j5vLrya2FwdaTdWnF311SN5YejGHuxWvzJ4v2b/hfbxpLb+HLPzF53rbrnPrXif7QnwZtfhrfP8A&#10;EHRtLDWkK4vIY1/hz972A5z7VW/au/4K3fs7fss67oukeJ73UJv7Wuvs8f2HTpJQnH3mKj7tdH4d&#10;/bc+CXx28O/2Toepx3n26HCqYzyrL7+xrnxeX5dWw7ThFW1TSWjXyJp4dyqK8TxrVbDw74tit9c0&#10;jy/3jBo2Xv8Aj/j1rotRAj0GOLf02q23jb/+uugX4beHtFsjDpa7IixYLjhc9vpVmw8GnxPcR6La&#10;xlWdsMyjgAd6+bwVajhazdtXa9u5rjeHa1Sm5Rtex5sJ3VyjYbJPytj8CPeo3lVV3bkyw+pHPt/n&#10;Br6c0z4E+BbDTIoJ9NVpNvVutVdW+Dvw/s4WI0+NS3+z1/8Ar19LTzOlH7LPkJ8I4yf24/ifNK3M&#10;Zy1sVb/gQ45/z+HSrFraeItSU6b4M0hry+mXZDbwr/nge9fRXhb4A6D4gvRGvhlYrdDjz2jHNeqe&#10;C/hR4G+HcZk0TRoY5m+/NsG410xxsakbqJeH4NxEaidWokvLf5HyX+z1/wAEoPCR+KyftG/tJpDr&#10;2vQ/NomlXA8yz0jOOVU8PJ6Ow47etfYjix0KyW106JY414VV4pdX12K1izuH51ymr+KGl+XdjPvX&#10;m06VDD35Fa7u/Ns/QqNGp7ONNbJJIdrGslZPMnkyOwBrk9f8StLERA+0fw4OM1X1rxD5sjI034d6&#10;5PV9ZVCwlPyt975utc9aue9g8Ddp2K2o3N6dRGoISzKc9OdvpWyfDU3iezXWV2xwlcyVzM3iG1ig&#10;k8r5inOGrKtvHviAsdEeZobO6OPlb7nt/wDXrjdaPU9+OErVIpw0t+RpeINd0fQQ1tZP5su71H86&#10;xP8AhItUkdZJjti67FbqOvSk1Pw8bGfA3MzMWV+o5/lTINGurkF7ifbHtPReRmsXN3PQhToxh3NC&#10;3162uG2RcnPA/rWhBam4dTw3T5qxbiXRtD+Wa4jYrxjcPzrPm+JYtR5NlGzLu27u498fjVe0jHdk&#10;vDSqfw0dlNa20G53kVfXPUVnXurwQp5ez5iPu8+vXj1rE0/xBfeIFDW8bYZQGYcD9fzrW0rwze3V&#10;0sRkLSSOEVRwea0jLm2MJUVSv7Rm98K/Cdz478UrbSW8kltE2+48sHGB/Dn3/OvetQ1O+0/S10+0&#10;8MzRxxLtX5RjA71H4N8ASeDPB8On6Dcxw3hj3SyPGDuc9c/jXH674r+M2naq1nqUdtJbr92SJfvf&#10;hXvYej7ONnufCZhiv7QxF425Vsv1+Y7U9XvJpWaTSpk9DtIx7muH8Q395HetLIZGDccLyPatu8+J&#10;XiWSbyby0jbsWXoT7VieJtf+1I0jxBTjDbeldUbmVOEo9DnNZl+0wMTIuTkqTz+H5fh+dc8JzbNs&#10;iPmdCvsP8BWlql5cXIZEcfKMDb6fSsuSFUO5Uxjqu3jPT16e9aK3U61oTPqO+PiUgbvlKj2/U/4V&#10;TvHxucD5Vbrj5uv8896GZlG1vlyMD5eOtQnzkUnYxbO3GfugHqfSqLUblGa3lV5Ps7lBxt9QevP4&#10;c+lNKN95yrMw3bhk55J7cdcnHSrkwkjlTzGLqcndnaR2/wA5psUToqyWrKcnGcHBI9P/AK/eqNlo&#10;IkgKsJPmU42/LhT/APWB/LNJ55mUL5uZFA55G0fXtRMkiPukmXliN20c/wD1/wBKhkXb+/jDLjI6&#10;8nsD071cAG65F5kS3ku4tHgkBj0/D/JrR0+Jp7JZfvZXOCOQPWs24xLBIvkFd6ZUbhknHTgUuh6j&#10;FLYLG12SyjHOfl+n61fQDesgqttjlO3y9oZeQ4rSW62wxoZF+6c54IxWBLdQwJjGGUhNh6DnjPvV&#10;i1vPNUlnUtj5m29Dnp/n0qWiJRudHb3kSq37v0Xkcf5/SpIrtzJ80gwvDDGCPTrWJFfOQArrtXll&#10;z+g9Kuw3kasqSyBWwdw6gUrGTVjYW5DpjO7nuc/jUgmUsx7Kx257+9ZMF595oyu0no3X/JqQ38ar&#10;mGRNyn+9+fH0osxGo90N+Aw9Qy9PzpskgUnDMGzkbjis/wC3FjlZMYBPv2/z+FSW8klyFBkAU8MC&#10;M8+tPltqMkeHzgxYHb+Xb9ar/wBki4JfduUYB7BRWkVUDe79PlxxzxUkQDNiEd85pJ2A+e/2u/2N&#10;vBn7Q/hvytR0uNruEfubho8svXgkdR/Kvz98df8ABGX4i23ipfEPgO8e0urWZZLO4s3KtGwHUbeh&#10;6Yr9jGjiki2Aqd2R/n8Kq22m2UMjK0K/Mf4uQR6/lT5adTWcbsObufLf7E/wk/a28GeHrfw38Yfi&#10;VdavB0U3TbpAhBIywweB64OR+Fe8fEz9k/4V/FzQv7K8Y+G4bmZ48rdKoWVWHRgw5yM16Lbw2kYK&#10;rFhs9uPzq5atuBixhRytVLEVOa8dBSqSvdHx9/w6A+C//Qwap/4FGivs7C/31/77orT+0MZ/N+X+&#10;QvbVD+PdI3c5I+XrUzLGgwGqzqVnLpd3NYXMe2SKQqwPbBqkx3NjbXz58zsOMgPy9qY5yuIx04pR&#10;Fu5zTljzxjG39aAEWFfvN3qRUC8Uudq5xTWk2Dex/wDr0ABB6evvTXuAi4dgT1BqvLegNtUMW9ql&#10;itFuBvun+96HFaRl0QDGvWnfEbf7xxU1qkCybp+T+XNRy6PKgaSyLMuePWoVS5ibbLDt2rjmj3o7&#10;gaYkjc4bld3r0HpmnmUeWFV+fy/Os9ZJAAxznou0CniVgQQ/X7q/41XOTyl0OjOC2CM8ZqQTZbCt&#10;t749feqS7yNqK2S3X/Gp4oppVBIYneB8tPRlFmzJSVdsYYEZ8vnGM9Kfq+j2F4ouLQ7JGJ/dnvz2&#10;96iKiPkP83fcQcfh/kUkTNtzD8v+0ehpezQX0Mm4tltmaOdDGycFG6iiKWRV2xvj0rqrL4b+LfHN&#10;u+o6J4dv7jyY90rRW5Khem4nsKj1D4GfFrSJ1hu/AmpfMpZdlqxyo5Pb0rNxYGHbXUQl2zR5Uc7d&#10;tdl4V8OaJ4x8MSW9kqx6panzIo8/6xO4A7kdfXjiuHuLLUbGT7PqNhNbsDjEkZX8OauWGpz6SiX9&#10;hceXJC3VCcsMcg+3tW1OVtxPyH+LdC+xRpqNsu3/AJ6Lu6N/nmtbwNqMc15C0cyxyblEk3fGeR/O&#10;uo8M2ulfELw9NFNOy3AiP2iPjC45DAd+/HrjrXAaaLjw14gbTLl/L2yBfu+/WlUjytSWzHFn0h8X&#10;dC0fwtD4V1rz2NhNpaPNDMoZ2ftk4+ZT1GPU5zUVh4r0vxTa3XiGHXIU1e8zFbWyZbCYCZx2449B&#10;17U/XvCsfiH4M6J4w1KK7utN0/8AdXEiruj3DvnOT2UYH9TXEwWdpN4xtjpDFYUuk2sfmA5HB9R0&#10;/rUVLxZrHVH6Nf8ABPP/AIKf+LvgvoGi/Azx94VvdaskZoJFsozJd2sf8L7QBmMAYPGQfwr7C/aL&#10;/a+8IaF+zbe/GfwbetY2f2eSG3trqMqPPfKKpQA87uMfj71+WXw88Y6t8J/H+l+IvDfhu1uri+hW&#10;HymgLqX7L0GWJ44AAHvX1X8SZPi9+0f+z6vghLfT7VbW7DiS8j8uO5cchQi524JwMk5x9a6qMuZd&#10;2jKT6dGfA+p/sN6YnxEuIfiD8etJs1uIG1K8uVbdJ5kuXCLxyckD156cGvRfg3+yH+z/AOJ/CcFx&#10;J4d1y41O21IwtJcSFVv1x8hRMcAngkDsPWuv+JX7Iv7cHgHwPrPxp8T+G9Fm06wjS61KZW/erDGR&#10;lkUjAwO+egPXivJfg9/wUPs4/F+mprummytY9YWb7bITiGLaB8oGecjPpgnrXJL3ZWasPlvHRn1r&#10;8Nf+CbFj4lvoZh4WtfDdnNbDytVjjBkVjydox94fhmvqLw/B8MvgTpuh+AfB1otxFplwp1iS6k2y&#10;6g2Pm+pzjnuevt8reBP+CtHhoeJrzQNMht5NFhSUQX927BkZs7W2DjBbp16c4rlG/bH8N+EfD+s3&#10;Wq6fd+INQ1qDbBrEKqsdozNgiMswwACDxnHTHetI1KceouVrZan3j8a/j58Gvjfp0fgLwZ4Wv2vt&#10;Pg8uSWSIK4jKnKR5PJ4+nbPSvmP9pH49eHNBs7PwvpHhiO1jm0pVaKH5ZEGMbiQMdeMcjP1rxzwh&#10;8KPjV4u1aFfAcr2OoXMavIYdQYuIGXc0pJwVJByMjknj37341/CdI9A0t9FOpa54wtFEUa+WAl6+&#10;OfmxhiehGARwSTzTjUly6IbSctSHxn8Om/bm/YF8SeA/EthJp+reDll1Lwj9qnVm+QE4B67Tg/rX&#10;5XfDzxZd+Fteja4eQR5aK8tmyMp0P4iv1r/ZH1X4weDLSPR/ido7W+qapqBtWjvlUx2luQAV3L1Q&#10;deTxivza/wCCgnwEuv2av2r/ABR4AbUvtVu1417aXAXCskxLgD1AJxmqjUdlJboiUTY8f/Dawigh&#10;8c+Ar3EN3a72t5Afl6HdnqOfTA5HWud+JepeKdZ8IyRate3HmqsMd1azujLBIBvYwqmFjQgBsYHX&#10;HWsLw78SNVTwh5CXUjSWP+rVsfKpAyCO4wPwx0q5qd5ZePPCw12O4ka6tVVbmBeI/lBzIRkZPTHc&#10;AcjFdE6kJ/D1IpxlFWZx+uamn9maaFumjmt7Ux7VYfd3sQcAcHB9yeOemMG6h1Gzunj1MSeb5u6c&#10;SfeDe4q5PGZ/mjctI5A+ZQNw7fj7fjTdTv75pWlm2+YjeVldvJUY/h4P1rz5S5jUSHWku7plvJRG&#10;zLjcq/KR6Ef/AKselb0Gv6XZxKtjPcW8nllbdbWUqCrDa8ZYEYTqRjJBOCcVzVjYy3+I7fJeZvlX&#10;pluw9utdRrHhM+FdI3XF5Dc3MUMZuI94CIWBDRocn5lIIY4weCOozUObcCmfJ+0yeHtEW1hF1uja&#10;M3isrKBuxIW+T5cAjGDkcZzinWWif2poy3On6bJdXdv5sl1KsYMfkqoBONo3Ac564HbvXO22o3Wn&#10;3C3VnIy7cBXZe3p7Gt2LXb3VY2sNLS8ij2mby42Z9nqAByB0yeaFKMtxmXNpcsMLsrbvL/1zeZ8r&#10;IcYwPy/PmrKXt3YW8kMD28LTNHcHy5QwbaPkGN2NwLZxjPJ6DiprkQ6bcWrRQ281urRvE9x0niH/&#10;ACzIVjwSCp5B+nGNCbUI9b1+e/lsbWyW6j+W3djHAI1OPKDbiRwORnJ6Cjl94RHdeKdIv4pBq9vf&#10;WsJXc1rY3jDZJwOsmTjOflyMZ44oaz0jxFpQubPV1jure32rY/ZJPMuOcmRpANpIz09BwDVHxhpS&#10;adeeTa6xDqEcSny7m3heOMR9gocBgOTgHmpppdP1rw/ZRWlzJDf25Mf2VWdknK8iUk9GwdoUDGFJ&#10;J5FF3fUC1ZeK9I07Qm0nxX4fe4uLSN4rGOOQwx7i2C0oXJdh7bSTgmnJ8Tdf0TS7fRdE1q6tYbbe&#10;bWGObKrvXDt05JXg+v8ALnXVHYyThdzKSVWQMS+cHP19qbFGpu2iubhTiPCME3FR/hjjPNLnkBds&#10;vEd3pUUjW1lD8zq6Xkce2QN0yD/PiktRc3CvNJbyTW6c3Hy7VRW4DHjqT0yevQdKljvtI0u/8pDJ&#10;cRiPb8k4wFYZOO2e2Onf2rTtdQj/ALOltYdV8m3khMkrR2bMschHERZiM/3Q+MZHvTir6N7Ac3/a&#10;UyTSfZ/3O7g+Vwp9uvSki1aYIqYDRoD5YZB9M5GD0PXtmoREHm2FXKbuucYqb7PcRJvgTckjHCAH&#10;kDvnv39vpU+89gLdtFaTukRjkuJhb9PM2hP9rPfHA5wCasaVaC8nhiaeGzVZPLXUJmO1Nw6McY/E&#10;cj9ak0aWP7O+m3UUclvbyia6jVsed0XbvHJbHQfdBJPWtvx9YeBoJJJ/CdnqFnY/Yo2axubhXaGZ&#10;o+XU9XjL8c/Nj64GsY6XAzLQR2mqy+F/EOnI0sNxsbyXCSIUUjb5nzZ3Z6DvjkVt2Pw8tvtH2Cfx&#10;FpOnwXDxmebU7pFnRgGbATO4Lg4JGNx4BJFchYaJI9ump6dLGY403SLIpyhB+6cZ6547Grmn67c/&#10;bhLdDfI0irJGMKsuDlSTwABx+XaiMo/aQE/iO1k0aQaFOBCJIYwLeJArbVJwHUZLEEdW+b8aPB+t&#10;DR7iYrpFvfNcQvFFDdR+YBkHLgdN3PBP3evWtDUPEkmoeFvIkudsca7vlj/11wTydzEdh94DACgY&#10;zzWHpV9c2M6zWk6wyfeEkecFcdP8+tRK3NdGkY6m7pmuLaXkUMECyMttJF+9AZ1LK2Rn+6AePTGa&#10;+if+CYXwp8PfFz9rfwr4X8X+HjeaDf34iWH7d5bw3TxHy7iNQC0qoyDK/dyy5IOCPlwPe3UitCwx&#10;/wAsUVidoJyR+fPPHNfop/wQK0Wy8H/tPyfHbxf4v0fTbGx0m4sG/tSRlkuGlTLJF8oVSQoJfOMD&#10;bglhVU5xjUTfQ2p05VJWSP14uf2dvDkl39rN1JHIuAywg8gLgAZP1J+vGKlt/gN4eD7zfXDbeVy3&#10;Sq2pftgfs+WY/e/E3R2Cttc/2gmP51hXn7ev7M9izGT4o6OHXPmK1+h2/ketdEswp/aqL70aRwGN&#10;f/Lt/cdLJ+zr4fvpxM+qzlQ2fLLcjHv6V1Wi/DXwxpVgllskfYuFYsT/AFryK7/4KL/su2f7yT4s&#10;aOpA6fbl4z0HWqFx/wAFPP2TYZWgb4t6V8vORdD8+v8AjWFTHYd71F95Sy/HS2ps9D+LX7M/wu+J&#10;9n5Ov+G4bhkXCtKo3L9P88V5R8PP2R9F+E3xEg16zv7iOKPPlwvISoXPp7DGO/vVi/8A+Cqn7Idj&#10;uE3xc0ttoyNk+7PJGePp9az7v/gqx+xTfkJffEzTyvHzZ6Z4/Dnisq2NoyoOKmmdOGwOMp1Pegz6&#10;a00xavDHa6cyzSEYCj16Zr1DwB4Cg8K6d/aN9Ev2h1yeOntXw74V/wCChHwat/HGl2fwu8SJ4i1D&#10;VW8nTdF0797cTydcKF6D1JwFHWvvH4LaR8Q9Z0aHxN8T4IbW4mUPHpkLbhbjsGb+JvXt6V4tDAyV&#10;RTte+z0seljp1Y0+Xb82aOn6PqutSGUW/lR4wC4/pV6L4aaQ96t/qjtMY+VjY/KDXRPNFbjGNo/l&#10;WLrnimCyj2+bzivUVCjSj72rPKpqUpWiakt1aafD5cKqqqPuiuf1fxhDErBXy1cn4m+IbRBljf8A&#10;EtXG6l40jlMitMRuHy/NnNY1cXGOlz18NlVarZtHW+IPGkLfLv3N069K43VvGKhn2dOea5rVfE8w&#10;uNsTbt3C/N1FZMt+10jbGJ3fwheleTWx99j6fC5PGnFcyNu/8QRTqxL/AO8cViX19Jd/ulbdgghm&#10;XGao+eyLjLN22lcGphqFkdzE7SRn0x69K43inLc9aODjS+FFZbFWJcLgD+97euO1NLWmwwN97bnh&#10;ec+tNu9SgaQvDu3DsOPw+prKvIb7V3PlBvmHHt/9ftWTrHbChzfFodZJ4q0KXSt1zJunhX5k2/N/&#10;niuP174kajP+506Py42GzO3De+arnwXqqzLfRXfzE4aM+npnr/Sul0/QfDQtWnlRRcp/rEK9P8/r&#10;R7arU02D2OFw+vxfoclp3h/xDr+Wm8zHXdIB6/1H8q3NN8D6Jpbi41KfzWyNu3sfb/A07UdfeENZ&#10;221VX+JV4rKm1+1jjWSaXdt/iY/d9v8AIq4ypx1e45e3qLTReR1dtrVppsf2PTLHDd91d98APDWq&#10;+KPFMeuXcDfZLNt29v73UD3rx7RYPEXii9h07QtKkkd2CI0aFsE/5/Kvrn4eeCW+H/gKzsryQ+cs&#10;QNxt6bj1r2svp+2qcz2R8nxFio4LC+zi/fnp5pdX+h0F9qCIP3bElegrjfG3ie0e0ktp7Nt2Dzt6&#10;VpX2r/eKnLf7PauH8b69G0bJK2GP3WAr34xPhaNP3lc526nhDMPMU/7Ldq53VNRYlk38knC/560X&#10;+pctEvzMeBzzWddOJCsgRhu6q3t3rU9SMSpOBnLDc/P8XIquxUnLRMSoyqkjAPfn8amnG8Yj2j5S&#10;Dls/pVW7CJH5WNvAznt78UFbkc5iYb0X5sbdzMajdDGv7r5ju3D5sH/6+TUaMFfcZNyc4+bGcd8Z&#10;/wD1/WhA5/ekbs/eHO48dRVI2jHlHW7+cGLKw5+bcvGfTn0pot4l5M33myg8wrn8qmZEePyj/E2V&#10;XJHI7n2+tKkAliWNlXY3K8c7cfTp/SriUUpFRZQFl+b+FWOFC/h2ppiSQrzy3CKvr2/z0zVwxybC&#10;scKscfMrdvc+lNmsSF8wRbQ3LYPXjoPT+lUBk3pZuMZXnDcc+uD75+lU9MnMVuweML5bMG+XLE46&#10;+1XNX8u34bd8v3W+vbP61ztncTtJNtYmPefmb5cjHPPfnv2xXRFcyNDehuVByqfLu2GMqTvOf88/&#10;Wp01G3h+YSHG3B6En/Ed/asAyvFuF1ctiNN23cckfy281DJrYs0KqcLnBcsPlGCe/ar9mKx2Vvq6&#10;ylj5nl4Xad3Qcd/rxTk1aCODBlDFpPu9cDHYenTn6Vwo8XM33ZsfLyGxyM/z9KuWut20jeY1wTnq&#10;/VWJOceo+v8A+qj2RPKdpaa0su0or8jOGHA9/p/9arcNxcTSHAUDdkqp6j149q5nTb+6a3Usvyrl&#10;V53ZP8//ANdb+mi+v1O0NFubO0Dn6j/IocbEcsUbEEG7oSuGzy3bHT+taVvbDls7iDuXrjp/n8ay&#10;bTT7nDAyjkADH9a0La3uNvzynzGOcKetYy2sZMvx2ylziXqe3ercIWFAG+XuNpqvBkSEnkdVbb1q&#10;VW8xd4J2lhj37VmSWVa2gOQCTjPfinxFNyuE6ds9arwwK7EEHavG33q6qLHGVKdT93v/AProJehN&#10;DIkykbPmHO7HSrMDrGwyf97j3qpG7oN0TdOF981MrwICzM24/dx2rMhljA/ut/3yP8KKr/bJ/wDn&#10;zf8AT/GikB/MF+358DdQ+Cvx11PTJLRo7a4uGaH5cd68KJA4xX7af8FOP2KPD3x7+Gt18R9Fto/t&#10;1tbmXcq8nAzX4r65ot3oGt3Wh3kRWS1naNt3sa+QyHMo47BqL+KK1/zL4oyipleYOSXuTd1/kVkz&#10;gGnrtJ+amqpByabcSiPhT9a91HzQTzY79KpS3HmHANJdS5bFRxRs5+7SAIiwbA4q0k+8nHb3p8UC&#10;oqhl6nBpJbWNfl+970ATwXjoFeN2X5vvDr0qeLUPMfEwU/Ljp0rPROPlY/XFPDkspeWq55IC8Wsi&#10;QWgVfUA0vk6cykbGHXDVRSVt3zY/x5qTzSxGwfTiq9owL0ctugYqu75B/COn/wBenC/T5WVdu3qd&#10;3OO3NUS7Ade/p7dKm0/TrzVr+Ox02FpJpGwkaqfl/wDrUueQGt4S8L67488Q2nhTw3YSXl9fTLHB&#10;b26nqTjnHYfyr72+A/8AwS08I+APiLptj8dPEQ1bXYbNr6Xw5aKBCVVAyru/iP09fwrB+Dv7Otn+&#10;yDqOlynxdY6l4m8W6TBNb3Ea/wDIPikwcK2CA2eM+2O9dh4g/ab1v4ean4h1X4g+K47zWprYadpl&#10;zcYDhh0lJHIOPp07nFbRcY/EYylKTtE9kvf2vP2OvC3hLVNJ0T4ew6V9uRbCe1sLQM9tgHnovPUc&#10;Dk461zs/7aHwT0qwurTwzpFnef2LCttb2uoQp50pYEYBBySATycgE89a+BItY1a28R3k0t82sSXF&#10;15kzNjeXbkuD/e5zkj1967XwP8CfiLZeN7fWE0+WO51RcaSbpdyzMVJzn7uQufXPGMnNKNepeyRp&#10;KlG2rPdNd8Q/Cv8AaVj/AOFR698GLG3vo4ne41SwtvLkt9q4G8d+CvAwc9K+M/2rv2dtU/Zs+JA8&#10;Hz3n2uzu7ZbnT7o4/eRkeo7g9/0r9Cv2WvD3gz4c+OtN1Hxf4bvLV4LfbfCCMyfaZd3zK5xgNnLA&#10;duo7CvIv+C2vhLVtd8X+HviDpfh2G10fyzaWJgUY5G7ByAM/7uR15rdxcqbb3Ii1zaHxF8NvEk3h&#10;zxBHcNI3kk7Zl3Yyv19q6b4+eF7d/sfjXS33R3EIEzr3Yd+OP8a4yHw5rG5ZYrV/b5emP8K9L8FT&#10;ya94Wm8EaxZ28ku0eSX4ZSc8/X2rKn70HB/Ib0lzI9N/Y3+Kuo/EX4M6x+y7OlvM13d/a7Wa4Uq0&#10;CYAYKVGTyucHjLduayE+G3jvwJIoi8NTRhbxo47i5hwpOSB68Ed/oa8J8P8AiLxZ8HfHTXuh6lNa&#10;XluxjZ4zgsp6g+xFffHws/aqsv2tPhBL8DfE+l6fZ3y2odtS8sDcFAIOAM7h3I4xxyMmpjy1I2lu&#10;iuaUNVsd5+zx4i/Z1sPhja674z1GO71+wnWaFZEJO48Mo9eQPyFfUnwO8X/D7x6sfg/UZLe2vpdS&#10;jlsYZ8xiZd24BgTyBzn39uK/I/xXd658NtY1LTLKa4kMM3l+a+QI2Bxkc4BGOuR7dK9y/Ze+KHi5&#10;5tN1++1G4vtWhlHkzXG9kKbeF4OT9Bz681pTq/ZCUeXU/WX9uHwrb+Nv2SfH3gPTNZSGebw7NtWC&#10;ThNqdG9vUe1fzyaf8JfG2o2s0WmaK1xHaKwlkjj3bVxksfbGea/Rrxb+0v8AGjX/ABN4i8EWPjuC&#10;+06HSpF1C0iAO4FAnzbsHGc4Aycj6V59+xSfAj+DtX0b4mWVjYyec8EMz8y3al8+XjkY+pHB+lc+&#10;ItOSSZUZ+7f0Pg7XPAXjbwhYw6pd2N5bW91+8tfMRgJ07MPUcCtTw9481hLiO21aS6ka3YSRhpD3&#10;7YJxjjp3xk1+gfxd+C/h3xFeX15rmnQ2dvo9xHdQw3N0EX+zQf8AVxgkcng8gZzjnt5D8aP2ONG8&#10;VapHrHw4t4tOtb2IvZ2kcm+baygjjqB39+3Fc8qci41Is6v9j/8AaI1f4u+KZm+IfxHuI/7I8Oyy&#10;XDWs32dplRQioSoAGAB1znHHpX1f+zt+0h8KP2g/Cc3wM03TptGvNDaMafqk1wFuZ5MZMqnAbd2z&#10;057dK/Kzx18GPiZ8CtftbnTLuQhYVkuArnIJOSjDoeMHr0r1D9lf44fGtvippj+B9PsPOs73zZH1&#10;DYiklTvG7rj6egop1HFpMdla6Pqz9ofxn8XPhp4ibxPLYvdaH9s/s+G6mlH2mU8BpFQnrjHI5B5A&#10;5rxH/gr58NLTxz8KfAX7UfhmxmjiaFdJ1Zbpf3sZxlN+O5K5yeTuHrX6C/Eb4Qf8NZfBrTfirpmk&#10;ab/wkum4stTt7SQtbQEffcbRzjrnGc9uK8S/aW+A1z8V/wBk/wAefA2ytry81DRdPXUtMkSEEXUs&#10;R3MVIPIyPXOccHFdkYu77GclsfjzoV79nleOSTCuu04Yjr/9etbw7dz6Zf3ukDVEt1nj2LG5z15y&#10;O3B/HmudXfBc7ZVwyPh1PBBHBFbmh/ata1+ztI5oVCqzM/ljcERST2yeO3es4vZAV7jy9Pd57J2P&#10;z/NHIoKpj0Pqfp271TsPPu73Ihjk+ffIroSr85KnHPtxg89RV1tP1XWb2ZtMt5rhlaR08tc/Ioy7&#10;Y6jAGf8A9VUdO1ZdJuJLi0aSKZlH2aaJj8uDUvcCeCO9tNZ2aZb7ZlkbYqj5s+ig+nP071sar4vv&#10;tQWOHUolkUSEi1kjDb2KqDkrg84B+tYJv7GOGO7hWb7cJN3mBl8tEGflx1OeDnI6EYOafqfiODWd&#10;Zm1STTUtlkb5be3YqFOO2Onrjt04ApqXKtAKQmuDIE38qu35l6/pz+VTQQ/Yma4a3mXGU3SMy4Y/&#10;TGTj8Kmilh2NPeL8sygxeWmPn6dewxnPrWvfebr6RLqkNpG0K4W4ZSGkUALjKnG1FUYUDrnqTSjG&#10;4FfRbiHWLePRtU1G3sbZY38u8uINxUj51GRyu5ht3f7ZPTilvXudN0STQ9QtjayAiQMkO+S5jbBC&#10;u+cBR1GADzg5qvoKXOk6hv8A9SuxnT7Qm3zkPyggNwSc8A55963PG3hPS7DSP7Qt5btry1Zl1izv&#10;I4o2tW42lRGTkEk55z9OtaRjJwuBy9/ruo6hAtgzbbdZN3lqm1chdu4AcZx1PU1TSUJJuDtlWyue&#10;1LaPIyG2AVhzhWYgJ3yMdfpU0tgLdFaOeNvMzuXn5cfWsveeoCCMSyG5jm3JI4DtIQMN35I656mr&#10;BisksQLaCYyK+Bdbv3cnGcHI4PpyM+lQB59QEcAmjjWEbWaRuACcsx/+t2FWtN0271CeGG0tTcFt&#10;pAjX/Wc4AIOO/FOKuBSlFrHF5mTu/utx/Tk1Jaam0EbWk7SeSzZ2RyY5/XPNO1zTXtrxllk/ebj5&#10;u1htDZ6cVJpejXep3VvbaRFJdXFwWHkwQNJIuMnIAHtnA5xzRaSYFW+WWCVUmXy39GjK5/2iPX3q&#10;/p+vKmnJpz6X9qmUrHDcszsyREEeSqZ2klmyDjOenU1YmsEuoI9MvJJzqHmbLiZ98ihQMgc/Nntg&#10;DntVazkTRx9rWWSO4EnmW0scjK0RVhhh6HH4rx3quWUWBTVEtgr/AGnDSEh4dxyoBxhvx7e1bPhz&#10;xNdLcRw/ao7eGNmfzvs+5mYIVyxwzMMcAdFznGeaxpLd4i8mV2qQW+YZJOecd/frVjSVkv5vsQSL&#10;zXUCJmkC9+n41MZOIF61fYbq5tbuORcZ+7tLnOScE4IHOPw6VXGmieBtUaTdEzbf3f3z6/L0wD3P&#10;rTrLTrxrk2bW+0pJsaF/mzz129uatPbT2jeSXaMA7ZFC9cZGeOBn060OXc0jEZci605ke5C/LmLy&#10;2G7rwfx47elUrZrq9uRplkx/eMMqVHPP/wCurN3f3eovFgD7PCMKqgL8o456GvQf2WfAMXjX4q2M&#10;Wo2yzW8NyrTBmO0KD94kDgds44xXPWrezpuTOqjQlWqqC6nffBn9m/R9f+Guvf8ACaxtY3r6a39i&#10;6gkixm3uv+WQJP3kOcMMchsjGK/WT4D/APBJn9nXW/gL4X/0S+m/0eKZGfdE7/uxulYcZLn5hkDg&#10;jtxXw98OPCj/AB5/aj+HfwD8NNJDH4l8eWcEjoWjZI1uA7DI5XCKfmAyM5GMV+teufs8/wDBQnwR&#10;p66D8Jr7wXeaZbMfs63kl1HcOuTgsWUrn6nP6183iK2MrNThdq+tvNdfK1z6fDxweDlyysnbS/kz&#10;wXxP/wAEdv2etXlVbTQ7qNtuN4umAPHGB7cH69c1z03/AARa/Z/s7VYTpt5LIzDJkumYH2PTr/Sv&#10;TfFlz/wVA8PX/wDZF54W8M280v8Ay2M0m0/Q45A9ar6dZf8ABSma9S21QeFfLc8Mokyv+P5cV85W&#10;xfLJr3vxPepy5knZM4lv+CL/AOzg8UMS6BOrf3vOYnPHAz2/lz7YtaX/AMEfP2aYJmSbwi0hfhd8&#10;h4z9Oma9Wtvhp/wUIuY45f8AhIvD6/NllWF8Y/KtfTPgZ+23eSNd6p8S9Lt2+8yrbEgH16f5FJYq&#10;pJ7T+9/5j5oLe34HjkX/AAR7/Zvtpf33g2NlXHzYOQP/AK/4Hj61es/+CU37L1jJ5lx8PLZhJjhl&#10;4LAYDY7HjPH1r2rQ/hN+0cZpv7U+L9nLtGNsUODx1B/ya3dK+CnxIv762/tj4k741kQNHDxv55/S&#10;vbp4GdSF0pP5/wDBI9vTi9ZJfI6r9gP/AIJzfAH9nvUrn4s+HfhxYW2r3kYit7xocyRQ+ilidu48&#10;tjrgelfVt/rdtYJt3Diubj1a28LeGLXTkcDy4FXnjtXA+J/iYXuWijul4zmvpY1IYLDqNz5iVDEZ&#10;pinLzO08QePEhdt0ihcf3q4HxR482SMzSD865HX/ABzdXgZkf7xJLE9D/jXOXGry3T7XZW7luuM+&#10;teTiMy5tIn1GW5DGnaUjc1XxW+oK2TzuYbd3H41iNqLSowd9w5qq7FRh2+6uPrz+XQZqL7fDs8qS&#10;Pd3btj3FeXUxEpas+ppYSnTjaKLivFO3L/xZXnmmzSJbEypIQcZ+nr/9cVkT36RSHy58Y527iOvp&#10;/niqN3rhEgE1xuVV6KvrxmuWeKhDc6Y4OUjUvNTdJGHHPMbZ5b3qnLHJcAkSHbtyP7q+lZr+I4bW&#10;XeozIvOB+NZ1945jtkZXdVZQSvI+YfhXPLH0Y7s6qeEqbJHSpDbW4VnmZiuMqtPGuxWpEkeNjdN2&#10;OeePxFeWeKfj/wCEPDiGTWfElnAq8lWnAI9hz7U6y8a3fiOxh13Sp1a2uYw0MqncrqQMYPI6fjU0&#10;80oVJ8sHc0lgZW949GvvHdvEoH8SsTnHB/CsHUvHdxJeA20bbtw2rjr9B/LPWvLfEnxBXw9LJca9&#10;crbxq21ZGcbevHX3P8/SvcP2ddO0efw4fE2uack/nKXi8xQ3BPB/EY9a0wtatjq7pQdrfgcOYyw+&#10;W4f2slfyOZ1DxJaX8TXd7cLDNx5kJypqlpev6dJIBaxNcszARpty5J4C49fTrWT+2x8Pr/xbZw+N&#10;vhlb3FvfaaT51naAfvk6EY9P1Fdv/wAEtfg1e/Eu+k+NPi6C6Fjp83lWVrdwld1wvDMQeoU8Dtmp&#10;pSx1XOo4KMd9ebpy9X8trdzhqZpgsPlcsVPor28+i+//ADPpz4QDWvhh4I0mPxN4OhhkvPmaYKN6&#10;MeRu9D/jWx46+LN3LD/ZkFp5Qcfe7Gu08SS2l5p8lq8attXKD0rxXxjei5doz/D8uO/X+dfqFGCp&#10;xUFsj8j9p9dxEqs1q22a1v4guYrB5C+72OfyrkfEWrm4dmLbmyTtLHAX8O9Qy6zNb25DycKOeTke&#10;/wDn3rD1S/aRjJNIo74bv7/h/KuiJ006fKwmeIyeYoI34J296p3k7u2Ru244OcY+nt/UVBNcR8Mj&#10;FQwO49zmqxvTCu10Vztzu/hH+fX/ACWbqLZJc3Tj51G3K9BjnsKqhmn3GOTlfvcZ2jPTn0ps13KT&#10;l2b5umM8+9Ru6NGFRCufuLGAR/n3pmkY8o4usTZ28KRlc9M56/pTmIYqAdrbvmb07VHAhnZYoomP&#10;zEr16d8n1zz+Nallos75Zk+ZurbhnPHPvQUVI7R3fc8ePpySP89/rV2KwZVUy427uWbqfrmtBLK2&#10;09S0i89MyHH6/rWN4p8X2WkWrNJKsfHyr7f/AKqr3pbBH3tieWeK3XLkqei+YO3uPp9K5PxP8QNN&#10;sT9lS4G7d80cbc5/ziuC8ffGqFTJZ2N223gbs4G7+6R2+v4d6zvA/g7xZ4vvZLy58xVyA0j5OfXH&#10;OCP55/CuunRjFXkbRp9Wdhp2uPrEfm4ZY25LMpGPf6fnTtLWKWVoFHzhjtA6dPyP+fSt+bwjBoum&#10;h7tceVGcMxxjp/nHvxWZ4cvdDa+8i1VXk2gfKvY9j/gKvmTXuh6Ek+i3MkTW8VuwzgLgZzyP0qhN&#10;4Fku3XJd23nDe2PyP+BrvtOtdPubdfMwsfA2HqD05q+dBixjja/PfcMe9T7ZozcjzeDwLLbHFvbD&#10;b1kH3hnGcnuPp7+lX7Lww8Qxb2kechtzR+hB4z/Wuzn0n95thbnq21tuCOef896rmGWHcZDhW+83&#10;GAf8P1HFV7aTJ5mZmmaNqdqqhGVU27irY5/TI/xrXsbO8VN08u1iuGXbye/50f2lZxrv+8ysAGbH&#10;HH6YofXEdMLH8uW3fxYGOD/+qi8pEu5pecmzDyYHRu2PSrUF+8Rwiqd3uRn/AOtWOms2u8Ox+8Mk&#10;g9vXHrirEGopcStHGWjXn94cZPt161Li+qJ5DVgmlkAHzdMbd3v3q7BIEPmKxb5vmU9OtUbK5RYW&#10;YSDO3K7WFXbcIW3AfNjLbuf1qZW7GZaiSQBlBwOfl64/z61cgYkZHzYx7/5NV4ZkkTr1bHbrjrUi&#10;XCjg/KrHHy1mS1oWop05w+7r8vrSmTD71PzFeO+aptKwbzMfd4+X/P8AkU6O6+UeXIFzg49T6f54&#10;qXGxNi99u/20/wC+Voqh597/AM9Y/wDvqilYD44+AfxE0f4z/Cs6RJOsq3VoUZevVa/HP/gpX+z1&#10;qXwN+PuoS/YjHaX0zPH8uB1r3f8A4JlftyX3hzWLXwtqwmmXcqfKpNd7/wAFoYdP+KXhTTvFuh6F&#10;I0yRgvIsfSvzrh/Kcbl2O9lJXTvZ910PqOIMwwedZIqyfvR1+fU/L8P8peqtxJlsE1PPmJWVlwVO&#10;MVQlc8ljX2ko2ifmY0ndIc1ahiAXOarQL5nzLVq33L8uM1mgHxykDy2FSFwwK/7NQzYPI4pY3BPB&#10;780ASAgNhWb1zSFPMOQMEDP+fanBgcDPphhTi2NyE/73v2oAjKFfn6jsfagsc5A4+lSbiw+Yfd+7&#10;xxTHHrGF464oAdZw3V/eLBbxs80jbY41+8TX27+yp8KPhD8MvBtjB8Q9EnuvE2ozR3dyskJV7OMj&#10;5cY6rjnPbnjmvGv2Hvg94U1/xBN8U/iTNNDpWjyImnw+S228nY42hsY4znnvX0r8R/DPwu8AT2Pj&#10;Hxz4wudQuTfRW2l2cSskz24GWAK5JyDyfzIzWkbx1IlroQ/Gj4r66njA+KvBnh3T1t9L0hreK3aT&#10;5jEM7Zc9ODjgDA96+btYsvFvxQ12zezspryTUpMruYycluSAPfuQeOgFem63eab4+s7y2+Hmi3ke&#10;nxC4azTjdLEDjy5B1GATyePWvZv2Fv2ata8I+Ck+M3xb8Ltp3h+TUGXRop1P2gSkY34HO3PIXr1P&#10;Q0KMqk7FrlpxF8E/8E9Phl4BsPD/AMQviJ42uo49SxHeabEpDSTlPkjTgsQW/QenNe2/FS2+Eeo+&#10;FdG0mC/0/R49BsSbPTFYNcSXakCMZ45IIGMk855rPv7Txp4o8fae+qatZyaMsZ+zy3Qwk7quA0eQ&#10;CGyRkcgjPauy8RfA7TviZaaLdG3XUtUspHu9Qjt4VD3E6g7FZl4Cg45HA59a7o04xTUUY3lI2v2e&#10;/EHgx/D76d4m8MyNrV0PKmsWtwn2ZjhgzZxuwD97g+vSvi//AILK/Frxr4V8U+EfhpfalY3Olw28&#10;l5bW8dsA2T8odjkg8ZAxgE5NfUeifELxb4cZvjR8Z/Bn9kSeG7iW3Gi2YWX7ThcCZ8feUqQTj5iQ&#10;c9K8d/aA/ZBm/wCCj8dl8QNP8T2uiy2avFpzTXCtGsB5ycHjkjI7exFTVqctOyLpx5tD85dR+KT3&#10;Izb23lZJ+6fmPHfj/OaX4fWPxN+IPiuLSPhloN/qmoSHAhs7cs2PQ4GK9H8a/wDBNj9pLwV8RLbw&#10;VNoX2yyuroxW+rWDeYhUNjccdP1Ffo1+x/4N+BX7Evw1i8Px2FtLrjwf8TfUpodsrz43HO4ZjUEc&#10;fWvnswzeng4J3u3+Hr/kezluUVcZVtL3Yrr/AJH5lftE/BD4keFNMttf8c+B7zRtQX5biO6jYb1A&#10;GGz35yPw/GvO/Afi3WfDOoLqOiarNZ3UbHEsbEHHccdR7d6/YKy8XeFv+Cg/jTWvhdp/g8axoMNj&#10;5d9qj25/dOeBhsYJ/HIxzivKfHH/AAQv+Bui2yvpHxq1DT7x5QA10u6FCfr2H17815WH4koWaxCc&#10;WnvbT/M9bFcM4lyU8K1Jfc/+CfE/hf7d4hW11XVLl5IHdvN8wnLtj1POcZ9q3tK8V+L/AA3rMVpp&#10;I8hLd2bTYYV+bd3Jzwc55/DpX3R4M/4Nxteu/B8+pa/+1LbyNIpbTYbW1UKM9yd3fA4HHc9q+Qf2&#10;p/2Pf2pv2MPEMtv4n8LS61aRtth17R43ki2A8FwASpPU/wA69yjj8NWaUXq9rpq/3nj4jLcZh4uV&#10;SGnXZ/kclq/x813wtZ6l4dtY5ZNc1lvmuYkzJHxgjdySMfy4x1rIuPil418K6BHp+oXBt5lwyKzf&#10;MrZ6kdyMDOevasP4VeHvE/i7x9b6H4U0K41rxVq1yFs4lBcQsxxuc9EAz347V9Afthf8E7PEPwOs&#10;fC8WsfFHT9W17VrbzNYtfM2iybJ4A7AdOcdu2a2u5X8jj5dLnr37G/xr8HfHfxJD4S8fS6be3F1o&#10;rC+e5YnZs5DLkkDqPlPJPfFe4fGfVfAfgjw9oWk+DNGsbrWmn3zX0e7dHGvdxj+FT3PTFfGf7Mfw&#10;m+CPwx0TVPiTdfFKLVPEFpZubXSbCZV8uZCsjDJ4PQ8rxwR3rvPFP7e3hC61xNf8I2cGl2+paelv&#10;qtvcwkSoyAL6FSGP1AH41rGpyw1Zg6blpFHoXxP/AGeV+ND6cvheOJb28s9sk0bGWOZmOdx4HVeg&#10;HAJ74rxXTv8Agnd8Q7+DUvEuqeIL/TrfRb3NxDp9kd0zDoqYPzbvwxX0l4V/bM8HfGi/0HwJ8OLv&#10;S9BuYbDYuoQII4wyjHyg4Bbdk8cd6+kP2d/C/wATfjdA2j/D/QdUmtdNbbq3iS+jSGwafByFlfAk&#10;Y/8ATPcV6GvMxeMpUa3LY9LCYGdenufOn/BK/wCNXxG+GPxfn+GPifwzrQ8I34kh8m9hLM8ztt3O&#10;SeOcrxjnHvX1r8QfhYfg38QE121ubj+zdWV7K+gZSYYrWUEl93qCR79u1Z7f8EobPxNbT6x8Zv2r&#10;tRsNUuLrzVuPBcDLLZqpyqRyylRnux2nnp2r3bxzD8CbH4RL8MfF3xF8Q6lH5CRf2xfLD9ofb0bh&#10;eW4z+XrU08yjyty0O+OV1NI2b+R/NL+2H8N7H4SftOeNPA2kS+ZY2uuTtp8xjwHhdty7fYbse+K4&#10;XRdam0mbz4FiaTbtLTRBto9vQ8Cv3q+If/BMP/gmX+1L4s1b4n/E/wAPeOGv4bOKz82x8QJa8Bcr&#10;KVSM7mO7OTxjtxx8w/Gn/g36/Zx8Qw3F3+yt+13d6LexbjHo/wARtOElvKeyC6thuQnployB3qKO&#10;eYGSXNJJ+qtpp3IxHDuZU5OUIXXlufmLqn9pzxLqiwtaLeIZYhyqNk4OD746e9YNwlvFcNBFI20N&#10;8zbf1H617Z+13+zZ+0j+y/4pg+HHx38HzaXBHuk0S+gcXWn6goADNBcxZjkA4ODh1DDIGRXistpD&#10;HbtNc7svHmHaeGOa9WFSFaKlF3PIrUZUajg1ZruJNBEs3+jlvvE7ZOwx3/zzSW8cULLcXADK2SE5&#10;APH1prTllxAh3MNrbe4x/P8AKmiV4j5MnbnHH5fnVHOXF2upjebeqr8gVtuz9OnWrWmatc2bSQef&#10;uikja3khVlV3jY54JHTIB6Z9etZnnweVuRGWTGBtc9u/vTEfy5mYD5WjK/Lxj3P+eaqMuXUDesNS&#10;TSb61m01WnuLf5vMvEVlAzxH94rtx3HQ9PbH1ee7u7yR7tvlZi5Tcdoz2GcnA981oWniK6awlsjC&#10;s8VvFJ5UqoA0RYj5s9cZrLkFxLcLarbZLE7Y0bPBqpS0sgL/AIXs9HSY3+vxNPb26eZ9mjlMfnsD&#10;wgOD+PsCMg8iPUNZk1K8bUNWTzty4XcgUegyB6GqdtC+4G4JjTzMSNkYOM5P0/lUg1D7MrQxxRgS&#10;Sfe2BmAwccnkDB5A6mpUvdsBq6fqOjCFI5INrRxsGjhXb9oY8BZGJ4UHHvjNZkWoPp8xnhkkX5cL&#10;2dOcjn68/QVEzRTyrIcBmPLLleP7pH9etOmH2kblc8k7lPRfehyYEl5q2oarG0185bPztuTAY55P&#10;A/lVnSb1rB1utJa4ik6GXeAAc84IHAxwRnP4cVRtpGR/Jul3KclfmPGR1Hp0qea4ht3zBbtHB822&#10;Pz9xHpnpz74/GhS6sDetbSTV5bzWyGiETJG7W8aqolwW2bT2Kgtntismyt7K+nmF7PH5yzfLHNJt&#10;ViTz8/IUe5GOR0qxpXii0stI/sgW7SJJcGaeJ2zGW42/KMc9jknIOMDnObeS2jStemDydz58uNiV&#10;C56LnPT0rSUo6AbF3ptpY3N5C94Ht4VIUiP93KzAcA+3UN/EBx1rJaCAj93dKAPus0Z49uDwPzqO&#10;6vDdzN5w+VUxHuzwvbGP61c8G2dlqOrf2ZqE1rFHMreXNdSBESTB2gyHGwE4GTx68Vm3cqK5nYva&#10;T9sivf7YTUfNjt/lhmdCFkXbwp9BgkY60+9nLeXYWzZjdgDHtA3++ce/b8e9bPh06ImnNL4h0VZr&#10;pmb7GzXB8vdk7mYA7Sv+0RjIAzXPRzTG68+VMt23MWYLn17Guec+x2QjaK8zu/B3wZufE+ltexXa&#10;28Udu0rSSANlQOp9O3uK7v8AZam07wNbXviS6hVpCskdsu35tzcZyOwxnvn071yfw+8Xy2eky2sS&#10;Rhvs+5kkjA3beSSOnBwfX0q78N7m7HhdNPjXd5l0XYMMl93AAzxn2z6V4uKnUlTlFvS57uFjSjKM&#10;oro/0Pt7/gino9r40/4KqfD29vpVkhsFvr2Fi3WSOzlcHryV4/Cv6Drjx54S0K3Ml/rsPyrlvmBN&#10;fgB/wQmtrSL9tN/Hur/u/wCzfCuqXE024cCSEWyHg8As5HXFfrGvjXwbqzPGmtRtJu6M2M+5rho5&#10;lUwalCEbtu9/kjXEZfHGVFOUrJL9T17x5420L4jyQ2uiWOY4ZMtcSR4z7Cq9t4fsSgxGm5f7w6Vg&#10;eBNQ0ya1DxXUbhePlatvzrg3e+P5VJ+X3rhrVniKjq1N2dEKfsI+zhokaUFu1uirhW+X9KZqUf2n&#10;T5rZV8tpIyAynnpSxiZ13B+P72akEqRptmG7PA20WI5ne58VeJvhH+1v8NvGOr+IfBvi1tW026u3&#10;ljsbzJ8semR0HHGOlbPw2/aP+J+l+LtK0X4jeA7u3W5v44TdKu5V54yMDA96+updDtJl3L91uox1&#10;rJvfh5ol8FM9hGzK+5WZclTXoRx1eNPl2fdHo08Vh5fxI3KfxQ8bzLbQiORtjwqRz1ryvU/EBuJv&#10;MJy275lHPbjvXQfHW6/sGOOW5bbCuFQ5wBx7V4vqHxk8IWRaGbWrdW3fe8wYbB6eh9K+dzLO40an&#10;LWnb1Pqcly6n9XUoI9Ejv1lUysdwI+63bFNN+LdcedhZDkZHUev/ANb2rzXUPjj4Ut7QldbhLDls&#10;TD07+/1rz3xv+2b8PPC8Uq6h4utYfusymTOPy+lePU4jwcPdjK/pqe/HBqOs2kvM98vPE1vanzpm&#10;wuc/N6/4Vjap48sHf/Wbccgben4V8WfEf/gqf8F/C6Pu8TR3W3J3QSFtx6cY/UdutfMfxj/4LVaz&#10;LHNpfw18KyFtzFbibgZ9ccHGKmnis7zKXLhaDt3ei+9mGIzTJMujerUXotWfqR4g+JWiWys9xqCr&#10;sA+8+3K+uc9K8z+J37YPwr+Gti1/4h8dWsPlnBHnjduI4/E+nevxt8d/8FB/2nfiPfOdc8ZXEEMx&#10;+W3s8rt9OnP9a4u68Ra94ntWGr6zc3LTcSfapWc59fm9/wCVd8eGc4rPmxNZQT6RV397svwPGqcc&#10;YS3LhaTfnL/L/gn6jeO/+Csnw6KyWnw6tZtWuOfs+GZV3DPBPbpnvxXzv4u/4KP/AB1+J882nabe&#10;RaTFvKiKPLSN1OO2PYD1r5T8I+Kp/D0Etvc2LzOcofl5PGM/j6VDYeLdatNbl1WO0kZZj2zx3yCO&#10;uK6qfDeFpSle82tnJ/orL8Dgq8T47FJXly33UVb/AIJ6J8QfFfi3UPEKyeJfFd5di4jzsuJ2Clum&#10;ev0//VX6Hf8ABMP49Xniz4EzeHfE2ofaG0PdG0jSfOYx0GPYfTj0r81tOtoPiA0Nx4hjurfySpEi&#10;r19sehr2n4a6/wCJPh34IvvBHwqguv8AibI0V1eQErIQV564zjnB446etZYzloUoRjpNP0VvU6ct&#10;xVSniHVd3Frvq/6Z6V+3B+2rZeJviNceEfDmrwvp+lzDzJFlP72Qfw8Z4H4H61+iH/BKzUvFnxS+&#10;AMPja7vLqS1uGZbX7RJksq8Z+hPbpX5o/Bv/AIJpap8SYP7b1KN42mXczPIFYliDu79wefXrX7Rf&#10;8E+PgrB8Dv2Y9D+HiurfYLXy2cNu+bOSc/jXrcOyy3E4p06MrySbb7u6PP4gxGOjgpVKqSUmkvI7&#10;rwT8H18Ta0trcW/yM2ZvTb3r3fw54c8PeBtFTQ/D1hHa28Qwsca4H1qh8PdCXQ7Nr+5jCyT/AHeO&#10;i0/XdZ8m3d0l4bPSvvqGHp0dlqfnVetUxEuVvTsZnifXGt1do2+XB3Z6V434i1eOfUmaGf8Ai6V1&#10;PjTxJIBJEZMqy43entXmt9dFpXZTs7/e6f8A166o6HbhaPKrj769eUlVl2hmIwnP4e9Z9yUm3I0u&#10;4q2CD/n/APXUc2ZCy4xn7h7Hv+X61VnkwrmF2xtwMHr3zV3O2MbEd5OcAwHHzA/dz26CoRIpAcu2&#10;Nv8AEf8AOOnSo55llhLTxKGU/cHGTnIH+f8AGkgL37rFaFdrDHyyHnj/AB6fj2qkXYl8xBwQR6Z+&#10;79KmsdMuLt1W2XK7s/Nxn/OavaH4Rm8xZJx/rMDY3OM+3oa6Kx0y10+HMcXzd+DyP60XFKUUUdN0&#10;WKKPAiVfm+XJ5Ht7jNWL+8ttLt2JHyr97d29/wDPaqfinxtpehWzy3UscexSdxwcdcjNeCfF39pK&#10;C0Ellp11tKxllffkdM4I65x+I/CnGLkOnTlUZ6L8RPi9pHh23kdr5Ny/dG7r15x1r5/8cfFTxH4v&#10;1j7Hpbs8cmArLJ/eAx0xjPXrXIya/wCL/ifrwg0yKRVkIEkyt8o4IxnnPXqePTvX0J8Dv2bbTwyi&#10;6r4k/eTtGPmkYMzH37Z7evFdMeSmrnZywoxOf+D3wI1LVHh1nxDGS24Owcfz4/LrXullp2h+HLNU&#10;WNVVY8KwXrRq/iLQtAtdkLRIsceWC4ztA64/zmvmn9rL9vPwJ8DvDE2qanqbXF424WtlakM7tnpw&#10;ePzqeaVTVuyM/eqeh3X7QXxx0fwnpDK0rLuk2bVYZ29P8nHArxe3/aHXSdMe4srwLIzZXbjceM8/&#10;keTnB/KviPxF+1j8Wv2hfE7a7/Z7w2qvm0jjkx5TFuuP4jtJx3HavUPhx8K/HfioxXHiHzvmiUt+&#10;7JHbGB7474Oc9MVvRqR5bQR0wpRjHU920X9s/wAYWs8n2W9Ei7fMVEww2kAAD35/Eqema9Q8Cftl&#10;zajAF1zTXjUffYqfvYzwe+MH3xzXkPhT4SWfhiKEyacdwU7mKByR6FjyeOSfyr0bw4+iQRpBPoIQ&#10;KoeNpFHHJxt6nA7jr09a2UYy+JGdSNPoj2nw/wDHLTvEduslnGd8i53HlV9gfXv9a0P7b1zUWLRS&#10;bk24DccHqD6e34+1eOJ480fw1Mbq2s3G4oqyRr8rHjaSPT/PU0r/ALTN3aHybayZRlv3e372OmPY&#10;n17CtI0Ob4Uc/L2ParS2nnG65dmO7t1XPb/DvWva+Hr+8G+FxH1KkrnH+Ir5/h/aP8Y3N4bPR/C0&#10;8kgIPzg85wO2ffFbGh/Gf4/areK9v8O52jZGOZAV6dAT2/EdM9Kp4ep5IhxfQ93tfBLM3mfaCx5w&#10;R34/zj8OtXYPBU0jbXkk27gwOeBgevf3ry/QvG/7Rl2kajwTHGhwNs0w4JGfXH411uj+I/jFIhGp&#10;aXCgRiwVZRkj0+tc8qdSPVfeZuMu51aeEri0djBcbtzYHJ54/wDrVYitpYDgeudvX8f8+tZdl4j8&#10;SRxqdRAYsfn29x/ntVxPEHnDyp08tm4w3VuOn/1qy94iSkaAmij43cj7u1up/qaVLlZI8ycAfeyv&#10;IP0rIN4N2MKNv3fc96kS6CbQwDKrZ9cZ5/z9aXKTytF57yRvlRCUz+vpUyL5e0M7Y/iB/rWel4PL&#10;2xHG0hs+lPGp4PzoW7g9z+FDj2EXvtTf881/KiqXny/8/cf60VN/Inl8j8f9K+Hv7Nf7Afg621zx&#10;Pa297q7RghOCQ1cL8Xv+Ci3gv4yeGLjw2nhmFYpIykO5RxxXyD+0p8fPFXxi8aXOoarqsklusjCF&#10;C3GK890zWLi0l3CT8K9KlWwdCunGG2x8fLEYqWH9nzaPctfEnSTp+u3F3AmIZpCyKo4HNcnOzFun&#10;Fd5PqVvrdr9mvju4+9XH6tZwQXjRw8rmvJx9OEarnDZlYeb5UpFeyXEeBVqNdjZK/jnrUMY2rtqV&#10;m2qOK8uS5dDoJVUP1FRvEyHcRxQs4QY7e1TxSI+58/eXox61IEEcpQYZPyqYnJKoOCtRvFvbJQ9f&#10;zoAWNy231HymgBxJZuTxjH/16taTpV94g1GHSdJt/MuLqQRxxjqScdT0qiHYEfewxxX0B+wL8KdE&#10;8XeMdS8eeMLz7Ppeh2bqrK5UyzOh+UH1A59acVzOwXtqfU3wS+BmqeGf2e7can5KyaZaxy6XaLHu&#10;jlumB3M3UAgdz37DNR+L/hx4r1a00F77wgbjUJi1tawXLFpdxIy+M4GD/F9Kj8P/ABd1jWrGT4Ue&#10;AfBerTW9vfRjS9wZlMaj985OcgEdFzkE5NWPFviifwdenVrPWtQk8UFWJt+Whs4y+1HIOQoB9eRj&#10;nim3C2hCUua5pfC/9nbTvhjrk3izxNC819a3GbqGHPlRySHBDbRx1zux+Few+IpfGvxHm0fwxqXi&#10;ZG0nRVZbOS3RdocsM4APzFQT1wSTiuT8eeM7X4SeCrXWtNn/ALQn80PrFxE3mi7bGWTcD1wQecAY&#10;644rtfBOuf8ACf8AjzwrP4B0NtJj1KOTct0G2QII8PO+fvH/AGucHANdEeVe6R70tTsvHXw78NeG&#10;vhgvjaPVbbVv7NvVg0PYhJDldrMRuJ46k5607wb8abfRbTT/AIDXeuabJa31srXHiSyzHOWYbvLU&#10;JkAjBUkkYxnvgeS+GPA/xB/4RDxBpekaur2dr4h+z2+t3dy3lSsW+dl6DacgBhkc4HGBUvif4c/A&#10;D4C/s76t428QePLi81m9m+xWsUF180LSvktHt+6e+e2Bya053uNX6HtXxDPw7+IfgK6EesXNvZaa&#10;n2Zry6RfMu+cFeCAcjq3OScjkYr5O+GF5pfwQ8aak+pmBNP1jUDb+db6k4itoWAIlMeNvbB75P1r&#10;g/ir8fbj/hGdB8Jv4iuryx8l1tjbXW2aIBtu6SMfLuzzyCee/bwvWfiL4kn09tG0aOYaXCPOZrqY&#10;vcXcqsBg8k+4GMiuOvWjPY6aMZXufq9+zZ+0b8GPhlLfXPxO0OS3gjnZNL1C4jMkTgr1HGAWr5J/&#10;4KR/Eyx+Pvx1f4ffs5W0sLaqsX23UIVKxBMj5s8ADjjP+FeG6T+014x8S+C4fhz4i8TSDVL6+RdO&#10;tWjYxwxcKysnQHjuOa/SH9h/9hLR/ib4ZsPjB8RZ4ftH2MQwxWcaKqoMgBin3tyjvkAYAOea+WzL&#10;DVKkkqaTd76n2GWYuVan7KTsl95jfse+J/hR+yP8FLH4YJarDebfN1C+zta7uMZaQnqT/hziqviD&#10;4hz/ALWPxCj+G+hatHaaZaTJJquqQyD93AMHgtxub2PynjmuZ/4KA+GdSuvi/pf7PPw9gtbfUNYC&#10;QWN1LMw8tCx3SegA9c5zX0d4B/Yk+GH7Lv7PK6Bol3NqOsGz83UNQupN8l3ORlieemScAdM18tUy&#10;/GYq8JO8Yu76Xt5+bPqIYqnT91dNPTTY9I074wfBT4aeCbXwXpPiJbhrWEW8f74GSQ8+pzmtz4c/&#10;s53N9rt58VfjP4ktY/Dt1Z77HQZwszPwDuckdfZfXmvyxvf2dP26v2jPihMngPwTrnh/w/b3he38&#10;RX1qYY7iUN8o5GWHoeRg+nT6S+Cvw/8A+Cm/ge4g8D/HjxdpOk6Dds1lZ67JeCecqR2UcKQM47/i&#10;M19BgaNabi5x0S0seJiMbTSla/qdd8S/i7/wTn+AknijVfCnwv0rTfEd4zSrdWtnGJpJMYRl6Hrj&#10;HpX5H/tQX/x7+K/iu6+JOoLfXFlqFw4hWFmddgJwM/gc/jnnivtT/gof/wAE9/APibwbqXxK+CHx&#10;g1fxF440u4P2m1aUyRyoCC4bbnBUHuQe3avjf4V/ti/FD4GtF8Ovin4SDWunzZW01C12Nz98BiO4&#10;IOOeT7mvpMPGUYpSPkcdV9pU0Wx4TbXvjHSrpilpdRzM21wMj25HofStKLwd8RtYRbtEuDmPdEvK&#10;jGeg9a+tD8aP2LvGdjF4putN/wCJjMpFtpSRldz8ktIRwXLdMZz0HU19lf8ABNb/AIJy6D+2T4Hf&#10;48fEO7m0j4YJdS+TdRwfZ7jVNgCzxWzYB8pSu0zcjOVT5gSLrS9nFNanNRp+1ly7HwF/wTg+EGnf&#10;Eb44rr/xqnvB4T8GxCa6s4XKNqeoM2Le0yMHy93zSBSGKKRkbq/XW/8A269Ss/DEOn+E7VNPs7WE&#10;R21ra2/7mEAAYVFHAAz2479c16F4o/Yv+EnjC7tdL8GeFNL8F+FdHhFt4f0XR7dIxDChz5krEbnl&#10;cnc8jEuTwSe/K+PP2Yf2bvh/o8l3qvxT1S1Kx4WPSWjzIQQqr84K7snHyjPOTxXwOeYzHSqSnTaj&#10;FaXbS+ep+hZLl9PD0lCXvN6vS589fEz9uX4lWsMx1W+ECzblDyDaFGABznkn7349PXKt7r9sP422&#10;b6p8JPg3428RRs3mRTWWlzLC+R2kkAUc85GfpXq138RP2ZPgRcDxN4D+GNrrWpnzHbXPELjUroSx&#10;KTmPzgY4idpI8tF6YzXo/gH9vC88VeAvtSyOt8YoDDHC7KYl25c9eucAdOTivioVsJWrL61iZaX+&#10;G9vvf+R9T7DERp2pRV33/wAkfK0Pw3/4KW+GrS8uLz9kb4kRw8HcunK5buwJVjxnp8pOa8X/AGkv&#10;iF+1LotreyeNfgn8QPD6yMHjnn8PXkcY+XA3EJ14xnPvjoK/SBf2wfEU10trJ4kVVkiXymjutuSo&#10;IYMcnLbgTn0+lcn8e/28vit8PvCVzfaB44mWZVBhha4J3ArkkA8EZ43HgCvQprIIzU4yk9djCpRz&#10;RUnFuNvmfiZqf7WPxc1GefwP4z8cPe6KZGa40nxBG0qqpYMyIHO6MsQCSMfdA6cV5B40uNOuNZmf&#10;TbcQQrJIYY9uNsbHKLg+x6nk/pX3x8bP+C0vxh8Qa7feGfil8DPhT4409lKIvinwDYXTRqQQSJTE&#10;JOfXdkEfl8e+PfEPwV+L/jS61my8JW/w/wDtEMYW30OGSTTYpAmC/lMXkjDkZ+ViB2XrX6xl806K&#10;ajyq3l+h+W5hH33Hn5nfz/U831BtPuG8zS4XiXGJI36g4GTwemc4qjKhZsBSrNx97Oa1vEGny6ZM&#10;dLktm3QnEtwoIE68bWXIHGPzzVSSOOGFU+7NuBEZTGV+p9Pzr1Pi1PHlFkVnbtPJJ8pUCP5flyN3&#10;b/8AWKlg3ySrCttjzFw23uO5J7VPpl7Y2MjS3FsZm2lLdDcMoGep45Pfgn0NV5L9pblpd7Mx43en&#10;196eljMSa3ECKzuu3cc7cE/lUQVxuuHiZgVO1uf89KjllMk6ynd8wwzMx61ILmdI1t2ucR7seX5h&#10;2iloBcSztoY4724/fRNGWeOKTaUbkAHH4euarwpppulgeWZo9u0yRooJ9M57ZpkpmVCXO3btAGfy&#10;FJHFcRvIqBfmXDbuo9f/ANdDsAxo4kORuPzYb+v40qMyL5mPL+YAEc59BU7XM142+Rv3sandG+DG&#10;vHXHrx29O9Vpg78oN3QDc2SPfNAEsW+WVmwNzfxbevvTW85jsdDtbjd/CO+P/rdqiIkjO2NuMbsd&#10;vqKvXGqTXUEdlLJ8iA7VZeFY4y36Dk88cUAVd22QFMN0HsR61esprWd/J+bbGW8tZDlUU/ebHY5O&#10;fSorNvMdbNVjbzWyNzcnjp+PapY7BywQxb1Zj+7bkt6DrnPIzQC1HQQW5lFqjeZvZkXy2/i9fccV&#10;YtLKMTTW0kS71OcbOBg4z1wT+fpU0elCFBfxSRNJF8qwtICScdQAeg9e360/R7GRZI7q+hmk3tlV&#10;3klvbr/P1rOUjqpw1SLl3I0djsO2TKgMx/8AQQP17/hWZpl2sFwzzgrt4IWtLUXmmtGBiXcNzNt+&#10;6vbg9/1rmbhZoX8xTx/e/ve9c8pKRvL3ZKx2WjMslncXVusKrs2t+8JySMbF9z+QrsvhzGTd29g7&#10;yAW9u7+Yq7gp4UZH1I59RXnGg6xFDp62m35jksy9yfrx06EV6j8N7ddN0ZdSvbfzpr798wVzuSJf&#10;ux89Sx56enavNxnu02ergpc01Y/Tr/gi78DNab4c+PPjClpu/tC6g0SwbbyBGnmy+3BMQ4/u19pe&#10;Hv2d/FWrXDS3JNuwORhv89q6D9g79ntv2d/2Pfh/8LLm0VdQ/sNNU1h+5vLz/SZP++fMCAdggHpX&#10;t2nQQJJHcOw/utXyca06k22e9KMYxVjh/h18L7jwuivPqcnmR43LvOD6cV6daxR39qIphyozVO6t&#10;YELMjL8w+Vs9asafdJbyKjsPz/Wuin7stepy1JSkhwnmsZ1t1O5SalniLrvU49QKmubWG6Xz7d1V&#10;iMdetNjQxoUm44+9urflexjcnsruF1VJjt9u9WHZA20Dr7cms2KON58ySKu3ncTVppIEi+e5T67q&#10;fNK2ocupwPx08E6f4+0KXw1MxV5IyFZeq/T86+OtU/4JSeBtb1mS8vPHXiCGaV2LLHfMqjPtz/Q1&#10;973cWjMPPluI92Mbia5rXH0b7ZG8V2rMrDOGH618bn2Eo16yqSSuvO2nyaPtslxUo4f2VrrzR8Q6&#10;v/wSF8OSh7T/AIWf4iWOaEou29b5efvZ9eOvpxjvXFaj/wAEKvgzrKSQ654u8QTSFiRJJfknn0/E&#10;9DX6Nan4g8OJcx7dQi8zy87T/hWHeeJ/CMzMDeKsi5O1R1/zmvD+r0cPJulU5fSTX6nrRcsRH36K&#10;fyPzpvv+CAPwCuY82+oakJo2yxa53BuOOvTscU63/wCCGv7P1jbo15pc3mru3MjDnPXPrwP8a+/p&#10;fiB4MNoxN1maNsMgU5GKyb34xfDqIR3H25pg27dE0Jyp79qwrYnEcvu4ua/7eZ0U8rpyf+6J/wDb&#10;p8EXP/BCz9n0BZLK5uY9pDMvmr+Rxzj8alH/AARS+EEVq0MU0yxtw0jYPfpz0H+FfcGofFb4UsmI&#10;bS93Ffl8u3b9fWuT1n4q6G98LXT9G1WSEc8W7D6CvGxmYZhTV/rtR+kn+qOunkuFlr9VS+Vv1PjS&#10;8/4I2fC3T50t49QklkaQhsRqxf8AL2xx+GeK2z/wRt+HWmeWXWRo2UMMKPkI78ev+HYV9XaV8afD&#10;unXP2678F6nN5fIxZtuH04/l3qTXP2rdMZja2fw91JmVcJutSFYd+3FeZ/a1aNGU6+Y1Frotf0iU&#10;8roRmoww68/6ufK//DonwZCrSadfOvmZ+9GG2jHtjjqT6n6V6f8ACj/gnz4U0uNtGu1EiwrsjZ4V&#10;5UDHJxzXeH9pvxNbhrq2+FOoSQxtlf3OMe2PT+eahk/a98XabYTXtl8Hr7dgtFt2g+p/SscPn2Al&#10;Wi62LqSXZp6/gaPL/Zxfs6ST+ZJpn7HE/hnEWiajJH6bcnAHYZ/zzXt3wg0LxZ4V0G30WS9aTyZB&#10;nI+8M9K8E0/9s7446lC97ZfAq4aNWOV84bjx1/8ArV6f+x38dPjJ8bPi3D4d8S/DRNH0m3tzcXFx&#10;JJlmb+FMV+i8F5tlUc4pwoSm5VHyrRvs/lsfN8RYbESy2cpqNoq/3fI+r7TXG1OBZN3ltDDtMVcJ&#10;r/idRazJNORhmyPWtnxTrKaT4lulRlXavC+gryfxR4gD3UzJIpbzG24b8f51/QUd0fkmHo8zvYh8&#10;Qa5Jey7lJ+9jG7Off+Vc7cS7ZN7j5d2XzyMf5/Om3epfaCWjm+Vm3ZH3QOcj8f0xUEl67Ou9N3+9&#10;j/OK1R6kYW0Qya9baxilVvlye5z3qncTPKGXHA4A28D396dclZyzpGysqkrsyueff+VO07T5b2ff&#10;Jg5+Xa3OR9PX/PamaWG6Zp893hLlVbruX0/+t/nium0nQoLRFkEY8zoNvYfj2o0fRo4oRxtUAfep&#10;/iLxf4d8LWTXN9dLGqDPU8ccD2pc0m9CW3J6GjNJDYQ+fIRn+IL/ACrz/wCJnxz0HwVBMZLxWkjQ&#10;7Y1bls8cfiRXkfxw/bBgsUn0/wAPXMf7sYkkJ4XuB/jmvnfUfFnjH4kag3kedIlwFXzsDau7oRjo&#10;Mn735Zppxi+7OijhXvI7r4rftGa94ummSx1Bo4/MMarGoO7jgH3Pb0rN+Hfwq8WfEueG6v7VvIY/&#10;d3EKMj5u3Ug454PNdl8Gf2X9R1crf6tF+7LD52kzgDkbT/8AX719JaB4Y8J/DvSVfZCu2P8AePvH&#10;fsff+X6VspW/yN5VI01aO5z/AMKPgN4d+HthDLPZQ+bGuR8oGfb1OPXp14qx8Svjf4f8H20sKSqX&#10;2kLGD94jsMd85/nXm/7Q37W2heFrC4gs9VhSOEENIz/K2BkjIPYDPJx+Vfm9+0x+3xr3ja/uPCXw&#10;3vJmllb/AEjUHP3s8DGPunpyvXpzUyqQg/f37GD/AJpnv/7Y3/BSDR9EuZ/Cng/VluNYbIjs45Az&#10;Rn/abt69DnPavhfXvib8TfFWu/2z8RLdtU3sWEdweIFB/h9B0HIyQa8v8WeCPGEeozeN11G6muJJ&#10;d8txJId7OfQ9T9PSvV/2fvjdpAk/4R/4iafbySNtCySRjdJ/CMk8ZzgHPbk1l7SVaok9ETCtKVTl&#10;lp2Po79kb9qP9m7wrqNvafETwiunNGwVme1BQP3P+zwAOua/Rn4K/Gv9j7xnptvN4Z8SaSZH+UR+&#10;Yq4Y44IOMfzNfn74f+E/7O3xbso/7e0uOwuJiP8ASLWQBY+wPoeevUdfWtO8/wCCcGsW9wdY+Efx&#10;EkkYZ8uN7gKUweRxj1XrkZr0406nJ3XlodEoxnu7H6j23hP4N6/bqsP2MpIuPkkAz2xWZr/7K3w0&#10;10/atKumtZmI2tG3FfmjD8If2+vhTG134d8T311HCMJ9lunYn5hyu7nH+z0AyO1bOmftd/t+eBpI&#10;tN1fQdVmVfkXdZk5I64OP1xnp1oUJrZtGcqMvsyP0At/2MPDzSsb3xAzNn5mUYLAHvz+FdFon7LP&#10;wp0naP7OSXbjaW7t1r4B0X/gp/8AtS6Q0MGtfDu8ZlkYSAW7Erj+8QOOO/8APoex0f8A4Kr/ABav&#10;FUap8OLiFWPzSQwsykYJ3dDhcA4z6fnp7PES2kYyp1l1PvDT/hV4L0iNYrLRoUHVisfP4d6v/wBh&#10;WNuv+gwRrt6bV9q+LdJ/4KnTRusOs+Dr+NlAaTMOducgZI4DkjpXfeF/+CjPgjXkhTUPMtGkwsiN&#10;C2R+GOf6daPquJfmYyp1O59E3TKkLRzfKuPugZ+nArKu76KJflLZ9Oxb8+BXG+Hv2hvBfiqLda6x&#10;EduD82BjPGMY/wD1ZHtWqfEWmahbebbzRN5jZ2HA+pOe+Kn2dSOjRMYW3NG51VNzSyN93tuBx/8A&#10;X96pm/MsjGVFXJG3a3LdOP8ACs+S9KgqJPlZuNqgkqM/pzQ16xj3xqGXHA/Dpj14+lWo2NLWNS31&#10;CSJvnl7/ADblxkfrg1aW/ZxhYz83OS2R7j8qwkvbYOm9uCSPmz7enc1Pb3iBy0O5cn5XDZOO2OuP&#10;6U3EVkzcSdW4UnP4UC5XO5J1LcD86y4r2BkVYNu7zPmXdymP5n2qYGS4VY9u39D16f57VHKZSVma&#10;m2D/AJ+Yf++P/r0Vn/ZP9lPzFFTp3Efyy6zYPExYHcPWsk7lkwDXV+JdDvfC2t3XhnVwWkt5WTce&#10;+O9c5f2mxtwFRiKfs9/mfFU3zEttcOsTFTytZcjF5WY1o2il0Zc/w5rNc7JWz64rirScoo2guUQk&#10;4460/IK4amjDDJprhk5UVxT+I2HMu0DaaRbgxD94P4e1Km1lyD82aYE4P1yMVIFmG6XaFC/rQS3L&#10;r79O1VQzLyjVIlx8oQnPv0oAersDnHPWvafgPr2taX8On8PJq8lna6xqLSGRexQfez1744rxPeM8&#10;L0/WvSPgp46s/DqRnVpdyWYlaxhkj3KHI/TJ/H05oGtz7Bl/bFsvAHg2xvNGmhtZ9J/eQwmMrJeg&#10;rg7gBww5wv3e/WuE0L4wf8JD48jksp2t9O8TND/bvXMCs4yc84P6YOSMivDfFfi2LVLWTUopYbxp&#10;WRvMkIDq56pjuBU2lfFX+xpY7yysljl+x+VcKvPJHDHPTI/+tUtyZcYRWx9ieFNf+G+nSapLp8d1&#10;cNdQzafZWN1J5kI5ysvX5mOBgcHgjpXeeCfidF8PPBd94sOsySNpNhHbR3ZjIX7Qcjy4mYHdwR8u&#10;MDpyRX5/6V8QrrTYIl8P63dTf6SXaGVz5aA9+pOQf0r0jU/2r7q6+B6/AWPTxLDZ6r9sj1ZFIZ3J&#10;B2ntwfzojU5RezUj334wfEHxlq1jBa/EvV7nRNC/s83UNnpsHlRG4kT92hYE7ju6YHsPWsj4T/Gr&#10;StJ8B/8ACkPi58OZLq1wj2erSp++hjZgSX38lM/iATnrXz3YftB/Fe3soNA1XXLXUtJbV4ZZftUO&#10;7BUkLHu67eMYGP61N4u+PWu+OviVfeJNT1OSG38lbb7BbqFj8oH7oGD3zk9azdV81zT2Olj9HPFn&#10;7GnwD/aIGuap4c1/T/D98vhxRHaxFVF0qptV8jJxnA4P5ZrzLx//AMEuPCHhnwlZ2tx47t9H8QXF&#10;kJ4ZGkH7mNV5bAzznucdfpXy0/7cGt2Vi0dpLcw3FnZrBp7SyE7VyAysMfd28Y9cVT8UftofFHxd&#10;q6+JdZ8R3t5dTWq2jXzTbfLQZOEUfKQBxznPrmtZVqMtXEiNOpFWR9HeGv2Of2dfhjNpurfGjxze&#10;XVm282F9ZwfvJZFJzwpz9COnvxX15+zz8c/2bv2afhnHPo/xW1yTSLptz/2lJlo1IJ2kAkocYB9T&#10;xjrX5M+KP2n/AIpeItVsrC88U3l9b6e5OmlVGUXaNy7cbeRxkDgUTfHfWPEFpY+GvAEsirZ332u4&#10;N1IeWyGAYnqARx6npXFUUZSVkehhcRUwt5Lc/ULQf2m/2W/HfxtPxE1zSc31jNI2gzXkLG4eHoQk&#10;Y5Ukj3yMEYziuk1b9tzwj/wmmh+BodXa2nsdWkm1iw1KErLBA4zESBuwhJx3OOuDX5oeC9V1i31R&#10;f2gddjmk8SQXYls9Lt9w3ICPm2jnZ0PGMnPbNe1+NmuPivo2pftE6R4otJPGH2mJtY02+jKLHBGB&#10;wsfBOT17cDHesaWHi1JI6amaYhWfV7n3N4s/4KP6b4s0fW/hf4f1i3tZrO8EVqbHmbyyOWwnC49z&#10;z2FcL8Gvi145+JmnXj/FbxlcalZ6NqEkXh+6nuC4edcnhgBlhnGecHjnFfKv7PHig+HvEHj7WdF8&#10;EzanJrSwy315b25xab0b91Hx3zx7r6Ve/Z3+Nl7431DRPgDp1hbaX4d07VLqW/N8/l3MeCW3E9n3&#10;H249q7KMF7rkcFTFVJSZ9KeGrqRfhf4o8VeDtSj0u88QLcHUptUtRGx2nA2AHjcec8+vfj5Q8ffC&#10;a0/ahGj/AAi+KHha0s7yxujEviTT2ElxG7g7BIABlB1JXPA9evpPx71K5n+Jdv4S0jxFqEdvJppa&#10;+SYsIFiV8mQYyDkdTj256VwWoeJ/Ems/EHSdL+BGl3F7dNfWekSSWMbbbuWSQBFR+qyMxA2HpgcD&#10;Jrolyxsuxx8znLU5H9hj/gi34q+Pv7c118EPiFf3EfgHwXIup+NvEllMqb7LGYbWNxkefO+EGOVQ&#10;O3GBX60/Fn9rb4Q/CXVIf2XfhTpFppml+B7OGy/s21h2W9mEjVkgUDGQqlfqzEk966L9nX9m8/sj&#10;/Bpvh7retmbxl4gvG1vxzqTMG33OMLb7uhjhjwBgYLFieteD+Iv2ZNM8VfEjxR8RtYKrfeIdWa+8&#10;xpPMxnagxn7i7UUkDhgfavm+IsRisPhFGj8TZ9Vw7g6dXEc8tbHOfF/9vzX7PS7htKilhPlZVnH7&#10;wN1HH3Rge/buK+EvjP8At1+L9Y8QSXgkuLmdvmLOxKjGfmQ5wuQcHjv6V+hWr/s1/CfUIPsHipbe&#10;4jbiSCTEay4/gG0gkfTnBxXk/jH/AIJsfsF6rq//AAkmpXfi63hjYl9K0nxUbeGckjj5kZ8Z6BWH&#10;U+gr8xX7ys5Zg+Zdrqy+V0foUqOI9nbD2R8E6x+194slhjjaX7LHbxsomUbCcls5zyfvY9COnWtL&#10;4M/Gn9oXx9ff2L8MfBmveJnk2xJb6HpcsyxoOgyo2Lg4PJ/EDNfammfDH/gnj8EbuObwl+zj4dud&#10;QkYGK815ptUlLDgDddO65B5OFHXOMV6H8KP2o/D1/qDaFpM9jpdrawxyiz0uOGJVVj0CKoCDtzgk&#10;dMVlVxeRR9yFG9+r/r9SqWFxzknOql5L+l+R8/eE/wBnD/gqR4lRdQ0b9nuSxY7fLm1DXLKCTHIA&#10;YebleTk8fUVp+M/+Cc//AAVu+JenLp1x8FtBs1kjKF7jx5YRhI+AQ2Cff7o4zmvrtf2wfC9npaw2&#10;t9DBsa7WHyvkV1B2r177ueM9eeuKi8V/tVam9i0dxfXUbSBT5i3AVuUBPPoASvQdRWtGpkVKSna7&#10;Xb/g3NKuGxk00p6eev5WPzS8bf8ABCr9u+KSTxH8Q/GHwX8L28btJI2vfE6JBFgA4OyFu3PfgV4z&#10;8Yf+Ccun/BLwXfeMPFn7efwR1C9tJUVvDnhfWby+upGd8EoBbopVfmJIOOOOor3H/gpX4lXx3qhv&#10;YtYmmQyb1jadmwACOucEnJPTgevOPgzxBozwnKMMbjtYY3EbsdefQ96/TMjzBY7CxqJWW1j83zrB&#10;RwuIlH4utw1G81KCyk0H+3Y7y0jZjGIpCU3EbQw3AHOBj6dO9c/MJpjlpC3l/JyPfj9KdGojvdrO&#10;u0NzuPyge9TPEJ3klgjVbfcQPmOM9uT19K+ijI+bleWpTQyCLA27uhGP5Z6VGd2SNrfK3zAj8a+t&#10;rz/gn34V8F/Af/hZGr/HTRbvxBN4LtvFUHhEQlt1pLhWi81ioEqB1JiVXfcV5ChiflG7t4reeSNm&#10;/wBWWCkt0H+NXGUZLQmpQqUrKXUjkuG8kgnsM/L0qPCtIWYdVBC09lYMrEf7o/z3NJCi7d5xnbTM&#10;rE63CvH944/u9c/j2pLAos5D20LHrum6DH8/61Wj3J8+4hV5G7GRT2V3U7laTt15oEWI/scRaeaJ&#10;DltyqO/f8P8AOaksZba48yBLcBvM3hlwMY7fjn86pyo2xV3f73t7URS3MW5S2A3+s2sPwoAv3JuJ&#10;WJksx5szDG1uFX+7jH45zUFrDBcttUoNzABpnwufT/8AX3pYtSlKeVcSbkVQqrt5Uc8D881Wublp&#10;QMJ83T5R2zTYFyO2t7W6Zb4RzbY/lUMcMD6HH/66mkvoI9otrld0Yx8q9WxjPPGBVNZZbuXzLpuG&#10;HC5447ChI0ikWIEbmfb/ALtIqJtxznWLhZJRGJNoRsIBn0yex4PPerNtMfljcLGo/wCWUifwk5/w&#10;Oen8qzYg0Zxh/kznA/Kp4ZJiXRJ9uP4dg+Y9ee/5elc81c7ab6mmYnu5jDKCzNnbhgRtIz2/zisu&#10;20OW7n/ehlRZSGVe6jqf89a0tMd1kSJfmBYfuwvJYnr/AD/+vWleW0OlpNvcxtIUBYRnO7nJHHrj&#10;isPhdjrjT9ors5OK1azvmsZgw8tyCu3r6fgeK+4v+CbPwGH7Un7TPwx+HM+n/wCiWtut/wCJlUEq&#10;trbSNKdwwPvZVP8AgY6V8n6G1jqN9ALjTlaQzfu5Jow+eenP06Hoa/dD/gh7+xXN8Fv2fLz9pDxZ&#10;YRyeJ/iBGosY1Ub7DR42ynAJKtM53t/spHXnZlL9zqell+H5JXufYF/rWrzXshNy0S+ZgbOir0AF&#10;WI7jVBDvjuWbd0x3q5/ZKyttaJcdfm60sFs8E7QP8yn/AFY9DivmI07as9xyWxVnm1ktxqTIP4vb&#10;ip4prhZft0moN93BZnxz603xPr/gr4deH28V/ErxRY6DphbC3mqTCNJD0wmeXPsuTXzZ8Uf24vgx&#10;4quB4e8E2mpaiiyEGU3H2UccHIXLY6HnH4V10MPKpI9PK8kzLOJ2w1JuK3klovm7K/lc+m7q+1Ge&#10;Ut/bCxqP7swojvruMFm1jzNvDZlH59eK+OIfjM3keZJqq20JkA+ztdE7U28gliz5H8ulQan8ZLea&#10;CHRBqd1LNI21R9odA8gBwVA/1h9vXsOtel/Z8eskfW0fDvGSsnP/AMl/4J9hT+L9B0axkXU/FMCE&#10;ZK7phuri/EHx++F3hhZ59S8TXF7JDGZTBYxs3yjnknA/nXy3feN/FDzR2d6U02RU3yRfaPlCEZVm&#10;5Ib+92OOvaue1Vde123kuYvFH2fyYFC3F5es0S/MM7MEDLZ4HTnp3oeAo9W2fTZb4cYOMr4iq2vL&#10;T9H+B9FePf242XOleGvDlnajBCtcStLJgcBjjpg/7PsK881n9s/xTHcIs7XdmrKAxVUUZ3YBBXtn&#10;8SM8evmNv4SW1ZZYbdri6ZiLi6WT93txkMOnI/u859hWxpWnXENoJ9TWEW/kiWSK7hXcinI3sVPy&#10;YAyGHI6deaf9n4OW9OPzV/zPuMHw1w9l9JRp0k/V6/jc7zSf2rNQm1XybzxHcxybsRvJGJN3PQcd&#10;TXXaP+0zrdy6zPqWm32D/FaqpHPKkqBhseteQ2vgTR7hI/sbQx+Xa+Y0MkbcJkHcSMDGf4ugyeDW&#10;j4e+DWm2UAjkmmhkVvMLW7bhNg56tnKn1GOlOWU4Kt8VKL+SLxGV5DJXcbfL+me9+H/2iPBupmS6&#10;1HwwrQzNtDWciSN143I20g/56U3UPib8HNSuMWmq/YpZMNs1CxaM9exxgjNeX2Xw/sorf7ZqGr7Z&#10;n+eSeObyyecg4PGBwBkH88VpakPDkEmzWPiHbxwqhVVaZHPqM9ifUe9eVieFsvlH3Y2PAllWXxq3&#10;pOXyv/k7/geoW/jLwfBB58mpWbxLjzJOCMY4NTXHi/wBeFoINasxOuBt8xeQen+e1eRadceALcrN&#10;p+uNeNI4mRigj3DqD1CkYIOcenaqF94P+EviG/h1cBZLkthJLa6C5HqQp+Y9fmJrxMRwlT5HyX+4&#10;5KuV0FK7cl8j2a/mtZNr2xgC9lQg59ugrPvtO0yOeO8UBpo/vjb0WuR8Y/ADxv4D8F6b8avAniht&#10;Y8O+ZicwM/mWeOGWRW6Yb5SefUcVseA/Gun+MNPWSOULPsHmBvz/AM9q+Sx3D9SjUlTqRs3quzPn&#10;vbYd3lQnzJNp9Gmt01umvM1ryFmhElhApzy8ZPX36VjLftpdw1nNYpt3Z8to8Y5z19K6eH7O24Sh&#10;tyj5WBII7/8A16ju7DTdUfbKv7xV+VlHLV8xiMsnKSlBpNdPzOmnWWzWg7w7ollOft2lNHg/8scd&#10;vSvXf2b5bXT/ABhNJJAsbNbkHK4PWvEtIudS8K6pvRGa33fMh7+/Net/CzVNOm1ldUt5irNG24Ke&#10;/wDjX3XBM6VPHQduWSeq/VHy/FdGdTLqkd01p/wTS+N2uyWnjVZITtSSH5vRvbFeYaxfia4feVbd&#10;8xX0Gc8Vu/GDxD9u18TLJ90YBY9v8/54rg7jUpJ2ypDc7MckjocZ9cc+2cV+5YepGfvI/NIYaVOn&#10;G/Yvibcokm3eqkYxn0+v4UG6czZDrxztHUA9+1Zf9oKRhW+fb0YY5HXt+NRxatH5qRCTj+IK3Bz2&#10;56Hgda7LqxXKzc0jS/7QcTzqV+b5VGeK6eFdM0SzD3Uixxou59x6f45/OvK/Gv7Qvg74bWjyT6jC&#10;JI/+WOM5JOMY69fzr5u+K/7W/ir4gXEumaNdXENtvIVYFI81R159cc46c1nKS6sqNCpU9D6Q+NX7&#10;V3hbwbZTWmkSrdT7cbUbBUYGPx/pXyx8Tv2g/G3jm+uLRbqZ1Kki3gk5UHA5yO3QD1/TlNJ8K+Kf&#10;G8qmV5mE8m52XLBsL90Ht0zntyO1e7fCL9lWecJqGt2zKWXaN5wTk5Pvg459wPeiPNLbRHRGNGhH&#10;Xc8n8EfCjxX48vvO1OJvmkO6OQ4DDPU8nk8j0498V9O/CP8AZs0nw7BHf6zAFdf4eu0emOgxjoK6&#10;zTdB8DfC3SVe8EMZXIZgo54//X+NeMfHr9uPwl4Sjm0zw9qqSbIzt8tlOWwcd+hP8qq9OjG7dvMz&#10;lUqVpWie1eMPiZ4T+GOmO0ckaorgSFZADg/4gfpXyL+1L+3poegaHd3kGuqsccbN50cmxTg9FPUc&#10;f1rwP4+fteajcWFx4n8Q63JGNjBYRMYyevygZ6cjj9ea+C/jX8ePEPxi1prjWCYtNWTENru6DtnG&#10;Of5Vz/W1U/h/ec2Jr08HHXWTPWviB+17q3x98TTaRBfTQ6ZJJtWPzNpumycE/wB3g8Af1rpPhV8A&#10;hr2rxRrFIqxjzJ2WP5sY+uSR78djivkXyNS8P3keq6NI2wYYFe3PQ9q+qP2Mf2sNHsdRg8K+Lr3y&#10;WXKRysuSzMckZ65z7/4VnStKqnI4sPjfaytV3Prz4Tfst6JqNiumpoUUy3EGxpTF1yc/h3BPfgCu&#10;H/aC/wCCW2s+H4T408D2zLEuC0cSnKNyeQM5POPSvtb9mbUfB+t6bDNps0eWUGNzINze/HHHtwOO&#10;fX6S0rQNEu9Oay1GwhkjmXEit90jGPzr6CUaPKlKNzu5urPx3+D37PHxYu9NkstLvGa6sipW3ySx&#10;4z09j245+gz6loNh+1B4ITyrjwnqG2NtrTRqf3fsMZPT5if59B90fEH9mo+Dtdk8a/DW3hRZubq1&#10;ZcrJgfp9aw9M+OWiaLJJ4f8AHnhRoZIsBvMiO3Hc59PrXZTjHkvTuzdVHJaK585+Hf2jvjx4cfyL&#10;zw5eTKsmCt1GflA56epHTH6V1Olftl6s0+3xT4FBjZj8otzycgckjBOORj39K99T4g/BjVwokFm5&#10;kx97bn1/Tt3x60W0XwG1hVtZNIsZVZcq3lghvUjPoeD6/hVXt8UWKUl/Kee+Hf2rvgprCRjUfBGx&#10;nUDa1quF45H4EdfxruPDvxT+A/iOJWtfDliicKokhA/Dp0PT8KsXfwI+COrlr2DT7PlSF+YZBzzj&#10;6jj6Hpmqc/wI+GcTqkJDeYcfu2x3zn2APTHSp/cS7oxbi9jp7LRfgZrUbGz8O6apk/iWNBuPbkdu&#10;3qMc1S1b9n74F6xO1/baBapIw+ZoYwvAPTjp+GOPyri9V+Cnh21+bT/FF1Fn+NbgDDDPX36Dj0qi&#10;/hnWtEk32vjOaTnb+8mzuI7YHf2qo0/5Zslo6K7/AGc/BmmyBtHuWgbkny5Ttds9WHr+XSrln4Rg&#10;0AZ/t7crNtVf4jnjJwevP6Vy8EmsF42vfFTrtiwy7gd3Jz9PT1xVq31W2hdIC8k023IXaTnHqD7e&#10;/wD9fW1R7u5J3FpexACOMtJ8vDNJjOOoOen+P41Ye7uUgJY7UwBl2Cjrj8Pp3rj7e7vd7CG4WNGw&#10;VCsPmPox981qaTcIJS2ozNKsshC5U7h27dMHjFQ4AdFY6jC/zSASHoRzx24z/nFXLa7lmkEJUqp+&#10;bDN1HTj8cn/9dZS2M8QWW2t2ZXzuXOB6Z/8A1fjUtit2hDtL3yue2e2SO3X6VlYDprVIiyzq2ZCf&#10;7vpx+P6Vp21kLobnVi3HGOnFYGl3aJeq3mNlsFj0w3oM10mmXAbkDjrhu/NYyVjGe47+xrr/AJ5Q&#10;/wDj1FaH2hP+fsfkP8aKw98z1P5t/wBuXwVpnh/4nXGq6I6tBcPu3JXhs6i4h3Bu1etfEbXbvxto&#10;LT38/mSIv3mryi0t9gMJ9a9LPIx+uOUNpanweB5lQSlujLM7QFlX8KoSybm4P8XNa95Y/viVHHes&#10;6WIRNg18zNuJ6kSNDt71YRd8WcUxY0YYBqQRMqfL0rnKIXibimcEetXPMV+ABxwc1DLH1KqT81Oz&#10;AhDYUENjtQwDblb+L07U542H/LM//WqPL7ulIAKspyAB+FW9K1R7B9pRWjON6yDIbnpVSMjBH5+9&#10;GCSEUZ5x96gDsoYF1GNmVWWP5HWRFz83Sn2yXUVlNaRRKqzLiV2HVc9/f6VneDkuL8SWqaj5Xlru&#10;2s2Acc1rauIpNLh2ynzC22RSvJHqef8AOKVjSOxR0/VxYR+VcWknzniTacD3wO9dF/aGpWmjTQTX&#10;tsLcMGCNwzdwenX0FY7W51C0t4rG7LNHJ5aRso+83Xt0/Wna7oes6EJLbUkfzYZgOQcFSODx9P51&#10;EolHY6WsOqx/YrySKFdv7i3MmNzg4LdfTt6dKytHil1K/ms9OIW4jk2wyBgqKoPBP4evoKwPDutX&#10;LvI17GzRlcKy8bWAx+gq7o9+bNzbWYXcB+8wDyPQ+vPX8KzlE2U72Oi/4RzU7zWJ/Duo6Usl1Mpk&#10;Dxxn5gBliMdeOenNPtPA+r+ILmLStBsEuJLeR0aPoGjxkuQeo+nT2pD8RGie3ubfUlhuLRfKjmCc&#10;lT15IyeuPpXWfDvWbLXL+51S11lLbbCttsaQK0rspBPJ4HJ56cYrGXMXuS+CvA2vXQhsLXQo4Lfz&#10;GikuMBljYnk5PTaMZ7DjGa6fwr8I7ax8RXmkz2bS3lpIY7SS3C7ZW3Ajd0yN3vwOe+KxvAuteG/C&#10;kE+vy+KrhYbOQLqGnwruaVw/Ozn05ya32/aT8E6X4zt4PBXhuSPTtQulk1C7voT5uwn5lXP+r7DP&#10;cjtUK4pX6H1FpvhbxXafCeTx/wDFSy8P20mk6WbfRLOGP95NKfuk/wB5dxAwenOOSa+bfiL4o+Kf&#10;hzxzZ6x4mNnbttUR2KwhjdFh3VDlgM4C/gRya1PHX7XHg9/HMWqaY91Npum24j0rT2iWSMSBeTls&#10;7SW74JGPywfCOsa74/1NvjD8TdWt766t7prvTtPSZVlmkI6AZ+VVUA8gk7eoraVRNJIxjTcdWdt8&#10;Lf2hvHejanp+o6bbfYXklme+sJGDiRlHykqP4evBxgZr0TwBH4Cb4P69+0B4ksbGTVL64M2sW7Rl&#10;TbYYqdmckY9ehOecV8/+AfGInute1/UXtY5tP3T+VNuZJGJ4UKDycccHP4V1fjP416Z8fNIsvC2j&#10;WUekafJbW7SWNjHsa7ZGAcZwOOrZ7DB5yauNT3dQlTu9Eep+Btf8OLPqnxB+Inia+1rSLzR2t9D0&#10;a1jLXFw7cjcR97AB6HoM194f8EX/ANnDS7bwCv7Uuv8Ag+TTNEEzw+B9PvwHklnjyJdQY45C8xI3&#10;XKt/dFfE37Bvwa8Y/tr/ALSWi/CrwVdzWPhnR1efWtahsxGmmabFt85gCTmSQ7Y05xufJBAxX6//&#10;ABV1vw98PfhFqnhvwHZLp2l+F/D7W+lWrRkpbwpHjPHUnOfUkmt6fv2J5LM85/ao+LuhaD8EPiJ8&#10;cvC0kkepaPoExh8uZZVnf5eAAc8DcT6Y68V8F+D/APgo14Ph8Mq+p+IVt7qSPESyMzeU2SB5hUEA&#10;5B5yVwR3r6U17TbP47fA7xBo9vptvZTmzaH7UrOqvFKrRyRTJkhwwJGRjaSDyRX46ePvgnrPgj9p&#10;DxF8BtG8QyatHo2rSWttfKrfv1GCuVz8uAQD0yQT7V85xRgfbOL53FJM+o4fxboxair3aPq/x1/w&#10;UY8KzNKy66jFWk2NGzZVcnaBnOM5xnJPykHqK8r1z9vyRtOkhttVm3vISOvAPueVA6Y+vbmodC/4&#10;JufEjxtokd5p37maZG3NMpCrgZ6gfgBjqRzXD+MP+Cav7Teh6jLB4c0bT9YhXBkuPtDIvU4zkY3e&#10;oHavg6OB4flL95V189PxsfUVcTm0VeMPuIvGH7UNz4mi+zz38syK21mjYRMBj7+R1PTjqQPpVDT/&#10;ANqjxNAIJbpo7ia32rC1wp27VOQrYPOCOOOB06VteDP+CU/7WHjFFbVdY8M+H4JGAkkubl5CFz1w&#10;o6Zx3/rXqvwz/wCCPHg6O8S6+Nv7Sc0ywsz3Fjo1usMexSM7nYkgc8ntXZUjw1Qp8vMpeSTf42S/&#10;EzpvPK0rxg15tpfrf8Dz3S/20/GRiY6jrr+YzZVGmXyYV3eZtWMAkgNyM4ySciui0X9pn44fGDUP&#10;+EW+FngrXvEGpvZuIbPw5o8k7MuMbht+VFx3ztHPTivuL4G/s8fsJ/AKJbDwt4A0W+vIHMcmqXcp&#10;upZuA2W6DkMMEDHX3r1mD4x/BvwTpMz+BPCGkaH5h2t9iso4Wdd2DnaFz3IB64714sp5RzOSpper&#10;1+5K34nu0sJjnFc9X1sv1b/Q/HP48fDX9tN9SGk+Lv2fvFWmyXLK0MepQouePUOQCOc5PA64rmfB&#10;n7HGoeJ9Kk1P4m/tMeBPCMca/wDHjNNd6hes2f8AViK2gYFuyqGySQOmTX3/APtt/HaDxDFO2h6p&#10;Hu8zy7ieF0i8iBkIK52k7WB+ZuOVxk9viabxd4d8KfGPR9a8SWkM9hCyyfaIZsxp+6O1ieQNrdjz&#10;6+lfYZNmE54e1KCile1l/m2fN5lltFV71JuWttXZa+iRn/Fb/gn/AOFfhx4Tk8Sw/tAGS7W3WS10&#10;i78NyNNczHrGzwO8VsQO0j7v9mvoX/gmj/wRy+Hv7WPwks/2jPiV8dINS0ptQuNOuPBeg2siXOm3&#10;kLf6q9lcALlCkqiIMro65YYIHnHjz9pXwM3gt9IsdSjuZHVmkj8kyA9eC2OMA/TA7V+lH/BBz4A+&#10;PvhN+yJ4i8cfEfwrcaL/AMLE8Xrq/h/TryExyvpsVqkKXBjPKJI24pnlkAPQgn2o18ViKDjJtN6X&#10;Wj/rzPIxWDy/C1lKEU/K7av9/wCB5r8Rf+CJHwa1rwffaT4Y8Va9pF0yj7HdfaN6R8EMpXgspXIK&#10;BhkHjjivzS/bv/YV8c/sYeKdG0vxVqFnfWOuRzf2Xf2rKu/yiAUeIMzRyKCN2eDkbScHH9I621hI&#10;4R4t27P8PQ1+YP8AwWe/ZR/aw+MHgjxV4lTwP4fuPCPhW5/4SLQbjRtkdzaW6QmO6Sb5TJcOwVZO&#10;qqoUkZ5rqwTq0alpTbXnb/hzhzD2NajeMEmux+QJ0ZAhljxJ/wBMyx+bHXH+c1WuLJYZGRU2lf4l&#10;bp7frWn5JdFmU/MGyzr2/wBr8TVe4tvMcA/Nk8Bu/tXr8x4ThpoZr27/AHiSW7s2Dj8qIrUhlz8o&#10;25UhhzV+ELCjbhvx/eHGOuCKgvkVZ8OuwhMSZ754/P8ASmpakOOhUmTKZ27m3dG9PSmAuchf4eT7&#10;irUcROw7PlHP3aaY40Xco55HzHsKojlKy8MH38t/F6GpbW5jEZjMe0M3zbV647/WlmtVZyVjK9Dt&#10;J5Hf/JpBaXWcLCw7n/ZoHyu4sIUszRSsxyfm561PGyxqoaMHa2dudpz9ateHPCHifxPeGx8OaLdX&#10;8ixgstjbvMw5wN20HAzxXtXgX/gnP+1D402mfwfDpcDQxusmpXChpFdgoKoCWzz3AGQRkVXJKWyu&#10;aRpvdnikHlQphfmb2zk/hT0lurl1SEGTcm1B0xjoBX6LfAD/AIIb2d39l1r4t+NtUvP3qvdafpVv&#10;9mUoOAGdgZFBJxuG3BPfrXteneCf+CXn7C80l9qsnhddWjviy/bJjrGpDCgMiR5ZoPmJG4hc4zT+&#10;qztebSOinaT5YXb8kfml8C/2W/2lPirqFvqHw2+EGsaoqneJlh2RoMgbt7lVPJA4JIyM19ZfDL/g&#10;iF8dfHjLqvxX+JGj6DDJuabT9H8y7uVTP3ixCxDjqN3B4wTmu2+LH/Ba3wl4QuH0j9mv4MmSdI1j&#10;t/EHjK5EccC/dPl2tuQx7AFpBkDkc18p/GL/AIKB/tLfGuGS2+IXxh1GTTpSZG0PS5vsNjEuApQR&#10;RkfKcD7xbJycgk5wksNT11k/uR7NHD1uW0rRXnqz7Dk/Yf8A+CTv7Mti2lfFj9ozRdR16zjZbjT9&#10;Q1Br+SVgT8vkWqsiNkdDyCK6f4Yft4f8E1/grq8On/DTxF4k0+SONU/tqHwrJbQxENjduVxJsAwc&#10;bTgdu1flkviHU9Vdl02F5JJpFPmQwkbpOu4nuT9eK6nwR8DPi/4/1G3Fzaf2PYyNltQvm+6O7KgO&#10;5v5Vy1q8eqSPo8pyeWPqKnShOp6aL77WXzdj+hj9mD9vn9n/AOMXhy410/HnwzeabawvI2u3N8LX&#10;7MqD5luhNtMJOCVZwCwxjORXzn+11/wW6sknvPBP7CHglvEU2DDJ4716wMdmZA3LWcL/ADSgdnmC&#10;KcZCsDmvz38Ffs4+FPCtutuIJ76ZnUSC6+bzmXjdtTAfJAOGPy9sYzXoUOj2Fnp8d1YW0fmRkRPZ&#10;tC5C88sNvy4ycAYyRya+drQpTqNxVkfseS+GuBw81WxknLT4b3V/N2V/ut6jtQ8cfGT4neJZPH3x&#10;3+KN14j1q5Uy7NSvnlSHOPlUEbEXqCiLgAfjXTQeNNRsGk/s++3QucRizXcqjr8zA98gZJ5DHrg1&#10;gQTrHGwCxsjMu9cB3iVeCq57ErjoOOOeKpaBd3SFXVY5LRV3RwyqUJfJwxxyQp4Ck88fio+7oj9X&#10;wuHo0KahBJJbLojvLDXprlvtTaxtFwpRUtYPKIZhg8EYxxgnAPQ1sWWva5pepRXdh4jkWRNqS7Js&#10;FVIKsBJn5WJO3IOTnHtXG2V1bQL5sl6yrHHmCSZQW2ZOSecD5uBnkcciuottZMVl/Z8+n27SSQhV&#10;gU4WNVOWYspOcnucEY98VfN3Z3csdrHWeGdRmkl+zeIgreZdPJHcbciAFwSXZvm3En+EEDByRkCu&#10;90i98Pt+6aza5T5fJud+/wAzgqwxnCKvY9AMk14s2t3UE8iR3Imkidd11LGoEQI5GDgP/Djo3GPe&#10;tjQvFU1terZpdzbdqny/MXbK2T8oPHHr09Oetawq2IqUFPW9j3qCN0dpLu0+UrsUMwPlqORtA+UZ&#10;PAx0yTWlHqlhY4Zp826t8zqoA6D5BzkgHk9RjnjmvG7Xx9daRHDaX93N9nEZlt/MusbXLfLHyCUU&#10;EHIJPGB706T4y3FveeWNLW6j89UWOK4O1sjn7vG8ke/UjtXSq8TglgKknue3P4r+HVmkjXGmrbqo&#10;+RZWKDJxkbvukjHAP5cg1ctfHHhaCN5LPV47qPAZDC7Beg+XIHGBjIIrxezbXtZtDrmq3McMYTEl&#10;m0yiTO7JG37uVAwcE9M5HSsvUPF1pLqU2ni4k+xqN4fT4lUxgA8ng9WA+Y54BxxWixHL0M1ltGWj&#10;k336o9u1jx3Z6u0N49+lxa/KfvFm2EckkHgevPQ5OaxtV8F/DHWn+1ajrMYWNctDbMRkEcu38Xtl&#10;s5HA6V4wPF15CI7TTtZtbqC5ZVaaSNgvbDgHA6HIyABxkEZret5IprOSVruBS0e9pFut0b4IAOFx&#10;8vOdhzljgYxS+sKW6NPqao29nNr0O0Pw2+EY1Ga6HxE1gM1vttY5I9wMWOAhJxs7jI56e1aNr8Of&#10;C+iQLLafEbVmLKrfarWEJGGX+HBwRndjHOMHpmvI38XX+kmLU3aOePZ8pkt2VVcktlQCcJ0O0gD3&#10;rMf4vDSWkeeS8ukjm/dI9wDJFJk53HAAXpwAScHnGRUutT7E1sHiakf4r+aX+R+hv7AfiXRLnT/E&#10;nwT1bxBb6hpusW/2q0i2uJeBsmB3EjptIwckqc85ry/4w/B/xF8EPHlxfeFJG8mzuG3RRscFckhg&#10;Om3B6e9eDfs+/tNav8Lfih4f8e3iwyTWesr9ot/MfbLCy4lSMg/dKbiCc8noeK+z/wBszxl4a8Ga&#10;Bpvxc1PWrOTwvqhSOHWJJgIXWRd8DFjwpI+XqOfWlWwuHx2HV1rH8mfg/E2DxXD/ABY5L+HiVfy5&#10;46P5tWfnc574ZfEHw98WNNFpJOtvqMKYeNu/PUY/lW9f6HNbFop5Yw3SNgcKPrXx9rXx++GXh3Vp&#10;PGOh/EvTrFoyzLG1+gw3rjPT1zzzX0D+zB+1b8Nv2odLutN8L63FfXmlKi6i0IyqMR6+/Ue1fn2e&#10;5DHCvnS0fXs30fr0Zph8W72v8j0M28V2IrO8KlxxuDccd6s6Y9z4Sv47qw+VmOZI1bhuwIofSv7P&#10;uS0yLIpP3vwp0iTWcgnmfdbtwvGSpz0/z/SvEwsJYeXNazXXsaV3GtHl3T/E5Tx54hkuNYkEjNz/&#10;AA87Qev8vw4rnbzX4raNpWl6DPzNwO/5H9Car/tI+KdO8FWa+Ib67htbdAA80xAX689q+Z/Hn7Xv&#10;g22tWez1+Nl3HzPLmVlXI5BGec+3av0TKeIKdGj7Obu0fK4/A0+a+yPcde+KdrZhS10sg46zdOM9&#10;vyx3rz/xx8f5jF9l07UNgVsRspPHcZx0H1wcjpyK+Y/Gn7VOjXS+e3iCNfMbft35wccjOcnORgng&#10;cjvWP4f+LXgzxPPHL4g8aQxW7zFSPtC8n+6T6E9OORjk16v9vyqfDE836vRi9z1nU7/UvGN6YZ/O&#10;uJDIWWPOVDZOCD1HX8PavRPhh+zrqut3Ed1qenmG3kO/qDgAcFCvPPOc4rz/AMIftSfst/DXTy41&#10;i3vLpeP3MgkZ/wD2X1PHODVfxF/wU2a7vm0/wRobRw/KkbHawbI45wCPT39q9HD5lhYw5qsjmrU5&#10;S92B9geGPAfgD4dWiz3N6qyov3pCvzL1P6c1x3xm/bk8A/D2zax8N3kM0+8pth6dDjpkduPXtXx7&#10;rvxx+KnxUkJuNc8mORQGjjuCm5T/AMsycdfccHPQVoeGfhn4Ze5aXxJrSyt1ZvOHUj3B5zyDj+96&#10;jFTzylL+EvmzCOD6yYvxW/ac+LvxXv5o7S6mW33BZFjjLKpK54PdgP4e+O1eMfEyaP4eaBN4h8c6&#10;8scUCMP33Bl5ye3yMw6DseDjFe4fEHxP8G/gj4VuvFXiHUYYLW3jwqLMN8jAfKAoGCOgBHI56mvz&#10;J/aZ/aK8V/tEeNrjVLy5mj0pJT/Z9n5hIA/vH1JxXK8RPGS5b+r6IxxuIp4Gnpu9l/XQyfjR8c9b&#10;+J/iNrmGWSOwt2228HmMQQDndz7noaydP13T72LZena2zCtt6+5+lZKeHbySBZ4vQsGz6Gr2iTW2&#10;mFk1C3WZXG3C/KR7g88/hXfHljC0T5GVSrUqc1R7mtY3BsVIjl8y3fcWiP3fb+tTppeh6jOl3pN0&#10;1nc7eF34O4e/r6VzVzfmC4cWW6Nd25QGqFdblfiSJ1+bIYdR71foyeeK0aPsj9j79vjx18B9TtvD&#10;/im+mmsY5kC3UbcY77v0Oe+Oa/XP9mH9r7wr8WdHivdL1iFmHytGX6+hweenQV/OdY+MLq14eRnU&#10;nJWTnFexfs0ftjeKfgP4ph1bTNTmWDzlZoGJIxkZrop5hXw+k1zR/Fen+R6mFxlP4Zv7z+lzR9Zt&#10;9YteQskbIPmY544qj4t+E3gT4hWD2HiHQ7eR9v7mbyRkfl0r5D/YY/4KBeAfjl4ZgbStbjN1Eqie&#10;CSQhlPAIOev1HWvszw14i0/X7RZYpz90bdtexRr060faUJXXl08n2fkz0HGUdUfO/wARv2IrK1D3&#10;HhjWZlUSbzGRxwemR2rzPVv2cfGGjN5ula9JGWPzRiQjJP8AGcd/fg9a+8ZLSLUbfy5kxtX7uODX&#10;F+LfAVpKGZLIrlflZR8wPOMmvRo42e0i4V3sz4ol0b4veDmZ31S6ZfuRosnyHb/GxySBj29q0tO+&#10;K3jO9DadeC48wSfM7D27Djk56jivozVPhhqc8siQWEeTkL+7+8B0Lelcfrn7Nmt61c/b4YRbyKxY&#10;N0wO3T8K7o4ijL4rFuUTg4rXxzdxLcvdKqsFwVb5kXaMjB7Z/U5quuneKLiT99rDSNuwkKMzMR14&#10;HT/H1r0nQP2b/GEEynWNXb7Ov3Vj+XjuSep/xGOld7o/gvwJ4G09VvZYpJFUeYzNgk5z+hqJYinH&#10;4dfQxckeK6F4G1fULmN5bCRUdTudlOB82RnP1PX862rjRYNDdlaba0eDt2gKAfvHJ5z3/wAiu58T&#10;eLtO3tpfhvTpHdz91cLuyeCP1/CqGl/CXVvEmLzX2IZsmPb6Zzzz161Ptpby0RLOPt9Qe8mW3sGW&#10;WRpCF8v5s/Q9u9dloXg+7SNrm7h8tsN/vDjOPbmuw0n4e+F/C1t9qMMYl67nQfN36da5f4j/ABV0&#10;/S4pLDSbZprjeFVIecE9Dx+uaz9o6z5YInmu9C02rQ2oeyvblcbfu7/XArB1/wAY2OnL5tqyybWx&#10;tjYAgnqOe9cOYfih4zuJfK0mZY2Y/eQgEDjr2/yPSugs/hZ4quofL1FXUkKQjg9vf645rX2VOGsm&#10;UWrD4jKjiEszDcQyxpgsv4n+td14R8ZfaolbL4ZsqG4OPT8q4CTwElgc/ZW3R/N82cBsen6Cruny&#10;6naSeVtEa7l75YNjr9PbGaVSnTkvdCUU0evf2qf78f8A39FFeb/25df8/Vv/AN9n/Ciub6u+5PIf&#10;z06AHurOW1lf5WU9a4XVrV7HV5bdHxhuK7Lw87C6C7uK5/xzZG11szKPvVWO9+hF9j4GiuWpYxbp&#10;T5W8nlazJfJmOHWtdlMkW1lrHuf9FucEfer56ody3I2t4OQsu3tzUOyWEcHI+tWJLbzfmiNRiK5j&#10;P3Tiufll2KI4rk8s42+1TJKpK/N8o/SmSQtIp3QfXFRPbyx9Ad38OaPeQEzjLdfyqNozjdzz3x1p&#10;gaZT86t/3zSLc4fBz0padQFeMsMjjt9faja2ShBGP0HrQswcElPm6DFLu2/IAOmDSAn0u8Nnfxz+&#10;YQoYEhe9era2ujXemxz20sMc15bq6ttwMbfm6jPJB9h2rx4sGOfzFdR4X8Y250a40bUYfMlfatvc&#10;M3+qx1/PimVGXKdFaXc8lw0Yt1hnVd8V1GOgUdiOmc5qvca1Nr0Tafd3sn+tJbcxw/sO4qPVvFiy&#10;Wy2Pkx/NCIzMq46Dhhj8vxrPtY7jTbcxnaGfkyb+Rxwff6UWNFK+xfs7DSoNPeGO6k+0STbFIX5E&#10;U9/rS6pJarBHp+m28ixxsfPk2nIzjOPf+dZZ1J4DGsDJ+7XEmD97n+f8qvW3jqCTSG0mWNQzvuZw&#10;uGb0/wAfbHFc9STRpDlZImly3cR1O2ZR5ZC/O3IXH8+P8mqsN5c2ttLqVnciNe21vvH+99ef1qq3&#10;iSJS0aFkt3b5lDYJHTPHrVeW9sPJcIZGkVwU2j5ax97qV7vQ6LRfFeoQ3FvdW/7s2/zbeCHOP4s5&#10;6/TvTp/Fra1fMs2oyx+ZJyqoOnf6D9BXOxeJ3tdzwW6g7ueuBx2qs2pQfK9vbOv15yfWotqVzaHU&#10;alr+pzytpGlTrBbowKrIAOg+8D/DTEm1rTFj1C4vpDI8mY9rZBXocVzbajMQksVqefvblPanxaxd&#10;BcW9ozsq4ztPy+1AXOvg8Rzac0ltpk1xI0hImYsSmPX6/piuo0v4lNp89va+WiyQo23zMjy2IzuB&#10;5wecjH8uK8si1/VEgkggtGw2CxCHBb19qWXxHrWoyJ5lo++NQsPynIXP+P8ASplHmNIz5T9aP+Dd&#10;T44Q6d48+Jvw8kgbzv8AhGbGVLhEXCRrdsPLz975mkBwODjJ7V+mvxTuWtPg1r2sX8jSxjS5p4oZ&#10;GC4ZhjL+i9vTivx0/wCCC95a+Hm+KHxJ8T3wt7hbrQ9IRZFIdI5JZpGf80Qe5PHJr9ifFuk6l40/&#10;Z98TaZoIja+1LRZ7Sy8yTcfMaIhC3TAz+NelhdKUfX9TCpu2eF/BrxpofiHwhqfhfS9Kt/LktHij&#10;klwIZJdvD+oJOCQScGvy98ZeNvD3wp/by8UeIta0lmh1i2jureNpArRzY8qZF3feO9O9fTn7P3hj&#10;9qb4N/EXT38T+Bbqa1Xa11cahITkj7yxHOwpjk/dJ6cV85f8FYNChg/af1C6sbSOO41CzTWtJjhj&#10;CkwTKFnt1A5ykse7B/v8Zzxx55h44vCpPZ6P5nflOIlQq36rU+itH/bQ8O2dstsu22a5VvMuGIYq&#10;fKJCkE9QNy8nbk5zXEfFP9t/+zbBV0adI4TKyzFGKujoAWxuPIIZTkdO1fn1p/xT8VSSxtHrHmIq&#10;7QFYjOBjHtxwe4qHVPiNr+ooY7i827WLSSOpBLHv6Zx2718N/qn7ycpXR9X/AKwvlsj7EH7bOowa&#10;NNott4hkhNzHlpFjDOgKBeUPRfTpnJPeuFb9rS5ttdtNTg1ydbrd5c8PmLt4UqQS5PykMfXBr5bu&#10;vFN7IxJmVW5+ZcA49KzZNftm3Sy37SZXAAySTnua7afC2DW5zSz6tfQ+09d/bBhk1KNrfW5LlZLU&#10;Lbq140nlDa37ok8DGc4AG3I65riPGv7bniOb5Ptkd1GqkbZZCxDEYLAnnJ9Pz9a+WW8QXe7faTSY&#10;27SzH3qv9t1O7l8iJmZ+yxjcW/rW1HhXLaOso3t3M6nEWKnpHQ9g8aftC+LPH9hHpuu3knkLkJI3&#10;yyEdk3D74zjqD29Bj6g/Zh/4Ijfty/Hnw7o3xK8Vvofw/wDD+sRpc2TeMrxzqMsLcrJ/Z8KtKgYf&#10;MvmBCykHgNmtr/ghV+wBffEb43xftQfFvRbe68P+EbcXOl2N1iXzdRY7bdpAQVAXDSKvJJUEgDGf&#10;2meKOTVYZmlZ5M5kZssWYnqTXSqNKh7tJWRLxFapaVR6ny3+yF/wRT/ZM/Zx1C18eePbNviX4ttG&#10;WSG88RWippdpMDkSQ2HKOy/wtMZNvYA19aazJNMJJZZDJIzbQT19P8+laVu8ZljjjXG1SW3d6q31&#10;sWHmgfK2dox1NdMElGyOOVSVSV5MwbizYMsSY3bsDbWf430Cx8QaVdeHtS0yG6sruNo9Qt5o9yTR&#10;Mux0f1UqenfNdHa6arXrGYkNyR/jUF7G8Uk120asqA4ULndxVMjqfy2/tG/Cm9/Z/wDj340+C15Z&#10;zx/8Iv4lvLC3W8tzFI0CTN5RK5JXMWxgMnIPU1yDyFolAuFycMuzhh6j2PT8K+6/+DhH4Rp4A/bV&#10;074nWtisNv408LWs0jRr8v2i2byXA99ojJJr4UDGV0htbdpJJOFRYydx/Dr9BXrRblFM82UOWTRB&#10;Jbq8OYiqsqn5V4zz0H4VVltZpDgjdhvmjHP0J/KvoD4If8E6v2rvjrbQ6toHwwuLPTpJFWLUNck+&#10;xwyLjIwWBYjqflUgYr6o+FX/AARa8F+HETVf2gPjDLeSQRrJe6N4Vt/IiGeAhuJgzPzj5lRRjmt4&#10;05z2RjKNNfEz84U0e9eREli8tf70jde+fz4/yK7j4afsm/tB/Fseb4A+Fes3lshCz6hJam3t4ATw&#10;Wlm2pjHJwTxya/XL4Ufsnfsg/s6S2+rfD/4faTbaiNrQ6t4gU38yMcEKpkJAXJUFlHIbOBVf4m/t&#10;ZfCn4e6Cda8U+MNKs4/sLbbO7uVjmOWCBQnzght3IUA4O7jAWt/YcnxSJTjLSEWz4n+DX/BHfx74&#10;m1J4fih49sNNeGaJLzT9HxcyxhwSoMrYjOODhS33hnFfQnhT/glB+yT8Pvsuq+KbU65cRiLzv7Wv&#10;ma2jbO0oYwF+bOOoIx0ODkcB8Wf+Ctnwd8NM+m/D/Q9S8SeXuEMcsCQW0bhR83mf6yTJyVYAYwvG&#10;Bivmj4kf8FRf2uviJYyaSfiXJpsMiqvk6TCiSNGowA8pBd2x1IwCeetHtKFPZXL+r15fE1H8/wAD&#10;9INWH7MX7MfhFtW1vVvDei6HDCqR2oSG3kmVAxDLEAHkU9AFViSACeK+dfiT/wAFffhb4W+1aV8C&#10;vh5NqH70iz1K632KJHg7IwuWlwpY9wcKMYr4BuX+IHjuc6vqDX2oSB3DXWoXLMQSQTjcTjk/SrWm&#10;+Bp7qRf7b1uNQwwxt/mIX24/DHHXrU1MdLaOh34XKak5JqDlfq9F/XzZ6f8AGj9vf9of422z6L4x&#10;+Kl1Dpe3yzpOkTNa20g4yzqmDMSRnc5JzivKLbXNRurkS2Omszs2PNWM5kbuN/fPqDzXXaD4F0HT&#10;k23HhiS4mj2/6+b7pbIGQAT6ceor1nwV8DvFWvLHa30MenRqyvZtBarI0YODwrnHTPzHGc9BmvPq&#10;YqO7dz7XK+Ecyx/uxdvKK/zsjw3TPh/4p1a3Ed0i2peYL5Kwncv0AHQdD9ecV6p8Pv2UJdRsodX1&#10;LTI9pXeZtS3lEXJXG0AljkHIUED1r3Hw18KPDnhx49ThthdNbyEQyXUPmtI7cMD0VSR0C9/YV0yS&#10;2Ni0cWn29x5szbbXfCFQ8n76jJHzYHH58kV51bGdEfp2S+HOBw8lPErnfn/X5HN+D/gp4W8PRx3M&#10;tgs1y3M8kgEYwAd3lRZwF/hDdAPyrpIbG10mOGbEPlTW4Y+ZeDa2SeCR0wpXk9iME07Vry/tpIby&#10;ylDXC7d0c0JcZwCUY5UOc4y3ygdgeRVU3d1qG6KC5truNpmaa48t/wDW8AKS/wArxr1yoAXpzXnT&#10;qSk9T9QweBw+Fgo0opLyNA6ppyommPYt5kUJhi+1SsBEVA+QjHfjpx3yTnMFtM6TTTpcX1xJhUaN&#10;R5gRiejBcNg8+w56VkSS6/awzBYIzIjogMrlR5jdMnhSMY57ZwCNtQfbb/SpZF+zBdzNG8zN80vH&#10;JGR0ORjPoPqc7npRsjXv5tSju1+2RJ5XmZummiG0kj5uVXAC9Bt6/XmmpNc3Dxz6c5SJVka3j+1b&#10;WkjAwp9XPXA9QvBxk0dPvL9IjDcXcyfvGEcMLhdzAZVienJOCO3TnjC2GrxRCSKSyZTbsvm+SQA+&#10;RlTJn5iA2OB1HfipNFJRLljqE8c1vK2nyyeYpH7yLptJLH5v4jnkAZz6E1d0jXILB1me6lS2kkU+&#10;YimQjn7+Rhs55z0x9Kw7u9WA/ZkyfmAWFpGUSc/MVfBIK8Y6EjvxWedTsroi7kv22TR5ZTlZJGVg&#10;QAuflGQOOOMknPFKQPEcv9f1/X4+jf8ACV3t28MulIojhXajRxfLt9SWPO4E5z6ewFWj4zXa0Vq7&#10;CeTbG0LKBGrBQNyZ2jLcdccfnXBNq+k2jraW1+y3E8u+W481jtYjkIFHA/vbsjpiqFxcx6xqBis4&#10;BbyTNiS1jleaFHHyBw5xkttB+6B8/GcU48xX1uK0PUvDmtHxFr/9j2s8K3DSMi3kzvGqptBMTNjb&#10;GAoPfJJXBJNdfYa1omgzXiTafJdTR/u7fz7vyg0K5+YJkHPBBQg9AScGvE7PxNcQ2cn+myrOsYEU&#10;TSbYlOeRx64GDgZ9qpav4p1TVrTyGmVGj/fSTsD5kJVRhcAksOhHfAPFaRm10CWJjbVnq/i34vyX&#10;M4WGaNYVjEkEVjH5n2eTbyrbcKGxwe+OnGawL74p3VsUENtIonXDXCXbYlHXJyoABDAYyMYIPeuD&#10;m1zWVBuLdp5v3RLL94OzdTjBycDHUfWo9Q1jULmyYWEBkt5JVj+zRyF1kYjnce7jHIHygHvRzSZP&#10;1mKWh6DpvxAlto20qbUVsW+1mVd0bYfcTyX5xkHKqOCWB6ZpdQ+IU+m3TWEN1O9nJIBuLeaokHRy&#10;ucMB0JXIB968vWKbQDLBZXLJ5kLlSs25YlzkA4AYfMPvKcDPpxT7LxNqNvHvvrvbGYz8vlhl3Zxx&#10;tOMYGQST908Uc0iZYzoz0PUfiVJOY4o8FWmVJG8wc5wNuMHKNjIyCMdcVj6p46lu5GSzWZVhZ181&#10;Y0Ge20LyGGCPbAz1zXKtqFxc3qtZm4kmZdk0vmYJbkbgoXDYHrwQDTRC80AjNyzbGYtmb5tp5wQF&#10;AHOMtkDPAznInmkzKWLlLY7zQPiHAJlFyHmjL7Y5GjO0MOcknooO3JwASelfqJ+wL4+8D/tMfseT&#10;fDL4k+GNJ8TaDY3k+k6xpOrWay291EcyR7UYcMobahGGULxivx7try60+GFkhSNWbPmyZ3EnohiH&#10;XK8k5HJ46V9zf8EbfG17qXijx14Gk0iSfzNKtJVmtVIeNhOYjKw7Ab9xYDjHJIr08sqOOKUe9/yP&#10;zDxTw8cZwrUrbSpOM0+q1Sf4N/0jnf2xf+DdfUPFdzdeLf2APjQYUKtPJ8P/ABddFmXJzttLsdcD&#10;gRy4I6bq9A/4JPfsp+PP2VvBGpeFvFlubfWbm7L61bzRlJlcAgjB5HHYmvtq2E2niOCz1FrfypAD&#10;dIMtKwbB5754HYDB6546SAaJ8RnlTWo7az12NytrqixlVlUMcJLzycfLnkjORV8QZTLMMHyU3bVO&#10;3ez/AA/rY/n/ACDiJ4PEuWJXNdW5tbq/l1+WvqcRKtyxVnHGfvd81HdTPM/kKF+VcNx19h/n1rX1&#10;TQbjSrqbT9Tt/Juo2/eRluPYg/xA9QfSstbOfzjIcgIB0Xn6e+a/Na+FrUJOMkfpVHF0q8FOLujz&#10;X49fCrwp8ZPCEngbxVYiS3uojuj87bn3B9favhP4of8ABHDwJftPP4E8e61brtJktZrrdjPcc/L6&#10;centX6Ja3BJ9tklkO+MucR45HuKx7vTY/OW6DJJ8mW55HtXkyxWJoTcqLcX/AF0OithcLiYpVVfs&#10;fk/e/wDBInWE1abRZ/G1w5Vf3M32htoJ9c8ggj6E1y3iD/gkr8S/D94+n3F7dXdv5AZprW6JC8nI&#10;YD2xjr37V+tfiLwXaOu+8TazS7lkReT6Dis+60+1itWgu4fMjkbazFeVPQj+Vcz4oz/DyalJW8zj&#10;fDuV1I3SPyLu/wDgmj8UfDaq6RakfN+6nJaXPBGPYYPPpxWGP2ZPiz4W1OTS77UdSth5eVjbnvgj&#10;1X6cV+wUnh2x0yFrqxi+126t/qZ/vLwPuke3Wl8R/CbwT4+01L6LTYftiKeTGN68f5FddPizMql1&#10;JKTte3X5PZnPLhvCxs4No/Ia6+CHxw0qSH+y/E+qIq/K0jL2IPy7e4H0OBmtjRfgP8avEOlGzHxI&#10;1iIwNwkbNhuwcBTk8dPQZz1Ir9OIvg5p+nN5V3oUE8LOySK69j3Gfrx+fFSR/A3wTdzLc6LYRQyE&#10;KFgzgjA9uv8A9YVdPjCtL3ZU7P5Ey4d5dVL8Wfkn8Tf2QfiBcQjUfF/jDUtRs0k+RZmz82QGKrn+&#10;QGK861L4AeFtIn/s2e5uFkhkXc23GcjocgHg8HOP1r9mfG/wL8K+IIm8O+JdJjR2U4keHIDY449c&#10;18/+Of2P/B9q8lskCq/3PJlQHzEzwcjvnHseM9DUVuP5YOVpppeRw1+Fed80Un6n51v8DbfSLjdL&#10;5ghuVwExkFgM/gSCME+tS3XwD8OyFUjZmWTDSHaSTnr06YORgjqPpX6E237Efhq21Gxu9U0uS1jk&#10;yI+rIQR1OQOc8Y6f0NZ/Yk0jT9XWZrWN7W4lLJNHHu2Y559B+mTXP/xEqKlvLRa6HN/qrPl+FH59&#10;6N+zx4dvGWzlDLMrY3MTzwPp69+T74xWbc/s9wS6rNpkOmyBo9wMectuHGAO/wCWOvav0A1z9km1&#10;so1Op2DXFmjf6NdW4ywyerc/NjjDdqozfskWFoP7ZSSSRmVds+A25sYwSOpA7/hWlPxL95vmeu2n&#10;UiXC0bW5Nj8+bz4AxiMiW1khdZMGI9dpHB4znnj8qZcfsy3NxZG50jUcyLGfMhl4ZWDdMZ/HH0r7&#10;+P7JFp4iMdlcQRs02GW4C7WUZ+p59wcc060/Yc1a3v2e1eSO4R/kZkLBk/2T3OP4jx1GK9ah4hxr&#10;Ja2focsuF/7l0fBPw1f48/s7eKbbxv4D1CaOS1mwfLkyrr0IYehFfrT/AME9v+CsXgD4p/YPhv8A&#10;FOSTQfEQVVH2o7Ypm6DaT3/XmvKdF/YCm12WMXsq28qH5WVMpjJB3e3sOhr1L4W/8E3fAOgXMGra&#10;9oKzSW7hty/dGOQQeobtnPQdq+qyfiDFYvEKph4779E15/57hTyithY8r+Hz/Q/QzQPF9vPNC4ZZ&#10;I5lHlzLyv1Psa6Oe3iu13kLubOe+eK+ePBd1r/g1bbQJ2MtnZ48t3JEiqMYX8Ouc1654P+Iuj36r&#10;bm++b+IHjFfp1PERqeTPLxGFlTd4l3V9Ug0wf6ZD5bdC7Ln/AD6fnWHffEzSLbcsUHKk52Yx7/59&#10;eldrq2iaZ4rsjGWzuXG6Pn9a8m8d/B3xFYhp9KczI2Tg8t/n+Velh/ZVNJOxjBwloy7f/E+K6ZYY&#10;FC72zu25JrHkt7LXbloL2+j8vo0aDII/z3615jrll4s8PvM13DKSnzsuMggf5xiuZuvit4h0z5Et&#10;5G3sECbW9CM8dx1/+tXqRwfN8DNOVLY+gNNs/Dvh0+bHBEx4P73GAAOo+nP51HrXxb8O6crKZwdo&#10;ztDZ98nnp1z+tfMWs/HPxXNBJFYpIu1tqyNyNxPoc7R/SsC81L4ieI5m+wWV0pkXKtHCSCfTuR6/&#10;j78aRy6W9Rk8ie59GXvxh0XxFei0m1BYUIOGDepHfvnIwK6LwND8K7SRNQiEdzMzblml9+2W459P&#10;avknTvh18Z7y8R7Pw1dsy27hnYH1HzHOeD6e1dPp/wAKv2nnuC5s2hHLdCq4wOD19OCOlVPCUoxs&#10;ppfMHFW0PtnSdc8FttiQ2y7h96NR8xx6+tbQ0vR7td0ES4b0/lXxnoOl/HLwpJDJqlvNnbmRUkJ4&#10;PQe35k9fWvafhd8X9aWGO38RHyTnGWwMn29K82tg5QXNGVzKVJ9GejeIfAyTqXijAy2duOG/x615&#10;74o8IXlq7fI+wJ6AHJJ6Y6Afr7165o+u2uo2wVn5br8vJzVDX9KhvN7iMMq4JX/PeuWnUlB2ZMZt&#10;aM8X/sEf8+8P/fNFei/2JL/s/wDfs0V0e2fc05kfzPaGSl4jM235qq/E2CJJop4/4gMmrBgxMvl9&#10;OtJ4xspH0FL1/urTrS5qDR8FDSaZyC5LAEZrN123YqJVHetISAlXxxUN9H50DKR/u14FT3kdy1Zg&#10;w3skfDP0qT+0WHO3NVZkMchU0LHJL8qCuXmkgLh1TavyMKk+0sU3yD6nHIqvDaCNN8496lWOSYkA&#10;YHRua0jKQD5H3tyuc8dOlNltVUZeMKf1qwyRIB8+W7ccVDchiP8AV9sirfmBVe1VxvDYPWoHilhz&#10;gcfTrU7zSKjbweTz61GzyImUbIrF8vQCPe+7GccZz6U0PIfmj44qWG2aZvMdfy7+9SiFUj5T2zSA&#10;jF7cqNqvuH94/wAqGvL6Z2USsfeh4yRtzj3x7VpeG/DGq+ItVh0LQNPmury5cLDDCuSTUylGEXKT&#10;skVGMpSSW5SsLDUtWvE0+xWSSaZgEjTuen869p8H/s7QWuk+br0bNPIVWfcSuxv7oPTPt+FfTn7L&#10;P7EHhn4eeF7fV/GmmtN4pmVZ5zJH8kAxuESg9G24GT0NfRHgj9nHRJka/wBW8PQpHdSNKWmUERgA&#10;fKD6HtkZr8X4h8UcJRxEqGCi5KLtzbXa7eXZ9fz/AEDKeEKlSmp13q+nb18z4F8P/szaT4h1pY7L&#10;RplgjOPnVlU8HAJ/DGTyT6ZzW1rf7Nnhxb3+ytC8OTN+5BYbm2j6E9vfJHT3r9DE+HmgWlgNE8M6&#10;PBD52VkHk8yqSRtU9h0HTsM1FL+zzYxtHNrTrb28YXdZwrveXHRcn/ADjvXw9TxQzSpVcrNJLTX8&#10;X5n0keE8LGNrXfXQ/Oyb9mp7tpPI8KNb2tuhf94CplY4wFPJPqD0PNdN8Nf2J9c8VS2+sax4QMVq&#10;fmijkUguMZAYHoMA+lfotoX7OVjcTLqF5pi21lHHlbVmHUnIPvg8/wBKrXXgW68S382i+GlNpZ7z&#10;DNMqnLYPJGPw5rLEeJHEFSmoU48t+urdjSnwpgYyvPXyPg65/ZgHjK4h0Lwz4PtlZW2XG2IblKnk&#10;dc8jHXGR0p1z+yRqGmSr4c0Xwtai42MJrvf8ic4C/X8uvpX6DaD8EvDXhVG0Pw2scl/MMXlwygbB&#10;1JY4+91/pW5pHwh0TTIGs4rNL68U+a0e392q4+8enOO2OKwjxpxI5Wg/dXR33+/X0Oj/AFcwO7Wp&#10;+fo/Y8m8O6KtrPo9jcX00YFusKkjcAM7hz83fPPHHrVHWf2U7jwfO2paX4Xjl1KSMeTbrbj75A5P&#10;oQfwr9LE+C/hawRbvVYluJpgrLHtGM9vp/8AWruP2Vv2RfC3xt8fXnjbx/bLJ4V0m5VJrdl2i+uV&#10;AIgB/wCeYHLYx1x617mS5lxhmmaUsLGV3N3fZJbt9kvxvbdnn5ll+U4DByrz0UdvXy82fAPwE/Zz&#10;+OP7PP7HfxK/aCl8PSWWi6hcafLo+pSQjy728tpmfhSMumNy5xjnvgGvrT4Oft36XqfwOt9V/t0S&#10;xXVqsjeZKZHUtHll3kfdDkgH2xzX0B/wV31PwzP+w74q+HumWMFvDY2cLWNnBH5aQCNsBURe23gY&#10;455r8S/2UPjR4i8Oa5ffDGHWpoLOaHzbhIx/x8RqNnlYI+bblsc7TkdOtf0Rgac8HTjSnLmdld2t&#10;d33t0Py3FVPbSdSKt5eR9afto/8ABQvXfhzosPhLwFpn2vULu1RtPhjk8w20irgeYDlj8rEEEZ6D&#10;jivjn40eCPGep/C+x+K3xHvtRuPFWsXUtzqOp3Ux3QyE5SFUPKqFHIHHIr6i8PfBX4N6Vbar8Qv7&#10;Im1C8hkt5dNXUmLytEzfPMPvfPjnbnOeK8l/ar+KdrrCf2V4Ylaez3OFW0G2NZMjei9VLHqfu45P&#10;au7EQ9pTvJ+iOWhV5amnzPim6gh8TyM2nXK2OsgFpNrYivcHrz0b8O1Y8HiC206SSw8U6VMZl3AN&#10;HP8Ad/4D0Ydea6DxV4eEeqyC1RtqyFo2jb7mDwwI6jH/AOvpWTca9cXdqth4ns/t0SkeVMq4dMfQ&#10;c9fWuLkujs5td/8AIo3OkNqkcl14d1eG4QctA2BKDjup5P4VjXVvrUD7XspFbpjbyK1rnRdFcmfR&#10;9UaFgxKq7deSceox0qBU15MWbazuj3IcCTO30/Gr5WhOPN0+4raX4V17VmzHbMq7gvmSNgAn+f4V&#10;6H4Z+Gh03xZZ+DtMuHuNS+1JHfTW74zI33IFHYerdyccCsGxmurBY4bJHmuJZWKs3PBHUe/bH/1q&#10;+wP2B/2dbPwpr2l+P/G8EbapfShNLsrrAW3jeNt07luC/wDCo/hwWOMVnKPM7M9XA4Ny1jFtrV+X&#10;/BP14/4J0+HPC/wR/ZY0f4P/AGW3M0Ki71qRFXzJZ5ACrHb12DAByRge9fRdnosaTLIkTNujxuZa&#10;+R7Txn8HPgZ8PtP1LxV8bPD+ntfWqhbe416FZpMAY2R7tznJ5xn6V7HpP7dvwUtvh7Y3PgZLzxPq&#10;UdkkLRqrW9r5oGMecVZmBb+6nPrXNjKEfae59x6GByvNMbG9ClKWtr20v5t6L5s9kayW2iZXwpLA&#10;HHenXGnpuWRvuoOBnqf61+dv7SH/AAWx+P8A+zTrVvqfxF/Z/wDA914U1PUTFY6roPiC5mksm28R&#10;XKyxoVY8sHxtOMda1PAf/Bw9+zJeWv2z4m+DZobcp5lrf6DeCRZhnbgxS7ShznucgZ4rk5Jx6HoY&#10;jhjN8PJxmo8y1a54p272bV15rQ++H07yLWZnaOMLGzzTSSBEijAyWdjwqgckkgD2r5J+N/8AwVX+&#10;CfgnxNcfDz9nnwDq3xW1mym2XmoaXMtloEB7k6jKCkyg5yYQ6jBGeK8o/bh/4Kq/A741/DPw7pHw&#10;i1q4k8I+I/tB1ZdVtRDNNNE21YmXcwKA+p25GTwAK+Mfi1/wUY+Gfw8H9iWOqJqmoabuihh02PfH&#10;GCOhUkI4z33AD3rsw9CnLWb+R4+KwGYYNL2keW/e3/DHpn7WvgT4+f8ABRzxvoPi79rjxp4d8L+H&#10;fDnmf2L4L8D6Y0psYpmXzXkvbkbpnfaoz8wOPlUYNb/gD4IfshfsqpG/hL4cQRaoVVxq2tK95eyI&#10;wZfkaRS0eeciILnaBXwz8Tv+CsP7QvjbT20nw40ej27IR9oaRprnnB4f5VQAjgKvyg4968P8XftE&#10;fHr4oM9v4o+JmvalGyKrQteOAVBz0GAOSTn1616XNTp/CjyZR5nZy+4/UL4lf8FPPhJ8KLe50/U/&#10;iBa3WpFgZLPS7oTeWyuGEQ2AmIhRngZycN3r5v8Ail/wWc8TapqEcHgrwHGtqrM0jX9wyTSuTkbn&#10;QkgD0BGec+lfHOlfDXX9RzJcXMcOyMssa8se+PTP610GjfDfQ7FVfVNjMMOzSycY3AbQMcnn8u5r&#10;OWLkup3YbJ8RVa5advOX+X/ANzxz+2p+0/8AFS7uIH+IepWtrdSH/QtC3W8SKRtCDYcgY4POTySS&#10;a5PSvhV8QvE2o7tS/dTScNNeXDSSPnrt6lyMjIByAeeM16bo3h/S4T5GhaI98GVhM0jfZ4k9l/ic&#10;fgM57Gtiz8KavqEMljd3ccFvvJkt7NhCnmBc5IBJOOmSc81w1MX1PssDwbUrW9o3LyWi/r0PMoPh&#10;B4L0pW/t/wATy3jqVDW9hjPJOR9fqRnP1re0TwzodlYxt4a8H20ZXk314vnMf7o4+Xn8Tx6V3Gj+&#10;CtMiUzaVbSXUiyqjeWmIzIF4bPpnHBA/M5rrvDHw1N9MW1oJbr5YkkWNdz7uNoLdB1xxkk+mRnll&#10;ipPqfZZbwbSpyTUEvld/+BP9LHlmmfDLXL0xh7Nrli+Y4mj/ANYSFwFXGCx559hzXf8Ag/8AZ61D&#10;VJJLrUpFhhjYiRFVRmTONp/2y2R7kdwQa9R0Hw3p+jG6VbNmWNY3W4jkLbZOpAO3KkcEdfvNkArz&#10;K2qSQTSXGnmSRW+ZV8tFaEjOTlm68DnGSAxyM1zyrTl1PtMDwvl+Fs2rlHR/AXg3wklu2lWp+1Tb&#10;tt1IobJUrvVz9xQTjk4XjHvWpP4hsNOhE1ijpbRloIfJlczO+3kM4O1g27k52lcY65rGufEmbO4l&#10;fUZm+1Oo8+RY1RjnlSC2UI655ODjnqMS71K5vrlS+oCNn2xqV+7uH3RliMrjHJ7DAOAKxlI+oowp&#10;0laCSOin8TQTMJRpivmRY4divKpRVI+90UqVAxjIJxkcVBLrLzQxpcrummm3RyXF2AIYPuBQPXeG&#10;zk7uOSRisG3eKaEXt01vDJbbI1mtF+UyE5y524LfxZyBkHJyBls2jqlxNcTwrKv2cPNIM+Zkc7s9&#10;FAHXu3HQCsX7zOqMjdl8UWxQXFraTExk+Tatu2sc8hVPQgclueOOM5GpaasL25DeTGGjLGOOOFVj&#10;TIUbjx8pPGUAGQGJJHNcyNYEczW32+OaT7Pm4uIbhm8oEfL8wb5i5wAMkc8k4GZDqcq3ccUNtcWt&#10;x5jht8KtFsAy+/jIY46BTnHWlY6FXUUdZHdfZnuGtl22ttI7/vJPNUoDnERGRgjsm0jP1psOrWJs&#10;4/MtytvNllkWNmt5FGcnK58tt2AwYkYxkEA1xOseN7mxs4V+wx24+zFoZmwGaHJ4ZRyVz6HoCMHq&#10;eE1X4uPbhrS/ntvMkPlyLAoCsSeG3DAyBwF5HJOauNOT2OHFZ1h8H8bPWNU8Tw2js99o9u4EYjkC&#10;xg5Q8ldq/MQpJPGCDz2qt/a9lJGZRbTQxNb7Yd5WCVJM427+ODyOM8HjmvGF+N2p2rK2lyQq0OFh&#10;ja1WUIoONh34Dqeu3GPfpTLP4zX0d0s6z7nkfDG4dsIu3mTvk+3HY9qr6vUPDlxfl3Nbm/r+un/B&#10;PaY7I3E63EWnMyMu2SOFWHlyNxkA8vxn5sfN0JwM1nX9xqNtbrLZamkduyqVhEgi2NgMNzHks3Rh&#10;nnBHIGa8nk+ImpXa/aLsxHEeI5fu5BP8I6Hp3BHPTrV6Tx3LKYwyNIqqDELm4MikHO0quAc45BIx&#10;x3FP2MrE/wCsmDq7M7a58RSW6C0vWhVnVlVyobcQAC5IOOh/LtnJqSDxa8U01rLGFuLaRTJFMd29&#10;tnCY6k+g5Pc9K5XT/FGrzzfZXitZdzf6kN+7brsZeOuM8cd+egqPULWW7jJsDJ8u5mSHB3ls8g7s&#10;gjj5sjHP4ipFLNJSjzQ1/r+vyOmfx6jxRzGVRc3Ehz5yjhVHJOz5sg4HHOCcjvUNv4sgS0USX6Qw&#10;7T5k2wJuZmY5+XkjJwFOTxiuJiu5rO4eG6aFXmjwtz9nZjjHzc9s8Z9vyMw1OZX803f+kKoMb4H7&#10;4j7qheRtHAGepPan7NWM4ZtUk9X/AF9/9dz0zw14qaZJkSFrWFQm/wCzuFVMYJJJODxx15zitAeJ&#10;I57XdcMpUKzySZIZ3BIUsEwFP+16HGSK4ODWJp4G/s1/m8vZt8nIHPXHtzkjr064zJLrc8pzFcI6&#10;7su32dlVMfeUZycHAOMcZ5FTynrQzD3Vrc7q/vwbuW1it/MkhjzH+7by7ccYx0VQD93qAeuc804t&#10;YguLdYkguLj+FoI5mj+Zv7wzklcemB+IzzC+Jmmna01CPdiQTMs04YPg8HHHIJ6dfbipTfrLfMbi&#10;WNpArCaSS4PyEnhVYA5Y8eoGKz5TX62pbG7a3vlaextLo+ZBGJbdlyx+6MN6t368nPtilvdfhSeS&#10;JLcw74VZ5VPleZzjr95fmwQOhz1Arn9SEU7tDE8bfutskcbbdigBsYOAWz7+55PB/Z9x9pEN+26O&#10;SQMzBfnUY6Y/vE8c44OelHKKWIlsixqfiCe2hVmmuLpTCqxSOjnHOAmwDcfc5/lX29/wRL8QzQ/t&#10;B+JtHXXNy33w/dpi0AVUZbu3ZoFH1wpznaAa+FtRsZYPJuYrpo4Y2Ij8xt0kLM2OSCOMc47+tfUf&#10;/BJrxLD4a/bC0TRtfvpILbxBo+oaYvkxqwM/k+dExyQUG6IgHlskAjGSO3L/AHcXD1/M+R41jOvw&#10;rjYf9O2//AbS/Q/XDQna6tp118RrCsiJGgUqokI3bSRyOGHGTgc9ak1yTV9N1FZILOO42XXnGaRQ&#10;vkYGC34A59s81S8OqdFmXVhJcNFMojhVoi7gEkNIeo3s3yj2yeBiuntxpPiNVSK8aSKaNvM3yFSp&#10;I2nJJHT+dfU1In8l05crGz63H420xdB1NVbULVC1teM/zyZGTGT3B7duKzbW2S4HlzbcrHjduyGA&#10;7Z7VtHwNcaBbw3Fi5aJcBmXBdNg7EfeBPr0P5Vw/xU/Zh8KeO9WHxMj8ZeKNN+1JGL7T9H1h4beG&#10;Qcb1UfdDHqR/Fmvk87wFSUfbUo8zW6vbT/gH2WR5nGlL2E3ZPb1/4P5kPi/QIY5GkhG1dvPzDjP+&#10;f51y0unwyy+amox742+Y8YPp7Vo2n7M3w2s38yfxF4nvNudy3Wtytv8AqMjJq5bfAL4OWv78aJfS&#10;D/ppqEh57H7361+cYrA4ypUbVOK9ZP8ASJ+gUMdQjBJyb+X/AATmoo4rkSWly6bopMKrMPkB7Y/S&#10;si40m2gWVrF4WcZcxyOOc8de/wDSvQ0+FPwutVZIfCzNk8CS4fjH40tl4A8E2X+o8IW7fLjezFiP&#10;TvXBUynE1ElPl9bt/wDtp1Rx1KO1/wAP8zya4WIMXspIYWVSslvu+/yQcc9c4qER2cDfbtPvZlmU&#10;gsiseuOmB1r2M+FfCRXcfDdmpHOSnzDj+dNfR9FtX/c6Zarlfl/c+o/x5rilkVVaua+5/wDAOiOY&#10;R6RZ5rpOo6Vrki/2swjuOimTgH8v51W1qPQra8exbVbOxu3jLRLvGGHqGPavTZtJ02VFi/sy1VSP&#10;veWOf0qne+BPCurwsL7w5azblx81uv51VTK8RKnypxb7tNDWKp82zOATX/AuqwtpXibVbPzNuDN9&#10;oHPqxOelcdr+lfD7Qrhbi/8AEun3MKybbeZrpWK59Dn9Kw/2uP8AgnN4Q+M3gi8n+Fd3N4Z8TeSx&#10;sbmOZvIkYZJV0B9/vdR29K/H/wCP5/aB/Z7+I1x8OPjLbzQ6jYs3l/apmZLiPPEiEn5wfUcg104D&#10;hWWffuqtSEai6NNtrundJ+fVfdfxM24gnk7U/ZOUH1T0v2emn6n7LeI/FPwu/s+QTeOtGk8tVH2R&#10;7yMSKevAJz9Kw3+JXwetNEh1Cz+IWhXEG392txqEaYwfuHJB/wD1V+IN78XdWu2+33t3uk3q0e18&#10;9P8APf1q0/xXhezAaSGJdmPJY8hs9Bnt1/L3r134Sxm7vEpPyh/9sfPvxClfSh/5N/wD9hLX9oP4&#10;AX9zdWrfEDR7WaKE/ad+ox+TgjgnJ4POM/1rlh8dP2f/AA/M0EvxJ0eS3kkD3VjLfKyuCchgQ2AD&#10;9eK/JSX4rSb5ltp4oweN0US7SMe4qSD4o2cAQSTLN+7O7KgbsD6fz6Ul4Q4Xd4lv/t1L9TGXH1aX&#10;/Lpfez9nNP8Aj3+yFq2lrqkvxf8ADsW2PmBb6NWTk8AZyBkdh14rS8K/tMfsuJ5Om6j8T9Lu7O4k&#10;At3iuMsMngZHT/DHrX4q6N458P3Dst/dQwiH54zHwfUAZ9/b+VTJ8abddNmVtVlW4hk22skchXKE&#10;dGGOxzz+HvXqYfw1oYWSlCt/5KtfXUzfHVaW9Jfez9zpP2o/2V9EnSCx+KenTblDyxwyZZAPUAdP&#10;f1q9pv7an7LlrJvsPihZXEUilvLMmRj+hwf1r8OtI+Nfhj+yVn1bxBqDagJNz+TwrIB93jHJPGOm&#10;BTtW/aJ0RnWWwvJh5g/eLs+7g8A8jJz0HOMnrxX02DyDEYBrkqL/AMB/4JzVeK5Yhe9TX3n7c6t+&#10;3Z+yrco1xF4+t9qyBZI8n5Gz39B1/KudH7YnwP1TXYtN8JeJpLm6mlCxfZVYgHk7jxg8c+p5xX5J&#10;/Dj9or4LHzrXxvY6hCiwkw/ZG3PLIDnDE9ievXHvwKseM/2ktC13TtN0/wABQanFcpvaZY4zu2nA&#10;VVK9xjr/ALXB4Ne1Sp47mvU6dl/wWc0c6vsl95+znwb/AOChHgmX4x/8KOfXFvLtbbzTNFhkT1Vi&#10;OAe57jFfV/h7xLpniqwW4hlRldQR83Bz/wDWr8Ov+Cbf7OPxi8X+O5fifqfhq90XT7ezYi8voWRp&#10;5W546dP19ea+5Ph3+0r4w+E/if8AsDxbMxtklAWSRjzxn+n4V9dlWFxOMwbnNWknovIylL2r5rWP&#10;trxH8PNA1pd15ZK6lcY8vqP/AK9cfqfwD8IXz7H02Je3Iz+Xofetz4U/F/w94+0mG4tb1XaWMHae&#10;M8fofb8a6q+sRJB5kCbt3+cVp7StRlyttEc9SGjPM4P2c/hdYbmuNAt2YMR9zOTnOfX/APX71r2P&#10;gfwNo0flWmiW8ax42/KPT/D/ADmreuw6tA5Bjbb9f1+tYV5Neh9syyA7c9SNp+g61pzVKm8mbLml&#10;1NG91Xw5pIaC2toV/u+Wv+cf/WrJuPGFm5xCUK7cq2Rz6fjTo/DK6jJg7RG394HJ4qOT4bwbcvIM&#10;87uP896qPs1uFoLcpT6h4cv4i99FD8/RWxz2H4j3rLGh+GIrjzYPKXc2VZOfm9eOKu6x8NrlFYW6&#10;vI7HJ5+93x/9euO1rwr44spWkt4ZfVlJGDjt9Pxranyy2kWrdGejeHLpg4SGTr/dbqf8jkV1cTxv&#10;CpZst2Xrz3rx3wn4ludNufKvIWRvMxtds7j37cV6Vo2sx3y7OfRgv+eTWNam1IyqRtqaXkD/AJ9T&#10;/wB/KKPK/wCm0lFcvvGZ/LdDc7kQs3zcCtfWHjvfBs1vID8ucVg2TrJYJOPw96utqrro80L91rs5&#10;1yeqPi+XVHFqhZBuFSzYKg8YximvuaHjja2ARQrFl6dK8U647mLqNnDFdFyv3ucU1XjT7qVa11GK&#10;q4FZ6PtHrXPJ8stCmWEC5Bl+lSecqr1Hy9cVVQgcqfl70sm4kgnP06Yo5uwiSRucIv3j+Bpi3B3f&#10;vB6jpSFHkkG0N1x8v86sw2xXmUcd/el70tgDZDKmQn3e+OlV2hUlgFxj09KsS7IxlTjd6Z5qPcZA&#10;xIOC33Cv61bsA1I1UcDHfrTXI43nnp9Kkjyp2mPjd6VJHEgZn3ds4zU25loBHBBsHmzD5uy9x+Ff&#10;o5/wTf8A2Tvh94e+F2n/ABg1+yjuPEuuHNsbrpaJkgKnI5I+bI55r84bmZYIxGDyqmvvD9lf9pjU&#10;4fhVoehW/iSMMnlx29v5WfJkXGNxOeMcn07V+feI1PH1cg9nhm1eS5rX1jZ6adL7n03CssNHMnKq&#10;k7LS/fTU+8PD3wn0eO2bV9dZWmWQgK3V2z8q5/i49B1rsP8AhWureIhFJcO0axyYEMMm0bscbsep&#10;7e31r5l0X9pHx2tzJba9fW8cVirSrJHtUMowcnHPODzj3rnfGH/BQzV9Ame68GQSXEaSZlZrocvw&#10;MADODyfy7V/P2HyPFYup7OFFy9Gkvveh+p/2pg6MbylY+xbb4OeN9P09bWygtY7qRmX7RJJxGpb+&#10;H14+vP4V0+kfBWPTLZp9RvobrUn/AOWplHPqcenP8s1+Yt5/wUR/aL8S6vdt4fF7b3ThorOOSRla&#10;F/4T/tfX+VVJv2s/2xdT2XA8UNFHgO2+cq4fHI2k9Pbtivp8J4f45LmlSir7c1Tb7o7nnVeLMDF2&#10;jzP0X+bP1d1P4Qa7qmnxwXut2thatdN5m6T5yoHXnt/nNQn4R2Wm2EUHh3xTYlpjseRQDx7V+Wdp&#10;+3B+1zMj2F/4yjkhnG5JpJAhRlHO7J4OB3xkHrWBdftE/Hy21u3sE+OCxwxyqUuFvnWIZONuP4sD&#10;GeoGc9q9VcC4jmd6UL23c5N/K0dPuOWXF2F3XN9yX6n6w6R8M/D3h3zJNW8X2ZkaQKVaQcye+Tz2&#10;GO+OO9b2meGPB+hWb6vfeK7RmYFp2WQAjvz6cetfkHpn7UPxG8DeIJNX1L4zrqU00zsNNW6yiSdn&#10;XryO/biob79rrxVe6h52v/E5VhkkST7PFeSeXIdwYhlUcc8H0/DFdGH4Kx1F+5ShZLR3k9fu1M5c&#10;WYaS2lf5H66TP4H8YXWn+FrDxjHHcarPHGgiYFsFsKo46E9+3419GXOueCvg34fsfhno0K2un6dA&#10;FZtoXex5aQ+pZskn3r8Vf2Nf234NO/au8F6n4l8WQtb3XiRF+yzZZLQFWViOMDcSpHXoeMgV9tft&#10;cfGTxJP4e1LxT4ENwr2sM00ciT+Y0nlnc6oVOSMZyMZ7YzX6RwfkdTLqdSdaMVN2V1fa22vn958r&#10;n2bRzDl5b8q6Pv3+4m/4Kj+O59d+DuuR2Fw0dwkcJkikcbY7d3CM/T7xyMKRjn1Ir8b9YutX+H3j&#10;6113S2LXem3qsrhQvmgdV6dMcHPXrwc5+7/Ef7Seh/Hn4NalCniVHn1CPyLqG43rKZCmRjgkEFeO&#10;g5r4p+LOk6hbfEK4S4kEyTRozb/mUnYACvTofbqCeQK+wqRWjR81zqUrF/U/2svEOuaVqGkteXsP&#10;nDcF83bHu3gsuQASCM8Z7Cuc1nx3Y61BFJKrhWwshin2GQkf3ThfxAGec1yF7pE17MsAe3kW4X7i&#10;EqBkkkYOMZwT71z8mhanZXf2SyvXjUfP/rP3bfUc5P4VPN3IjHsjW8QwTzlZlLCSQ7m+bg8/cx0G&#10;MdP8a5q/hnSIW8pMfmKzFlXKu2R14wMA1Z1PTpLrTGkeRoZoXB3RsyKy7ep9DwPrxWTa+G/EGpSR&#10;z3uoyWdrJjdeXEjBAn9e+AOtF0jqpwlJ6Ii/4R7U5mlazsWZY0zJIygLGBySzHpWcGMTM9qGbLf6&#10;xR8p/wA9a3PF2u6ffx2/hrw9NILG26lnyZm7ufUk/l24p3hHwdNrMuHimbcwUeWpbd/n+XrUyqRi&#10;rs9CjgqmIrKlRV3+vkUdKfxM9/HLp0zJOmNjQ/fTPfius0Lw94+8QXkVpJ4h1S5MajG/UHKBc9lB&#10;x3P517N8E/2XrvxBJ9p1CJ2hjkRpB9n5iUjqo78cH8e3NfTWifA74c+DdMt7JbC0n2R4mmaMqy+j&#10;Y64zgc/4V5tbGatRR+vcP+GOMr041cXNxT15ev8Akj5D8K/BHXrS/i8RajK0lxbMpWW8lB2c8dc9&#10;weACMda+3f2XvilrGm28Phi8vpI/Nt4Yo8ypJ8nAbA4+Y/NznjP0rzjWtH0T7ZNZaLZ7Y7qcfMsY&#10;2qQvTJAABH3s8k49M0mgvfG7kuLa9eGSDcGmj+WQZJ2qjDgBsjGMgdsHpwxrTjPmP2DLuH8Fl1F0&#10;aasnr8+5w3/BUP4qatZ6RefC7UX8mbUpkdrNYmYSxxsDGw/uHHOe44IzivCv2Wf2Af2jf2tdOk8Q&#10;eCNItdN8O20zQz+I9emNvahgDkJnmUj0XOO+Oa+o/iD8JvA3xb+MPhn4k/E3Vmms9EtY473RZD/x&#10;/wAKtkoGBygJPzk9R0IJxX0J8Rv2ufCup+C7fwR4T8GzWel2tqsenW9lNBFBaw9AqRZ27R90DHPX&#10;nJrsp4mMYu7Pic74KqZ5nrxOJf7qKUYpO10tW2733b0VtOq6/E/7W/8AwTsuP2f/AIMaTqXgz49T&#10;eLtQhnlkuNPVUt7NLbywzGBjId8u4AtG2GZSCAcGvj2K2ur9tttFvXgs/RR+f6+lfaXxY0Gbxjb6&#10;lo1j4a8RTQ6leQy3lvJqm5J5oyCpSNfkWT5uAOi5zjkV59ZfCvV9EuJpdO+GU9vtYGfdbBnkOOSp&#10;J+Yj0GM1UcZGKeh8lnvAf1jGxWGbjBKz+J7XtbTta93+WviWgfDq6v8AbL9kurr5uBDC23rx9e/t&#10;2xXYaX8NvE8QKfY47NY/mnS428JxjPsSOPXn0NerW/hP4iatFILfRQnyEJHdSIgXsSCD1559COvF&#10;aDfBv4gXqQ3OsaxY2Jk+Xy0h371BGDjgHls8Z6mpnjJSLwfAtGj0k/ko/n/mea6N4B0q0Uzapq0k&#10;i5K/fC5bBI6n2PvgcY4rorc+FdGvFhg0T5TlPmy37wLnGeST1x6988Y6y4+BVpCGbWPEFxeQwxE+&#10;XCPLjJJ6HC8c9e4746DrNI8L6J4R0uRbHTGt1UbPtFvCZEZM9Q3LZzhcY/lXPKrKXU+qy/hyOH0U&#10;FG3V6v8Ar5nF6B4c8beIY1EGif2bHcS/NJJbbVCngKQBlT0PqB1rp9K+ENg0Ml7qd+ZJduFaBSE6&#10;4J8oNuI3fxHOD05rdiu7Kwj+x3gE1xIzG4sxJ5Ym3AbkcHKjBwCTgsR6Yrnda8X3yWEWr3V3NfXQ&#10;ZPMmLeY0jBsYDJjGQeMgDCt3wKxuz6Slg8PQjeevr/kdVbzaRFYDT7Kwt4/LQqbVVIjYqdjbi/zA&#10;dDweTnmqWp+KLK0aZtTuwbVEVBI0WzHbYWGPl7DgEA5Htwmp+O9Qhn8ia7kWRtp8uTGGjPRM47dM&#10;53c+tZl/rgPmpfrHuAbdC/3CDkhSx9OGw2T9DU8si546jBNLodhfeOJbO5lxG3+pUrDNINrHnnOQ&#10;zYBAwenHrWE/iK9u7ZYJbaK7UspaaOZwBKR8oDA7k2n+IEg5xg4xXH3Xi0xQR4vP3pyyw28Zw3UY&#10;Jxz7eoPXgVVm1gxCOyRFjb5Sscdvy42ZCLk7VHqcnFaezkeZUzin0f5dTsJtc8Qyaf8Aaob5miku&#10;NqbYgy7sZ5B6rx97n0IGTUltf6qzzPfxbXeP/SoWYlVQ8KH9F3cgZBGcdK5/S9bnR/Ptoo7f7ONi&#10;eZKX3O2SC4Bxg8jaMnpzVi08QG5WaH7VDZwqD9oWCJiZ274UfeXOTgc/U4qXTNqWYRlZ8z/r1/q3&#10;c3m8Qa5bXdk19r0i2cKtDa2rJm3hccEKmMFsjndkZHB4FTNfLfrM2p+fNK0bLGEb5RGQAcnocE4V&#10;fug5rHXX5rC2jh0+/tVV0JkaUl1C8Fh13bwMENjA3AZJqddVviwimsmPl7Srebu81NowcpliRnGB&#10;05qOXU7KeLjtf9TQttU0y3tzb3kUP2VbWMDzJGxGwIBLBQMbeeD1zmrEt7Bb26ppOnW00c0ir5j3&#10;DLuTGdyqpHByBls5zj2rMh1C+uk+1+ZHcGQMvkxzjaCHGHxgEDIVR0JPbFTSaPd6jH5ctmtvcXUu&#10;GCfOwXncMDHyktgfQkDinynUsQ5R0/L9djl/Ft7Pdobid42umXCrtMbPyBu6D5tvfA4Hbv574md7&#10;q9ZYlbYuUUtFzgEZJ6gEdPfPft7dbeAdMkgmSbVZr26MKfav37SFI8DagOeQnGOewBxXPar8Fb/U&#10;1lP2dYTtJmjaF87gfu5xgluSD0GCe4zvTfKz5jOcrxmOp3hu+n/B/r/PxO8nuUlZrtcNu2/u2OFw&#10;OvPfGOafFrcht9k9yu5G6L948dse31/lXTeLfhLqeio90IwrRqfOWZfukHo/5evPfmuK1a0vtJfy&#10;mgZcg42BlVvp9fbiu2Eoy2PyrMMPjstqP2sWkdFpXiUQsjeUscageXuU5UkcseuW6e35Vow+JILN&#10;zcw3cnmQr8yquDJnqvOe2B7Dp6VwMWuywIttHsyWOWbO4e3oPw/OrEOpbodjZwZF/dj7wx069v5V&#10;TpRepy0c8qU7JPb8P60PQbbxDJdq1lcBWQDfHG8nYnk7u5HIxxyxxWtaeJPMgWC2sPKjjUFj5agO&#10;MYxwdzf7p5P1rzZdeuID51vNGq7eO27np9K1NP11FlN9NeASSSKdvlplifrgbR6dP51nKie5hc/f&#10;NZy9dtj0my8SWl8Pst2yyQuixRJPKY8gnjDMSc5H5cdM1ONL0SG2a80q2BPK+T5ymNzzyNxOQMbi&#10;Ac571xdl4qt9NtmSOGNVSTDq2D8/PzcE89ht4Iz9a2LH4i6PZSLc3F7HM3yhh992A7bc4BI9WArG&#10;VN9j6fDZzhqiXtJK/ft6XNmS01RpNshn+yKuFe1VgdpILHIwQM8E9BxjnBra0PXIbSVrKC0kmeNN&#10;u2aTop+b5fYFuM55A6Zqhp3xH0ia2aGT7RmfCeZA21JfmBIcAjcvy8AkjOM4xWiF0G9Ec97K0aRy&#10;brdpFYNtyS3AJ6cY5556YrGUD6DC4im3zUpp/wBf1Yle80rVphGssMkc0gO3dhkwMKVJ53Yzye/P&#10;WpIpDbysIT52X2rMtvgxN/CR7845zngjockqeH2ikcI29I8vNE+FXvjcwycdwABz1xiq8TTKDHb7&#10;WaEYa6dwyjg5wAfcHHXispRPXhUfX8DUtYfKhkmZ2kMOR5nnL8w4PT65OVJOPpimzwLcTrC92zIy&#10;q0nnRl95PG4gHjHtjORwBVPR97akfLjAkhUrb+dblgvB+4c4C5PJ4PTjirNxdxRyFY48eQfnUKAS&#10;w+VtvO1ic8dyB34NLlN/aLlLckEkKyyy3MI3wtndHu2LtyNwU/Kev4YGOK9V/wCCbmZ/28fhmLO5&#10;bzbbWLi7mVW6xRafcyHcAcBemWPAxz1rxfU9Q1CNPtIUt8pP2j5fu4xvZVznB44znGDwM17v/wAE&#10;l5kuP2uZtf1S5bydI8D6pNi1t/MaV7jyrZUHA6hz3AAzyOldmBpyljILzX4HynGGOp0OHcVf/n3J&#10;ferfqfp58Pfi5/bHiO6unv4/s67mjkaccbSBIcs3Tkf7I5xyTXpnhH4kvrGqtZw2cUOnLujhZVEm&#10;8j5jIM/d3HIA46Z+vzHqXjLSNIt47TQ0sodStHSXUrlokaGyjcnZukGV80ncT1PAAz0rf8AfE7WC&#10;Y/E1lc3U1jNatFZLdJuiaRmKCYsh3MGYFhnBbA4FfdVMLGSuj+R6dbldj7H8LfETTprMEWe6AFlZ&#10;R1yBk8DvxXYaG/h/xBBM+jqN0YxNbt0xjlffrn8a+UfCfi660O3ii1qcx2e7a1xN8sjkHO0Jn7oy&#10;ck9CcZNeufDf4g3BsoL17VofOmYwm3ZdkgDffBB6f7OO1eTXw7pnoU6nN6mp408Oaloepu1pMq2c&#10;3+pZo/unumfUVyt9d6xGd8MvmL6BRz7V6tttPGekMkhj8yZcOinPzf3xjow9O4JrzXX4YvDerTaX&#10;qcrpPD/D5JAcf3hz0NfBZ1gPYS9pHSL/AAP0HI8w+sR9lP4l+PmUYH1C9G25gbcvDBfu/wC7STwa&#10;kcxrbTKcD/loB8v4VUl1mxV18vUmX/ZW3569PaopfEaq7btRuAOuEiAx2x9a+YqVILd/kfVwhOT0&#10;X5l1rS9hO8WnDJu+aXrUN1da9Kyn7AjfLhWdu2OnSs+515d7M15eTK3K7FOf5fpxUc2txQqyx2V4&#10;5X7odsjnBzXHKtT7tf16HRCnPqi1K+ruwje3j5+9uYcVWu7y+jiZHaIbcZVZPmpkfiG4SXCaE2W4&#10;+fuPx9qY3iK/lDBtCVm6jcMfjWEqlO2kn9zOiMJX2RQvNY1CSPbH50m1id0a84/Lp+ua8N/bB/Yh&#10;+EX7cXhAeFfirpg0/ULeNjpPiaGLbcWDgZ2g4+cHoVPB+vNe9S6hrE26T+zYmHUAtgjj+n86z7mO&#10;9ZlV9Ng3bvutnJ/WsI1alGrGrCTTi7ppNW/r8dti6uHo4ii6VWKcXo0z8E/2nP8AgnZ4x/ZX8dt4&#10;Z8ZvcT6fLM39ka3HGRBexjnjHAfHUHn+VebzfA2wdd8s8q5J+9xwPfuf0/nX9CHxZ+D3gj44+C7r&#10;4d/EzQNPurK4H8UY3xv2dG7MPUV+e37RP/BN5/g14oa60kzatos7EwzIpYrkcoxx1wepxnnkd/0z&#10;h/iSlj0qGJdqnfpL/J+XzXY/K+IeGa2W3r4dc1L8Y+vdef393+fC/AbRY4/tU93cbWPRRjbx6np0&#10;6njrRD8EfDwkwbqRpGC8yNtGSP0/SvsK0/Zs0+K0Qw2bMGBVdoO7jPPHBAB9h05IzWhH+zJpfnCK&#10;Gxlb5d0Xl/u29mJBAHJ6544619xHB+02Z8RLFcvQ+J9W+CtniMaKVPdjJnH+ecVe034L6bFasNSt&#10;ixVtrTLnAz/F78gjPSvtO1/Zn0sn97pgbhtiyKA23afmHXIz9M5BqyP2dbIk+VYKsbxBwqp8sZH3&#10;ccE/e4wRnPtzXRHK5y1uY/2hTjuj4O8WfDyx03R2urfT2SRSAzKD1z0/x/pWj4m/Zl1jQfgmvxYK&#10;XDeZIvy+WNjK3cH1HoK+rPjJ8AYYPDdzeQ6RtkgdGkwCpUcAjnjg56H1ruv2mvhrp1h/wT1S4s7V&#10;Yyn2ebduJEZHB7Y6flz1o/suUebmeyOinjY1OVRW7sfm34UnNtcK19aLIBkhmXgf7XNfpB/wTY8X&#10;fBfVLfSYNc0LQ11S1Yws9xZrnBIxgkEBuuM89fTj4T8I/CmDx0s1loc6reLFuiVm2qzdcfkDz0o8&#10;LeIfiN8AfHFvqESzWVzbMr/NkZ/xHfvU4ePsZKc1eJ7FH9202f0TeHtFN9pEYsY4/Jx/q0j2ryPQ&#10;AdjxXmPx1+AsuvWsmq29gyzL919p3HPUevUA8jj1ryX/AIJl/wDBR7R/jNoVv4U8YanHHqsarG6s&#10;w544I9ew46Zr70tLPSfE9h5qyRyK47c8EZz9K9xVZYaSnHVPZ9z2I1OZI+DPhl8a/GXwD8QrYa1D&#10;d+R5myZpG44b76g8gYx64Az3r7f+An7UXhf4kaXE8WpRtIyg+Wre/wBf0ry/4+fsl6J4xhkvrK3W&#10;OcjCuAMn6H/P618oeJvh38aP2dNea/0lplt4t0gkhB2sFIPYfjjoD612Tp4bMY3TtI05VI/VloNN&#10;1i181NjKwzk84/zxWFqnhhYn+eLjoMrXyn+zH+3pYat5WheLtQSO8jbA3NnsOM+3f0z36D698P8A&#10;i7w94x01bmzuI3WSMFWVv1rxa+GrYWVpIzcJ03psc8tpHbnKYU7sMT/T3pWv7eEsBjaeW9M+vPbv&#10;V7xJoWox/PaR5Vf4tuc//qrj9QtdZWfbcqwVV6sfm9xURipdS42mr3Ne78U2kEaqzJ97Gex/+vXN&#10;a746SRWit7Tzd27au39Pb60sWnTP88crNywYt2z71o2nhiILkqG3YHzZH61tGNOBfLGL1PJfFWt3&#10;Us/ntaNHJu+XvnHoO36961fAfjqZVW3kJj29d3IPTgN+WfSu21v4d2GoxsMeWeSvHG7FedeI/CFx&#10;4UvP7RstPkkDYHHOMd+K64yp1I8pfuy2PRf+Fjwf89oP+/gory7/AISm9/58I/8Avk/40VP1YXs4&#10;n86+gEy6OshHanX7t9jcjptqHwPcfaNC8vvipdRmK2rLnoK8/mvRT8j4e3vGBI4SHA70QyYHHeiR&#10;4njVsY9aZCcHivNludEUQasrNbMM8CsVTtPNb12oeGRc/wAJNc/nazDNY1BskD/xHipUZHUZYf7N&#10;VQzN3pVn+baz1mI0EcLt2t1OOAOKke7XfhmX/H3rNadj8pJGaaZmLZA+nzVfOBpF925k3d/xoI2r&#10;tRx935mJ6+1QW8riMZXdj9KJLg+YWQL/ALtWvhuwJQdvzIzf7Qbmobi/CgxhuuegqGe9+ZjkDn+G&#10;qhMk65bsx3ColLogHtcGRvnz+PStDw94y8TeFWzoWqyQbudicqT0zis7yZCenseaekDNwmfwNZSj&#10;GcbSVxxlKLvF2O0/4aF+KMo8qfW3kXb8qsx+XHQjn/Gs+3+Mfjy1l8y01VlJZm29VBPU9e9c4Inj&#10;3Er9aR1aJd+B6GsVhMLFWUEvkjX6xiHvJ/eeoeCPGnjzxdZ6hrFzr0qzWrIRJGNuSeOo6E81HYa9&#10;4r1W/uZLzXbhm8wgN5vzEk+tdP8AsaeBY/HcWuaYWX5QpRPl3Mdp4GTx3556itO3+Emq2virUra2&#10;/etFdbF2rtyM46cDH1rOWH5Ze7HTpobQquUVd6nLb/EUrsjalN8wxt3FsjPT88/h+dU7jQr262mW&#10;9nbZJhWbI/U9DjNelD4Sa3K2zygsig7ijL17gtnHPQY61bb4PaqQCYl8uR8FI+TycE8HHB6n39Kn&#10;2NTdRK9pHqzy86LsUM8bMy8YbOfp7dRzz+FPTS1VGjjUEqvMjZwQPX06V6s3wV1TZ5RgPzY2pu2n&#10;B7An19umKlT4F3ZjkeXzGhjbH7tRjqCAAOTz1GMdapYet/Kw9tT7nH/BX4X+JPip8YvCvw58MP5G&#10;o674hs7OxuCxDRNJIuHVv9kZbj09q/R69+L/AIC8CfFfxN+z7ca/NcJ4f16XTElup+XmXadzH++c&#10;84HJPSvOf+CQ/wCy9q2qftcad8Y73SFuNB+H9nNqOuagw/dWlxLG8NsMkY37mYgDOApI4r5Z/asu&#10;viH4M/ae8bar/ZuoSTXviq6u1uPMcSMwkJV8kj2AI4wMCuyjGdGk21uzGpKNSVkbXxaTWvg/8RdS&#10;SxMzabeSvLDAkeAyM2cg8dAe47964rxH470fxTaxw6g6xy2/yrJyH6YUD8PUjms26+NPirxDp62P&#10;jjQpmh3Y+0ljuYnkOyYOWJHJGM/pXN680E+nCS0uYZGbLbo2GTwfvDs3fp0Pris2HQytZ1rXbS8a&#10;eKbapOWbyyM/X/61c9q3jTxCYju1oqsbZ/1ajP1yK29K0DxP4r1ez03w7Z3V9PeSLBb2trEzPNI/&#10;CosY5diflAH+NfqR+wF/wRQ+Hnww8GQ/tL/tu6fHc31nD9qXw5fkSWelKpyHuFGfOlBIAjOQHwoy&#10;c4qMHJnVhcNVxU1GL62+/ol1fkfDnwl/ZY1Gz+DEn7SH7SV1e6T4ewH0PS7rEbayxG6JNhG4B8Eq&#10;M/MOenXxj4m+MNQ8c60722nrY2Mfy2thAeEVem4/3sde30r7S/4KG/FTxT+0j8QP9E0m70zwvorO&#10;nh7RsbtmPk+0yoAAHZAvH/LMYUe/y3L8MpRIsq2TMuQ0irDwWwfuj2G7px61xVMVTjJqLP0mfBeZ&#10;UaMaMYNaK/d+vp2/M4TQvDkk8qxuj8LuGB+GT6V9Kfs9/DGyV45r6DzmUo+2HbgHoCSeOmcAcnJr&#10;hPD/AIGj064/tSCNpI4xhm3cEHghu/J/OvXfC/iZNEtbO28yzjk3BYYyoYnJxhRjqTxz256A152I&#10;xHPoj9F4K4Vp5bWdauveWx9B+E7nw34d0K3tRCvleSzx+X/C464AyT0HXPOeOprG8X6vFPpy3DzG&#10;3V4t7MGaRLjABYc/dGOmckEDPpXMR+NIbeOOW71JHnkC+ZJdfvAxBIJbAwuPujoTjqRiqd1rd1Hc&#10;f2bZGX7ZbtIskc5JZOCdobJDYxkYyAemeo4XJs/YqajEhkudMf8AdzrNEzlk+bd937wIwNueecAZ&#10;Axx30BruoxN55MQYRmOJmtAw5XH12jhlxjkcnFcnJ4nk0KES3TLDeM4F0rNuABHy/Njbn/Z6jb+B&#10;5vWPF2paoSyXUdvG25ZDG21ZAy75FB5Yqwx0x1AGaNTlxGJp0dW9TttY8RRMvlGGG3uI0D73bJ4X&#10;7qDqMnoTnJwABgmqdxewld6rJcNKiNcLk7AoBPRT1GcdhnPTOa891zx8lgy6os9xHNcKDJcR+YzD&#10;qAMschshgW42r3rLu/Ht1caekiuPl3eVG0eIoyOBgq/HQHLcZJwB305Zbni4jNsNTk1c9IhubBTH&#10;bjVpBHCztDLtYEPgfKzZwBk5Hv8ASnWfiCCedZLqNpt0CtHHBN+8dQDkrzxlgMsB19M15JdePdSt&#10;5PKa9N9G6MFMyn73XAHTAwD6d/SsS8+I17FbMJLuQ5J/0fYVXkYPHrjrk4PcCtPZykeHW4gwdG92&#10;e9S69pE95KbS4s2hkt2ceXKI1Z/w+51LEDOQvOM5qvN4xPnLY39tJJ5ckflsuXVO20ADg457j+de&#10;G/8ACxrq/wBPMcke07sbnYCTnowAxkcegGD7cxt8SXMTQpcq3yllaOQqqk9SV4PGAc8gt9BTVGRx&#10;S4owK1vv/Wx7BP4qPlsls0cksyvErXW4tnk+XxjLdugPGOnTHvfHc3l7zfSTRrbvtEK7YFbAIIjP&#10;TnJ9MHA5Ga8j1L4gNFDHBqFpHeRr96OSQFbgn+JjnLYOSScknuRWXfeO45pWmSG3WRwAVVdo46ED&#10;tj8OT6VrHDzPKxPGGEp/C/6+639dNL+qXfjrKtM0asrQsjRyK23cF+vzZOck8+nIrDm+LOU2W0yy&#10;NgFhgDef7zMMccc9+eOtea3niu6lCXRkk3AFi0xJVeednt/XrWe+riYtcJPJuVSVkX5ec9c9uew4&#10;reOF7nzuL40rN2pux3WoeMILvMBKzS4YQxxttWMHuewGe3r1qsNd1MDzLVJJG8tQs8jFQT04/veg&#10;zzxXIDW1j3loyqSKFSMYIxwSSf8APPrT11/MKx3S3Rh6N5W3cq++Txg44HPvV+wXY8WXEM6kryl9&#10;39fj+R08eqyoiXWqakp3bl8uSPA2qemAOO/t25Na2naxNdXBtIXj3zySGRWi8zz125wSc4G0ZGOQ&#10;DjPFcN/bsZffbNGJFbO1V2spA4ODUi69C9vJbLPIbdWJMak/eIxnbyeRn6DgcU3RNKOeKD3v8/1/&#10;q3W520U8c8ct2sMLRxqTHCGPIb+PrnGSMdQSMk9jPb319bRTLInkDqf3hXB2gEOeQg6Nxj1xzXCp&#10;4sWE+RLB86xBYLhWbco9G9sY/LirSeNrQpuEzblUI0zYYSv2LZ7Dpg5OMDnioeHl0OyjxBh93K39&#10;f15fkd9YXizFvtPlyLGwxIrBvMO3qMfe64xnjryQK3NK1G0gkElwFWGTJkinDsWJPy7BwWUcg5I5&#10;IPqK8tt/HEEDvJZNHDvBTy0j6AnJUk9Rxz6n9Zz8UoPMkVrpY4WckeapaSNSADjGcdMHHas3h53P&#10;Xw/FGCpJOUkeopqFlFfQz3H2yHzmIdU8qUptwdjOU+UAgYAHA6kGnQ+JDLN9m05FUrb7Wj8wytIu&#10;Sd+QPlC88Zxk9K8tuviWHJie/WVQcbmSRwfUOP4/wwMnPOKmg8e2zIbXz9zeazzTSj7xbHGTyTwP&#10;al9Xn2PRp8WYGUrKf9f18j33wfq6zTR6jdfu44iy28Nyyhpcjbt3jjgg5cqcHIOcV6HpP9kzGK1d&#10;bdZmwyo3zFOvyk/3fdQQMHgE4r5OtPicrM0sd7KrBSjZ/i57dtvABHT1rr/Dfxy1K0t1gt3a5jmZ&#10;mmKxsdrDniPPTOcgYAOGxzWcqco9D6TL+J8rqaOa/rTb+kj6Qv8A4V+A/F0dzNZzWqyxRKzSXE+7&#10;YuzaytnOFPJ3KOck8GvL/iN+xje30LroE1iywoWht7Zv3yJtyudxwe5zjnpz1rL8O/GWRrzzrdoo&#10;0kZmjVpgMMQdxxxx6geh2812Wg/Gb7Da/YrW8laHy0lZfLDOGXJ3kLwcgBeepweTULmie1Vjk+bU&#10;bVEmmfJ/xF+CHiHw7fPbtpVxGytsXdHgHjrg9s1wuo6TqulyBLuJl29m5JI71+jLfGDw942snTxj&#10;4ft9UXH763uoRJJBtA+YscbSqntiuG8a/s2/s7fEC3aTTBfeH7yS1UxpbYmTcSBvKsc4Oc4ByoyT&#10;0rrp4h9T8zzzw4o1m6uAqJN9Hp/X4HwqLuT7ok291brj1qxFqfysGl+Q8KrY6f4frXtvxD/YT+KG&#10;kQLe+C30/wARx7yv2fS7hVuEwMkNE+CSAexJPUZHNeH+IPDXiDwnqDaV4j0K60+dGxJb31qY2PHo&#10;wH59K7Kc6dTZn5VmWT5xks7YmnJLvZ2fz2/EvxSK6LmRdvBUKOpHYfTrzV63icpuglbyzy20dfr6&#10;9Olc3bXrxnyo933s/d6H0FbGm640kv7yRQg/i549/wCnv9KcomOFxUHK0jcs7+/g/e6ZCFbo5Ztw&#10;Hc8dAM8fWui0jXL/AKXEEmVDNGTJghuMsRyNvqeTnpXM6bdWnypK6x7sPvZOVYc5/wAit7TZeNkT&#10;szS/OjMBgHrk464Ocj0NctSOh9flmKqRkrS/r0O70rxLYM6Ce38pnuP9IaSQHaMcMwxjnHIHGOwr&#10;oYprZ7iKa5tVaRtvyJIMSrztxlhnHAB+hxXF6FHDDdskbtnyhvjmVSwDcggtxnd29OOa6jR7KwZI&#10;dOtILe337t01xNHHCMYyDuOFwTnJJyG+lcckfpOX4ypKn7zRtW29bX7CHkkZeIdyg7FJ+bvk45+b&#10;BB79aS8bydSQ3kxmTb5gh2iIzEdTlSc4xkjAzjtVZ9UtbO3khZdy7RIzRxEoz5C7Fwv3scD/AHfe&#10;uE+IXxDt7TbHHFMHXaZC8i+bCR1HcgnOeOMVMYSk7HXjM4wuBoOdSW39f1/lc6nVvENtp9pJHDrf&#10;mZm3rMyhSFb7oyRxnv8A1xX2V/wRitdH0mH4nfEbVtQaO0mksdI3yQhzNEPMnkiUEY3bvLwcjp6H&#10;A/NWy8XyzsbtrlyJNyNuf5g3B6Z+XjHtX6Yf8Eu9V0n4TfslWes+ILO4uLrxNq11qdvYRXSDyrHi&#10;ETsjjodu3cOQGB6ZNe3lOFf1xN9Lv9P1PyPjbiaGOyWdKGnM0vkmn+iPqvXLPwrq2hyWNj4XkYXK&#10;xjT4FUS/aGLHy0aRRgYI3HA6P24q/aS3OhaENI1eO5s9chuRHDY2ccYtvNz80KE9Tk8HrleAM8cT&#10;L8dBJbHRvCf2jTr7aojW8VPs9rGS2SCOmCdu0Zkw+cAVa8RfEbwtoOmXVzF4m0tre0sRD9tjj8+2&#10;MYbAEE2Qvm7QcnI2jJ5PFfX2ezPw/mjudxF8R7LStY0mz1KSZ5Lq2bLLtkjIUYYuMfusdQuSTzki&#10;uvtfjmvhqBbawtEkt7uMDTsscbT95gVGGOMnBJ57V8xaRrF/dat/wlSacLi1ghaazhWRBbFZGO3d&#10;83EQIYkHPzMPWtn4W6B4r8QW1z4uOvLGZbuFtLtxcKiFol4njiwBHhSV8zZnPPOaJUISWoRxE76H&#10;2n8Ovis+mSf2fp32nm3Vrd7mQfO2c/LznseSOelet+IobT4m+D117S0hbULOHepYBjKv8S4r5o+F&#10;vwx1Xw7JZalcRXT3ixh5klvtxmRhgl3b7+DnBXA+YnFe9eFfE1r4alfTlkZbjb5s8ZUfulztHQfN&#10;kD8a+azDD0akXHdPf/M+gy/EVacozWjT0/yOHuptdRiIbKCPHO7yRwRWfdya80m5VVv7y7QOM/y9&#10;O9dT43C2+rve2d1DDBdZkj3R/KDnoPXn9DXOXdy0Led/ayr3DBRz/n0r8pzHDujWlBtn61l+JWIo&#10;xmktUNgsfEE6b1mRN3J/ee9NuNJ1koN+pxjcvyg/3alTUoGZpJdbmbdxG0ceMCqk13YtGyi/unLf&#10;7RH4E4ry5Rhy7/iepGVS/wDwBzeHtWRvMOqx/L/Cc8cdDR/YUCxqbrXF9dvQ/marotndB1ZLg98s&#10;x5X1x3/rSBNOtk2tpBkYdpCeD/n/ABrC1Na2+9s397v+CJI/D+gvJuk10uvXasgGO3rSGw8HRkrP&#10;qEjMVH/LTJ/CoDJpqgsmkQr8vG5QRn8fT8qQzXiOxs7NPlT5R5I/IehrDmjHaK/FmlpPq/wHSReD&#10;ki8wyM38PzMcH6Gq9zB4C1Wzl0e/0VbqGRWEsbRlgw5zxThd6uz4Wygbu6qqnb79etTm7vgrRsyh&#10;fvLtjHHHHApwqe9eKS/7d/4IpU7xs3f5nz18Vv2bINIuTrPgvTSdLBysLwsXh65A2npz9O1cA3gW&#10;0lJgntWEBUKsMCDgD7wwQT1z6nrX2HGurSRsZZHK7fn3Dr+HfvXnvjj4R2zrPrfh6QRTJuaS3EhB&#10;bk8gjpx071+lcO8T1IxVHEP0b/X/ADPzniDhWnKTrYZebX+X+R4HH4Et5PMdlVd2118sYwOhB6nb&#10;0GPpT/8AhE9NWdWkghHJcRL8ok98fwnofqOtdxLpbrGTDHIFVmBj2nCEdMk8Cobiyktot7R7mUsy&#10;xlBuX15PXOOcepxxX6Zh8XGorpn5riMD7OVmjxj4p+B7T/hDNQkMan9zkx7NwY84HXAYdRjvWB+1&#10;jaWKfsCXsUkkcnl2kY+YDj5sduCc/kBmvW/iLoUV54b1CJoWZfs5Zdq5G7Abdx/dIByM9PSvHP2v&#10;ob29/YY1S3juWVYbEPlm+Y47cE5OM+vFd0pc1O/9bHPh6fJiF6r8z84PDQ1HRNVh13RHlIhCvNH1&#10;b6kent6GvqDwR8NPhz+2P4LXRbp4rHXkjxDICNwbGQvPJyQRwelfM/wj8SWFpqkFlrdmskM37u4i&#10;kj9iARjoDn6ive9I8A+LPhdqtn8TPhXNNJZsyyMkZLJFjuyjOD9e3Hes8vjzR2unuj66nFHjXiLw&#10;j8YP2PPif5k9reWM1vL+5mVWUTqD1HT0r9P/APgnh/wVX8K/EOztfCPjvUHtNQVQkjXGArcdQeo6&#10;Hg/hXnl74p+Cv7aXwvTw38ULOPT9ctYR8235lbAyQfQkk47HnrXyL4i/ZX8QfDbxRcP4WvJpnt2Z&#10;7aa13btw5AOPun689K6/qtSlpFXg+nVeh004yg9D+gTwv4t0Dxhpsc1rfLNHJkK0bAjHHP6iqnjP&#10;4V+G/F9m1re2EbKwI+ZR0I/z+dfj/wDsmf8ABTP4rfAu/t/DvxHe4vrBXEbzSYwF6A+pb9Tx1r9R&#10;f2b/ANtD4XfHbRra+0TWoDNNGreU0o3cj+nf/CuOphqtL36buvxXqdfK94ngPx+/Ywu/D2oP4o8D&#10;27Bo2d1CcKDjpwOOn55rlfgj+1V8TPg5q6+HvFiXBt4W2nc2Oh5xkcgdMHk9eOlfodeaJpviG0bC&#10;LIkow3zDB4/XivC/jv8AsfeF/HEEk9npqQzgZ3KD0AIxx3xwPrXVh8wp1o+zxCKjUjLQ9B+D/wC1&#10;Z4F+IFnHF/a0LSnO5WcZU8ZH6jIr0to9D1uHzIijbhlWGDX5k+J/g/8AFP4IeIWurOSQQQrm3kiY&#10;4HJxjHbBP0xXtXwK/bS1SBodF8VM3mqRG7SN8xYcZ6YxgdueOajEZXpz0HdCnRW8T6y1PwqYI1No&#10;Nvf5V6cf5xWHPHf2j7ZXblsc9h6VJ4E+N2geLbZY4LtWPUcY9K6S7ttO1BfOQr83+197n+VeW/aU&#10;3aaMuacdJI5uDUPN/dSD7v8AEzfrRdaXbXStHKI2T+JWXq39KmvtBW3Ytb7toP8AC3Oc9fyzVSOY&#10;xZMjMO/zd+Kq63Re+xU/4Q7Tf+fW3/8AAdaKsfaLz/nr+rf40VXNLuL3j+VjwLqDQWhiX6Vp6mxa&#10;zdlHXiuc8GTDfsNbupMwtiM/w1x05fubHyLXvGNK4VNzD60yObMu0Dj1ovGJXbVePd5o5x71yyNI&#10;k00jMsib+PasK4G2ZgB0Nb8jKNwC8H9awrxHa4dVHfjisanwoGQKzAGVmO30HakVQxznvgU8W87A&#10;Hy2GPbrU0WnTuMuMVnuBXRn2sVAz796sW9uzt5nVVbj61KtmsZzK3b5j2FLJMq/JGD06elVy9wGz&#10;TKu3aAPp25quZjtwG5HU0kkjOeBxztzUTF8llb2qb3AcpbGS+B1+lOXB2nPAHzU0KxbADfj3qxDA&#10;zNwmMn86AHQp6jof8ipgse8Nt9+RUe9YRkf/AKqGkecrHCjs3RVUEk//AF6r4QHb0HP4VVuCSPlH&#10;Fa2l+DvFets8enaNcN5a/OPLPy49ao3ukXVk5juQyuv3lK8iiUZb2A+u/wDgkx4Zj8Q6j4mWe08z&#10;yljbcrbSox16ds+h69DXr9h8MUvfE+tSyQK2+/Zo5Gj+7yeMdxnA/AVyP/BFXTGlk8Y3MkedhQjd&#10;gYG3k8g449vSvpPwbokM2q61NcxW8hfUXLcD5TnqozwemfpXtYOnGeHimu5y1JONR2POLf4VrdwR&#10;QC32xpHiNmtzw2cgdsnd0PXHXmr1r8NrRJFa1RVXycsVhzsJ+Y49D0B6nGcmvYI/C8G8QFXlkWQN&#10;+5TGQed36dByePrU1r4OkO6G5tvmWT5g0RkwecLgZ9uT0x1rs9jBdDHmkeO2nw2u8eeUFrEoyska&#10;sxYgktnIwe2emPyqzF8MDO8gkihjWdV8nYxyAdpHpnnj6Yr2mPwejIkE8MbSKzMsRVSGycKWXGVY&#10;gd+cVasvCsSRQpaD93JEJFkEfUBvmB442j1HQY5xSlTgiveOZ8Qft16L+yF+yqv7P3hzQ4LHVPE9&#10;5cajqutzKu64KSKI49uOcBcYJOO3Xn4h+Kv7Rdv451ibW/GF1b3N1Kv+jvbgH5QD8rqBk4JPfI9e&#10;ePqz9sz9nGT4weC9J1HQfD63mpabdCJYYFG54ZnUMR1yAQGyOcE17R+z1+w1+xf+zp4R07w3qfw4&#10;svEXxAuGC6hfakpkkmuW52RoSflXIzt7AnivLxFGpKfKtjspzio3e5+UmmeBvjX8c9YNr8LfhvqW&#10;pRNN5UV5HaMsO5v4Q5AXn+fSvb9E/wCCTPxK8F6Ba6/8WH+2eIdRmQaf4W0+FpPLY4x5hBBdieNo&#10;4AySeM1+xHhH4c+DfCtva6fp/hvToL6NHSzitbJVSFereWoAAJz1+lbHh34X22h6pH4v8SWvn6lc&#10;M3khof8AUo3ygKeznPXnjj1rCGHoxvzNsuUqktj55/4Jqf8ABKPQ/gdq0PxF+Kml2d5444EEkLCS&#10;HRIyDlIsqAZiDhpAPZccmpv27P2nrLXfHU3wl8IXXl+G/C8n2a6s7S4Cf2pdqcMzspJ2RnhB3beT&#10;yRj6K/aw+PekfsxfA7xF4ptYmW40jSROrKxXZcSfu4F3dwJGViOSQCB1r8UdV+Mtzd6m18qvJtuF&#10;FzcOSTJOzM+/5jnDHcRngdOpxXl5lW9jFQh1/L/gn7R4U5FRxWJnmOJV40/dhf8Amau38l+d90ev&#10;fFVrB7OLUYYLWRt0gmdYzkoWyM4J2n5uM8ZHTnFeTt4Fm1i4+0RWP2e3d3Tc2cqMj5unr275Nb6/&#10;ETR5Xn1fVNTjjkMbPawSMwLJtJYjrnIBByOD2IxVC0+MWmPeRafdeXuClvNuJAEdCBhdv97px1Iy&#10;cV4E7s/oFxoL4rHQaJ4B0Kz3Kth5ymBYrVWQJkHjcx5yOoGcEc56Vxt38Hdc0qCTXnjT7MoeXb5h&#10;MagHoRgNycnIH6CtS/8AjlpVnCuNZ8xo5zLbqyEgMM56qcDGDwCOmBmuP1f9om21RJLEXKTS8Swt&#10;HMRvY53PjnrwCCOoA4C4qPZs5sRjMvo25pJPodbqGtLaad9nsLlVuPLXbBGqGNBhQGLZHJ9D0xx6&#10;1x+veLpbe/aS7uGjmb5f3K5WOTgDKt/Dz0ycdcmuK134nw313cJJF5Ikj3loI1bLMONxHGcrgdT+&#10;Irjtb8b32oskmq3Egn3n923G046dPmHOf071pTw8nufOZlxbh6K9x+nyPR9a8cFzJJGwUxNtk+Vj&#10;5px94D+Dv16Z461zmteK7q7ufPkmjaaaTdI7ZMiv2CqMBfcemfpXEP4p1B0JTUpNx4XdIQAuMcge&#10;3fn0FUbzxldPcfaT/EMeURuQHHpyMd/x5rpjhz4vH8XOrFtto6SS6Ecs139vVtzFd+/LFicnqTk5&#10;HXgfnWdf+NJ/KMGVYozErJtYbh2b+8CexHH4VzF74lN1chpplO1fkiVcKnPOAP8A6+KoyarDJHvk&#10;eNmXjO373PU+tdUaK3Z8diuIpaqm7fP+v68zo5fEzKuwTttWEKI93zAE/d3eo/kfrUEuv3M0flTz&#10;fK2c4YhgT29/rWBJdx7tyW8jHHyqy/yx0/oKrNqEgO0J8wb5WH3ue/t/OtVSR4tXN6z0cjeuvENx&#10;PHvkbaxH3tw69skAcZ6VRuL9FVN0zfKdu7HzEY5GM8/Wshrlm+TG1cZ5zgj1pj3rv8rDGOeTyK0V&#10;JHm1MyqVNWzSOps0W7fli3zM3bHQj1P5U2TWDnDLuVmJb1z3OfT61ktKqYZznd0HrR5wAAHUDKt6&#10;NV8kTkeMqdWaX28s+DMzFs4LMQBmmveRpGx3BhtxtZuf9761mtdAbQG+7wwyeT1z7fSmmdIj8p/r&#10;g04xTMnjJGpFqBYfeIHT5unTqfxpou0lkCSy7SWzvcYA/L8qyZLrHCqMfw/4U1biZkXam3HpVezI&#10;+uSNYamIjtzt4OfXPv7dKR9cmULhx2IPTn/I61lHzXbliCT82F602MgtsC89Duz2o5CfrVTuaJ1g&#10;ty8jbvMyNp6e1MOsnJK7v9psnmqarIpwfQ/QU4JIRjym/Lp/jUk+2qS6lg63INmX/wBXwvyjv/L8&#10;aausyB2MQPIyvsRTYtOuZjmKNsdW+X/P0qQaJdH9z5Lc8cDp7UWK5sRIP7YmC/MWXjHDZwKI9ZkK&#10;ZLMPm+U59qV9Bvl+ZYF6YXJ7Uz+yLwFU+zn5R0agObEx0dy1H4hkB5dgONy7sVai8UXay74rxtzD&#10;HyyFc/kfSsltNnUZaBvlHzH07Z+majaymzlIsfLlsDOPpRy+RpHFYqHVnaWfxJ1C2QQssSCNjuK5&#10;BkGerHPJ7f5zWtB8XtRhRRbssPzD92rHg45PuccYPTNeZFJVyGLDcf8A9VKtxcRBXPzKx5b1NZ+x&#10;hLoeph+JM0w+kajPbtG+OOpwPHJLqGF24Ztp+YevIxnt0PArsfC/xb16ZI5575gPmMe2TbI4zyOO&#10;F453Ac9O9fM8eq3ULYLYb69qt23iu/t34upEZed245HvnPH+FYywkemh9JgePswoSXtJNr1PsLw3&#10;8XrK1LTEySyKu1nFwGYAE7FA+rcr1AA610Wt/Ejwx8QtGbQvHHh2x1QyQ+Ust9bpPHBjgtuOGXCq&#10;Twygj0r4z0T4iXtkylZmLBgeD+g/XnrXUaD8Tbmyt4sp5m3mMtjKfNk5BzuB9DkHPvXLLCyi7o+u&#10;wvHuHxlP2dWKs909V+R7H4v/AGPfgh8QYPtPw11m78M38i74I5pPOtZ+OF2Md0XdsljkdBxXiHxE&#10;/Zs+LXwpRr7VdLj1HTxnbqOjyefEVH8ZA5UfUdRXoWifF6wlitTfXkjSAFWMYUO2D19SO3oPbNd9&#10;oPxxEsEdtBqNtFDDtLNIh2SEk7hg5JB43Icg8nAFEKlenpLX1McZkvDGcJ1KKVKfeDSXzjt91vU+&#10;U7LUGzuL8dFUNyD05zWtZajeE+d5nl+XkII2O4tgfL+P519AfFH4d/CX4touo2ltDY608ef7Q0na&#10;n2gdwVzhiD3bBxnJ6V4L488B+NvhXekahD9otDIRHqFsdyDB74+6eevr06V0RlGpsfH47K8bk8ua&#10;T56a+1H9V0/FeZradqus7AZG27WyXYnbt7569T69eldXpfibUdHij02/+YTbTMvmGONec4BB+Ynr&#10;kjjpXlmneIoBtPmvheflfAbt7/r1rVsfFU7THY/l+Z37A46/X+dKVLm3R0YHPI0UrTf33Ox8YfES&#10;5TTW33UZijbO2HcnGSNq5b5Sc5/M8dK8pvdfvNUu2uLlyN2AI1PyjHQD3x3r0C00K18WaZ9r125Z&#10;mk43L978Me/Xjqa5Xxl8M9W8Kj+07ISXWnqAZG2jdDn+8Bn5f9oceuM1rRjGOhw57WzHGWqvWHr+&#10;LXYb4Q0zU/FGvWfhXSh+8vpliDdPLTqz57AAFvav0M0v4naV4f0DS/hN8KrCbTrHR44IbfW77ypt&#10;ixjC5jzgqSW3Atgls18Q/ByKbwnpo8bw2Ek95dM8NqscIlWO3GA5YYOCzYAyQQBnvXf+E/iL8QbY&#10;bNA0PUJFWMLKJLRZfKhJP3VIIXB744x616mClGnJtdT43NIylh4qT8/8v68z6l0v4veNLzWrm4uZ&#10;LeNJbcLM9qWSRH3kvLGqnjOOMgZzweKPB3xB03x94ihtTYXS21rqFuXYfMjyOdrxxR4AlBJJUgZy&#10;exrzL4efAz4zfGGdbDUNQbT4flESC52uXQjaGAIIOWGC3QNgcGvob4UfsM+Kobu3k/fL5fmCS/1F&#10;izx/LhnQrgq5bJXyxweele5T9ro3sfKVFT2W/ke4+E/hNrGq2dv4Yt7iSKGG2Qzxz/u1lIYssUa8&#10;tg7uVY4wSeOK+oPgv8A7HTJ7NNQls7yWO4Jmht1PlQpjd5SNkkc8tnucDFeT/s6/sy+KvCll5t3q&#10;00P2qVXhvL5pBd3iIQn3Xw33flDDgrjBNfTnh3wgngqxj01vkS8kZ5ndlWSRsYEYOckcdG5OOpzW&#10;WKrfZizfDUerRreJdU8M6aYZNTSCeSNvLtNPSQFYyDkNIe/qF5xg1zOt+PtPmsZrqdY7W6aQgmKP&#10;ayR9EJz6kZwP4ee9Sa5dmCzuFtdMUqdq2slxH83mNxjPQ5XP3e3SuQg0bUb7XpJtQtIWxIqTWrKz&#10;ea+3IZODuwvTBGMZrg9nGWrO32jjLQ9b8IaZbeOvBk2iXAVri3Ec+nuzY35Qbl452tjv7Vytxb6R&#10;E8kM2k7mGVZHkIwfy/PNdh8I7FdFaG4u75oR5atMWTkDOFDtjgk9hXYeLvhT4b8W3LXtjexWuoTF&#10;m+Ubklb+8R2z6ivkc6yeWM9+lbmX4o+vyXO44KXJVvyPX0f+R45btYqqiHSohuXPzAtg4pZUDKqm&#10;Hbt9sA5/GtLxJ4Q1XwvqP9na4Lm3kPyw/ZolMbj+8pwf/rViy2FnGzLHJdzBeArXQGD3+lfA16Na&#10;hJwnGzXyP0HD16WIipwldPruKXh80yGNVZcblYDn+f5U/wA+2ckGEO3904H86pRQ2qz+S2ncAAr/&#10;AKQSF9M+tOuLgLKpPkqvdmkGVGf8/T8a4XLlWp3RVyxsukjCw29qmFzuduvoKqy2dzBK00us28Rd&#10;f3i7cgewGc5qlfa3dI5WK5sdrrn5rrPPcgA1FatPOFf7RFJvUlfJkJJ/n0rjqVoSlZXdv66HTGnJ&#10;as0zNcLCQNV3Db8zJa9+OAB7VCkgjcSSPqD/AC/ejhAwc9OajTT9au4dpilZduNzXDLnvxgYxTV0&#10;jXWfBsGOV3bfOfH+RUSlU0aT/Edo9X+Qpn1K6dg+lzleSzSXHT68VXCzxTbjo9uo/wCmkhJI/P8A&#10;/VUkmh3tkRJ/Z0aKpPzK5yG/Fun1qO6ZPs+ZjD5Yx5m+Rd36n6e1aU61Sm7u91/XYUoRmrLb+vM5&#10;zxx4UtfE6Nf6ZcW1rdRo22OHIWQgd/Tt9fbNec6tYSWbPbXsLeYvHloPut6DqDXrUc+h790ssG5R&#10;1V1/9lrJ8U6D4a8Vw3EiSyJeSRjy7hd3yEDgdOP/AK9fd8P8URoWp1nofFZ9w2sRF1KKtI8Q8aos&#10;+h3EJ+aNrdwzc7i2085zx2x7mvKvjZpun6t+xbrl/fJMyW9m37knBbnkEY4PH5ehzXsvxK0nV/DN&#10;lcWms2JhaS3dw38D4HZu/HbrnntmvHfi1suf2GvFknmKsQ0aUq8jY+XJxuz1IzjPU+pr9XwuMp4i&#10;ipQd0fmFTBVMPi+Was0fmRP8Pr2AR6/osTPDt3MsLcDt17f0r6g/ZM8ftDpw0rV1BtVwvkzKTnj5&#10;iPUdjwe3HU187/Az4gQ2Ui6XezLJbzLsKtyFyPmAJ6Z5988Hjivrj4SfCvw54gto/Evhe6jULGS1&#10;v5e1kBPGO5B4wwPrmvUyyMXLmj80ezTasfR3w/8A2VPhj8VtNXxX4OlNvctzJBFwrtwWz6nOOcY+&#10;g4qz4k/ZPvNPvMXMEs3mJiZVjJ3MOn4ZA9uMYFZnwZ8V+JPg34htb+FysbyI1xHLj5lIG4+g9sYy&#10;PevtHwjeaT8RfD0WvaXGqu0amSGTqhGM8V6WIrVsPK+8WdtO3U/MD4wfsz2gvFg1Pw2Y5juKll7g&#10;98cngc8dRXCeG/8AhKvgLri3nhLW57VcAjbgjgbsEZyPTscmv1H+LPwGPiy1bUl0qOOaNm2v90kk&#10;dCR1H8q+Y/ij+zLNEJmmsTGHYjzGj+bOcA564689RitcPiKNbXRM7KZ3H7K3/BSNJLWPSvHl6zKm&#10;0Lc5GfTaffp619ofD74teEPiJpkd/p+rwSLIATsbJGR3r8gfFfwT8UeD9W+1aJeS7BJ5saqcRrzg&#10;9OhI/nXd/Br9oLx/8Nb1PsN9cLtk27WHUgnKc4zzxtHJ5x2rPE5VSxC5qejCdKM9T9R/GXwu0Pxb&#10;ZtDNAjbl4Plg/wCRwK+YfjP+x7dWM0+qeGrYRyDcyCHqec49hjPqfzro/gP+3rpOvmPR/Fi+VMvy&#10;yPI4wD7jPHf8vWvovRvFPhTxtYL9lnhkWZf4WH3T/n/CvHUsZl87S2Mb1Kej1PgPQPE3xD+EuorH&#10;di4VFbDdML3455HbnnB7mvfPhV+1Gl9aJDfTn7uGDHnd7eue2cGvTvif+zp4f8aWjGGzj3N8zYQD&#10;nt07V85+OP2f9f8AAN9JfWVlIFTLxqgyAcjBAPc9zXoRrYTHR97RmylGoj6a0n4n2GqQZU+Z9053&#10;df8A69TXeuWtyVlO0bufT/P19q+YvAHi/UdGn+x6teSbflHnMCDI3fjp6/5Nev8AhrxFY3EKmG7M&#10;km3coz6/145H+NcFbB+yehPs47o7D7XN6L/3+FFY/wDaU/8Az2h/7+CisPZ+QuVH8s/hOQ/a8Zro&#10;tUx9mUVyvhlnF+p3da6jWQY7ZWJ5avKpy/ds+OkYt458xUpkTZnVc96ZLL5tzkGiNlE+fTrWTGti&#10;e4IEmE/h5qnIoD7wPxqzNLk8H71UbiXB2g1nN2sMkknULuK/xVE1zkYLdOKgacn5s1C0hJ2q5zWb&#10;m+gFhrjJ4G3jHy1CZBvHyfjnp7VGW3fOR1Hy0Ictgj6fWpAHXJ3bD97+EU6OBTtGeV5qUwui5z2p&#10;jLK3yjigBwMcYIY8dcDvSm5XPyBt3bHelisZHALjp79a0NBgsI9VtZ76DdD56+YB3XNAGp4M+H66&#10;4f7U8T366fp0al2mk74/hGO5Nb1z8UvBnheJbTwb4Kg86DKf2hdYZnHf5R059+leqeO/2YLvXfAc&#10;XxL+GV/cX3hxmUSwsvMMjDpgDgD1PoO9ea2H7PWveLtQutP8MIsklnHukVurDplf7x/nXRy1KeiX&#10;zJTjLU526+M/ja4uzcW18bdljCFoVC7gD1Pv71zd3qeoahNJdTltzNluOM16Lq/7NnibRLdpdXuF&#10;t5FZg1u/DDHOOfY5/TmuI1jQLjSLj7JKu3p17jtWcvafaKPu7/giI1wtv42kx8/mRLH8oKn5Twc9&#10;e/HevqX4UafDdxa0WWTcuszLujC/KF5VTzx+PvXy9/wRQaG30fxm3mFXS6hKjy92Ts688HnHFfV3&#10;wajt4tP1KM/eXWJgqMx3ZJySc89P8B1r3MFphY/11OKt/EOot9K3xeZBaqnz5Ro1HylgCDgn7xH4&#10;CrraZAZFCRs0fB2qxXOed3pnP5HmrsYEYjjWONSu5WZo+cHnjk+vp+tS2sIW7ZZVTaWO9thLY+vU&#10;ZPfkn8c11cwtioNOPmr5qsu5SZIVXedoHqMA8HH4d6tRaOCvySMdv3WJ5yB8vTsOn8+amL2Uf7ia&#10;4jUqn7qMH+EdSOg69fSrMqvZnypyFXPHykHBOMnnrz+dS2UrHK/FTxzdfBz4a6p8RLC233WlWvmr&#10;uUFI34C5Ge3JJHTArL/4JveBfiJ49ST4ueINMu9U8UeNNSceF4GlKpp9gCBLcFmzsVypOeyjjk12&#10;/iPQ9L8V+Gbzwvr+m/aLe+tzDeWaqWaSNwQRjnk9sen419Pfs1fDPw1+yb8GbGLV45rbxJrejgWe&#10;nyR/NpOmQj9zb4/h4O9h/efHauHEvls/uRvRXNodxD4L0P4fWsVsQuoalLzqWpmM7WGOVjHJRO3q&#10;ay/C/iWz8U+PprARxtNZLi8b7R8kKAbsDgcge3X3p1546t9d+xaZYvdbrgF2kZRvf5cqDxwMkcjo&#10;PzrndZgtfhr4Y8RePry5G280+eOaVDkytt5I4PTGOmSQTXHGLe+51+h8Zf8ABXX4iar8Qfh3pvgm&#10;HV4/seu602qNCJhvW1gO2JWH8fzEMM4C46Ht+cPiDwjHZ2EkNlKZmhYhtpyq4GQQT16/QY619L/8&#10;FFviiW/aHuPDUOoxvDo+g6dHDGrttcunm5AY/PjcMgY9eOleIMb/AF9Vhl0rZLM3/LTO1WXpwOnB&#10;Ock9s185mEvaYqVumn3H9TcD4LD4XhehBbyjzP8A7e1/Ky+R5TpsniGyviirJt2kIWY5cY6D1J79&#10;jVHxJY+O7KX7dCGR9zIPso3YXBzyDgZGfrXpeoaFdadqUUs6xySRuF8x4OeV6hM4Udh27jmtP7Pp&#10;eo6cllJFDNZzNttiq7EDMPlOc5GACBuOcH3riUT162B9rRdN1Gu2p4Lbaf43vnQxXVwscgJiKyg7&#10;G9z7Z78joKsyeHV0q2zrWqKsm0MsEsbZZj0Xgnr1z/jkenTXOkeHpJtPfy3WNm8iBY9zE8ZweenL&#10;ZA5HXIrznxNPJJOWM7Mytubzj++QZ456hRnGM9/atopydj43McNRwVO7m5y83ovl+XkYd/aGxjX7&#10;UxVjKH+XKkk9fbIPY9RzWbJqrNGbZWZiu0LuYdu578dscVJqethi8pMJZW6qxKs3r19O/r6Vzt5q&#10;JmuooGkXbNMsckykgjJxknPX39s11xgz8+zDMKdFtwZoPKtzehLRHmmYH91D8zEc56f1FN8S+FvF&#10;Xh7To9W8QeEtU0+zmm8qK5vNPliR3xnaGcAE4OcDsc1/St+zR+zX+z38Lfh94Tt/hj8HPDGkxw+H&#10;7VGurPQYDdXI8lSZHn2l5GZssWLHJPpivDv+Cp+m6Pq1p4P8Gan4Q03VIJre4ZJb+zSSOyclQzKm&#10;BtnK8Zz8oPIrzqmYexjz8unr/wAA8XEYrmi9D+fieZ9zOdw3Nnb5ZxUbmXaoEEnc4MZ5/wDrV+nW&#10;ifsu+H9UvlSXwzpun2p3O0hslUlgCfKy42nqM8HGOuOvTf8ADLHgG9tI4pdLsSu0O0UNvsIjyRub&#10;AyB05UDOB3ya5f8AWSnH/l2/vPPVH2mqf9feflEbfVim9dPvNrDO77K/C+3HrUUjX7syG1uAyjHM&#10;LcfXiv1oi/Zl8OzRrBpWkSRxw43TWs80rIoPRxnDEnAxjIx7UP8As3z+GtLm1uLwFJawrceWb1rJ&#10;lUZ6FmcbtxJGSeD+lT/rLHpSf3/8AUsHU5b839fefk7caN4iisLfUZNCvlt7sObOY27bZtrYYqcc&#10;hTwfQ8VTktdUVT5mn3AVv4vs7c4/Cv2X8b/CJrX4U+Ef7Pgt1hSxv/tUm2Ns/wClOx/dgZAJbtyc&#10;jgYry/VfgDdtqE1veRRhBErquC2wh8q2eg3c565wPStv7efNZ0/x/wCAedUjZ7n5aEXLOsa28jsz&#10;YVViOS2cAfnUc4milaCZDHIrEMrggqR2xX6yW/wX0XwvaLZ2Hw10u5umYG4vrkmQyM/IITjAIIxt&#10;IJbB4HAo618L/F2sSKsGkaTbShS80a+HbZjk4wh8xSxHJPJ9Oo4rSOfLm/h/j/wBRpc3X+vvPync&#10;EjYrtluVXHNLjadw3Ht061+uul/Avw7L4CuvFN9YWVhqFvpN8wvYfD1v5crrE4jcB02hWPyluhbk&#10;Dmvztsv2fPD8Wlf2mst1KqKpk/efKckADPrluOmea+w4by7HcTVHTw0Vdd30OHMcVQy2kqtV6eh4&#10;8sTSPjbn/dPT/GpY7GaQbsFc8scete9aR+zfodwkc1rZyXEMiqxuFmyDuBCY9twPPIGGz0xW9pf7&#10;NXhCGyh1XU7yGODcxkWMuw2qWVmDZIwCAO5+YZFffU/C3iOVuZwX/bz/AMj5qXGmRQ3k/uPm620W&#10;5kk2Z/4Dx09fpV2Hw2x+WWYbd3zNnt/9c9PWvpnR/gX8OIbR2mFvu8thIs0i+SQvJbfzzg/MOMfL&#10;zk1u+HfhP8O9kNrNodnJdTx4mVraSNYXJGCzKcmMLgjpu5yV7d1PwnzT/l5WivS7/REx46yfpGT+&#10;7/M+W7LwvaO25wy9CFRN2F9fpWpa+GbNv+Paxkk6H92pJJ47Y6/pivref4EeC2tVtLHSYY5riWNL&#10;e4uEaOMsp+d8A5LFcDBO35s8EZqXSPg8NP1iO8sprNmlO+389Y3MSBxmRR/q2APTO44ABIIOemPh&#10;bOL9+uvlH/NnRT48y3lvGm/mfJ58G6k86m00SblTJhLZjjPXt0/katJ4P1qaOKQ+Hro/LtZlXaoy&#10;TjGcHk8c9MelfZ0Pwk0meKFtZ1i42zXkwsHhsUX7bcpwjNO67dpHmNhcZA3KAORrWfwT8Havqklt&#10;4gs5rqSRBHBHboNj3G3afOmYfu49uG3cc7ipG4mtf+Ia4ON267+5Ff8AEQKK0VL8T4huPAPjMxJL&#10;deFryFWVWaTyduc9M5/Tse1EPw38Z3kUbxeFLrazfLIsY2k46D/PFfek/gjwTo3hOUakn2u809Nl&#10;1JDKJVjgEwygZmMbEDYu4ZfjAwSMaHgDRvgxperp/aXjvQZI10+S8vYbyHFwMviORQil5fL3FSow&#10;VDHO7K4b8OcrjFt1Z/cv8jJ+IEnKypL7z8/T8JfHMM7Ry+FbhV2AkSFflHUHOf4hVOb4Z6+OJdCk&#10;AYFsx/NtxnP4frX6d658K/glqOhR2/h4efNcWcMvnQwrE96d+8eVEVIZpOFzIPMZRn60dE+H/wAC&#10;b5r9bLUYMNG32qSWG2SW2k3AoAoLvwuRsClTu5OAM4f6hZM43VWfzSD/AF5rbOivvPzIu/h1qjxj&#10;foMmXXKtt/hB/wARWfdfDy7Ylf7LuN3U/u/4fUeoFfpl4h+D37OUllHFpMbS38kDL5EzOpTCgB++&#10;xf7wbPzFiuBwOdvf2UfhRcXenweHNfn1GG73mOSPYZJpVBYoNq5QqNzOPuqFOfblxHAeX06fNGrJ&#10;esbG1HjSjiKnLKl9zTPzduvh3qoLbbWT5WwGKnG70+vb8K9S+A3/AATx+P37QekW/jHRoNJ0fw1c&#10;XzW/9ua1qSQ72Q/vPKhz5kzL04AXPBYckfYmo/sjeCdMmu7jxDbLb2dnIHufNZhKbI4GRnPG7K+Y&#10;AeWyeQK6iDx94Uv7KOwt3s/7F0iAQ6XpNuyxW8UeAFVAOhI4J4O85Oea/Oc4wVPL78srn12DlRxl&#10;moniKf8ABJb4HN9ns5vj3qSyLHsurgSWgV5hnorNkDggcnnr772hf8EbvgRqd3b6Pp37Sl9d6hdR&#10;loYLf7J5mQMkbMknABJ54/HjtppPhd4mn/cWUNu1vNvRlkObd84baOc5xk8cFPlwCRXpnwUsPht4&#10;O+IFp4i8eNdX9ray+bZrN886yNwhyu0oijnvuIx9fhsRjMRF6St/XofR4fC4e/wo8V1z/ghdYQ3Q&#10;/wCEP/aD1ho1hZ/+JhokAbPG07llxtJByOvSsk/8EWviVpyY0/45SbmdlZJNFjbfx/DtnyT25A69&#10;a/T7wfr3w88b6AvifwJqMckMkyRmMrzDzwjg8gt1GQOPzrWj8F217NuhtVjd2+VVh+YDGOO+COdx&#10;PTkV588XmDfu1L/Jf5HuUaeHoq8YfjL/ADPzJ0z/AIJE/FPTJPtFz8ZbzyVjA3Q+F/MLHByTif5V&#10;4zj6j63r7/gk74+h01dJufi958Nzn7XG/hRyILdchd374L5jNkLGCTgEtt4z+lPhnSntbe41H7LJ&#10;DHEz21tHIwADJwWIPcH5Rxy35VyXjW/RY5PKluIrW0B+0RlT8pY/eckHHOccjdk85FQ8XjIx5nP8&#10;F/kbyxVSXu9Pn+rPyS8Z/wDBGP8AaSm1Sa5+HWs+HZocbvJu5JbU8joBtcZB64OM9K5TWf8Agkd+&#10;3TocPy+C9FvGjb5obbWl3KSQMfOq8nr6YBzX6zTadbyPnSbvy/Lk3RMoaNQEA4J+p5BPJ4Oa9A8O&#10;+HrLVdOOrXKruhXZMrTfKvXDEdj15Jx6Yrahm2YS926du6/yseLUy7C1JuVmr9mfiHcfsE/t0eD4&#10;jPefADVpY8BXfT7iGZWUehRzUGm/Bf8AaWtpWtdW+C2vx7toMUummTevuBn+uefSv2x1rQWUpbWN&#10;zLbozM2YVY+eAfugHqcd/TnvmsbSPCt74v8AEul/YIFnvLy78mGOO12xyO2NkTE/dx1444OTgU5Z&#10;1i4SScIv0uv1NY4eNGOk5W9V/kfl/wDsqfBD45eOvG7/AA78L/s7+JNYXS7M3Op6Vb6S8bW0QbCP&#10;vKjg9FwDu+bCmvpPw78L9T8FaougeO/gr4h0BS0Uojm8PvGAFfBWRQpLknJAyBkZ75r9XPhN8NvA&#10;Xwa8N/8ACMeFrG3tpLy48/XNVgCh9TuT8pmVgSDEAAka8BFUkDLZMfxs+M3w0+AXws1741/EnXI9&#10;P8OeF9Ne71a884FgoYKsSDPzPIzKiIMlmcAe30eBzrEU+WKpp36X1uz5TNMHDGXk5NJfkj4/+Emm&#10;fCy81CMwJDusIfLhsLixEMsK/wDPTOAuTjJyee/I594+FEHhHw9FDf60sc07KqwyQxhljyzYXaDw&#10;VCjkEgcYzX5rfF//AIKwfth/tGa7deIbXRfDvhrwTPHJHoXgh/D8c1ykYH7q9ubxh5rXAPVEKx4+&#10;XYepqaD/AMFEfjz4Z8KLpVj4Z02O9hWMx6hdM8ximX/WGGIMqDI5CHdtxyT3/WMPwnnWOw0Z8nK5&#10;W0b2/L7j82rZ9luDrNc10utj9btW+JnhPw4Yb+W4ht/OXC3VyC9yrdFCj72Mc8Yx6ms1fitoZuVu&#10;0KeXeSbRI8582XHDMN3RB3wCxJ4GOa/L/wAPf8FE/GEGq2+u/EFl1Sbb++nkttwdsg7E2uflx1wM&#10;nPsBXrHw8/4KOfDzXvEtja60IdLje4/06+jWRZLdWOdqJlhk/dzwWDY4IzWGI4LzbDxbcOa29jSj&#10;xNl9aVlK3qfaOseJp73UJrXTLe6ksWDbpLGPiVumzeflUnAGRngeuau/Cew8S3Uv2m6toLFvMIFs&#10;rH/R+Pf7zD7pYfUCvPPD37Q/hrxffLD8N9Ts9SaWKNobOFfs8Rj6ec7jBRVP8JHJPTqa9f8ADdwq&#10;3cawW8drHcSBfLQ/vJWz0GTlecktk56+lfNV6VSh7ko2fnue3RqQqvmjK6OztGvbiBbALHHmbzZ2&#10;3j5cY7Hv0xW/p2vTafMyPcRSNHCqRuq4bcCO/wD9auEmuZLLUpYIdZs4/s+S0gkOGBOdyseMfmR0&#10;75qXw/rIuEuNahZn+yq0UikkGXjO4buv8PP1rzpU7nbGZ6ZE2jfELSm0nX7JW2MwYr96Ns4LKcdv&#10;1+leb+NPAGs+DJvltJJrNm/cXiMuwj0PdT7VHpHj7/RreCC5WK8abyXWIHp/EeuDj24+teqeHNZt&#10;/E+hkTQJLG7eXcROuQ3GCCPX37GvGzTJ6OPh72kuj/TzR7eV5xXy6V46xe8f1Xn/AEzwo2hvMRxe&#10;SFVsHz5wP0AqovgvSbhy1xBYySbv+WkZkx+orsPih8KtX8MXba74ZnjXSXbHlyQB5Im9Cw/h9DxX&#10;KJFeWq+TLqrMf4lijUAe5x3r8xx2Anhazp16e3XSz80fp+Bx1HGUFUoT0fTqvJ+ZLb6bpNmxSKKJ&#10;to6Q6eoI/Oklv7UBlhub7co/gVV/pSfZrTG57e8uC3Drubn8hTLuyhiU3Vn4bmVl43ySMQc9hmvP&#10;l7q0SX3/AKHpQ131+4glvz80ZudQbaRt3XQ5HXHFVZZtOmJNxpNxMx+7vvmJLDsccf4U25VkAD2d&#10;jb4Dbg82GA9Pvf8A1qz7jc+5INctLfyxu/dFW49MnOOK4KlSS31+79TqjFdP6+4uf2fEXM1v4dh3&#10;DhmmDsx/WgW15A+6LQbFPMblVtxgn8fwqjZzeWGaXxaFduW/eD5h64AFPGs2tuFSfxajKw2r8zEk&#10;+tZe0p2u9PnE0tPbf7zRSPWmBW3hso3XqohHBpJB4pDbZLiFW2gsokAwfy4+vtWVLP4cu0Z7jX7p&#10;wPvbbc8/rUdrJ4ceUlJtSkZecxqgUcccHOaFildK/wD5Mv0F7LT/AIA3xb4WtfGWizeH/GF7byRv&#10;uQSq25osjAZT2P8A+qvmH9qf4M6x8Ov2TfHWgLqKaha/2PMbW8XoUwdoYfwn1Ge1fUkc3ho5kksb&#10;yRv4V+1KMZ69hyBVPXF8H69pN14X8QeBlvtPvIWjurW8ui6SqTjaQOORx/KvpMn4kxOWzXvXhu1r&#10;rb5HgZpkOHzCN+W09kz+Zg3GvaG/2ciQbeRuPX0Ne1/s4/ty+M/g5qEMOpkvarIvTnAB549K+uP+&#10;CgH/AASNPw4lv/il8FtHlm8IySM9xZtIXl0hm/gHdogeFPJHTmvzz8d/D/U/B+qyaZqNrIjLyu6P&#10;APNfsWV5pHFYeOKwknyvvun2a7/0j8rx2DxeV4h0qm6+5ruvI/Xb9mD9q74PftDaXDYWWtW8eoR7&#10;f3ExAVB1J4OSO2Pzr6/+Da6j4Su1tbV/3LcIZJDjbkdfT+tfz0fs2eMr74c/E+x1yxuXiaOYfL5p&#10;VW9c4I4r90v2LPjNdePPBVq2vmNptqj7wYjjnvwM9P8A65r66lipY3CuTWq3X6nRg63tt0fWmna9&#10;PLbiG5gDKVbkKOvaqfiDwL4Q8X2zJeW0YkK4WQ4+X1pvgvWbS7kaK4TO7hdy4+ox/WukudCt5ovN&#10;snGGHYjn/P5V5rl7OXY7r8stD51+JP7IEV351zoU+VK5Knk859Pw/KvmX4rfs8+LfDM8t5/YitHG&#10;u6Qx5IBHQnHT3xX6LSw6jafumRjjgY75rH13wdpGvxtDeacjHqRjnHQjP+Nenhs0q0tJao0jUPy2&#10;bUpbS7ji1QzW8gLCHbEd4baOd3Tk9Mc/rj0f4X/tKeNfhtqEPl6vNdQQqGZQpXdx2BPTj65B619K&#10;fF39ibwx488y6tbZY5Ap+aMjIft1HBxnn8O9fMfj/wDYa+MngFmuvDZae1HK5XOMdSd2cA8g+xr1&#10;44rCYqNnb0ZpzJn2F8D/ANuzwz4jt49L1ybyZFbYWk7j8Tkk5Br3S1vfA3xE01TG8Myyfw8Yr8eb&#10;lfiD4MnRfE3h64thE5KNGHJjbI+XJ5IxjH1+lemfBX9tXxV8P7+G0l1SZodygw3EmOvQ88cD9a87&#10;EZXCXvUnZnPKMea60PvL4nfsvWOpGTVPD0W2Q5Y7e+R+nFeWt4X8V/D28JvLKeRQ53bmxs/Tkew6&#10;9a6z4Hft3eG/GKw2OrXcccknyxiRcbuOmc8/1/n7el34F+IungMIGZ4+GGOfcGuJ1sVhfcqq6K9p&#10;Up6SV0fOn/C2bn/n2uP/AAGH+NFe7f8ACk/CH/Ptb/8AfsUVP1vDdivbQP5J9JYw36HturpNclZr&#10;NW3dq5mBitwpA6NXTaoFfSVcdcV87Tk3Fo+NZhxhw24D5s05fOV9zJU1nHufDDrUksQB2g85oexR&#10;UmaVnwqnFV7iNpDk1rNF5O0SDtVExo07Nj6CsZRcdQKXlYOMVG0LMC2e/GO1aRtgRuVfzpq2iM26&#10;Q9KOWQFKO2chnY/dXrUnkSK6lVPXnnrVwIoXadq/yIpwaLb5jIPlyR7+1PkAYsS7Q+P4vxFJ5dtG&#10;u8rt2r26GpWZkAdyfXiq5yT8qdu9OQDmdRtATjpTY5ZIpN6Y3L92owMNuAOO9TRqTk7W/wAazA96&#10;/Z2+MOq2enQ+FIvEs6pLMVfS2m/dueqnHp157V6Z4h8aadompxa1pv2ez1C3Yhr9hzKpHRiMAc8e&#10;nSvj/Tr680u9h1DSrhoZoWDRsnUEV6F4a+Kf/CQSXUPiqM3Fvcxr9otlf7sijAcd8HnPOOnpW0aj&#10;cbE8q5rnbfEHxLqHi+5bxT4iPy3EYW3b7u8jg42579G7nmvH/iBcie+REtfLwMN8vBIGMj2xXba/&#10;qmv2WiW2lyXavawqZLeFgPlVs/xDGB7CvM/EWsjUro3DDaB+fSpl5lvTQ+9f+CLCiTwt42yfL/0y&#10;Pc23cSNh6fjX1D8Er8WumahCs0YWPWp/3e47c5yVHHzYP4cCvlv/AIIq3Kjwl40ndzGv2pCzH02g&#10;d+nU/jz2r6k+BGkT3Ok6jd+XMFk1CcOxwcHeOAB/dGBn1Oa9zA/7vG/n+ZwVr+0PQ4Lq2M0ShdgX&#10;HlqGPJ5wqkDpk9OoyfWrMaTOiEo2M4Zn7AHoefmOODntTbTRJ7MKgZlEgzCpkHJ/iJ7kZ6+o9OKu&#10;rpSvHk28ybl2t5r9gTjdxwT1rql5E+8ENxdxR+XGgAKbv3eTySOfY+n8zgVLHeyCRXwzhid0X8WD&#10;/Dgds81Zt7QtcCQ3BXawCfNuDe/0PpxjFTQ6RDbiQSllDMyxyMxXdkcj8R05H6VnoUQaFey6frtn&#10;qYk3LZ3CzRq2eMN2xg9Rz6V1nhX44eMfjb4vbxF4+aa1vtQmmsZIY5C0MUIk2qqnb93blsEZ6Akk&#10;4rAtNMhRmYW6n5d+BHgv2xjPp6egJqp4cv7/AOGvxLt5by4Emn60vn2Mcq7j56NiTOMHA/dnAx94&#10;detZzjGWtjaLat2PqHQ9DtnuBd6NdtG1uFiknaQ7wm306nK5z249q5j9ojx7CfhfeQwG3jWOFUhg&#10;EY/eb2VC2wkbxg8+vNU/CHirxJdKdej5WMSvN9mYbXkLY5wT0BIx054xXIftl6nf6Z8KIdXhhNt5&#10;f2a5uJmTzIo1acAZC87QBkjvnNcMYfvVc6lLTQ/KD9tnxrc3f7avxAm1bVI7gW+riCGaBQowkCIo&#10;T8Mc5wa4m28eWH2aMJOuFmO0W7He+RndzjA5/HHatH/go14d/wCEa/a08US2F0ssGpLZ6lZvbuGV&#10;45oEbnruPDDg/wCFeAXPiu53tFI8gQ5CSbvunPt6fWvmcTRbxE/V/mfveU8UPL8to02tOWP5I9q1&#10;7xhZTxLNFOn7na0M7tjzGXGTs7dc8+hrnpviTJpUcmk3EheP+FXYKCrDBDbeDjqO4/GvNF8S3L8X&#10;lwrLjDYGF+px1z3NZ+qa2E2w20aht3ykuWXOQcr3U1nGj3NMbxlKUeeGn9djtPFniyCdo761mRZY&#10;yfJ8mPA2Z7dh3+uBXF6xrcs0Js5F2o3DNuYbvcgdTx9KzJr+4Y/NNJt8zH3u/c/yqlcXrrgKcL0y&#10;e/8AjXTTpWPhs0z6pipNvS/Qku76Qn/Wbto+7u5rPe9kT51ZiV+73Oe1JPcF90qye7Ko/Kr3hlbY&#10;XVxqNxblltoS0I3YAlP3SeDnHJx34rpjA+TqYiVWpa5/Sj+yv8YJfin+z34C8WaDdxyxz+F9OM8m&#10;RKRJ5CBw2cDIYHO4pk527u3nP/BTyz8SL4I8E+JbqdVeHxDNZ3xVVkV1aPcgDDKopaPIGT14PBA8&#10;U/4IdfGhvE/7AVnp8sqy3PhTxPqGm3ErQoixQ7kuIiT/ABYEzfOwx0GARuPtX7eiXHxG/Zc8WaFo&#10;9xcXGqWWkt4i0m1a1aIFrM+ZMYnLOZiIBOx6Ko6KPvL8XjI8vPTb2bX3PQ9FfvqKkuqufNVt40f7&#10;GsssiKu0m4uLiUEupwB64O0dhjp+PqXgXQ9M1bS7fxBrWILVl82zsZG2NLD0WR2znyyei9STyBXy&#10;T+z94qX4g+KbXUry7eTTdPhT7S8MhzLKxzGhPOVyAxz6D1zX0vNq9tcaZL9t1GOM2smLl44ywj3Z&#10;IAJOWXjn6nmvB+Cb5jrw9Plij1K2+I3h7R9Ha20wWlkOstlCuxUy2AAO5JzyB2HqTWV45+Kttc6J&#10;qdjY3wk+0WUyTMIyxVsEKcnBy2Ac9sHPavN/EUhFrMHuVVVdUhaOMrwNoKDk7wSQOwwc9zXnnxW8&#10;aadYeHhbrqE41C8dooYY49pC8K7nOcKOf+BKwxWn1io/dRVdKMTV1r9qm3g+Eui63q9vYqlnrX9n&#10;XUltIGazkuUVwJflG1WeF8PyCXCgZNZ837RPhq4uLi3kv4liXKyLNHgrIFyHxyrJnvng5PPSvn29&#10;0PQGivvBfiGC7m0vWrG4sIZbe8Cp5jRl7aZ2cEusc6xuNuGYblyM5rzLwX4ivr/QrW1vtZa11Cy8&#10;23uP3ZViqnLKVHVQc5PJIr0adH2lPmv/AF0Pm6rvKx9s/wDDU/wxgv8Az73UbuOZ94hjRV8uRWj+&#10;XcSw2hh/CCcAjkE1c8OftD+EPFF1mEx2Wk2bKLz7PGdzy8lY0BAb5hwWPQD3FfEc8+p+IZU03TpW&#10;jaeRYre4ZcxkEjJz3Ud+M7TxzW8uq3Pg1LaK6vjJDbtjzPOAeR8/fbORgNj3K46CrdGUdnqaU2fd&#10;Fp+1/wCAh4kWxvbO0u9N8hhePd2oaN4SDH9xweq5GMZBUHAFfn78TP2lPB3g3x9rXhLWvBekx3Gk&#10;anPa+WzNwiPhQuY8qCMnIJPzZzkZO1D4vnuZyX1v7RD5hXzZZgVbJyFJGeR933+X6V4n+2t4Subb&#10;xlpfxNWCX7J4lsObiRvmluIfkkyOxxt+uK+94Oz7G5LWdWi1zLujzc7wGHzDC+zqr3XuehQ/tnfD&#10;f7TPqN/4KsZPtLM9xH/aUh8xyoBJBhPGVB2jHpx1MS/treC4/tRl8MWLm7BSRZLid0AK4Y/MhO7v&#10;9WyOa+Wl2s2AN3tUmdp4IxX6f/xE7iJLSMP/AAF//JHw8uC8lb1Uvv8A+AfSmlftj+D/AA3L52je&#10;GrFQwYSRmGSZX+bcoO9R8q9hzjFTX/7dmlyJOINHki+2L/pixJNtlYIF3sPNHPHb14Ar5lCYZdy8&#10;dcVIu0H53xjkVnLxI4kn/Iv+3X/maQ4PyOH2ZP5n0bb/ALeR06eG80PwRYxyxWyxeZ9gbcdoKhs+&#10;dnIXaPoOegqIf8FBPF9vB5NpoEEcYdW8uOyTaDgAYBchQABjGMHJ6mvnuPOMNj72P8fyo8ss2PlD&#10;Z6Hp7VyVOPOJJ/8AL1f+Ao648N5PDan+L/zPoyL/AIKRfFi0RYNN02yjjjQLFGuk2yqPu7vl2kFm&#10;2rluvy96ozf8FG/je0sk0ttps0kkm+Sa602CRpO2GLIS345rwHGBgquc05lVx9/6sO1cUuMOIpP+&#10;N/5LH/I3jkeVR/5dL73/AJnuFz/wUS/aKIEdnrENrCigLDa2cEaADG0bViAIUquOwwMCtOx/4Kpf&#10;tp6fayafbfGTVFtZgDLapIixswPU4QZ4r56YjIdiv0qNju+cn+L+GuWpxPn03eVd/cv8jaOVZfHa&#10;mj6Ig/4Ku/t5WOpR6lp37RniiCZFxGy6w529OgIx2H8+tRy/8FVP20JZ47uX4nmSaKLyYZpbG3Zo&#10;4sfcBMeQnbA4wcV87sp6lPbNNG5Vwq4ZR83rWL4gzn/n8/w/yNP7OwMtPZo+kIf+Cr37ZMUsLzeM&#10;NJme1kkeGWXwzZb0L53kERA/Nk555ya2vCP/AAVD/bE8XePdNi0HTPC99rE10q2OPDMCmNjkFtyg&#10;FFAZtx/uk18phJHlWNY2kkZgFjRSSzHgAAdSfT1r33wN4H1T4EaA0mrxtDr2rwgXXlsN9tCcf6Pn&#10;B+fnLKMEd84rjxHEWaQXv1peh1YfKsLUn7tNetj7T+Jvxq0vUPhpD4U8Za5pV1Iu9dWm0aEQLNOU&#10;zhEVjhPmZlBGCTk9a+f9H8SapYW0lnby+YskDBWutpJfOcYJ4YDkjpleK89TxTDZQrOz7Wjj3MuB&#10;vZcYIz3+vX9KW38VJLK39otN5r7V3rIMLngZAHOBx6mvn8dmEsdK9j6nCUY4WNkes6f46j0dtkfi&#10;OTbC29xCoDBehZGJz35U4JwD0Nalv8eJJLuKa4uY1ZHZWWbMkcaDbnkkluOgA498V4PNrMkUvl6h&#10;J5kMyurSt/EQRkDHIJ4yf0qjP4huhceYbiZGVgke4rvzt6dO4Ptn6149TDRqbnoxxDifdv7Gf7V1&#10;jpfxUkebU5La1vtDuTeIxIijWMqyswz6nAYAk7iMcYP0VqX7c3gjX9QvvBGiz3VxctCGElg4j/cc&#10;bwZCcRNkYG7HXIGK/Krwl8RtV+HuhMvhpJLzX/EG2K3sbfPmGBSSN+Msi53MQOoXkY5rcj1LV9Ot&#10;EmuNfvrq6mYXE100mxZpgMM8W0D92AdiKxzwxP3iB5dbL7X5ZWTO6ljpJcq1P1B1f/gpt+z3pkw8&#10;P6b4km2W8CJ51jptxcKDgABpCvzcZG7qOeeecLRf26/gv4o1V/D2leKdt1IUa3hvLGWGOTdygUnI&#10;IzngnPPvX5i2vipbJ3aedVViyyeZMArKeMYx95T82MjgEd+PUvg58OvE2v6/Z+MNat5F0qGQTrKz&#10;bZJXAyNg79FJyQeOM9a5a9GVNXcio4qUtkfeyfF5tYvb61ur+3jm/wBQ1xLjbtJG0/LkcHbt9O57&#10;VsaF8WbTRtVa21a8muFXDTQjOVXp8+M7cn5ge/oM18Y3/wAZNdvvErf2PPb29mtwzWty1ms0kuw4&#10;DqD/AAseAhBI+91qn4n/AGhviDf6U1rK8NmsiGOdbNXjkfjht4bIXg5jBXGec15sY1r3uOWJSVz7&#10;o8RfH/4bR3BGv+LrXT4be2zcGabYEkYYC4B4JDKF7ZOOxr3f9meyTTPCkPxdkR5NX8RQmPw+w8t4&#10;7S1xiW+kDHbliPJjIBzliMAkj81P2G/2fP8AhpXxddfE34mRX3/Cu/COowxa/Z2Z/wBK1y+YbodJ&#10;tm2jJkOC7/fjjJ6M4r9CI/iTJa6BDr3iawj02+kiW3XS7W18m1srVC3koqEBo1SNGUJJx8rSDDKy&#10;N3UIzhU56vy/z/y/4BzyryrQt0PUvE/iiaFo9MgW3SRrchVjk2hucYBPKjHA4wORhQGx+Mn/AAV4&#10;/wCCldv8c/i4v7P3g+7OoeBfAuqeZd/ZbhHttb1iIFfOZlz5kUG540Xcyl975Pyk/VP/AAU3/bYf&#10;4I/sy65p+leLm0nxp4w06aPwbcRzL57wCdYLi4hZFIDBS67uCOSpwqk/iztjxtUlfTcxr7HhqnOG&#10;IWNt8L926699dGfMZ1WjKn9XXXf/AC/U9Xuv2tfExUpBokK/KoRmbLLgk4zgevHpVab9qzxZKGZ9&#10;Ds90m7c7R/Mc9cn14Bzxzz1rzFwXBBPf5f8APr6UNFjkfU/N096/S/8AW7iBy0rv7l/kfFSyDKba&#10;0l+P+Z6an7VviWO1a1bw/bszg7pFzu5wTyegyO3WrOnftUWyz77zw5JCRCqxTWs21kZe545/+ueu&#10;a8nkjztEpbuvr7gD061DJHGq7F/u5px4w4ip7V7+qj/kZPhzJpL+Fb0b/wAz9Fv2Ov8AgqF8PvCm&#10;kL8OvHPi++0+0mffY6lfWAm/s2bghlkXc6xnlWTG07s8bRX3D8F/2tB4vtYvEel+KLjURqVvImnt&#10;A0bkckFFkY7c4BO48BSvTt+Anz7dyHG3uo5r2r9kf9p/xD8MNdbwtqmsz/2HqWIdQt0cnyjzi4Qb&#10;hh1POM4YZBzmub+1qeZVm8VBKUuq019P8joWXywdNewk7R6PXTyZ+/Hw68U6fdaTHaQ+IJriGW3R&#10;bRXcDfIX4YSNndk9s9D6V6BoXiC0g1WzhvL2BUt2QSS2uWNywJB46cNxnBHU1+dPwm/ayvng/wCE&#10;av2uLi10vyTYQafJt8zcVCksBgFsq2FG3Gfavpb4fftJSeLL1PBb/aLrUInAWKOzV3gYdQxGEVAO&#10;Dxuz0zmuHEYW0nY6sPiPds9GfUjW0Et+1/bQLb5uFmV5HJ2buAuADxzn1/lXaeHryTT5J4LVTCu0&#10;APIxyWz+uevvXlPw88e3oiuLHUpoflZTHdZVmlkJwBg9xjGQQPYdK7q01SWG7jniLMsytNIJOAF6&#10;eYc+/YYryqkJbM9KnLS6OwbXr6SHy7iDzFRcXFuwHlv6lfrz1rzPxtoesaVq7vYavL9hmJNvtgUY&#10;H90t3x+tdfb6pqU0vmwwxTp5P7t9vK7eQxx7Zx7YrM+JFzrHiLwTqGl6Aqw6xJasdHmnjDRx3IGU&#10;DDpgngn0avCzfLY4/D8r3Wqtp8vme3kuZyy/Ec3R6Pr8/VHCXFtrccapJq99tbuswT8Px9+1Ztzo&#10;F9M+Lu6maPu01xuweuNuef8A69fmp8T/APgtN8Z/hl4z1b4aeN/D02neINB1J7HWNLOnrHNbzKfm&#10;U7gfZlODkEYyDmuB1T/guN8YZx9qt5LpRhiyx3CqAT0CkJnI77s8+lfn9ThLNKz0irecv+Az7qHG&#10;OV019r5R/wCCfrI3gq0kKyXElvtbO4JGeCPwqGXwrawBniuWU7ssrQk5P/66/HK3/wCCxP7Rlvqy&#10;3Vz4guLuKT5xbalOWUcfd+QjHPP41jav/wAFVv2lb/UWuv8AhLvJDHlYZnKAcngMxHU+3Sp/1HzC&#10;T2gvO7/+RF/rxl6+zN/Jf5n7PL4e02eVnub9UVsmTMPX2Oe3NJcweC9ODR3N5H5kYzuYIvb0Jz9P&#10;Wvwy1z/gof8AHi9vWvh491CaVm3srSuy8HjGTwBnoc8+wrB1v9tr46+KZFsLjxxqNu2AIrhboxgY&#10;HVtoO445yeParjwFi+s4fdJmMuPMP0pS+9L9D92p/GHwx0xglx4jsVVUzuudUjUqT+J/z0rJ1f44&#10;/s9eHV8/Wvix4ftVP8M2oBjjP+yDivwVvf2lvi3JM9vceNdQkjaQrJtvCQceh7deornL/wCJvjO8&#10;G298U3k0LsTLGbxmbAP3Mdj3Hbmt4cAVPtV18of/AGxzz4+l9ih98v8AgH7z63+3F+xx4QAXUvjl&#10;oRk/h+yRyzN9PkX0+nr71h6f/wAFRP2Ttd1uPw94LvdY8QXhdV/0PR9kKZOFLSSOAFz7Z74r8GJ/&#10;EuuXG6Ia7LGrfLM7XLHrxz6+n0rrvA2veLPCl3p9r8L/ABdPHq2rTNCzWswTexIVFBPKjqSeDg16&#10;WH4Fw8FZ1pN+Sil+Tf4nn1uOsdJ6UopfNv8AP9D9Yf28/wDgqj4N0DwI3wR8GaXZw3XiadbLWL1p&#10;hK0UAYBoV25wxxgtwQOlfKPxa/Zo0PxvbNetau2+MCFVVU8vJH9CeenHOTXzrJ8LZ/EfxzXwR4r1&#10;mz0+Hw7dL/bmqR3nnRxsjB538wnaSMEdTzxziv0807wH4T8a+GbXXfCM/wBq0+S3At7jdlnVQApY&#10;cY4HI75zX6ZwvlOHy/CyoPVN3bfVnh4jMqubYh1KlvJLoj8p/jX+zd4p+D19HqtsjTW6/OtxCpAD&#10;A9egI5Genbivtr/glP8AtFa94ttV8NNJbw3FjhZJJbj5mTI7emeTnn617B4z/Zy0D4i6XdeFfEun&#10;QyQyfJhIQxBC44J5HOSOSOa+E/F3g34if8E6/wBoe1121upv7FvJkaQq5AeNj34IyPzr6CWGjga3&#10;PB+5LRrt5+hEI+xqcy2P3V+Hdp4hZvtkclvskVSyLISTxnGceld/ZjX4QV+y7vo2R0/lXzz+xt8d&#10;9P8Ail4E0/XdH1BZkktY5G2MD8xHr7fyr6Osr55oVUSZ3LjjvjnPNefioyp1GmepKV7MjfXNVto8&#10;TadM3+7H1NOTWtPnDC6t2TnGGyPwqaW8ulRdg9iQvX3/AM9agTUNrZnjVuMAtjB/wrn6bC07E5vN&#10;PZNsbKGxgfN0WqF7plheI0U0ay+YueXB/OtPydDvxta2Unuy9P0FVbnwnDkyW93KmMlsN+lEZfIE&#10;zg/FXwT+HnimBoNQ0WE7ucmIHOOhP05x9a8l8S/8E+vhTq9y1zFJ5PyhWZQN3r1I5r37UvDGtiPd&#10;baruyoC+ZDyOPb9a5fX38caUX2fZZo2T5VLMvtXdRrVo6RmaL3jw1P8Agnl4E0OZrrw542ms5o1Z&#10;YyW6Z79ePoceldN4XPxE+Bxj0/UvES31inWZZCWK+pHp/wDXroNZ1nxosrFdDs5/l42zFdx9PWqc&#10;2ueILiJV1XwhblkXP76br75A/D866vaVpxtNpr5Gib2Zvf8ADTM//QWf9P8AGiuZ/tbVv+hJ0/8A&#10;8e/+JoqPY0v5fxD3ex/NKn3810Ur+dpCgHoOa51+Dit21dW0jbXyNPqfG7leEbWxj8asLEsn7wCk&#10;toMKHJqSOPL53dKsqwS7SGH+zWUkymVhn2rTuZBiQ9Pl/pXPNIyylw3U1nUewmaJxjGakUBWwz8Y&#10;w3y1m/bZFXBbpQ127DhjnrR7SPQRpHyFOFP8OBu702OWH7zds9uv+FZ/26UNtK+/WpIbzGMj8qOf&#10;uBadyE2Hr2ycg1CwC/MUG7OeO1Nlmzx5nzfXrSKyg5z+FTKVwJQE3Y2j72frT87j86kcg/LUCzKN&#10;zKP/AK1QzX5353Hgf0qQLDynr36bulGn6vLpN6l7D8rKSPqPSqJlkkbCn5e7elIgYnJ69h6+9AG5&#10;rvjjUtYmW4ViqpGEXthfSsV5GuHMhUnd3yKdHaSSjeCfTigwvnAA+Wi7e4H6D/8ABGoS2Pwv8XXq&#10;RHF1qSxgcZbCj5ffOfoO1ffn7MXhS3tfhtFMZIg0txLJ84+bcx65PXjA9a/LL9if4/2Hww+EMehW&#10;D7b7+2Hmm24+7n0PUfXpzX0F4N/4K5+BPhhpb+BtS02YSWkjhZgpbOQDlj36dvUele1h6tOGHjFu&#10;xzyhL2l7aH6Cv4YsYVLMvmbuW24UMvT2xg+nYiqs+gIhk3zlejbh0P8AtA8856+lfB8//BabwGGX&#10;7NYTMOCwkQ5zk/UVFdf8FpvAbyPJDpN0uVPy7OvtnPPP0rX6xR/mQuWXY+85tMWM71QfKcsI/wCH&#10;jGR+X9ajItoI/wB5MuxWLbpGB75/Dnp3r4Em/wCC0XhSaWRRosyq33ZOu04GBj+IcDrg5Ppisq6/&#10;4LEPewtaaXogkdhyzYwx/i446npg/nS+s4f+YXs6nY/Qa51S005vPkYx7VUR4PzAY7j/AD71hfHz&#10;xDY2/wCy03xFvIo438J+IIHhZZAJPKlcJLzndna+QB3HpX5/Xv8AwVP8S3eJJ9M3L0ji8nle+Ac8&#10;+vYHvXoGkftiSftAfsMfFXwlrBjgvrXWNMkMYYM5tpXClkHGDlfwOOtZyxVGWkXqbRpz+0tD78+C&#10;XjO2tPCVjL4dkuFjvJvKjE825nXb8pz6Hg47EHHSq37cVrd6r8BvEGofaRDcWtkrrJvfy/MUgqjA&#10;Z9B1HGfcV84f8E0PjHL41+FcNhrX+kT6HJLDcbb3aYGGdskgJJVVAUdwcjGMHPu37WGp6rr3wl1j&#10;SorZkt123NzdSSArPGI1HBz87MR0KjGB1oUlUtNGiTjo+h+VP7eWuXWv+KPDfxJ+0xSrquiraXjW&#10;9r5a+ZCScY5w/wA2GPDA545r53vYbZpPMiTK7S7Rqp+XnqPQAfTFfTn7WJHj74Oblika60G686C4&#10;jURwtFtw6qCOvfOST1JPb5HGpXUKNJDKysVw2Om0jp9PbpXgYmPNWbXU+yw+O5cLCM+iLV1OY2Mg&#10;Vd3dlYHjP8xWdc3Pzbw3GNoXd0plzeOE8zLbmH3s45qrPMjhQe3G48ZHrURictbFc2xNPc7ctvbd&#10;68E+1U5JZNuxMFm/Oi4Lyc5HpRErMPkRcf3v6VocE5SkMC5+Z2KntuPWtGwgZfDt7IgOWkBb14qr&#10;FD5gDFR6bQa2NMt7eTw1erPd+TtXcmI2bzW4wnHT6ngVvTXNIwitfvPpj/gjZ+1ZP8BPjtqnw01z&#10;WpYtF8b2sSQwM2Yk1GEsYZgD8schRpEEmVYBvviv10OueKNW8LnxNpnhmHUv7LvIZrspAZL27sgB&#10;5yRbk+0zRyJhH4dHX++BX87Pg/xTqfgTxhpnjTQrlorzSNQhvLeSMjKtG4bHPHbv61/SV8AviN4a&#10;1bw5oPjnwjqjLpHiDSYZ7XUI5BADHPEGxjYdxG7oqw+nPU/LZ5heXFRqJ2Ulr6r+l9x6GU1ualKm&#10;+n5P/gn5yt8OLL9m3xz4k+GsTxx7fEV1Lp6LGObbcZIQ4J248t12jJU9OuK9A0fxZJp1lb3Mt4kL&#10;xhRH5KqjLk7igXP3DuJ/EgV0H/BQL4JeI9D8SaT8UNCvLOSO3mm0TxFNHYssO1CWsp2RpN6l4zKp&#10;OWUmE4PYed+AbLTdagikvrxV8p8RxwxqyzKBgAk9GOCepAxjp1+NrRl7Z33PpIRjGCSO4v8AxbY6&#10;Pol7cXAihhtZM/MpLL8uOO7YHJx0ABr5h1z4jeI9Y8R3mpNqTQzTTPFhflSNcEBd3occjqSST97N&#10;e2fGO/B8DWdvZ3UirfXIjby8/vFQFmQ56YwpA7rkY+XnxHWdDsogkltpUa+Y37yV5GcTyNjB3cbM&#10;D5SvPY5FbYeMb6nn4y7iVZdW1W6vY59FuFt2dlaFo5OQpYEYK/dKn5uMYHGcVw/xfstQ0H423mtX&#10;MBt4PEtsus2rBuJWYskjjgAjzUl6cY44xXbQXP2RpLGARybptjTsu0NjO4HA+82ABjoQCM5xWD8Z&#10;NLtdd+Gi+I1e5bVPDWqJ5zL/AMe6abc/JgA8qwnRGPOCZWyBxXtYWSjJLvofO1IvmuZNjdebbQ6h&#10;btLuhR5JEIO3cM4QHPACnIA6g9SRVXWNHs9ft/tN+pULbsfnZvnz0ZSTywBPpkHjkVN4Q1aRkxEy&#10;+YIdxXaHXA+Y4z3zzz0zgZrrY9IjubCTU2k85JNu3/ln+7blV285bIODnGMj2q5y5JGtGJ4lqmma&#10;hoGpfYUuPnK5t5oyV3R5zuwfvcDv6dTXXeL9Gk+L/wAB9S0Cy02afVdLzq9lITuLCFSJ1U9MCPJP&#10;TIUAAkVc8UeEodYVbC3smjv/AO9y3TPys2emOBgABcdWra8D67H4F1K00zLwWsa+TefvB8yMvzjO&#10;MYOehBOM110sS4yjJbm8qPPFxex8fDcFVlyqsM5z1p6ht23I6dK6L4xeArr4Y/EzVvBV5Gv+i3O6&#10;CRPuvC43xsueo2sOa5sOSylW/ir7CnKNSKkup8/UhKnJxfQk2gHcB83949qeHAILfN2+tMGehK/X&#10;PSlBYklR83vWiMyVFYrkr78fyp+0kc5y2MDrUSuCvyjH49KkDFMsAT60wHRFQdpXnGF3AYx/9ehj&#10;GOIz/DzTdz/MAee+2mls5DH9KYA4JGcqR/CfWo8ZXK4weeKV3/iBww9KY4PUj/x3rUMBGK7CjBV9&#10;SO1RuAvzYZh7U8sWC4z9NvWu4+APwhuvil4s+1ajZMug6S0c2tXODtC5+WHp1c8ewzWVWrCjTc5b&#10;I2o05VZqMd2ej/skfCuPTvDGpfG7XvDsM9xbso8OtfqTHFjO+4C927Ix4Ugt1xj0Xx3rnh/xT4Yl&#10;0+9g+0ai8QlhkaRfM8zjGXIzwvyscjqM961NR8WG3u3XRdGaxsSNlrYx4VIf4QgI5MQHHt+FZWoR&#10;+HJ7aV3glgvJl3O8aKU3A4Y57r/QV8jUxU8RXc5fI+oo4WNCioL5+Z4tqVxewzzJeeZG6MW2Pgbc&#10;/wAXHb6VViuhHL5qbC0cimPcM8+2f5ivWtYsYQ6l7DzolbzWkZd67ccgHHHTGB0Iz6Vi3Wg2kMjL&#10;Hax28zcKsiALJjt7HjII/GuuFeNthOi77nIjV4LxGgupI18xizHaQvHYdxnHUVX1SaC38uTTH3Qj&#10;G1pJCZU9c46DPQjnA5Ga6rWdNjvtMnWeCKSQkGRomXd/dz0ztBx39RXN/DHwrqmo6xF4ra+s/JsL&#10;7yre1uovMWWRR95o8YaNOpycbiBzzWnNHlbFaXMo73NrwN4Ul0K1/wCEsutfjfU7yzeKaGFirQRM&#10;NwjL8Hedqhh0+bZn71bmneC/H/jErqk+lPb6fu2KzKUEsgPAXP3QSR84G3Hriu0+EPweXXtUm17U&#10;Lm6XSbaRkg/chkuLj75DDKgxqPm45PTjFe/eC9B0TV5zc21j50YhHmSTfdjQ9XxuxtUKxKgYxjuS&#10;B5WIxnLLTV/kd9Gh7qWx89/Dzwi/h/xbBHr3hILFJtWSa8UM20sACpYkdeoAHyhicd/oa9TQvCfg&#10;/VnvsTWd1ayKsMa+UwfaQMlQR3wMdM9gcmx8dPgv4Gn8IG68OJcXV5prNK0duTsMOzl1z1BGCR6A&#10;keleFpf6lYWNwunXrCKfK3CtKdueCWXJPOOSMcjjkivNqS9s7s3t7NWRpazFNdaZBqcVt9nltyr7&#10;YWEZOAAmXGckkf6zJzjBxWr+z18G/FX7VPxnsvhd4UvI7S5uGafV9XuIh9n0mziXdcXkuBjCKMZz&#10;lmZU71yjXuu+P9Q0zwL4R0iS+1jV76Gz03TrGIyfap5HAjjRD2YnpyMFicAZr9FPgn8DoP2dPh3c&#10;fBHwbqml3PiDdDdfFnxMsz77nUIvmj0222AbrSD5lKAfvZNzbyU2FRioq8v+H8jGV5OyPT/AHwz+&#10;G3h3wd4e8OfCRLrTPDfg+3e28L2qp5V9J5x3Xc905bBubpyzMx+QLKillRlYcL8ffi7ovhDTNQ8W&#10;/EDx5oekw/YrmW0OtaoIYrzy4TL5SvIDlz5cbCHPmHCsqs8bg63j/wCMOk+BvDmpeKtZ1y10nRdP&#10;tWur69lVWtYIQcyOyAbdzB+VVSjsdqgpOpT8Zv25/wBrLWP2vPjJdeKobZrTwxps0kPhLS5M/wCj&#10;25OfNfPzNLIRuJYkgYXsc+vl+XzzSrbaK+J/kl/WiPPx2Mjg6aS1b2X6nnnxe+LXjf46/EG++JHx&#10;B1T7TfX7KscanbDZwLkR20KZ/dxIOAox3J5JNc5sZ2ZmRWyuDwPWnKrZXnnb68f/AK6kjjV87fl3&#10;Y3eh54Ge1foFOioRUYqyWiPkZVObV7kZiXcyk/dwRtH6D3z+VNctlYfvLn5ecnr69/8A61TN8p4X&#10;5emcEYqNwu4Hy/fdtPynH9KvlsZ8xE6Y6yDn7w9BUUm1gSNpP95T/n8qnmPPHQj723G71qG5Ag+V&#10;49rDnGKhxLUitjqC3O3pjn61Hpcpg1KN0LA7sLjt7ipPmD/Oe/aq9oyjUFP/AE0/GsXurFH158H/&#10;AI/a3ofhfT9OmvZLVYoBuurd2jeSPGxsEd2ACluoAzwM17x8K/21F8K3RstFsrXS7FlVZpxeGS4Y&#10;clfmA+c5LMSBkArgnFfHXhfwX421nwhY61ouk3D28cLwmZmxGzByMdPvYYGul0Twx4htUuJjbM0w&#10;YDaincXx/FjbwM9j2xXpTq1VK1jlVGnJX6n6bfCX9sHw/qFhE+neIL6PT5It98upzPIzsGKtH5ZH&#10;3iAOeqgDGecfXHwL+PNj8TNLjWe9MiuuxWuF65PEaccYHJB6Z9a/Fj4VeKL3w281lqLnVCM7Ibi+&#10;aBBt+YN0ySCCQM8kY5NfYP7L/wC0l4d0BbWLxNfNJfswkZLPzEVJM8O2QMHJPtntQ4xrQ8xKU6Mv&#10;I/US3gjgEM2nFpCW3YWTOVU8nA6jjpWZ4j1q5SVdP025WCRvMKSqu4TnhmwO3b864/4S/FZfFPhS&#10;3aWXfMYcxXG/ar5JGMckAH88Z4ziuj823skjuLOKRp9uyOVdrKMj/WAHkDOfyrz5U3GTTO6NRNJo&#10;/On/AIOD/wBlrw98TPhVYfts+DtPzrnhdE0/xBcWtuqtfabvKh5yMEvBIQAxydjgdAK/HuHVQk3m&#10;llDH+MqD29D/AD7V/Sp8aPhj4T+MPwr8WfBbVrJZLPW9HvNOkVcbf38RDYzxuVih3dm5r+YvxH4d&#10;1vwh4i1Hwn4js5LfUdJvprO+t5R88ckblCp9wR+Nc9ePLZoIy96xvHXVEzDei/N97+8Pp9aL3X2m&#10;WS7u79WaQluGHX0x7dK5NlJz8uacVyQGxyuDiseZlHSJ4nWBy8F6pfB2/KCP8/8A6qgl18Nub7XH&#10;833u20Y5rEVvlJJXG7G3dz9aCQo/1P40czA1m1mE/KtwzZ5VVXtTZNW3NvRpP97of51moSowv/1x&#10;UytlcMzf7X+fpSuwPW/2df2drr49602lweITp4jt5JA32VpPuoSAcEbQcYyeMkd64YaZFbai0DvI&#10;rI7L5m/uCRwfXj619Mf8E5LALrtxcLCxMmm3Cs2CVTML5PA7cH6j8a+e9WsRJeTXEHyss8hVV6j5&#10;z2/P9K9X6rGNCE1uzhVeUq04PZWL2lxTyWEmky3DLbyNiSGInMnPf+9z6n6Zr7K/4J0ftpP8FNah&#10;+DnxPu5JNDvpgljNN83lEjhTz2PTPqcV8b+Hpbmez3wkeYr/ALxZGOOOc5Hcdh611UNi2t6f5N0W&#10;jm8tTHhTuYjoAc/Q/wAsV7GW0+XVHPLGTw9VSi9j9ztK8OaPr1jHrmlxxyW9zErx3G3AaMAbfpj9&#10;DXz/APt7/sh2n7Qnw0n0RbSP+0LEM+nyIvKtzlQ3vz9TXh3/AATA/wCCgF7oGpR/Av41a3I1qZAm&#10;kalcN83p5T88Efy61+kuoaJZavZ/a7VFkjkXMDRdG6Hgentx9a7qkuT4tYvv+R9dg8VRx1Hmj812&#10;Py5/4JSftC+PPgD8ZJv2aPiWk9u32rGnrdSbcckYweCT9eK/Y7wxrcN9psd1BIWWRRhjzx+PtX5z&#10;f8FFP2M7iO50r9pf4Xaa0OteH7xZ71bf5WeMMDk9M9+ePT3P2T+yl8R0+KPwf0rxKj/vLq1Vn3dV&#10;kxzkfWuXEUl7FSWqWl/Lpf02+47qacY8rPZILtZNwZ/4uuMYqO+VWcyMzMu7+EZz/nvWOt/JbP8A&#10;6SU9A27rn2/CrP25bqPCzZ2+rdfr/npXncppbl1LFtqZt5lCsu5e/wBK17HU/NCqH2r15/z1ri9R&#10;nu0m4bapOQFb/PFPs/Erwqse5Ru5Zs0/Z8yuXKPNqd3KEuAyqg3dVz/T0rn/ABJ4fa6iJiT7voPW&#10;jTfE0DbUjfC7eS31rciube7ix1DHO7OM1C5qbM/eieEeL/DutWs0ky3DeUq5XdkA/l15rFtNV1zH&#10;2e+iULnbIFA3D3x9PSvfdb8K2eohh5ChenP865XxB8P7X7KZIocMgzj1967YYiMo2aLVRHD/ANla&#10;H/fb/P4UVf8A7B1//nlc/wDfhf8AGitPaLuaXR/MFMuGwR3rW0aUPZNEwrLuuX/Gr2isAjIa+Spu&#10;0j5BbmgVwm1P0p1tDwxY5qNJHT7ozTra6Al2ONu7it0N6EN5AzBiM/SufuF2Tsh4rrIoFaZ4/vHb&#10;XN61F5V0x2/xd6mdO8dSb3ZUyFGC1PRGc/dp1vECcnj+lWAEQcCsfZgRLagDGD81L5AUbkPPQ5qT&#10;zUXkeuahluQ38W7jHtR7oA3C5d/fNRvMUDBXyv6VGzfxBeG+8BzikGGbofu/gRUgK5YPgNt+b86c&#10;ARhmH04pYoQTvZs+xqe3ga4+RRx/e7UAQQxPJIEQbvf0q42mtbxmQn+LHPUVL9jSJBGgbd2PGOKv&#10;wx200KzTJ+9xll/r6VpGCAzxA8Ktu3Lt6VBJtLsd+M9eMY9q1NTjTaCQPu9QOhrLZSflA5okuVWA&#10;ksdT1HTn32Fw0P8Asr0z9Khubma6l8+9lZnbhndsnP1pCGVgA3y9xQ23cPkb/vqo1sAwqGHyv/wH&#10;PShQEGC38JPPajeQAFX+Lvimsd5yfWkA1yoGVYcfe6VJDPcWkizwOVkX7vNNG3BJbHb60i4BCLwB&#10;zQB6XpNlqmo6HDrySKoaPa/TsO/pn19BXcfALxEmgeI9Y8Na7q8lvb+IdDe2VR8qzTKyvGjEj5Ru&#10;GOev41N8Mvh9Lqfw9st9oxEykqSvBxg+vPJOcVN8TPgze22jNdaXGXdbdRIAxzt/vjA5wQTzjIHH&#10;rWnJKPvG2mx6f+zT8ULn9nr4zWfiKyuHWyvJli1INhsKQcPzkcEkBiOOa/SPVfiJoPi74WeIdQ8O&#10;vbX0i6CzmZ5/O+0Iyl128/fJyCcADZn6/jH4A+LsvhfVW8P/ABStJp7MZCXkXMqsM43Z+8D69QPW&#10;vpT4YfGPUdA8Py6n4a1bzLXUrNre7VJDIrIQSwU5+XK4UZBwdxx2q6Nf2d49GOUeb1Od1XWtNt/E&#10;WpeGb9WkjvGlMa3StMrbwX2GNsgcHh/4f0r5t+LHw21DwLfDUIIt2lXWTBcQtuSNsnMefbjnvmvf&#10;PjNqFlrt9/adrYfZ4lhjO2zb5V2gKMEAEjHAPcCuHeyi1bTpNF1y082NowYw7YUFhhvqRxjJ7/Wu&#10;aXxHo0pKVOx4PLMyr5ayYb+LH+PpTSF3Zk24rofGfgG58MSNeWD/AGixVsGXjMTbj8jY6dOvI+tY&#10;CwtIeFG8MePWpFeV7Mj8rvtZh0PvVqO1UPvY45+UN39/89adDA8IDxuW9Dnv/n9KmM6RDCAbQCvY&#10;56c80GsYrdjobUs7YA+bjbnr+Aq5La2cXh2Yy+aJWZQu37ue4Jz29qh02IXcvyK2An92rGrMItDx&#10;HK5XzDGQ0fVQOv4V0U+5NSMVTcrHHpzPtZc7vVf88V+yn/BG/wDaAt/iL+x1pvgu78RsuteDNU/s&#10;qX7PcM919jUmS2GFImMewlQiFkG04VeBX41oPMmPXn07V9cf8EdPjfB8Lf2pJfBet3kEdj4y017R&#10;WuNxX7TGfNjXhW5IDAZAUnGWXrXm51h/bYCTW8dfu3/A5streyxkU9np9+34n6r/ALZ2h2/xW+EW&#10;qeErHS45pte8Mz3ifLGD9u08CZJguBIHEHmx5YfdkPI53fD/AMH/ABrp6Wttp9lPH5c0aRzbZQNr&#10;BgNrDt93B/Ajrz+mWnXj6l8N7hNF1C3tTZyJfmO7m+zxTrG+6SL90Jl+ZD3deTzjmvyx8W6r4c+G&#10;n7UviX4B+JdQcyR+IHtrW/htg8PlyHfAd2QSjxMn3Rxn06fCVaMqkrrXS59fGaWj9DW+NfjPSYdU&#10;tdMh+0NNDdeddSqm3a20gMR/DkkgADj5s1zeoXMt9bSTWf2qNVjVo5o23KAuMrkYAPViTzhunGar&#10;fFPTtQ0PxVeI8xaG7jSaOWQHc2cfXkY6Z/DmodH8T2ZmW2ZPmkuNzCZduxSRjAU5Pygk8Z7dqUY2&#10;jcwrx5jH1fSNT0lZ76F5JGRWE9tvVlYo3yvgDCjr0wOQ3NXNOjs/EWh3HhO80+1uJNTtZNNghvIR&#10;IfMmVhHNG0h+VxIB82QF4PXmtC9WyuNHnaxbC/YWdCw2ExuCqKwOcZBAx2HXPGc2JJfCs9vqdpbx&#10;3EtqqzxWeFkWSYY4XK7WGcdRkH610RqPluedLD3Z434bkvbGCE3UU0U0LFZuPmWQEht4PuCPQFa9&#10;i+HPhrxT4se2nto3hs5JDGp8shmRuSAg55x8o4+bOetUPEGhfDHwV8ZtYl1S+t/Jvb4XlraRsHS2&#10;hnVZBGSxPILnc3O1hxxirOtfEvSfCOo50TVW1CFwpt4YATtYE8bjtX/gWcDHfNddSXtPhRFOjyys&#10;z0N/ht4W8K6B5mjSG1iyg1C+vE8x2kwSrDkgZ7KOp+Xqa8O8feL/AAJYa8+lp9pl+1XGyS8sU3RL&#10;Jj1zyFzngccgVY8cfGrVtbhuoL/Uo1mkjMdvbwMdtukgz5gB6EEnBznPOa5vwl4BuPHetQWunW8n&#10;k6eftN5n+EAjBznqxwOMknPFXQpuF5TOuUekSt+1z4Jm13wHofxNhsIfP0tf7M1S8TrPESWt2f8A&#10;2hllHtj0r532hBjI+lfZL6HL4x0HW/hpqUXn2upae0dtI8e0W0ilnDID93DL+GO2a+O72CSzvJLO&#10;4Xa0chVvl64NfUZTUc8Nyvp+R4Wb0fZ1lNdfzI9jFdueuQMLTwONrD8COaSNQ7Y3dB/EKANr7T2O&#10;NuelexGPU8gkUkjDDp+tOjUFc5xg56VHgr3Oc9xTgUXhfXH/ANetOUBxUAY3Hjhv8KNwX7gG1T/k&#10;UCTJyNq987TkUFgO/wAx5O2jlQDX6byASf0ppJCkBsn+836UcHgD3Xjp9aks7C91S+i07T4HmuLm&#10;QR28Ma5Luew+tYy0AveAPAOv/Erxda+DvDUKtcXTHdJMcRwRgZeRyOiqPxJ46mvsq38P+APBnhnT&#10;PAPw0t5I7HT7KOS+u+Gku5yMTTuQOAz4wDwBtFc98H/hVoXwe8CwaTY3q3XiHXLbOs3kEedpYkfZ&#10;YD32jrn7xB6Ct24mh0ASKtxtkjYnbLHuOCQCo55JAz0wO57D5HM8b9YqckfhX4+f+R9Fl1CNGPO9&#10;3+Bz/iLxSfD95NZXqBd8JRV2rIcMCQB7598A56c1zTa7DOywNs+STeyuQ2SOMZ/DkDk8+lHjW7ja&#10;5cNLCrMw6wllbAAGRk88dOg75rl7jUEs7FmU5kjIMMcjAn1yeO3PX8Pblo07q53yqanUtql1HI1h&#10;AsiFeMrNztxn5TnaT/LAzVCKWK4i+yvdbtsmQscmWjI7DHQYBPYH1Ncqmo39zcCSfUpEk42iP5VX&#10;g4AA4x710uiWms+OH0/wxpFrJd6pfOEayVQodh0YngDAG4k8AA1tL92rjjLnNDwr4K1Tx/qN1Fp+&#10;63tNOtGuby4DCNordOcDJ+Z2OQq55OSPumrs0enQs2paFoNjpNuwVItO0mSRI4I+PuF2LNk5Zixy&#10;XJJxkCvoOw+GeifB/wCC2reFLS3+1aldWLm8ZZzuu5NvGAR8mzdgLyMc9Sc/O+raiZsx2RVpFXyp&#10;FkcLlyOeMcAjPXua5YYr20nbY6/Y+zSb3PqP4X+H/wC0/hBY6Za7mhdY7pr1X2b5Th3XIIwTyecE&#10;gYrE+IXjO48H6BbWGm6N5Wn3svkX10i4keM9dxALqnXGMAfN715V8M/2gNe+H9lcaXFB59vIry28&#10;EihjBIxGWIz8ygLkr6njHe5r3xqvfE+mSJNHFcM0qtDMAI1RQuQAhON3UE5x7A1zSoScr2NfaLlO&#10;q8V/Fm8azk0qw1dvOuT/AKVNb3Al2R5I+Y/xsQB0O5QewNcF441LS7TTZLwR7VXa5kcfu2zlhk9h&#10;tz+ByawrnVJBdSHS4I2DEiGQyDajD1wPlLAdcdu9fUf/AATm/ZtsfEmlXX7V3xp8ESa34Q8K3Bt/&#10;DPh66KCPxZr/AN9bfBDM1vAB5krhXGRtwfmATo8j/MzlUurHpH/BP/8AZ+8T/s++CF+PHifwzt+K&#10;XjTQ1PhPR7i7iW48KeHLkiN9XdXB+z3FwreXEzhfLjfcxQEmvedP1K00TRv7Kjulmit1VLi4a/kl&#10;kZtpKSyzOd+7CsR8xXdHuUeZAc0/H2sTaFNqnxP8SeI5r7xFqXz69eTeXu2yjYttGANsduocAJyD&#10;gJkrOrr+dH/BRH9tvVJLy9/Z5+H1/JHI1v5HivWI53D/ADffsoyMcHCb25yNoO1/MzWGw9bMMYqV&#10;JW/JLv6/8MY4qvTwdByn/wAOzB/4Kbft3WH7RPiaT4OfCW4ZfBOh3u66vF3xrqt4mQzBM7VgV9zI&#10;uPvMxHy7FHyYCoCnqF+YHHSmKSkexWyOAoUY2jHA/KpIyBt5X296/S8DhKeEoKlTWi/HzPh8TXqY&#10;is5zLEKb9pJ29cfJnH/1qNgZcu/3ePX8CaIEkKqFHfh+vvS7oyqsD6fLnj1x/hXoxpnK5CNF5jFl&#10;VmGOePmbNJMkQkUh9waMbWX9BT8nLIFAZY/mGcHA9/0qIB7jkBTtK9ONoxVOmK/mMkUEssbZK8lS&#10;Mj8M1Xuc8L32nIK8tVm4ZG5xywxy3Qen/wBeoJgwHyrt6/hWM4aFxZTSP5sldoXkr6//AKqrQsI9&#10;SRifuyA7SuatgurgmT05z0qmTjUFAHO7niuOcbW9TSMj9IP+Cbnh3wf4u/Zx1a116xhmvF8RyQx3&#10;F0ztHFEYkfcwXOwAgkFRnNd7rXwL8HalM2l+APDF/rHmxma31G3incSNwJCrN0jBAGcAjJI6nHjv&#10;/BMD4jHwZo2oWttdTySf2oJ5bSOMCKVQgG92bPCn+EAk96+9/BvxO0fxJqLtqV/b2skygrBpsYlk&#10;CgA7VCDbHyWPcHqSK92WtJPyPL1VRq9j478VfsheJPCcVp4k1jSrOE295HKun27tLKZHPzDHLZUE&#10;g5bjkjnFbWg+CbTw/eNqNtrT3FzJMq/2TaiSHyCCWxlzjZnIKjrnvwa+pPFfh+2aNdV0Ky2xx3GZ&#10;DeymS4kf/ln8qg5JIwo4A7k1w2rabpugXK3t3oEQ1K6lJ2zttmeTaoDANwGKnoQMYx1NYKEehpKU&#10;nuek/su/EaDwxZ28GpWcP2jLD+zpJS8o6EKwzk4PAU9MZPHNfRE3xZutXtVsRCsF9t+ctFs2gcBg&#10;ScY5/LPrXxp4L8R2GhajIsIWXUo2WSSC3YAwh3x8oK8nsRkZHHSvXNJ1zS57rzbW/nkZ0VOYTlec&#10;MTk8Nnjng98YrKpRjKVzajUlGNj2lL63F7DaW14s01ziKSG2mJ3EgElv73A3dieO1fg3/wAFg/g3&#10;c/CL9vjxheQ2yrY+LJxr+mlT8pW4Pzr+EisK/be516F9TsVvtXW3kh2iCaPbtGBuI4O7aO7AEEnF&#10;fnZ/wcReB9H1HQfh78ZNI0SDzRqV7pV7qMf33iZPOhj91++wPvXDiaf7l/edUZe8j8uyrht2W3dB&#10;81B3sdoJ+lNDjG3ZgBe1LHlvl27d3DHNeUdAqqFUD/Z+7TlJAIH5+tMXICjP5evpT12nCrt+bjj6&#10;UASR7zu+U7hzt9RUgwoLpx83Td1qOMrkItTIilcbupPtzTWrA+z/APgm9pF359xesWWH+zLhBcKD&#10;tb90x546focc18zS3wTUZ0ZElbz5FDKu7gMePp719uf8EyPCSt8OL7xCdw3aPc7h2bELZbP1/hPY&#10;9etfGtv4uiAuoLDR4Y2+0OrMy/McsenbtX0/s4xo003bT/I8VNutUdrjfDiSzXfl2NgzSN8yqy4X&#10;GOmT7Z59a9UtfAvizwzp8V74g8PssbMPLaSUZ24yrf7WNxzzkE815HF4g1yO6i1W3vWjeJ90nk4T&#10;Ldj6jPevRtS8Sy+P/DtuNQ1OaZo1Ch/OOGJGD368fkK9bL/Z8r7rbY8/GKpzLs9zoL74Ea9rNr/w&#10;sHR9es7W3aU/MJB+5IGS27PByMAnk9jxmv0F/wCCc/8AwUA0e0s7D9nn41ePLa61SJAml6i0oIuF&#10;HATd1LDpjr71+ZHhrV57LTZvDl9I81uy5Xac/Nzjvggcc/ypuqzmyS21LT5Li1urOZZdPuo5NrKw&#10;PDgjkY6V11FRnT0jvvr+Rpl+MxGBxHMpXW3qv6+4/oW8S6NYeKtCuNKntY5ra8tmXphWVgeT/n3r&#10;yH9kJr34a63q3wz1GGOCG1vD9hjjHSMnPHYAdK+U/wDgmt/wVqe+Nt8Gf2nLyCG6DLHpetOxCXC9&#10;Nr54Dj2619jW507Vvic/iTw7dLcWtwF2yQ87gecZHvj2x+FecqcoU5QfwvZ/1sfoeExlHGQU4fNd&#10;UeyarAl4u+3ztY4+Vfx/z61Dpvm2kXzrjn5dv9KuaQkrw+VKMfKM7W9OP5U640i4kf8AdI23HPpj&#10;0I9cfnXl3tod/NbQr3t9AE2D7pXJA69fXtWPdG5d/MYsqs38KY+gB/r61uS6XCeXxuH6Vn3DIgfZ&#10;8v7zPrnnGOnoPyqotdCoyWxnwz36yefHJIFVvQ4PbnPX61saP4nktgf3zsBwx5APsaz5Ek24ll+X&#10;HbjOTxVF4pY9qgMN33ucLn1+n+eKvSWjK+I9C07xZBeL5ROSOpbsuetXDcRXi8SL3U4HSvOra9lg&#10;LSC4IVjltq4/MVu6brc8aAKVEZ6mspU7aoxdO2x039jWnqv6UVk/8JG//PP/AMeWis+WRnqfygzM&#10;C3NTaY3VAe9VpMl8VoaUqKhkcZArwY/Ej5k0UtGhiDeeOe1a3g/wRF4x1B7R9UWFlj3LmsM3kZ48&#10;tqksNS+xTfaLaR43xj5TXVSlHmvLVBL4dDW0DS/sGtXdheHcYWKbvXFc54thWG8kOz+Kt/w1M91P&#10;NPI+5mblvWqfjiyUvuUk8d67J0+bC3j3OfmtUOSSXYeOhqVLslsVXPBK05D82K82fwnVYkeRn61G&#10;fkBO32pwxnP4VIEDHaw9qwuSReVu/HjFSpFsOSfb8ad8qrjGCPWprK0e6uA0jlV789qaV9EAtnYm&#10;c75MKoOd1btrpAuLH7ZZW42x/wCujHUcdf8A61RRTW9vErRpuAGFVl6//XpXub9b+O506c+du+VV&#10;boMc/jXRGKiBNjTILdJFjLSYwx2/d46c/n7VXiuFjbb5O3cT6YP+RViWWR5izp8zKPMK8fMf881B&#10;FJHI214cruP3eM/5NUUVtSlyu0vtP+729v8A69Zu4F8gfWr2pCATMsDfxZ+Yd6oyZjOSuff3rOau&#10;SN2BRhm3Z6hunWmlgMfLTvMXnfxu70jYcYPSs/QBgVmbaB/F19DQ+AWyP+BA0uFX5QPoM9KQFCvy&#10;gc+lIBpfOT+HSnRIZZVDfxMA359aQ8gbQp28HHWrei2xudYtbUbiZLlFH59qPiYH3V8BvBtwPA2l&#10;t9k2lbUlJGhDY3gBnPYnjBB/LjNdJ8TPAaQaXmKJjG0IAaOJdueuQOMg56e/vXc/A3wYLfwlpNtJ&#10;GzzR2C7jHlfqM989uOMZNbvxX0W1j0iZJLVRGkOJG3BpF+UfLt+6flPcjIzivo44dOnqcsqrVQ/O&#10;/wDaNs47MrPCy7i3yvtCnPfnv+Ncd8GPGnirQ/Hum2Gka3PHDeXKxz25bMcgI7jp179a7/8Aa+eS&#10;LU1iaRGHnHiP7oPPT2/lXk/gFnXx/oc0e0t/akAXLAD74HJPb3rwa0eWtyo61K9me5SfHbQrOZtK&#10;8ViSy3qfLm+z+ZGp7DGMhev55rWsNb8AeKYY5dC1S1ut+793bzncq8ZLqTu47AHvXj/xrthDrUmS&#10;vMzD5c9ifXpXn4eaGUTRTyRurZjdWKlfxFZzjaRvGtKB9Qa/oentI9xJpMbwyL+9E2Nqrt5UqT8v&#10;AJ49ufXx/wCJHw8/4Qq8W90t/M065+aI7tzRE/wN6n3rE0L40fEXw8FS38QSXEcbbljuv3m0+xPI&#10;4rudC+N/gnxra/2H490uOxeT5VkUM0PPv1XnnBGM+lT7skdtHEU63uy0Z5y8m84i3fN+WadGJZWx&#10;GON3zEgc+1dR40+GV94fb7fpttLdWHlh/OjZWQZHUFSeP19axdMgjTa5I+8cHqenP6Vnqtzp5ZRl&#10;aRchtVs7faxaNVGfUtn09fp7Va8cac+h+H9PSZf3t9p0d5IueVMgJH4bcfnmqJF1q91Bo+lRNJcX&#10;VwltbRqpLM7HanA6nLDpz7V1n7U0MOnfE7VvD1qB5OjyR6bCOwW3hEX4HKng8jODzmuqlH3G/wCt&#10;QxFSPsZWPI4Pncf72Dz1rS8M+Jda8IeJbHxb4avJrPUdJvo7qxubeQrJHLGwZWUjkHjqKzYW/ebV&#10;HbLbqmU4bCkfKuPaqceaNmeDd7n79fsqePdG+JHhPRPFFvHJ/Y/ivR0uvsNw/lNOroN6hE2TSDkj&#10;zN7+zV8Mf8FaPBkXh/46aP8AFTRvDtxplwFfQdZs7xZFeO4sCPsUhD4YGWwNu27Hz7WPzEsT3f8A&#10;wQi+Ltv4x+GOvfBHVLzbdeGbr7Rax+dL++tZskFkAZSQ+5QSFHPJ6V7n/wAFZvgrrvxU/Z91LVtD&#10;0r7TJY6SmsaehWFZBc2A/wBIVVRiCXsiQCTk+SFx0A/P3R+p4x03snb5Pb80fZUqyxOHU+6/Fbnh&#10;Hh3SfDnxV8HpYa5pajdiWCUSN8m5PvKc5GOnQ8HnvXj/AMVvAdz8LtTaBtVguHmOZIfOCXFuMfId&#10;vUAqAQehORVX4e+PfiNY6jHD4KiaQWKeXNG0aGMqQMg5wFJAJ9CAa6q/8JeLdfuLrUD4PuJriYrL&#10;cSLZlY2Zj/GSOccLjnCgGuG3s3ZnpSSlE871bV7i2imsJ7m4kutqlRKvB2uHYg454GQG7kjjiuz0&#10;zVPD+jww6nZX017rD27FJZbc/ZrL5jtfDDLyYyARhVB74zXP3dpZW+pfZ/KXy7zcJJeFcuxHIzg4&#10;JB+uOQM0/RJom1FpJJ1H7kxq8gPyMM/O2OMAHryevTNafEY+zOT/AGh726s7Pwv4+1LTkhWSzfSL&#10;i4jtwvnSQOWQsQNsj+VIod2JY8dgK4CfxVe63AthqmqNDZsxbyRHhCe2SBubA9Tj2713fxS+0+Pv&#10;h94i1HT9WVbHw9cQ6hYaWx/eSruFvcTqoBAVAVY5IwoGMk15d4K0K+8U6la+HNHiaS4uH+ZY1G04&#10;438noO+frXsYeMfYpy6HDUvGtbuLFo2svqccGnQyXU8nEUdv8xZc9iOgA69Mce1fUfwB8PafpHhW&#10;PTpk86+XfJqM2wsJnCnIzjk7SQMHAK5I71y3gv4eWfgO0XTNNH2ua8B/tG6VgGK7sbeeigjBPoe+&#10;K6qDTpdAhvrzUNVS3sLXCXLTfNsVOMlfTA246njrXLXxCqS5Ud1HD+z1ZyP7RV7F4J0GXVdCSWNr&#10;rZHbyRzEF/N5fb/dzyTgAZ/Gvl/4v6XF/atv4mtJfMi1KEGTdGFYSgfNlQOCevvmvVvil8VLb4la&#10;0trp1m8emwOY7TzvvSKP4yB904OMDjoepNc9f6XD4q+HeqeG47qP5AL21hWPLGVOAc4H3kLDg49f&#10;WvpMpXs6fK+p4mZRVe9uh4/a7DIu314YDke1JdgRXLKeM+lEfmRSrvXac4+ntUuoB1ucsmG69Pxz&#10;X0MNaZ8tLfQgByMp9enB/wDr05fm5A9KaEDcrjjt/n8acDGBhT0+97/Wr5TPm964rDBXP9aTO5eC&#10;ODgj0oV8kDP5imkqvL9utTI0Wo9UaeSOCEMWdlEaqhJZjwAAOSSf6V9c/Cb9kkfC34Q3HjrXUaT4&#10;iSSJM+luvz6RY7WJAX7rysRubglQoCn71ZP7Gnwl0P4caVH8cvHtrbS6xeWjSeE7W8h3rYjoLp1b&#10;gSNzsPJQfMBkrXoq+KzNcgzXt1M1w3761uV3SyA7dqgg/jz0Ax1NfJ5tmTlJ0aWy3ffy/rc9zCYB&#10;xh7Wpu9l+p5VpXxNufC0dxbW5jkjmV2RSh+WQH74znB9cjB6modS+LWvX9xHdRx2qRxw7Y9yEvgn&#10;2xg5/Poay/iZoMGieIdUtrSWNo1kLRtFJuXbgEZzg9xwfTFYMM8au0quvmSMu7nDYz1/z+lefGnT&#10;n71jq55R0NKHxJrlzqIW4lgaZstuMIxuJwVY+hGe9MltprpCgKQqYH3LtGWB6cZ5wfTBH6VVn0jU&#10;rKzW9iGxrvrx8u3/AGj6EZJ9iKfZaVqhjW9S3+VfmDRsTkYxuXPYZGfTg9hWnupXTNINvc5+eW7R&#10;vskUTKysFZYwQWboB6nPYV9kfss/A/Tfht4Q/wCEs+Imi31l4qe5WOO31KFo/sCZ3FXjP3885yMq&#10;VVRjnPA/s7/svReLEPxE8YLqNm8DRy6ROI8JcHORMWYYfbtIXGSSN2flAP0M2qRWkem6fLbtcwKz&#10;Mtxdlh5kijhJD1aQEZOThjk5yRXkZpjuaPs4fM9fL8Nyvnl8iDxhpXiC5tYdShgMzy7Y41kj81Uh&#10;PUs3QjOeeeDj3ryb4vfs+69rWgy+K9M8PfZ9T2/u4Vt9vngHgLtPDADqR0GT2FfQfhjxhYaHp62l&#10;xHayW0jBRIIyEhkYg/MBnauQOeDlsetZvxD8R3lhotxq1siz+SznbNMR5RByHTb1B6jI6Yz1rzKF&#10;X2ck0ehUhGUXc+GreRYiyTSPm2I3rHwoU53k55ByOnH9KhvLg3bbMMzZDJujIBAGQ5ycMcfX9a2v&#10;ilp9vZ+M7x7ODdDdTGSGZo+of7y4H+126/hSfAX4IfEv9o/4x6Z8DvhVpMl9q2qXC/6T5J8mygXm&#10;W6lP8EUQyWP8WMDJIFfU0uWVPmPHqe7LlO7/AGIP2TNe/a/+Jl1banqMmieAfDlquofETxYuVWxt&#10;Cx8uFSxCm5nYFYkyTyzYIXB/QS5+MGktBo2vaTojeC/DPhuzbTPBng9VihXR9LTJ+2MEDOLmbbI3&#10;mtuHyuRh42B5vRfhD4A8GfDy1/Z++D4u4fAfhjUPtGs6hd6Psn8da5Hj/TZiH/dxq2fJVsKpRF4L&#10;oT4z+05+0hofwc8L3mseJ9UFzM0n+h6XZ3OJry/zuQiTGRGSFkYg5K7JDiQSKfOqVKmMrKlRX/BF&#10;7tCDnN2Kn7e37cUXwn8EpofhIwt4x8SWsy20bXB83SrORXQ3TLGcI7EsI0+4wdmG6MxhfzWlneed&#10;57ueSaR8vLJI5ZnJPLEnqSeSetafjjxx4x+I3ie48ZeNdZa+vroqkjFgI4Y1GEhiQfLHEq4VEUAK&#10;BjFZRZnJ+ccDAHT/ACK+6ynLaeX0eVayerfd/wCS6HyuOxksXVcnstkObcDu3blX7vPPFSRRPuDF&#10;dysNrLjPXt7U1C4fzEXdheQFz7Z/+tU0aI/zFvl3jDV71KB5cpE0Zt4+S6/eBI7nvx6elEilV2eT&#10;tVsHPXIoIDSbw/fkY6U4Mv3oUjVv4uvHoa9CnT0OeUivd7RDIC/z52444BP60bg8kjK+A02GG7qB&#10;jNF8xLRxKf8AlsCw9e/40kBPkKFb+Nj06jPrWbj79v6/rUPsjWj/AHhY9Bx+VQTjBGDnbwdvP+TV&#10;ltpDINv3fl3dv/rVXnEqqfur5g4bsf8ACsakUjSLK2x1l3P3x8u7pzVGcmLUGIXb82Rk1oMq7wdu&#10;3361RvSf7QwrfxZ+7Xn117t/M6Inv/7PnxDj8A/ZbvUbRWt/tTK80kxTb8oyTtK89OuR7HpX2z8L&#10;vjPrs/hKPxFANP8AsbK0dtfWrvEqM+MROyMWBA+bgfMSAfSvz58IWFp4l8HTaVdx7ZpLlDp8nA8m&#10;facc+hxtI+h7V6d8AvjT4h0C7h07WyxubVTbqscyoyKGJxnuAc+vPIrpeK9nJRezR0f2eq9FSW5+&#10;iGgfEq4RVupPF2nf2oyM0y26SNO7Fchfn6ng4PIzk8cYtadaN4qu7mytob2RbyOMQwzWYRrhy2S4&#10;JyVk4+90AGSTxXz38O/jp4WAXQNfvVs2ZFVWa4kkJVQTukZv4icHcncfjXungnx7pl1dypfazbO8&#10;m1IZLXdL5vA3NHgZQZxyfp0zW0asZ7HmVKFSnK0kTWPwofwl4hj1O7mvlt4t00dlNeAtMwxwCuA2&#10;4qC2e/PA5rol8R644a6g0RrG1lmxNDHllCkjajBifmbj3HuDWlaW1pHpX2O+8RNcXDMguuN8069o&#10;UHQIT/FkAA/UVNf6xrUq/Z5pVjt4FDTWMN0gkjkzhFxghhjIDDnjr3Fi5R+ha5qmoapeaXrAVrho&#10;xHewy/K8CluLYZ+6MAZx97gCvCP+C6OkWOu/sY2+rPeoF03xVp95psUTgqTIrwsg68BTxjHTnNen&#10;X/iy7luI5LTTJDJzbfahIxbYeNgK8YBONxyc9a8f/wCC12tNp/7Cfh/w6ZVs5LjXLG3+xrGMSpEH&#10;Yrx0AOGJAwcVjibewk/JmtH4j8kSGLcn/PpSqoXgjnOOe/rQdhGC2P8A9dIVfnH/AALFfOneOIKn&#10;DN8tOxxnavzHC0xSrfxNu/SnjPQtjnq3c9qAJFCg5x83970qYbirFVz8uFz3qGJXxlgvyr+dTRLu&#10;DA/L8vPvVwA/U7/gmXoi2nwDm1D7M3lyeH5zuMYbC+U2AONxPb0wTX5y3MTQaneSRthftTnbGvI+&#10;Y8duwr9Lv+CadjLD+zxNfiKVVbw9MsbcfP8AuGztAPYdz0r81NXRodSuo4yqbrqQ/vDz9896+qrR&#10;/dw8rfkjxaV+aXm/1FspbS4njt5IWG7naWwCO/J/z6VueG5Z9Mmax3Mkci53FOApOB+GR+YFcssc&#10;cH3ZtuGyzgdT2/X6Vs6fqIcKy3IRmyokjX5do/z07Vthqlpa7mVeN42Os1T5TGZHPlooG4OGLHHY&#10;joO34D3NVZmaW5ZEjjkRY/lO7cqrnp9Ocep+vNZr3XnSqv2jdEp4bzD6evtz6VXumvIJg7XR2sMs&#10;oGM8Y598Yr0pVFukcUabW5uLa281v5V1Gdqx/u2Xqnc7Sf4geAevSvRvgb/wUn/ae/ZKv4dL03UI&#10;9c0WLHk2eq5Z41HYNnPT1zXjQEtzKqm9YLGMKBnKjrn/ADzS6rpkeqJ5V5OrZYgFuinpkY71zV5V&#10;JU/3ej/P1OzCVKmFqc0Zfcfo14B/4OTdKghiT4h/Aq4RtqrJNY3CsPfrXq3hb/g4t/ZK1lFt9f0P&#10;XdHZsbmuLTIB78qa/Ge+8JvaTNaNu+Vvm45//VVD+wjHOsUm35mIYt2968GpKtze9FH0VPNsR1kn&#10;6pfpY/oB8Ef8FeP2G/HzrHpvxv0y3kmUHbeTeUw9AQwGOe1ep6D+1J+z/wCLE8/Qvix4fuFZcssO&#10;qRHv6bq/myn8JIsnlS4ftG3l/e/GnWmlappLpJpt/cQsf+feVlxx04quZreH3M3jnM+sU/vX+Z/T&#10;InjLwlrCRPpviWwk3cqq3CNj9f8APaprTU9MupWQ30bqDj5ZRye3Pp71/NZo/wATPi7oisNF+KOu&#10;WgGR+61SQd+/Ndn4S/aM/a5ggn1rTvjR4ljt7SML5zag7Ar+J6VpGtCWiizpjnUIx1h+P/AP6KL6&#10;GEJmGdfvZZs8HFJFeA83VxFt24KdAfcV/Prov7eP7ajAWtr8cdaZQ3/PbceB79v8+tUtY/b6/bRn&#10;P2Wf4/a6m1vmWObbg/l0oliKcY3d/uNFnNPbkf3o/oW80f8AP7D/AN/h/wDFUV/O5/w3l+15/wBF&#10;/wDEH/gY1FZfXKPn93/BK/til/I/vR4hIdsmSKvWjyrH+6jzVNkG7LGtLRLpYxhvzrwo7njkay3z&#10;f8uJP/ATQJLmMGSS1Zfdl6V2vhXX9Ls8G8tFYfSl+Ifizw3daV9k06xRZDxuFdUYJRvzAzB8Izsj&#10;M+MBu1aHieMXdj5pj6d6x/DreVIqs2NxrtZNGju9AeSKTLbckV7WCputh3E4q0uWaZ5Fdx7blk96&#10;YAxbAq/rlrJaXjZHRqq5jK5zXhyi4yaZ2xl7o6HgZ4pwfFRxsXbyxzU0KxKMMKzcUA6KLO1nH/Aa&#10;0bXdboW8sbRwwA61Wtrfz5FAb7vLFvSrgbZLlEwExjd0anGNgCWAyyLJH99sbF/u1f06I6S/2gQe&#10;ZKTn5+Nvv+dRQ4s0DtEFkkX7u7kCm/awQytLkMx3MvWrWgE1xfPE8heMNuz8zKGw3rn0qqbkxwMi&#10;xqu725Gad5sKFViXbjhRxge5ps0kbhll4wAF+XOBn/JoApvGqRtNIMn+GqfJJHKjPzVdniWEgs38&#10;WdqnOPfHpVaV8LswOPes5AQswzlx+Ipu7IHPeiRvMHlg/d+77U0DjaVzx09azk+wDdwY5f8AvY46&#10;U4YIyp/DHWhUB7/p0p6oo5CjK9FxUgIwZQRjpnmtz4ZaaNW+IGj6egb95fxjap9x61hxZB8xjjPG&#10;BXe/swaQNd+PHh+y8pG/0wFhIRjgE/04q6etRLzA/V34TaBbro9r9q87y2tEXzGjC4wM5+gzVD40&#10;adF9inUuqtHGpdjH0XO4Z7dMHI9cV2Pw+gjMaTGNdxAVmmUbi2MH3wPT1rmfjjNKmkzTxXg3nLx7&#10;o8beck9Pm9efpX1vkee9rn5mftizCLxVHaZG35jGNuMc4P1574HWvJNAufs3iDT7vP8AqryFjx1+&#10;cV6d+15dm/8AiXJ6tuY/OSS2f515PDM0FzDPv2tHMrK3phga+ZxX+8N+Z3R+FHp37QEUY1eYxRAK&#10;JmK7V2jr+Y/GvK5yN2cY/pXrvx9gw0kjOZN2GabcTnKg8nOSev8ASvISM/Mf4f1/zxRW+NsoRgM7&#10;i3NN28YXn2xTipD5UfxY59KFD5wAF5/hPSuWS11A3PCvjfxD4XTytP1FjbyNiazly0TjuCPf2wau&#10;XXiXRtUmEtro/wBjb/nkshdN3cg9h7GsEXNwVVfMX6HrTmv5/uBlG3n5R1z/AFoOqGIqRhy3PT/2&#10;ZtLOsftC+E4bmGSSCz1eO+lURu2FgUzZ+T5sDYMkc1ifGPxJceKfEeq+Ib1Y2l1DUJrqZo4yqF5G&#10;LEqMnAyTxmuw/YutNRPi7xN47+0Msfh/wncsLgzMvlzT4hTGGBLHLYAPb0zXnfjl3kkmLlsB/uhj&#10;wf8AGuqn/B+YSrc1NpHL24+bKK3PNSL6HucZ/vUyPcASXO5ecdsU+MkksW/XtUnKfSX/AASk+Mb/&#10;AAe/bW8NXEsq/YvEEcukXkblyj+ZgxHCOhJEigD5h15yMg/tx4p1jwf4m+Hkza/pcl5feHpl1Swt&#10;WnEPmMg+aKZQokaF0LKy+YMqeuM1/ODourahoOqW2t6LctDdWVylxbSxsVKujbgQfXiv31/4J8fE&#10;e/8Ai38H/DPxt8F6wNPt9XtN95b2V1JGYZs7ZFKwAou1g3DBeMcV8vnmHl9YjUW0lZ+q2/D8j6DJ&#10;6y9nKm+juv6/rc+Avit4U0v4PfFnX/Anhe8WTT7G6aTSJppATfW8gEkTgqBljGykE8YBGOeOn8D/&#10;ABWTT7i2j1q7kaNQy28NzKVVBgfI3GAf9ruCOOK9R/4KO/sj+L7S0g+Ii+MrO7vNHvv7KvI7MOqT&#10;2zl5bMjeBmRF8xHzhshcBsEj49vfDupa3B/YOqyfxASSYAZ3z94EZLdRtH1yK+djS5pWej6n0Uaj&#10;5dEeseOtK8Hap4jlOkzyPY3DjzNjB/LcjGD3DA8qc9ccEcV5l8Qdcg8OWUzWu5PO328a+bv8lv8A&#10;lo4IAzx29ccc1q6JpvhvwPaWVzceJN0TbkurOWZc+UFY7QR0we55Oema5nWLrwv4wuJNXWZ1KLst&#10;7UttRF4JPP8AEQRnHHArqo0lGV3sVJ3j5lf4Xan4Tn8VWWneOLS6bQr4fZNXWzlKytayr5UjIyj5&#10;SM78YP3cdTmjQ/h0fgffyaX4iLefNkG8jyOMkAZH8OMMOxJqrbx2YtbhrS52yLCxMjKd0vsGzwO/&#10;PB5r6s+NXwd8P/EbwfZeIbTw9bWeoahp1vIy21qFUXAQK7KRlWyo55B5zgZGbxFb2OnR7ipUVP3u&#10;q2OR+EMPg29s/s1pqf2iS5hYRmZwoAUYYsOeOhDdTn8a8X/aE8f6l4z1ibQNLuZW0uzfy2yBuvJw&#10;MeY+3rxwoJxxu6mn3Wi+OvhVrosrgzRNGC0fmYCnOeueg9MjPfFdh4L+GPwl8VaxPrmrwSbpVdrp&#10;Y75lDyZyWQYzyM5wfpXJTlGnW527roXU5qkOXY+ZtftHs5vtMEEkew4ZWIJ+h46j+verXhHxObDU&#10;Y7pkbdvTYQwwoJAI4PcZH49K+sPGv7LXwS8R+FL4aLbyRzRxtNY3Md67SFVXHClj/FkYPJPOOlfL&#10;Y02/8KSzeHb2yWCRJDkcc5OOSepx+nNfTZfi4Vvh3R4mKoSpyv0Z538SvDkXhjxbcWltPuhaTzI2&#10;ZSCAT93nvWTqTZaOUN1jBr1r4y6Hc+Lfh3Z+MZ7O5j1HSiLdwbVljuLUk7HRyOdjZVsZ+8ORXk15&#10;5v2ePz0K8HcCO+c9K+ow81KLZ8riqfLUaRXVsjHXtSFAB0Iz39aEbaeMetCusfCHpz8xxk10XRyW&#10;kOYjd8zHA6ZPSvbvgh+zdpg0JPid8YbWSOynhzoeied5dxc7h8l1IOqRd0yMucHleuX+yr4W/Z+1&#10;7WFk+LN74hvNZbXLOLRPDej6G1zBNbkO9zdXDAhnWMKoEC4LluWCg17v8WfAPifSfEFhP4q8QS33&#10;ijxFaDULTSrNd/yHCLHH5WULp8qMqZCkYHC14+a4idGKjF7nrZbh4VJc0uhVm8RX+q/Y9Lu3a3S3&#10;t1iV53bjy/uYUD5SME9+KbFqN1CJElnk2rzukXcZFwQMf3cHuD2HerXhPwvqNyVk3yMGjZpWkYjZ&#10;jOQ3Gc+2M5zjvVnxLAbRRbWDyOyxgt5PzbA2ehYcAHgg8j3Ar4ecvfPppx908n+JOp7PE+oWttDG&#10;Y90aSbmP8KqeM+/briuV0+yS81KOQSKsc1wm4noFJ68/T6/qK2fH+lzf8JjcSW9wzJc+XJG6HhvU&#10;D1JI/wA5qz4Y+H11fBn3SR4YrIu4/L32nHTOOoP616UZxp0k2+h5Uk+Y6qWO30KNb2S3aZkVoW+Q&#10;kFlzg8kYJH155HHFdB8G/hDd/E/Xv7e8QRPZeG7Ocf2pqizRx+WvJ2Jv+VnbGCMEKMtjpUvgb4fa&#10;z4juLHwWTYx3Dsoj1nU5dkNooGTJcsRjYozluWCjoeAdXxZ8TToen2HgjQ7ixi0nTZmE0lvbrH/a&#10;DZ3ea/ALgk8KfuqFBGVrzalSTVo79zroOPNqejeLvjpp1hbHw/4S0a4m02JSFW4uShZFQKoQLyAF&#10;UYPbnGM1vWkulatosWsaPrbtb3EKXEckiZb72Cg527l7nB6c14vq09jqNjDqdjcKFEQLLkDyzjGV&#10;yMlRgLtGf5Z6bwR4mhuPDKWE8sa28LOVVshSA3JUfL5ZHBzwOw615NSj7t0e3Sre8dB438c2OiaV&#10;/aRnmjtlZo2lKhmPOFx1385HAA49hWZ4X8XW3irTFv1upJ7W4ZmKn5k3ZxjB+6c8nPvniuc+LPk+&#10;IPD8hiZIW091kkjh6EYxzj72OST2z9axfgzrttHql5arKpiWNJt0xOdwGODn5lHBI5GM96qNG1Hm&#10;6ot1L1LGhf8Aw2ufiL4ph8BWeg6hql3dX0dvb29mN000jnbHs2gKpPTpggZPt9nfAz9lDwp+zl4O&#10;1L4GfDvWrObVr+RX+NHiq6k3+Zb7Sw0jT5ABtghH+tlx87l2wyoVqb4JfCS8+COgWfxL0zw1Pd/F&#10;LxdpI/slrZn8nwvoNxlDcyOu1orm4GRHvxsjJHDSAHptUvtO+GPhO18F+Gmt9N0+PDXsKzGIPKCG&#10;89nbLKejLIRwGEmP9aK3+sVOT2d3br/l/n2OeUYylzHL/tDfGz4afBv4b/2nq/iD7Dp+mqY5LWzt&#10;VKQrIdmCuSCC2FMakqd5UFB5TD8kfjv8ZfEnxw+Il54v1udorXzmGlaerZjs4c8KOACzAbmbqzEk&#10;5r1D9uv9rZPjZ4hm+Ffw9ulk8F6LqTPbXTWYhbUJkJRZNoJ2Ii5RVBxjnLYUj56y2zA5U9q+4yLL&#10;PqtL21VWm/wX+fc+TzTG/WKns4P3V+LFViWOQf8AZXGe9SfeHzD6DH+cU1VZjgMzN0X5uo9vwqSH&#10;cDgj04bFfT0o6niykSIMBVL8n+6O+KlXYCGVg3p702A7pFeUNtXoyj296V1JXfnd3Vh/PFelSjpc&#10;55MkUuQyqTkenUc9vT+dLw5Vju+bhff2+tMQSY2Mdx27V9/oaUsFGJJCf7rr1P8AhXVH4dTEivGa&#10;PUIYN/8AqwW46HjrRCgW1WJgzFUADL1X6/55zVUlX1CUt/yzhwPUk9quTDzF80j/AIErfpj/ACKx&#10;i+Zyfn/wP0KeiQ2Ry53Pt24+U7e/19P61VlYsAoICjjBX/PP86tNtXO4LublcDI/XvVeXaV8wH03&#10;cYz6VnWTsVErklH+VT94Ec9RVK/3rd/My8frV11IlCn8vWqWoZM/pt+7Xm4j4PmdUD03wTe3ln4U&#10;kuLS+SPybqAyHywcA5G454xngdOTW14nt7uy1m18S6bAottQi8yVY+NkgGDn1BxnnqSa5fwe80vg&#10;PVDFjbDFbyt04Hmgcg+5/OvTPhZpVj8Qbe18D6nIwEkqvBJHgyRtyMZz6dj+nNcuKlsl5H1WW0fb&#10;UbeRT8N/Fjyh5PlJFJC2FdowWEx+Uls5G0DgKOO+a9d+Gnx9s/CF5aXVvJPILeRttr9q2nDAb2Gz&#10;GPxBxgcVwHjf9nvxL4DuG0+7uZNzSHzGe33EAHhcgYJx1Oeo47VyMVnqGn30kct/uVYvNhVjtI5w&#10;eOe3auWFSpCRw4yjb3ZI+5fgt+0RpcETQam0l091DIh+0XG3fGd2QcZYcEZxjnnoa7m4+Lkz6PC9&#10;xqdrbq0e/wAtpCuUPRWY5Y9mXrkD8a+A/BnjjVdJeadLz94w+fzl+aQjAUY/h57jnnNfSXhf4u2v&#10;izwzbW0kLLc252CN1UosYILyJ3JHbI5GeuK9OjiuaNmeLVwvK7o9m8G6nO1x/bNzeLCiuFhmabLb&#10;CNwwOBvB6nAHNeL/APBc7xrPN8F/hX4LsbZmt768udSluJDuZtibF5POTvJPr9K6XQ/EtvO9lAb5&#10;b6x+ZhaxXm7lyN2/0D4UsowTt4rxD/gtd4w/tP4jfDnwl9pmaTR/BuZoW5VTLJkbTkggBccVeIqJ&#10;4eVjOnDlqHxCUJDAYDbvypCq/KM8t1p+XA56Z/u8UgG47fM9+leKdQ2NAvJyfWnIGBxnr0YjpSEF&#10;cfN2z9TTosq2N35fyoAkUfNg45A/GrUOWXOei96qoMkMX6HBFW7Ha0hAUHn5Qw6mtKaE9j9ef+Cc&#10;NnEP2ZI5gF48OSoW6lcxE4A7n3zyB2r8uNejZdcvEiVf+P6b5Wzj75681+r37Alg+m/swQttUgeG&#10;ZNrKoYufLb1/zg1+UWsyWya7fIJVyL6UKmcE5c8n/wCtX1WI+GK/rZHj0Vv/AF1KTQxMNhK9tyq2&#10;Oc9CPSpoRBFHsiGGYjb+8+99Pc5qpJIjyN2JPzDpn8Pem/bpI3ZkZV3Lz6/h71zqpFM15JPQ2LeR&#10;p0UxXCxqx+bj7uOue+asODPbedBIvsucc+nJ5rEgvLkyeVvaTncF3HjHf/Oat2148Ia2VvmYYXax&#10;+YdR/wDWrohiI9TGVKzLlqGlMm1+OA0eeh46HPrmlndoh5yxN8zZ75Iz19+nWsp729h3NGnC5+Xb&#10;nJ/r+NNuLy+MS7m3DjHzdPaiVePLsCp+8bU4udQdbyeYeX8pO0Y3HHQ/5/nWfdWIn+S2t1H8e0Nk&#10;tg5OfTjtTdP1S6ntjBKgG0/L071oQxS399Fplgu6WaTbHHGeSDwAfaovGpEr3oEujLLc2w3JGZo2&#10;KbQv3uPvD6d8/pV2XR7GRPLtYpbiTj9zGAWViBw3oPf3rZi+FPiXwvr0a63qVvYP5e51llVti988&#10;8dT06811PiDxx4B+F9iq+AUh1LUpPlvtQMSsIWP3TGTwTn8h1rqp0eWF6jtbvv8AJHLKt76VPW/b&#10;/M871j4cxaBoA8Ra/tFxcMRb2qSchQAcH069+tVNC+KFxc2cPhG4sYbW3yEDqCDj1znHWrfiHUdW&#10;vNR/tfxNcSXa3ChmuG+84z6en4CsHV9Hs9UQzWMnyxyfLxjK/wBD14riquUJXpaeXVnXT96Nqmv6&#10;G5LpdlZ3Uf8AZl3G0LbWkkDEsATyvYHFQeJPDtjPcre6YrNbNlTM3A3e/ufXp2rE0vUbzTVkt5Z+&#10;hOWwct7f56/TNdT/AMJBJqfhL95N5jQjeflxtXONue3IyPXk1mpQqxaasX71OSZyP9jxf890/wA/&#10;jRWr/a6/8/Tf990Vj7Ol3Ojmkef7fMapEYxj5DUf+rfrT1GBgivBOwf9vulG3J2/WoxLNcyZkJqW&#10;FQ2QRUsUaIc4rSHvATWE8ltcKcZww712Wj6syABRuVlwcmuLU4bdjvwa6DQ5t8KgnoK9zLakozsc&#10;teKsYvjuwZLppVH3jnpXNrCzivQ/F9hHeacJ0j+bu1cFIBAxya58yo+yxDa6l4epzQHRosCcHk1L&#10;Cju2SaijIc5JrQ0+Nc/MPlHWvPNy3aWsTJ5MzeW20lW9as2UWnZ/4m955aqwCsvWlC74AzoAqdGx&#10;1rK1BxduNp9vpVP3QNbULW1aWbytZikjSTIOetVRpF88Sy2s0brn5eRnB71li0k28GpooJIXCK5O&#10;3+6xqea/QCaazvrZdt1A6nP8S9faoXkK8sNpx71pQalrEODcTlvlwu9d30xnpTXmRxmSCP1kwMVW&#10;gGVKJJn+Xjn19+tMkhlThief8OtWGSKWYxxj5T91fWi6huEC7xu9CO9Ry3ApGPcOB0420pTnkc+m&#10;KmEYxwD6tkU2RSACBj+8aylG2wEO1+cJxnpml2uUUk5b1p6FU/eKv8XOOM0ALjGcbudxqQGgZPX6&#10;gfzr2f8AYI0Mat+0RpruilbZGl6Z47ke+OnvXjhClc7dv0FfRH/BNXQjqXx0adHKtDasY/7u7rz+&#10;APrz0Brow0b4iPqTL4Wfpx4cP2bTEKjy1XLHc5JQDGGPTOfw7Vwfxs1WZLKeWIosbLmEycM3Bz1J&#10;GPbsP07rT4oPs02HaSMRgKpB2gkcdvQH8OfavKfjhOV0m7iQ/MqkblYsFGOdufl+pJ6+9fUJ9Thl&#10;0PzR/aau3uPiddK5+5n5WbO3np+FecuzlGfP3Vz93vXZ/HG7F18RtQlWLywJWG1mz36/j/WuQmA8&#10;tsHsR9K+VxD5qsvU71sevfGma3udHs7qGH5ns4zMo5GTGOeehz9cCvGZRuLYHf7vYV7V8Rm+0fDr&#10;SbjzEHnaXbt93Bb5OnTn8OM8V4vLt3YKnjOT61dblvqMZuOePl9s0qhflJbk/wCzTTjt6c/L+tSB&#10;iBuCrj0bqK5/8QDgsQbJkAOf4VpS0bMqmXr2xTMNjARR/vdacAwXqvoAV6UgPff2ekbwt+yz4z8Y&#10;CeON9a8TWumWpe3LFlhgaV8OTgDMijABOccgdfI/GHyRK7T+YCvpj/P1r2GzhsbL9mrwf4dtJYlk&#10;+z3mp6gvzDdPLMwUZI27vLRBgc9Oe1eL+LMmVl3ZUN8vFdUf4YPSKMeDdnbn/wCvTl3M21l+nPei&#10;MBk2EdVo68Y/iwSKkzHJtOBu24r9I/8Agij8cvFen/D/AFf4WWeqPPa6Xrfn/YZdx8iGZc748Ff+&#10;Wiv8u7GecV+bicDJf5R+tfTX/BKj4qW/w+/arsfDerSO2m+KLOSxlt3vFhhaZR5kTSF8pgEEBiON&#10;3brXnZtR9tgZW3Wv3f8AAPQy+p7PFxffT7/+Cfrr+0z8INR+OHwx1jwsujMseqaLJJZ30EMisl7D&#10;iSGX5mdVmDqqqMjcruCHOAPyc1L436lHlda8HyR6tbS7ZoY2UK8qcMTkZV8joOhBHfFfsZ4P1zw/&#10;rvhaSz0LxBItxo/lTtFZ+W4nxj5GSHDSIwyM4xxnBGQfyX/bu+Htn8Cf2nPF/g2Szzb32oDWdIVt&#10;4b7PdZkXryCGLKR/CVxx0r5SjCnUlfe59ZGpKK3seK6/4o13XNTuNWvrNYfNZpGs4ydqj1Bz9PcV&#10;HZeIWtpY0umiwuXXzCcD8z1/p2rp9E+HHjfx/Zw6nYaM8NukOVvrr5Ef+8V/56cZ4HXHerUf7Ouq&#10;TXXlz+LNM2FsAx72XnkDIGAR+dejeny22M2qm61Ktn4ltdSkt1tZFbOPL8yQABsfMvHUA/QV+gfw&#10;+8Rw3Pwd0O+1vU1kuNPtrWSO1S3baVkiCTMjDjqIywPAGcd6+IdC/Zhu7K7h1LU/FNvc2scwMttZ&#10;s+XcNwjE427u5x6V9hfBT4o+DvEujSad4g05vsaqbMlZNwt/MXy0YDI3Orkceg5HSvJzCEdOQ7sH&#10;Ulrz6Gt8RvhJoPxFTOnaAzeawQIsJdyzH/VDu/zfdAxw3Fc34A/4JZftp+LtVL+Ffhuuk2qswF1r&#10;1+lqix9gFBZ2xnsPmXPTpXRfAX4wnwl+2h8M/h9e6ukNnb+J0huLprhVL3BR0jzk/OeF4HpjGa/W&#10;DTdZ0wTXBgH2qNY/PX7PIX+UshRzgYXIdUU54dyrdK4sPQlvJ2uViMR/Kj4j+Bn/AARcutLSGb4/&#10;fHme7jWNgdD8G2HkKAwYFWuJNzPxyNsak8deDXsvw5/4JlfsR/Ce/s9Q8O/ACz1nUrCHMOq+IG+3&#10;SN+7zvLy5ToGwwQAsgB27q9/bxBp0Elq1xqFnCyHDt54URR+cy78AkjBycEZjbYOhrK17U4bG0aZ&#10;muII44x50M1vsjjyfJKOHKKBueITJgkH5xjmvRjGNP4fmedOU6ktT85P+C/ngbTho/gu403x54P8&#10;NrZ+H9RTT/C+saLI1zqimeNZhDKjKkQRTG4jKcuGyx2gV+Ot/wCANUvNOjuNDVtTAZlH2UFpGUf7&#10;PUEemOMV+wn/AAcU6TBq37L3gnxTp8MLP4a8bFbiaS4XzNt1a+U0a+WoUktApb5jkbX7mvyJ8E+P&#10;NQ0Rry2trh0Wb94qq20Iw6n8QcEdCOoIr7PI6lOWDSl3fyPmM0jJYptdl+RxN/Z3GmO0V1BJGytt&#10;bzYypBHUHPQg1DtLjG72z7161afGu2nvpJNb0q1v4/uyRzQo25eRxlT6/jyTngiPV9E+DPjFobLS&#10;kj0e8cqZrqJMDcf4AnC+oHQ16/soS1hO/k9Dy+aS3Rx/wi+LvjH4FfEjR/i18O7pYdW0K6820aZA&#10;0cgKlXjdf4kdGZWH91j7Gv0U+G3xn8G/HCwsf2oPg7a2aLY2cun654aumEuo+E5pthIgfI3QSMuY&#10;5tuQvyMQVy357XPwfu5ZreDStetZIbjdiaR8BWHY/X16fka0fAFr8efgr4xtfEXgN9Ssr6Qi23aW&#10;vnecspC+S6KTvD5A2469ORx5OZYWdand6NbM9DB4h0Zd0/6ufbPxg1vwfcaa+q+G9dt7jXCsY1pb&#10;GJoozOSdxXGBlARvbAQsSFHU155YeGvFPia9B8uVZmVnm8xOA2MEPg8Ltxz1x1r6ol/4Jh/tSfDm&#10;Xw343+Hvw6RdUvdNj/4TKGw1GGabRLhoSssCpIAbk4ZkzGDyW5xg12ngf9m6GG/t5vHmtajHrUnz&#10;S3t1GMz9EMBXHyoFUZzzgAAcZr4SpNKWnU+s5JPRny/B+yHc6/oSamlhBHf2bebFDOpzJGRllB6c&#10;4ypGP1zWJp/gTT7V0iW3+yMuHhZ5fMZWQ5APT3IQ9fwr7c8R2/hLwfqbaBqWo2tjGxxYteXSYmTO&#10;Q6Fjn1ABOG6V5P8AFH4R+GdMN18VPCvijSdT1m1tUu7zw+1uz2tvvB8qaZypi88YDCJSSQNzEAEH&#10;nvUk7NnHiIKGqPEtekfw9oc2i2ut2M0uqIs+oR6fZ42AMTHbu54zjMjgcZIXsc+H/ErxNp2s3DR6&#10;VBIlxCw6x4CjgDkAc574xj869gkS+vPtE97qEQZXO6Df8rLn5g6tgFcg4YfeJxg1x/i/4R3F/eLa&#10;y2UghyxkZi37g5+Xc+NxzwNufYdK6aPLGV2clOpc8t0T4g3GnzvBqDSLExBY/e3Ed+eM813Wh+No&#10;U03+0YZ7X5omWX5Txkk7+c9OpPOTxVfxH8E1uNO8u82xyJt/dxQsW5B+6uPlB9s5IOcmuRHgHxZo&#10;bPo975iRxuAsjRkY3EcZHJ9uowK3lChUV9jvp1KiO2XxTDceUJPLkUsV+WRiztuByAMDnuCfwFe7&#10;fsQ/s9eFLTw5H+1V8WtOhvNJh1C4s/hxoFzIwi8UaxE/H2gKCfsMDYL4KiR9qZHzGuI/ZX/ZFn8X&#10;aZe/FD4nveW/gfSb5bO7uNIUNNrGoGNnTT7Y8/MVG6SUArCh3MQWWvurwMmoWstr8ZfGsem6YsOk&#10;Wdh4R8F2abdO8OW9uAIUgSRAsDFtrmVgUcsHZ3WRiOOpyRbjF/13/rc7IuUlqeg6H4Og8J22seLP&#10;FGv3l54k8ROt/q11dSbokdl2vDCin5Iwy4Refl3IVLqjH82f+Cr/AO23bavqN5+zX8M71mEMgHiD&#10;Ulj2SCNxvNtkHhm3/PjKn7ylfMZB6B+2Z+334p+F/hO8lm1ONvEOqLJB4f03y2Zdqny3llHBVUGP&#10;lJJLoqnBiUn80bq8vdUvZdS1G9knuLmZpbi4kYs0jk5ZiT1JPevcyHLvrE1iKi91fCu77/L8/Q8f&#10;NMw9nT9hTer38l2GovyAIePT2qT58bh+K+lR4JGd2CT8p605QxKq2eufm719vE+aexMEBbyl6/3u&#10;xqSIKgZlVvfPamqqEbELcjHTr61IvljKEEKWwvPSu2nEwlsShSRgscs2Pb60rJLEuTJxwGb+9/hT&#10;UKL8jnHUfXFOTbEWdcrubDf4ivSpxXKjCW4rDCMFJYH1x+hpJNyqzkAKwyFP8PoKcC7OCiNJtx91&#10;M5+v4frUM/lJHkOOc5+v+ecVctItkLcqWDs93cNnnKj7vbNW38qM/KGHr8xwOe9U9JIZHc/xTY3A&#10;dsfzq4ynzckN937rAZ+tc1HWin/W5pP4iGZtpLBdvPyqxps7Kny52/Ngle3vTyjKhIY43Y2/WmMV&#10;XaFKj+73xUT2GitKxztLds9OtVNSbbIuO/WrUwIOVNVdRXftITovUd68/EfCzoge8fsP/Duw+M/x&#10;Lk+EOqxZj8ReHb+3hkKjclylu80LKc/eEsSDHcMevSsL4a6zfaRq1vFdmSCW2nKXHz7QkinHOOcg&#10;itf9grxMPCX7R3g3xEZNsdnqySO3PyAHJPHoMn04q/8AtN+FI/hf+1l4+8GQqy2sXia4eLf1aGU+&#10;chx2+Vx9K4MX/Di0fY5LK1OD87H2/wDAzxB4A+I/gyDVfF2nyXzQqqs0LoIwU+USOzfMo/iPByV9&#10;6474z/s3/DjU9VXxL4VtlksLpWlmg+0LH+8XHyJxwpHJ3Y5NeWfs0eP5l8OTWMmp7fMZIxDIxEbK&#10;oypCr16Dr654r6lstQufEnhqzttHls7fT9iolu8abUuGHzZduoPqOBkZzVYeUa0LNFZzhXTm5rZn&#10;xp8RPgnr/h+8mnstIW1tl8uSFTOSu5lyAx9cfjgCr3gu2i0jVXiuNSuPNS2xYyx/dkk7pxz90kjO&#10;OlfSnjDQtGis5klWO9mug8sfmNg2zBtpAzwM/dB6EDjFeO6z4Btrm+a+03UltVt+Vi8hlbccg4Xg&#10;hsfUAfWtHh3F3R8xKpHZm38E/Ddlq/jGPw7pKvG1/dRtJJdOuOJO+3tgnPIOOOcV8of8FA/ilpvx&#10;c/a28W69ody02n6fdrpOnz+ZuDxWqiEMpHGCVJr6g174j6H+zv8ACPxF8RLfUoG1ebTm07Qm8ndJ&#10;PdSoVUr7Rr8xYdCB3r4DTTp5PmZt5JyzdeaiveMFBepgpc0rlNQCvytkE9aOnJzwv8VaA0aTDEof&#10;wWpotCdmUE43Nj5v881zezkVzIyxwcBd3GenSneWxOQta6+H5t2wxEY6qBV2z8MSyOVNuTt42+v+&#10;ferjRlIOZHOiNwNuOnWrukQxSXMZm+7vO4HPArfvfh9qjwNNaWudq5YdPyrN0m33s0XlfvIz/EcY&#10;+taezlCSTRPMpLQ/Y79ieGez/Zst3kjUr/wjTmHbxn9wevXPevx91q9X+3b5VbLfbJdwb/fav2C/&#10;Yoliv/2TbfXraeRo5vD7bVkXjIhbsM/n3r8adZ1P/ieXzNAWzfS4Zs/3zXt5hNRjF3/qyPPwkd7/&#10;ANastSXsYw7524x/hSR3KGX5zk/w7u9Zh1QDH7o7einHShdRVW+dW+U/5NeZ7bzOrk8jYF3FbSq0&#10;Rwy5BZc8en86kur8zOP3m1uNpXqaxf7ShwSSeW+7jr+FSLq9sODHgM3zcmqWI8w9mbQuBJ95/wCe&#10;QPWmyXSsgSJhx91e+Pf8ayTq8TjGGH4Ui6tFgZP8OBxzj0q/rC2uT7M17aYB8tI6jb8gK9f8+nen&#10;xavqGjalb6haXDRXMcu6KWNuV9KxhrEaDhz1+UVImrWovIH81iI2BZW6Z9KXt+zH7NdUbWvaj4j1&#10;l3vtRv5JriWXMkknzM34/T0qzpqa29o0a24HUMx4AJGOP8aztZ8XpfHZAyqinC9OnpVf/hNLhbRr&#10;d2yvGB1xWvtqSqNuTZHs5cuiPQrbwx4e0yyj1DxDr3mqFO63iYFgfw/XmtTQPFnws0uO+todDV2E&#10;IEMkzY5PJKjHHYc+leQ3Pie5uiUl8xh93b2wKjGr3Kj/AEWxy3TLZNbxzCEWuWK/NmUsJKS95s9C&#10;urzw3qVtLc3Nv5bKvzKsgyx59QPxpukabpFxpsjjWPLhMZbay/e/XHTp9TXnskmv3/JLKrei4ya0&#10;LbSrq4T7PLqAVQo8xv5H/PenDEe0l8F/wG6PLG3Maf8AY3hr/n6X/v4aKo/8IgP+fmX/AL/D/Giq&#10;9jU/59r7w5o/zM5xyC+KmI+TNQt978amP+rH1r5k9IWBS0mBVtbRsZc4qvY/8fC/WtNh83StqY0r&#10;lRkYLgmtjw82I8Cs2YDB4/hq5oROfwr0sHK1UwqrQ6FbT7XA0THgrXAeJNNe2umUcDNehaef3n4V&#10;y/j5VF02FH3fSvXzKjGeFU+qOOhJxq2OUtmKP1rTtblkj3KPrWW3+tFWoT8tfMHo7lq51WadfJjO&#10;1fT3qC2y45bvUDE76ms+RQMsqm+Dax6tV22tI0jVypb6npUYH+hqcfxVagJ8tR/s1URkyWcZ/dwy&#10;7t3C85H1pHsiwZrl8BVxhR09KkKqoG1QPl/rTNQZtr89qolX2MKRcXCjBx6ZFTzMyvuHygdFOabN&#10;/wAfMI/28VJ1hGazGRtJEGwY/bIP+e1V5jCSfKZvl9abJ3qFSS5J/wA80bgTFXQ4A3c/LigPs52+&#10;3NRQswlXDHheKmugPtGMdl/lU8oCBmOcHjODmvrL/glXpSz+P9Y1cxfKtuIs+m7/AD1HSvkxf4fo&#10;a+z/APgkciHVdayg/wCPdz09FFdOFj/tESZfCz7wsvLOkyAxRh1yVLLhZPX2A6jrnpXiP7RE8Mej&#10;3Y8ravluVwpO3HrjqemMcY/GvZPv6fco/KiNwAfT5eK8K/aJJTR9SCHb8snT6V7px/aPzW+Ik6XX&#10;jbULnnDXDHkdOaxZIcdJPvL+X+FXNaJOtXGf+ezVnP8A8fJH+z/Svm5pOTudy2PYfENv9u+EGg3S&#10;rjbpcY7noMfjkjj0Arxu5BDuxfoxr2a6JX4E6DtON2nfN74Zq8bvQPtDDH/LRquqtvQCEs2RgMPp&#10;9KPlwoB7fe9aByvPqP51JgBnIHb+lcr7AFtG0g3BN3TNW4dMmupo7SGE+ZNIsca9yScf1pNMAO4E&#10;fw5/Sut+E0EM/wATvCkU8KureIrEMrKCCDOuQaaQHtnx68Nx+DL2+8JJczeXpdva2Fu0p+5shTK8&#10;fdG7dkA9e9fOXijIncgc+Zj369K+of2oP3nxS8cpJ8yw6+ywq38C7c4HoM+lfLPiBmMgYnkrkn15&#10;raH8MdToVIgdvzAcUY7t3PAFEP3c/Shydzf570zIEztxjburS8LeItT8F+JdN8ZaOkcl5o2pQX9q&#10;kn3WkhkDhW9iVx9DVBB+7Jx/nIpVGCxA9P51LSkrM0Wmp+9P7MfxD8N/ELS9O8aeE3tdU0nxRpf2&#10;lo44WFuGZQWhZmRc7cspxnBHBNfPH/BTT4e+Jb/TvD/xX13wNBHcabdTafeOkfmI0QYtbqFyTEEU&#10;MoJ4ZdvTpXYf8Esbu6b9nXwPYNcyGBdJtNsJc7Bukl3cdOe/rX0B8ftM03UfDetw6hp8FwjNb7lm&#10;hDBsSvjOR2wK+DjBUazS2i2j7OjJ1KKk+qR+VOmzePr+Nr2xaRoXUl/3fyuo5JAHAHTsOe+a6jw9&#10;pMOv6Ys13bHTbw3Bja8WYJHJIeASScKv5nBPpz71Fpmm6Z47vLbTdPgt4xNIRHBCEUfd7AV8d/tQ&#10;X99L8ZZtOkvJmt49HsWSBpCUVjG2SF6AmvToxjU8jnrVpU0egaZ8XvAXgh5GvfFbaldWsmJrHT4f&#10;OW5Xdhl3naikc55PTv0PH+N/2m/EjatJqfwl0uPwmyszRvDN509xkYyWI2qw5bK856HivPVjj3WU&#10;flrtbzCy7eCdrc1k237yWMP822ZgN3Yba7qeDoyleSuedWxla1k7G94O8fX/AIR+Lfh34u65q91d&#10;TaR4osdUuLya4kaQrHcoztvHzcjcfl5645Nf0daTrUniCzjvJZEdZFE3mQ2sh3rKuxWdZSipGZJI&#10;xJHglGRW5zmv5qvEHHgTUsf9AyY/iA2DX9Cv7GsMNz8EfDpuYVk8qz0ExeYoOwvBMXIz03FVz64G&#10;eleZnFOMalO3mvusdeVzlLnT8n+Z3Gs6la6XDNc2kW2SDNwzS3TMrMyDiSO3TAwIESQE/MjhxzRr&#10;HifyIpje3yrdL5jtM0UMbJcCMPgSSs5eRZWI+7+8jHqOOI8X6rqg8UaLZjUbjyZksTNF5zbZD9sa&#10;PJGcH5AF5/hAHTiuKjiih+E9hqUMSrcLYB1uFXDhl1KZVbd1yBwD2HArwJV3Tk1b+keuoqR5H/wV&#10;o/s34y/sJ+MtGudWguLrw+I9R0+ztpJrjyZIXEihJCFTaLYkqwHKOV/gr8QrWzhkv7SSRv3c0gib&#10;rkBhiv2D+Ll5d618Lfious3Ul2LfwfrP2cXTmTy9tvHt27s4xvbGOm4+pr8fYGK2GnyKcN58Z3d+&#10;q19XwziJVsLLm6P/ACPm86hGOITXYx5ftNrNIjt0yrLt75qa3vi3yAsp67upB9adqxJv7hj1a5k3&#10;H15NVYgDtBH8VfQcz5rHjmlH4glsY38qRtzZAKtx/wDWr6o/4I0/B3VPjr+2Zo66lfP/AGf4YtX1&#10;a4iMpy8itthUDBzh234x/BXyPKPlzj+DNfph/wAG49hY3HiL4palPZQyXEVrpsUdw8YLpG8zh0Dd&#10;QrDgjoR1rzs3rTp5fUa7Jfe0juy2nGpjYRfe/wB2p+tXg3UL3Tbc21jq8kkbLmOS6dZFkjZQV6cq&#10;Chj57buTnitrxT4O8GfEGzW1+IHguPqB/aFmAZA2d27swAUgAc965+xhhi8feJNKiiVbW3/twW9s&#10;q4ji8qYLFtXoNigKuPugADAFdzDJINMUB2/48lk6/wAZuJQW+uOM9cV8bR95WZ9dU0a8z5C+P37C&#10;fji5ufJ8G3ek+ItJu5i0OqagDFqmkKct5IIB8y3jBycANuwAOtfFfxi8Ra98PrLW4ILq6NmEFhd+&#10;dAY/OBOMEcbXbDEAgHuMciv2D8cRxxx3HlxqvlwxiPav3d3LY9Mnr61+fn/BcPR9Il8CfDvWpdKt&#10;2vLzVL1bu7aBTLOF8vaHbGWx2yTiiFGLqXR5+PjajzI+AdV+IOtxX7XOnr5y+YB/stxjaM47Ed8Z&#10;B6123gv4gaVendr0dzbyW8ypCFwy54UF+5zk8/45HJ+AoIbzxrb213Cssbu4eORQytgjGQetO1GW&#10;WLX7eOKRlWRiJFVsBgGOM+tdcox2PHh8Vj1AWvh65dLjTr4CUuwWf+6uM5z0AHA7n6dK7D4Lfs1p&#10;8Z/HS+E4b82tvawre69rCw+bFpFgrYe4cYzvwdqoOXdguMnI8f8ADV3d/wBj6bD9pk2JfXARd5wv&#10;ToO1fan7G8sum/s4R6np0jW9zrPxJjs9YuITtkvrcaeziGZhzLHu+ba2RnnGa5HH3krnrYbXQ9K8&#10;Kjwh4S16x8O2vhOwt/Cum6SdPs7FcPb3AyzRuVzkTuFMss3HONmSjKfBP21/2kPDXg/w5qPiHUNZ&#10;i0+zsZlhbTHuBC/lsMb1UBmbILEqqFWY4x5cpK+s+OJHsP2fbe5sXaGRNPlZJITtZSdO8wkEd94D&#10;f7wB61+V/wDwUZvbx9SvoHu5GjXxXNGqNIcBBFGQuPQEnA6DNaYOisXiYUZPR6v/ACNsZWdCi5RW&#10;x5D+0L8a9a+P/wAQf+E41g4UWy2tkGDLtgj4X5SzbSR2GBmuLPB5+hHXFMmJFrbkf88P/ZqQE7sZ&#10;71+iUacacFCKslofHTlKpUcpbsmjYY3KNu1vu7amUO3ymT6bu1Rx/wCrJ/2T/OpMA7QR/EK7qaOe&#10;RJH8zbi+3b145IqwqFEVguRkq3t/9eo8Dc3H8Qp4VQsTbRloMt7nI5rvo7mMhQ7AlAV5H3tvPTpS&#10;oJRHuQdtrkDp7/nStwisOvlsc/jTZuCoHt/Ku2OlzEkwsahhNgMMdOoPeqt9MVhKyf3eC2euOtWC&#10;qh9oUfw9v9mql9/x5Sf571FaX7u6Cn8QzSIv9DVnbbly2PTsDVobt+SB6Y64qLR/mtLcsM/I3X60&#10;+RiDGQe/9KilFRox+X5Dl8TGMpDfdxjlmH8qicbwcJtXg7gamf8A1pXsF4qKElpFVuR8wwfxrOpE&#10;qJWkHPLD2PrVW9JjVWxx04q5MARyP4/6VT1LoB9f5V5tf4GdEd0d38DNZuNH8RWmp2y/vLfzGjXz&#10;NuSIydufTjn1r6C/4Kf2lvrHxq8E/HKxtjHbfED4a6ZqU0hxlrqEPbzNnoxyi/hjNfN3wrVW1BNy&#10;5+S46/8AXCSvp/8AbVJuv2M/2abi5PmSf2TrCeZJ8zbQ1vhcnsPSuHE+9RR9Llcv3dvP/I88+Bnj&#10;M+Htdt5LqcLDNJg5fHH97Pt6enGa+hdO8RPpGlXNtLq7LJJKxWOZj5aEgbXXLdMYPp19K+QvBTu+&#10;vLEzEqkqhFJ4XntXu3xHd4dM0iaFirf2fH8ynB7iuHD1JRqH2eKpRxOX3l0PVLL4gi601rJ9TtGl&#10;XCTXE0W7cM8E5O4A87VXpkE1g6/8QkubJ9U8Xaj5EMQHlxiH99cNn+ED1Axjp3zXF6H++fS/N+bz&#10;JG8zdzu5xz68Vn60q3OryG4XzNiqF387Rubp+Q/Kvc9o+U/NcRRjGozhfi9feL/jP4ni1LV4JrfT&#10;7FWh0nTlI8u0j4P4sx5ZjyfpxWDB8K/3SszI4dRuZfTPX869ShiiEMzCJcq7gHb0+atC6ghiW68q&#10;FVxcLjaoGOK6KOHhU96R5lepKGkTyt/hPHBgJGWOfusOuRj8wRVi1+FcInVwgZNyjbs/T/63FeoW&#10;sEDWLSNCpbzZPm2jP3FrobO1tRaWrC2jy0cbN8g5O/r9a6oYalfY5JVp9zx61+GMMZWRYJVkDYdV&#10;/iBHQD07/StLTvhgvnIttppk/eYEYUbmyOFx/kV7RpllZG3jc2cW7cRu8sZ6t/hWxJYWKaidllCP&#10;3MbcRj73r9a6Y4anuYuvM8k0r4W6nNZbDpnylcKjR5ZRnnjpXnXxT/Zs8WaRc/8ACWaDpUlxa7P3&#10;0candu78D9eoHqa+wNMVTPsKjbsJ2491rYvrW2jO2O3jUSQAyBUHzfe6+tKphKdaFmTTxVSDui1/&#10;wTs8fHTf+Cf/AI41TX/3cnhjTb1S00m0p+6JUdPU47elfl3NCLl2ncEeZIXbjpk5r9NviJaWmi/8&#10;E4fil/Y1rHaebJbJJ9ljEe9TIuQduMg1+Z5AS2bYMfvQOPTjivPx0eWMIvX+kd+FlzczXf8AUr/Y&#10;l6qPmAzt7/SmvZIGJZV9varEvy3LBR18zP51KgAZMD/lnXDGMZHXJtFH7GpYkrnv93pxTHsYxxnk&#10;85K44rU6SMAP4hUMwGV4/wCWhFHs42FzMp/2cMYHvtwKadPByypx096tkkA4NB+UArx86/zqlTiL&#10;mZUbT1I+b73ptoOm44Kr8y5DdcVeP/Hsx9GOPbgU6NVaIsy5O9efwodGNw5pGaLBcEqM7erD+VSL&#10;YqhyV79fatC9VVlYKuMbsY7c1DKzeVG2efJz/OqdGMUHMyNLLsI/4eu3rU0VrMfkCYbGfrUzDbeK&#10;ijA25x+FSRk+WvPYfzreNOKM5SaG+WVXhs5xj5qnO7buyM5+9gfl61d1SOOK2t3jjVWwPmUY9Krz&#10;8Akf3j/Ou+NGNNsw9o5En2Cy/wCfkfm1FVaK293sRzSP/9lQSwMEFAAGAAgAAAAhABektDrgAAAA&#10;CwEAAA8AAABkcnMvZG93bnJldi54bWxMj8FOwzAQRO9I/IO1SNxaJ1HaohCnQpXSS5GAwgdsbZNE&#10;xOsodpvA17Oc6HFnRrNvyu3senGxY+g8KUiXCQhL2puOGgUf7/XiAUSISAZ7T1bBtw2wrW5vSiyM&#10;n+jNXo6xEVxCoUAFbYxDIWXQrXUYln6wxN6nHx1GPsdGmhEnLne9zJJkLR12xB9aHOyutfrreHYK&#10;nKlxwtW+q1/2+Lr7OWj9fAhK3d/NT48gop3jfxj+8BkdKmY6+TOZIHoFPCQqWGR5vgHBfpanK9ZO&#10;nFynyQZkVcrrDdU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S&#10;SijszBEAAM6VAAAOAAAAAAAAAAAAAAAAADwCAABkcnMvZTJvRG9jLnhtbFBLAQItAAoAAAAAAAAA&#10;IQAxAQqm5l0DAOZdAwAVAAAAAAAAAAAAAAAAADQUAABkcnMvbWVkaWEvaW1hZ2UxLmpwZWdQSwEC&#10;LQAUAAYACAAAACEAF6S0OuAAAAALAQAADwAAAAAAAAAAAAAAAABNcgMAZHJzL2Rvd25yZXYueG1s&#10;UEsBAi0AFAAGAAgAAAAhAFhgsxu6AAAAIgEAABkAAAAAAAAAAAAAAAAAWnMDAGRycy9fcmVscy9l&#10;Mm9Eb2MueG1sLnJlbHNQSwUGAAAAAAYABgB9AQAAS3QDAAAA&#10;">
              <v:shape id="Полилиния: Фигура 21" o:spid="_x0000_s1059" style="position:absolute;left:31941;top:-31941;width:18282;height:82163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VyxAAAANwAAAAPAAAAZHJzL2Rvd25yZXYueG1sRI9BawIx&#10;FITvgv8hPKE3TeyhtKtRxLK0lEpx9eDxuXnuLm5eliRdt/++KRQ8DjPzDbNcD7YVPfnQONYwnykQ&#10;xKUzDVcajod8+gwiRGSDrWPS8EMB1qvxaImZcTfeU1/ESiQIhww11DF2mZShrMlimLmOOHkX5y3G&#10;JH0ljcdbgttWPir1JC02nBZq7GhbU3ktvq2G/nOnXlz+dj7tVPmaX76o9x+k9cNk2CxARBriPfzf&#10;fjcaEhH+zqQjIFe/AAAA//8DAFBLAQItABQABgAIAAAAIQDb4fbL7gAAAIUBAAATAAAAAAAAAAAA&#10;AAAAAAAAAABbQ29udGVudF9UeXBlc10ueG1sUEsBAi0AFAAGAAgAAAAhAFr0LFu/AAAAFQEAAAsA&#10;AAAAAAAAAAAAAAAAHwEAAF9yZWxzLy5yZWxzUEsBAi0AFAAGAAgAAAAhAEo3lXLEAAAA3A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782878,2916593;1828236,2916594;1828234,8216398;1782878,8193612;1634304,2651448;1679660,2651448;1679660,8141756;1634304,8118969;1485730,2386304;1531086,2386304;1531086,8067113;1485730,8044327;1337156,2121158;1382514,2121158;1382514,7992471;1337158,7969684;1188584,1856015;1233940,1856015;1233940,7917830;1188584,7895042;1040012,1590870;1085368,1590870;1085368,7843187;1040014,7820401;891440,1325723;936796,1325723;936796,7768547;891440,7745761;742866,1060580;788222,1060580;788222,7693904;742866,7671118;594294,795435;639650,795435;639650,7619263;594294,7596476;445720,530290;491076,530290;491076,7544621;445720,7521835;297148,265143;342504,265143;342504,7469978;297148,7447192;148574,0;193930,0;193930,7395338;148574,7372550;0,0;45356,0;45356,7320695;0,7297907" o:connectangles="0,0,0,0,0,0,0,0,0,0,0,0,0,0,0,0,0,0,0,0,0,0,0,0,0,0,0,0,0,0,0,0,0,0,0,0,0,0,0,0,0,0,0,0,0,0,0,0,0,0,0,0"/>
              </v:shape>
              <v:shape id="Полилиния: Фигура 21" o:spid="_x0000_s1060" style="position:absolute;left:74945;top:39366;width:6231;height:150584;rotation:9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vtxQAAANwAAAAPAAAAZHJzL2Rvd25yZXYueG1sRI9Ba8JA&#10;FITvQv/D8grezEZBsamrlILgQRFjKT0+dl+TkOzbmF01+uvdQsHjMDPfMItVbxtxoc5XjhWMkxQE&#10;sXam4kLB13E9moPwAdlg45gU3MjDavkyWGBm3JUPdMlDISKEfYYKyhDaTEqvS7LoE9cSR+/XdRZD&#10;lF0hTYfXCLeNnKTpTFqsOC6U2NJnSbrOz1aBftvxd623u596djrX03veTPeVUsPX/uMdRKA+PMP/&#10;7Y1RMEnH8HcmHgG5fAAAAP//AwBQSwECLQAUAAYACAAAACEA2+H2y+4AAACFAQAAEwAAAAAAAAAA&#10;AAAAAAAAAAAAW0NvbnRlbnRfVHlwZXNdLnhtbFBLAQItABQABgAIAAAAIQBa9CxbvwAAABUBAAAL&#10;AAAAAAAAAAAAAAAAAB8BAABfcmVscy8ucmVsc1BLAQItABQABgAIAAAAIQDaYOvtxQAAANwAAAAP&#10;AAAAAAAAAAAAAAAAAAcCAABkcnMvZG93bnJldi54bWxQSwUGAAAAAAMAAwC3AAAA+QIAAAAA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607637,5345310;623096,5345313;623095,15058391;607637,15016630;557000,4859372;572459,4859372;572459,14921592;557000,14879831;506364,4373438;521822,4373438;521822,14784793;506364,14743032;455727,3887497;471186,3887497;471186,14647994;455728,14606233;405091,3401563;420549,3401563;420549,14511198;405091,14469434;354455,2915625;369913,2915625;369913,14374399;354456,14332638;303819,2429684;319277,2429684;319277,14237603;303819,14195842;253182,1943750;268640,1943750;268640,14100804;253182,14059043;202546,1457813;218004,1457813;218004,13964008;202546,13922244;151909,971875;167368,971875;167368,13827209;151909,13785448;101273,485934;116732,485934;116732,13690410;101273,13648649;50637,0;66095,0;66095,13553614;50637,13511850;0,0;15458,0;15458,13416815;0,13375051" o:connectangles="0,0,0,0,0,0,0,0,0,0,0,0,0,0,0,0,0,0,0,0,0,0,0,0,0,0,0,0,0,0,0,0,0,0,0,0,0,0,0,0,0,0,0,0,0,0,0,0,0,0,0,0"/>
              </v:shape>
              <v:group id="Группа 220" o:spid="_x0000_s1061" style="position:absolute;left:19129;top:26209;width:6270;height:8572" coordorigin="-261,-2549" coordsize="8784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oval id="Овал 78" o:spid="_x0000_s1062" style="position:absolute;left:-261;top:-2273;width:782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SlwgAAANsAAAAPAAAAZHJzL2Rvd25yZXYueG1sRE9LS8NA&#10;EL4L/Q/LCF6k3dSDLbHbYoWCIkH6uHgbsmM2mJ0Nu2MS/fXuQfD48b03u8l3aqCY2sAGlosCFHEd&#10;bMuNgcv5MF+DSoJssQtMBr4pwW47u9pgacPIRxpO0qgcwqlEA06kL7VOtSOPaRF64sx9hOhRMoyN&#10;thHHHO47fVcU99pjy7nBYU9PjurP05c3cFvt346HOFSX1bt9XcqLjO6nMubmenp8ACU0yb/4z/1s&#10;Dazy2Pwl/wC9/QUAAP//AwBQSwECLQAUAAYACAAAACEA2+H2y+4AAACFAQAAEwAAAAAAAAAAAAAA&#10;AAAAAAAAW0NvbnRlbnRfVHlwZXNdLnhtbFBLAQItABQABgAIAAAAIQBa9CxbvwAAABUBAAALAAAA&#10;AAAAAAAAAAAAAB8BAABfcmVscy8ucmVsc1BLAQItABQABgAIAAAAIQCLU0SlwgAAANsAAAAPAAAA&#10;AAAAAAAAAAAAAAcCAABkcnMvZG93bnJldi54bWxQSwUGAAAAAAMAAwC3AAAA9gIAAAAA&#10;" fillcolor="white [3212]" strokecolor="#ffc000 [3204]" strokeweight="2.25pt">
                  <v:stroke joinstyle="miter"/>
                  <v:textbox inset="0,,0"/>
                </v:oval>
                <v:oval id="Овал 217" o:spid="_x0000_s1063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zwxAAAANwAAAAPAAAAZHJzL2Rvd25yZXYueG1sRI9PawIx&#10;FMTvhX6H8Aq9FM0qWGU1ylIQPBT/tXh+bJ67wc3LNom6fnsjCD0OM/MbZrbobCMu5INxrGDQz0AQ&#10;l04brhT8/ix7ExAhImtsHJOCGwVYzF9fZphrd+UdXfaxEgnCIUcFdYxtLmUoa7IY+q4lTt7ReYsx&#10;SV9J7fGa4LaRwyz7lBYNp4UaW/qqqTztz1bBh5dF59cj+ce2MpvvlTXF9qDU+1tXTEFE6uJ/+Nle&#10;aQXDwRgeZ9IRkPM7AAAA//8DAFBLAQItABQABgAIAAAAIQDb4fbL7gAAAIUBAAATAAAAAAAAAAAA&#10;AAAAAAAAAABbQ29udGVudF9UeXBlc10ueG1sUEsBAi0AFAAGAAgAAAAhAFr0LFu/AAAAFQEAAAsA&#10;AAAAAAAAAAAAAAAAHwEAAF9yZWxzLy5yZWxzUEsBAi0AFAAGAAgAAAAhABgzLPDEAAAA3AAAAA8A&#10;AAAAAAAAAAAAAAAABwIAAGRycy9kb3ducmV2LnhtbFBLBQYAAAAAAwADALcAAAD4AgAAAAA=&#10;" fillcolor="#ffc000 [3204]" stroked="f" strokeweight="1pt">
                  <v:stroke joinstyle="miter"/>
                </v:oval>
                <v:oval id="Овал 218" o:spid="_x0000_s1064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F9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18Yz8QjI+RMAAP//AwBQSwECLQAUAAYACAAAACEA2+H2y+4AAACFAQAAEwAAAAAAAAAAAAAA&#10;AAAAAAAAW0NvbnRlbnRfVHlwZXNdLnhtbFBLAQItABQABgAIAAAAIQBa9CxbvwAAABUBAAALAAAA&#10;AAAAAAAAAAAAAB8BAABfcmVscy8ucmVsc1BLAQItABQABgAIAAAAIQBvQoF9wgAAANwAAAAPAAAA&#10;AAAAAAAAAAAAAAcCAABkcnMvZG93bnJldi54bWxQSwUGAAAAAAMAAwC3AAAA9gIAAAAA&#10;" fillcolor="#7030a0 [3206]" stroked="f" strokeweight="1pt">
                  <v:stroke joinstyle="miter"/>
                </v:oval>
                <v:oval id="Овал 219" o:spid="_x0000_s1065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0ZxAAAANwAAAAPAAAAZHJzL2Rvd25yZXYueG1sRI9PawIx&#10;FMTvhX6H8Aq9FM0qWHQ1ylIQPBT/tXh+bJ67wc3LNom6fnsjCD0OM/MbZrbobCMu5INxrGDQz0AQ&#10;l04brhT8/ix7YxAhImtsHJOCGwVYzF9fZphrd+UdXfaxEgnCIUcFdYxtLmUoa7IY+q4lTt7ReYsx&#10;SV9J7fGa4LaRwyz7lBYNp4UaW/qqqTztz1bBh5dF59cj+ce2MpvvlTXF9qDU+1tXTEFE6uJ/+Nle&#10;aQXDwQQeZ9IRkPM7AAAA//8DAFBLAQItABQABgAIAAAAIQDb4fbL7gAAAIUBAAATAAAAAAAAAAAA&#10;AAAAAAAAAABbQ29udGVudF9UeXBlc10ueG1sUEsBAi0AFAAGAAgAAAAhAFr0LFu/AAAAFQEAAAsA&#10;AAAAAAAAAAAAAAAAHwEAAF9yZWxzLy5yZWxzUEsBAi0AFAAGAAgAAAAhAAbgHRn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Группа 221" o:spid="_x0000_s1066" style="position:absolute;left:45990;top:12493;width:4086;height:5976;rotation:-90" coordorigin="315,-2549" coordsize="8207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i3xgAAANwAAAAPAAAAZHJzL2Rvd25yZXYueG1sRI9Ba8JA&#10;FITvQv/D8oRepG4MRUp0Fam05CCI2ktvz+xrEpp9G7OvGv99VxA8DjPzDTNf9q5RZ+pC7dnAZJyA&#10;Ii68rbk08HX4eHkDFQTZYuOZDFwpwHLxNJhjZv2Fd3TeS6kihEOGBiqRNtM6FBU5DGPfEkfvx3cO&#10;Jcqu1LbDS4S7RqdJMtUOa44LFbb0XlHxu/9zBqRZf2/y7bb+PMjxujmdXvv1KDfmedivZqCEenmE&#10;7+3cGkjTCdzOxCOgF/8AAAD//wMAUEsBAi0AFAAGAAgAAAAhANvh9svuAAAAhQEAABMAAAAAAAAA&#10;AAAAAAAAAAAAAFtDb250ZW50X1R5cGVzXS54bWxQSwECLQAUAAYACAAAACEAWvQsW78AAAAVAQAA&#10;CwAAAAAAAAAAAAAAAAAfAQAAX3JlbHMvLnJlbHNQSwECLQAUAAYACAAAACEAepkot8YAAADcAAAA&#10;DwAAAAAAAAAAAAAAAAAHAgAAZHJzL2Rvd25yZXYueG1sUEsFBgAAAAADAAMAtwAAAPoCAAAAAA==&#10;">
                <v:oval id="Овал 222" o:spid="_x0000_s1067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XVxAAAANwAAAAPAAAAZHJzL2Rvd25yZXYueG1sRI/NasMw&#10;EITvgb6D2EIvIZFraAhOFGMKBR9K2/yQ82JtbBFr5Upq4rx9VCj0OMzMN8y6HG0vLuSDcazgeZ6B&#10;IG6cNtwqOOzfZksQISJr7B2TghsFKDcPkzUW2l15S5ddbEWCcChQQRfjUEgZmo4shrkbiJN3ct5i&#10;TNK3Unu8JrjtZZ5lC2nRcFrocKDXjprz7scqmHpZjf7jRX6zbc3ne21N9XVU6ulxrFYgIo3xP/zX&#10;rrWCPM/h90w6AnJzBwAA//8DAFBLAQItABQABgAIAAAAIQDb4fbL7gAAAIUBAAATAAAAAAAAAAAA&#10;AAAAAAAAAABbQ29udGVudF9UeXBlc10ueG1sUEsBAi0AFAAGAAgAAAAhAFr0LFu/AAAAFQEAAAsA&#10;AAAAAAAAAAAAAAAAHwEAAF9yZWxzLy5yZWxzUEsBAi0AFAAGAAgAAAAhAMYoRdXEAAAA3AAAAA8A&#10;AAAAAAAAAAAAAAAABwIAAGRycy9kb3ducmV2LnhtbFBLBQYAAAAAAwADALcAAAD4AgAAAAA=&#10;" fillcolor="#ffc000 [3204]" stroked="f" strokeweight="1pt">
                  <v:stroke joinstyle="miter"/>
                </v:oval>
                <v:oval id="Овал 223" o:spid="_x0000_s1068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mxxgAAANwAAAAPAAAAZHJzL2Rvd25yZXYueG1sRI/dasJA&#10;FITvC77DcoTe1Y0RbImuIsKKhYI/LeLlMXuahGbPhuw2xrd3hUIvh5n5hpkve1uLjlpfOVYwHiUg&#10;iHNnKi4UfH3qlzcQPiAbrB2Tght5WC4GT3PMjLvygbpjKESEsM9QQRlCk0np85Is+pFriKP37VqL&#10;Icq2kKbFa4TbWqZJMpUWK44LJTa0Lin/Of5aBZP1bnd4PenN5bzd79/1h+7GjVbqedivZiAC9eE/&#10;/NfeGgVpOoHHmXgE5OIOAAD//wMAUEsBAi0AFAAGAAgAAAAhANvh9svuAAAAhQEAABMAAAAAAAAA&#10;AAAAAAAAAAAAAFtDb250ZW50X1R5cGVzXS54bWxQSwECLQAUAAYACAAAACEAWvQsW78AAAAVAQAA&#10;CwAAAAAAAAAAAAAAAAAfAQAAX3JlbHMvLnJlbHNQSwECLQAUAAYACAAAACEAr4rZscYAAADcAAAA&#10;DwAAAAAAAAAAAAAAAAAHAgAAZHJzL2Rvd25yZXYueG1sUEsFBgAAAAADAAMAtwAAAPoCAAAAAA==&#10;" fillcolor="#7030a0 [3206]" stroked="f" strokeweight="1pt">
                  <v:stroke joinstyle="miter"/>
                </v:oval>
                <v:oval id="Овал 224" o:spid="_x0000_s1069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g6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CaNeDr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Группа 11" o:spid="_x0000_s1070" style="position:absolute;left:19701;top:4016;width:26243;height:25877;flip:x" coordorigin="-209,213" coordsize="43366,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OrvwAAANsAAAAPAAAAZHJzL2Rvd25yZXYueG1sRE9Li8Iw&#10;EL4L/ocwgjdNlbJINYoIioiXrQ88Ds3YBptJaaLWf79ZWNjbfHzPWaw6W4sXtd44VjAZJyCIC6cN&#10;lwrOp+1oBsIHZI21Y1LwIQ+rZb+3wEy7N3/TKw+liCHsM1RQhdBkUvqiIot+7BriyN1dazFE2JZS&#10;t/iO4baW0yT5khYNx4YKG9pUVDzyp1VwWZuU0uvtcEwKor2Wt11uUqWGg249BxGoC//iP/dex/kT&#10;+P0lHiCXPwAAAP//AwBQSwECLQAUAAYACAAAACEA2+H2y+4AAACFAQAAEwAAAAAAAAAAAAAAAAAA&#10;AAAAW0NvbnRlbnRfVHlwZXNdLnhtbFBLAQItABQABgAIAAAAIQBa9CxbvwAAABUBAAALAAAAAAAA&#10;AAAAAAAAAB8BAABfcmVscy8ucmVsc1BLAQItABQABgAIAAAAIQAgpgOrvwAAANsAAAAPAAAAAAAA&#10;AAAAAAAAAAcCAABkcnMvZG93bnJldi54bWxQSwUGAAAAAAMAAwC3AAAA8wIAAAAA&#10;">
                <v:oval id="Овал 29" o:spid="_x0000_s1071" style="position:absolute;left:1094;top:213;width:42062;height:4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s/wwAAANsAAAAPAAAAZHJzL2Rvd25yZXYueG1sRI9BawIx&#10;FITvQv9DeIVeRLMKlXa7WVkEwUOxaovnx+Z1N3Tzsk2irv++KQgeh5n5himWg+3EmXwwjhXMphkI&#10;4tppw42Cr8/15AVEiMgaO8ek4EoBluXDqMBcuwvv6XyIjUgQDjkqaGPscylD3ZLFMHU9cfK+nbcY&#10;k/SN1B4vCW47Oc+yhbRoOC202NOqpfrncLIKxl5Wg98+y1+2jfl431hT7Y5KPT0O1RuISEO8h2/t&#10;jVYwf4X/L+kHyPIPAAD//wMAUEsBAi0AFAAGAAgAAAAhANvh9svuAAAAhQEAABMAAAAAAAAAAAAA&#10;AAAAAAAAAFtDb250ZW50X1R5cGVzXS54bWxQSwECLQAUAAYACAAAACEAWvQsW78AAAAVAQAACwAA&#10;AAAAAAAAAAAAAAAfAQAAX3JlbHMvLnJlbHNQSwECLQAUAAYACAAAACEAu037P8MAAADbAAAADwAA&#10;AAAAAAAAAAAAAAAHAgAAZHJzL2Rvd25yZXYueG1sUEsFBgAAAAADAAMAtwAAAPcCAAAAAA==&#10;" fillcolor="#ffc000 [3204]" stroked="f" strokeweight="1pt">
                  <v:stroke joinstyle="miter"/>
                </v:oval>
                <v:oval id="Овал 31" o:spid="_x0000_s1072" alt="Обстановка класса, где учитель преподает группе учащихся" style="position:absolute;left:-209;top:1994;width:41097;height:4107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nfwQAAANsAAAAPAAAAZHJzL2Rvd25yZXYueG1sRI/RisIw&#10;FETfF/yHcIV9W1MVRKpRRBAKK0irH3Bprm2xualNbLt+/UYQfBxm5gyz3g6mFh21rrKsYDqJQBDn&#10;VldcKLicDz9LEM4ja6wtk4I/crDdjL7WGGvbc0pd5gsRIOxiVFB638RSurwkg25iG+LgXW1r0AfZ&#10;FlK32Ae4qeUsihbSYMVhocSG9iXlt+xhFKRPPGb3Zzb0SZWe0nsi+ffcKfU9HnYrEJ4G/wm/24lW&#10;MJ/C60v4AXLzDwAA//8DAFBLAQItABQABgAIAAAAIQDb4fbL7gAAAIUBAAATAAAAAAAAAAAAAAAA&#10;AAAAAABbQ29udGVudF9UeXBlc10ueG1sUEsBAi0AFAAGAAgAAAAhAFr0LFu/AAAAFQEAAAsAAAAA&#10;AAAAAAAAAAAAHwEAAF9yZWxzLy5yZWxzUEsBAi0AFAAGAAgAAAAhACddKd/BAAAA2wAAAA8AAAAA&#10;AAAAAAAAAAAABwIAAGRycy9kb3ducmV2LnhtbFBLBQYAAAAAAwADALcAAAD1AgAAAAA=&#10;" stroked="f" strokeweight="1pt">
                  <v:fill r:id="rId2" o:title="Обстановка класса, где учитель преподает группе учащихся" recolor="t" rotate="t" type="frame"/>
                  <v:stroke joinstyle="miter"/>
                </v:oval>
              </v:group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 199" o:spid="_x0000_s1073" type="#_x0000_t7" style="position:absolute;left:17796;top:108186;width:97307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4YzwwAAANwAAAAPAAAAZHJzL2Rvd25yZXYueG1sRE9Na8JA&#10;EL0X/A/LFLzVTUuxGl1FC6U9SU1b9DhkxySYnV2yaxL99a4g9DaP9znzZW9q0VLjK8sKnkcJCOLc&#10;6ooLBb8/H08TED4ga6wtk4IzeVguBg9zTLXteEttFgoRQ9inqKAMwaVS+rwkg35kHXHkDrYxGCJs&#10;Cqkb7GK4qeVLkoylwYpjQ4mO3kvKj9nJKHBvl7/P1e6wXbfZZj95/XYdB6fU8LFfzUAE6sO/+O7+&#10;0nH+dAq3Z+IFcnEFAAD//wMAUEsBAi0AFAAGAAgAAAAhANvh9svuAAAAhQEAABMAAAAAAAAAAAAA&#10;AAAAAAAAAFtDb250ZW50X1R5cGVzXS54bWxQSwECLQAUAAYACAAAACEAWvQsW78AAAAVAQAACwAA&#10;AAAAAAAAAAAAAAAfAQAAX3JlbHMvLnJlbHNQSwECLQAUAAYACAAAACEA7buGM8MAAADcAAAADwAA&#10;AAAAAAAAAAAAAAAHAgAAZHJzL2Rvd25yZXYueG1sUEsFBgAAAAADAAMAtwAAAPcCAAAAAA==&#10;" adj="0" fillcolor="#532477 [2406]" stroked="f" strokeweight="1pt">
                <v:fill r:id="rId3" o:title="" color2="#7030a0 [3206]" type="pattern"/>
                <v:textbox inset="0,0,0,0">
                  <w:txbxContent>
                    <w:p w14:paraId="37D8AE28" w14:textId="77777777" w:rsidR="00A5113F" w:rsidRPr="00D763BE" w:rsidRDefault="00A5113F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v:shape id="Параллелограмм 204" o:spid="_x0000_s1074" type="#_x0000_t7" style="position:absolute;left:18081;top:113797;width:97308;height:9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wxxQAAANwAAAAPAAAAZHJzL2Rvd25yZXYueG1sRI9Ba8JA&#10;FITvgv9heUJvZqMUCamrFFEQWoQmBe3tNfvMBrNvQ3Yb03/fLRR6HGbmG2a9HW0rBup941jBIklB&#10;EFdON1wreC8P8wyED8gaW8ek4Js8bDfTyRpz7e78RkMRahEh7HNUYELocil9ZciiT1xHHL2r6y2G&#10;KPta6h7vEW5buUzTlbTYcFww2NHOUHUrvqyCj7Cvi/Lzcs5M+VpmL3Qa+EpKPczG5ycQgcbwH/5r&#10;H7WCZfoIv2fiEZCbHwAAAP//AwBQSwECLQAUAAYACAAAACEA2+H2y+4AAACFAQAAEwAAAAAAAAAA&#10;AAAAAAAAAAAAW0NvbnRlbnRfVHlwZXNdLnhtbFBLAQItABQABgAIAAAAIQBa9CxbvwAAABUBAAAL&#10;AAAAAAAAAAAAAAAAAB8BAABfcmVscy8ucmVsc1BLAQItABQABgAIAAAAIQD/FKwxxQAAANwAAAAP&#10;AAAAAAAAAAAAAAAAAAcCAABkcnMvZG93bnJldi54bWxQSwUGAAAAAAMAAwC3AAAA+QIAAAAA&#10;" adj="0" fillcolor="#002b82 [3208]" stroked="f" strokeweight="1pt">
                <v:textbox inset="0,0,0,0">
                  <w:txbxContent>
                    <w:p w14:paraId="5CD16FC4" w14:textId="77777777" w:rsidR="00BA4966" w:rsidRPr="00D763BE" w:rsidRDefault="00BA4966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848F9A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FE2078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868C3C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518346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CA2EFA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08073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BA51A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7467C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FCCA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724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F5C8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3C725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F8336AF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518395010">
    <w:abstractNumId w:val="11"/>
  </w:num>
  <w:num w:numId="2" w16cid:durableId="805245521">
    <w:abstractNumId w:val="10"/>
  </w:num>
  <w:num w:numId="3" w16cid:durableId="2097283677">
    <w:abstractNumId w:val="12"/>
  </w:num>
  <w:num w:numId="4" w16cid:durableId="1450736584">
    <w:abstractNumId w:val="9"/>
  </w:num>
  <w:num w:numId="5" w16cid:durableId="1417361777">
    <w:abstractNumId w:val="7"/>
  </w:num>
  <w:num w:numId="6" w16cid:durableId="1463621587">
    <w:abstractNumId w:val="6"/>
  </w:num>
  <w:num w:numId="7" w16cid:durableId="1250237992">
    <w:abstractNumId w:val="5"/>
  </w:num>
  <w:num w:numId="8" w16cid:durableId="533074957">
    <w:abstractNumId w:val="4"/>
  </w:num>
  <w:num w:numId="9" w16cid:durableId="2093814447">
    <w:abstractNumId w:val="8"/>
  </w:num>
  <w:num w:numId="10" w16cid:durableId="40518553">
    <w:abstractNumId w:val="3"/>
  </w:num>
  <w:num w:numId="11" w16cid:durableId="201938306">
    <w:abstractNumId w:val="2"/>
  </w:num>
  <w:num w:numId="12" w16cid:durableId="1793357998">
    <w:abstractNumId w:val="1"/>
  </w:num>
  <w:num w:numId="13" w16cid:durableId="395667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D88"/>
    <w:rsid w:val="00004C1F"/>
    <w:rsid w:val="000118EA"/>
    <w:rsid w:val="00015568"/>
    <w:rsid w:val="0003207B"/>
    <w:rsid w:val="00034F0D"/>
    <w:rsid w:val="00062A4C"/>
    <w:rsid w:val="000674FE"/>
    <w:rsid w:val="00067811"/>
    <w:rsid w:val="00072B5C"/>
    <w:rsid w:val="00075794"/>
    <w:rsid w:val="000A5040"/>
    <w:rsid w:val="000B4528"/>
    <w:rsid w:val="000E294D"/>
    <w:rsid w:val="000E7DE7"/>
    <w:rsid w:val="00105BA7"/>
    <w:rsid w:val="00116290"/>
    <w:rsid w:val="00117037"/>
    <w:rsid w:val="00127035"/>
    <w:rsid w:val="00134EE3"/>
    <w:rsid w:val="00142958"/>
    <w:rsid w:val="001563BE"/>
    <w:rsid w:val="00167DAD"/>
    <w:rsid w:val="00176A7C"/>
    <w:rsid w:val="00184A14"/>
    <w:rsid w:val="00195BA6"/>
    <w:rsid w:val="001B336F"/>
    <w:rsid w:val="001C1B81"/>
    <w:rsid w:val="001C1C0D"/>
    <w:rsid w:val="001C313B"/>
    <w:rsid w:val="001D469A"/>
    <w:rsid w:val="001D66B5"/>
    <w:rsid w:val="001F6FC2"/>
    <w:rsid w:val="00205B1C"/>
    <w:rsid w:val="00210C19"/>
    <w:rsid w:val="00212C8B"/>
    <w:rsid w:val="002143A4"/>
    <w:rsid w:val="00220DE5"/>
    <w:rsid w:val="00225233"/>
    <w:rsid w:val="00226256"/>
    <w:rsid w:val="0023180F"/>
    <w:rsid w:val="002378AC"/>
    <w:rsid w:val="002459B8"/>
    <w:rsid w:val="00250F47"/>
    <w:rsid w:val="00266A96"/>
    <w:rsid w:val="00270C1C"/>
    <w:rsid w:val="002910FF"/>
    <w:rsid w:val="002921E7"/>
    <w:rsid w:val="002B13AA"/>
    <w:rsid w:val="002C7999"/>
    <w:rsid w:val="002E54BC"/>
    <w:rsid w:val="002F01C7"/>
    <w:rsid w:val="002F5635"/>
    <w:rsid w:val="002F7A4B"/>
    <w:rsid w:val="00300922"/>
    <w:rsid w:val="00305945"/>
    <w:rsid w:val="00306AF0"/>
    <w:rsid w:val="00333D25"/>
    <w:rsid w:val="00333D88"/>
    <w:rsid w:val="00342ECC"/>
    <w:rsid w:val="0036217C"/>
    <w:rsid w:val="00362C4D"/>
    <w:rsid w:val="0038505F"/>
    <w:rsid w:val="003C6971"/>
    <w:rsid w:val="003E0A03"/>
    <w:rsid w:val="003F127E"/>
    <w:rsid w:val="004152CA"/>
    <w:rsid w:val="004156A0"/>
    <w:rsid w:val="0042357D"/>
    <w:rsid w:val="00430731"/>
    <w:rsid w:val="004473C7"/>
    <w:rsid w:val="00450CF5"/>
    <w:rsid w:val="004549A1"/>
    <w:rsid w:val="00457D53"/>
    <w:rsid w:val="00472FAE"/>
    <w:rsid w:val="004D6CE2"/>
    <w:rsid w:val="004F0A18"/>
    <w:rsid w:val="004F5B79"/>
    <w:rsid w:val="004F6D91"/>
    <w:rsid w:val="00506F2F"/>
    <w:rsid w:val="005117AD"/>
    <w:rsid w:val="00513558"/>
    <w:rsid w:val="0052314C"/>
    <w:rsid w:val="005258A4"/>
    <w:rsid w:val="00540DCE"/>
    <w:rsid w:val="0054141D"/>
    <w:rsid w:val="00546539"/>
    <w:rsid w:val="00550F28"/>
    <w:rsid w:val="0056103A"/>
    <w:rsid w:val="00565B1B"/>
    <w:rsid w:val="00566369"/>
    <w:rsid w:val="00585DA0"/>
    <w:rsid w:val="005A081D"/>
    <w:rsid w:val="005A2BF2"/>
    <w:rsid w:val="005C7881"/>
    <w:rsid w:val="005D2764"/>
    <w:rsid w:val="005D6CD3"/>
    <w:rsid w:val="005E5B2A"/>
    <w:rsid w:val="005E71BA"/>
    <w:rsid w:val="005F2789"/>
    <w:rsid w:val="005F617B"/>
    <w:rsid w:val="006005A1"/>
    <w:rsid w:val="0062035D"/>
    <w:rsid w:val="00620C13"/>
    <w:rsid w:val="00621E6A"/>
    <w:rsid w:val="0062648B"/>
    <w:rsid w:val="00630366"/>
    <w:rsid w:val="00656A96"/>
    <w:rsid w:val="006577F4"/>
    <w:rsid w:val="00660A09"/>
    <w:rsid w:val="00664066"/>
    <w:rsid w:val="006747F9"/>
    <w:rsid w:val="006871C6"/>
    <w:rsid w:val="00694C01"/>
    <w:rsid w:val="006B01E5"/>
    <w:rsid w:val="006D1A1E"/>
    <w:rsid w:val="006D1BC6"/>
    <w:rsid w:val="006E2716"/>
    <w:rsid w:val="006F3148"/>
    <w:rsid w:val="00707B4B"/>
    <w:rsid w:val="00723660"/>
    <w:rsid w:val="00742E50"/>
    <w:rsid w:val="00744361"/>
    <w:rsid w:val="00744BAC"/>
    <w:rsid w:val="00754003"/>
    <w:rsid w:val="00770C9D"/>
    <w:rsid w:val="00783BF9"/>
    <w:rsid w:val="007A1D72"/>
    <w:rsid w:val="007A2853"/>
    <w:rsid w:val="007C1099"/>
    <w:rsid w:val="007C2DD4"/>
    <w:rsid w:val="007C7EE5"/>
    <w:rsid w:val="007D6F2E"/>
    <w:rsid w:val="007E6D6A"/>
    <w:rsid w:val="007F2D9D"/>
    <w:rsid w:val="00803741"/>
    <w:rsid w:val="00810890"/>
    <w:rsid w:val="00810F9D"/>
    <w:rsid w:val="008153EA"/>
    <w:rsid w:val="00827028"/>
    <w:rsid w:val="00837C64"/>
    <w:rsid w:val="00842A98"/>
    <w:rsid w:val="00845884"/>
    <w:rsid w:val="008570BF"/>
    <w:rsid w:val="00860584"/>
    <w:rsid w:val="00875250"/>
    <w:rsid w:val="00893234"/>
    <w:rsid w:val="00893B98"/>
    <w:rsid w:val="00903D9E"/>
    <w:rsid w:val="009060A1"/>
    <w:rsid w:val="00910256"/>
    <w:rsid w:val="0091129A"/>
    <w:rsid w:val="00920519"/>
    <w:rsid w:val="00921F28"/>
    <w:rsid w:val="0092686E"/>
    <w:rsid w:val="00961140"/>
    <w:rsid w:val="009702A5"/>
    <w:rsid w:val="009A1FAD"/>
    <w:rsid w:val="009C3FB3"/>
    <w:rsid w:val="009D0E16"/>
    <w:rsid w:val="009E3AEF"/>
    <w:rsid w:val="009F5A9D"/>
    <w:rsid w:val="00A07832"/>
    <w:rsid w:val="00A164D0"/>
    <w:rsid w:val="00A16A4A"/>
    <w:rsid w:val="00A346D6"/>
    <w:rsid w:val="00A417E4"/>
    <w:rsid w:val="00A43222"/>
    <w:rsid w:val="00A5113F"/>
    <w:rsid w:val="00A55DA5"/>
    <w:rsid w:val="00A62C90"/>
    <w:rsid w:val="00A63C47"/>
    <w:rsid w:val="00A81943"/>
    <w:rsid w:val="00A82179"/>
    <w:rsid w:val="00AB256F"/>
    <w:rsid w:val="00AB3001"/>
    <w:rsid w:val="00AB4191"/>
    <w:rsid w:val="00AE466B"/>
    <w:rsid w:val="00AE69B6"/>
    <w:rsid w:val="00B01265"/>
    <w:rsid w:val="00B012E6"/>
    <w:rsid w:val="00B0190F"/>
    <w:rsid w:val="00B02AFD"/>
    <w:rsid w:val="00B073A0"/>
    <w:rsid w:val="00B241D1"/>
    <w:rsid w:val="00B455F3"/>
    <w:rsid w:val="00B4723B"/>
    <w:rsid w:val="00B52979"/>
    <w:rsid w:val="00B61EC6"/>
    <w:rsid w:val="00B61EEF"/>
    <w:rsid w:val="00B648CB"/>
    <w:rsid w:val="00B82BDA"/>
    <w:rsid w:val="00B843E9"/>
    <w:rsid w:val="00BA2120"/>
    <w:rsid w:val="00BA2357"/>
    <w:rsid w:val="00BA42AF"/>
    <w:rsid w:val="00BA4966"/>
    <w:rsid w:val="00BD4736"/>
    <w:rsid w:val="00BE27CD"/>
    <w:rsid w:val="00BE5714"/>
    <w:rsid w:val="00BF01DF"/>
    <w:rsid w:val="00BF0A38"/>
    <w:rsid w:val="00BF2411"/>
    <w:rsid w:val="00C10871"/>
    <w:rsid w:val="00C27096"/>
    <w:rsid w:val="00C3095A"/>
    <w:rsid w:val="00C31070"/>
    <w:rsid w:val="00C322F6"/>
    <w:rsid w:val="00C523F6"/>
    <w:rsid w:val="00C77DE3"/>
    <w:rsid w:val="00C81821"/>
    <w:rsid w:val="00CA61A0"/>
    <w:rsid w:val="00CB3EE9"/>
    <w:rsid w:val="00CB6BC5"/>
    <w:rsid w:val="00CB6EE7"/>
    <w:rsid w:val="00CE30BC"/>
    <w:rsid w:val="00CF5A95"/>
    <w:rsid w:val="00D261BA"/>
    <w:rsid w:val="00D309C3"/>
    <w:rsid w:val="00D30F4B"/>
    <w:rsid w:val="00D32B68"/>
    <w:rsid w:val="00D43CF2"/>
    <w:rsid w:val="00D63879"/>
    <w:rsid w:val="00D650B5"/>
    <w:rsid w:val="00D74CE8"/>
    <w:rsid w:val="00D763BE"/>
    <w:rsid w:val="00D84817"/>
    <w:rsid w:val="00DA1286"/>
    <w:rsid w:val="00DB4DEF"/>
    <w:rsid w:val="00DC6299"/>
    <w:rsid w:val="00DE2A39"/>
    <w:rsid w:val="00E13FC7"/>
    <w:rsid w:val="00E905B8"/>
    <w:rsid w:val="00EA6E97"/>
    <w:rsid w:val="00EB1E07"/>
    <w:rsid w:val="00EC0CB3"/>
    <w:rsid w:val="00ED45A1"/>
    <w:rsid w:val="00F14787"/>
    <w:rsid w:val="00F16201"/>
    <w:rsid w:val="00F163B4"/>
    <w:rsid w:val="00F16684"/>
    <w:rsid w:val="00F301D3"/>
    <w:rsid w:val="00F35655"/>
    <w:rsid w:val="00F43313"/>
    <w:rsid w:val="00F60AEF"/>
    <w:rsid w:val="00F726F3"/>
    <w:rsid w:val="00F768B5"/>
    <w:rsid w:val="00F9108C"/>
    <w:rsid w:val="00FA7564"/>
    <w:rsid w:val="00FD0271"/>
    <w:rsid w:val="00FF2C91"/>
    <w:rsid w:val="00FF554C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30F3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45884"/>
    <w:pPr>
      <w:spacing w:after="0" w:line="192" w:lineRule="auto"/>
      <w:contextualSpacing/>
    </w:pPr>
    <w:rPr>
      <w:rFonts w:ascii="Tahoma" w:hAnsi="Tahoma" w:cs="Tahoma"/>
      <w:color w:val="000000" w:themeColor="text1"/>
      <w:sz w:val="21"/>
      <w:lang w:val="en-US"/>
    </w:rPr>
  </w:style>
  <w:style w:type="paragraph" w:styleId="1">
    <w:name w:val="heading 1"/>
    <w:basedOn w:val="01"/>
    <w:next w:val="a2"/>
    <w:link w:val="10"/>
    <w:uiPriority w:val="9"/>
    <w:rsid w:val="00630366"/>
    <w:pPr>
      <w:outlineLvl w:val="0"/>
    </w:pPr>
  </w:style>
  <w:style w:type="paragraph" w:styleId="21">
    <w:name w:val="heading 2"/>
    <w:basedOn w:val="a2"/>
    <w:next w:val="a2"/>
    <w:link w:val="22"/>
    <w:uiPriority w:val="9"/>
    <w:qFormat/>
    <w:rsid w:val="00630366"/>
    <w:pPr>
      <w:spacing w:line="216" w:lineRule="auto"/>
      <w:outlineLvl w:val="1"/>
    </w:pPr>
    <w:rPr>
      <w:b/>
      <w:color w:val="7030A0" w:themeColor="accent3"/>
      <w:sz w:val="40"/>
    </w:rPr>
  </w:style>
  <w:style w:type="paragraph" w:styleId="31">
    <w:name w:val="heading 3"/>
    <w:basedOn w:val="03"/>
    <w:next w:val="a2"/>
    <w:link w:val="32"/>
    <w:uiPriority w:val="9"/>
    <w:qFormat/>
    <w:rsid w:val="00630366"/>
    <w:pPr>
      <w:outlineLvl w:val="2"/>
    </w:pPr>
  </w:style>
  <w:style w:type="paragraph" w:styleId="41">
    <w:name w:val="heading 4"/>
    <w:basedOn w:val="a2"/>
    <w:next w:val="a2"/>
    <w:link w:val="42"/>
    <w:uiPriority w:val="9"/>
    <w:semiHidden/>
    <w:qFormat/>
    <w:rsid w:val="00630366"/>
    <w:pPr>
      <w:keepNext/>
      <w:keepLines/>
      <w:spacing w:before="40"/>
      <w:outlineLvl w:val="3"/>
    </w:pPr>
    <w:rPr>
      <w:rFonts w:eastAsiaTheme="majorEastAsia"/>
      <w:i/>
      <w:iCs/>
      <w:color w:val="BF8F00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630366"/>
    <w:pPr>
      <w:keepNext/>
      <w:keepLines/>
      <w:spacing w:before="40"/>
      <w:outlineLvl w:val="4"/>
    </w:pPr>
    <w:rPr>
      <w:rFonts w:eastAsiaTheme="majorEastAsia"/>
      <w:color w:val="BF8F00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630366"/>
    <w:pPr>
      <w:keepNext/>
      <w:keepLines/>
      <w:spacing w:before="40"/>
      <w:outlineLvl w:val="5"/>
    </w:pPr>
    <w:rPr>
      <w:rFonts w:eastAsiaTheme="majorEastAsia"/>
      <w:color w:val="7F5F0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630366"/>
    <w:pPr>
      <w:keepNext/>
      <w:keepLines/>
      <w:spacing w:before="40"/>
      <w:outlineLvl w:val="6"/>
    </w:pPr>
    <w:rPr>
      <w:rFonts w:eastAsiaTheme="majorEastAsia"/>
      <w:i/>
      <w:iCs/>
      <w:color w:val="7F5F0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630366"/>
    <w:pPr>
      <w:keepNext/>
      <w:keepLines/>
      <w:spacing w:before="40"/>
      <w:outlineLvl w:val="7"/>
    </w:pPr>
    <w:rPr>
      <w:rFonts w:eastAsiaTheme="majorEastAsia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630366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Заголовок 2 Знак"/>
    <w:basedOn w:val="a3"/>
    <w:link w:val="21"/>
    <w:uiPriority w:val="9"/>
    <w:rsid w:val="00630366"/>
    <w:rPr>
      <w:rFonts w:ascii="Tahoma" w:hAnsi="Tahoma" w:cs="Tahoma"/>
      <w:b/>
      <w:color w:val="7030A0" w:themeColor="accent3"/>
      <w:sz w:val="40"/>
      <w:lang w:val="en-US"/>
    </w:rPr>
  </w:style>
  <w:style w:type="paragraph" w:styleId="a6">
    <w:name w:val="header"/>
    <w:basedOn w:val="a2"/>
    <w:link w:val="a7"/>
    <w:uiPriority w:val="99"/>
    <w:semiHidden/>
    <w:rsid w:val="00630366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3"/>
    <w:link w:val="a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8">
    <w:name w:val="footer"/>
    <w:basedOn w:val="a2"/>
    <w:link w:val="a9"/>
    <w:uiPriority w:val="99"/>
    <w:semiHidden/>
    <w:rsid w:val="00630366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3"/>
    <w:link w:val="a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customStyle="1" w:styleId="10">
    <w:name w:val="Заголовок 1 Знак"/>
    <w:basedOn w:val="a3"/>
    <w:link w:val="1"/>
    <w:uiPriority w:val="9"/>
    <w:rsid w:val="0063036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01">
    <w:name w:val="Верхний колонтитул 01"/>
    <w:basedOn w:val="a2"/>
    <w:link w:val="010"/>
    <w:semiHidden/>
    <w:rsid w:val="00630366"/>
    <w:rPr>
      <w:b/>
      <w:color w:val="0038A8" w:themeColor="accent4"/>
      <w:sz w:val="28"/>
    </w:rPr>
  </w:style>
  <w:style w:type="paragraph" w:customStyle="1" w:styleId="011">
    <w:name w:val="Содержимое 01"/>
    <w:basedOn w:val="a2"/>
    <w:link w:val="012"/>
    <w:semiHidden/>
    <w:rsid w:val="00630366"/>
    <w:pPr>
      <w:spacing w:before="40" w:after="40" w:line="276" w:lineRule="auto"/>
      <w:jc w:val="both"/>
    </w:pPr>
    <w:rPr>
      <w:noProof/>
      <w:sz w:val="20"/>
    </w:rPr>
  </w:style>
  <w:style w:type="character" w:customStyle="1" w:styleId="010">
    <w:name w:val="Верхний колонтитул 01 (знак)"/>
    <w:basedOn w:val="a3"/>
    <w:link w:val="01"/>
    <w:semiHidden/>
    <w:rsid w:val="0063036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02">
    <w:name w:val="Содержимое 02"/>
    <w:basedOn w:val="a2"/>
    <w:link w:val="020"/>
    <w:qFormat/>
    <w:rsid w:val="00630366"/>
    <w:pPr>
      <w:spacing w:before="40" w:after="40" w:line="276" w:lineRule="auto"/>
    </w:pPr>
    <w:rPr>
      <w:noProof/>
      <w:color w:val="FFFFFF" w:themeColor="background1"/>
    </w:rPr>
  </w:style>
  <w:style w:type="character" w:customStyle="1" w:styleId="012">
    <w:name w:val="Содержимое 01 (знак)"/>
    <w:basedOn w:val="a3"/>
    <w:link w:val="011"/>
    <w:semiHidden/>
    <w:rsid w:val="00630366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03">
    <w:name w:val="Верхний колонтитул 03"/>
    <w:basedOn w:val="a2"/>
    <w:link w:val="030"/>
    <w:semiHidden/>
    <w:rsid w:val="00630366"/>
    <w:rPr>
      <w:b/>
      <w:color w:val="7030A0" w:themeColor="accent3"/>
      <w:sz w:val="36"/>
    </w:rPr>
  </w:style>
  <w:style w:type="character" w:customStyle="1" w:styleId="020">
    <w:name w:val="Содержимое 02 (знак)"/>
    <w:basedOn w:val="a3"/>
    <w:link w:val="02"/>
    <w:rsid w:val="00630366"/>
    <w:rPr>
      <w:rFonts w:ascii="Tahoma" w:hAnsi="Tahoma" w:cs="Tahoma"/>
      <w:noProof/>
      <w:color w:val="FFFFFF" w:themeColor="background1"/>
      <w:lang w:val="en-US"/>
    </w:rPr>
  </w:style>
  <w:style w:type="paragraph" w:customStyle="1" w:styleId="--">
    <w:name w:val="Контактные данные - текст - малый"/>
    <w:basedOn w:val="a2"/>
    <w:link w:val="--0"/>
    <w:semiHidden/>
    <w:rsid w:val="00630366"/>
    <w:rPr>
      <w:noProof/>
    </w:rPr>
  </w:style>
  <w:style w:type="character" w:customStyle="1" w:styleId="030">
    <w:name w:val="Верхний колонтитул 03 (знак)"/>
    <w:basedOn w:val="a3"/>
    <w:link w:val="03"/>
    <w:semiHidden/>
    <w:rsid w:val="00630366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--0">
    <w:name w:val="Контактные данные - текст - малый (знак)"/>
    <w:basedOn w:val="a3"/>
    <w:link w:val="--"/>
    <w:semiHidden/>
    <w:rsid w:val="00630366"/>
    <w:rPr>
      <w:rFonts w:ascii="Tahoma" w:hAnsi="Tahoma" w:cs="Tahoma"/>
      <w:noProof/>
      <w:color w:val="000000" w:themeColor="text1"/>
      <w:lang w:val="en-US"/>
    </w:rPr>
  </w:style>
  <w:style w:type="paragraph" w:customStyle="1" w:styleId="PTAContent02">
    <w:name w:val="PTA_Content 02"/>
    <w:basedOn w:val="a2"/>
    <w:link w:val="PTAContent020"/>
    <w:qFormat/>
    <w:rsid w:val="00630366"/>
    <w:pPr>
      <w:spacing w:before="20" w:after="20" w:line="276" w:lineRule="auto"/>
    </w:pPr>
    <w:rPr>
      <w:noProof/>
      <w:sz w:val="20"/>
      <w:szCs w:val="20"/>
    </w:rPr>
  </w:style>
  <w:style w:type="character" w:styleId="aa">
    <w:name w:val="Emphasis"/>
    <w:uiPriority w:val="20"/>
    <w:qFormat/>
    <w:rsid w:val="00630366"/>
    <w:rPr>
      <w:rFonts w:ascii="Tahoma" w:hAnsi="Tahoma" w:cs="Tahoma"/>
      <w:i/>
      <w:color w:val="7030A0"/>
      <w:sz w:val="24"/>
      <w:lang w:val="en-US"/>
    </w:rPr>
  </w:style>
  <w:style w:type="character" w:customStyle="1" w:styleId="PTAContent020">
    <w:name w:val="PTA_Content 02 (знак)"/>
    <w:basedOn w:val="a3"/>
    <w:link w:val="PTAContent02"/>
    <w:rsid w:val="00630366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ab">
    <w:name w:val="Table Grid"/>
    <w:basedOn w:val="a4"/>
    <w:uiPriority w:val="39"/>
    <w:rsid w:val="00630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3"/>
    <w:uiPriority w:val="99"/>
    <w:semiHidden/>
    <w:rsid w:val="00630366"/>
    <w:rPr>
      <w:rFonts w:ascii="Tahoma" w:hAnsi="Tahoma" w:cs="Tahoma"/>
      <w:color w:val="808080"/>
    </w:rPr>
  </w:style>
  <w:style w:type="character" w:customStyle="1" w:styleId="32">
    <w:name w:val="Заголовок 3 Знак"/>
    <w:basedOn w:val="a3"/>
    <w:link w:val="31"/>
    <w:uiPriority w:val="9"/>
    <w:rsid w:val="00630366"/>
    <w:rPr>
      <w:rFonts w:ascii="Tahoma" w:hAnsi="Tahoma" w:cs="Tahoma"/>
      <w:b/>
      <w:color w:val="7030A0" w:themeColor="accent3"/>
      <w:sz w:val="36"/>
      <w:lang w:val="en-US"/>
    </w:rPr>
  </w:style>
  <w:style w:type="paragraph" w:customStyle="1" w:styleId="PTANormal">
    <w:name w:val="PTA_Normal"/>
    <w:basedOn w:val="a2"/>
    <w:link w:val="PTANormal0"/>
    <w:qFormat/>
    <w:rsid w:val="00630366"/>
    <w:pPr>
      <w:jc w:val="both"/>
    </w:pPr>
    <w:rPr>
      <w:noProof/>
      <w:color w:val="0C0C0C" w:themeColor="text2"/>
    </w:rPr>
  </w:style>
  <w:style w:type="character" w:customStyle="1" w:styleId="PTANormal0">
    <w:name w:val="PTA_Normal (знак)"/>
    <w:basedOn w:val="a3"/>
    <w:link w:val="PTANormal"/>
    <w:rsid w:val="00630366"/>
    <w:rPr>
      <w:rFonts w:ascii="Tahoma" w:hAnsi="Tahoma" w:cs="Tahoma"/>
      <w:noProof/>
      <w:color w:val="0C0C0C" w:themeColor="text2"/>
      <w:lang w:val="en-US"/>
    </w:rPr>
  </w:style>
  <w:style w:type="paragraph" w:customStyle="1" w:styleId="PTANormal02">
    <w:name w:val="PTA_Normal02"/>
    <w:basedOn w:val="a2"/>
    <w:link w:val="PTANormal020"/>
    <w:qFormat/>
    <w:rsid w:val="00630366"/>
    <w:pPr>
      <w:spacing w:after="160"/>
      <w:contextualSpacing w:val="0"/>
    </w:pPr>
    <w:rPr>
      <w:noProof/>
      <w:color w:val="0C0C0C" w:themeColor="text2"/>
    </w:rPr>
  </w:style>
  <w:style w:type="character" w:customStyle="1" w:styleId="PTANormal020">
    <w:name w:val="PTA_Normal02 (знак)"/>
    <w:basedOn w:val="a3"/>
    <w:link w:val="PTANormal02"/>
    <w:rsid w:val="00630366"/>
    <w:rPr>
      <w:rFonts w:ascii="Tahoma" w:hAnsi="Tahoma" w:cs="Tahoma"/>
      <w:noProof/>
      <w:color w:val="0C0C0C" w:themeColor="text2"/>
      <w:lang w:val="en-US"/>
    </w:rPr>
  </w:style>
  <w:style w:type="paragraph" w:styleId="ad">
    <w:name w:val="Title"/>
    <w:basedOn w:val="a2"/>
    <w:next w:val="a2"/>
    <w:link w:val="ae"/>
    <w:uiPriority w:val="10"/>
    <w:rsid w:val="00630366"/>
    <w:rPr>
      <w:rFonts w:ascii="Verdana" w:hAnsi="Verdana"/>
      <w:b/>
      <w:color w:val="FFFFFF" w:themeColor="background1"/>
      <w:sz w:val="48"/>
      <w:szCs w:val="46"/>
    </w:rPr>
  </w:style>
  <w:style w:type="character" w:customStyle="1" w:styleId="ae">
    <w:name w:val="Заголовок Знак"/>
    <w:basedOn w:val="a3"/>
    <w:link w:val="ad"/>
    <w:uiPriority w:val="10"/>
    <w:rsid w:val="00630366"/>
    <w:rPr>
      <w:rFonts w:ascii="Verdana" w:hAnsi="Verdana" w:cs="Tahoma"/>
      <w:b/>
      <w:color w:val="FFFFFF" w:themeColor="background1"/>
      <w:sz w:val="48"/>
      <w:szCs w:val="46"/>
      <w:lang w:val="en-US"/>
    </w:rPr>
  </w:style>
  <w:style w:type="paragraph" w:customStyle="1" w:styleId="EmphasisItalics">
    <w:name w:val="Emphasis_Italics"/>
    <w:basedOn w:val="a2"/>
    <w:link w:val="EmphasisItalics0"/>
    <w:qFormat/>
    <w:rsid w:val="00630366"/>
    <w:rPr>
      <w:b/>
      <w:i/>
      <w:noProof/>
      <w:color w:val="48174A" w:themeColor="accent6" w:themeShade="BF"/>
      <w:szCs w:val="24"/>
    </w:rPr>
  </w:style>
  <w:style w:type="character" w:customStyle="1" w:styleId="EmphasisItalics0">
    <w:name w:val="Emphasis_Italics (знак)"/>
    <w:basedOn w:val="a3"/>
    <w:link w:val="EmphasisItalics"/>
    <w:rsid w:val="00630366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af">
    <w:name w:val="Book Title"/>
    <w:basedOn w:val="a3"/>
    <w:uiPriority w:val="33"/>
    <w:semiHidden/>
    <w:rsid w:val="00630366"/>
    <w:rPr>
      <w:rFonts w:ascii="Tahoma" w:hAnsi="Tahoma" w:cs="Tahoma"/>
      <w:b/>
      <w:bCs/>
      <w:i/>
      <w:iCs/>
      <w:spacing w:val="5"/>
    </w:rPr>
  </w:style>
  <w:style w:type="numbering" w:styleId="111111">
    <w:name w:val="Outline List 2"/>
    <w:basedOn w:val="a5"/>
    <w:uiPriority w:val="99"/>
    <w:semiHidden/>
    <w:unhideWhenUsed/>
    <w:rsid w:val="00630366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630366"/>
    <w:pPr>
      <w:numPr>
        <w:numId w:val="2"/>
      </w:numPr>
    </w:pPr>
  </w:style>
  <w:style w:type="character" w:customStyle="1" w:styleId="42">
    <w:name w:val="Заголовок 4 Знак"/>
    <w:basedOn w:val="a3"/>
    <w:link w:val="41"/>
    <w:uiPriority w:val="9"/>
    <w:semiHidden/>
    <w:rsid w:val="00630366"/>
    <w:rPr>
      <w:rFonts w:ascii="Tahoma" w:eastAsiaTheme="majorEastAsia" w:hAnsi="Tahoma" w:cs="Tahoma"/>
      <w:i/>
      <w:iCs/>
      <w:color w:val="BF8F00" w:themeColor="accent1" w:themeShade="BF"/>
      <w:lang w:val="en-US"/>
    </w:rPr>
  </w:style>
  <w:style w:type="character" w:customStyle="1" w:styleId="52">
    <w:name w:val="Заголовок 5 Знак"/>
    <w:basedOn w:val="a3"/>
    <w:link w:val="51"/>
    <w:uiPriority w:val="9"/>
    <w:semiHidden/>
    <w:rsid w:val="00630366"/>
    <w:rPr>
      <w:rFonts w:ascii="Tahoma" w:eastAsiaTheme="majorEastAsia" w:hAnsi="Tahoma" w:cs="Tahoma"/>
      <w:color w:val="BF8F00" w:themeColor="accent1" w:themeShade="BF"/>
      <w:lang w:val="en-US"/>
    </w:rPr>
  </w:style>
  <w:style w:type="character" w:customStyle="1" w:styleId="60">
    <w:name w:val="Заголовок 6 Знак"/>
    <w:basedOn w:val="a3"/>
    <w:link w:val="6"/>
    <w:uiPriority w:val="9"/>
    <w:semiHidden/>
    <w:rsid w:val="00630366"/>
    <w:rPr>
      <w:rFonts w:ascii="Tahoma" w:eastAsiaTheme="majorEastAsia" w:hAnsi="Tahoma" w:cs="Tahoma"/>
      <w:color w:val="7F5F00" w:themeColor="accent1" w:themeShade="7F"/>
      <w:lang w:val="en-US"/>
    </w:rPr>
  </w:style>
  <w:style w:type="character" w:customStyle="1" w:styleId="70">
    <w:name w:val="Заголовок 7 Знак"/>
    <w:basedOn w:val="a3"/>
    <w:link w:val="7"/>
    <w:uiPriority w:val="9"/>
    <w:semiHidden/>
    <w:rsid w:val="00630366"/>
    <w:rPr>
      <w:rFonts w:ascii="Tahoma" w:eastAsiaTheme="majorEastAsia" w:hAnsi="Tahoma" w:cs="Tahoma"/>
      <w:i/>
      <w:iCs/>
      <w:color w:val="7F5F00" w:themeColor="accent1" w:themeShade="7F"/>
      <w:lang w:val="en-US"/>
    </w:rPr>
  </w:style>
  <w:style w:type="character" w:customStyle="1" w:styleId="80">
    <w:name w:val="Заголовок 8 Знак"/>
    <w:basedOn w:val="a3"/>
    <w:link w:val="8"/>
    <w:uiPriority w:val="9"/>
    <w:semiHidden/>
    <w:rsid w:val="00630366"/>
    <w:rPr>
      <w:rFonts w:ascii="Tahoma" w:eastAsiaTheme="majorEastAsia" w:hAnsi="Tahoma" w:cs="Tahoma"/>
      <w:color w:val="272727" w:themeColor="text1" w:themeTint="D8"/>
      <w:sz w:val="21"/>
      <w:szCs w:val="21"/>
      <w:lang w:val="en-US"/>
    </w:rPr>
  </w:style>
  <w:style w:type="character" w:customStyle="1" w:styleId="90">
    <w:name w:val="Заголовок 9 Знак"/>
    <w:basedOn w:val="a3"/>
    <w:link w:val="9"/>
    <w:uiPriority w:val="9"/>
    <w:semiHidden/>
    <w:rsid w:val="00630366"/>
    <w:rPr>
      <w:rFonts w:ascii="Tahoma" w:eastAsiaTheme="majorEastAsia" w:hAnsi="Tahoma" w:cs="Tahoma"/>
      <w:i/>
      <w:iCs/>
      <w:color w:val="272727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630366"/>
    <w:pPr>
      <w:numPr>
        <w:numId w:val="3"/>
      </w:numPr>
    </w:pPr>
  </w:style>
  <w:style w:type="paragraph" w:styleId="af0">
    <w:name w:val="Balloon Text"/>
    <w:basedOn w:val="a2"/>
    <w:link w:val="af1"/>
    <w:uiPriority w:val="99"/>
    <w:semiHidden/>
    <w:unhideWhenUsed/>
    <w:rsid w:val="00630366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semiHidden/>
    <w:rsid w:val="0063036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styleId="af2">
    <w:name w:val="Bibliography"/>
    <w:basedOn w:val="a2"/>
    <w:next w:val="a2"/>
    <w:uiPriority w:val="37"/>
    <w:semiHidden/>
    <w:unhideWhenUsed/>
    <w:rsid w:val="00630366"/>
  </w:style>
  <w:style w:type="paragraph" w:styleId="af3">
    <w:name w:val="Block Text"/>
    <w:basedOn w:val="a2"/>
    <w:uiPriority w:val="99"/>
    <w:semiHidden/>
    <w:unhideWhenUsed/>
    <w:rsid w:val="00630366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rFonts w:eastAsiaTheme="minorEastAsia"/>
      <w:i/>
      <w:iCs/>
      <w:color w:val="FFC000" w:themeColor="accent1"/>
    </w:rPr>
  </w:style>
  <w:style w:type="paragraph" w:styleId="af4">
    <w:name w:val="Body Text"/>
    <w:basedOn w:val="a2"/>
    <w:link w:val="af5"/>
    <w:uiPriority w:val="99"/>
    <w:semiHidden/>
    <w:unhideWhenUsed/>
    <w:rsid w:val="00630366"/>
    <w:pPr>
      <w:spacing w:after="120"/>
    </w:pPr>
  </w:style>
  <w:style w:type="character" w:customStyle="1" w:styleId="af5">
    <w:name w:val="Основной текст Знак"/>
    <w:basedOn w:val="a3"/>
    <w:link w:val="af4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3">
    <w:name w:val="Body Text 2"/>
    <w:basedOn w:val="a2"/>
    <w:link w:val="24"/>
    <w:uiPriority w:val="99"/>
    <w:semiHidden/>
    <w:unhideWhenUsed/>
    <w:rsid w:val="00630366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33">
    <w:name w:val="Body Text 3"/>
    <w:basedOn w:val="a2"/>
    <w:link w:val="34"/>
    <w:uiPriority w:val="99"/>
    <w:semiHidden/>
    <w:unhideWhenUsed/>
    <w:rsid w:val="0063036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630366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af6">
    <w:name w:val="Body Text First Indent"/>
    <w:basedOn w:val="af4"/>
    <w:link w:val="af7"/>
    <w:uiPriority w:val="99"/>
    <w:semiHidden/>
    <w:unhideWhenUsed/>
    <w:rsid w:val="00630366"/>
    <w:pPr>
      <w:spacing w:after="0"/>
      <w:ind w:firstLine="360"/>
    </w:pPr>
  </w:style>
  <w:style w:type="character" w:customStyle="1" w:styleId="af7">
    <w:name w:val="Красная строка Знак"/>
    <w:basedOn w:val="af5"/>
    <w:link w:val="af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8">
    <w:name w:val="Body Text Indent"/>
    <w:basedOn w:val="a2"/>
    <w:link w:val="af9"/>
    <w:uiPriority w:val="99"/>
    <w:semiHidden/>
    <w:unhideWhenUsed/>
    <w:rsid w:val="00630366"/>
    <w:pPr>
      <w:spacing w:after="120"/>
      <w:ind w:left="360"/>
    </w:pPr>
  </w:style>
  <w:style w:type="character" w:customStyle="1" w:styleId="af9">
    <w:name w:val="Основной текст с отступом Знак"/>
    <w:basedOn w:val="a3"/>
    <w:link w:val="af8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5">
    <w:name w:val="Body Text First Indent 2"/>
    <w:basedOn w:val="af8"/>
    <w:link w:val="26"/>
    <w:uiPriority w:val="99"/>
    <w:semiHidden/>
    <w:unhideWhenUsed/>
    <w:rsid w:val="00630366"/>
    <w:pPr>
      <w:spacing w:after="0"/>
      <w:ind w:firstLine="360"/>
    </w:pPr>
  </w:style>
  <w:style w:type="character" w:customStyle="1" w:styleId="26">
    <w:name w:val="Красная строка 2 Знак"/>
    <w:basedOn w:val="af9"/>
    <w:link w:val="25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27">
    <w:name w:val="Body Text Indent 2"/>
    <w:basedOn w:val="a2"/>
    <w:link w:val="28"/>
    <w:uiPriority w:val="99"/>
    <w:semiHidden/>
    <w:unhideWhenUsed/>
    <w:rsid w:val="00630366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35">
    <w:name w:val="Body Text Indent 3"/>
    <w:basedOn w:val="a2"/>
    <w:link w:val="36"/>
    <w:uiPriority w:val="99"/>
    <w:semiHidden/>
    <w:unhideWhenUsed/>
    <w:rsid w:val="00630366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630366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afa">
    <w:name w:val="caption"/>
    <w:basedOn w:val="a2"/>
    <w:next w:val="a2"/>
    <w:uiPriority w:val="35"/>
    <w:semiHidden/>
    <w:unhideWhenUsed/>
    <w:qFormat/>
    <w:rsid w:val="00630366"/>
    <w:pPr>
      <w:spacing w:after="200"/>
    </w:pPr>
    <w:rPr>
      <w:i/>
      <w:iCs/>
      <w:color w:val="0C0C0C" w:themeColor="text2"/>
      <w:sz w:val="18"/>
      <w:szCs w:val="18"/>
    </w:rPr>
  </w:style>
  <w:style w:type="paragraph" w:styleId="afb">
    <w:name w:val="Closing"/>
    <w:basedOn w:val="a2"/>
    <w:link w:val="afc"/>
    <w:uiPriority w:val="99"/>
    <w:semiHidden/>
    <w:unhideWhenUsed/>
    <w:rsid w:val="00630366"/>
    <w:pPr>
      <w:ind w:left="4320"/>
    </w:pPr>
  </w:style>
  <w:style w:type="character" w:customStyle="1" w:styleId="afc">
    <w:name w:val="Прощание Знак"/>
    <w:basedOn w:val="a3"/>
    <w:link w:val="afb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table" w:styleId="afd">
    <w:name w:val="Colorful Grid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C0" w:themeFill="accent2" w:themeFillTint="33"/>
    </w:tcPr>
    <w:tblStylePr w:type="firstRow">
      <w:rPr>
        <w:b/>
        <w:bCs/>
      </w:rPr>
      <w:tblPr/>
      <w:tcPr>
        <w:shd w:val="clear" w:color="auto" w:fill="F3AF8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F8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3340A" w:themeFill="accent2" w:themeFillShade="BF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D1FF" w:themeFill="accent4" w:themeFillTint="33"/>
    </w:tcPr>
    <w:tblStylePr w:type="firstRow">
      <w:rPr>
        <w:b/>
        <w:bCs/>
      </w:rPr>
      <w:tblPr/>
      <w:tcPr>
        <w:shd w:val="clear" w:color="auto" w:fill="76A3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A3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97D" w:themeFill="accent4" w:themeFillShade="BF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CFF" w:themeFill="accent5" w:themeFillTint="33"/>
    </w:tcPr>
    <w:tblStylePr w:type="firstRow">
      <w:rPr>
        <w:b/>
        <w:bCs/>
      </w:rPr>
      <w:tblPr/>
      <w:tcPr>
        <w:shd w:val="clear" w:color="auto" w:fill="6799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9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2061" w:themeFill="accent5" w:themeFillShade="BF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5ED" w:themeFill="accent6" w:themeFillTint="33"/>
    </w:tcPr>
    <w:tblStylePr w:type="firstRow">
      <w:rPr>
        <w:b/>
        <w:bCs/>
      </w:rPr>
      <w:tblPr/>
      <w:tcPr>
        <w:shd w:val="clear" w:color="auto" w:fill="D88BD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8BD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174A" w:themeFill="accent6" w:themeFillShade="BF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afe">
    <w:name w:val="Colorful List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E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380B" w:themeFill="accent2" w:themeFillShade="CC"/>
      </w:tcPr>
    </w:tblStylePr>
    <w:tblStylePr w:type="lastRow">
      <w:rPr>
        <w:b/>
        <w:bCs/>
        <w:color w:val="7B380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C86" w:themeFill="accent4" w:themeFillShade="CC"/>
      </w:tcPr>
    </w:tblStylePr>
    <w:tblStylePr w:type="lastRow">
      <w:rPr>
        <w:b/>
        <w:bCs/>
        <w:color w:val="002C8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E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E5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184F" w:themeFill="accent6" w:themeFillShade="CC"/>
      </w:tcPr>
    </w:tblStylePr>
    <w:tblStylePr w:type="lastRow">
      <w:rPr>
        <w:b/>
        <w:bCs/>
        <w:color w:val="4D184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2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268" w:themeFill="accent5" w:themeFillShade="CC"/>
      </w:tcPr>
    </w:tblStylePr>
    <w:tblStylePr w:type="lastRow">
      <w:rPr>
        <w:b/>
        <w:bCs/>
        <w:color w:val="00226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aff">
    <w:name w:val="Colorful Shading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E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2A0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2A08" w:themeColor="accent2" w:themeShade="99"/>
          <w:insideV w:val="nil"/>
        </w:tcBorders>
        <w:shd w:val="clear" w:color="auto" w:fill="5C2A0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2A08" w:themeFill="accent2" w:themeFillShade="99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09C6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8A8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16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164" w:themeColor="accent4" w:themeShade="99"/>
          <w:insideV w:val="nil"/>
        </w:tcBorders>
        <w:shd w:val="clear" w:color="auto" w:fill="00216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164" w:themeFill="accent4" w:themeFillShade="99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548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1F63" w:themeColor="accent6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9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94E" w:themeColor="accent5" w:themeShade="99"/>
          <w:insideV w:val="nil"/>
        </w:tcBorders>
        <w:shd w:val="clear" w:color="auto" w:fill="0019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94E" w:themeFill="accent5" w:themeFillShade="99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418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B82" w:themeColor="accent5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2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123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123B" w:themeColor="accent6" w:themeShade="99"/>
          <w:insideV w:val="nil"/>
        </w:tcBorders>
        <w:shd w:val="clear" w:color="auto" w:fill="3A123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123B" w:themeFill="accent6" w:themeFillShade="99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CE6ED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0">
    <w:name w:val="annotation reference"/>
    <w:basedOn w:val="a3"/>
    <w:uiPriority w:val="99"/>
    <w:semiHidden/>
    <w:unhideWhenUsed/>
    <w:rsid w:val="00630366"/>
    <w:rPr>
      <w:rFonts w:ascii="Tahoma" w:hAnsi="Tahoma" w:cs="Tahoma"/>
      <w:sz w:val="16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630366"/>
    <w:rPr>
      <w:sz w:val="20"/>
      <w:szCs w:val="20"/>
    </w:rPr>
  </w:style>
  <w:style w:type="character" w:customStyle="1" w:styleId="aff2">
    <w:name w:val="Текст примечания Знак"/>
    <w:basedOn w:val="a3"/>
    <w:link w:val="aff1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630366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630366"/>
    <w:rPr>
      <w:rFonts w:ascii="Tahoma" w:hAnsi="Tahoma" w:cs="Tahoma"/>
      <w:b/>
      <w:bCs/>
      <w:color w:val="000000" w:themeColor="text1"/>
      <w:sz w:val="20"/>
      <w:szCs w:val="20"/>
      <w:lang w:val="en-US"/>
    </w:rPr>
  </w:style>
  <w:style w:type="table" w:styleId="aff5">
    <w:name w:val="Dark List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2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340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340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B5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97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7D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5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06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061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0F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17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174A" w:themeFill="accent6" w:themeFillShade="BF"/>
      </w:tcPr>
    </w:tblStylePr>
  </w:style>
  <w:style w:type="paragraph" w:styleId="aff6">
    <w:name w:val="Date"/>
    <w:basedOn w:val="a2"/>
    <w:next w:val="a2"/>
    <w:link w:val="aff7"/>
    <w:uiPriority w:val="99"/>
    <w:semiHidden/>
    <w:unhideWhenUsed/>
    <w:rsid w:val="00630366"/>
  </w:style>
  <w:style w:type="character" w:customStyle="1" w:styleId="aff7">
    <w:name w:val="Дата Знак"/>
    <w:basedOn w:val="a3"/>
    <w:link w:val="aff6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f8">
    <w:name w:val="Document Map"/>
    <w:basedOn w:val="a2"/>
    <w:link w:val="aff9"/>
    <w:uiPriority w:val="99"/>
    <w:semiHidden/>
    <w:unhideWhenUsed/>
    <w:rsid w:val="00630366"/>
    <w:rPr>
      <w:rFonts w:ascii="Segoe UI" w:hAnsi="Segoe UI" w:cs="Segoe UI"/>
      <w:sz w:val="16"/>
      <w:szCs w:val="16"/>
    </w:rPr>
  </w:style>
  <w:style w:type="character" w:customStyle="1" w:styleId="aff9">
    <w:name w:val="Схема документа Знак"/>
    <w:basedOn w:val="a3"/>
    <w:link w:val="aff8"/>
    <w:uiPriority w:val="99"/>
    <w:semiHidden/>
    <w:rsid w:val="00630366"/>
    <w:rPr>
      <w:rFonts w:ascii="Segoe UI" w:hAnsi="Segoe UI" w:cs="Segoe UI"/>
      <w:color w:val="000000" w:themeColor="text1"/>
      <w:sz w:val="16"/>
      <w:szCs w:val="16"/>
      <w:lang w:val="en-US"/>
    </w:rPr>
  </w:style>
  <w:style w:type="paragraph" w:styleId="affa">
    <w:name w:val="E-mail Signature"/>
    <w:basedOn w:val="a2"/>
    <w:link w:val="affb"/>
    <w:uiPriority w:val="99"/>
    <w:semiHidden/>
    <w:unhideWhenUsed/>
    <w:rsid w:val="00630366"/>
  </w:style>
  <w:style w:type="character" w:customStyle="1" w:styleId="affb">
    <w:name w:val="Электронная подпись Знак"/>
    <w:basedOn w:val="a3"/>
    <w:link w:val="affa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affc">
    <w:name w:val="endnote reference"/>
    <w:basedOn w:val="a3"/>
    <w:uiPriority w:val="99"/>
    <w:semiHidden/>
    <w:unhideWhenUsed/>
    <w:rsid w:val="00630366"/>
    <w:rPr>
      <w:rFonts w:ascii="Tahoma" w:hAnsi="Tahoma" w:cs="Tahoma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630366"/>
    <w:rPr>
      <w:sz w:val="20"/>
      <w:szCs w:val="20"/>
    </w:rPr>
  </w:style>
  <w:style w:type="character" w:customStyle="1" w:styleId="affe">
    <w:name w:val="Текст концевой сноски Знак"/>
    <w:basedOn w:val="a3"/>
    <w:link w:val="affd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paragraph" w:styleId="afff">
    <w:name w:val="envelope address"/>
    <w:basedOn w:val="a2"/>
    <w:uiPriority w:val="99"/>
    <w:semiHidden/>
    <w:unhideWhenUsed/>
    <w:rsid w:val="00630366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29">
    <w:name w:val="envelope return"/>
    <w:basedOn w:val="a2"/>
    <w:uiPriority w:val="99"/>
    <w:semiHidden/>
    <w:unhideWhenUsed/>
    <w:rsid w:val="00630366"/>
    <w:rPr>
      <w:rFonts w:eastAsiaTheme="majorEastAsia"/>
      <w:sz w:val="20"/>
      <w:szCs w:val="20"/>
    </w:rPr>
  </w:style>
  <w:style w:type="character" w:styleId="afff0">
    <w:name w:val="FollowedHyperlink"/>
    <w:basedOn w:val="a3"/>
    <w:uiPriority w:val="99"/>
    <w:semiHidden/>
    <w:unhideWhenUsed/>
    <w:rsid w:val="00630366"/>
    <w:rPr>
      <w:rFonts w:ascii="Tahoma" w:hAnsi="Tahoma" w:cs="Tahoma"/>
      <w:color w:val="954F72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630366"/>
    <w:rPr>
      <w:rFonts w:ascii="Tahoma" w:hAnsi="Tahoma" w:cs="Tahoma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630366"/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semiHidden/>
    <w:rsid w:val="00630366"/>
    <w:rPr>
      <w:rFonts w:ascii="Tahoma" w:hAnsi="Tahoma" w:cs="Tahoma"/>
      <w:color w:val="000000" w:themeColor="text1"/>
      <w:sz w:val="20"/>
      <w:szCs w:val="20"/>
      <w:lang w:val="en-US"/>
    </w:rPr>
  </w:style>
  <w:style w:type="table" w:styleId="-13">
    <w:name w:val="Grid Table 1 Light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3AF81" w:themeColor="accent2" w:themeTint="66"/>
        <w:left w:val="single" w:sz="4" w:space="0" w:color="F3AF81" w:themeColor="accent2" w:themeTint="66"/>
        <w:bottom w:val="single" w:sz="4" w:space="0" w:color="F3AF81" w:themeColor="accent2" w:themeTint="66"/>
        <w:right w:val="single" w:sz="4" w:space="0" w:color="F3AF81" w:themeColor="accent2" w:themeTint="66"/>
        <w:insideH w:val="single" w:sz="4" w:space="0" w:color="F3AF81" w:themeColor="accent2" w:themeTint="66"/>
        <w:insideV w:val="single" w:sz="4" w:space="0" w:color="F3AF8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76A3FF" w:themeColor="accent4" w:themeTint="66"/>
        <w:left w:val="single" w:sz="4" w:space="0" w:color="76A3FF" w:themeColor="accent4" w:themeTint="66"/>
        <w:bottom w:val="single" w:sz="4" w:space="0" w:color="76A3FF" w:themeColor="accent4" w:themeTint="66"/>
        <w:right w:val="single" w:sz="4" w:space="0" w:color="76A3FF" w:themeColor="accent4" w:themeTint="66"/>
        <w:insideH w:val="single" w:sz="4" w:space="0" w:color="76A3FF" w:themeColor="accent4" w:themeTint="66"/>
        <w:insideV w:val="single" w:sz="4" w:space="0" w:color="76A3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799FF" w:themeColor="accent5" w:themeTint="66"/>
        <w:left w:val="single" w:sz="4" w:space="0" w:color="6799FF" w:themeColor="accent5" w:themeTint="66"/>
        <w:bottom w:val="single" w:sz="4" w:space="0" w:color="6799FF" w:themeColor="accent5" w:themeTint="66"/>
        <w:right w:val="single" w:sz="4" w:space="0" w:color="6799FF" w:themeColor="accent5" w:themeTint="66"/>
        <w:insideH w:val="single" w:sz="4" w:space="0" w:color="6799FF" w:themeColor="accent5" w:themeTint="66"/>
        <w:insideV w:val="single" w:sz="4" w:space="0" w:color="6799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D88BDA" w:themeColor="accent6" w:themeTint="66"/>
        <w:left w:val="single" w:sz="4" w:space="0" w:color="D88BDA" w:themeColor="accent6" w:themeTint="66"/>
        <w:bottom w:val="single" w:sz="4" w:space="0" w:color="D88BDA" w:themeColor="accent6" w:themeTint="66"/>
        <w:right w:val="single" w:sz="4" w:space="0" w:color="D88BDA" w:themeColor="accent6" w:themeTint="66"/>
        <w:insideH w:val="single" w:sz="4" w:space="0" w:color="D88BDA" w:themeColor="accent6" w:themeTint="66"/>
        <w:insideV w:val="single" w:sz="4" w:space="0" w:color="D88BD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220">
    <w:name w:val="Grid Table 2 Accent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EE8742" w:themeColor="accent2" w:themeTint="99"/>
        <w:bottom w:val="single" w:sz="2" w:space="0" w:color="EE8742" w:themeColor="accent2" w:themeTint="99"/>
        <w:insideH w:val="single" w:sz="2" w:space="0" w:color="EE8742" w:themeColor="accent2" w:themeTint="99"/>
        <w:insideV w:val="single" w:sz="2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74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74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230">
    <w:name w:val="Grid Table 2 Accent 3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24">
    <w:name w:val="Grid Table 2 Accent 4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3176FF" w:themeColor="accent4" w:themeTint="99"/>
        <w:bottom w:val="single" w:sz="2" w:space="0" w:color="3176FF" w:themeColor="accent4" w:themeTint="99"/>
        <w:insideH w:val="single" w:sz="2" w:space="0" w:color="3176FF" w:themeColor="accent4" w:themeTint="99"/>
        <w:insideV w:val="single" w:sz="2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76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76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25">
    <w:name w:val="Grid Table 2 Accent 5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1B66FF" w:themeColor="accent5" w:themeTint="99"/>
        <w:bottom w:val="single" w:sz="2" w:space="0" w:color="1B66FF" w:themeColor="accent5" w:themeTint="99"/>
        <w:insideH w:val="single" w:sz="2" w:space="0" w:color="1B66FF" w:themeColor="accent5" w:themeTint="99"/>
        <w:insideV w:val="single" w:sz="2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B66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B66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26">
    <w:name w:val="Grid Table 2 Accent 6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2" w:space="0" w:color="C451C8" w:themeColor="accent6" w:themeTint="99"/>
        <w:bottom w:val="single" w:sz="2" w:space="0" w:color="C451C8" w:themeColor="accent6" w:themeTint="99"/>
        <w:insideH w:val="single" w:sz="2" w:space="0" w:color="C451C8" w:themeColor="accent6" w:themeTint="99"/>
        <w:insideV w:val="single" w:sz="2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51C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51C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33">
    <w:name w:val="Grid Table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table" w:styleId="-43">
    <w:name w:val="Grid Table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420">
    <w:name w:val="Grid Table 4 Accent 2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430">
    <w:name w:val="Grid Table 4 Accent 3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44">
    <w:name w:val="Grid Table 4 Accent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45">
    <w:name w:val="Grid Table 4 Accent 5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46">
    <w:name w:val="Grid Table 4 Accent 6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53">
    <w:name w:val="Grid Table 5 Dark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styleId="-520">
    <w:name w:val="Grid Table 5 Dark Accent 2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C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470E" w:themeFill="accent2"/>
      </w:tcPr>
    </w:tblStylePr>
    <w:tblStylePr w:type="band1Vert">
      <w:tblPr/>
      <w:tcPr>
        <w:shd w:val="clear" w:color="auto" w:fill="F3AF81" w:themeFill="accent2" w:themeFillTint="66"/>
      </w:tcPr>
    </w:tblStylePr>
    <w:tblStylePr w:type="band1Horz">
      <w:tblPr/>
      <w:tcPr>
        <w:shd w:val="clear" w:color="auto" w:fill="F3AF81" w:themeFill="accent2" w:themeFillTint="66"/>
      </w:tcPr>
    </w:tblStylePr>
  </w:style>
  <w:style w:type="table" w:styleId="-530">
    <w:name w:val="Grid Table 5 Dark Accent 3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-54">
    <w:name w:val="Grid Table 5 Dark Accent 4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D1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8A8" w:themeFill="accent4"/>
      </w:tcPr>
    </w:tblStylePr>
    <w:tblStylePr w:type="band1Vert">
      <w:tblPr/>
      <w:tcPr>
        <w:shd w:val="clear" w:color="auto" w:fill="76A3FF" w:themeFill="accent4" w:themeFillTint="66"/>
      </w:tcPr>
    </w:tblStylePr>
    <w:tblStylePr w:type="band1Horz">
      <w:tblPr/>
      <w:tcPr>
        <w:shd w:val="clear" w:color="auto" w:fill="76A3FF" w:themeFill="accent4" w:themeFillTint="66"/>
      </w:tcPr>
    </w:tblStylePr>
  </w:style>
  <w:style w:type="table" w:styleId="-55">
    <w:name w:val="Grid Table 5 Dark Accent 5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C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B82" w:themeFill="accent5"/>
      </w:tcPr>
    </w:tblStylePr>
    <w:tblStylePr w:type="band1Vert">
      <w:tblPr/>
      <w:tcPr>
        <w:shd w:val="clear" w:color="auto" w:fill="6799FF" w:themeFill="accent5" w:themeFillTint="66"/>
      </w:tcPr>
    </w:tblStylePr>
    <w:tblStylePr w:type="band1Horz">
      <w:tblPr/>
      <w:tcPr>
        <w:shd w:val="clear" w:color="auto" w:fill="6799FF" w:themeFill="accent5" w:themeFillTint="66"/>
      </w:tcPr>
    </w:tblStylePr>
  </w:style>
  <w:style w:type="table" w:styleId="-56">
    <w:name w:val="Grid Table 5 Dark Accent 6"/>
    <w:basedOn w:val="a4"/>
    <w:uiPriority w:val="50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5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1F63" w:themeFill="accent6"/>
      </w:tcPr>
    </w:tblStylePr>
    <w:tblStylePr w:type="band1Vert">
      <w:tblPr/>
      <w:tcPr>
        <w:shd w:val="clear" w:color="auto" w:fill="D88BDA" w:themeFill="accent6" w:themeFillTint="66"/>
      </w:tcPr>
    </w:tblStylePr>
    <w:tblStylePr w:type="band1Horz">
      <w:tblPr/>
      <w:tcPr>
        <w:shd w:val="clear" w:color="auto" w:fill="D88BDA" w:themeFill="accent6" w:themeFillTint="66"/>
      </w:tcPr>
    </w:tblStylePr>
  </w:style>
  <w:style w:type="table" w:styleId="-63">
    <w:name w:val="Grid Table 6 Colorful"/>
    <w:basedOn w:val="a4"/>
    <w:uiPriority w:val="51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620">
    <w:name w:val="Grid Table 6 Colorful Accent 2"/>
    <w:basedOn w:val="a4"/>
    <w:uiPriority w:val="51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630">
    <w:name w:val="Grid Table 6 Colorful Accent 3"/>
    <w:basedOn w:val="a4"/>
    <w:uiPriority w:val="51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64">
    <w:name w:val="Grid Table 6 Colorful Accent 4"/>
    <w:basedOn w:val="a4"/>
    <w:uiPriority w:val="51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65">
    <w:name w:val="Grid Table 6 Colorful Accent 5"/>
    <w:basedOn w:val="a4"/>
    <w:uiPriority w:val="51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66">
    <w:name w:val="Grid Table 6 Colorful Accent 6"/>
    <w:basedOn w:val="a4"/>
    <w:uiPriority w:val="51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7">
    <w:name w:val="Grid Table 7 Colorful"/>
    <w:basedOn w:val="a4"/>
    <w:uiPriority w:val="52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  <w:insideV w:val="single" w:sz="4" w:space="0" w:color="EE874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bottom w:val="single" w:sz="4" w:space="0" w:color="EE8742" w:themeColor="accent2" w:themeTint="99"/>
        </w:tcBorders>
      </w:tcPr>
    </w:tblStylePr>
    <w:tblStylePr w:type="nwCell">
      <w:tblPr/>
      <w:tcPr>
        <w:tcBorders>
          <w:bottom w:val="single" w:sz="4" w:space="0" w:color="EE8742" w:themeColor="accent2" w:themeTint="99"/>
        </w:tcBorders>
      </w:tcPr>
    </w:tblStylePr>
    <w:tblStylePr w:type="seCell">
      <w:tblPr/>
      <w:tcPr>
        <w:tcBorders>
          <w:top w:val="single" w:sz="4" w:space="0" w:color="EE8742" w:themeColor="accent2" w:themeTint="99"/>
        </w:tcBorders>
      </w:tcPr>
    </w:tblStylePr>
    <w:tblStylePr w:type="swCell">
      <w:tblPr/>
      <w:tcPr>
        <w:tcBorders>
          <w:top w:val="single" w:sz="4" w:space="0" w:color="EE874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  <w:insideV w:val="single" w:sz="4" w:space="0" w:color="317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bottom w:val="single" w:sz="4" w:space="0" w:color="3176FF" w:themeColor="accent4" w:themeTint="99"/>
        </w:tcBorders>
      </w:tcPr>
    </w:tblStylePr>
    <w:tblStylePr w:type="nwCell">
      <w:tblPr/>
      <w:tcPr>
        <w:tcBorders>
          <w:bottom w:val="single" w:sz="4" w:space="0" w:color="3176FF" w:themeColor="accent4" w:themeTint="99"/>
        </w:tcBorders>
      </w:tcPr>
    </w:tblStylePr>
    <w:tblStylePr w:type="seCell">
      <w:tblPr/>
      <w:tcPr>
        <w:tcBorders>
          <w:top w:val="single" w:sz="4" w:space="0" w:color="3176FF" w:themeColor="accent4" w:themeTint="99"/>
        </w:tcBorders>
      </w:tcPr>
    </w:tblStylePr>
    <w:tblStylePr w:type="swCell">
      <w:tblPr/>
      <w:tcPr>
        <w:tcBorders>
          <w:top w:val="single" w:sz="4" w:space="0" w:color="3176FF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  <w:insideV w:val="single" w:sz="4" w:space="0" w:color="1B6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bottom w:val="single" w:sz="4" w:space="0" w:color="1B66FF" w:themeColor="accent5" w:themeTint="99"/>
        </w:tcBorders>
      </w:tcPr>
    </w:tblStylePr>
    <w:tblStylePr w:type="nwCell">
      <w:tblPr/>
      <w:tcPr>
        <w:tcBorders>
          <w:bottom w:val="single" w:sz="4" w:space="0" w:color="1B66FF" w:themeColor="accent5" w:themeTint="99"/>
        </w:tcBorders>
      </w:tcPr>
    </w:tblStylePr>
    <w:tblStylePr w:type="seCell">
      <w:tblPr/>
      <w:tcPr>
        <w:tcBorders>
          <w:top w:val="single" w:sz="4" w:space="0" w:color="1B66FF" w:themeColor="accent5" w:themeTint="99"/>
        </w:tcBorders>
      </w:tcPr>
    </w:tblStylePr>
    <w:tblStylePr w:type="swCell">
      <w:tblPr/>
      <w:tcPr>
        <w:tcBorders>
          <w:top w:val="single" w:sz="4" w:space="0" w:color="1B66FF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  <w:insideV w:val="single" w:sz="4" w:space="0" w:color="C451C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bottom w:val="single" w:sz="4" w:space="0" w:color="C451C8" w:themeColor="accent6" w:themeTint="99"/>
        </w:tcBorders>
      </w:tcPr>
    </w:tblStylePr>
    <w:tblStylePr w:type="nwCell">
      <w:tblPr/>
      <w:tcPr>
        <w:tcBorders>
          <w:bottom w:val="single" w:sz="4" w:space="0" w:color="C451C8" w:themeColor="accent6" w:themeTint="99"/>
        </w:tcBorders>
      </w:tcPr>
    </w:tblStylePr>
    <w:tblStylePr w:type="seCell">
      <w:tblPr/>
      <w:tcPr>
        <w:tcBorders>
          <w:top w:val="single" w:sz="4" w:space="0" w:color="C451C8" w:themeColor="accent6" w:themeTint="99"/>
        </w:tcBorders>
      </w:tcPr>
    </w:tblStylePr>
    <w:tblStylePr w:type="swCell">
      <w:tblPr/>
      <w:tcPr>
        <w:tcBorders>
          <w:top w:val="single" w:sz="4" w:space="0" w:color="C451C8" w:themeColor="accent6" w:themeTint="99"/>
        </w:tcBorders>
      </w:tcPr>
    </w:tblStylePr>
  </w:style>
  <w:style w:type="character" w:styleId="afff4">
    <w:name w:val="Hashtag"/>
    <w:basedOn w:val="a3"/>
    <w:uiPriority w:val="99"/>
    <w:semiHidden/>
    <w:unhideWhenUsed/>
    <w:rsid w:val="00630366"/>
    <w:rPr>
      <w:rFonts w:ascii="Tahoma" w:hAnsi="Tahoma" w:cs="Tahoma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630366"/>
    <w:rPr>
      <w:rFonts w:ascii="Tahoma" w:hAnsi="Tahoma" w:cs="Tahoma"/>
    </w:rPr>
  </w:style>
  <w:style w:type="paragraph" w:styleId="HTML0">
    <w:name w:val="HTML Address"/>
    <w:basedOn w:val="a2"/>
    <w:link w:val="HTML1"/>
    <w:uiPriority w:val="99"/>
    <w:semiHidden/>
    <w:unhideWhenUsed/>
    <w:rsid w:val="00630366"/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630366"/>
    <w:rPr>
      <w:rFonts w:ascii="Tahoma" w:hAnsi="Tahoma" w:cs="Tahoma"/>
      <w:i/>
      <w:iCs/>
      <w:color w:val="000000" w:themeColor="text1"/>
      <w:lang w:val="en-US"/>
    </w:rPr>
  </w:style>
  <w:style w:type="character" w:styleId="HTML2">
    <w:name w:val="HTML Cite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HTML3">
    <w:name w:val="HTML Code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HTML5">
    <w:name w:val="HTML Keyboard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630366"/>
    <w:rPr>
      <w:rFonts w:ascii="Consolas" w:hAnsi="Consolas"/>
      <w:sz w:val="20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630366"/>
    <w:rPr>
      <w:rFonts w:ascii="Consolas" w:hAnsi="Consolas" w:cs="Tahoma"/>
      <w:color w:val="000000" w:themeColor="text1"/>
      <w:sz w:val="20"/>
      <w:szCs w:val="20"/>
      <w:lang w:val="en-US"/>
    </w:rPr>
  </w:style>
  <w:style w:type="character" w:styleId="HTML8">
    <w:name w:val="HTML Sample"/>
    <w:basedOn w:val="a3"/>
    <w:uiPriority w:val="99"/>
    <w:semiHidden/>
    <w:unhideWhenUsed/>
    <w:rsid w:val="00630366"/>
    <w:rPr>
      <w:rFonts w:ascii="Consolas" w:hAnsi="Consolas" w:cs="Tahoma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30366"/>
    <w:rPr>
      <w:rFonts w:ascii="Consolas" w:hAnsi="Consolas" w:cs="Tahoma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630366"/>
    <w:rPr>
      <w:rFonts w:ascii="Tahoma" w:hAnsi="Tahoma" w:cs="Tahoma"/>
      <w:i/>
      <w:iCs/>
    </w:rPr>
  </w:style>
  <w:style w:type="character" w:styleId="afff5">
    <w:name w:val="Hyperlink"/>
    <w:basedOn w:val="a3"/>
    <w:uiPriority w:val="99"/>
    <w:semiHidden/>
    <w:unhideWhenUsed/>
    <w:rsid w:val="00630366"/>
    <w:rPr>
      <w:rFonts w:ascii="Tahoma" w:hAnsi="Tahoma" w:cs="Tahoma"/>
      <w:color w:val="002060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630366"/>
    <w:pPr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630366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630366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630366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630366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630366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630366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630366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630366"/>
    <w:pPr>
      <w:ind w:left="1980" w:hanging="220"/>
    </w:pPr>
  </w:style>
  <w:style w:type="paragraph" w:styleId="afff6">
    <w:name w:val="index heading"/>
    <w:basedOn w:val="a2"/>
    <w:next w:val="11"/>
    <w:uiPriority w:val="99"/>
    <w:semiHidden/>
    <w:unhideWhenUsed/>
    <w:rsid w:val="00630366"/>
    <w:rPr>
      <w:rFonts w:eastAsiaTheme="majorEastAsia"/>
      <w:b/>
      <w:bCs/>
    </w:rPr>
  </w:style>
  <w:style w:type="character" w:styleId="afff7">
    <w:name w:val="Intense Emphasis"/>
    <w:basedOn w:val="a3"/>
    <w:uiPriority w:val="21"/>
    <w:semiHidden/>
    <w:rsid w:val="00630366"/>
    <w:rPr>
      <w:rFonts w:ascii="Tahoma" w:hAnsi="Tahoma" w:cs="Tahoma"/>
      <w:i/>
      <w:iCs/>
      <w:color w:val="FFC000" w:themeColor="accent1"/>
    </w:rPr>
  </w:style>
  <w:style w:type="paragraph" w:styleId="afff8">
    <w:name w:val="Intense Quote"/>
    <w:basedOn w:val="a2"/>
    <w:next w:val="a2"/>
    <w:link w:val="afff9"/>
    <w:uiPriority w:val="30"/>
    <w:semiHidden/>
    <w:rsid w:val="00630366"/>
    <w:pPr>
      <w:pBdr>
        <w:top w:val="single" w:sz="4" w:space="10" w:color="FFC000" w:themeColor="accent1"/>
        <w:bottom w:val="single" w:sz="4" w:space="10" w:color="FFC000" w:themeColor="accent1"/>
      </w:pBdr>
      <w:spacing w:before="360" w:after="360"/>
      <w:ind w:left="864" w:right="864"/>
      <w:jc w:val="center"/>
    </w:pPr>
    <w:rPr>
      <w:i/>
      <w:iCs/>
      <w:color w:val="FFC000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630366"/>
    <w:rPr>
      <w:rFonts w:ascii="Tahoma" w:hAnsi="Tahoma" w:cs="Tahoma"/>
      <w:i/>
      <w:iCs/>
      <w:color w:val="FFC000" w:themeColor="accent1"/>
      <w:lang w:val="en-US"/>
    </w:rPr>
  </w:style>
  <w:style w:type="character" w:styleId="afffa">
    <w:name w:val="Intense Reference"/>
    <w:basedOn w:val="a3"/>
    <w:uiPriority w:val="32"/>
    <w:semiHidden/>
    <w:rsid w:val="00630366"/>
    <w:rPr>
      <w:rFonts w:ascii="Tahoma" w:hAnsi="Tahoma" w:cs="Tahoma"/>
      <w:b/>
      <w:bCs/>
      <w:smallCaps/>
      <w:color w:val="FFC000" w:themeColor="accent1"/>
      <w:spacing w:val="5"/>
    </w:rPr>
  </w:style>
  <w:style w:type="table" w:styleId="afffb">
    <w:name w:val="Light Grid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1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H w:val="nil"/>
          <w:insideV w:val="single" w:sz="8" w:space="0" w:color="9A470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  <w:shd w:val="clear" w:color="auto" w:fill="F8CDB1" w:themeFill="accent2" w:themeFillTint="3F"/>
      </w:tcPr>
    </w:tblStylePr>
    <w:tblStylePr w:type="band2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  <w:insideV w:val="single" w:sz="8" w:space="0" w:color="9A470E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1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H w:val="nil"/>
          <w:insideV w:val="single" w:sz="8" w:space="0" w:color="0038A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  <w:shd w:val="clear" w:color="auto" w:fill="AAC6FF" w:themeFill="accent4" w:themeFillTint="3F"/>
      </w:tcPr>
    </w:tblStylePr>
    <w:tblStylePr w:type="band2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  <w:insideV w:val="single" w:sz="8" w:space="0" w:color="0038A8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1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H w:val="nil"/>
          <w:insideV w:val="single" w:sz="8" w:space="0" w:color="002B8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  <w:shd w:val="clear" w:color="auto" w:fill="A1BFFF" w:themeFill="accent5" w:themeFillTint="3F"/>
      </w:tcPr>
    </w:tblStylePr>
    <w:tblStylePr w:type="band2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  <w:insideV w:val="single" w:sz="8" w:space="0" w:color="002B82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1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H w:val="nil"/>
          <w:insideV w:val="single" w:sz="8" w:space="0" w:color="611F6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  <w:shd w:val="clear" w:color="auto" w:fill="E7B7E8" w:themeFill="accent6" w:themeFillTint="3F"/>
      </w:tcPr>
    </w:tblStylePr>
    <w:tblStylePr w:type="band2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  <w:insideV w:val="single" w:sz="8" w:space="0" w:color="611F63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  <w:tblStylePr w:type="band1Horz">
      <w:tblPr/>
      <w:tcPr>
        <w:tcBorders>
          <w:top w:val="single" w:sz="8" w:space="0" w:color="9A470E" w:themeColor="accent2"/>
          <w:left w:val="single" w:sz="8" w:space="0" w:color="9A470E" w:themeColor="accent2"/>
          <w:bottom w:val="single" w:sz="8" w:space="0" w:color="9A470E" w:themeColor="accent2"/>
          <w:right w:val="single" w:sz="8" w:space="0" w:color="9A470E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  <w:tblStylePr w:type="band1Horz">
      <w:tblPr/>
      <w:tcPr>
        <w:tcBorders>
          <w:top w:val="single" w:sz="8" w:space="0" w:color="0038A8" w:themeColor="accent4"/>
          <w:left w:val="single" w:sz="8" w:space="0" w:color="0038A8" w:themeColor="accent4"/>
          <w:bottom w:val="single" w:sz="8" w:space="0" w:color="0038A8" w:themeColor="accent4"/>
          <w:right w:val="single" w:sz="8" w:space="0" w:color="0038A8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  <w:tblStylePr w:type="band1Horz">
      <w:tblPr/>
      <w:tcPr>
        <w:tcBorders>
          <w:top w:val="single" w:sz="8" w:space="0" w:color="002B82" w:themeColor="accent5"/>
          <w:left w:val="single" w:sz="8" w:space="0" w:color="002B82" w:themeColor="accent5"/>
          <w:bottom w:val="single" w:sz="8" w:space="0" w:color="002B82" w:themeColor="accent5"/>
          <w:right w:val="single" w:sz="8" w:space="0" w:color="002B82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  <w:tblStylePr w:type="band1Horz">
      <w:tblPr/>
      <w:tcPr>
        <w:tcBorders>
          <w:top w:val="single" w:sz="8" w:space="0" w:color="611F63" w:themeColor="accent6"/>
          <w:left w:val="single" w:sz="8" w:space="0" w:color="611F63" w:themeColor="accent6"/>
          <w:bottom w:val="single" w:sz="8" w:space="0" w:color="611F63" w:themeColor="accent6"/>
          <w:right w:val="single" w:sz="8" w:space="0" w:color="611F63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6303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8" w:space="0" w:color="9A470E" w:themeColor="accent2"/>
        <w:bottom w:val="single" w:sz="8" w:space="0" w:color="9A470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470E" w:themeColor="accent2"/>
          <w:left w:val="nil"/>
          <w:bottom w:val="single" w:sz="8" w:space="0" w:color="9A470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8" w:space="0" w:color="0038A8" w:themeColor="accent4"/>
        <w:bottom w:val="single" w:sz="8" w:space="0" w:color="0038A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A8" w:themeColor="accent4"/>
          <w:left w:val="nil"/>
          <w:bottom w:val="single" w:sz="8" w:space="0" w:color="0038A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8" w:space="0" w:color="002B82" w:themeColor="accent5"/>
        <w:bottom w:val="single" w:sz="8" w:space="0" w:color="002B8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B82" w:themeColor="accent5"/>
          <w:left w:val="nil"/>
          <w:bottom w:val="single" w:sz="8" w:space="0" w:color="002B8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8" w:space="0" w:color="611F63" w:themeColor="accent6"/>
        <w:bottom w:val="single" w:sz="8" w:space="0" w:color="611F6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1F63" w:themeColor="accent6"/>
          <w:left w:val="nil"/>
          <w:bottom w:val="single" w:sz="8" w:space="0" w:color="611F6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</w:style>
  <w:style w:type="character" w:styleId="afffe">
    <w:name w:val="line number"/>
    <w:basedOn w:val="a3"/>
    <w:uiPriority w:val="99"/>
    <w:semiHidden/>
    <w:unhideWhenUsed/>
    <w:rsid w:val="00630366"/>
    <w:rPr>
      <w:rFonts w:ascii="Tahoma" w:hAnsi="Tahoma" w:cs="Tahoma"/>
    </w:rPr>
  </w:style>
  <w:style w:type="paragraph" w:styleId="affff">
    <w:name w:val="List"/>
    <w:basedOn w:val="a2"/>
    <w:uiPriority w:val="99"/>
    <w:semiHidden/>
    <w:unhideWhenUsed/>
    <w:rsid w:val="00630366"/>
    <w:pPr>
      <w:ind w:left="360" w:hanging="360"/>
    </w:pPr>
  </w:style>
  <w:style w:type="paragraph" w:styleId="2b">
    <w:name w:val="List 2"/>
    <w:basedOn w:val="a2"/>
    <w:uiPriority w:val="99"/>
    <w:semiHidden/>
    <w:unhideWhenUsed/>
    <w:rsid w:val="00630366"/>
    <w:pPr>
      <w:ind w:left="720" w:hanging="360"/>
    </w:pPr>
  </w:style>
  <w:style w:type="paragraph" w:styleId="38">
    <w:name w:val="List 3"/>
    <w:basedOn w:val="a2"/>
    <w:uiPriority w:val="99"/>
    <w:semiHidden/>
    <w:unhideWhenUsed/>
    <w:rsid w:val="00630366"/>
    <w:pPr>
      <w:ind w:left="1080" w:hanging="360"/>
    </w:pPr>
  </w:style>
  <w:style w:type="paragraph" w:styleId="44">
    <w:name w:val="List 4"/>
    <w:basedOn w:val="a2"/>
    <w:uiPriority w:val="99"/>
    <w:semiHidden/>
    <w:unhideWhenUsed/>
    <w:rsid w:val="00630366"/>
    <w:pPr>
      <w:ind w:left="1440" w:hanging="360"/>
    </w:pPr>
  </w:style>
  <w:style w:type="paragraph" w:styleId="54">
    <w:name w:val="List 5"/>
    <w:basedOn w:val="a2"/>
    <w:uiPriority w:val="99"/>
    <w:semiHidden/>
    <w:unhideWhenUsed/>
    <w:rsid w:val="00630366"/>
    <w:pPr>
      <w:ind w:left="1800" w:hanging="360"/>
    </w:pPr>
  </w:style>
  <w:style w:type="paragraph" w:styleId="a0">
    <w:name w:val="List Bullet"/>
    <w:basedOn w:val="a2"/>
    <w:uiPriority w:val="99"/>
    <w:semiHidden/>
    <w:unhideWhenUsed/>
    <w:rsid w:val="00630366"/>
    <w:pPr>
      <w:numPr>
        <w:numId w:val="4"/>
      </w:numPr>
    </w:pPr>
  </w:style>
  <w:style w:type="paragraph" w:styleId="20">
    <w:name w:val="List Bullet 2"/>
    <w:basedOn w:val="a2"/>
    <w:uiPriority w:val="99"/>
    <w:semiHidden/>
    <w:unhideWhenUsed/>
    <w:rsid w:val="00630366"/>
    <w:pPr>
      <w:numPr>
        <w:numId w:val="5"/>
      </w:numPr>
    </w:pPr>
  </w:style>
  <w:style w:type="paragraph" w:styleId="30">
    <w:name w:val="List Bullet 3"/>
    <w:basedOn w:val="a2"/>
    <w:uiPriority w:val="99"/>
    <w:semiHidden/>
    <w:unhideWhenUsed/>
    <w:rsid w:val="00630366"/>
    <w:pPr>
      <w:numPr>
        <w:numId w:val="6"/>
      </w:numPr>
    </w:pPr>
  </w:style>
  <w:style w:type="paragraph" w:styleId="40">
    <w:name w:val="List Bullet 4"/>
    <w:basedOn w:val="a2"/>
    <w:uiPriority w:val="99"/>
    <w:semiHidden/>
    <w:unhideWhenUsed/>
    <w:rsid w:val="00630366"/>
    <w:pPr>
      <w:numPr>
        <w:numId w:val="7"/>
      </w:numPr>
    </w:pPr>
  </w:style>
  <w:style w:type="paragraph" w:styleId="50">
    <w:name w:val="List Bullet 5"/>
    <w:basedOn w:val="a2"/>
    <w:uiPriority w:val="99"/>
    <w:semiHidden/>
    <w:unhideWhenUsed/>
    <w:rsid w:val="00630366"/>
    <w:pPr>
      <w:numPr>
        <w:numId w:val="8"/>
      </w:numPr>
    </w:pPr>
  </w:style>
  <w:style w:type="paragraph" w:styleId="affff0">
    <w:name w:val="List Continue"/>
    <w:basedOn w:val="a2"/>
    <w:uiPriority w:val="99"/>
    <w:semiHidden/>
    <w:unhideWhenUsed/>
    <w:rsid w:val="00630366"/>
    <w:pPr>
      <w:spacing w:after="120"/>
      <w:ind w:left="360"/>
    </w:pPr>
  </w:style>
  <w:style w:type="paragraph" w:styleId="2c">
    <w:name w:val="List Continue 2"/>
    <w:basedOn w:val="a2"/>
    <w:uiPriority w:val="99"/>
    <w:semiHidden/>
    <w:unhideWhenUsed/>
    <w:rsid w:val="00630366"/>
    <w:pPr>
      <w:spacing w:after="120"/>
      <w:ind w:left="720"/>
    </w:pPr>
  </w:style>
  <w:style w:type="paragraph" w:styleId="39">
    <w:name w:val="List Continue 3"/>
    <w:basedOn w:val="a2"/>
    <w:uiPriority w:val="99"/>
    <w:semiHidden/>
    <w:unhideWhenUsed/>
    <w:rsid w:val="00630366"/>
    <w:pPr>
      <w:spacing w:after="120"/>
      <w:ind w:left="1080"/>
    </w:pPr>
  </w:style>
  <w:style w:type="paragraph" w:styleId="45">
    <w:name w:val="List Continue 4"/>
    <w:basedOn w:val="a2"/>
    <w:uiPriority w:val="99"/>
    <w:semiHidden/>
    <w:unhideWhenUsed/>
    <w:rsid w:val="00630366"/>
    <w:pPr>
      <w:spacing w:after="120"/>
      <w:ind w:left="1440"/>
    </w:pPr>
  </w:style>
  <w:style w:type="paragraph" w:styleId="55">
    <w:name w:val="List Continue 5"/>
    <w:basedOn w:val="a2"/>
    <w:uiPriority w:val="99"/>
    <w:semiHidden/>
    <w:unhideWhenUsed/>
    <w:rsid w:val="00630366"/>
    <w:pPr>
      <w:spacing w:after="120"/>
      <w:ind w:left="1800"/>
    </w:pPr>
  </w:style>
  <w:style w:type="paragraph" w:styleId="a">
    <w:name w:val="List Number"/>
    <w:basedOn w:val="a2"/>
    <w:uiPriority w:val="99"/>
    <w:semiHidden/>
    <w:unhideWhenUsed/>
    <w:rsid w:val="00630366"/>
    <w:pPr>
      <w:numPr>
        <w:numId w:val="9"/>
      </w:numPr>
    </w:pPr>
  </w:style>
  <w:style w:type="paragraph" w:styleId="2">
    <w:name w:val="List Number 2"/>
    <w:basedOn w:val="a2"/>
    <w:uiPriority w:val="99"/>
    <w:semiHidden/>
    <w:unhideWhenUsed/>
    <w:rsid w:val="00630366"/>
    <w:pPr>
      <w:numPr>
        <w:numId w:val="10"/>
      </w:numPr>
    </w:pPr>
  </w:style>
  <w:style w:type="paragraph" w:styleId="3">
    <w:name w:val="List Number 3"/>
    <w:basedOn w:val="a2"/>
    <w:uiPriority w:val="99"/>
    <w:semiHidden/>
    <w:unhideWhenUsed/>
    <w:rsid w:val="00630366"/>
    <w:pPr>
      <w:numPr>
        <w:numId w:val="11"/>
      </w:numPr>
    </w:pPr>
  </w:style>
  <w:style w:type="paragraph" w:styleId="4">
    <w:name w:val="List Number 4"/>
    <w:basedOn w:val="a2"/>
    <w:uiPriority w:val="99"/>
    <w:semiHidden/>
    <w:unhideWhenUsed/>
    <w:rsid w:val="00630366"/>
    <w:pPr>
      <w:numPr>
        <w:numId w:val="12"/>
      </w:numPr>
    </w:pPr>
  </w:style>
  <w:style w:type="paragraph" w:styleId="5">
    <w:name w:val="List Number 5"/>
    <w:basedOn w:val="a2"/>
    <w:uiPriority w:val="99"/>
    <w:semiHidden/>
    <w:unhideWhenUsed/>
    <w:rsid w:val="00630366"/>
    <w:pPr>
      <w:numPr>
        <w:numId w:val="13"/>
      </w:numPr>
    </w:pPr>
  </w:style>
  <w:style w:type="paragraph" w:styleId="affff1">
    <w:name w:val="List Paragraph"/>
    <w:basedOn w:val="a2"/>
    <w:uiPriority w:val="34"/>
    <w:semiHidden/>
    <w:rsid w:val="00630366"/>
    <w:pPr>
      <w:ind w:left="720"/>
    </w:pPr>
  </w:style>
  <w:style w:type="table" w:styleId="-1a">
    <w:name w:val="List Table 1 Light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121">
    <w:name w:val="List Table 1 Light Accent 2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74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131">
    <w:name w:val="List Table 1 Light Accent 3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140">
    <w:name w:val="List Table 1 Light Accent 4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7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150">
    <w:name w:val="List Table 1 Light Accent 5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B6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160">
    <w:name w:val="List Table 1 Light Accent 6"/>
    <w:basedOn w:val="a4"/>
    <w:uiPriority w:val="46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51C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2a">
    <w:name w:val="List Table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221">
    <w:name w:val="List Table 2 Accent 2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bottom w:val="single" w:sz="4" w:space="0" w:color="EE8742" w:themeColor="accent2" w:themeTint="99"/>
        <w:insideH w:val="single" w:sz="4" w:space="0" w:color="EE874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231">
    <w:name w:val="List Table 2 Accent 3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240">
    <w:name w:val="List Table 2 Accent 4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bottom w:val="single" w:sz="4" w:space="0" w:color="3176FF" w:themeColor="accent4" w:themeTint="99"/>
        <w:insideH w:val="single" w:sz="4" w:space="0" w:color="3176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250">
    <w:name w:val="List Table 2 Accent 5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bottom w:val="single" w:sz="4" w:space="0" w:color="1B66FF" w:themeColor="accent5" w:themeTint="99"/>
        <w:insideH w:val="single" w:sz="4" w:space="0" w:color="1B66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260">
    <w:name w:val="List Table 2 Accent 6"/>
    <w:basedOn w:val="a4"/>
    <w:uiPriority w:val="47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bottom w:val="single" w:sz="4" w:space="0" w:color="C451C8" w:themeColor="accent6" w:themeTint="99"/>
        <w:insideH w:val="single" w:sz="4" w:space="0" w:color="C451C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3a">
    <w:name w:val="List Table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9A470E" w:themeColor="accent2"/>
        <w:left w:val="single" w:sz="4" w:space="0" w:color="9A470E" w:themeColor="accent2"/>
        <w:bottom w:val="single" w:sz="4" w:space="0" w:color="9A470E" w:themeColor="accent2"/>
        <w:right w:val="single" w:sz="4" w:space="0" w:color="9A470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70E" w:themeColor="accent2"/>
          <w:right w:val="single" w:sz="4" w:space="0" w:color="9A470E" w:themeColor="accent2"/>
        </w:tcBorders>
      </w:tcPr>
    </w:tblStylePr>
    <w:tblStylePr w:type="band1Horz">
      <w:tblPr/>
      <w:tcPr>
        <w:tcBorders>
          <w:top w:val="single" w:sz="4" w:space="0" w:color="9A470E" w:themeColor="accent2"/>
          <w:bottom w:val="single" w:sz="4" w:space="0" w:color="9A470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70E" w:themeColor="accent2"/>
          <w:left w:val="nil"/>
        </w:tcBorders>
      </w:tcPr>
    </w:tblStylePr>
    <w:tblStylePr w:type="swCell">
      <w:tblPr/>
      <w:tcPr>
        <w:tcBorders>
          <w:top w:val="double" w:sz="4" w:space="0" w:color="9A470E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0038A8" w:themeColor="accent4"/>
        <w:left w:val="single" w:sz="4" w:space="0" w:color="0038A8" w:themeColor="accent4"/>
        <w:bottom w:val="single" w:sz="4" w:space="0" w:color="0038A8" w:themeColor="accent4"/>
        <w:right w:val="single" w:sz="4" w:space="0" w:color="0038A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8A8" w:themeColor="accent4"/>
          <w:right w:val="single" w:sz="4" w:space="0" w:color="0038A8" w:themeColor="accent4"/>
        </w:tcBorders>
      </w:tcPr>
    </w:tblStylePr>
    <w:tblStylePr w:type="band1Horz">
      <w:tblPr/>
      <w:tcPr>
        <w:tcBorders>
          <w:top w:val="single" w:sz="4" w:space="0" w:color="0038A8" w:themeColor="accent4"/>
          <w:bottom w:val="single" w:sz="4" w:space="0" w:color="0038A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A8" w:themeColor="accent4"/>
          <w:left w:val="nil"/>
        </w:tcBorders>
      </w:tcPr>
    </w:tblStylePr>
    <w:tblStylePr w:type="swCell">
      <w:tblPr/>
      <w:tcPr>
        <w:tcBorders>
          <w:top w:val="double" w:sz="4" w:space="0" w:color="0038A8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002B82" w:themeColor="accent5"/>
        <w:left w:val="single" w:sz="4" w:space="0" w:color="002B82" w:themeColor="accent5"/>
        <w:bottom w:val="single" w:sz="4" w:space="0" w:color="002B82" w:themeColor="accent5"/>
        <w:right w:val="single" w:sz="4" w:space="0" w:color="002B8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B82" w:themeColor="accent5"/>
          <w:right w:val="single" w:sz="4" w:space="0" w:color="002B82" w:themeColor="accent5"/>
        </w:tcBorders>
      </w:tcPr>
    </w:tblStylePr>
    <w:tblStylePr w:type="band1Horz">
      <w:tblPr/>
      <w:tcPr>
        <w:tcBorders>
          <w:top w:val="single" w:sz="4" w:space="0" w:color="002B82" w:themeColor="accent5"/>
          <w:bottom w:val="single" w:sz="4" w:space="0" w:color="002B8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B82" w:themeColor="accent5"/>
          <w:left w:val="nil"/>
        </w:tcBorders>
      </w:tcPr>
    </w:tblStylePr>
    <w:tblStylePr w:type="swCell">
      <w:tblPr/>
      <w:tcPr>
        <w:tcBorders>
          <w:top w:val="double" w:sz="4" w:space="0" w:color="002B82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11F63" w:themeColor="accent6"/>
        <w:left w:val="single" w:sz="4" w:space="0" w:color="611F63" w:themeColor="accent6"/>
        <w:bottom w:val="single" w:sz="4" w:space="0" w:color="611F63" w:themeColor="accent6"/>
        <w:right w:val="single" w:sz="4" w:space="0" w:color="611F6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1F63" w:themeColor="accent6"/>
          <w:right w:val="single" w:sz="4" w:space="0" w:color="611F63" w:themeColor="accent6"/>
        </w:tcBorders>
      </w:tcPr>
    </w:tblStylePr>
    <w:tblStylePr w:type="band1Horz">
      <w:tblPr/>
      <w:tcPr>
        <w:tcBorders>
          <w:top w:val="single" w:sz="4" w:space="0" w:color="611F63" w:themeColor="accent6"/>
          <w:bottom w:val="single" w:sz="4" w:space="0" w:color="611F6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1F63" w:themeColor="accent6"/>
          <w:left w:val="nil"/>
        </w:tcBorders>
      </w:tcPr>
    </w:tblStylePr>
    <w:tblStylePr w:type="swCell">
      <w:tblPr/>
      <w:tcPr>
        <w:tcBorders>
          <w:top w:val="double" w:sz="4" w:space="0" w:color="611F63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421">
    <w:name w:val="List Table 4 Accent 2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EE8742" w:themeColor="accent2" w:themeTint="99"/>
        <w:left w:val="single" w:sz="4" w:space="0" w:color="EE8742" w:themeColor="accent2" w:themeTint="99"/>
        <w:bottom w:val="single" w:sz="4" w:space="0" w:color="EE8742" w:themeColor="accent2" w:themeTint="99"/>
        <w:right w:val="single" w:sz="4" w:space="0" w:color="EE8742" w:themeColor="accent2" w:themeTint="99"/>
        <w:insideH w:val="single" w:sz="4" w:space="0" w:color="EE874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470E" w:themeColor="accent2"/>
          <w:left w:val="single" w:sz="4" w:space="0" w:color="9A470E" w:themeColor="accent2"/>
          <w:bottom w:val="single" w:sz="4" w:space="0" w:color="9A470E" w:themeColor="accent2"/>
          <w:right w:val="single" w:sz="4" w:space="0" w:color="9A470E" w:themeColor="accent2"/>
          <w:insideH w:val="nil"/>
        </w:tcBorders>
        <w:shd w:val="clear" w:color="auto" w:fill="9A470E" w:themeFill="accent2"/>
      </w:tcPr>
    </w:tblStylePr>
    <w:tblStylePr w:type="lastRow">
      <w:rPr>
        <w:b/>
        <w:bCs/>
      </w:rPr>
      <w:tblPr/>
      <w:tcPr>
        <w:tcBorders>
          <w:top w:val="double" w:sz="4" w:space="0" w:color="EE874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431">
    <w:name w:val="List Table 4 Accent 3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440">
    <w:name w:val="List Table 4 Accent 4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3176FF" w:themeColor="accent4" w:themeTint="99"/>
        <w:left w:val="single" w:sz="4" w:space="0" w:color="3176FF" w:themeColor="accent4" w:themeTint="99"/>
        <w:bottom w:val="single" w:sz="4" w:space="0" w:color="3176FF" w:themeColor="accent4" w:themeTint="99"/>
        <w:right w:val="single" w:sz="4" w:space="0" w:color="3176FF" w:themeColor="accent4" w:themeTint="99"/>
        <w:insideH w:val="single" w:sz="4" w:space="0" w:color="317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A8" w:themeColor="accent4"/>
          <w:left w:val="single" w:sz="4" w:space="0" w:color="0038A8" w:themeColor="accent4"/>
          <w:bottom w:val="single" w:sz="4" w:space="0" w:color="0038A8" w:themeColor="accent4"/>
          <w:right w:val="single" w:sz="4" w:space="0" w:color="0038A8" w:themeColor="accent4"/>
          <w:insideH w:val="nil"/>
        </w:tcBorders>
        <w:shd w:val="clear" w:color="auto" w:fill="0038A8" w:themeFill="accent4"/>
      </w:tcPr>
    </w:tblStylePr>
    <w:tblStylePr w:type="lastRow">
      <w:rPr>
        <w:b/>
        <w:bCs/>
      </w:rPr>
      <w:tblPr/>
      <w:tcPr>
        <w:tcBorders>
          <w:top w:val="double" w:sz="4" w:space="0" w:color="317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450">
    <w:name w:val="List Table 4 Accent 5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1B66FF" w:themeColor="accent5" w:themeTint="99"/>
        <w:left w:val="single" w:sz="4" w:space="0" w:color="1B66FF" w:themeColor="accent5" w:themeTint="99"/>
        <w:bottom w:val="single" w:sz="4" w:space="0" w:color="1B66FF" w:themeColor="accent5" w:themeTint="99"/>
        <w:right w:val="single" w:sz="4" w:space="0" w:color="1B66FF" w:themeColor="accent5" w:themeTint="99"/>
        <w:insideH w:val="single" w:sz="4" w:space="0" w:color="1B6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B82" w:themeColor="accent5"/>
          <w:left w:val="single" w:sz="4" w:space="0" w:color="002B82" w:themeColor="accent5"/>
          <w:bottom w:val="single" w:sz="4" w:space="0" w:color="002B82" w:themeColor="accent5"/>
          <w:right w:val="single" w:sz="4" w:space="0" w:color="002B82" w:themeColor="accent5"/>
          <w:insideH w:val="nil"/>
        </w:tcBorders>
        <w:shd w:val="clear" w:color="auto" w:fill="002B82" w:themeFill="accent5"/>
      </w:tcPr>
    </w:tblStylePr>
    <w:tblStylePr w:type="lastRow">
      <w:rPr>
        <w:b/>
        <w:bCs/>
      </w:rPr>
      <w:tblPr/>
      <w:tcPr>
        <w:tcBorders>
          <w:top w:val="double" w:sz="4" w:space="0" w:color="1B6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460">
    <w:name w:val="List Table 4 Accent 6"/>
    <w:basedOn w:val="a4"/>
    <w:uiPriority w:val="49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C451C8" w:themeColor="accent6" w:themeTint="99"/>
        <w:left w:val="single" w:sz="4" w:space="0" w:color="C451C8" w:themeColor="accent6" w:themeTint="99"/>
        <w:bottom w:val="single" w:sz="4" w:space="0" w:color="C451C8" w:themeColor="accent6" w:themeTint="99"/>
        <w:right w:val="single" w:sz="4" w:space="0" w:color="C451C8" w:themeColor="accent6" w:themeTint="99"/>
        <w:insideH w:val="single" w:sz="4" w:space="0" w:color="C451C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1F63" w:themeColor="accent6"/>
          <w:left w:val="single" w:sz="4" w:space="0" w:color="611F63" w:themeColor="accent6"/>
          <w:bottom w:val="single" w:sz="4" w:space="0" w:color="611F63" w:themeColor="accent6"/>
          <w:right w:val="single" w:sz="4" w:space="0" w:color="611F63" w:themeColor="accent6"/>
          <w:insideH w:val="nil"/>
        </w:tcBorders>
        <w:shd w:val="clear" w:color="auto" w:fill="611F63" w:themeFill="accent6"/>
      </w:tcPr>
    </w:tblStylePr>
    <w:tblStylePr w:type="lastRow">
      <w:rPr>
        <w:b/>
        <w:bCs/>
      </w:rPr>
      <w:tblPr/>
      <w:tcPr>
        <w:tcBorders>
          <w:top w:val="double" w:sz="4" w:space="0" w:color="C451C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5a">
    <w:name w:val="List Table 5 Dark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470E" w:themeColor="accent2"/>
        <w:left w:val="single" w:sz="24" w:space="0" w:color="9A470E" w:themeColor="accent2"/>
        <w:bottom w:val="single" w:sz="24" w:space="0" w:color="9A470E" w:themeColor="accent2"/>
        <w:right w:val="single" w:sz="24" w:space="0" w:color="9A470E" w:themeColor="accent2"/>
      </w:tblBorders>
    </w:tblPr>
    <w:tcPr>
      <w:shd w:val="clear" w:color="auto" w:fill="9A470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38A8" w:themeColor="accent4"/>
        <w:left w:val="single" w:sz="24" w:space="0" w:color="0038A8" w:themeColor="accent4"/>
        <w:bottom w:val="single" w:sz="24" w:space="0" w:color="0038A8" w:themeColor="accent4"/>
        <w:right w:val="single" w:sz="24" w:space="0" w:color="0038A8" w:themeColor="accent4"/>
      </w:tblBorders>
    </w:tblPr>
    <w:tcPr>
      <w:shd w:val="clear" w:color="auto" w:fill="0038A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B82" w:themeColor="accent5"/>
        <w:left w:val="single" w:sz="24" w:space="0" w:color="002B82" w:themeColor="accent5"/>
        <w:bottom w:val="single" w:sz="24" w:space="0" w:color="002B82" w:themeColor="accent5"/>
        <w:right w:val="single" w:sz="24" w:space="0" w:color="002B82" w:themeColor="accent5"/>
      </w:tblBorders>
    </w:tblPr>
    <w:tcPr>
      <w:shd w:val="clear" w:color="auto" w:fill="002B8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6303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1F63" w:themeColor="accent6"/>
        <w:left w:val="single" w:sz="24" w:space="0" w:color="611F63" w:themeColor="accent6"/>
        <w:bottom w:val="single" w:sz="24" w:space="0" w:color="611F63" w:themeColor="accent6"/>
        <w:right w:val="single" w:sz="24" w:space="0" w:color="611F63" w:themeColor="accent6"/>
      </w:tblBorders>
    </w:tblPr>
    <w:tcPr>
      <w:shd w:val="clear" w:color="auto" w:fill="611F6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C000" w:themeColor="accent1"/>
        <w:bottom w:val="single" w:sz="4" w:space="0" w:color="FFC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-621">
    <w:name w:val="List Table 6 Colorful Accent 2"/>
    <w:basedOn w:val="a4"/>
    <w:uiPriority w:val="51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  <w:tblBorders>
        <w:top w:val="single" w:sz="4" w:space="0" w:color="9A470E" w:themeColor="accent2"/>
        <w:bottom w:val="single" w:sz="4" w:space="0" w:color="9A470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A470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</w:style>
  <w:style w:type="table" w:styleId="-631">
    <w:name w:val="List Table 6 Colorful Accent 3"/>
    <w:basedOn w:val="a4"/>
    <w:uiPriority w:val="51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-640">
    <w:name w:val="List Table 6 Colorful Accent 4"/>
    <w:basedOn w:val="a4"/>
    <w:uiPriority w:val="51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  <w:tblBorders>
        <w:top w:val="single" w:sz="4" w:space="0" w:color="0038A8" w:themeColor="accent4"/>
        <w:bottom w:val="single" w:sz="4" w:space="0" w:color="0038A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38A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</w:style>
  <w:style w:type="table" w:styleId="-650">
    <w:name w:val="List Table 6 Colorful Accent 5"/>
    <w:basedOn w:val="a4"/>
    <w:uiPriority w:val="51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  <w:tblBorders>
        <w:top w:val="single" w:sz="4" w:space="0" w:color="002B82" w:themeColor="accent5"/>
        <w:bottom w:val="single" w:sz="4" w:space="0" w:color="002B8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2B8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</w:style>
  <w:style w:type="table" w:styleId="-660">
    <w:name w:val="List Table 6 Colorful Accent 6"/>
    <w:basedOn w:val="a4"/>
    <w:uiPriority w:val="51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  <w:tblBorders>
        <w:top w:val="single" w:sz="4" w:space="0" w:color="611F63" w:themeColor="accent6"/>
        <w:bottom w:val="single" w:sz="4" w:space="0" w:color="611F6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11F6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</w:style>
  <w:style w:type="table" w:styleId="-70">
    <w:name w:val="List Table 7 Colorful"/>
    <w:basedOn w:val="a4"/>
    <w:uiPriority w:val="52"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630366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630366"/>
    <w:pPr>
      <w:spacing w:after="0" w:line="240" w:lineRule="auto"/>
    </w:pPr>
    <w:rPr>
      <w:color w:val="73340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470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470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470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470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C0" w:themeFill="accent2" w:themeFillTint="33"/>
      </w:tcPr>
    </w:tblStylePr>
    <w:tblStylePr w:type="band1Horz">
      <w:tblPr/>
      <w:tcPr>
        <w:shd w:val="clear" w:color="auto" w:fill="F9D7C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630366"/>
    <w:pPr>
      <w:spacing w:after="0" w:line="240" w:lineRule="auto"/>
    </w:pPr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630366"/>
    <w:pPr>
      <w:spacing w:after="0" w:line="240" w:lineRule="auto"/>
    </w:pPr>
    <w:rPr>
      <w:color w:val="00297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8A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8A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8A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8A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D1FF" w:themeFill="accent4" w:themeFillTint="33"/>
      </w:tcPr>
    </w:tblStylePr>
    <w:tblStylePr w:type="band1Horz">
      <w:tblPr/>
      <w:tcPr>
        <w:shd w:val="clear" w:color="auto" w:fill="BAD1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630366"/>
    <w:pPr>
      <w:spacing w:after="0" w:line="240" w:lineRule="auto"/>
    </w:pPr>
    <w:rPr>
      <w:color w:val="00206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B8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B8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B8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B8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3CCFF" w:themeFill="accent5" w:themeFillTint="33"/>
      </w:tcPr>
    </w:tblStylePr>
    <w:tblStylePr w:type="band1Horz">
      <w:tblPr/>
      <w:tcPr>
        <w:shd w:val="clear" w:color="auto" w:fill="B3CC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630366"/>
    <w:pPr>
      <w:spacing w:after="0" w:line="240" w:lineRule="auto"/>
    </w:pPr>
    <w:rPr>
      <w:color w:val="4817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1F6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1F6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1F6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1F6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C5ED" w:themeFill="accent6" w:themeFillTint="33"/>
      </w:tcPr>
    </w:tblStylePr>
    <w:tblStylePr w:type="band1Horz">
      <w:tblPr/>
      <w:tcPr>
        <w:shd w:val="clear" w:color="auto" w:fill="EBC5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6303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contextualSpacing/>
    </w:pPr>
    <w:rPr>
      <w:rFonts w:ascii="Consolas" w:hAnsi="Consolas" w:cs="Consolas"/>
      <w:color w:val="000000" w:themeColor="text1"/>
      <w:sz w:val="20"/>
      <w:szCs w:val="20"/>
      <w:lang w:val="en-US"/>
    </w:rPr>
  </w:style>
  <w:style w:type="character" w:customStyle="1" w:styleId="affff3">
    <w:name w:val="Текст макроса Знак"/>
    <w:basedOn w:val="a3"/>
    <w:link w:val="affff2"/>
    <w:uiPriority w:val="99"/>
    <w:semiHidden/>
    <w:rsid w:val="00630366"/>
    <w:rPr>
      <w:rFonts w:ascii="Consolas" w:hAnsi="Consolas" w:cs="Consolas"/>
      <w:color w:val="000000" w:themeColor="text1"/>
      <w:sz w:val="20"/>
      <w:szCs w:val="20"/>
      <w:lang w:val="en-US"/>
    </w:rPr>
  </w:style>
  <w:style w:type="table" w:styleId="12">
    <w:name w:val="Medium Grid 1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  <w:insideV w:val="single" w:sz="8" w:space="0" w:color="E86A15" w:themeColor="accent2" w:themeTint="BF"/>
      </w:tblBorders>
    </w:tblPr>
    <w:tcPr>
      <w:shd w:val="clear" w:color="auto" w:fill="F8CDB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6A1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shd w:val="clear" w:color="auto" w:fill="F09C6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  <w:insideV w:val="single" w:sz="8" w:space="0" w:color="0054FD" w:themeColor="accent4" w:themeTint="BF"/>
      </w:tblBorders>
    </w:tblPr>
    <w:tcPr>
      <w:shd w:val="clear" w:color="auto" w:fill="AAC6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54F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shd w:val="clear" w:color="auto" w:fill="548DFF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  <w:insideV w:val="single" w:sz="8" w:space="0" w:color="004AE1" w:themeColor="accent5" w:themeTint="BF"/>
      </w:tblBorders>
    </w:tblPr>
    <w:tcPr>
      <w:shd w:val="clear" w:color="auto" w:fill="A1B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AE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shd w:val="clear" w:color="auto" w:fill="4180FF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  <w:insideV w:val="single" w:sz="8" w:space="0" w:color="A735AB" w:themeColor="accent6" w:themeTint="BF"/>
      </w:tblBorders>
    </w:tblPr>
    <w:tcPr>
      <w:shd w:val="clear" w:color="auto" w:fill="E7B7E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35A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shd w:val="clear" w:color="auto" w:fill="CE6ED1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cPr>
      <w:shd w:val="clear" w:color="auto" w:fill="FFE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  <w:insideH w:val="single" w:sz="8" w:space="0" w:color="9A470E" w:themeColor="accent2"/>
        <w:insideV w:val="single" w:sz="8" w:space="0" w:color="9A470E" w:themeColor="accent2"/>
      </w:tblBorders>
    </w:tblPr>
    <w:tcPr>
      <w:shd w:val="clear" w:color="auto" w:fill="F8CDB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E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C0" w:themeFill="accent2" w:themeFillTint="33"/>
      </w:tcPr>
    </w:tblStylePr>
    <w:tblStylePr w:type="band1Vert">
      <w:tblPr/>
      <w:tcPr>
        <w:shd w:val="clear" w:color="auto" w:fill="F09C62" w:themeFill="accent2" w:themeFillTint="7F"/>
      </w:tcPr>
    </w:tblStylePr>
    <w:tblStylePr w:type="band1Horz">
      <w:tblPr/>
      <w:tcPr>
        <w:tcBorders>
          <w:insideH w:val="single" w:sz="6" w:space="0" w:color="9A470E" w:themeColor="accent2"/>
          <w:insideV w:val="single" w:sz="6" w:space="0" w:color="9A470E" w:themeColor="accent2"/>
        </w:tcBorders>
        <w:shd w:val="clear" w:color="auto" w:fill="F09C6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  <w:insideH w:val="single" w:sz="8" w:space="0" w:color="0038A8" w:themeColor="accent4"/>
        <w:insideV w:val="single" w:sz="8" w:space="0" w:color="0038A8" w:themeColor="accent4"/>
      </w:tblBorders>
    </w:tblPr>
    <w:tcPr>
      <w:shd w:val="clear" w:color="auto" w:fill="AAC6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E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1FF" w:themeFill="accent4" w:themeFillTint="33"/>
      </w:tcPr>
    </w:tblStylePr>
    <w:tblStylePr w:type="band1Vert">
      <w:tblPr/>
      <w:tcPr>
        <w:shd w:val="clear" w:color="auto" w:fill="548DFF" w:themeFill="accent4" w:themeFillTint="7F"/>
      </w:tcPr>
    </w:tblStylePr>
    <w:tblStylePr w:type="band1Horz">
      <w:tblPr/>
      <w:tcPr>
        <w:tcBorders>
          <w:insideH w:val="single" w:sz="6" w:space="0" w:color="0038A8" w:themeColor="accent4"/>
          <w:insideV w:val="single" w:sz="6" w:space="0" w:color="0038A8" w:themeColor="accent4"/>
        </w:tcBorders>
        <w:shd w:val="clear" w:color="auto" w:fill="548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  <w:insideH w:val="single" w:sz="8" w:space="0" w:color="002B82" w:themeColor="accent5"/>
        <w:insideV w:val="single" w:sz="8" w:space="0" w:color="002B82" w:themeColor="accent5"/>
      </w:tblBorders>
    </w:tblPr>
    <w:tcPr>
      <w:shd w:val="clear" w:color="auto" w:fill="A1B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E5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CFF" w:themeFill="accent5" w:themeFillTint="33"/>
      </w:tcPr>
    </w:tblStylePr>
    <w:tblStylePr w:type="band1Vert">
      <w:tblPr/>
      <w:tcPr>
        <w:shd w:val="clear" w:color="auto" w:fill="4180FF" w:themeFill="accent5" w:themeFillTint="7F"/>
      </w:tcPr>
    </w:tblStylePr>
    <w:tblStylePr w:type="band1Horz">
      <w:tblPr/>
      <w:tcPr>
        <w:tcBorders>
          <w:insideH w:val="single" w:sz="6" w:space="0" w:color="002B82" w:themeColor="accent5"/>
          <w:insideV w:val="single" w:sz="6" w:space="0" w:color="002B82" w:themeColor="accent5"/>
        </w:tcBorders>
        <w:shd w:val="clear" w:color="auto" w:fill="418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  <w:insideH w:val="single" w:sz="8" w:space="0" w:color="611F63" w:themeColor="accent6"/>
        <w:insideV w:val="single" w:sz="8" w:space="0" w:color="611F63" w:themeColor="accent6"/>
      </w:tblBorders>
    </w:tblPr>
    <w:tcPr>
      <w:shd w:val="clear" w:color="auto" w:fill="E7B7E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2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5ED" w:themeFill="accent6" w:themeFillTint="33"/>
      </w:tcPr>
    </w:tblStylePr>
    <w:tblStylePr w:type="band1Vert">
      <w:tblPr/>
      <w:tcPr>
        <w:shd w:val="clear" w:color="auto" w:fill="CE6ED1" w:themeFill="accent6" w:themeFillTint="7F"/>
      </w:tcPr>
    </w:tblStylePr>
    <w:tblStylePr w:type="band1Horz">
      <w:tblPr/>
      <w:tcPr>
        <w:tcBorders>
          <w:insideH w:val="single" w:sz="6" w:space="0" w:color="611F63" w:themeColor="accent6"/>
          <w:insideV w:val="single" w:sz="6" w:space="0" w:color="611F63" w:themeColor="accent6"/>
        </w:tcBorders>
        <w:shd w:val="clear" w:color="auto" w:fill="CE6ED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DB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470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9C6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9C6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C6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8A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8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8D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B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B8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18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180FF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B7E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1F6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6ED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6ED1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bottom w:val="single" w:sz="8" w:space="0" w:color="9A470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470E" w:themeColor="accent2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470E" w:themeColor="accent2"/>
          <w:bottom w:val="single" w:sz="8" w:space="0" w:color="9A470E" w:themeColor="accent2"/>
        </w:tcBorders>
      </w:tc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shd w:val="clear" w:color="auto" w:fill="F8CDB1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bottom w:val="single" w:sz="8" w:space="0" w:color="0038A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8A8" w:themeColor="accent4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8A8" w:themeColor="accent4"/>
          <w:bottom w:val="single" w:sz="8" w:space="0" w:color="0038A8" w:themeColor="accent4"/>
        </w:tcBorders>
      </w:tc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shd w:val="clear" w:color="auto" w:fill="AAC6FF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bottom w:val="single" w:sz="8" w:space="0" w:color="002B8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B82" w:themeColor="accent5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B82" w:themeColor="accent5"/>
          <w:bottom w:val="single" w:sz="8" w:space="0" w:color="002B82" w:themeColor="accent5"/>
        </w:tcBorders>
      </w:tc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shd w:val="clear" w:color="auto" w:fill="A1BFF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6303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bottom w:val="single" w:sz="8" w:space="0" w:color="611F6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1F63" w:themeColor="accent6"/>
        </w:tcBorders>
      </w:tcPr>
    </w:tblStylePr>
    <w:tblStylePr w:type="lastRow">
      <w:rPr>
        <w:b/>
        <w:bCs/>
        <w:color w:val="0C0C0C" w:themeColor="text2"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1F63" w:themeColor="accent6"/>
          <w:bottom w:val="single" w:sz="8" w:space="0" w:color="611F63" w:themeColor="accent6"/>
        </w:tcBorders>
      </w:tc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shd w:val="clear" w:color="auto" w:fill="E7B7E8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A470E" w:themeColor="accent2"/>
        <w:left w:val="single" w:sz="8" w:space="0" w:color="9A470E" w:themeColor="accent2"/>
        <w:bottom w:val="single" w:sz="8" w:space="0" w:color="9A470E" w:themeColor="accent2"/>
        <w:right w:val="single" w:sz="8" w:space="0" w:color="9A470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470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470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470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DB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DB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8A8" w:themeColor="accent4"/>
        <w:left w:val="single" w:sz="8" w:space="0" w:color="0038A8" w:themeColor="accent4"/>
        <w:bottom w:val="single" w:sz="8" w:space="0" w:color="0038A8" w:themeColor="accent4"/>
        <w:right w:val="single" w:sz="8" w:space="0" w:color="0038A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8A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8A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8A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6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C6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2B82" w:themeColor="accent5"/>
        <w:left w:val="single" w:sz="8" w:space="0" w:color="002B82" w:themeColor="accent5"/>
        <w:bottom w:val="single" w:sz="8" w:space="0" w:color="002B82" w:themeColor="accent5"/>
        <w:right w:val="single" w:sz="8" w:space="0" w:color="002B8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B8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B8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B8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B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B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630366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11F63" w:themeColor="accent6"/>
        <w:left w:val="single" w:sz="8" w:space="0" w:color="611F63" w:themeColor="accent6"/>
        <w:bottom w:val="single" w:sz="8" w:space="0" w:color="611F63" w:themeColor="accent6"/>
        <w:right w:val="single" w:sz="8" w:space="0" w:color="611F6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1F6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1F6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1F6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B7E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B7E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E86A15" w:themeColor="accent2" w:themeTint="BF"/>
        <w:left w:val="single" w:sz="8" w:space="0" w:color="E86A15" w:themeColor="accent2" w:themeTint="BF"/>
        <w:bottom w:val="single" w:sz="8" w:space="0" w:color="E86A15" w:themeColor="accent2" w:themeTint="BF"/>
        <w:right w:val="single" w:sz="8" w:space="0" w:color="E86A15" w:themeColor="accent2" w:themeTint="BF"/>
        <w:insideH w:val="single" w:sz="8" w:space="0" w:color="E86A1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6A15" w:themeColor="accent2" w:themeTint="BF"/>
          <w:left w:val="single" w:sz="8" w:space="0" w:color="E86A15" w:themeColor="accent2" w:themeTint="BF"/>
          <w:bottom w:val="single" w:sz="8" w:space="0" w:color="E86A15" w:themeColor="accent2" w:themeTint="BF"/>
          <w:right w:val="single" w:sz="8" w:space="0" w:color="E86A1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DB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DB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54FD" w:themeColor="accent4" w:themeTint="BF"/>
        <w:left w:val="single" w:sz="8" w:space="0" w:color="0054FD" w:themeColor="accent4" w:themeTint="BF"/>
        <w:bottom w:val="single" w:sz="8" w:space="0" w:color="0054FD" w:themeColor="accent4" w:themeTint="BF"/>
        <w:right w:val="single" w:sz="8" w:space="0" w:color="0054FD" w:themeColor="accent4" w:themeTint="BF"/>
        <w:insideH w:val="single" w:sz="8" w:space="0" w:color="0054F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4FD" w:themeColor="accent4" w:themeTint="BF"/>
          <w:left w:val="single" w:sz="8" w:space="0" w:color="0054FD" w:themeColor="accent4" w:themeTint="BF"/>
          <w:bottom w:val="single" w:sz="8" w:space="0" w:color="0054FD" w:themeColor="accent4" w:themeTint="BF"/>
          <w:right w:val="single" w:sz="8" w:space="0" w:color="0054F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6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C6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004AE1" w:themeColor="accent5" w:themeTint="BF"/>
        <w:left w:val="single" w:sz="8" w:space="0" w:color="004AE1" w:themeColor="accent5" w:themeTint="BF"/>
        <w:bottom w:val="single" w:sz="8" w:space="0" w:color="004AE1" w:themeColor="accent5" w:themeTint="BF"/>
        <w:right w:val="single" w:sz="8" w:space="0" w:color="004AE1" w:themeColor="accent5" w:themeTint="BF"/>
        <w:insideH w:val="single" w:sz="8" w:space="0" w:color="004AE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AE1" w:themeColor="accent5" w:themeTint="BF"/>
          <w:left w:val="single" w:sz="8" w:space="0" w:color="004AE1" w:themeColor="accent5" w:themeTint="BF"/>
          <w:bottom w:val="single" w:sz="8" w:space="0" w:color="004AE1" w:themeColor="accent5" w:themeTint="BF"/>
          <w:right w:val="single" w:sz="8" w:space="0" w:color="004AE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B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8" w:space="0" w:color="A735AB" w:themeColor="accent6" w:themeTint="BF"/>
        <w:left w:val="single" w:sz="8" w:space="0" w:color="A735AB" w:themeColor="accent6" w:themeTint="BF"/>
        <w:bottom w:val="single" w:sz="8" w:space="0" w:color="A735AB" w:themeColor="accent6" w:themeTint="BF"/>
        <w:right w:val="single" w:sz="8" w:space="0" w:color="A735AB" w:themeColor="accent6" w:themeTint="BF"/>
        <w:insideH w:val="single" w:sz="8" w:space="0" w:color="A735A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35AB" w:themeColor="accent6" w:themeTint="BF"/>
          <w:left w:val="single" w:sz="8" w:space="0" w:color="A735AB" w:themeColor="accent6" w:themeTint="BF"/>
          <w:bottom w:val="single" w:sz="8" w:space="0" w:color="A735AB" w:themeColor="accent6" w:themeTint="BF"/>
          <w:right w:val="single" w:sz="8" w:space="0" w:color="A735A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7E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B7E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470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8A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B8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6303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1F6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4">
    <w:name w:val="Mention"/>
    <w:basedOn w:val="a3"/>
    <w:uiPriority w:val="99"/>
    <w:semiHidden/>
    <w:unhideWhenUsed/>
    <w:rsid w:val="00630366"/>
    <w:rPr>
      <w:rFonts w:ascii="Tahoma" w:hAnsi="Tahoma" w:cs="Tahoma"/>
      <w:color w:val="2B579A"/>
      <w:shd w:val="clear" w:color="auto" w:fill="E1DFDD"/>
    </w:rPr>
  </w:style>
  <w:style w:type="paragraph" w:styleId="affff5">
    <w:name w:val="Message Header"/>
    <w:basedOn w:val="a2"/>
    <w:link w:val="affff6"/>
    <w:uiPriority w:val="99"/>
    <w:semiHidden/>
    <w:unhideWhenUsed/>
    <w:rsid w:val="006303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ff6">
    <w:name w:val="Шапка Знак"/>
    <w:basedOn w:val="a3"/>
    <w:link w:val="affff5"/>
    <w:uiPriority w:val="99"/>
    <w:semiHidden/>
    <w:rsid w:val="00630366"/>
    <w:rPr>
      <w:rFonts w:ascii="Tahoma" w:eastAsiaTheme="majorEastAsia" w:hAnsi="Tahoma" w:cs="Tahoma"/>
      <w:color w:val="000000" w:themeColor="text1"/>
      <w:sz w:val="24"/>
      <w:szCs w:val="24"/>
      <w:shd w:val="pct20" w:color="auto" w:fill="auto"/>
      <w:lang w:val="en-US"/>
    </w:rPr>
  </w:style>
  <w:style w:type="paragraph" w:styleId="affff7">
    <w:name w:val="No Spacing"/>
    <w:uiPriority w:val="1"/>
    <w:semiHidden/>
    <w:qFormat/>
    <w:rsid w:val="00630366"/>
    <w:pPr>
      <w:spacing w:after="0" w:line="240" w:lineRule="auto"/>
      <w:contextualSpacing/>
    </w:pPr>
    <w:rPr>
      <w:rFonts w:ascii="Tahoma" w:hAnsi="Tahoma" w:cs="Tahoma"/>
      <w:color w:val="000000" w:themeColor="text1"/>
      <w:lang w:val="en-US"/>
    </w:rPr>
  </w:style>
  <w:style w:type="paragraph" w:styleId="affff8">
    <w:name w:val="Normal (Web)"/>
    <w:basedOn w:val="a2"/>
    <w:uiPriority w:val="99"/>
    <w:semiHidden/>
    <w:unhideWhenUsed/>
    <w:rsid w:val="00630366"/>
    <w:rPr>
      <w:rFonts w:ascii="Times New Roman" w:hAnsi="Times New Roman" w:cs="Times New Roman"/>
      <w:sz w:val="24"/>
      <w:szCs w:val="24"/>
    </w:rPr>
  </w:style>
  <w:style w:type="paragraph" w:styleId="affff9">
    <w:name w:val="Normal Indent"/>
    <w:basedOn w:val="a2"/>
    <w:uiPriority w:val="99"/>
    <w:semiHidden/>
    <w:unhideWhenUsed/>
    <w:rsid w:val="00630366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630366"/>
  </w:style>
  <w:style w:type="character" w:customStyle="1" w:styleId="affffb">
    <w:name w:val="Заголовок записки Знак"/>
    <w:basedOn w:val="a3"/>
    <w:link w:val="affffa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affffc">
    <w:name w:val="page number"/>
    <w:basedOn w:val="a3"/>
    <w:uiPriority w:val="99"/>
    <w:semiHidden/>
    <w:unhideWhenUsed/>
    <w:rsid w:val="00630366"/>
    <w:rPr>
      <w:rFonts w:ascii="Tahoma" w:hAnsi="Tahoma" w:cs="Tahoma"/>
    </w:rPr>
  </w:style>
  <w:style w:type="table" w:styleId="15">
    <w:name w:val="Plain Table 1"/>
    <w:basedOn w:val="a4"/>
    <w:uiPriority w:val="41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6303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63036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Plain Text"/>
    <w:basedOn w:val="a2"/>
    <w:link w:val="affffe"/>
    <w:uiPriority w:val="99"/>
    <w:semiHidden/>
    <w:unhideWhenUsed/>
    <w:rsid w:val="00630366"/>
    <w:rPr>
      <w:rFonts w:ascii="Consolas" w:hAnsi="Consolas" w:cs="Consolas"/>
      <w:szCs w:val="21"/>
    </w:rPr>
  </w:style>
  <w:style w:type="character" w:customStyle="1" w:styleId="affffe">
    <w:name w:val="Текст Знак"/>
    <w:basedOn w:val="a3"/>
    <w:link w:val="affffd"/>
    <w:uiPriority w:val="99"/>
    <w:semiHidden/>
    <w:rsid w:val="00630366"/>
    <w:rPr>
      <w:rFonts w:ascii="Consolas" w:hAnsi="Consolas" w:cs="Consolas"/>
      <w:color w:val="000000" w:themeColor="text1"/>
      <w:sz w:val="21"/>
      <w:szCs w:val="21"/>
      <w:lang w:val="en-US"/>
    </w:rPr>
  </w:style>
  <w:style w:type="paragraph" w:styleId="2f1">
    <w:name w:val="Quote"/>
    <w:basedOn w:val="a2"/>
    <w:next w:val="a2"/>
    <w:link w:val="2f2"/>
    <w:uiPriority w:val="29"/>
    <w:semiHidden/>
    <w:rsid w:val="0063036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3"/>
    <w:link w:val="2f1"/>
    <w:uiPriority w:val="29"/>
    <w:semiHidden/>
    <w:rsid w:val="00630366"/>
    <w:rPr>
      <w:rFonts w:ascii="Tahoma" w:hAnsi="Tahoma" w:cs="Tahoma"/>
      <w:i/>
      <w:iCs/>
      <w:color w:val="404040" w:themeColor="text1" w:themeTint="BF"/>
      <w:lang w:val="en-US"/>
    </w:rPr>
  </w:style>
  <w:style w:type="paragraph" w:styleId="afffff">
    <w:name w:val="Salutation"/>
    <w:basedOn w:val="a2"/>
    <w:next w:val="a2"/>
    <w:link w:val="afffff0"/>
    <w:uiPriority w:val="99"/>
    <w:semiHidden/>
    <w:unhideWhenUsed/>
    <w:rsid w:val="00630366"/>
  </w:style>
  <w:style w:type="character" w:customStyle="1" w:styleId="afffff0">
    <w:name w:val="Приветствие Знак"/>
    <w:basedOn w:val="a3"/>
    <w:link w:val="afffff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paragraph" w:styleId="afffff1">
    <w:name w:val="Signature"/>
    <w:basedOn w:val="a2"/>
    <w:link w:val="afffff2"/>
    <w:uiPriority w:val="99"/>
    <w:semiHidden/>
    <w:unhideWhenUsed/>
    <w:rsid w:val="00630366"/>
    <w:pPr>
      <w:ind w:left="4320"/>
    </w:pPr>
  </w:style>
  <w:style w:type="character" w:customStyle="1" w:styleId="afffff2">
    <w:name w:val="Подпись Знак"/>
    <w:basedOn w:val="a3"/>
    <w:link w:val="afffff1"/>
    <w:uiPriority w:val="99"/>
    <w:semiHidden/>
    <w:rsid w:val="00630366"/>
    <w:rPr>
      <w:rFonts w:ascii="Tahoma" w:hAnsi="Tahoma" w:cs="Tahoma"/>
      <w:color w:val="000000" w:themeColor="text1"/>
      <w:lang w:val="en-US"/>
    </w:rPr>
  </w:style>
  <w:style w:type="character" w:styleId="-">
    <w:name w:val="Smart Hyperlink"/>
    <w:basedOn w:val="a3"/>
    <w:uiPriority w:val="99"/>
    <w:semiHidden/>
    <w:unhideWhenUsed/>
    <w:rsid w:val="00630366"/>
    <w:rPr>
      <w:rFonts w:ascii="Tahoma" w:hAnsi="Tahoma" w:cs="Tahoma"/>
      <w:u w:val="dotted"/>
    </w:rPr>
  </w:style>
  <w:style w:type="character" w:styleId="afffff3">
    <w:name w:val="Strong"/>
    <w:basedOn w:val="a3"/>
    <w:uiPriority w:val="22"/>
    <w:semiHidden/>
    <w:rsid w:val="00630366"/>
    <w:rPr>
      <w:rFonts w:ascii="Tahoma" w:hAnsi="Tahoma" w:cs="Tahoma"/>
      <w:b/>
      <w:bCs/>
    </w:rPr>
  </w:style>
  <w:style w:type="paragraph" w:styleId="afffff4">
    <w:name w:val="Subtitle"/>
    <w:basedOn w:val="a2"/>
    <w:next w:val="a2"/>
    <w:link w:val="afffff5"/>
    <w:uiPriority w:val="11"/>
    <w:semiHidden/>
    <w:rsid w:val="0063036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5">
    <w:name w:val="Подзаголовок Знак"/>
    <w:basedOn w:val="a3"/>
    <w:link w:val="afffff4"/>
    <w:uiPriority w:val="11"/>
    <w:semiHidden/>
    <w:rsid w:val="00630366"/>
    <w:rPr>
      <w:rFonts w:ascii="Tahoma" w:eastAsiaTheme="minorEastAsia" w:hAnsi="Tahoma" w:cs="Tahoma"/>
      <w:color w:val="5A5A5A" w:themeColor="text1" w:themeTint="A5"/>
      <w:spacing w:val="15"/>
      <w:lang w:val="en-US"/>
    </w:rPr>
  </w:style>
  <w:style w:type="character" w:styleId="afffff6">
    <w:name w:val="Subtle Emphasis"/>
    <w:basedOn w:val="a3"/>
    <w:uiPriority w:val="19"/>
    <w:semiHidden/>
    <w:rsid w:val="00630366"/>
    <w:rPr>
      <w:rFonts w:ascii="Tahoma" w:hAnsi="Tahoma" w:cs="Tahoma"/>
      <w:i/>
      <w:iCs/>
      <w:color w:val="404040" w:themeColor="text1" w:themeTint="BF"/>
    </w:rPr>
  </w:style>
  <w:style w:type="character" w:styleId="afffff7">
    <w:name w:val="Subtle Reference"/>
    <w:basedOn w:val="a3"/>
    <w:uiPriority w:val="31"/>
    <w:semiHidden/>
    <w:rsid w:val="00630366"/>
    <w:rPr>
      <w:rFonts w:ascii="Tahoma" w:hAnsi="Tahoma" w:cs="Tahom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630366"/>
    <w:pPr>
      <w:spacing w:after="0" w:line="240" w:lineRule="auto"/>
      <w:contextualSpacing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630366"/>
    <w:pPr>
      <w:spacing w:after="0" w:line="240" w:lineRule="auto"/>
      <w:contextualSpacing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630366"/>
    <w:pPr>
      <w:spacing w:after="0" w:line="240" w:lineRule="auto"/>
      <w:contextualSpacing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630366"/>
    <w:pPr>
      <w:spacing w:after="0" w:line="240" w:lineRule="auto"/>
      <w:contextualSpacing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6303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b">
    <w:name w:val="table of authorities"/>
    <w:basedOn w:val="a2"/>
    <w:next w:val="a2"/>
    <w:uiPriority w:val="99"/>
    <w:semiHidden/>
    <w:unhideWhenUsed/>
    <w:rsid w:val="00630366"/>
    <w:pPr>
      <w:ind w:left="220" w:hanging="220"/>
    </w:pPr>
  </w:style>
  <w:style w:type="paragraph" w:styleId="afffffc">
    <w:name w:val="table of figures"/>
    <w:basedOn w:val="a2"/>
    <w:next w:val="a2"/>
    <w:uiPriority w:val="99"/>
    <w:semiHidden/>
    <w:unhideWhenUsed/>
    <w:rsid w:val="00630366"/>
  </w:style>
  <w:style w:type="table" w:styleId="afffffd">
    <w:name w:val="Table Professional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630366"/>
    <w:pPr>
      <w:spacing w:after="0" w:line="240" w:lineRule="auto"/>
      <w:contextualSpacing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630366"/>
    <w:pPr>
      <w:spacing w:after="0" w:line="240" w:lineRule="auto"/>
      <w:contextualSpacing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oa heading"/>
    <w:basedOn w:val="a2"/>
    <w:next w:val="a2"/>
    <w:uiPriority w:val="99"/>
    <w:semiHidden/>
    <w:unhideWhenUsed/>
    <w:rsid w:val="00630366"/>
    <w:pPr>
      <w:spacing w:before="120"/>
    </w:pPr>
    <w:rPr>
      <w:rFonts w:eastAsiaTheme="majorEastAsia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630366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630366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630366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630366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630366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630366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630366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630366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630366"/>
    <w:pPr>
      <w:spacing w:after="100"/>
      <w:ind w:left="1760"/>
    </w:pPr>
  </w:style>
  <w:style w:type="paragraph" w:styleId="affffff0">
    <w:name w:val="TOC Heading"/>
    <w:basedOn w:val="1"/>
    <w:next w:val="a2"/>
    <w:uiPriority w:val="39"/>
    <w:semiHidden/>
    <w:unhideWhenUsed/>
    <w:qFormat/>
    <w:rsid w:val="00630366"/>
    <w:pPr>
      <w:keepNext/>
      <w:keepLines/>
      <w:spacing w:before="240"/>
      <w:outlineLvl w:val="9"/>
    </w:pPr>
    <w:rPr>
      <w:rFonts w:eastAsiaTheme="majorEastAsia"/>
      <w:b w:val="0"/>
      <w:color w:val="BF8F00" w:themeColor="accent1" w:themeShade="BF"/>
      <w:sz w:val="32"/>
      <w:szCs w:val="32"/>
    </w:rPr>
  </w:style>
  <w:style w:type="character" w:styleId="affffff1">
    <w:name w:val="Unresolved Mention"/>
    <w:basedOn w:val="a3"/>
    <w:uiPriority w:val="99"/>
    <w:semiHidden/>
    <w:unhideWhenUsed/>
    <w:rsid w:val="00630366"/>
    <w:rPr>
      <w:rFonts w:ascii="Tahoma" w:hAnsi="Tahoma" w:cs="Tahom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sv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customXml" Target="../customXml/item2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2.sv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jpe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wmf"/><Relationship Id="rId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gif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i-b\AppData\Roaming\Microsoft\Templates\&#1041;&#1102;&#1083;&#1083;&#1077;&#1090;&#1077;&#1085;&#1100;%20&#1076;&#1083;&#1103;%20&#1088;&#1086;&#1076;&#1080;&#1090;&#1077;&#1083;&#1100;&#1089;&#1082;&#1086;&#1075;&#1086;%20&#1082;&#1086;&#1084;&#1080;&#1090;&#1077;&#1090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CD3B5BBDFD4B7DA010C081756222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FB2100-9EAA-446E-8422-17B5BFD7FFD2}"/>
      </w:docPartPr>
      <w:docPartBody>
        <w:p w:rsidR="008673B7" w:rsidRPr="00630366" w:rsidRDefault="008673B7" w:rsidP="00067811">
          <w:pPr>
            <w:pStyle w:val="3"/>
            <w:rPr>
              <w:lang w:val="ro-RO"/>
            </w:rPr>
          </w:pPr>
          <w:r w:rsidRPr="00630366">
            <w:rPr>
              <w:lang w:val="ro-RO" w:bidi="ru-RU"/>
            </w:rPr>
            <w:t>Добавьте название раздела здесь</w:t>
          </w:r>
        </w:p>
        <w:p w:rsidR="00000000" w:rsidRDefault="008673B7">
          <w:pPr>
            <w:pStyle w:val="87CD3B5BBDFD4B7DA010C08175622245"/>
          </w:pPr>
          <w:r w:rsidRPr="00630366">
            <w:rPr>
              <w:lang w:val="ro-RO" w:bidi="ru-RU"/>
            </w:rPr>
            <w:t>Две строки</w:t>
          </w:r>
        </w:p>
      </w:docPartBody>
    </w:docPart>
    <w:docPart>
      <w:docPartPr>
        <w:name w:val="DB59CAA6B2864DB0B7CF7838F8A0F0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7CA2B6-2752-4D9D-8872-69BCDCF35157}"/>
      </w:docPartPr>
      <w:docPartBody>
        <w:p w:rsidR="00000000" w:rsidRDefault="008673B7">
          <w:pPr>
            <w:pStyle w:val="DB59CAA6B2864DB0B7CF7838F8A0F074"/>
          </w:pPr>
          <w:r w:rsidRPr="00630366">
            <w:rPr>
              <w:lang w:val="ro-RO" w:bidi="ru-RU"/>
            </w:rPr>
            <w:t>Ключевая идея или отрывок, который вы хотите выделить.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Используйте это место, чтобы сообщить читателю, что он может ожидать в данном материале.</w:t>
          </w:r>
        </w:p>
      </w:docPartBody>
    </w:docPart>
    <w:docPart>
      <w:docPartPr>
        <w:name w:val="71A453E714C642A4825A9F212210D0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DE7AFD-B4B1-4AC7-A4BF-51E337D10C88}"/>
      </w:docPartPr>
      <w:docPartBody>
        <w:p w:rsidR="008673B7" w:rsidRPr="00630366" w:rsidRDefault="008673B7" w:rsidP="00DC6299">
          <w:pPr>
            <w:rPr>
              <w:lang w:val="ro-RO"/>
            </w:rPr>
          </w:pPr>
          <w:r w:rsidRPr="00630366">
            <w:rPr>
              <w:lang w:val="ro-RO" w:bidi="ru-RU"/>
            </w:rPr>
            <w:t>Мы считаем, что оформление этого информационного бюллетеня выглядит отлично.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Но если вы не согласны, то можете внести в него несколько незначительных изменений, чтобы настроить его под себя.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Советы по обновлению отдельных элементов внешнего вида представлены в образцах текста этого шаблона.</w:t>
          </w:r>
        </w:p>
        <w:p w:rsidR="008673B7" w:rsidRPr="00630366" w:rsidRDefault="008673B7" w:rsidP="00DC6299">
          <w:pPr>
            <w:rPr>
              <w:lang w:val="ro-RO"/>
            </w:rPr>
          </w:pPr>
        </w:p>
        <w:p w:rsidR="008673B7" w:rsidRPr="00630366" w:rsidRDefault="008673B7" w:rsidP="00DC6299">
          <w:pPr>
            <w:rPr>
              <w:lang w:val="ro-RO"/>
            </w:rPr>
          </w:pPr>
          <w:r w:rsidRPr="00630366">
            <w:rPr>
              <w:lang w:val="ro-RO" w:bidi="ru-RU"/>
            </w:rPr>
            <w:t>Чтобы изменить любой текст в этом документе, просто щелкните нужный блок!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Для простоты форматирование уже настроено.</w:t>
          </w:r>
        </w:p>
        <w:p w:rsidR="008673B7" w:rsidRPr="00630366" w:rsidRDefault="008673B7" w:rsidP="00DC6299">
          <w:pPr>
            <w:rPr>
              <w:lang w:val="ro-RO"/>
            </w:rPr>
          </w:pPr>
        </w:p>
        <w:p w:rsidR="00000000" w:rsidRDefault="008673B7">
          <w:pPr>
            <w:pStyle w:val="71A453E714C642A4825A9F212210D03C"/>
          </w:pPr>
          <w:r w:rsidRPr="00630366">
            <w:rPr>
              <w:lang w:val="ro-RO" w:bidi="ru-RU"/>
            </w:rPr>
            <w:t>Есть другие изображения, которые хотите использовать?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В этом информационном бюллетене можно легко заменить любой из рисунков.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Дважды щелкните любое изображение, которое хотите заменить.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Некоторые изображения необходимо щелкнуть несколько раз, поскольку они являются частью группы изображений.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Продолжайте нажимать изображение, пока вокруг него не появятся маркеры выделения.</w:t>
          </w:r>
        </w:p>
      </w:docPartBody>
    </w:docPart>
    <w:docPart>
      <w:docPartPr>
        <w:name w:val="59D5EDD3962F44109E1AC6E04D003B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F95B17-3A33-4923-B827-9C23BE9BC4DE}"/>
      </w:docPartPr>
      <w:docPartBody>
        <w:p w:rsidR="008673B7" w:rsidRPr="00630366" w:rsidRDefault="008673B7" w:rsidP="00D261BA">
          <w:pPr>
            <w:rPr>
              <w:lang w:val="ro-RO"/>
            </w:rPr>
          </w:pPr>
          <w:r w:rsidRPr="00630366">
            <w:rPr>
              <w:lang w:val="ro-RO" w:bidi="ru-RU"/>
            </w:rPr>
            <w:t>Выделив изображение, выберите «Изменить рисунок» в контекстном меню или нажмите кнопку «Заливка» и выберите пункт «Рисунок».</w:t>
          </w:r>
        </w:p>
        <w:p w:rsidR="008673B7" w:rsidRPr="00630366" w:rsidRDefault="008673B7" w:rsidP="00D261BA">
          <w:pPr>
            <w:rPr>
              <w:lang w:val="ro-RO"/>
            </w:rPr>
          </w:pPr>
        </w:p>
        <w:p w:rsidR="008673B7" w:rsidRPr="00630366" w:rsidRDefault="008673B7" w:rsidP="00DC6299">
          <w:pPr>
            <w:rPr>
              <w:lang w:val="ro-RO"/>
            </w:rPr>
          </w:pPr>
          <w:r w:rsidRPr="00630366">
            <w:rPr>
              <w:lang w:val="ro-RO" w:bidi="ru-RU"/>
            </w:rPr>
            <w:t>Вы легко можете изменить цвета шаблона всего несколькими щелчками.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Откройте вкладку «Конструктор» и нажмите кнопку «Цвета».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Вы можете выбрать одну из цветовых схем в списке.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При наведении курсора мыши на разные варианты вы увидите, как изменяется внешний вид документа.</w:t>
          </w:r>
        </w:p>
        <w:p w:rsidR="008673B7" w:rsidRPr="00630366" w:rsidRDefault="008673B7" w:rsidP="00DC6299">
          <w:pPr>
            <w:rPr>
              <w:lang w:val="ro-RO"/>
            </w:rPr>
          </w:pPr>
        </w:p>
        <w:p w:rsidR="00000000" w:rsidRDefault="008673B7">
          <w:pPr>
            <w:pStyle w:val="59D5EDD3962F44109E1AC6E04D003B8F"/>
          </w:pPr>
          <w:r w:rsidRPr="00630366">
            <w:rPr>
              <w:lang w:val="ro-RO" w:bidi="ru-RU"/>
            </w:rPr>
            <w:t>Аналогичным образом вы легко можете менять цвета, обновлять шрифты и весь документ в целом!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На вкладке «Конструктор» выберите понравившееся сочетание шрифтов.</w:t>
          </w:r>
        </w:p>
      </w:docPartBody>
    </w:docPart>
    <w:docPart>
      <w:docPartPr>
        <w:name w:val="07B0D3981F0D49DFA1916F39589F05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A2A32C-6EC4-4567-8068-A4CB11A4B0FE}"/>
      </w:docPartPr>
      <w:docPartBody>
        <w:p w:rsidR="008673B7" w:rsidRPr="00630366" w:rsidRDefault="008673B7" w:rsidP="00DC6299">
          <w:pPr>
            <w:rPr>
              <w:lang w:val="ro-RO"/>
            </w:rPr>
          </w:pPr>
          <w:r w:rsidRPr="00630366">
            <w:rPr>
              <w:lang w:val="ro-RO" w:bidi="ru-RU"/>
            </w:rPr>
            <w:t>Восстановите тему, чтобы вернуться к исходному оформлению шаблона!</w:t>
          </w:r>
        </w:p>
        <w:p w:rsidR="008673B7" w:rsidRPr="00630366" w:rsidRDefault="008673B7" w:rsidP="00DC6299">
          <w:pPr>
            <w:rPr>
              <w:lang w:val="ro-RO"/>
            </w:rPr>
          </w:pPr>
        </w:p>
        <w:p w:rsidR="00000000" w:rsidRDefault="008673B7">
          <w:pPr>
            <w:pStyle w:val="07B0D3981F0D49DFA1916F39589F0506"/>
          </w:pPr>
          <w:r w:rsidRPr="00630366">
            <w:rPr>
              <w:lang w:val="ro-RO" w:bidi="ru-RU"/>
            </w:rPr>
            <w:t>Изменили цвет или шрифт и хотите вернуться к исходному оформлению?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Легко!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Откройте вкладку «Конструктор» и нажмите кнопку «Темы».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В списке выберите вариант восстановления темы этого шаблона.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Таким образом будет восстановлена исходная цветовая схема документа!</w:t>
          </w:r>
        </w:p>
      </w:docPartBody>
    </w:docPart>
    <w:docPart>
      <w:docPartPr>
        <w:name w:val="B99DAB7D119F413B8CB0A2A45F3373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85FD8F-5A3C-4B12-B025-912FC08926F6}"/>
      </w:docPartPr>
      <w:docPartBody>
        <w:p w:rsidR="00000000" w:rsidRDefault="008673B7">
          <w:pPr>
            <w:pStyle w:val="B99DAB7D119F413B8CB0A2A45F3373F2"/>
          </w:pPr>
          <w:r w:rsidRPr="00630366">
            <w:rPr>
              <w:lang w:val="ro-RO" w:bidi="ru-RU"/>
            </w:rPr>
            <w:t>Ключевая идея или отрывок, который вы хотите выделить.</w:t>
          </w:r>
          <w:r>
            <w:rPr>
              <w:lang w:val="ro-RO" w:bidi="ru-RU"/>
            </w:rPr>
            <w:t xml:space="preserve"> </w:t>
          </w:r>
          <w:r w:rsidRPr="00630366">
            <w:rPr>
              <w:lang w:val="ro-RO" w:bidi="ru-RU"/>
            </w:rPr>
            <w:t>Используйте это место, чтобы сообщить читателю, что он может ожидать в данном материале.</w:t>
          </w:r>
        </w:p>
      </w:docPartBody>
    </w:docPart>
    <w:docPart>
      <w:docPartPr>
        <w:name w:val="AF1639DB61CD4A408824880A33826F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0B5FD4-CDFE-47A2-A90E-B48E26D48BC5}"/>
      </w:docPartPr>
      <w:docPartBody>
        <w:p w:rsidR="00000000" w:rsidRDefault="008673B7">
          <w:pPr>
            <w:pStyle w:val="AF1639DB61CD4A408824880A33826F45"/>
          </w:pPr>
          <w:r w:rsidRPr="00630366">
            <w:rPr>
              <w:rStyle w:val="a4"/>
              <w:lang w:val="ro-RO" w:bidi="ru-RU"/>
            </w:rPr>
            <w:t>«Поместите сюда цитату, чтобы выделить эту тему информационного бюллетеня».</w:t>
          </w:r>
        </w:p>
      </w:docPartBody>
    </w:docPart>
    <w:docPart>
      <w:docPartPr>
        <w:name w:val="FB4C38F976D44C9492E10A9B0718B0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4D8EA1-7F3D-4D48-A5E1-2429B5BD2649}"/>
      </w:docPartPr>
      <w:docPartBody>
        <w:p w:rsidR="00000000" w:rsidRDefault="008673B7">
          <w:pPr>
            <w:pStyle w:val="FB4C38F976D44C9492E10A9B0718B00B"/>
          </w:pPr>
          <w:r w:rsidRPr="00630366">
            <w:rPr>
              <w:lang w:val="ro-RO" w:bidi="ru-RU"/>
            </w:rPr>
            <w:t>www.bellowscollege.com</w:t>
          </w:r>
        </w:p>
      </w:docPartBody>
    </w:docPart>
    <w:docPart>
      <w:docPartPr>
        <w:name w:val="81DE56BCEAF54702B157F29475F4B0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935A21-02FB-48CA-9EEC-0AD852B52538}"/>
      </w:docPartPr>
      <w:docPartBody>
        <w:p w:rsidR="00000000" w:rsidRDefault="008673B7">
          <w:pPr>
            <w:pStyle w:val="81DE56BCEAF54702B157F29475F4B04C"/>
          </w:pPr>
          <w:r w:rsidRPr="00630366">
            <w:rPr>
              <w:rStyle w:val="a3"/>
              <w:color w:val="FFFFFF" w:themeColor="background1"/>
              <w:lang w:val="ro-RO" w:bidi="ru-RU"/>
            </w:rPr>
            <w:t>215-555-0134</w:t>
          </w:r>
        </w:p>
      </w:docPartBody>
    </w:docPart>
    <w:docPart>
      <w:docPartPr>
        <w:name w:val="BFD44F9D29C04472BBB46D537D59B5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07CDCE-C012-4809-8644-75283823287A}"/>
      </w:docPartPr>
      <w:docPartBody>
        <w:p w:rsidR="00000000" w:rsidRDefault="008673B7">
          <w:pPr>
            <w:pStyle w:val="BFD44F9D29C04472BBB46D537D59B53B"/>
          </w:pPr>
          <w:r w:rsidRPr="00630366">
            <w:rPr>
              <w:rStyle w:val="a3"/>
              <w:color w:val="FFFFFF" w:themeColor="background1"/>
              <w:lang w:val="ro-RO" w:bidi="ru-RU"/>
            </w:rPr>
            <w:t>someone@example.com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pPr>
      <w:spacing w:after="0" w:line="216" w:lineRule="auto"/>
      <w:contextualSpacing/>
      <w:outlineLvl w:val="1"/>
    </w:pPr>
    <w:rPr>
      <w:rFonts w:ascii="Tahoma" w:eastAsiaTheme="minorHAnsi" w:hAnsi="Tahoma" w:cs="Tahoma"/>
      <w:b/>
      <w:color w:val="A5A5A5" w:themeColor="accent3"/>
      <w:sz w:val="40"/>
      <w:lang w:val="en-US" w:eastAsia="en-US"/>
    </w:rPr>
  </w:style>
  <w:style w:type="paragraph" w:styleId="3">
    <w:name w:val="heading 3"/>
    <w:basedOn w:val="a"/>
    <w:next w:val="a"/>
    <w:link w:val="30"/>
    <w:uiPriority w:val="9"/>
    <w:qFormat/>
    <w:pPr>
      <w:spacing w:after="0" w:line="192" w:lineRule="auto"/>
      <w:contextualSpacing/>
      <w:outlineLvl w:val="2"/>
    </w:pPr>
    <w:rPr>
      <w:rFonts w:ascii="Tahoma" w:eastAsiaTheme="minorHAnsi" w:hAnsi="Tahoma" w:cs="Tahoma"/>
      <w:b/>
      <w:color w:val="A5A5A5" w:themeColor="accent3"/>
      <w:sz w:val="3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18E02A67444692B53A0959A6E34357">
    <w:name w:val="EB18E02A67444692B53A0959A6E34357"/>
  </w:style>
  <w:style w:type="paragraph" w:customStyle="1" w:styleId="F6D557AB1C3A45B3952F06AFCD426999">
    <w:name w:val="F6D557AB1C3A45B3952F06AFCD426999"/>
  </w:style>
  <w:style w:type="paragraph" w:customStyle="1" w:styleId="297BDD901CF245639B8BD670775E6211">
    <w:name w:val="297BDD901CF245639B8BD670775E6211"/>
  </w:style>
  <w:style w:type="paragraph" w:customStyle="1" w:styleId="452374F6E9B242BBA355471354BE5792">
    <w:name w:val="452374F6E9B242BBA355471354BE5792"/>
  </w:style>
  <w:style w:type="paragraph" w:customStyle="1" w:styleId="77ECA90ECC3B49F7B568EC0DA8D93BA7">
    <w:name w:val="77ECA90ECC3B49F7B568EC0DA8D93BA7"/>
  </w:style>
  <w:style w:type="paragraph" w:customStyle="1" w:styleId="2CC05179EB2941D694B7D1AB2E710670">
    <w:name w:val="2CC05179EB2941D694B7D1AB2E710670"/>
  </w:style>
  <w:style w:type="character" w:customStyle="1" w:styleId="20">
    <w:name w:val="Заголовок 2 Знак"/>
    <w:basedOn w:val="a0"/>
    <w:link w:val="2"/>
    <w:uiPriority w:val="9"/>
    <w:rPr>
      <w:rFonts w:ascii="Tahoma" w:eastAsiaTheme="minorHAnsi" w:hAnsi="Tahoma" w:cs="Tahoma"/>
      <w:b/>
      <w:color w:val="A5A5A5" w:themeColor="accent3"/>
      <w:sz w:val="40"/>
      <w:lang w:val="en-US" w:eastAsia="en-US"/>
    </w:rPr>
  </w:style>
  <w:style w:type="paragraph" w:customStyle="1" w:styleId="D6081DBD1BA64514BAAB1703C1FC659F">
    <w:name w:val="D6081DBD1BA64514BAAB1703C1FC659F"/>
  </w:style>
  <w:style w:type="paragraph" w:customStyle="1" w:styleId="D4C03F57021146088D2C3E11B4207A44">
    <w:name w:val="D4C03F57021146088D2C3E11B4207A44"/>
  </w:style>
  <w:style w:type="paragraph" w:customStyle="1" w:styleId="B7ADFB130C6847428648287BF9B9986A">
    <w:name w:val="B7ADFB130C6847428648287BF9B9986A"/>
  </w:style>
  <w:style w:type="paragraph" w:customStyle="1" w:styleId="0B83862F8F5948C5BB2D6932C10BA738">
    <w:name w:val="0B83862F8F5948C5BB2D6932C10BA738"/>
  </w:style>
  <w:style w:type="character" w:styleId="a3">
    <w:name w:val="Placeholder Text"/>
    <w:basedOn w:val="a0"/>
    <w:uiPriority w:val="99"/>
    <w:semiHidden/>
    <w:rPr>
      <w:rFonts w:ascii="Tahoma" w:hAnsi="Tahoma" w:cs="Tahoma"/>
      <w:color w:val="808080"/>
    </w:rPr>
  </w:style>
  <w:style w:type="paragraph" w:customStyle="1" w:styleId="0DBA6224D6C046249ED39C90EFEA58C6">
    <w:name w:val="0DBA6224D6C046249ED39C90EFEA58C6"/>
  </w:style>
  <w:style w:type="character" w:customStyle="1" w:styleId="30">
    <w:name w:val="Заголовок 3 Знак"/>
    <w:basedOn w:val="a0"/>
    <w:link w:val="3"/>
    <w:uiPriority w:val="9"/>
    <w:rPr>
      <w:rFonts w:ascii="Tahoma" w:eastAsiaTheme="minorHAnsi" w:hAnsi="Tahoma" w:cs="Tahoma"/>
      <w:b/>
      <w:color w:val="A5A5A5" w:themeColor="accent3"/>
      <w:sz w:val="36"/>
      <w:lang w:val="en-US" w:eastAsia="en-US"/>
    </w:rPr>
  </w:style>
  <w:style w:type="paragraph" w:customStyle="1" w:styleId="87CD3B5BBDFD4B7DA010C08175622245">
    <w:name w:val="87CD3B5BBDFD4B7DA010C08175622245"/>
  </w:style>
  <w:style w:type="paragraph" w:customStyle="1" w:styleId="DB59CAA6B2864DB0B7CF7838F8A0F074">
    <w:name w:val="DB59CAA6B2864DB0B7CF7838F8A0F074"/>
  </w:style>
  <w:style w:type="paragraph" w:customStyle="1" w:styleId="71A453E714C642A4825A9F212210D03C">
    <w:name w:val="71A453E714C642A4825A9F212210D03C"/>
  </w:style>
  <w:style w:type="paragraph" w:customStyle="1" w:styleId="59D5EDD3962F44109E1AC6E04D003B8F">
    <w:name w:val="59D5EDD3962F44109E1AC6E04D003B8F"/>
  </w:style>
  <w:style w:type="paragraph" w:customStyle="1" w:styleId="07B0D3981F0D49DFA1916F39589F0506">
    <w:name w:val="07B0D3981F0D49DFA1916F39589F0506"/>
  </w:style>
  <w:style w:type="paragraph" w:customStyle="1" w:styleId="B99DAB7D119F413B8CB0A2A45F3373F2">
    <w:name w:val="B99DAB7D119F413B8CB0A2A45F3373F2"/>
  </w:style>
  <w:style w:type="character" w:styleId="a4">
    <w:name w:val="Emphasis"/>
    <w:uiPriority w:val="20"/>
    <w:qFormat/>
    <w:rPr>
      <w:rFonts w:ascii="Tahoma" w:hAnsi="Tahoma" w:cs="Tahoma"/>
      <w:i/>
      <w:color w:val="7030A0"/>
      <w:sz w:val="24"/>
      <w:lang w:val="en-US"/>
    </w:rPr>
  </w:style>
  <w:style w:type="paragraph" w:customStyle="1" w:styleId="AF1639DB61CD4A408824880A33826F45">
    <w:name w:val="AF1639DB61CD4A408824880A33826F45"/>
  </w:style>
  <w:style w:type="paragraph" w:customStyle="1" w:styleId="FB4C38F976D44C9492E10A9B0718B00B">
    <w:name w:val="FB4C38F976D44C9492E10A9B0718B00B"/>
  </w:style>
  <w:style w:type="paragraph" w:customStyle="1" w:styleId="81DE56BCEAF54702B157F29475F4B04C">
    <w:name w:val="81DE56BCEAF54702B157F29475F4B04C"/>
  </w:style>
  <w:style w:type="paragraph" w:customStyle="1" w:styleId="BFD44F9D29C04472BBB46D537D59B53B">
    <w:name w:val="BFD44F9D29C04472BBB46D537D59B5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FT_newsletter 02">
      <a:dk1>
        <a:sysClr val="windowText" lastClr="000000"/>
      </a:dk1>
      <a:lt1>
        <a:sysClr val="window" lastClr="FFFFFF"/>
      </a:lt1>
      <a:dk2>
        <a:srgbClr val="0C0C0C"/>
      </a:dk2>
      <a:lt2>
        <a:srgbClr val="F2F2F2"/>
      </a:lt2>
      <a:accent1>
        <a:srgbClr val="FFC000"/>
      </a:accent1>
      <a:accent2>
        <a:srgbClr val="9A470E"/>
      </a:accent2>
      <a:accent3>
        <a:srgbClr val="7030A0"/>
      </a:accent3>
      <a:accent4>
        <a:srgbClr val="0038A8"/>
      </a:accent4>
      <a:accent5>
        <a:srgbClr val="002B82"/>
      </a:accent5>
      <a:accent6>
        <a:srgbClr val="611F63"/>
      </a:accent6>
      <a:hlink>
        <a:srgbClr val="002060"/>
      </a:hlink>
      <a:folHlink>
        <a:srgbClr val="954F72"/>
      </a:folHlink>
    </a:clrScheme>
    <a:fontScheme name="Custom 13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C8462E3-0AD6-45A3-9F46-38CCE2A14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A4CC3A-CB01-4D61-8703-0D25558C28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1D3C5-9A85-4F4D-B5E4-37214B4849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E3A3BA-848B-4CEE-A012-2F2C91EEC8F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Бюллетень для родительского комитета</Template>
  <TotalTime>0</TotalTime>
  <Pages>2</Pages>
  <Words>770</Words>
  <Characters>4394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2022-06-30T06:34:00Z</dcterms:created>
  <dcterms:modified xsi:type="dcterms:W3CDTF">2022-06-30T07:05:00Z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